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00F90" w14:textId="371ED366" w:rsidR="00245D88" w:rsidRPr="00AE5E00" w:rsidRDefault="00245D88" w:rsidP="00AE5E00">
      <w:r w:rsidRPr="00AE5E00">
        <w:rPr>
          <w:noProof/>
          <w:color w:val="2B579A"/>
          <w:shd w:val="clear" w:color="auto" w:fill="E6E6E6"/>
        </w:rPr>
        <mc:AlternateContent>
          <mc:Choice Requires="wps">
            <w:drawing>
              <wp:anchor distT="0" distB="0" distL="114300" distR="114300" simplePos="0" relativeHeight="251658240" behindDoc="1" locked="1" layoutInCell="1" allowOverlap="1" wp14:anchorId="2CF4AF2F" wp14:editId="4DFDB105">
                <wp:simplePos x="0" y="0"/>
                <wp:positionH relativeFrom="page">
                  <wp:posOffset>348615</wp:posOffset>
                </wp:positionH>
                <wp:positionV relativeFrom="page">
                  <wp:posOffset>403225</wp:posOffset>
                </wp:positionV>
                <wp:extent cx="6839585" cy="9971405"/>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39585" cy="99714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4210D" id="Rectangle 114" o:spid="_x0000_s1026" alt="Title: Cover Page Image" style="position:absolute;margin-left:27.45pt;margin-top:31.75pt;width:538.55pt;height:78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245D88" w:rsidRPr="00AE5E00" w14:paraId="1B1F61CD" w14:textId="77777777" w:rsidTr="00420F85">
        <w:trPr>
          <w:trHeight w:val="1975"/>
        </w:trPr>
        <w:tc>
          <w:tcPr>
            <w:tcW w:w="4607" w:type="dxa"/>
          </w:tcPr>
          <w:p w14:paraId="0191E92C" w14:textId="77777777" w:rsidR="00245D88" w:rsidRPr="00AE5E00" w:rsidRDefault="00245D88" w:rsidP="00AE5E00">
            <w:pPr>
              <w:pStyle w:val="BodyText"/>
            </w:pPr>
          </w:p>
        </w:tc>
        <w:tc>
          <w:tcPr>
            <w:tcW w:w="6030" w:type="dxa"/>
          </w:tcPr>
          <w:p w14:paraId="55AAF900" w14:textId="77777777" w:rsidR="00245D88" w:rsidRPr="00AE5E00" w:rsidRDefault="00245D88" w:rsidP="00AE5E00">
            <w:pPr>
              <w:pStyle w:val="BodyText"/>
              <w:keepNext/>
            </w:pPr>
          </w:p>
        </w:tc>
      </w:tr>
      <w:tr w:rsidR="00245D88" w:rsidRPr="00AE5E00" w14:paraId="553ABB38" w14:textId="77777777" w:rsidTr="00420F85">
        <w:trPr>
          <w:trHeight w:val="4819"/>
        </w:trPr>
        <w:tc>
          <w:tcPr>
            <w:tcW w:w="4607" w:type="dxa"/>
            <w:tcMar>
              <w:top w:w="284" w:type="dxa"/>
              <w:left w:w="284" w:type="dxa"/>
              <w:bottom w:w="113" w:type="dxa"/>
              <w:right w:w="0" w:type="dxa"/>
            </w:tcMar>
          </w:tcPr>
          <w:p w14:paraId="1DF7AA86" w14:textId="77777777" w:rsidR="00245D88" w:rsidRPr="00AE5E00" w:rsidRDefault="00245D88" w:rsidP="00AE5E00">
            <w:pPr>
              <w:pStyle w:val="BodyText"/>
              <w:keepNext/>
            </w:pPr>
          </w:p>
        </w:tc>
        <w:tc>
          <w:tcPr>
            <w:tcW w:w="6030" w:type="dxa"/>
            <w:shd w:val="clear" w:color="auto" w:fill="FFFFFF" w:themeFill="background1"/>
            <w:tcMar>
              <w:top w:w="567" w:type="dxa"/>
              <w:left w:w="284" w:type="dxa"/>
              <w:bottom w:w="113" w:type="dxa"/>
              <w:right w:w="0" w:type="dxa"/>
            </w:tcMar>
          </w:tcPr>
          <w:p w14:paraId="4155A13C" w14:textId="50B598FC" w:rsidR="00245D88" w:rsidRPr="00AE5E00" w:rsidRDefault="00DF7648" w:rsidP="00AE5E00">
            <w:pPr>
              <w:pStyle w:val="Graphic"/>
            </w:pPr>
            <w:r w:rsidRPr="007A73A8">
              <mc:AlternateContent>
                <mc:Choice Requires="wpg">
                  <w:drawing>
                    <wp:inline distT="0" distB="0" distL="0" distR="0" wp14:anchorId="61BAECE9" wp14:editId="5B1FA007">
                      <wp:extent cx="2167200" cy="403200"/>
                      <wp:effectExtent l="0" t="0" r="5080" b="0"/>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81" name="Graphic 2"/>
                              <wpg:cNvGrpSpPr/>
                              <wpg:grpSpPr>
                                <a:xfrm>
                                  <a:off x="7539298" y="740770"/>
                                  <a:ext cx="4475736" cy="1496654"/>
                                  <a:chOff x="7539298" y="740769"/>
                                  <a:chExt cx="4475735" cy="1496654"/>
                                </a:xfrm>
                                <a:solidFill>
                                  <a:schemeClr val="accent1"/>
                                </a:solidFill>
                              </wpg:grpSpPr>
                              <wps:wsp>
                                <wps:cNvPr id="82"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8" name="Graphic 2"/>
                              <wpg:cNvGrpSpPr/>
                              <wpg:grpSpPr>
                                <a:xfrm>
                                  <a:off x="792347" y="0"/>
                                  <a:ext cx="7011956" cy="2176063"/>
                                  <a:chOff x="792346" y="0"/>
                                  <a:chExt cx="7011956" cy="2176063"/>
                                </a:xfrm>
                                <a:solidFill>
                                  <a:srgbClr val="1A365E"/>
                                </a:solidFill>
                              </wpg:grpSpPr>
                              <wps:wsp>
                                <wps:cNvPr id="319"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22"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A6D41D" id="Group 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0D174A60" w14:textId="5ECCA194" w:rsidR="00245D88" w:rsidRPr="00AE5E00" w:rsidRDefault="00245D88" w:rsidP="00AE5E00">
            <w:pPr>
              <w:pStyle w:val="CoverHeading1"/>
              <w:ind w:right="1986"/>
            </w:pPr>
            <w:r w:rsidRPr="00AE5E00">
              <w:t xml:space="preserve">Minimum </w:t>
            </w:r>
            <w:r w:rsidR="00357170" w:rsidRPr="00AE5E00">
              <w:t xml:space="preserve">Rate Increase Application Form Part </w:t>
            </w:r>
            <w:r w:rsidRPr="00AE5E00">
              <w:t>B</w:t>
            </w:r>
          </w:p>
          <w:sdt>
            <w:sdtPr>
              <w:rPr>
                <w:color w:val="2B579A"/>
                <w:shd w:val="clear" w:color="auto" w:fill="E6E6E6"/>
              </w:rPr>
              <w:id w:val="284929502"/>
              <w:placeholder>
                <w:docPart w:val="4CE72ACF8B0B45DBBFD59130EE9BAA8B"/>
              </w:placeholder>
              <w:comboBox>
                <w:listItem w:value="Choose an item."/>
                <w:listItem w:displayText="Final Report" w:value="Final Report"/>
                <w:listItem w:displayText="Draft Report" w:value="Draft Report"/>
                <w:listItem w:displayText="Report to the Minister" w:value="Report to the Minister"/>
                <w:listItem w:displayText="Issues Paper" w:value="Issues Paper"/>
                <w:listItem w:displayText="Discussion Paper" w:value="Discussion Paper"/>
                <w:listItem w:displayText="Information Paper" w:value="Information Paper"/>
                <w:listItem w:displayText="Manual" w:value="Manual"/>
                <w:listItem w:displayText="Guide" w:value="Guide"/>
                <w:listItem w:displayText="Policy" w:value="Policy"/>
              </w:comboBox>
            </w:sdtPr>
            <w:sdtEndPr>
              <w:rPr>
                <w:color w:val="1C355E" w:themeColor="accent1"/>
                <w:shd w:val="clear" w:color="auto" w:fill="auto"/>
              </w:rPr>
            </w:sdtEndPr>
            <w:sdtContent>
              <w:p w14:paraId="518CF49B" w14:textId="31524CA1" w:rsidR="00245D88" w:rsidRPr="00AE5E00" w:rsidRDefault="00245D88" w:rsidP="00AE5E00">
                <w:pPr>
                  <w:pStyle w:val="CoverHeading2"/>
                </w:pPr>
                <w:r w:rsidRPr="00AE5E00">
                  <w:t>Application Form</w:t>
                </w:r>
              </w:p>
            </w:sdtContent>
          </w:sdt>
          <w:p w14:paraId="1CE09991" w14:textId="77777777" w:rsidR="00DF7648" w:rsidRPr="007A73A8" w:rsidRDefault="00000000" w:rsidP="00DF7648">
            <w:pPr>
              <w:pStyle w:val="CoverHeading3"/>
            </w:pPr>
            <w:sdt>
              <w:sdtPr>
                <w:id w:val="-1081757403"/>
                <w:placeholder>
                  <w:docPart w:val="F1DA3545FCA6492781DF79278570A0E8"/>
                </w:placeholder>
                <w:date>
                  <w:dateFormat w:val="MMMM yyyy"/>
                  <w:lid w:val="en-AU"/>
                  <w:storeMappedDataAs w:val="date"/>
                  <w:calendar w:val="gregorian"/>
                </w:date>
              </w:sdtPr>
              <w:sdtContent>
                <w:r w:rsidR="00DF7648" w:rsidRPr="007A73A8">
                  <w:t>2026-27</w:t>
                </w:r>
              </w:sdtContent>
            </w:sdt>
          </w:p>
          <w:sdt>
            <w:sdtPr>
              <w:rPr>
                <w:color w:val="2B579A"/>
                <w:shd w:val="clear" w:color="auto" w:fill="E6E6E6"/>
              </w:rPr>
              <w:id w:val="-419018779"/>
              <w:placeholder>
                <w:docPart w:val="486527973D19473FBAD82E4D0432EE41"/>
              </w:placeholder>
              <w:docPartList>
                <w:docPartGallery w:val="AutoText"/>
                <w:docPartCategory w:val="9 Banners - Long"/>
              </w:docPartList>
            </w:sdtPr>
            <w:sdtEndPr>
              <w:rPr>
                <w:color w:val="1C355E" w:themeColor="accent1"/>
                <w:shd w:val="clear" w:color="auto" w:fill="auto"/>
              </w:rPr>
            </w:sdtEndPr>
            <w:sdtContent>
              <w:p w14:paraId="74434F00" w14:textId="6F7015E2" w:rsidR="00245D88" w:rsidRPr="00AE5E00" w:rsidRDefault="00245D88" w:rsidP="00AE5E00">
                <w:pPr>
                  <w:pStyle w:val="CoverHeading3"/>
                </w:pPr>
                <w:r w:rsidRPr="00AE5E00">
                  <w:rPr>
                    <w:rFonts w:eastAsiaTheme="majorEastAsia"/>
                    <w:noProof/>
                    <w:color w:val="2B579A"/>
                    <w:shd w:val="clear" w:color="auto" w:fill="E6E6E6"/>
                  </w:rPr>
                  <mc:AlternateContent>
                    <mc:Choice Requires="wpg">
                      <w:drawing>
                        <wp:inline distT="0" distB="0" distL="0" distR="0" wp14:anchorId="0D4C8E73" wp14:editId="4D0182C8">
                          <wp:extent cx="2819236" cy="284401"/>
                          <wp:effectExtent l="0" t="0" r="635" b="1905"/>
                          <wp:docPr id="163" name="Group 163"/>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164" name="Freeform: Shape 16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Parallelogram 16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Freeform: Shape 16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167" name="Freeform: Shape 16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208" name="Freeform: Shape 20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15B63F3C" id="Group 163"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">
                          <v:shape id="Freeform: Shape 16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" adj="13685" fillcolor="#f6921e" stroked="f" strokeweight="2pt">
                            <v:fill opacity="19660f" color2="white [3212]" rotate="t" angle="64" colors="0 #f6921e;27525f #ffa621;49807f white;1 white" focus="100%" type="gradient">
                              <o:fill v:ext="view" type="gradientUnscaled"/>
                            </v:fill>
                          </v:shape>
                          <v:shape id="Freeform: Shape 16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6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20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245D88" w:rsidRPr="00AE5E00" w14:paraId="3DA1B518" w14:textId="77777777" w:rsidTr="0066139A">
        <w:trPr>
          <w:trHeight w:val="4845"/>
        </w:trPr>
        <w:tc>
          <w:tcPr>
            <w:tcW w:w="4607" w:type="dxa"/>
          </w:tcPr>
          <w:p w14:paraId="492D35E0" w14:textId="77777777" w:rsidR="00245D88" w:rsidRPr="00AE5E00" w:rsidRDefault="00245D88" w:rsidP="00AE5E00">
            <w:pPr>
              <w:pStyle w:val="BodyText"/>
              <w:keepNext/>
            </w:pPr>
          </w:p>
        </w:tc>
        <w:tc>
          <w:tcPr>
            <w:tcW w:w="6030" w:type="dxa"/>
          </w:tcPr>
          <w:p w14:paraId="6678A6BE" w14:textId="77777777" w:rsidR="00245D88" w:rsidRPr="00AE5E00" w:rsidRDefault="00245D88" w:rsidP="00AE5E00">
            <w:pPr>
              <w:pStyle w:val="BodyText"/>
              <w:keepNext/>
            </w:pPr>
          </w:p>
        </w:tc>
      </w:tr>
    </w:tbl>
    <w:p w14:paraId="7FAD2D09" w14:textId="77777777" w:rsidR="00245D88" w:rsidRPr="00AE5E00" w:rsidRDefault="00245D88" w:rsidP="00AE5E00">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245D88" w:rsidRPr="00AE5E00" w14:paraId="08A94216" w14:textId="77777777" w:rsidTr="00991242">
        <w:trPr>
          <w:trHeight w:val="12336"/>
        </w:trPr>
        <w:tc>
          <w:tcPr>
            <w:tcW w:w="6521" w:type="dxa"/>
          </w:tcPr>
          <w:p w14:paraId="587AD4BB" w14:textId="77777777" w:rsidR="008D341E" w:rsidRPr="00AE5E00" w:rsidRDefault="008D341E" w:rsidP="00AE5E00">
            <w:pPr>
              <w:pStyle w:val="BodyText"/>
              <w:rPr>
                <w:b/>
                <w:color w:val="1C355E" w:themeColor="accent1"/>
                <w:sz w:val="22"/>
                <w:szCs w:val="22"/>
              </w:rPr>
            </w:pPr>
            <w:r w:rsidRPr="00AE5E00">
              <w:rPr>
                <w:b/>
                <w:color w:val="1C355E" w:themeColor="accent1"/>
                <w:sz w:val="22"/>
                <w:szCs w:val="22"/>
              </w:rPr>
              <w:lastRenderedPageBreak/>
              <w:t xml:space="preserve">Acknowledgment of Country </w:t>
            </w:r>
          </w:p>
          <w:p w14:paraId="7B3FFCF2" w14:textId="77777777" w:rsidR="008D341E" w:rsidRPr="00AE5E00" w:rsidRDefault="008D341E" w:rsidP="00AE5E00">
            <w:pPr>
              <w:pStyle w:val="Disclaimertext"/>
            </w:pPr>
            <w:r w:rsidRPr="00AE5E00">
              <w:t xml:space="preserve">IPART acknowledges the Traditional Custodians of the lands where we work and live. We pay respect to Elders both past and present. </w:t>
            </w:r>
          </w:p>
          <w:p w14:paraId="60D7C925" w14:textId="77777777" w:rsidR="008D341E" w:rsidRPr="00AE5E00" w:rsidRDefault="008D341E" w:rsidP="00AE5E00">
            <w:pPr>
              <w:pStyle w:val="BodyText"/>
              <w:spacing w:line="240" w:lineRule="auto"/>
              <w:rPr>
                <w:sz w:val="18"/>
                <w:szCs w:val="18"/>
              </w:rPr>
            </w:pPr>
            <w:r w:rsidRPr="00AE5E00">
              <w:rPr>
                <w:sz w:val="18"/>
                <w:szCs w:val="18"/>
              </w:rPr>
              <w:t>We recognise the unique cultural and spiritual relationship and celebrate the contributions of First Nations peoples.</w:t>
            </w:r>
          </w:p>
          <w:p w14:paraId="514C8CBF" w14:textId="008291FF" w:rsidR="008D341E" w:rsidRPr="00AE5E00" w:rsidRDefault="00B77857" w:rsidP="00AE5E00">
            <w:pPr>
              <w:pStyle w:val="BodyText"/>
              <w:rPr>
                <w:b/>
                <w:color w:val="1C355E" w:themeColor="accent1"/>
                <w:sz w:val="22"/>
                <w:szCs w:val="22"/>
              </w:rPr>
            </w:pPr>
            <w:r w:rsidRPr="00AE5E00">
              <w:rPr>
                <w:b/>
                <w:color w:val="1C355E" w:themeColor="accent1"/>
                <w:sz w:val="22"/>
                <w:szCs w:val="22"/>
              </w:rPr>
              <w:t>Contact details</w:t>
            </w:r>
          </w:p>
          <w:p w14:paraId="4D7FCB24" w14:textId="77777777" w:rsidR="00245D88" w:rsidRPr="00AE5E00" w:rsidRDefault="00245D88" w:rsidP="00AE5E00">
            <w:pPr>
              <w:pStyle w:val="Disclaimertext"/>
              <w:spacing w:before="160"/>
            </w:pPr>
            <w:r w:rsidRPr="00AE5E00">
              <w:t>Enquiries regarding this document should be directed to a staff member:</w:t>
            </w:r>
          </w:p>
          <w:p w14:paraId="646668C0" w14:textId="5DFD68E9" w:rsidR="003B7D23" w:rsidRPr="00AE5E00" w:rsidRDefault="003469F4" w:rsidP="00AE5E00">
            <w:pPr>
              <w:pStyle w:val="BodyText"/>
              <w:tabs>
                <w:tab w:val="right" w:pos="5989"/>
              </w:tabs>
              <w:spacing w:before="0"/>
              <w:rPr>
                <w:sz w:val="18"/>
                <w:szCs w:val="18"/>
              </w:rPr>
            </w:pPr>
            <w:r w:rsidRPr="00AE5E00">
              <w:rPr>
                <w:sz w:val="18"/>
                <w:szCs w:val="18"/>
              </w:rPr>
              <w:t>Regina Choi</w:t>
            </w:r>
            <w:r w:rsidR="003B7D23" w:rsidRPr="00AE5E00">
              <w:rPr>
                <w:sz w:val="18"/>
                <w:szCs w:val="18"/>
              </w:rPr>
              <w:tab/>
              <w:t>(02) 9019 19</w:t>
            </w:r>
            <w:r w:rsidRPr="00AE5E00">
              <w:rPr>
                <w:sz w:val="18"/>
                <w:szCs w:val="18"/>
              </w:rPr>
              <w:t>42</w:t>
            </w:r>
            <w:r w:rsidR="003B7D23" w:rsidRPr="00AE5E00">
              <w:rPr>
                <w:sz w:val="18"/>
                <w:szCs w:val="18"/>
              </w:rPr>
              <w:br/>
              <w:t>Sheridan Rapmund</w:t>
            </w:r>
            <w:r w:rsidR="003B7D23" w:rsidRPr="00AE5E00">
              <w:rPr>
                <w:sz w:val="18"/>
                <w:szCs w:val="18"/>
              </w:rPr>
              <w:tab/>
              <w:t>(02) 9290 8430</w:t>
            </w:r>
          </w:p>
          <w:p w14:paraId="7AA5D665" w14:textId="77777777" w:rsidR="00632AC2" w:rsidRPr="00AE5E00" w:rsidRDefault="00632AC2" w:rsidP="00AE5E00">
            <w:pPr>
              <w:pStyle w:val="BodyText"/>
              <w:rPr>
                <w:b/>
                <w:color w:val="1C355E" w:themeColor="accent1"/>
                <w:sz w:val="22"/>
                <w:szCs w:val="22"/>
              </w:rPr>
            </w:pPr>
            <w:r w:rsidRPr="00AE5E00">
              <w:rPr>
                <w:b/>
                <w:color w:val="1C355E" w:themeColor="accent1"/>
                <w:sz w:val="22"/>
                <w:szCs w:val="22"/>
              </w:rPr>
              <w:t>The Independent Pricing and Regulatory Tribunal</w:t>
            </w:r>
          </w:p>
          <w:p w14:paraId="346955D9" w14:textId="7F324E03" w:rsidR="00245D88" w:rsidRPr="00AE5E00" w:rsidRDefault="00632AC2" w:rsidP="00AE5E00">
            <w:pPr>
              <w:pStyle w:val="Disclaimertext"/>
            </w:pPr>
            <w:r w:rsidRPr="00AE5E00">
              <w:t xml:space="preserve">IPART’s independence is underpinned by an Act of Parliament. Further information on IPART can be obtained from </w:t>
            </w:r>
            <w:hyperlink r:id="rId13" w:history="1">
              <w:r w:rsidRPr="00AE5E00">
                <w:rPr>
                  <w:rStyle w:val="Hyperlink"/>
                  <w:szCs w:val="18"/>
                </w:rPr>
                <w:t>IPART’s website</w:t>
              </w:r>
            </w:hyperlink>
            <w:r w:rsidRPr="00AE5E00">
              <w:rPr>
                <w:szCs w:val="18"/>
              </w:rPr>
              <w:t>.</w:t>
            </w:r>
          </w:p>
        </w:tc>
        <w:tc>
          <w:tcPr>
            <w:tcW w:w="2551" w:type="dxa"/>
            <w:shd w:val="clear" w:color="auto" w:fill="F2F2F2" w:themeFill="background1" w:themeFillShade="F2"/>
            <w:vAlign w:val="bottom"/>
          </w:tcPr>
          <w:p w14:paraId="480F291E" w14:textId="77777777" w:rsidR="00245D88" w:rsidRPr="00AE5E00" w:rsidRDefault="00245D88" w:rsidP="00AE5E00">
            <w:pPr>
              <w:pStyle w:val="Disclaimertext"/>
              <w:rPr>
                <w:color w:val="2E2E2F" w:themeColor="text1"/>
              </w:rPr>
            </w:pPr>
          </w:p>
        </w:tc>
      </w:tr>
    </w:tbl>
    <w:p w14:paraId="605905D4" w14:textId="77777777" w:rsidR="00245D88" w:rsidRPr="00AE5E00" w:rsidRDefault="00245D88" w:rsidP="00AE5E00">
      <w:pPr>
        <w:pStyle w:val="BodyText"/>
        <w:pageBreakBefore/>
        <w:rPr>
          <w:color w:val="011D4B" w:themeColor="text2"/>
          <w:sz w:val="36"/>
          <w:szCs w:val="36"/>
        </w:rPr>
      </w:pPr>
      <w:bookmarkStart w:id="0" w:name="_Toc48034932"/>
      <w:r w:rsidRPr="00AE5E00">
        <w:rPr>
          <w:color w:val="011D4B" w:themeColor="text2"/>
          <w:sz w:val="36"/>
          <w:szCs w:val="36"/>
        </w:rPr>
        <w:lastRenderedPageBreak/>
        <w:t>Contents</w:t>
      </w:r>
      <w:bookmarkEnd w:id="0"/>
    </w:p>
    <w:p w14:paraId="5A61D213" w14:textId="0B6A55A4" w:rsidR="00727F40" w:rsidRPr="00AE5E00" w:rsidRDefault="00245D88" w:rsidP="00AE5E00">
      <w:pPr>
        <w:pStyle w:val="TOC1"/>
        <w:rPr>
          <w:rFonts w:asciiTheme="minorHAnsi" w:hAnsiTheme="minorHAnsi"/>
          <w:b w:val="0"/>
          <w:color w:val="auto"/>
          <w:kern w:val="2"/>
          <w:szCs w:val="24"/>
          <w14:ligatures w14:val="standardContextual"/>
          <w14:numForm w14:val="default"/>
        </w:rPr>
      </w:pPr>
      <w:r w:rsidRPr="00AE5E00">
        <w:rPr>
          <w:rFonts w:asciiTheme="minorHAnsi" w:eastAsiaTheme="majorEastAsia" w:hAnsiTheme="minorHAnsi" w:cs="Times New Roman"/>
          <w:b w:val="0"/>
          <w:color w:val="3E5376" w:themeColor="accent2"/>
          <w:sz w:val="18"/>
          <w:szCs w:val="20"/>
          <w:shd w:val="clear" w:color="auto" w:fill="E6E6E6"/>
          <w14:numForm w14:val="default"/>
          <w14:numSpacing w14:val="tabular"/>
        </w:rPr>
        <w:fldChar w:fldCharType="begin"/>
      </w:r>
      <w:r w:rsidRPr="00AE5E00">
        <w:rPr>
          <w:rFonts w:asciiTheme="minorHAnsi" w:eastAsiaTheme="majorEastAsia" w:hAnsiTheme="minorHAnsi"/>
          <w:color w:val="3E5376" w:themeColor="accent2"/>
          <w:sz w:val="18"/>
        </w:rPr>
        <w:instrText xml:space="preserve"> TOC \o "2-2" \h \z \t "Heading 1,1,Heading 6,1,Heading 7,2,Heading 1 (no number),1,Heading 7 (no number),2" </w:instrText>
      </w:r>
      <w:r w:rsidRPr="00AE5E00">
        <w:rPr>
          <w:rFonts w:asciiTheme="minorHAnsi" w:eastAsiaTheme="majorEastAsia" w:hAnsiTheme="minorHAnsi" w:cs="Times New Roman"/>
          <w:b w:val="0"/>
          <w:color w:val="3E5376" w:themeColor="accent2"/>
          <w:sz w:val="18"/>
          <w:szCs w:val="20"/>
          <w:shd w:val="clear" w:color="auto" w:fill="E6E6E6"/>
          <w14:numForm w14:val="default"/>
          <w14:numSpacing w14:val="tabular"/>
        </w:rPr>
        <w:fldChar w:fldCharType="separate"/>
      </w:r>
      <w:hyperlink w:anchor="_Toc209023395" w:history="1">
        <w:r w:rsidR="00727F40" w:rsidRPr="00AE5E00">
          <w:rPr>
            <w:rStyle w:val="Hyperlink"/>
          </w:rPr>
          <w:t>Council information</w:t>
        </w:r>
        <w:r w:rsidR="00727F40" w:rsidRPr="00AE5E00">
          <w:rPr>
            <w:webHidden/>
          </w:rPr>
          <w:tab/>
        </w:r>
        <w:r w:rsidR="00727F40" w:rsidRPr="00AE5E00">
          <w:rPr>
            <w:webHidden/>
          </w:rPr>
          <w:fldChar w:fldCharType="begin"/>
        </w:r>
        <w:r w:rsidR="00727F40" w:rsidRPr="00AE5E00">
          <w:rPr>
            <w:webHidden/>
          </w:rPr>
          <w:instrText xml:space="preserve"> PAGEREF _Toc209023395 \h </w:instrText>
        </w:r>
        <w:r w:rsidR="00727F40" w:rsidRPr="00AE5E00">
          <w:rPr>
            <w:webHidden/>
          </w:rPr>
        </w:r>
        <w:r w:rsidR="00727F40" w:rsidRPr="00AE5E00">
          <w:rPr>
            <w:webHidden/>
          </w:rPr>
          <w:fldChar w:fldCharType="separate"/>
        </w:r>
        <w:r w:rsidR="002077F2">
          <w:rPr>
            <w:webHidden/>
          </w:rPr>
          <w:t>1</w:t>
        </w:r>
        <w:r w:rsidR="00727F40" w:rsidRPr="00AE5E00">
          <w:rPr>
            <w:webHidden/>
          </w:rPr>
          <w:fldChar w:fldCharType="end"/>
        </w:r>
      </w:hyperlink>
    </w:p>
    <w:p w14:paraId="75C50F8C" w14:textId="45E251CF"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396" w:history="1">
        <w:r w:rsidRPr="00AE5E00">
          <w:rPr>
            <w:rStyle w:val="Hyperlink"/>
          </w:rPr>
          <w:t>1</w:t>
        </w:r>
        <w:r w:rsidRPr="00AE5E00">
          <w:rPr>
            <w:rFonts w:asciiTheme="minorHAnsi" w:hAnsiTheme="minorHAnsi"/>
            <w:b w:val="0"/>
            <w:color w:val="auto"/>
            <w:kern w:val="2"/>
            <w:szCs w:val="24"/>
            <w14:ligatures w14:val="standardContextual"/>
            <w14:numForm w14:val="default"/>
          </w:rPr>
          <w:tab/>
        </w:r>
        <w:r w:rsidRPr="00AE5E00">
          <w:rPr>
            <w:rStyle w:val="Hyperlink"/>
          </w:rPr>
          <w:t>About this Application Form</w:t>
        </w:r>
        <w:r w:rsidRPr="00AE5E00">
          <w:rPr>
            <w:webHidden/>
          </w:rPr>
          <w:tab/>
        </w:r>
        <w:r w:rsidRPr="00AE5E00">
          <w:rPr>
            <w:webHidden/>
          </w:rPr>
          <w:fldChar w:fldCharType="begin"/>
        </w:r>
        <w:r w:rsidRPr="00AE5E00">
          <w:rPr>
            <w:webHidden/>
          </w:rPr>
          <w:instrText xml:space="preserve"> PAGEREF _Toc209023396 \h </w:instrText>
        </w:r>
        <w:r w:rsidRPr="00AE5E00">
          <w:rPr>
            <w:webHidden/>
          </w:rPr>
        </w:r>
        <w:r w:rsidRPr="00AE5E00">
          <w:rPr>
            <w:webHidden/>
          </w:rPr>
          <w:fldChar w:fldCharType="separate"/>
        </w:r>
        <w:r w:rsidR="002077F2">
          <w:rPr>
            <w:webHidden/>
          </w:rPr>
          <w:t>2</w:t>
        </w:r>
        <w:r w:rsidRPr="00AE5E00">
          <w:rPr>
            <w:webHidden/>
          </w:rPr>
          <w:fldChar w:fldCharType="end"/>
        </w:r>
      </w:hyperlink>
    </w:p>
    <w:p w14:paraId="23F2563D" w14:textId="0A3A4D7A"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397" w:history="1">
        <w:r w:rsidRPr="00AE5E00">
          <w:rPr>
            <w:rStyle w:val="Hyperlink"/>
          </w:rPr>
          <w:t>2</w:t>
        </w:r>
        <w:r w:rsidRPr="00AE5E00">
          <w:rPr>
            <w:rFonts w:asciiTheme="minorHAnsi" w:hAnsiTheme="minorHAnsi"/>
            <w:b w:val="0"/>
            <w:color w:val="auto"/>
            <w:kern w:val="2"/>
            <w:szCs w:val="24"/>
            <w14:ligatures w14:val="standardContextual"/>
            <w14:numForm w14:val="default"/>
          </w:rPr>
          <w:tab/>
        </w:r>
        <w:r w:rsidRPr="00AE5E00">
          <w:rPr>
            <w:rStyle w:val="Hyperlink"/>
          </w:rPr>
          <w:t>Preparing your application</w:t>
        </w:r>
        <w:r w:rsidRPr="00AE5E00">
          <w:rPr>
            <w:webHidden/>
          </w:rPr>
          <w:tab/>
        </w:r>
        <w:r w:rsidRPr="00AE5E00">
          <w:rPr>
            <w:webHidden/>
          </w:rPr>
          <w:fldChar w:fldCharType="begin"/>
        </w:r>
        <w:r w:rsidRPr="00AE5E00">
          <w:rPr>
            <w:webHidden/>
          </w:rPr>
          <w:instrText xml:space="preserve"> PAGEREF _Toc209023397 \h </w:instrText>
        </w:r>
        <w:r w:rsidRPr="00AE5E00">
          <w:rPr>
            <w:webHidden/>
          </w:rPr>
        </w:r>
        <w:r w:rsidRPr="00AE5E00">
          <w:rPr>
            <w:webHidden/>
          </w:rPr>
          <w:fldChar w:fldCharType="separate"/>
        </w:r>
        <w:r w:rsidR="002077F2">
          <w:rPr>
            <w:webHidden/>
          </w:rPr>
          <w:t>3</w:t>
        </w:r>
        <w:r w:rsidRPr="00AE5E00">
          <w:rPr>
            <w:webHidden/>
          </w:rPr>
          <w:fldChar w:fldCharType="end"/>
        </w:r>
      </w:hyperlink>
    </w:p>
    <w:p w14:paraId="22E316B0" w14:textId="03C729D2"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398" w:history="1">
        <w:r w:rsidRPr="00AE5E00">
          <w:rPr>
            <w:rStyle w:val="Hyperlink"/>
          </w:rPr>
          <w:t>3</w:t>
        </w:r>
        <w:r w:rsidRPr="00AE5E00">
          <w:rPr>
            <w:rFonts w:asciiTheme="minorHAnsi" w:hAnsiTheme="minorHAnsi"/>
            <w:b w:val="0"/>
            <w:color w:val="auto"/>
            <w:kern w:val="2"/>
            <w:szCs w:val="24"/>
            <w14:ligatures w14:val="standardContextual"/>
            <w14:numForm w14:val="default"/>
          </w:rPr>
          <w:tab/>
        </w:r>
        <w:r w:rsidRPr="00AE5E00">
          <w:rPr>
            <w:rStyle w:val="Hyperlink"/>
          </w:rPr>
          <w:t>Description and context</w:t>
        </w:r>
        <w:r w:rsidRPr="00AE5E00">
          <w:rPr>
            <w:webHidden/>
          </w:rPr>
          <w:tab/>
        </w:r>
        <w:r w:rsidRPr="00AE5E00">
          <w:rPr>
            <w:webHidden/>
          </w:rPr>
          <w:fldChar w:fldCharType="begin"/>
        </w:r>
        <w:r w:rsidRPr="00AE5E00">
          <w:rPr>
            <w:webHidden/>
          </w:rPr>
          <w:instrText xml:space="preserve"> PAGEREF _Toc209023398 \h </w:instrText>
        </w:r>
        <w:r w:rsidRPr="00AE5E00">
          <w:rPr>
            <w:webHidden/>
          </w:rPr>
        </w:r>
        <w:r w:rsidRPr="00AE5E00">
          <w:rPr>
            <w:webHidden/>
          </w:rPr>
          <w:fldChar w:fldCharType="separate"/>
        </w:r>
        <w:r w:rsidR="002077F2">
          <w:rPr>
            <w:webHidden/>
          </w:rPr>
          <w:t>5</w:t>
        </w:r>
        <w:r w:rsidRPr="00AE5E00">
          <w:rPr>
            <w:webHidden/>
          </w:rPr>
          <w:fldChar w:fldCharType="end"/>
        </w:r>
      </w:hyperlink>
    </w:p>
    <w:p w14:paraId="7CEA1E13" w14:textId="0C93597F"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399" w:history="1">
        <w:r w:rsidRPr="00AE5E00">
          <w:rPr>
            <w:rStyle w:val="Hyperlink"/>
          </w:rPr>
          <w:t>4</w:t>
        </w:r>
        <w:r w:rsidRPr="00AE5E00">
          <w:rPr>
            <w:rFonts w:asciiTheme="minorHAnsi" w:hAnsiTheme="minorHAnsi"/>
            <w:b w:val="0"/>
            <w:color w:val="auto"/>
            <w:kern w:val="2"/>
            <w:szCs w:val="24"/>
            <w14:ligatures w14:val="standardContextual"/>
            <w14:numForm w14:val="default"/>
          </w:rPr>
          <w:tab/>
        </w:r>
        <w:r w:rsidRPr="00AE5E00">
          <w:rPr>
            <w:rStyle w:val="Hyperlink"/>
          </w:rPr>
          <w:t>Criterion 1 – Rationale for increasing minimum rates above the statutory limit</w:t>
        </w:r>
        <w:r w:rsidRPr="00AE5E00">
          <w:rPr>
            <w:webHidden/>
          </w:rPr>
          <w:tab/>
        </w:r>
        <w:r w:rsidRPr="00AE5E00">
          <w:rPr>
            <w:webHidden/>
          </w:rPr>
          <w:fldChar w:fldCharType="begin"/>
        </w:r>
        <w:r w:rsidRPr="00AE5E00">
          <w:rPr>
            <w:webHidden/>
          </w:rPr>
          <w:instrText xml:space="preserve"> PAGEREF _Toc209023399 \h </w:instrText>
        </w:r>
        <w:r w:rsidRPr="00AE5E00">
          <w:rPr>
            <w:webHidden/>
          </w:rPr>
        </w:r>
        <w:r w:rsidRPr="00AE5E00">
          <w:rPr>
            <w:webHidden/>
          </w:rPr>
          <w:fldChar w:fldCharType="separate"/>
        </w:r>
        <w:r w:rsidR="002077F2">
          <w:rPr>
            <w:webHidden/>
          </w:rPr>
          <w:t>7</w:t>
        </w:r>
        <w:r w:rsidRPr="00AE5E00">
          <w:rPr>
            <w:webHidden/>
          </w:rPr>
          <w:fldChar w:fldCharType="end"/>
        </w:r>
      </w:hyperlink>
    </w:p>
    <w:p w14:paraId="3C90AB53" w14:textId="29A05BF1"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00" w:history="1">
        <w:r w:rsidRPr="00AE5E00">
          <w:rPr>
            <w:rStyle w:val="Hyperlink"/>
          </w:rPr>
          <w:t>4.1</w:t>
        </w:r>
        <w:r w:rsidRPr="00AE5E00">
          <w:rPr>
            <w:rFonts w:asciiTheme="minorHAnsi" w:hAnsiTheme="minorHAnsi"/>
            <w:color w:val="auto"/>
            <w:kern w:val="2"/>
            <w:sz w:val="24"/>
            <w:szCs w:val="24"/>
            <w14:ligatures w14:val="standardContextual"/>
            <w14:numForm w14:val="default"/>
          </w:rPr>
          <w:tab/>
        </w:r>
        <w:r w:rsidRPr="00AE5E00">
          <w:rPr>
            <w:rStyle w:val="Hyperlink"/>
          </w:rPr>
          <w:t>What is the council’s rationale for increasing minimum rates above the statutory limit?</w:t>
        </w:r>
        <w:r w:rsidRPr="00AE5E00">
          <w:rPr>
            <w:webHidden/>
          </w:rPr>
          <w:tab/>
        </w:r>
        <w:r w:rsidRPr="00AE5E00">
          <w:rPr>
            <w:webHidden/>
          </w:rPr>
          <w:fldChar w:fldCharType="begin"/>
        </w:r>
        <w:r w:rsidRPr="00AE5E00">
          <w:rPr>
            <w:webHidden/>
          </w:rPr>
          <w:instrText xml:space="preserve"> PAGEREF _Toc209023400 \h </w:instrText>
        </w:r>
        <w:r w:rsidRPr="00AE5E00">
          <w:rPr>
            <w:webHidden/>
          </w:rPr>
        </w:r>
        <w:r w:rsidRPr="00AE5E00">
          <w:rPr>
            <w:webHidden/>
          </w:rPr>
          <w:fldChar w:fldCharType="separate"/>
        </w:r>
        <w:r w:rsidR="002077F2">
          <w:rPr>
            <w:webHidden/>
          </w:rPr>
          <w:t>7</w:t>
        </w:r>
        <w:r w:rsidRPr="00AE5E00">
          <w:rPr>
            <w:webHidden/>
          </w:rPr>
          <w:fldChar w:fldCharType="end"/>
        </w:r>
      </w:hyperlink>
    </w:p>
    <w:p w14:paraId="150962B3" w14:textId="1E4A8D4A"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401" w:history="1">
        <w:r w:rsidRPr="00AE5E00">
          <w:rPr>
            <w:rStyle w:val="Hyperlink"/>
          </w:rPr>
          <w:t>5</w:t>
        </w:r>
        <w:r w:rsidRPr="00AE5E00">
          <w:rPr>
            <w:rFonts w:asciiTheme="minorHAnsi" w:hAnsiTheme="minorHAnsi"/>
            <w:b w:val="0"/>
            <w:color w:val="auto"/>
            <w:kern w:val="2"/>
            <w:szCs w:val="24"/>
            <w14:ligatures w14:val="standardContextual"/>
            <w14:numForm w14:val="default"/>
          </w:rPr>
          <w:tab/>
        </w:r>
        <w:r w:rsidRPr="00AE5E00">
          <w:rPr>
            <w:rStyle w:val="Hyperlink"/>
          </w:rPr>
          <w:t>Criterion 2 – Impact on ratepayers</w:t>
        </w:r>
        <w:r w:rsidRPr="00AE5E00">
          <w:rPr>
            <w:webHidden/>
          </w:rPr>
          <w:tab/>
        </w:r>
        <w:r w:rsidRPr="00AE5E00">
          <w:rPr>
            <w:webHidden/>
          </w:rPr>
          <w:fldChar w:fldCharType="begin"/>
        </w:r>
        <w:r w:rsidRPr="00AE5E00">
          <w:rPr>
            <w:webHidden/>
          </w:rPr>
          <w:instrText xml:space="preserve"> PAGEREF _Toc209023401 \h </w:instrText>
        </w:r>
        <w:r w:rsidRPr="00AE5E00">
          <w:rPr>
            <w:webHidden/>
          </w:rPr>
        </w:r>
        <w:r w:rsidRPr="00AE5E00">
          <w:rPr>
            <w:webHidden/>
          </w:rPr>
          <w:fldChar w:fldCharType="separate"/>
        </w:r>
        <w:r w:rsidR="002077F2">
          <w:rPr>
            <w:webHidden/>
          </w:rPr>
          <w:t>9</w:t>
        </w:r>
        <w:r w:rsidRPr="00AE5E00">
          <w:rPr>
            <w:webHidden/>
          </w:rPr>
          <w:fldChar w:fldCharType="end"/>
        </w:r>
      </w:hyperlink>
    </w:p>
    <w:p w14:paraId="241C34D0" w14:textId="574AD34B"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02" w:history="1">
        <w:r w:rsidRPr="00AE5E00">
          <w:rPr>
            <w:rStyle w:val="Hyperlink"/>
          </w:rPr>
          <w:t>5.1</w:t>
        </w:r>
        <w:r w:rsidRPr="00AE5E00">
          <w:rPr>
            <w:rFonts w:asciiTheme="minorHAnsi" w:hAnsiTheme="minorHAnsi"/>
            <w:color w:val="auto"/>
            <w:kern w:val="2"/>
            <w:sz w:val="24"/>
            <w:szCs w:val="24"/>
            <w14:ligatures w14:val="standardContextual"/>
            <w14:numForm w14:val="default"/>
          </w:rPr>
          <w:tab/>
        </w:r>
        <w:r w:rsidRPr="00AE5E00">
          <w:rPr>
            <w:rStyle w:val="Hyperlink"/>
          </w:rPr>
          <w:t>What are the current and proposed levels of minimum rates, and the number of ratepayers on the minimum rate over the application period?</w:t>
        </w:r>
        <w:r w:rsidRPr="00AE5E00">
          <w:rPr>
            <w:webHidden/>
          </w:rPr>
          <w:tab/>
        </w:r>
        <w:r w:rsidRPr="00AE5E00">
          <w:rPr>
            <w:webHidden/>
          </w:rPr>
          <w:fldChar w:fldCharType="begin"/>
        </w:r>
        <w:r w:rsidRPr="00AE5E00">
          <w:rPr>
            <w:webHidden/>
          </w:rPr>
          <w:instrText xml:space="preserve"> PAGEREF _Toc209023402 \h </w:instrText>
        </w:r>
        <w:r w:rsidRPr="00AE5E00">
          <w:rPr>
            <w:webHidden/>
          </w:rPr>
        </w:r>
        <w:r w:rsidRPr="00AE5E00">
          <w:rPr>
            <w:webHidden/>
          </w:rPr>
          <w:fldChar w:fldCharType="separate"/>
        </w:r>
        <w:r w:rsidR="002077F2">
          <w:rPr>
            <w:webHidden/>
          </w:rPr>
          <w:t>10</w:t>
        </w:r>
        <w:r w:rsidRPr="00AE5E00">
          <w:rPr>
            <w:webHidden/>
          </w:rPr>
          <w:fldChar w:fldCharType="end"/>
        </w:r>
      </w:hyperlink>
    </w:p>
    <w:p w14:paraId="6922C37C" w14:textId="36AB1B69"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03" w:history="1">
        <w:r w:rsidRPr="00AE5E00">
          <w:rPr>
            <w:rStyle w:val="Hyperlink"/>
          </w:rPr>
          <w:t>5.2</w:t>
        </w:r>
        <w:r w:rsidRPr="00AE5E00">
          <w:rPr>
            <w:rFonts w:asciiTheme="minorHAnsi" w:hAnsiTheme="minorHAnsi"/>
            <w:color w:val="auto"/>
            <w:kern w:val="2"/>
            <w:sz w:val="24"/>
            <w:szCs w:val="24"/>
            <w14:ligatures w14:val="standardContextual"/>
            <w14:numForm w14:val="default"/>
          </w:rPr>
          <w:tab/>
        </w:r>
        <w:r w:rsidRPr="00AE5E00">
          <w:rPr>
            <w:rStyle w:val="Hyperlink"/>
          </w:rPr>
          <w:t>What will be the impact on ratepayers of the proposed increase in minimum rates?</w:t>
        </w:r>
        <w:r w:rsidRPr="00AE5E00">
          <w:rPr>
            <w:webHidden/>
          </w:rPr>
          <w:tab/>
        </w:r>
        <w:r w:rsidRPr="00AE5E00">
          <w:rPr>
            <w:webHidden/>
          </w:rPr>
          <w:fldChar w:fldCharType="begin"/>
        </w:r>
        <w:r w:rsidRPr="00AE5E00">
          <w:rPr>
            <w:webHidden/>
          </w:rPr>
          <w:instrText xml:space="preserve"> PAGEREF _Toc209023403 \h </w:instrText>
        </w:r>
        <w:r w:rsidRPr="00AE5E00">
          <w:rPr>
            <w:webHidden/>
          </w:rPr>
        </w:r>
        <w:r w:rsidRPr="00AE5E00">
          <w:rPr>
            <w:webHidden/>
          </w:rPr>
          <w:fldChar w:fldCharType="separate"/>
        </w:r>
        <w:r w:rsidR="002077F2">
          <w:rPr>
            <w:webHidden/>
          </w:rPr>
          <w:t>10</w:t>
        </w:r>
        <w:r w:rsidRPr="00AE5E00">
          <w:rPr>
            <w:webHidden/>
          </w:rPr>
          <w:fldChar w:fldCharType="end"/>
        </w:r>
      </w:hyperlink>
    </w:p>
    <w:p w14:paraId="75B26787" w14:textId="28424036"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04" w:history="1">
        <w:r w:rsidRPr="00AE5E00">
          <w:rPr>
            <w:rStyle w:val="Hyperlink"/>
          </w:rPr>
          <w:t>5.3</w:t>
        </w:r>
        <w:r w:rsidRPr="00AE5E00">
          <w:rPr>
            <w:rFonts w:asciiTheme="minorHAnsi" w:hAnsiTheme="minorHAnsi"/>
            <w:color w:val="auto"/>
            <w:kern w:val="2"/>
            <w:sz w:val="24"/>
            <w:szCs w:val="24"/>
            <w14:ligatures w14:val="standardContextual"/>
            <w14:numForm w14:val="default"/>
          </w:rPr>
          <w:tab/>
        </w:r>
        <w:r w:rsidRPr="00AE5E00">
          <w:rPr>
            <w:rStyle w:val="Hyperlink"/>
          </w:rPr>
          <w:t>How does the proposed increase affect the distribution of the rating burden among ratepayers?</w:t>
        </w:r>
        <w:r w:rsidRPr="00AE5E00">
          <w:rPr>
            <w:webHidden/>
          </w:rPr>
          <w:tab/>
        </w:r>
        <w:r w:rsidRPr="00AE5E00">
          <w:rPr>
            <w:webHidden/>
          </w:rPr>
          <w:fldChar w:fldCharType="begin"/>
        </w:r>
        <w:r w:rsidRPr="00AE5E00">
          <w:rPr>
            <w:webHidden/>
          </w:rPr>
          <w:instrText xml:space="preserve"> PAGEREF _Toc209023404 \h </w:instrText>
        </w:r>
        <w:r w:rsidRPr="00AE5E00">
          <w:rPr>
            <w:webHidden/>
          </w:rPr>
        </w:r>
        <w:r w:rsidRPr="00AE5E00">
          <w:rPr>
            <w:webHidden/>
          </w:rPr>
          <w:fldChar w:fldCharType="separate"/>
        </w:r>
        <w:r w:rsidR="002077F2">
          <w:rPr>
            <w:webHidden/>
          </w:rPr>
          <w:t>11</w:t>
        </w:r>
        <w:r w:rsidRPr="00AE5E00">
          <w:rPr>
            <w:webHidden/>
          </w:rPr>
          <w:fldChar w:fldCharType="end"/>
        </w:r>
      </w:hyperlink>
    </w:p>
    <w:p w14:paraId="583A8D11" w14:textId="3D28F3EB"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05" w:history="1">
        <w:r w:rsidRPr="00AE5E00">
          <w:rPr>
            <w:rStyle w:val="Hyperlink"/>
          </w:rPr>
          <w:t>5.4</w:t>
        </w:r>
        <w:r w:rsidRPr="00AE5E00">
          <w:rPr>
            <w:rFonts w:asciiTheme="minorHAnsi" w:hAnsiTheme="minorHAnsi"/>
            <w:color w:val="auto"/>
            <w:kern w:val="2"/>
            <w:sz w:val="24"/>
            <w:szCs w:val="24"/>
            <w14:ligatures w14:val="standardContextual"/>
            <w14:numForm w14:val="default"/>
          </w:rPr>
          <w:tab/>
        </w:r>
        <w:r w:rsidRPr="00AE5E00">
          <w:rPr>
            <w:rStyle w:val="Hyperlink"/>
          </w:rPr>
          <w:t>How has the council considered affordability and the affected ratepayers’ capacity to pay higher rates, including measures to address hardship?</w:t>
        </w:r>
        <w:r w:rsidRPr="00AE5E00">
          <w:rPr>
            <w:webHidden/>
          </w:rPr>
          <w:tab/>
        </w:r>
        <w:r w:rsidRPr="00AE5E00">
          <w:rPr>
            <w:webHidden/>
          </w:rPr>
          <w:fldChar w:fldCharType="begin"/>
        </w:r>
        <w:r w:rsidRPr="00AE5E00">
          <w:rPr>
            <w:webHidden/>
          </w:rPr>
          <w:instrText xml:space="preserve"> PAGEREF _Toc209023405 \h </w:instrText>
        </w:r>
        <w:r w:rsidRPr="00AE5E00">
          <w:rPr>
            <w:webHidden/>
          </w:rPr>
        </w:r>
        <w:r w:rsidRPr="00AE5E00">
          <w:rPr>
            <w:webHidden/>
          </w:rPr>
          <w:fldChar w:fldCharType="separate"/>
        </w:r>
        <w:r w:rsidR="002077F2">
          <w:rPr>
            <w:webHidden/>
          </w:rPr>
          <w:t>11</w:t>
        </w:r>
        <w:r w:rsidRPr="00AE5E00">
          <w:rPr>
            <w:webHidden/>
          </w:rPr>
          <w:fldChar w:fldCharType="end"/>
        </w:r>
      </w:hyperlink>
    </w:p>
    <w:p w14:paraId="5942BC16" w14:textId="58E6EBEB"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406" w:history="1">
        <w:r w:rsidRPr="00AE5E00">
          <w:rPr>
            <w:rStyle w:val="Hyperlink"/>
          </w:rPr>
          <w:t>6</w:t>
        </w:r>
        <w:r w:rsidRPr="00AE5E00">
          <w:rPr>
            <w:rFonts w:asciiTheme="minorHAnsi" w:hAnsiTheme="minorHAnsi"/>
            <w:b w:val="0"/>
            <w:color w:val="auto"/>
            <w:kern w:val="2"/>
            <w:szCs w:val="24"/>
            <w14:ligatures w14:val="standardContextual"/>
            <w14:numForm w14:val="default"/>
          </w:rPr>
          <w:tab/>
        </w:r>
        <w:r w:rsidRPr="00AE5E00">
          <w:rPr>
            <w:rStyle w:val="Hyperlink"/>
          </w:rPr>
          <w:t>Criterion 3 – Consultation on the proposal</w:t>
        </w:r>
        <w:r w:rsidRPr="00AE5E00">
          <w:rPr>
            <w:webHidden/>
          </w:rPr>
          <w:tab/>
        </w:r>
        <w:r w:rsidRPr="00AE5E00">
          <w:rPr>
            <w:webHidden/>
          </w:rPr>
          <w:fldChar w:fldCharType="begin"/>
        </w:r>
        <w:r w:rsidRPr="00AE5E00">
          <w:rPr>
            <w:webHidden/>
          </w:rPr>
          <w:instrText xml:space="preserve"> PAGEREF _Toc209023406 \h </w:instrText>
        </w:r>
        <w:r w:rsidRPr="00AE5E00">
          <w:rPr>
            <w:webHidden/>
          </w:rPr>
        </w:r>
        <w:r w:rsidRPr="00AE5E00">
          <w:rPr>
            <w:webHidden/>
          </w:rPr>
          <w:fldChar w:fldCharType="separate"/>
        </w:r>
        <w:r w:rsidR="002077F2">
          <w:rPr>
            <w:webHidden/>
          </w:rPr>
          <w:t>12</w:t>
        </w:r>
        <w:r w:rsidRPr="00AE5E00">
          <w:rPr>
            <w:webHidden/>
          </w:rPr>
          <w:fldChar w:fldCharType="end"/>
        </w:r>
      </w:hyperlink>
    </w:p>
    <w:p w14:paraId="70367BF2" w14:textId="6B1A4B9F"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07" w:history="1">
        <w:r w:rsidRPr="00AE5E00">
          <w:rPr>
            <w:rStyle w:val="Hyperlink"/>
          </w:rPr>
          <w:t>6.1</w:t>
        </w:r>
        <w:r w:rsidRPr="00AE5E00">
          <w:rPr>
            <w:rFonts w:asciiTheme="minorHAnsi" w:hAnsiTheme="minorHAnsi"/>
            <w:color w:val="auto"/>
            <w:kern w:val="2"/>
            <w:sz w:val="24"/>
            <w:szCs w:val="24"/>
            <w14:ligatures w14:val="standardContextual"/>
            <w14:numForm w14:val="default"/>
          </w:rPr>
          <w:tab/>
        </w:r>
        <w:r w:rsidRPr="00AE5E00">
          <w:rPr>
            <w:rStyle w:val="Hyperlink"/>
          </w:rPr>
          <w:t>How did the council consult the community about the proposed increases to minimum rates?</w:t>
        </w:r>
        <w:r w:rsidRPr="00AE5E00">
          <w:rPr>
            <w:webHidden/>
          </w:rPr>
          <w:tab/>
        </w:r>
        <w:r w:rsidRPr="00AE5E00">
          <w:rPr>
            <w:webHidden/>
          </w:rPr>
          <w:fldChar w:fldCharType="begin"/>
        </w:r>
        <w:r w:rsidRPr="00AE5E00">
          <w:rPr>
            <w:webHidden/>
          </w:rPr>
          <w:instrText xml:space="preserve"> PAGEREF _Toc209023407 \h </w:instrText>
        </w:r>
        <w:r w:rsidRPr="00AE5E00">
          <w:rPr>
            <w:webHidden/>
          </w:rPr>
        </w:r>
        <w:r w:rsidRPr="00AE5E00">
          <w:rPr>
            <w:webHidden/>
          </w:rPr>
          <w:fldChar w:fldCharType="separate"/>
        </w:r>
        <w:r w:rsidR="002077F2">
          <w:rPr>
            <w:webHidden/>
          </w:rPr>
          <w:t>13</w:t>
        </w:r>
        <w:r w:rsidRPr="00AE5E00">
          <w:rPr>
            <w:webHidden/>
          </w:rPr>
          <w:fldChar w:fldCharType="end"/>
        </w:r>
      </w:hyperlink>
    </w:p>
    <w:p w14:paraId="753DD897" w14:textId="6AD7980E"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408" w:history="1">
        <w:r w:rsidRPr="00AE5E00">
          <w:rPr>
            <w:rStyle w:val="Hyperlink"/>
          </w:rPr>
          <w:t>7</w:t>
        </w:r>
        <w:r w:rsidRPr="00AE5E00">
          <w:rPr>
            <w:rFonts w:asciiTheme="minorHAnsi" w:hAnsiTheme="minorHAnsi"/>
            <w:b w:val="0"/>
            <w:color w:val="auto"/>
            <w:kern w:val="2"/>
            <w:szCs w:val="24"/>
            <w14:ligatures w14:val="standardContextual"/>
            <w14:numForm w14:val="default"/>
          </w:rPr>
          <w:tab/>
        </w:r>
        <w:r w:rsidRPr="00AE5E00">
          <w:rPr>
            <w:rStyle w:val="Hyperlink"/>
          </w:rPr>
          <w:t>Other relevant matters</w:t>
        </w:r>
        <w:r w:rsidRPr="00AE5E00">
          <w:rPr>
            <w:webHidden/>
          </w:rPr>
          <w:tab/>
        </w:r>
        <w:r w:rsidRPr="00AE5E00">
          <w:rPr>
            <w:webHidden/>
          </w:rPr>
          <w:fldChar w:fldCharType="begin"/>
        </w:r>
        <w:r w:rsidRPr="00AE5E00">
          <w:rPr>
            <w:webHidden/>
          </w:rPr>
          <w:instrText xml:space="preserve"> PAGEREF _Toc209023408 \h </w:instrText>
        </w:r>
        <w:r w:rsidRPr="00AE5E00">
          <w:rPr>
            <w:webHidden/>
          </w:rPr>
        </w:r>
        <w:r w:rsidRPr="00AE5E00">
          <w:rPr>
            <w:webHidden/>
          </w:rPr>
          <w:fldChar w:fldCharType="separate"/>
        </w:r>
        <w:r w:rsidR="002077F2">
          <w:rPr>
            <w:webHidden/>
          </w:rPr>
          <w:t>15</w:t>
        </w:r>
        <w:r w:rsidRPr="00AE5E00">
          <w:rPr>
            <w:webHidden/>
          </w:rPr>
          <w:fldChar w:fldCharType="end"/>
        </w:r>
      </w:hyperlink>
    </w:p>
    <w:p w14:paraId="60AB056D" w14:textId="46E14B54"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409" w:history="1">
        <w:r w:rsidRPr="00AE5E00">
          <w:rPr>
            <w:rStyle w:val="Hyperlink"/>
          </w:rPr>
          <w:t>8</w:t>
        </w:r>
        <w:r w:rsidRPr="00AE5E00">
          <w:rPr>
            <w:rFonts w:asciiTheme="minorHAnsi" w:hAnsiTheme="minorHAnsi"/>
            <w:b w:val="0"/>
            <w:color w:val="auto"/>
            <w:kern w:val="2"/>
            <w:szCs w:val="24"/>
            <w14:ligatures w14:val="standardContextual"/>
            <w14:numForm w14:val="default"/>
          </w:rPr>
          <w:tab/>
        </w:r>
        <w:r w:rsidRPr="00AE5E00">
          <w:rPr>
            <w:rStyle w:val="Hyperlink"/>
          </w:rPr>
          <w:t>Council certification and contact information</w:t>
        </w:r>
        <w:r w:rsidRPr="00AE5E00">
          <w:rPr>
            <w:webHidden/>
          </w:rPr>
          <w:tab/>
        </w:r>
        <w:r w:rsidRPr="00AE5E00">
          <w:rPr>
            <w:webHidden/>
          </w:rPr>
          <w:fldChar w:fldCharType="begin"/>
        </w:r>
        <w:r w:rsidRPr="00AE5E00">
          <w:rPr>
            <w:webHidden/>
          </w:rPr>
          <w:instrText xml:space="preserve"> PAGEREF _Toc209023409 \h </w:instrText>
        </w:r>
        <w:r w:rsidRPr="00AE5E00">
          <w:rPr>
            <w:webHidden/>
          </w:rPr>
        </w:r>
        <w:r w:rsidRPr="00AE5E00">
          <w:rPr>
            <w:webHidden/>
          </w:rPr>
          <w:fldChar w:fldCharType="separate"/>
        </w:r>
        <w:r w:rsidR="002077F2">
          <w:rPr>
            <w:webHidden/>
          </w:rPr>
          <w:t>16</w:t>
        </w:r>
        <w:r w:rsidRPr="00AE5E00">
          <w:rPr>
            <w:webHidden/>
          </w:rPr>
          <w:fldChar w:fldCharType="end"/>
        </w:r>
      </w:hyperlink>
    </w:p>
    <w:p w14:paraId="1BFC0815" w14:textId="31D3E3FE"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10" w:history="1">
        <w:r w:rsidRPr="00AE5E00">
          <w:rPr>
            <w:rStyle w:val="Hyperlink"/>
          </w:rPr>
          <w:t>8.1</w:t>
        </w:r>
        <w:r w:rsidRPr="00AE5E00">
          <w:rPr>
            <w:rFonts w:asciiTheme="minorHAnsi" w:hAnsiTheme="minorHAnsi"/>
            <w:color w:val="auto"/>
            <w:kern w:val="2"/>
            <w:sz w:val="24"/>
            <w:szCs w:val="24"/>
            <w14:ligatures w14:val="standardContextual"/>
            <w14:numForm w14:val="default"/>
          </w:rPr>
          <w:tab/>
        </w:r>
        <w:r w:rsidRPr="00AE5E00">
          <w:rPr>
            <w:rStyle w:val="Hyperlink"/>
          </w:rPr>
          <w:t>Certification of application</w:t>
        </w:r>
        <w:r w:rsidRPr="00AE5E00">
          <w:rPr>
            <w:webHidden/>
          </w:rPr>
          <w:tab/>
        </w:r>
        <w:r w:rsidRPr="00AE5E00">
          <w:rPr>
            <w:webHidden/>
          </w:rPr>
          <w:fldChar w:fldCharType="begin"/>
        </w:r>
        <w:r w:rsidRPr="00AE5E00">
          <w:rPr>
            <w:webHidden/>
          </w:rPr>
          <w:instrText xml:space="preserve"> PAGEREF _Toc209023410 \h </w:instrText>
        </w:r>
        <w:r w:rsidRPr="00AE5E00">
          <w:rPr>
            <w:webHidden/>
          </w:rPr>
        </w:r>
        <w:r w:rsidRPr="00AE5E00">
          <w:rPr>
            <w:webHidden/>
          </w:rPr>
          <w:fldChar w:fldCharType="separate"/>
        </w:r>
        <w:r w:rsidR="002077F2">
          <w:rPr>
            <w:webHidden/>
          </w:rPr>
          <w:t>16</w:t>
        </w:r>
        <w:r w:rsidRPr="00AE5E00">
          <w:rPr>
            <w:webHidden/>
          </w:rPr>
          <w:fldChar w:fldCharType="end"/>
        </w:r>
      </w:hyperlink>
    </w:p>
    <w:p w14:paraId="2ECECD2B" w14:textId="5E9813B6" w:rsidR="00727F40" w:rsidRPr="00AE5E00" w:rsidRDefault="00727F40" w:rsidP="00AE5E00">
      <w:pPr>
        <w:pStyle w:val="TOC2"/>
        <w:rPr>
          <w:rFonts w:asciiTheme="minorHAnsi" w:hAnsiTheme="minorHAnsi"/>
          <w:color w:val="auto"/>
          <w:kern w:val="2"/>
          <w:sz w:val="24"/>
          <w:szCs w:val="24"/>
          <w14:ligatures w14:val="standardContextual"/>
          <w14:numForm w14:val="default"/>
        </w:rPr>
      </w:pPr>
      <w:hyperlink w:anchor="_Toc209023411" w:history="1">
        <w:r w:rsidRPr="00AE5E00">
          <w:rPr>
            <w:rStyle w:val="Hyperlink"/>
          </w:rPr>
          <w:t>8.2</w:t>
        </w:r>
        <w:r w:rsidRPr="00AE5E00">
          <w:rPr>
            <w:rFonts w:asciiTheme="minorHAnsi" w:hAnsiTheme="minorHAnsi"/>
            <w:color w:val="auto"/>
            <w:kern w:val="2"/>
            <w:sz w:val="24"/>
            <w:szCs w:val="24"/>
            <w14:ligatures w14:val="standardContextual"/>
            <w14:numForm w14:val="default"/>
          </w:rPr>
          <w:tab/>
        </w:r>
        <w:r w:rsidRPr="00AE5E00">
          <w:rPr>
            <w:rStyle w:val="Hyperlink"/>
          </w:rPr>
          <w:t>Council contact information</w:t>
        </w:r>
        <w:r w:rsidRPr="00AE5E00">
          <w:rPr>
            <w:webHidden/>
          </w:rPr>
          <w:tab/>
        </w:r>
        <w:r w:rsidRPr="00AE5E00">
          <w:rPr>
            <w:webHidden/>
          </w:rPr>
          <w:fldChar w:fldCharType="begin"/>
        </w:r>
        <w:r w:rsidRPr="00AE5E00">
          <w:rPr>
            <w:webHidden/>
          </w:rPr>
          <w:instrText xml:space="preserve"> PAGEREF _Toc209023411 \h </w:instrText>
        </w:r>
        <w:r w:rsidRPr="00AE5E00">
          <w:rPr>
            <w:webHidden/>
          </w:rPr>
        </w:r>
        <w:r w:rsidRPr="00AE5E00">
          <w:rPr>
            <w:webHidden/>
          </w:rPr>
          <w:fldChar w:fldCharType="separate"/>
        </w:r>
        <w:r w:rsidR="002077F2">
          <w:rPr>
            <w:webHidden/>
          </w:rPr>
          <w:t>16</w:t>
        </w:r>
        <w:r w:rsidRPr="00AE5E00">
          <w:rPr>
            <w:webHidden/>
          </w:rPr>
          <w:fldChar w:fldCharType="end"/>
        </w:r>
      </w:hyperlink>
    </w:p>
    <w:p w14:paraId="4EA1C5A9" w14:textId="261C9B75" w:rsidR="00727F40" w:rsidRPr="00AE5E00" w:rsidRDefault="00727F40" w:rsidP="00AE5E00">
      <w:pPr>
        <w:pStyle w:val="TOC1"/>
        <w:rPr>
          <w:rFonts w:asciiTheme="minorHAnsi" w:hAnsiTheme="minorHAnsi"/>
          <w:b w:val="0"/>
          <w:color w:val="auto"/>
          <w:kern w:val="2"/>
          <w:szCs w:val="24"/>
          <w14:ligatures w14:val="standardContextual"/>
          <w14:numForm w14:val="default"/>
        </w:rPr>
      </w:pPr>
      <w:hyperlink w:anchor="_Toc209023412" w:history="1">
        <w:r w:rsidRPr="00AE5E00">
          <w:rPr>
            <w:rStyle w:val="Hyperlink"/>
          </w:rPr>
          <w:t>9</w:t>
        </w:r>
        <w:r w:rsidRPr="00AE5E00">
          <w:rPr>
            <w:rFonts w:asciiTheme="minorHAnsi" w:hAnsiTheme="minorHAnsi"/>
            <w:b w:val="0"/>
            <w:color w:val="auto"/>
            <w:kern w:val="2"/>
            <w:szCs w:val="24"/>
            <w14:ligatures w14:val="standardContextual"/>
            <w14:numForm w14:val="default"/>
          </w:rPr>
          <w:tab/>
        </w:r>
        <w:r w:rsidRPr="00AE5E00">
          <w:rPr>
            <w:rStyle w:val="Hyperlink"/>
          </w:rPr>
          <w:t>List of attachments</w:t>
        </w:r>
        <w:r w:rsidRPr="00AE5E00">
          <w:rPr>
            <w:webHidden/>
          </w:rPr>
          <w:tab/>
        </w:r>
        <w:r w:rsidRPr="00AE5E00">
          <w:rPr>
            <w:webHidden/>
          </w:rPr>
          <w:fldChar w:fldCharType="begin"/>
        </w:r>
        <w:r w:rsidRPr="00AE5E00">
          <w:rPr>
            <w:webHidden/>
          </w:rPr>
          <w:instrText xml:space="preserve"> PAGEREF _Toc209023412 \h </w:instrText>
        </w:r>
        <w:r w:rsidRPr="00AE5E00">
          <w:rPr>
            <w:webHidden/>
          </w:rPr>
        </w:r>
        <w:r w:rsidRPr="00AE5E00">
          <w:rPr>
            <w:webHidden/>
          </w:rPr>
          <w:fldChar w:fldCharType="separate"/>
        </w:r>
        <w:r w:rsidR="002077F2">
          <w:rPr>
            <w:webHidden/>
          </w:rPr>
          <w:t>18</w:t>
        </w:r>
        <w:r w:rsidRPr="00AE5E00">
          <w:rPr>
            <w:webHidden/>
          </w:rPr>
          <w:fldChar w:fldCharType="end"/>
        </w:r>
      </w:hyperlink>
    </w:p>
    <w:p w14:paraId="52418CED" w14:textId="2F28B279" w:rsidR="00245D88" w:rsidRPr="00AE5E00" w:rsidRDefault="00245D88" w:rsidP="00AE5E00">
      <w:pPr>
        <w:pStyle w:val="BodyText"/>
        <w:rPr>
          <w:rFonts w:eastAsiaTheme="majorEastAsia"/>
        </w:rPr>
      </w:pPr>
      <w:r w:rsidRPr="00AE5E00">
        <w:rPr>
          <w:rFonts w:asciiTheme="minorHAnsi" w:eastAsiaTheme="majorEastAsia" w:hAnsiTheme="minorHAnsi" w:cstheme="minorBidi"/>
          <w:b/>
          <w:color w:val="3E5376" w:themeColor="accent2"/>
          <w:sz w:val="18"/>
          <w:szCs w:val="22"/>
          <w:shd w:val="clear" w:color="auto" w:fill="E6E6E6"/>
          <w14:numSpacing w14:val="default"/>
        </w:rPr>
        <w:fldChar w:fldCharType="end"/>
      </w:r>
    </w:p>
    <w:p w14:paraId="18E78C67" w14:textId="77777777" w:rsidR="00245D88" w:rsidRPr="00AE5E00" w:rsidRDefault="00245D88" w:rsidP="00AE5E00">
      <w:pPr>
        <w:pStyle w:val="BodyText"/>
        <w:sectPr w:rsidR="00245D88" w:rsidRPr="00AE5E00"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0602118E" w14:textId="305FC06A" w:rsidR="00245D88" w:rsidRPr="00AE5E00" w:rsidRDefault="00245D88" w:rsidP="00AE5E00">
      <w:pPr>
        <w:pStyle w:val="Heading1nonumber"/>
      </w:pPr>
      <w:bookmarkStart w:id="1" w:name="_Toc209023395"/>
      <w:r w:rsidRPr="00AE5E00">
        <w:lastRenderedPageBreak/>
        <w:t>Council information</w:t>
      </w:r>
      <w:bookmarkEnd w:id="1"/>
    </w:p>
    <w:tbl>
      <w:tblPr>
        <w:tblStyle w:val="BasicIPARTtable"/>
        <w:tblW w:w="9015" w:type="dxa"/>
        <w:tblLayout w:type="fixed"/>
        <w:tblLook w:val="0480" w:firstRow="0" w:lastRow="0" w:firstColumn="1" w:lastColumn="0" w:noHBand="0" w:noVBand="1"/>
      </w:tblPr>
      <w:tblGrid>
        <w:gridCol w:w="3402"/>
        <w:gridCol w:w="5613"/>
      </w:tblGrid>
      <w:tr w:rsidR="00397AE8" w:rsidRPr="00AE5E00" w14:paraId="74CA7517" w14:textId="77777777" w:rsidTr="0099124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18530F01" w14:textId="5BF4A173" w:rsidR="00397AE8" w:rsidRPr="00AE5E00" w:rsidRDefault="004F7056" w:rsidP="00AE5E00">
            <w:pPr>
              <w:pStyle w:val="TableTextColumnHeading"/>
            </w:pPr>
            <w:r w:rsidRPr="00AE5E00">
              <w:t>Council name</w:t>
            </w:r>
          </w:p>
        </w:tc>
        <w:sdt>
          <w:sdtPr>
            <w:rPr>
              <w:color w:val="2B579A"/>
              <w:shd w:val="clear" w:color="auto" w:fill="E6E6E6"/>
            </w:rPr>
            <w:alias w:val="Council name"/>
            <w:tag w:val="Council name"/>
            <w:id w:val="1329561654"/>
            <w:placeholder>
              <w:docPart w:val="45C8A9DBBA9A464F98D6B80600B75C80"/>
            </w:placeholder>
            <w:showingPlcHdr/>
          </w:sdtPr>
          <w:sdtEndPr>
            <w:rPr>
              <w:color w:val="2E2E2F" w:themeColor="text1"/>
              <w:shd w:val="clear" w:color="auto" w:fill="auto"/>
            </w:rPr>
          </w:sdtEndPr>
          <w:sdtContent>
            <w:tc>
              <w:tcPr>
                <w:tcW w:w="5613" w:type="dxa"/>
                <w:tcBorders>
                  <w:left w:val="single" w:sz="24" w:space="0" w:color="ECE9E7" w:themeColor="background2"/>
                </w:tcBorders>
              </w:tcPr>
              <w:p w14:paraId="45735681" w14:textId="7131D740" w:rsidR="00397AE8" w:rsidRPr="00AE5E00" w:rsidRDefault="004F7056" w:rsidP="00AE5E00">
                <w:pPr>
                  <w:pStyle w:val="TableTextEntries"/>
                  <w:cnfStyle w:val="000000000000" w:firstRow="0" w:lastRow="0" w:firstColumn="0" w:lastColumn="0" w:oddVBand="0" w:evenVBand="0" w:oddHBand="0" w:evenHBand="0" w:firstRowFirstColumn="0" w:firstRowLastColumn="0" w:lastRowFirstColumn="0" w:lastRowLastColumn="0"/>
                </w:pPr>
                <w:r w:rsidRPr="00AE5E00">
                  <w:rPr>
                    <w:rStyle w:val="BodyTextChar"/>
                  </w:rPr>
                  <w:t>Click here to enter text.</w:t>
                </w:r>
              </w:p>
            </w:tc>
          </w:sdtContent>
        </w:sdt>
      </w:tr>
      <w:tr w:rsidR="00397AE8" w:rsidRPr="00AE5E00" w14:paraId="3CD2D191" w14:textId="77777777" w:rsidTr="00991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15FAF895" w14:textId="6DFD1F47" w:rsidR="00397AE8" w:rsidRPr="00AE5E00" w:rsidRDefault="004F7056" w:rsidP="00AE5E00">
            <w:pPr>
              <w:pStyle w:val="TableTextColumnHeading"/>
            </w:pPr>
            <w:r w:rsidRPr="00AE5E00">
              <w:t>Date submitted to IPART</w:t>
            </w:r>
          </w:p>
        </w:tc>
        <w:sdt>
          <w:sdtPr>
            <w:rPr>
              <w:color w:val="2B579A"/>
              <w:shd w:val="clear" w:color="auto" w:fill="E6E6E6"/>
            </w:rPr>
            <w:alias w:val="Date submitted to IPART"/>
            <w:tag w:val="Date submitted to IPART"/>
            <w:id w:val="-502581571"/>
            <w:placeholder>
              <w:docPart w:val="B508B86E111A46229CC6F86C40686C89"/>
            </w:placeholder>
            <w:showingPlcHdr/>
          </w:sdtPr>
          <w:sdtEndPr>
            <w:rPr>
              <w:color w:val="2E2E2F" w:themeColor="text1"/>
              <w:shd w:val="clear" w:color="auto" w:fill="auto"/>
            </w:rPr>
          </w:sdtEndPr>
          <w:sdtContent>
            <w:tc>
              <w:tcPr>
                <w:tcW w:w="5613" w:type="dxa"/>
                <w:tcBorders>
                  <w:left w:val="single" w:sz="24" w:space="0" w:color="ECE9E7" w:themeColor="background2"/>
                </w:tcBorders>
              </w:tcPr>
              <w:p w14:paraId="581F1E1B" w14:textId="1FDC2AA1" w:rsidR="00397AE8" w:rsidRPr="00AE5E00" w:rsidRDefault="004F7056" w:rsidP="00AE5E00">
                <w:pPr>
                  <w:pStyle w:val="TableTextEntries"/>
                  <w:cnfStyle w:val="000000010000" w:firstRow="0" w:lastRow="0" w:firstColumn="0" w:lastColumn="0" w:oddVBand="0" w:evenVBand="0" w:oddHBand="0" w:evenHBand="1" w:firstRowFirstColumn="0" w:firstRowLastColumn="0" w:lastRowFirstColumn="0" w:lastRowLastColumn="0"/>
                </w:pPr>
                <w:r w:rsidRPr="00AE5E00">
                  <w:rPr>
                    <w:rStyle w:val="BodyTextChar"/>
                  </w:rPr>
                  <w:t>Click here to enter text.</w:t>
                </w:r>
              </w:p>
            </w:tc>
          </w:sdtContent>
        </w:sdt>
      </w:tr>
    </w:tbl>
    <w:p w14:paraId="6C0408E1" w14:textId="77777777" w:rsidR="00397AE8" w:rsidRPr="00AE5E00" w:rsidRDefault="00397AE8" w:rsidP="00AE5E00">
      <w:pPr>
        <w:pStyle w:val="BodyText"/>
      </w:pPr>
    </w:p>
    <w:p w14:paraId="54CDA8BD" w14:textId="1C3BA375" w:rsidR="00A67371" w:rsidRPr="00AE5E00" w:rsidRDefault="00245D88" w:rsidP="00AE5E00">
      <w:pPr>
        <w:pStyle w:val="Heading1"/>
      </w:pPr>
      <w:bookmarkStart w:id="2" w:name="_Toc209023396"/>
      <w:r w:rsidRPr="00AE5E00">
        <w:lastRenderedPageBreak/>
        <w:t xml:space="preserve">About this </w:t>
      </w:r>
      <w:r w:rsidR="005A2D45" w:rsidRPr="00AE5E00">
        <w:t>A</w:t>
      </w:r>
      <w:r w:rsidRPr="00AE5E00">
        <w:t xml:space="preserve">pplication </w:t>
      </w:r>
      <w:r w:rsidR="005A2D45" w:rsidRPr="00AE5E00">
        <w:t>F</w:t>
      </w:r>
      <w:r w:rsidRPr="00AE5E00">
        <w:t>orm</w:t>
      </w:r>
      <w:bookmarkEnd w:id="2"/>
    </w:p>
    <w:p w14:paraId="3AE29500" w14:textId="5D417120" w:rsidR="005F4615" w:rsidRPr="00AE5E00" w:rsidRDefault="00590157" w:rsidP="00AE5E00">
      <w:pPr>
        <w:pStyle w:val="BodyText"/>
      </w:pPr>
      <w:r w:rsidRPr="00AE5E00">
        <w:t>This</w:t>
      </w:r>
      <w:r w:rsidR="005F4615" w:rsidRPr="00AE5E00">
        <w:t xml:space="preserve"> Application Form </w:t>
      </w:r>
      <w:r w:rsidRPr="00AE5E00">
        <w:t>is</w:t>
      </w:r>
      <w:r w:rsidR="005F4615" w:rsidRPr="00AE5E00">
        <w:t xml:space="preserve"> to be completed by councils applying for an increase to a minimum rate (MR) for </w:t>
      </w:r>
      <w:r w:rsidR="007F05CB" w:rsidRPr="00AE5E00">
        <w:t>202</w:t>
      </w:r>
      <w:r w:rsidR="00F961A8" w:rsidRPr="00AE5E00">
        <w:t>6</w:t>
      </w:r>
      <w:r w:rsidR="007F05CB" w:rsidRPr="00AE5E00">
        <w:t>-2</w:t>
      </w:r>
      <w:r w:rsidR="00F961A8" w:rsidRPr="00AE5E00">
        <w:t>7</w:t>
      </w:r>
      <w:r w:rsidR="005F4615" w:rsidRPr="00AE5E00">
        <w:t xml:space="preserve"> above the statutory limit under s</w:t>
      </w:r>
      <w:r w:rsidR="008A36B1" w:rsidRPr="00AE5E00">
        <w:t xml:space="preserve"> </w:t>
      </w:r>
      <w:r w:rsidR="005F4615" w:rsidRPr="00AE5E00">
        <w:t xml:space="preserve">548(3) of the </w:t>
      </w:r>
      <w:r w:rsidR="005F4615" w:rsidRPr="00AE5E00">
        <w:rPr>
          <w:i/>
        </w:rPr>
        <w:t xml:space="preserve">Local Government Act 1993 </w:t>
      </w:r>
      <w:r w:rsidR="005F4615" w:rsidRPr="00AE5E00">
        <w:rPr>
          <w:iCs/>
        </w:rPr>
        <w:t>(LG Act).</w:t>
      </w:r>
      <w:r w:rsidR="005F4615" w:rsidRPr="00AE5E00">
        <w:t xml:space="preserve"> The </w:t>
      </w:r>
      <w:r w:rsidR="005A2D45" w:rsidRPr="00AE5E00">
        <w:t>A</w:t>
      </w:r>
      <w:r w:rsidR="005F4615" w:rsidRPr="00AE5E00">
        <w:t xml:space="preserve">pplication </w:t>
      </w:r>
      <w:r w:rsidR="005A2D45" w:rsidRPr="00AE5E00">
        <w:t>F</w:t>
      </w:r>
      <w:r w:rsidR="005F4615" w:rsidRPr="00AE5E00">
        <w:t xml:space="preserve">orm </w:t>
      </w:r>
      <w:r w:rsidR="006977E1" w:rsidRPr="00AE5E00">
        <w:t xml:space="preserve">for a minimum rate increase (MR increase) </w:t>
      </w:r>
      <w:r w:rsidR="005F4615" w:rsidRPr="00AE5E00">
        <w:t>is in two parts:</w:t>
      </w:r>
    </w:p>
    <w:p w14:paraId="217AECAE" w14:textId="23C8BA5B" w:rsidR="005F4615" w:rsidRPr="00AE5E00" w:rsidRDefault="005F4615" w:rsidP="00AE5E00">
      <w:pPr>
        <w:pStyle w:val="ListBullet"/>
      </w:pPr>
      <w:r w:rsidRPr="00AE5E00">
        <w:t xml:space="preserve">Application Form </w:t>
      </w:r>
      <w:hyperlink r:id="rId16" w:history="1">
        <w:r w:rsidRPr="00AE5E00">
          <w:rPr>
            <w:rStyle w:val="Hyperlink"/>
          </w:rPr>
          <w:t xml:space="preserve">Part A </w:t>
        </w:r>
      </w:hyperlink>
      <w:r w:rsidRPr="00AE5E00">
        <w:t xml:space="preserve">(separate Excel spreadsheet) </w:t>
      </w:r>
    </w:p>
    <w:p w14:paraId="03D69439" w14:textId="605200BC" w:rsidR="005F4615" w:rsidRPr="00AE5E00" w:rsidRDefault="005F4615" w:rsidP="00AE5E00">
      <w:pPr>
        <w:pStyle w:val="ListBullet"/>
      </w:pPr>
      <w:r w:rsidRPr="00AE5E00" w:rsidDel="006977E1">
        <w:t xml:space="preserve">Minimum Rate Increase </w:t>
      </w:r>
      <w:r w:rsidRPr="00AE5E00">
        <w:t>Application Form Part B (this MS Word document)</w:t>
      </w:r>
      <w:r w:rsidR="00383CC8" w:rsidRPr="00AE5E00">
        <w:t>.</w:t>
      </w:r>
    </w:p>
    <w:p w14:paraId="5A010D59" w14:textId="132211B7" w:rsidR="005F4615" w:rsidRPr="00AE5E00" w:rsidRDefault="005F4615" w:rsidP="00AE5E00">
      <w:pPr>
        <w:pStyle w:val="BodyText"/>
      </w:pPr>
      <w:r w:rsidRPr="00AE5E00">
        <w:t>Councils can apply for a</w:t>
      </w:r>
      <w:r w:rsidR="006977E1" w:rsidRPr="00AE5E00">
        <w:t>n</w:t>
      </w:r>
      <w:r w:rsidRPr="00AE5E00">
        <w:t xml:space="preserve"> MR increase either in conjunction with a special variation (SV) under </w:t>
      </w:r>
      <w:r w:rsidR="006977E1" w:rsidRPr="00AE5E00">
        <w:t>s </w:t>
      </w:r>
      <w:r w:rsidRPr="00AE5E00">
        <w:t xml:space="preserve">508(2) or s 508A of the </w:t>
      </w:r>
      <w:r w:rsidRPr="00AE5E00">
        <w:rPr>
          <w:iCs/>
        </w:rPr>
        <w:t>LG Act</w:t>
      </w:r>
      <w:r w:rsidRPr="00AE5E00">
        <w:rPr>
          <w:i/>
        </w:rPr>
        <w:t>,</w:t>
      </w:r>
      <w:r w:rsidRPr="00AE5E00">
        <w:t xml:space="preserve"> or as a stand-alone adjustment (i.e. without also seeking an increase to general income </w:t>
      </w:r>
      <w:r w:rsidR="00676C17" w:rsidRPr="00AE5E00">
        <w:t xml:space="preserve">in place of </w:t>
      </w:r>
      <w:r w:rsidRPr="00AE5E00">
        <w:t xml:space="preserve">the rate peg). </w:t>
      </w:r>
    </w:p>
    <w:p w14:paraId="7569E379" w14:textId="5F3C6D2B" w:rsidR="005F4615" w:rsidRPr="00AE5E00" w:rsidRDefault="005F4615" w:rsidP="00AE5E00">
      <w:pPr>
        <w:pStyle w:val="BodyText"/>
      </w:pPr>
      <w:r w:rsidRPr="00AE5E00">
        <w:t>Councils applying for an MR increase in conjunction with a</w:t>
      </w:r>
      <w:r w:rsidR="00B77857" w:rsidRPr="00AE5E00">
        <w:t>n</w:t>
      </w:r>
      <w:r w:rsidRPr="00AE5E00">
        <w:t xml:space="preserve"> SV should complete </w:t>
      </w:r>
      <w:r w:rsidR="00E33986" w:rsidRPr="00AE5E00">
        <w:t>this form</w:t>
      </w:r>
      <w:r w:rsidRPr="00AE5E00">
        <w:t xml:space="preserve"> </w:t>
      </w:r>
      <w:r w:rsidR="006D2682" w:rsidRPr="00AE5E00">
        <w:t xml:space="preserve">and </w:t>
      </w:r>
      <w:r w:rsidR="00DB2D27" w:rsidRPr="00AE5E00">
        <w:t xml:space="preserve">the </w:t>
      </w:r>
      <w:r w:rsidR="006D2682" w:rsidRPr="00AE5E00">
        <w:t xml:space="preserve">SV Application Form </w:t>
      </w:r>
      <w:hyperlink r:id="rId17" w:history="1">
        <w:r w:rsidR="006D2682" w:rsidRPr="00AE5E00">
          <w:rPr>
            <w:rStyle w:val="Hyperlink"/>
          </w:rPr>
          <w:t>Part B</w:t>
        </w:r>
      </w:hyperlink>
      <w:r w:rsidR="00DE7A50" w:rsidRPr="00AE5E00">
        <w:t xml:space="preserve">. In addition, they </w:t>
      </w:r>
      <w:r w:rsidR="006D2682" w:rsidRPr="00AE5E00">
        <w:t>s</w:t>
      </w:r>
      <w:r w:rsidR="00820E3D" w:rsidRPr="00AE5E00">
        <w:t>hould</w:t>
      </w:r>
      <w:r w:rsidR="006D2682" w:rsidRPr="00AE5E00">
        <w:t xml:space="preserve"> </w:t>
      </w:r>
      <w:r w:rsidRPr="00AE5E00">
        <w:t>complet</w:t>
      </w:r>
      <w:r w:rsidR="001776D8" w:rsidRPr="00AE5E00">
        <w:t>e</w:t>
      </w:r>
      <w:r w:rsidRPr="00AE5E00">
        <w:t xml:space="preserve"> the Application Form </w:t>
      </w:r>
      <w:hyperlink r:id="rId18" w:history="1">
        <w:r w:rsidRPr="00AE5E00">
          <w:rPr>
            <w:rStyle w:val="Hyperlink"/>
          </w:rPr>
          <w:t>Part A</w:t>
        </w:r>
      </w:hyperlink>
      <w:r w:rsidRPr="00AE5E00">
        <w:t xml:space="preserve"> </w:t>
      </w:r>
      <w:r w:rsidR="006977E1" w:rsidRPr="00AE5E00">
        <w:t>that covers</w:t>
      </w:r>
      <w:r w:rsidR="00A214C4" w:rsidRPr="00AE5E00">
        <w:t xml:space="preserve"> both </w:t>
      </w:r>
      <w:r w:rsidR="009477A4" w:rsidRPr="00AE5E00">
        <w:t>MR and SV increases</w:t>
      </w:r>
      <w:r w:rsidRPr="00AE5E00">
        <w:t>.</w:t>
      </w:r>
    </w:p>
    <w:p w14:paraId="15805ED7" w14:textId="3B68548E" w:rsidR="005F4615" w:rsidRPr="00AE5E00" w:rsidRDefault="005F4615" w:rsidP="00AE5E00">
      <w:pPr>
        <w:pStyle w:val="BodyText"/>
      </w:pPr>
      <w:r w:rsidRPr="00AE5E00">
        <w:t>Th</w:t>
      </w:r>
      <w:r w:rsidR="00D227BE" w:rsidRPr="00AE5E00">
        <w:t>is</w:t>
      </w:r>
      <w:r w:rsidRPr="00AE5E00">
        <w:t xml:space="preserve"> MR Increase Application Form Part B consists of:</w:t>
      </w:r>
    </w:p>
    <w:p w14:paraId="78C31B78" w14:textId="77777777" w:rsidR="005F4615" w:rsidRPr="00AE5E00" w:rsidRDefault="005F4615" w:rsidP="00AE5E00">
      <w:pPr>
        <w:pStyle w:val="ListBullet"/>
      </w:pPr>
      <w:r w:rsidRPr="00AE5E00">
        <w:t xml:space="preserve">Description and Context Questions </w:t>
      </w:r>
    </w:p>
    <w:p w14:paraId="7001C1BA" w14:textId="77777777" w:rsidR="005F4615" w:rsidRPr="00AE5E00" w:rsidRDefault="005F4615" w:rsidP="00AE5E00">
      <w:pPr>
        <w:pStyle w:val="ListBullet"/>
      </w:pPr>
      <w:r w:rsidRPr="00AE5E00">
        <w:t>Criterion 1: Rationale for increasing minimum rates above the statutory limit</w:t>
      </w:r>
    </w:p>
    <w:p w14:paraId="0E71F595" w14:textId="77777777" w:rsidR="005F4615" w:rsidRPr="00AE5E00" w:rsidRDefault="005F4615" w:rsidP="00AE5E00">
      <w:pPr>
        <w:pStyle w:val="ListBullet"/>
      </w:pPr>
      <w:r w:rsidRPr="00AE5E00">
        <w:t xml:space="preserve">Criterion 2: Impact on ratepayers </w:t>
      </w:r>
    </w:p>
    <w:p w14:paraId="44E71617" w14:textId="77777777" w:rsidR="005F4615" w:rsidRPr="00AE5E00" w:rsidRDefault="005F4615" w:rsidP="00AE5E00">
      <w:pPr>
        <w:pStyle w:val="ListBullet"/>
      </w:pPr>
      <w:r w:rsidRPr="00AE5E00">
        <w:t>Criterion 3: Consultation on the proposal</w:t>
      </w:r>
    </w:p>
    <w:p w14:paraId="70475CB3" w14:textId="572F7E57" w:rsidR="005F4615" w:rsidRPr="00AE5E00" w:rsidRDefault="005F4615" w:rsidP="00AE5E00">
      <w:pPr>
        <w:pStyle w:val="ListBullet"/>
      </w:pPr>
      <w:r w:rsidRPr="00AE5E00">
        <w:t>Other relevant matters</w:t>
      </w:r>
    </w:p>
    <w:p w14:paraId="7CBC31E4" w14:textId="77777777" w:rsidR="005F4615" w:rsidRPr="00AE5E00" w:rsidRDefault="005F4615" w:rsidP="00AE5E00">
      <w:pPr>
        <w:pStyle w:val="ListBullet"/>
      </w:pPr>
      <w:r w:rsidRPr="00AE5E00">
        <w:t>Council certification and contact information</w:t>
      </w:r>
    </w:p>
    <w:p w14:paraId="5AD2E333" w14:textId="77777777" w:rsidR="005F4615" w:rsidRPr="00AE5E00" w:rsidRDefault="005F4615" w:rsidP="00AE5E00">
      <w:pPr>
        <w:pStyle w:val="ListBullet"/>
      </w:pPr>
      <w:r w:rsidRPr="00AE5E00">
        <w:t>List of attachments</w:t>
      </w:r>
    </w:p>
    <w:p w14:paraId="306B88D3" w14:textId="5EF6E6AB" w:rsidR="00CC0ACF" w:rsidRPr="00AE5E00" w:rsidRDefault="003170D6" w:rsidP="00AE5E00">
      <w:pPr>
        <w:pStyle w:val="ListBullet"/>
        <w:numPr>
          <w:ilvl w:val="0"/>
          <w:numId w:val="0"/>
        </w:numPr>
      </w:pPr>
      <w:r w:rsidRPr="00AE5E00">
        <w:t xml:space="preserve">Under each section, we provide some guidance to complete the section. </w:t>
      </w:r>
      <w:r w:rsidR="00C86E65" w:rsidRPr="00AE5E00">
        <w:t>However</w:t>
      </w:r>
      <w:r w:rsidR="008304FB" w:rsidRPr="00AE5E00">
        <w:t xml:space="preserve">, </w:t>
      </w:r>
      <w:r w:rsidR="00DD1342" w:rsidRPr="00AE5E00">
        <w:t>w</w:t>
      </w:r>
      <w:r w:rsidR="00C86E65" w:rsidRPr="00AE5E00">
        <w:t xml:space="preserve">hen preparing their application, including this form, </w:t>
      </w:r>
      <w:r w:rsidR="00A43D86" w:rsidRPr="00AE5E00">
        <w:t>councils should refer to</w:t>
      </w:r>
      <w:r w:rsidR="00CC0ACF" w:rsidRPr="00AE5E00">
        <w:t>:</w:t>
      </w:r>
    </w:p>
    <w:p w14:paraId="266EF5B8" w14:textId="0920FB83" w:rsidR="00A3129A" w:rsidRPr="00AE5E00" w:rsidRDefault="006A5230" w:rsidP="00AE5E00">
      <w:pPr>
        <w:pStyle w:val="ListBullet"/>
      </w:pPr>
      <w:hyperlink r:id="rId19" w:history="1">
        <w:r w:rsidRPr="00AE5E00">
          <w:rPr>
            <w:rStyle w:val="Hyperlink"/>
          </w:rPr>
          <w:t>OLG’s MR Guidelines</w:t>
        </w:r>
      </w:hyperlink>
      <w:r w:rsidRPr="00AE5E00">
        <w:t xml:space="preserve"> issue</w:t>
      </w:r>
      <w:r w:rsidR="00FE1131" w:rsidRPr="00AE5E00">
        <w:t>d</w:t>
      </w:r>
      <w:r w:rsidRPr="00AE5E00">
        <w:t xml:space="preserve"> in November 2020</w:t>
      </w:r>
    </w:p>
    <w:p w14:paraId="739F20D1" w14:textId="096A0B54" w:rsidR="009040DA" w:rsidRPr="00AE5E00" w:rsidRDefault="000455C9" w:rsidP="00AE5E00">
      <w:pPr>
        <w:pStyle w:val="ListBullet"/>
      </w:pPr>
      <w:r w:rsidRPr="00AE5E00">
        <w:t xml:space="preserve">section 4 of </w:t>
      </w:r>
      <w:r w:rsidR="009040DA" w:rsidRPr="00AE5E00">
        <w:t xml:space="preserve">IPART’s </w:t>
      </w:r>
      <w:hyperlink r:id="rId20" w:history="1">
        <w:r w:rsidRPr="00AE5E00">
          <w:rPr>
            <w:rStyle w:val="Hyperlink"/>
          </w:rPr>
          <w:t>Guidance Booklet - Special variations: How to prepare and apply</w:t>
        </w:r>
      </w:hyperlink>
      <w:r w:rsidRPr="00AE5E00">
        <w:t xml:space="preserve">, </w:t>
      </w:r>
      <w:r w:rsidR="00366EA9" w:rsidRPr="00AE5E00">
        <w:t>in particular</w:t>
      </w:r>
      <w:r w:rsidR="00A21128" w:rsidRPr="00AE5E00">
        <w:t xml:space="preserve"> for information about </w:t>
      </w:r>
      <w:r w:rsidR="00B77857" w:rsidRPr="00AE5E00">
        <w:t>c</w:t>
      </w:r>
      <w:r w:rsidR="00A21128" w:rsidRPr="00AE5E00">
        <w:t>ommunity awareness and engagement for special variations and minimum rates</w:t>
      </w:r>
      <w:r w:rsidR="00B77857" w:rsidRPr="00AE5E00">
        <w:t>.</w:t>
      </w:r>
    </w:p>
    <w:p w14:paraId="0BB88FE2" w14:textId="54909003" w:rsidR="00245D88" w:rsidRPr="00AE5E00" w:rsidRDefault="00245D88" w:rsidP="00AE5E00">
      <w:pPr>
        <w:pStyle w:val="Heading1"/>
      </w:pPr>
      <w:bookmarkStart w:id="3" w:name="_Toc209023397"/>
      <w:r w:rsidRPr="00AE5E00">
        <w:lastRenderedPageBreak/>
        <w:t>Preparing your application</w:t>
      </w:r>
      <w:bookmarkEnd w:id="3"/>
    </w:p>
    <w:p w14:paraId="354D332B" w14:textId="77777777" w:rsidR="005F4615" w:rsidRPr="00AE5E00" w:rsidRDefault="005F4615" w:rsidP="00AE5E00">
      <w:pPr>
        <w:pStyle w:val="Heading3nonumber"/>
      </w:pPr>
      <w:r w:rsidRPr="00AE5E00">
        <w:t>Ordinary rates – minimum amounts</w:t>
      </w:r>
    </w:p>
    <w:p w14:paraId="6DB0C006" w14:textId="77777777" w:rsidR="005F4615" w:rsidRPr="00AE5E00" w:rsidRDefault="005F4615" w:rsidP="00AE5E00">
      <w:pPr>
        <w:pStyle w:val="BodyText"/>
      </w:pPr>
      <w:r w:rsidRPr="00AE5E00">
        <w:t xml:space="preserve">Councils must apply to increase the minimum amount of an ordinary rate above the statutory limit where:  </w:t>
      </w:r>
    </w:p>
    <w:p w14:paraId="30C3AA5B" w14:textId="77777777" w:rsidR="005F4615" w:rsidRPr="00AE5E00" w:rsidRDefault="005F4615" w:rsidP="00AE5E00">
      <w:pPr>
        <w:pStyle w:val="ListBullet"/>
        <w:numPr>
          <w:ilvl w:val="0"/>
          <w:numId w:val="49"/>
        </w:numPr>
        <w:ind w:left="357" w:hanging="357"/>
      </w:pPr>
      <w:r w:rsidRPr="00AE5E00">
        <w:t xml:space="preserve">The council is currently charging a minimum ordinary rate at or below the statutory limit and is seeking to increase its minimum rate(s) above the statutory limit for the first time. </w:t>
      </w:r>
    </w:p>
    <w:p w14:paraId="5D6B286B" w14:textId="38253C46" w:rsidR="005F4615" w:rsidRPr="00AE5E00" w:rsidRDefault="005F4615" w:rsidP="00AE5E00">
      <w:pPr>
        <w:pStyle w:val="ListBullet"/>
        <w:numPr>
          <w:ilvl w:val="0"/>
          <w:numId w:val="49"/>
        </w:numPr>
        <w:ind w:left="357" w:hanging="357"/>
      </w:pPr>
      <w:r w:rsidRPr="00AE5E00">
        <w:t>The council is currently charging a minimum ordinary rate</w:t>
      </w:r>
      <w:r w:rsidR="0008604B" w:rsidRPr="00AE5E00">
        <w:t>(s)</w:t>
      </w:r>
      <w:r w:rsidRPr="00AE5E00">
        <w:t xml:space="preserve"> above the statutory limit and is seeking to increase its minimum rate(s) in </w:t>
      </w:r>
      <w:r w:rsidR="007F05CB" w:rsidRPr="00AE5E00">
        <w:t>202</w:t>
      </w:r>
      <w:r w:rsidR="00F961A8" w:rsidRPr="00AE5E00">
        <w:t>6</w:t>
      </w:r>
      <w:r w:rsidR="007F05CB" w:rsidRPr="00AE5E00">
        <w:t>-2</w:t>
      </w:r>
      <w:r w:rsidR="00F961A8" w:rsidRPr="00AE5E00">
        <w:t>7</w:t>
      </w:r>
      <w:r w:rsidRPr="00AE5E00">
        <w:t xml:space="preserve"> by more than the rate peg percentage or the percentage allowed by an </w:t>
      </w:r>
      <w:r w:rsidR="00A831FC" w:rsidRPr="00AE5E00">
        <w:t xml:space="preserve">approved </w:t>
      </w:r>
      <w:r w:rsidRPr="00AE5E00">
        <w:t>SV.</w:t>
      </w:r>
    </w:p>
    <w:p w14:paraId="72FA7606" w14:textId="742F5BF4" w:rsidR="005F4615" w:rsidRPr="00AE5E00" w:rsidRDefault="005F4615" w:rsidP="00AE5E00">
      <w:pPr>
        <w:pStyle w:val="ListBullet"/>
        <w:numPr>
          <w:ilvl w:val="0"/>
          <w:numId w:val="49"/>
        </w:numPr>
        <w:ind w:left="357" w:hanging="357"/>
      </w:pPr>
      <w:r w:rsidRPr="00AE5E00">
        <w:t>The council is currently charging a minimum ordinary rate</w:t>
      </w:r>
      <w:r w:rsidR="00591845" w:rsidRPr="00AE5E00">
        <w:t>(s)</w:t>
      </w:r>
      <w:r w:rsidRPr="00AE5E00">
        <w:t xml:space="preserve"> at or below the statutory limit and, as part of implementing a proposed SV for </w:t>
      </w:r>
      <w:r w:rsidR="007F05CB" w:rsidRPr="00AE5E00">
        <w:t>202</w:t>
      </w:r>
      <w:r w:rsidR="00F961A8" w:rsidRPr="00AE5E00">
        <w:t>6</w:t>
      </w:r>
      <w:r w:rsidR="007F05CB" w:rsidRPr="00AE5E00">
        <w:t>-2</w:t>
      </w:r>
      <w:r w:rsidR="00F961A8" w:rsidRPr="00AE5E00">
        <w:t>7</w:t>
      </w:r>
      <w:r w:rsidRPr="00AE5E00">
        <w:t xml:space="preserve"> (whether applying a lower, higher or the same percentage increase as the requested SV percentage) the increase would result in </w:t>
      </w:r>
      <w:r w:rsidR="000968E6" w:rsidRPr="00AE5E00">
        <w:t xml:space="preserve">a </w:t>
      </w:r>
      <w:r w:rsidRPr="00AE5E00">
        <w:t>minimum rate</w:t>
      </w:r>
      <w:r w:rsidR="000968E6" w:rsidRPr="00AE5E00">
        <w:t>(</w:t>
      </w:r>
      <w:r w:rsidRPr="00AE5E00">
        <w:t>s</w:t>
      </w:r>
      <w:r w:rsidR="000968E6" w:rsidRPr="00AE5E00">
        <w:t>)</w:t>
      </w:r>
      <w:r w:rsidRPr="00AE5E00">
        <w:t xml:space="preserve"> that </w:t>
      </w:r>
      <w:r w:rsidR="00591845" w:rsidRPr="00AE5E00">
        <w:t>is</w:t>
      </w:r>
      <w:r w:rsidRPr="00AE5E00">
        <w:t xml:space="preserve"> above the statutory limit for the first time.</w:t>
      </w:r>
    </w:p>
    <w:p w14:paraId="0D8EA644" w14:textId="77777777" w:rsidR="005F4615" w:rsidRPr="00AE5E00" w:rsidRDefault="005F4615" w:rsidP="00AE5E00">
      <w:pPr>
        <w:pStyle w:val="BodyText"/>
      </w:pPr>
      <w:r w:rsidRPr="00AE5E00">
        <w:t xml:space="preserve">Councils </w:t>
      </w:r>
      <w:r w:rsidRPr="00AE5E00">
        <w:rPr>
          <w:b/>
        </w:rPr>
        <w:t>do not need</w:t>
      </w:r>
      <w:r w:rsidRPr="00AE5E00">
        <w:t xml:space="preserve"> to apply for an increase to minimum ordinary rates in the following circumstances, whether or not they are applying for an SV:</w:t>
      </w:r>
    </w:p>
    <w:p w14:paraId="348D2957" w14:textId="04A49BA8" w:rsidR="005F4615" w:rsidRPr="00AE5E00" w:rsidRDefault="005F4615" w:rsidP="00AE5E00">
      <w:pPr>
        <w:pStyle w:val="ListBullet"/>
        <w:numPr>
          <w:ilvl w:val="0"/>
          <w:numId w:val="49"/>
        </w:numPr>
        <w:ind w:left="357" w:hanging="357"/>
      </w:pPr>
      <w:r w:rsidRPr="00AE5E00">
        <w:t xml:space="preserve">The proposed increase (even if it is above the rate peg percentage) would result in </w:t>
      </w:r>
      <w:r w:rsidR="00855E3D" w:rsidRPr="00AE5E00">
        <w:t xml:space="preserve">a </w:t>
      </w:r>
      <w:r w:rsidRPr="00AE5E00">
        <w:t>minimum rate(s) which are still below the statutory limit.</w:t>
      </w:r>
    </w:p>
    <w:p w14:paraId="2677AFA5" w14:textId="5ADF5B99" w:rsidR="005F4615" w:rsidRPr="00AE5E00" w:rsidRDefault="005F4615" w:rsidP="00AE5E00">
      <w:pPr>
        <w:pStyle w:val="ListBullet"/>
        <w:numPr>
          <w:ilvl w:val="0"/>
          <w:numId w:val="49"/>
        </w:numPr>
        <w:ind w:left="357" w:hanging="357"/>
      </w:pPr>
      <w:r w:rsidRPr="00AE5E00">
        <w:t>The minimum rate</w:t>
      </w:r>
      <w:r w:rsidR="00C43CF9" w:rsidRPr="00AE5E00">
        <w:t>(s)</w:t>
      </w:r>
      <w:r w:rsidRPr="00AE5E00">
        <w:t xml:space="preserve"> is already above the statutory limit (having previously been granted approval for the rate</w:t>
      </w:r>
      <w:r w:rsidR="00855E3D" w:rsidRPr="00AE5E00">
        <w:t>(</w:t>
      </w:r>
      <w:r w:rsidRPr="00AE5E00">
        <w:t>s</w:t>
      </w:r>
      <w:r w:rsidR="00855E3D" w:rsidRPr="00AE5E00">
        <w:t>)</w:t>
      </w:r>
      <w:r w:rsidRPr="00AE5E00">
        <w:t xml:space="preserve"> to be above the statutory limit) and the council proposes to increase the minimum rate(s) by the rate peg percentage or the percentage allowed by an </w:t>
      </w:r>
      <w:r w:rsidR="002F4C3C" w:rsidRPr="00AE5E00">
        <w:t xml:space="preserve">approved </w:t>
      </w:r>
      <w:r w:rsidRPr="00AE5E00">
        <w:t>SV</w:t>
      </w:r>
      <w:r w:rsidR="002F4C3C" w:rsidRPr="00AE5E00">
        <w:t>.</w:t>
      </w:r>
    </w:p>
    <w:p w14:paraId="297BF163" w14:textId="18775FFD" w:rsidR="00915EC0" w:rsidRPr="00AE5E00" w:rsidRDefault="00915EC0" w:rsidP="00AE5E00">
      <w:pPr>
        <w:pStyle w:val="ListBullet"/>
        <w:numPr>
          <w:ilvl w:val="0"/>
          <w:numId w:val="0"/>
        </w:numPr>
      </w:pPr>
      <w:r w:rsidRPr="00AE5E00">
        <w:t>If a</w:t>
      </w:r>
      <w:r w:rsidR="00DB2D27" w:rsidRPr="00AE5E00">
        <w:t xml:space="preserve"> </w:t>
      </w:r>
      <w:r w:rsidRPr="00AE5E00">
        <w:t xml:space="preserve">MR increase application is approved, IPART will issue the instrument in </w:t>
      </w:r>
      <w:r w:rsidRPr="00AE5E00">
        <w:rPr>
          <w:b/>
          <w:bCs/>
        </w:rPr>
        <w:t>dollar terms</w:t>
      </w:r>
      <w:r w:rsidRPr="00AE5E00">
        <w:t xml:space="preserve"> rather than percentage increase(s). </w:t>
      </w:r>
      <w:r w:rsidR="008973A9" w:rsidRPr="00AE5E00">
        <w:t xml:space="preserve">The </w:t>
      </w:r>
      <w:r w:rsidR="00676C17" w:rsidRPr="00AE5E00">
        <w:t xml:space="preserve">statutory limit of the </w:t>
      </w:r>
      <w:r w:rsidR="00DB1424" w:rsidRPr="00AE5E00">
        <w:t xml:space="preserve">minimum amount of </w:t>
      </w:r>
      <w:r w:rsidR="00676C17" w:rsidRPr="00AE5E00">
        <w:t xml:space="preserve">an </w:t>
      </w:r>
      <w:r w:rsidR="00DB1424" w:rsidRPr="00AE5E00">
        <w:t xml:space="preserve">ordinary rate is set out </w:t>
      </w:r>
      <w:r w:rsidR="008166EC" w:rsidRPr="00AE5E00">
        <w:t xml:space="preserve">in </w:t>
      </w:r>
      <w:r w:rsidR="00676C17" w:rsidRPr="00AE5E00">
        <w:t>clause</w:t>
      </w:r>
      <w:r w:rsidR="00676C17" w:rsidRPr="00AE5E00">
        <w:rPr>
          <w:i/>
          <w:iCs/>
        </w:rPr>
        <w:t xml:space="preserve"> </w:t>
      </w:r>
      <w:r w:rsidR="00676C17" w:rsidRPr="00AE5E00">
        <w:t xml:space="preserve">126 </w:t>
      </w:r>
      <w:r w:rsidR="00676C17" w:rsidRPr="00AE5E00">
        <w:rPr>
          <w:i/>
          <w:iCs/>
        </w:rPr>
        <w:t xml:space="preserve">of the </w:t>
      </w:r>
      <w:hyperlink r:id="rId21" w:anchor="sec.126" w:history="1">
        <w:r w:rsidR="00676C17" w:rsidRPr="00AE5E00">
          <w:rPr>
            <w:rStyle w:val="Hyperlink"/>
            <w:i/>
            <w:iCs/>
          </w:rPr>
          <w:t>Local Government (General) Regulation 2021</w:t>
        </w:r>
      </w:hyperlink>
      <w:r w:rsidR="00C00481" w:rsidRPr="00AE5E00">
        <w:t xml:space="preserve">, which is </w:t>
      </w:r>
      <w:r w:rsidR="00C40FA0" w:rsidRPr="00AE5E00">
        <w:t xml:space="preserve">typically </w:t>
      </w:r>
      <w:r w:rsidR="00C00481" w:rsidRPr="00AE5E00">
        <w:t>updated annually.</w:t>
      </w:r>
    </w:p>
    <w:p w14:paraId="589A19E4" w14:textId="77777777" w:rsidR="005F4615" w:rsidRPr="00AE5E00" w:rsidRDefault="005F4615" w:rsidP="00AE5E00">
      <w:pPr>
        <w:pStyle w:val="Heading3nonumber"/>
      </w:pPr>
      <w:r w:rsidRPr="00AE5E00">
        <w:t>Special rates – minimum amounts</w:t>
      </w:r>
    </w:p>
    <w:p w14:paraId="2AE02E93" w14:textId="4CE8B1FB" w:rsidR="005F4615" w:rsidRPr="00AE5E00" w:rsidRDefault="005F4615" w:rsidP="00AE5E00">
      <w:pPr>
        <w:pStyle w:val="BodyText"/>
      </w:pPr>
      <w:r w:rsidRPr="00AE5E00">
        <w:t xml:space="preserve">Councils must apply to increase (even </w:t>
      </w:r>
      <w:r w:rsidR="00676C17" w:rsidRPr="00AE5E00">
        <w:t xml:space="preserve">if the proposed increase is </w:t>
      </w:r>
      <w:r w:rsidRPr="00AE5E00">
        <w:t>by the rate peg percentage</w:t>
      </w:r>
      <w:r w:rsidR="00676C17" w:rsidRPr="00AE5E00">
        <w:t xml:space="preserve"> or the same as a proposed special variation</w:t>
      </w:r>
      <w:r w:rsidRPr="00AE5E00">
        <w:t>) the minimum amount of a special rate above the statutory limit of $2</w:t>
      </w:r>
      <w:r w:rsidR="009D3AC9" w:rsidRPr="00AE5E00">
        <w:t xml:space="preserve"> or a previously approved limit. </w:t>
      </w:r>
    </w:p>
    <w:p w14:paraId="756782B5" w14:textId="77777777" w:rsidR="005F4615" w:rsidRPr="00AE5E00" w:rsidRDefault="005F4615" w:rsidP="00AE5E00">
      <w:pPr>
        <w:pStyle w:val="Heading3nonumber"/>
      </w:pPr>
      <w:r w:rsidRPr="00AE5E00">
        <w:t>Attaching supporting material</w:t>
      </w:r>
    </w:p>
    <w:p w14:paraId="1F0E5AA2" w14:textId="136BD2D9" w:rsidR="005F4615" w:rsidRPr="00AE5E00" w:rsidRDefault="005F4615" w:rsidP="00AE5E00">
      <w:pPr>
        <w:pStyle w:val="BodyText"/>
      </w:pPr>
      <w:r w:rsidRPr="00AE5E00">
        <w:t xml:space="preserve">Responses in the text boxes should clearly cross-reference where the information is located in the supporting documents attached to the council’s application. </w:t>
      </w:r>
    </w:p>
    <w:p w14:paraId="3EAB5340" w14:textId="322697D6" w:rsidR="00581D3B" w:rsidRPr="00AE5E00" w:rsidRDefault="00581D3B" w:rsidP="00AE5E00">
      <w:pPr>
        <w:pStyle w:val="BodyText"/>
        <w:rPr>
          <w:bCs/>
        </w:rPr>
      </w:pPr>
      <w:r w:rsidRPr="00AE5E00">
        <w:rPr>
          <w:bCs/>
        </w:rPr>
        <w:t xml:space="preserve">It is not necessary to submit a document with the MR Increase </w:t>
      </w:r>
      <w:r w:rsidR="006F51FA" w:rsidRPr="00AE5E00">
        <w:rPr>
          <w:bCs/>
        </w:rPr>
        <w:t xml:space="preserve">Part B </w:t>
      </w:r>
      <w:r w:rsidR="005A2D45" w:rsidRPr="00AE5E00">
        <w:rPr>
          <w:bCs/>
        </w:rPr>
        <w:t>A</w:t>
      </w:r>
      <w:r w:rsidRPr="00AE5E00">
        <w:rPr>
          <w:bCs/>
        </w:rPr>
        <w:t xml:space="preserve">pplication </w:t>
      </w:r>
      <w:r w:rsidR="005A2D45" w:rsidRPr="00AE5E00">
        <w:rPr>
          <w:bCs/>
        </w:rPr>
        <w:t>F</w:t>
      </w:r>
      <w:r w:rsidRPr="00AE5E00">
        <w:rPr>
          <w:bCs/>
        </w:rPr>
        <w:t xml:space="preserve">orm if the same document is submitted as </w:t>
      </w:r>
      <w:r w:rsidR="0094130D" w:rsidRPr="00AE5E00">
        <w:rPr>
          <w:bCs/>
        </w:rPr>
        <w:t>part of an</w:t>
      </w:r>
      <w:r w:rsidRPr="00AE5E00">
        <w:rPr>
          <w:bCs/>
        </w:rPr>
        <w:t xml:space="preserve"> SV </w:t>
      </w:r>
      <w:r w:rsidR="006F51FA" w:rsidRPr="00AE5E00">
        <w:rPr>
          <w:bCs/>
        </w:rPr>
        <w:t>a</w:t>
      </w:r>
      <w:r w:rsidRPr="00AE5E00">
        <w:rPr>
          <w:bCs/>
        </w:rPr>
        <w:t>pplication.</w:t>
      </w:r>
    </w:p>
    <w:p w14:paraId="04B7BC84" w14:textId="77777777" w:rsidR="005F4615" w:rsidRPr="00AE5E00" w:rsidRDefault="005F4615" w:rsidP="00AE5E00">
      <w:pPr>
        <w:pStyle w:val="Heading3nonumber"/>
      </w:pPr>
      <w:r w:rsidRPr="00AE5E00">
        <w:lastRenderedPageBreak/>
        <w:t>Confidential content in supporting material</w:t>
      </w:r>
    </w:p>
    <w:p w14:paraId="0938BE90" w14:textId="22DD2295" w:rsidR="006F51FA" w:rsidRPr="00AE5E00" w:rsidDel="00CA11F0" w:rsidRDefault="006F51FA" w:rsidP="00AE5E00">
      <w:pPr>
        <w:pStyle w:val="BodyText"/>
      </w:pPr>
      <w:r w:rsidRPr="00AE5E00" w:rsidDel="00CA11F0">
        <w:t xml:space="preserve">We will publish all applications (excluding any confidential content) on our website. The submission process allows councils to highlight confidential content. Examples of confidential content include personal information relating to a member of the public or a document which includes commercial-in-confidence content. </w:t>
      </w:r>
    </w:p>
    <w:p w14:paraId="60F35967" w14:textId="66EF1A99" w:rsidR="006F51FA" w:rsidRPr="00AE5E00" w:rsidDel="00CA11F0" w:rsidRDefault="006F51FA" w:rsidP="00AE5E00">
      <w:pPr>
        <w:pStyle w:val="BodyText"/>
      </w:pPr>
      <w:r w:rsidRPr="00AE5E00" w:rsidDel="00CA11F0">
        <w:t xml:space="preserve">Councils should ensure supporting documents are redacted to remove confidential content where possible, or clearly marked as </w:t>
      </w:r>
      <w:r w:rsidRPr="00AE5E00" w:rsidDel="00CA11F0">
        <w:rPr>
          <w:b/>
        </w:rPr>
        <w:t>CONFIDENTIAL</w:t>
      </w:r>
      <w:r w:rsidRPr="00AE5E00" w:rsidDel="00CA11F0">
        <w:t>. To protect confidential details in submissions from ratepayers, either redact or submit as a confidential attachment</w:t>
      </w:r>
      <w:r w:rsidRPr="00AE5E00" w:rsidDel="00CA11F0">
        <w:fldChar w:fldCharType="begin"/>
      </w:r>
      <w:r w:rsidRPr="00AE5E00" w:rsidDel="00CA11F0">
        <w:instrText xml:space="preserve"> REF _Ref146203310 \h </w:instrText>
      </w:r>
      <w:r w:rsidR="00AE5E00" w:rsidRPr="00AE5E00">
        <w:instrText xml:space="preserve"> \* MERGEFORMAT </w:instrText>
      </w:r>
      <w:r w:rsidRPr="00AE5E00" w:rsidDel="00CA11F0">
        <w:fldChar w:fldCharType="end"/>
      </w:r>
      <w:r w:rsidRPr="00AE5E00" w:rsidDel="00CA11F0">
        <w:t>.</w:t>
      </w:r>
    </w:p>
    <w:p w14:paraId="0CD382FC" w14:textId="77777777" w:rsidR="005F4615" w:rsidRPr="00AE5E00" w:rsidRDefault="005F4615" w:rsidP="00AE5E00">
      <w:pPr>
        <w:pStyle w:val="Heading3nonumber"/>
      </w:pPr>
      <w:r w:rsidRPr="00AE5E00">
        <w:t>Submitting the application online</w:t>
      </w:r>
    </w:p>
    <w:p w14:paraId="1A4A198A" w14:textId="06F51A7E" w:rsidR="00192B5E" w:rsidRPr="00AE5E00" w:rsidRDefault="00192B5E" w:rsidP="00AE5E00">
      <w:pPr>
        <w:pStyle w:val="BodyText"/>
      </w:pPr>
      <w:r w:rsidRPr="00AE5E00">
        <w:t xml:space="preserve">Applications must be submitted through IPART's </w:t>
      </w:r>
      <w:hyperlink r:id="rId22" w:history="1">
        <w:r w:rsidRPr="00AE5E00">
          <w:rPr>
            <w:rStyle w:val="Hyperlink"/>
          </w:rPr>
          <w:t xml:space="preserve">LG Portal </w:t>
        </w:r>
      </w:hyperlink>
      <w:r w:rsidRPr="00AE5E00">
        <w:t xml:space="preserve">by </w:t>
      </w:r>
      <w:r w:rsidR="00AE5E00" w:rsidRPr="00AE5E00">
        <w:t>05</w:t>
      </w:r>
      <w:r w:rsidRPr="00AE5E00">
        <w:t>:</w:t>
      </w:r>
      <w:r w:rsidR="00AE5E00" w:rsidRPr="00AE5E00">
        <w:t>00</w:t>
      </w:r>
      <w:r w:rsidRPr="00AE5E00">
        <w:t xml:space="preserve">pm on Monday, </w:t>
      </w:r>
      <w:r w:rsidR="00F961A8" w:rsidRPr="00AE5E00">
        <w:t>2</w:t>
      </w:r>
      <w:r w:rsidRPr="00AE5E00">
        <w:t xml:space="preserve"> February 202</w:t>
      </w:r>
      <w:r w:rsidR="00F961A8" w:rsidRPr="00AE5E00">
        <w:t>6</w:t>
      </w:r>
      <w:r w:rsidRPr="00AE5E00">
        <w:t xml:space="preserve">. </w:t>
      </w:r>
    </w:p>
    <w:p w14:paraId="27C28AD7" w14:textId="7792E56F" w:rsidR="00192B5E" w:rsidRPr="00AE5E00" w:rsidRDefault="00192B5E" w:rsidP="00AE5E00">
      <w:pPr>
        <w:pStyle w:val="BodyText"/>
      </w:pPr>
      <w:r w:rsidRPr="00AE5E00">
        <w:t>A council will need to register before first us</w:t>
      </w:r>
      <w:r w:rsidR="002B0600" w:rsidRPr="00AE5E00">
        <w:t>ing the LG Portal</w:t>
      </w:r>
      <w:r w:rsidRPr="00AE5E00">
        <w:t xml:space="preserve">. You can find user information, including guidance for uploading SV and MR applications </w:t>
      </w:r>
      <w:hyperlink r:id="rId23" w:history="1">
        <w:r w:rsidRPr="00AE5E00">
          <w:rPr>
            <w:rStyle w:val="Hyperlink"/>
          </w:rPr>
          <w:t>here</w:t>
        </w:r>
      </w:hyperlink>
      <w:r w:rsidRPr="00AE5E00">
        <w:t>.</w:t>
      </w:r>
    </w:p>
    <w:p w14:paraId="6D552D6C" w14:textId="77777777" w:rsidR="00192B5E" w:rsidRPr="00AE5E00" w:rsidRDefault="00192B5E" w:rsidP="00AE5E00">
      <w:pPr>
        <w:pStyle w:val="BodyText"/>
      </w:pPr>
      <w:r w:rsidRPr="00AE5E00">
        <w:t xml:space="preserve">Maximum file size allowed per document is 150 megabytes. </w:t>
      </w:r>
    </w:p>
    <w:p w14:paraId="3539C0C9" w14:textId="0B1876A3" w:rsidR="00192B5E" w:rsidRPr="00AE5E00" w:rsidRDefault="00192B5E" w:rsidP="00AE5E00">
      <w:pPr>
        <w:pStyle w:val="BodyText"/>
      </w:pPr>
      <w:r w:rsidRPr="00AE5E00">
        <w:t xml:space="preserve">Contact Arsh Suri on (02) 9113 7730 or localgovernment@ipart.nsw.gov.au for assistance with using the </w:t>
      </w:r>
      <w:hyperlink r:id="rId24" w:history="1">
        <w:r w:rsidRPr="00AE5E00">
          <w:rPr>
            <w:rStyle w:val="Hyperlink"/>
          </w:rPr>
          <w:t>LG Portal</w:t>
        </w:r>
      </w:hyperlink>
      <w:r w:rsidRPr="00AE5E00">
        <w:t>.</w:t>
      </w:r>
    </w:p>
    <w:p w14:paraId="4F080B0B" w14:textId="04F40916" w:rsidR="004238E4" w:rsidRPr="00AE5E00" w:rsidRDefault="00245D88" w:rsidP="00AE5E00">
      <w:pPr>
        <w:pStyle w:val="Heading1"/>
      </w:pPr>
      <w:bookmarkStart w:id="4" w:name="_Toc209023398"/>
      <w:r w:rsidRPr="00AE5E00">
        <w:lastRenderedPageBreak/>
        <w:t>Description and context</w:t>
      </w:r>
      <w:bookmarkEnd w:id="4"/>
    </w:p>
    <w:p w14:paraId="791E6319" w14:textId="400D0866" w:rsidR="00245D88" w:rsidRPr="00AE5E00" w:rsidRDefault="00245D88" w:rsidP="00AE5E00">
      <w:pPr>
        <w:pStyle w:val="BodyText"/>
      </w:pPr>
      <w:r w:rsidRPr="00AE5E00">
        <w:t>These questions seek general information about the council’s application to increase minimum rates.</w:t>
      </w:r>
    </w:p>
    <w:p w14:paraId="1DCCB11E" w14:textId="77777777" w:rsidR="00245D88" w:rsidRPr="00AE5E00" w:rsidRDefault="00245D88" w:rsidP="00AE5E00">
      <w:pPr>
        <w:pStyle w:val="Heading4"/>
      </w:pPr>
      <w:r w:rsidRPr="00AE5E00">
        <w:t>Question 1: What is the increase to minimum rate(s) the council is applying for?</w:t>
      </w:r>
    </w:p>
    <w:p w14:paraId="50B38944" w14:textId="4CC75AAB" w:rsidR="00245D88" w:rsidRPr="00AE5E00" w:rsidRDefault="005F4615" w:rsidP="00AE5E00">
      <w:pPr>
        <w:pStyle w:val="BodyText"/>
      </w:pPr>
      <w:r w:rsidRPr="00AE5E00">
        <w:t xml:space="preserve">The response will provide a high-level summary of the proposal to increase minimum rates. Detailed information about the increase </w:t>
      </w:r>
      <w:r w:rsidR="00F46772" w:rsidRPr="00AE5E00">
        <w:t>is collected</w:t>
      </w:r>
      <w:r w:rsidRPr="00AE5E00">
        <w:t xml:space="preserve"> in </w:t>
      </w:r>
      <w:r w:rsidR="00F46772" w:rsidRPr="00AE5E00">
        <w:t xml:space="preserve">Application Form </w:t>
      </w:r>
      <w:hyperlink r:id="rId25" w:history="1">
        <w:r w:rsidR="00F46772" w:rsidRPr="00AE5E00">
          <w:rPr>
            <w:rStyle w:val="Hyperlink"/>
          </w:rPr>
          <w:t>Part A</w:t>
        </w:r>
        <w:r w:rsidRPr="00AE5E00">
          <w:rPr>
            <w:rStyle w:val="Hyperlink"/>
          </w:rPr>
          <w:t>.</w:t>
        </w:r>
      </w:hyperlink>
      <w:r w:rsidR="006F51FA" w:rsidRPr="00AE5E00">
        <w:t xml:space="preserve"> However,</w:t>
      </w:r>
      <w:r w:rsidR="006814F3" w:rsidRPr="00AE5E00">
        <w:t xml:space="preserve"> </w:t>
      </w:r>
      <w:r w:rsidR="006F51FA" w:rsidRPr="00AE5E00">
        <w:t>i</w:t>
      </w:r>
      <w:r w:rsidR="006814F3" w:rsidRPr="00AE5E00">
        <w:t>f only applying for a</w:t>
      </w:r>
      <w:r w:rsidR="008D1EDA" w:rsidRPr="00AE5E00">
        <w:t>n</w:t>
      </w:r>
      <w:r w:rsidR="006814F3" w:rsidRPr="00AE5E00">
        <w:t xml:space="preserve"> MR increase</w:t>
      </w:r>
      <w:r w:rsidR="00E202DA" w:rsidRPr="00AE5E00">
        <w:t xml:space="preserve"> (not an SV)</w:t>
      </w:r>
      <w:r w:rsidR="006814F3" w:rsidRPr="00AE5E00">
        <w:t xml:space="preserve">, </w:t>
      </w:r>
      <w:r w:rsidR="008D1EDA" w:rsidRPr="00AE5E00">
        <w:t xml:space="preserve">please </w:t>
      </w:r>
      <w:r w:rsidR="00FB2150" w:rsidRPr="00AE5E00">
        <w:t>note</w:t>
      </w:r>
      <w:r w:rsidR="00D90EBC" w:rsidRPr="00AE5E00">
        <w:t xml:space="preserve"> that not all sections of </w:t>
      </w:r>
      <w:r w:rsidR="00955942" w:rsidRPr="00AE5E00">
        <w:t>Application</w:t>
      </w:r>
      <w:r w:rsidR="00325D72" w:rsidRPr="00AE5E00">
        <w:t xml:space="preserve"> Form</w:t>
      </w:r>
      <w:r w:rsidR="00955942" w:rsidRPr="00AE5E00">
        <w:t xml:space="preserve"> </w:t>
      </w:r>
      <w:r w:rsidR="00BB1661" w:rsidRPr="00AE5E00">
        <w:t>Part A</w:t>
      </w:r>
      <w:r w:rsidR="00D90EBC" w:rsidRPr="00AE5E00">
        <w:t xml:space="preserve"> need to be filled out</w:t>
      </w:r>
      <w:r w:rsidR="00A12671" w:rsidRPr="00AE5E00">
        <w:t>.</w:t>
      </w:r>
      <w:r w:rsidR="035E6506" w:rsidRPr="00AE5E00">
        <w:t xml:space="preserve"> </w:t>
      </w:r>
      <w:r w:rsidR="000455C9" w:rsidRPr="00AE5E00">
        <w:t>Further details about what needs to be completed is provided in</w:t>
      </w:r>
      <w:r w:rsidR="009A1835" w:rsidRPr="00AE5E00">
        <w:t xml:space="preserve"> Worksheet 1</w:t>
      </w:r>
      <w:r w:rsidR="035E6506" w:rsidRPr="00AE5E00">
        <w:t xml:space="preserve"> </w:t>
      </w:r>
      <w:r w:rsidR="00DB2D27" w:rsidRPr="00AE5E00">
        <w:t xml:space="preserve">(WS 1) </w:t>
      </w:r>
      <w:r w:rsidR="035E6506" w:rsidRPr="00AE5E00">
        <w:t>of</w:t>
      </w:r>
      <w:r w:rsidR="009A1835" w:rsidRPr="00AE5E00">
        <w:t xml:space="preserve"> the</w:t>
      </w:r>
      <w:r w:rsidR="035E6506" w:rsidRPr="00AE5E00">
        <w:t xml:space="preserve"> Part A application</w:t>
      </w:r>
      <w:r w:rsidR="00325D72" w:rsidRPr="00AE5E00">
        <w:t xml:space="preserve"> form</w:t>
      </w:r>
      <w:r w:rsidR="035E6506" w:rsidRPr="00AE5E00">
        <w:t xml:space="preserve"> </w:t>
      </w:r>
      <w:r w:rsidR="009A1835" w:rsidRPr="00AE5E00">
        <w:t xml:space="preserve">after </w:t>
      </w:r>
      <w:r w:rsidR="008D1EDA" w:rsidRPr="00AE5E00">
        <w:t>selecting</w:t>
      </w:r>
      <w:r w:rsidR="009A1835" w:rsidRPr="00AE5E00">
        <w:t xml:space="preserve"> the nature of the application as a </w:t>
      </w:r>
      <w:r w:rsidR="008D1EDA" w:rsidRPr="00AE5E00">
        <w:t>‘</w:t>
      </w:r>
      <w:r w:rsidR="009A1835" w:rsidRPr="00AE5E00">
        <w:t>Minimum Rates Increase</w:t>
      </w:r>
      <w:r w:rsidR="008D1EDA" w:rsidRPr="00AE5E00">
        <w:t>’</w:t>
      </w:r>
      <w:r w:rsidR="000455C9" w:rsidRPr="00AE5E00">
        <w:t xml:space="preserve"> application</w:t>
      </w:r>
      <w:r w:rsidR="008D1EDA" w:rsidRPr="00AE5E00">
        <w:t>.</w:t>
      </w:r>
    </w:p>
    <w:p w14:paraId="12A5C67B" w14:textId="6996CD20" w:rsidR="00245D88" w:rsidRPr="00AE5E00" w:rsidRDefault="00245D88" w:rsidP="00AE5E00">
      <w:pPr>
        <w:pStyle w:val="Heading5"/>
      </w:pPr>
      <w:r w:rsidRPr="00AE5E00">
        <w:t>If the increase applies to an ordinary rate, complete this section</w:t>
      </w:r>
    </w:p>
    <w:tbl>
      <w:tblPr>
        <w:tblStyle w:val="BasicIPARTtab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091"/>
        <w:gridCol w:w="2976"/>
      </w:tblGrid>
      <w:tr w:rsidR="005F4615" w:rsidRPr="00AE5E00" w14:paraId="420DF8C8" w14:textId="77777777" w:rsidTr="00974FE6">
        <w:trPr>
          <w:trHeight w:val="20"/>
        </w:trPr>
        <w:tc>
          <w:tcPr>
            <w:cnfStyle w:val="001000000000" w:firstRow="0" w:lastRow="0" w:firstColumn="1" w:lastColumn="0" w:oddVBand="0" w:evenVBand="0" w:oddHBand="0" w:evenHBand="0" w:firstRowFirstColumn="0" w:firstRowLastColumn="0" w:lastRowFirstColumn="0" w:lastRowLastColumn="0"/>
            <w:tcW w:w="6091" w:type="dxa"/>
          </w:tcPr>
          <w:p w14:paraId="7CBC08D0" w14:textId="344F2FE0" w:rsidR="005F4615" w:rsidRPr="00AE5E00" w:rsidRDefault="005F4615" w:rsidP="00AE5E00">
            <w:pPr>
              <w:pStyle w:val="BodyText"/>
            </w:pPr>
            <w:r w:rsidRPr="00AE5E00">
              <w:rPr>
                <w:sz w:val="20"/>
              </w:rPr>
              <w:t>Does the council propose to increase the minimum amount of its ordinary rate(s) above the statutory limit for the first time?</w:t>
            </w:r>
          </w:p>
        </w:tc>
        <w:sdt>
          <w:sdtPr>
            <w:rPr>
              <w:color w:val="2B579A"/>
              <w:shd w:val="clear" w:color="auto" w:fill="E6E6E6"/>
            </w:rPr>
            <w:id w:val="905191122"/>
            <w:placeholder>
              <w:docPart w:val="AB403F285DE14867B40D3603C55CB071"/>
            </w:placeholder>
            <w:showingPlcHdr/>
            <w:comboBox>
              <w:listItem w:value="Choose an item."/>
              <w:listItem w:displayText="Yes" w:value="Yes"/>
              <w:listItem w:displayText="No" w:value="No"/>
            </w:comboBox>
          </w:sdtPr>
          <w:sdtEndPr>
            <w:rPr>
              <w:color w:val="2E2E2F"/>
              <w:shd w:val="clear" w:color="auto" w:fill="auto"/>
            </w:rPr>
          </w:sdtEndPr>
          <w:sdtContent>
            <w:tc>
              <w:tcPr>
                <w:tcW w:w="2976" w:type="dxa"/>
              </w:tcPr>
              <w:p w14:paraId="54AB133D" w14:textId="78A16AEA" w:rsidR="005F4615" w:rsidRPr="00AE5E00" w:rsidRDefault="005F4615" w:rsidP="00AE5E00">
                <w:pPr>
                  <w:pStyle w:val="BodyText"/>
                  <w:cnfStyle w:val="000000000000" w:firstRow="0" w:lastRow="0" w:firstColumn="0" w:lastColumn="0" w:oddVBand="0" w:evenVBand="0" w:oddHBand="0" w:evenHBand="0" w:firstRowFirstColumn="0" w:firstRowLastColumn="0" w:lastRowFirstColumn="0" w:lastRowLastColumn="0"/>
                </w:pPr>
                <w:r w:rsidRPr="00AE5E00">
                  <w:rPr>
                    <w:rStyle w:val="PlaceholderText"/>
                    <w:sz w:val="20"/>
                  </w:rPr>
                  <w:t>Choose an item.</w:t>
                </w:r>
              </w:p>
            </w:tc>
          </w:sdtContent>
        </w:sdt>
      </w:tr>
      <w:tr w:rsidR="005F4615" w:rsidRPr="00AE5E00" w14:paraId="210D6A22" w14:textId="77777777" w:rsidTr="00974F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1" w:type="dxa"/>
          </w:tcPr>
          <w:p w14:paraId="63B65011" w14:textId="1AC59163" w:rsidR="005F4615" w:rsidRPr="00AE5E00" w:rsidRDefault="005F4615" w:rsidP="00AE5E00">
            <w:pPr>
              <w:pStyle w:val="BodyText"/>
              <w:rPr>
                <w:sz w:val="20"/>
              </w:rPr>
            </w:pPr>
            <w:r w:rsidRPr="00AE5E00">
              <w:rPr>
                <w:sz w:val="20"/>
              </w:rPr>
              <w:t>Which rat</w:t>
            </w:r>
            <w:r w:rsidR="00D93022" w:rsidRPr="00AE5E00">
              <w:rPr>
                <w:sz w:val="20"/>
              </w:rPr>
              <w:t>ing</w:t>
            </w:r>
            <w:r w:rsidRPr="00AE5E00">
              <w:rPr>
                <w:sz w:val="20"/>
              </w:rPr>
              <w:t xml:space="preserve"> </w:t>
            </w:r>
            <w:r w:rsidR="00BF6DCB" w:rsidRPr="00AE5E00">
              <w:rPr>
                <w:sz w:val="20"/>
              </w:rPr>
              <w:t xml:space="preserve">category(s) </w:t>
            </w:r>
            <w:r w:rsidRPr="00AE5E00">
              <w:rPr>
                <w:sz w:val="20"/>
              </w:rPr>
              <w:t>will the increase</w:t>
            </w:r>
            <w:r w:rsidR="00BF6DCB" w:rsidRPr="00AE5E00">
              <w:rPr>
                <w:sz w:val="20"/>
              </w:rPr>
              <w:t>(</w:t>
            </w:r>
            <w:r w:rsidRPr="00AE5E00">
              <w:rPr>
                <w:sz w:val="20"/>
              </w:rPr>
              <w:t>s</w:t>
            </w:r>
            <w:r w:rsidR="00BF6DCB" w:rsidRPr="00AE5E00">
              <w:rPr>
                <w:sz w:val="20"/>
              </w:rPr>
              <w:t>)</w:t>
            </w:r>
            <w:r w:rsidRPr="00AE5E00">
              <w:rPr>
                <w:sz w:val="20"/>
              </w:rPr>
              <w:t xml:space="preserve"> apply to?</w:t>
            </w:r>
            <w:r w:rsidR="004238E4" w:rsidRPr="00AE5E00">
              <w:rPr>
                <w:sz w:val="20"/>
              </w:rPr>
              <w:t xml:space="preserve"> </w:t>
            </w:r>
          </w:p>
          <w:p w14:paraId="2D0DE088" w14:textId="4038208B" w:rsidR="004238E4" w:rsidRPr="00AE5E00" w:rsidRDefault="004238E4" w:rsidP="00AE5E00">
            <w:pPr>
              <w:pStyle w:val="BodyText"/>
            </w:pPr>
            <w:r w:rsidRPr="00AE5E00">
              <w:t xml:space="preserve">If the increase will apply to some subcategory(s), please specify them in the text box also. </w:t>
            </w:r>
          </w:p>
        </w:tc>
        <w:tc>
          <w:tcPr>
            <w:tcW w:w="2976" w:type="dxa"/>
          </w:tcPr>
          <w:p w14:paraId="086B8D03" w14:textId="2365195E" w:rsidR="005F4615" w:rsidRPr="00AE5E00" w:rsidRDefault="00000000" w:rsidP="00AE5E00">
            <w:pPr>
              <w:pStyle w:val="BodyText"/>
              <w:cnfStyle w:val="000000010000" w:firstRow="0" w:lastRow="0" w:firstColumn="0" w:lastColumn="0" w:oddVBand="0" w:evenVBand="0" w:oddHBand="0" w:evenHBand="1" w:firstRowFirstColumn="0" w:firstRowLastColumn="0" w:lastRowFirstColumn="0" w:lastRowLastColumn="0"/>
            </w:pPr>
            <w:sdt>
              <w:sdtPr>
                <w:rPr>
                  <w:color w:val="2B579A"/>
                  <w:shd w:val="clear" w:color="auto" w:fill="E6E6E6"/>
                </w:rPr>
                <w:id w:val="1967469278"/>
                <w:placeholder>
                  <w:docPart w:val="F7FF9890A1F44020832AE938D27E6E15"/>
                </w:placeholder>
                <w:showingPlcHdr/>
              </w:sdtPr>
              <w:sdtEndPr>
                <w:rPr>
                  <w:color w:val="2E2E2F"/>
                  <w:shd w:val="clear" w:color="auto" w:fill="auto"/>
                </w:rPr>
              </w:sdtEndPr>
              <w:sdtContent>
                <w:r w:rsidR="00022BC5" w:rsidRPr="00AE5E00">
                  <w:rPr>
                    <w:rStyle w:val="PlaceholderText"/>
                    <w:sz w:val="20"/>
                  </w:rPr>
                  <w:t>Click or tap here to enter text.</w:t>
                </w:r>
              </w:sdtContent>
            </w:sdt>
            <w:r w:rsidR="00022BC5" w:rsidRPr="00AE5E00" w:rsidDel="00022BC5">
              <w:rPr>
                <w:color w:val="2B579A"/>
                <w:shd w:val="clear" w:color="auto" w:fill="E6E6E6"/>
              </w:rPr>
              <w:t xml:space="preserve"> </w:t>
            </w:r>
          </w:p>
        </w:tc>
      </w:tr>
      <w:tr w:rsidR="004238E4" w:rsidRPr="00AE5E00" w14:paraId="01172751" w14:textId="77777777" w:rsidTr="00974FE6">
        <w:trPr>
          <w:trHeight w:val="20"/>
        </w:trPr>
        <w:tc>
          <w:tcPr>
            <w:cnfStyle w:val="001000000000" w:firstRow="0" w:lastRow="0" w:firstColumn="1" w:lastColumn="0" w:oddVBand="0" w:evenVBand="0" w:oddHBand="0" w:evenHBand="0" w:firstRowFirstColumn="0" w:firstRowLastColumn="0" w:lastRowFirstColumn="0" w:lastRowLastColumn="0"/>
            <w:tcW w:w="6091" w:type="dxa"/>
          </w:tcPr>
          <w:p w14:paraId="1A397F54" w14:textId="1ACF693A" w:rsidR="005B700C" w:rsidRPr="00AE5E00" w:rsidRDefault="007C5173" w:rsidP="00AE5E00">
            <w:pPr>
              <w:pStyle w:val="BodyText"/>
              <w:rPr>
                <w:sz w:val="20"/>
              </w:rPr>
            </w:pPr>
            <w:r w:rsidRPr="00AE5E00">
              <w:rPr>
                <w:sz w:val="20"/>
              </w:rPr>
              <w:t xml:space="preserve">Please specify the </w:t>
            </w:r>
            <w:r w:rsidR="00EC7C3F" w:rsidRPr="00AE5E00">
              <w:rPr>
                <w:sz w:val="20"/>
              </w:rPr>
              <w:t xml:space="preserve">proposed </w:t>
            </w:r>
            <w:r w:rsidRPr="00AE5E00">
              <w:rPr>
                <w:sz w:val="20"/>
              </w:rPr>
              <w:t>dollar amount</w:t>
            </w:r>
            <w:r w:rsidR="00A840BD" w:rsidRPr="00AE5E00">
              <w:rPr>
                <w:sz w:val="20"/>
              </w:rPr>
              <w:t>(s)</w:t>
            </w:r>
            <w:r w:rsidRPr="00AE5E00">
              <w:rPr>
                <w:sz w:val="20"/>
              </w:rPr>
              <w:t xml:space="preserve"> </w:t>
            </w:r>
            <w:r w:rsidR="00CA7908" w:rsidRPr="00AE5E00">
              <w:rPr>
                <w:sz w:val="20"/>
              </w:rPr>
              <w:t xml:space="preserve">per </w:t>
            </w:r>
            <w:r w:rsidR="007E27FF" w:rsidRPr="00AE5E00">
              <w:rPr>
                <w:sz w:val="20"/>
              </w:rPr>
              <w:t xml:space="preserve">rating </w:t>
            </w:r>
            <w:r w:rsidR="004238E4" w:rsidRPr="00AE5E00">
              <w:rPr>
                <w:sz w:val="20"/>
              </w:rPr>
              <w:t>category</w:t>
            </w:r>
            <w:r w:rsidR="00DD1342" w:rsidRPr="00AE5E00">
              <w:rPr>
                <w:sz w:val="20"/>
              </w:rPr>
              <w:t xml:space="preserve"> </w:t>
            </w:r>
            <w:r w:rsidR="004238E4" w:rsidRPr="00AE5E00">
              <w:rPr>
                <w:sz w:val="20"/>
              </w:rPr>
              <w:t xml:space="preserve">(and if applicable per </w:t>
            </w:r>
            <w:r w:rsidR="007E27FF" w:rsidRPr="00AE5E00">
              <w:rPr>
                <w:sz w:val="20"/>
              </w:rPr>
              <w:t>sub</w:t>
            </w:r>
            <w:r w:rsidR="00CA7908" w:rsidRPr="00AE5E00">
              <w:rPr>
                <w:sz w:val="20"/>
              </w:rPr>
              <w:t>category</w:t>
            </w:r>
            <w:r w:rsidR="004238E4" w:rsidRPr="00AE5E00">
              <w:rPr>
                <w:sz w:val="20"/>
              </w:rPr>
              <w:t>)</w:t>
            </w:r>
            <w:r w:rsidR="00CA7908" w:rsidRPr="00AE5E00">
              <w:rPr>
                <w:sz w:val="20"/>
              </w:rPr>
              <w:t xml:space="preserve"> that </w:t>
            </w:r>
            <w:r w:rsidR="004238E4" w:rsidRPr="00AE5E00">
              <w:rPr>
                <w:sz w:val="20"/>
              </w:rPr>
              <w:t xml:space="preserve">the </w:t>
            </w:r>
            <w:r w:rsidR="007E27FF" w:rsidRPr="00AE5E00">
              <w:rPr>
                <w:sz w:val="20"/>
              </w:rPr>
              <w:t xml:space="preserve">council considers </w:t>
            </w:r>
            <w:r w:rsidR="00CA7908" w:rsidRPr="00AE5E00">
              <w:rPr>
                <w:sz w:val="20"/>
              </w:rPr>
              <w:t xml:space="preserve">would </w:t>
            </w:r>
            <w:r w:rsidR="007E27FF" w:rsidRPr="00AE5E00">
              <w:rPr>
                <w:sz w:val="20"/>
              </w:rPr>
              <w:t xml:space="preserve">need to </w:t>
            </w:r>
            <w:r w:rsidR="00CA7908" w:rsidRPr="00AE5E00">
              <w:rPr>
                <w:sz w:val="20"/>
              </w:rPr>
              <w:t xml:space="preserve">apply in </w:t>
            </w:r>
            <w:r w:rsidR="007F05CB" w:rsidRPr="00AE5E00">
              <w:rPr>
                <w:sz w:val="20"/>
              </w:rPr>
              <w:t>202</w:t>
            </w:r>
            <w:r w:rsidR="00F961A8" w:rsidRPr="00AE5E00">
              <w:rPr>
                <w:sz w:val="20"/>
              </w:rPr>
              <w:t>6</w:t>
            </w:r>
            <w:r w:rsidR="007F05CB" w:rsidRPr="00AE5E00">
              <w:rPr>
                <w:sz w:val="20"/>
              </w:rPr>
              <w:t>-2</w:t>
            </w:r>
            <w:r w:rsidR="00F961A8" w:rsidRPr="00AE5E00">
              <w:rPr>
                <w:sz w:val="20"/>
              </w:rPr>
              <w:t>7</w:t>
            </w:r>
            <w:r w:rsidR="00A840BD" w:rsidRPr="00AE5E00">
              <w:rPr>
                <w:sz w:val="20"/>
              </w:rPr>
              <w:t>.</w:t>
            </w:r>
          </w:p>
        </w:tc>
        <w:sdt>
          <w:sdtPr>
            <w:rPr>
              <w:color w:val="2B579A"/>
              <w:shd w:val="clear" w:color="auto" w:fill="E6E6E6"/>
            </w:rPr>
            <w:id w:val="1280687545"/>
            <w:placeholder>
              <w:docPart w:val="8A505D71CAF342C9B0A28024BE1F1F56"/>
            </w:placeholder>
            <w:showingPlcHdr/>
          </w:sdtPr>
          <w:sdtEndPr>
            <w:rPr>
              <w:color w:val="2E2E2F"/>
              <w:shd w:val="clear" w:color="auto" w:fill="auto"/>
            </w:rPr>
          </w:sdtEndPr>
          <w:sdtContent>
            <w:tc>
              <w:tcPr>
                <w:tcW w:w="2976" w:type="dxa"/>
              </w:tcPr>
              <w:p w14:paraId="2AD67A1B" w14:textId="68A6536E" w:rsidR="005B700C" w:rsidRPr="00AE5E00" w:rsidRDefault="00A840BD" w:rsidP="00AE5E00">
                <w:pPr>
                  <w:pStyle w:val="BodyText"/>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AE5E00">
                  <w:rPr>
                    <w:rStyle w:val="PlaceholderText"/>
                    <w:sz w:val="20"/>
                  </w:rPr>
                  <w:t>Click or tap here to enter text.</w:t>
                </w:r>
              </w:p>
            </w:tc>
          </w:sdtContent>
        </w:sdt>
      </w:tr>
      <w:tr w:rsidR="005F4615" w:rsidRPr="00AE5E00" w14:paraId="09ABE168" w14:textId="77777777" w:rsidTr="00974F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1" w:type="dxa"/>
          </w:tcPr>
          <w:p w14:paraId="76E94A1A" w14:textId="2E5B78E6" w:rsidR="005F4615" w:rsidRPr="00AE5E00" w:rsidRDefault="005F4615" w:rsidP="00AE5E00">
            <w:pPr>
              <w:pStyle w:val="BodyText"/>
            </w:pPr>
            <w:r w:rsidRPr="00AE5E00">
              <w:rPr>
                <w:sz w:val="20"/>
              </w:rPr>
              <w:t xml:space="preserve">Does the council propose to increase the minimum amount of its ordinary rate(s) </w:t>
            </w:r>
            <w:r w:rsidR="00586D86" w:rsidRPr="00AE5E00">
              <w:rPr>
                <w:sz w:val="20"/>
              </w:rPr>
              <w:t xml:space="preserve">for </w:t>
            </w:r>
            <w:r w:rsidR="007F05CB" w:rsidRPr="00AE5E00">
              <w:rPr>
                <w:sz w:val="20"/>
              </w:rPr>
              <w:t>202</w:t>
            </w:r>
            <w:r w:rsidR="00F961A8" w:rsidRPr="00AE5E00">
              <w:rPr>
                <w:sz w:val="20"/>
              </w:rPr>
              <w:t>6</w:t>
            </w:r>
            <w:r w:rsidR="007F05CB" w:rsidRPr="00AE5E00">
              <w:rPr>
                <w:sz w:val="20"/>
              </w:rPr>
              <w:t>-2</w:t>
            </w:r>
            <w:r w:rsidR="00F961A8" w:rsidRPr="00AE5E00">
              <w:rPr>
                <w:sz w:val="20"/>
              </w:rPr>
              <w:t>7</w:t>
            </w:r>
            <w:r w:rsidR="00586D86" w:rsidRPr="00AE5E00">
              <w:rPr>
                <w:sz w:val="20"/>
              </w:rPr>
              <w:t xml:space="preserve"> </w:t>
            </w:r>
            <w:r w:rsidRPr="00AE5E00">
              <w:rPr>
                <w:sz w:val="20"/>
              </w:rPr>
              <w:t xml:space="preserve">by the rate peg percentage, </w:t>
            </w:r>
            <w:r w:rsidR="00860EC2" w:rsidRPr="00AE5E00">
              <w:rPr>
                <w:sz w:val="20"/>
              </w:rPr>
              <w:t xml:space="preserve">the proposed </w:t>
            </w:r>
            <w:r w:rsidRPr="00AE5E00">
              <w:rPr>
                <w:sz w:val="20"/>
              </w:rPr>
              <w:t>SV percentage</w:t>
            </w:r>
            <w:r w:rsidR="00CF0250" w:rsidRPr="00AE5E00">
              <w:rPr>
                <w:sz w:val="20"/>
              </w:rPr>
              <w:t>, a previously approved SV percentage,</w:t>
            </w:r>
            <w:r w:rsidRPr="00AE5E00">
              <w:rPr>
                <w:sz w:val="20"/>
              </w:rPr>
              <w:t xml:space="preserve"> or a different percentage? </w:t>
            </w:r>
          </w:p>
        </w:tc>
        <w:tc>
          <w:tcPr>
            <w:tcW w:w="2976" w:type="dxa"/>
          </w:tcPr>
          <w:sdt>
            <w:sdtPr>
              <w:rPr>
                <w:color w:val="2B579A"/>
                <w:shd w:val="clear" w:color="auto" w:fill="E6E6E6"/>
              </w:rPr>
              <w:id w:val="763267685"/>
              <w:placeholder>
                <w:docPart w:val="A20018050FA343AAB94B9E0A66E45F87"/>
              </w:placeholder>
              <w:showingPlcHdr/>
              <w:comboBox>
                <w:listItem w:value="Choose an item."/>
                <w:listItem w:displayText="Rate peg percentage" w:value="Rate peg percentage"/>
                <w:listItem w:displayText="Proposed SV percentage" w:value="Proposed SV percentage"/>
                <w:listItem w:displayText="Previously approved SV percentage" w:value="Previously approved SV percentage"/>
                <w:listItem w:displayText="a different percentage" w:value="a different percentage"/>
              </w:comboBox>
            </w:sdtPr>
            <w:sdtEndPr>
              <w:rPr>
                <w:color w:val="2E2E2F"/>
                <w:shd w:val="clear" w:color="auto" w:fill="auto"/>
              </w:rPr>
            </w:sdtEndPr>
            <w:sdtContent>
              <w:p w14:paraId="69D80D54" w14:textId="77777777" w:rsidR="005F4615" w:rsidRPr="00AE5E00" w:rsidRDefault="005F4615" w:rsidP="00AE5E00">
                <w:pPr>
                  <w:pStyle w:val="BodyText"/>
                  <w:cnfStyle w:val="000000010000" w:firstRow="0" w:lastRow="0" w:firstColumn="0" w:lastColumn="0" w:oddVBand="0" w:evenVBand="0" w:oddHBand="0" w:evenHBand="1" w:firstRowFirstColumn="0" w:firstRowLastColumn="0" w:lastRowFirstColumn="0" w:lastRowLastColumn="0"/>
                </w:pPr>
                <w:r w:rsidRPr="00AE5E00">
                  <w:rPr>
                    <w:rStyle w:val="PlaceholderText"/>
                    <w:sz w:val="20"/>
                  </w:rPr>
                  <w:t>Choose an item.</w:t>
                </w:r>
              </w:p>
            </w:sdtContent>
          </w:sdt>
          <w:sdt>
            <w:sdtPr>
              <w:rPr>
                <w:color w:val="2B579A"/>
                <w:shd w:val="clear" w:color="auto" w:fill="E6E6E6"/>
              </w:rPr>
              <w:id w:val="-752740269"/>
              <w:placeholder>
                <w:docPart w:val="6CA9CEF4634A4987A5C12063C2B765F1"/>
              </w:placeholder>
              <w:showingPlcHdr/>
            </w:sdtPr>
            <w:sdtEndPr>
              <w:rPr>
                <w:color w:val="2E2E2F"/>
                <w:shd w:val="clear" w:color="auto" w:fill="auto"/>
              </w:rPr>
            </w:sdtEndPr>
            <w:sdtContent>
              <w:p w14:paraId="408A0342" w14:textId="20844E12" w:rsidR="005F4615" w:rsidRPr="00AE5E00" w:rsidRDefault="005F4615" w:rsidP="00AE5E00">
                <w:pPr>
                  <w:pStyle w:val="BodyText"/>
                  <w:cnfStyle w:val="000000010000" w:firstRow="0" w:lastRow="0" w:firstColumn="0" w:lastColumn="0" w:oddVBand="0" w:evenVBand="0" w:oddHBand="0" w:evenHBand="1" w:firstRowFirstColumn="0" w:firstRowLastColumn="0" w:lastRowFirstColumn="0" w:lastRowLastColumn="0"/>
                </w:pPr>
                <w:r w:rsidRPr="00AE5E00">
                  <w:t>X%</w:t>
                </w:r>
              </w:p>
            </w:sdtContent>
          </w:sdt>
        </w:tc>
      </w:tr>
      <w:tr w:rsidR="005F4615" w:rsidRPr="00AE5E00" w14:paraId="23234DC0" w14:textId="77777777" w:rsidTr="00974FE6">
        <w:trPr>
          <w:trHeight w:val="20"/>
        </w:trPr>
        <w:tc>
          <w:tcPr>
            <w:cnfStyle w:val="001000000000" w:firstRow="0" w:lastRow="0" w:firstColumn="1" w:lastColumn="0" w:oddVBand="0" w:evenVBand="0" w:oddHBand="0" w:evenHBand="0" w:firstRowFirstColumn="0" w:firstRowLastColumn="0" w:lastRowFirstColumn="0" w:lastRowLastColumn="0"/>
            <w:tcW w:w="6091" w:type="dxa"/>
          </w:tcPr>
          <w:p w14:paraId="21F311DF" w14:textId="3A4E6989" w:rsidR="005F4615" w:rsidRPr="00AE5E00" w:rsidRDefault="005F4615" w:rsidP="00AE5E00">
            <w:pPr>
              <w:pStyle w:val="BodyText"/>
              <w:rPr>
                <w:sz w:val="20"/>
              </w:rPr>
            </w:pPr>
            <w:r w:rsidRPr="00AE5E00">
              <w:rPr>
                <w:sz w:val="20"/>
              </w:rPr>
              <w:t xml:space="preserve">For multi-year increases, please specify the proposed </w:t>
            </w:r>
            <w:r w:rsidR="00860EC2" w:rsidRPr="00AE5E00">
              <w:rPr>
                <w:sz w:val="20"/>
              </w:rPr>
              <w:t>dollar amount(s) per rating category</w:t>
            </w:r>
            <w:r w:rsidR="004238E4" w:rsidRPr="00AE5E00">
              <w:rPr>
                <w:sz w:val="20"/>
              </w:rPr>
              <w:t xml:space="preserve"> (and if applicable per subcategory)</w:t>
            </w:r>
            <w:r w:rsidR="00860EC2" w:rsidRPr="00AE5E00">
              <w:rPr>
                <w:sz w:val="20"/>
              </w:rPr>
              <w:t xml:space="preserve"> that council considers would need to apply in each proposed year after </w:t>
            </w:r>
            <w:r w:rsidR="00F961A8" w:rsidRPr="00AE5E00">
              <w:rPr>
                <w:sz w:val="20"/>
              </w:rPr>
              <w:t>2026-27</w:t>
            </w:r>
            <w:r w:rsidR="00860EC2" w:rsidRPr="00AE5E00">
              <w:rPr>
                <w:sz w:val="20"/>
              </w:rPr>
              <w:t>.</w:t>
            </w:r>
          </w:p>
        </w:tc>
        <w:sdt>
          <w:sdtPr>
            <w:rPr>
              <w:color w:val="2B579A"/>
              <w:shd w:val="clear" w:color="auto" w:fill="E6E6E6"/>
            </w:rPr>
            <w:id w:val="-1809697232"/>
            <w:placeholder>
              <w:docPart w:val="37E05989475C437BBB103B7D62A4C17E"/>
            </w:placeholder>
            <w:showingPlcHdr/>
          </w:sdtPr>
          <w:sdtEndPr>
            <w:rPr>
              <w:color w:val="2E2E2F"/>
              <w:shd w:val="clear" w:color="auto" w:fill="auto"/>
            </w:rPr>
          </w:sdtEndPr>
          <w:sdtContent>
            <w:tc>
              <w:tcPr>
                <w:tcW w:w="2976" w:type="dxa"/>
              </w:tcPr>
              <w:p w14:paraId="05016F9B" w14:textId="5274152D" w:rsidR="005F4615" w:rsidRPr="00AE5E00" w:rsidRDefault="005F4615" w:rsidP="00AE5E00">
                <w:pPr>
                  <w:pStyle w:val="BodyText"/>
                  <w:cnfStyle w:val="000000000000" w:firstRow="0" w:lastRow="0" w:firstColumn="0" w:lastColumn="0" w:oddVBand="0" w:evenVBand="0" w:oddHBand="0" w:evenHBand="0" w:firstRowFirstColumn="0" w:firstRowLastColumn="0" w:lastRowFirstColumn="0" w:lastRowLastColumn="0"/>
                </w:pPr>
                <w:r w:rsidRPr="00AE5E00">
                  <w:rPr>
                    <w:rStyle w:val="PlaceholderText"/>
                    <w:sz w:val="20"/>
                  </w:rPr>
                  <w:t>Click or tap here to enter text.</w:t>
                </w:r>
              </w:p>
            </w:tc>
          </w:sdtContent>
        </w:sdt>
      </w:tr>
      <w:tr w:rsidR="004238E4" w:rsidRPr="00AE5E00" w14:paraId="67011AA2" w14:textId="77777777" w:rsidTr="00974F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1" w:type="dxa"/>
          </w:tcPr>
          <w:p w14:paraId="06B788EE" w14:textId="66C625AD" w:rsidR="00C8693D" w:rsidRPr="00AE5E00" w:rsidRDefault="00860EC2" w:rsidP="00AE5E00">
            <w:pPr>
              <w:pStyle w:val="BodyText"/>
              <w:rPr>
                <w:sz w:val="20"/>
              </w:rPr>
            </w:pPr>
            <w:r w:rsidRPr="00AE5E00">
              <w:t>For</w:t>
            </w:r>
            <w:r w:rsidRPr="00AE5E00">
              <w:rPr>
                <w:sz w:val="20"/>
              </w:rPr>
              <w:t xml:space="preserve"> multi-year increases, </w:t>
            </w:r>
            <w:r w:rsidR="000923FA" w:rsidRPr="00AE5E00">
              <w:rPr>
                <w:sz w:val="20"/>
              </w:rPr>
              <w:t>does the council propose to increase the minimum amount of its ordinary rate(s) by the rate peg percentage, the proposed SV percentage</w:t>
            </w:r>
            <w:r w:rsidR="00E163E2" w:rsidRPr="00AE5E00">
              <w:rPr>
                <w:sz w:val="20"/>
              </w:rPr>
              <w:t>, a previously approved SV percentage</w:t>
            </w:r>
            <w:r w:rsidR="000923FA" w:rsidRPr="00AE5E00">
              <w:rPr>
                <w:sz w:val="20"/>
              </w:rPr>
              <w:t xml:space="preserve"> or a different percentage? Please specify for each proposed year after </w:t>
            </w:r>
            <w:r w:rsidR="00F961A8" w:rsidRPr="00AE5E00">
              <w:rPr>
                <w:sz w:val="20"/>
              </w:rPr>
              <w:t>2026-27</w:t>
            </w:r>
            <w:r w:rsidR="000923FA" w:rsidRPr="00AE5E00">
              <w:rPr>
                <w:sz w:val="20"/>
              </w:rPr>
              <w:t>.</w:t>
            </w:r>
          </w:p>
        </w:tc>
        <w:sdt>
          <w:sdtPr>
            <w:rPr>
              <w:color w:val="2B579A"/>
              <w:shd w:val="clear" w:color="auto" w:fill="E6E6E6"/>
            </w:rPr>
            <w:id w:val="-301474058"/>
            <w:placeholder>
              <w:docPart w:val="2CA473B167E846D8873C39CA78DFB50E"/>
            </w:placeholder>
            <w:showingPlcHdr/>
          </w:sdtPr>
          <w:sdtEndPr>
            <w:rPr>
              <w:color w:val="2E2E2F"/>
              <w:shd w:val="clear" w:color="auto" w:fill="auto"/>
            </w:rPr>
          </w:sdtEndPr>
          <w:sdtContent>
            <w:tc>
              <w:tcPr>
                <w:tcW w:w="2976" w:type="dxa"/>
              </w:tcPr>
              <w:p w14:paraId="4A0CC57D" w14:textId="7BABF3B5" w:rsidR="00C8693D" w:rsidRPr="00AE5E00" w:rsidRDefault="000923FA" w:rsidP="00AE5E00">
                <w:pPr>
                  <w:pStyle w:val="BodyText"/>
                  <w:cnfStyle w:val="000000010000" w:firstRow="0" w:lastRow="0" w:firstColumn="0" w:lastColumn="0" w:oddVBand="0" w:evenVBand="0" w:oddHBand="0" w:evenHBand="1" w:firstRowFirstColumn="0" w:firstRowLastColumn="0" w:lastRowFirstColumn="0" w:lastRowLastColumn="0"/>
                  <w:rPr>
                    <w:color w:val="2B579A"/>
                    <w:shd w:val="clear" w:color="auto" w:fill="E6E6E6"/>
                  </w:rPr>
                </w:pPr>
                <w:r w:rsidRPr="00AE5E00">
                  <w:rPr>
                    <w:rStyle w:val="PlaceholderText"/>
                    <w:sz w:val="20"/>
                  </w:rPr>
                  <w:t>Click or tap here to enter text.</w:t>
                </w:r>
              </w:p>
            </w:tc>
          </w:sdtContent>
        </w:sdt>
      </w:tr>
    </w:tbl>
    <w:p w14:paraId="1DB394DB" w14:textId="77777777" w:rsidR="00245D88" w:rsidRPr="00AE5E00" w:rsidRDefault="00245D88" w:rsidP="00AE5E00">
      <w:pPr>
        <w:pStyle w:val="Heading5"/>
      </w:pPr>
      <w:r w:rsidRPr="00AE5E00">
        <w:lastRenderedPageBreak/>
        <w:t>If the increase applies to a special rate, complete this section</w:t>
      </w:r>
    </w:p>
    <w:tbl>
      <w:tblPr>
        <w:tblStyle w:val="BasicIPARTtable"/>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658"/>
        <w:gridCol w:w="2551"/>
      </w:tblGrid>
      <w:tr w:rsidR="005F4615" w:rsidRPr="00AE5E00" w14:paraId="4D45BE3F" w14:textId="77777777" w:rsidTr="00974FE6">
        <w:trPr>
          <w:trHeight w:val="20"/>
        </w:trPr>
        <w:tc>
          <w:tcPr>
            <w:cnfStyle w:val="001000000000" w:firstRow="0" w:lastRow="0" w:firstColumn="1" w:lastColumn="0" w:oddVBand="0" w:evenVBand="0" w:oddHBand="0" w:evenHBand="0" w:firstRowFirstColumn="0" w:firstRowLastColumn="0" w:lastRowFirstColumn="0" w:lastRowLastColumn="0"/>
            <w:tcW w:w="6658" w:type="dxa"/>
          </w:tcPr>
          <w:p w14:paraId="0D625AA5" w14:textId="6B49C909" w:rsidR="005F4615" w:rsidRPr="00AE5E00" w:rsidRDefault="005F4615" w:rsidP="00AE5E00">
            <w:pPr>
              <w:pStyle w:val="BodyText"/>
            </w:pPr>
            <w:r w:rsidRPr="00AE5E00">
              <w:rPr>
                <w:sz w:val="20"/>
              </w:rPr>
              <w:t>Does the council propose to increase the minimum amount of a special rate above the statutory limit?</w:t>
            </w:r>
          </w:p>
        </w:tc>
        <w:tc>
          <w:tcPr>
            <w:tcW w:w="2551" w:type="dxa"/>
          </w:tcPr>
          <w:p w14:paraId="113C318E" w14:textId="3D01C3BD" w:rsidR="005F4615" w:rsidRPr="00AE5E00" w:rsidRDefault="00000000" w:rsidP="00AE5E00">
            <w:pPr>
              <w:pStyle w:val="BodyText"/>
              <w:cnfStyle w:val="000000000000" w:firstRow="0" w:lastRow="0" w:firstColumn="0" w:lastColumn="0" w:oddVBand="0" w:evenVBand="0" w:oddHBand="0" w:evenHBand="0" w:firstRowFirstColumn="0" w:firstRowLastColumn="0" w:lastRowFirstColumn="0" w:lastRowLastColumn="0"/>
            </w:pPr>
            <w:sdt>
              <w:sdtPr>
                <w:rPr>
                  <w:color w:val="2B579A"/>
                  <w:shd w:val="clear" w:color="auto" w:fill="E6E6E6"/>
                </w:rPr>
                <w:id w:val="2041089433"/>
                <w:placeholder>
                  <w:docPart w:val="E16C6DE62F2048AB8BCEF065FBD47EE3"/>
                </w:placeholder>
                <w:comboBox>
                  <w:listItem w:value="Choose an item."/>
                  <w:listItem w:displayText="Yes" w:value="Yes"/>
                  <w:listItem w:displayText="No" w:value="No"/>
                </w:comboBox>
              </w:sdtPr>
              <w:sdtEndPr>
                <w:rPr>
                  <w:color w:val="2E2E2F"/>
                  <w:shd w:val="clear" w:color="auto" w:fill="auto"/>
                </w:rPr>
              </w:sdtEndPr>
              <w:sdtContent>
                <w:r w:rsidR="005F4615" w:rsidRPr="00AE5E00">
                  <w:rPr>
                    <w:rStyle w:val="PlaceholderText"/>
                    <w:sz w:val="20"/>
                  </w:rPr>
                  <w:t>Choose an item.</w:t>
                </w:r>
              </w:sdtContent>
            </w:sdt>
          </w:p>
        </w:tc>
      </w:tr>
      <w:tr w:rsidR="005F4615" w:rsidRPr="00AE5E00" w14:paraId="6F7CDE6B" w14:textId="77777777" w:rsidTr="00974F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58" w:type="dxa"/>
          </w:tcPr>
          <w:p w14:paraId="07A0506E" w14:textId="19693A1B" w:rsidR="005F4615" w:rsidRPr="00AE5E00" w:rsidRDefault="005F4615" w:rsidP="00AE5E00">
            <w:pPr>
              <w:pStyle w:val="BodyText"/>
            </w:pPr>
            <w:r w:rsidRPr="00AE5E00">
              <w:rPr>
                <w:sz w:val="20"/>
              </w:rPr>
              <w:t>Does the council propose to increase the minimum amount of its special rate(s) by the rate peg percentage, SV percentage or a different percentage?</w:t>
            </w:r>
            <w:r w:rsidR="00DA4B4B" w:rsidRPr="00AE5E00">
              <w:rPr>
                <w:sz w:val="20"/>
              </w:rPr>
              <w:t xml:space="preserve"> </w:t>
            </w:r>
          </w:p>
        </w:tc>
        <w:tc>
          <w:tcPr>
            <w:tcW w:w="2551" w:type="dxa"/>
          </w:tcPr>
          <w:sdt>
            <w:sdtPr>
              <w:rPr>
                <w:color w:val="2B579A"/>
                <w:shd w:val="clear" w:color="auto" w:fill="E6E6E6"/>
              </w:rPr>
              <w:id w:val="230436685"/>
              <w:placeholder>
                <w:docPart w:val="E4A494269626492E860F1B3EDA0A9798"/>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rPr>
                <w:color w:val="2E2E2F"/>
                <w:shd w:val="clear" w:color="auto" w:fill="auto"/>
              </w:rPr>
            </w:sdtEndPr>
            <w:sdtContent>
              <w:p w14:paraId="3FDD22D6" w14:textId="77777777" w:rsidR="005F4615" w:rsidRPr="00AE5E00" w:rsidRDefault="005F4615" w:rsidP="00AE5E00">
                <w:pPr>
                  <w:pStyle w:val="BodyText"/>
                  <w:cnfStyle w:val="000000010000" w:firstRow="0" w:lastRow="0" w:firstColumn="0" w:lastColumn="0" w:oddVBand="0" w:evenVBand="0" w:oddHBand="0" w:evenHBand="1" w:firstRowFirstColumn="0" w:firstRowLastColumn="0" w:lastRowFirstColumn="0" w:lastRowLastColumn="0"/>
                </w:pPr>
                <w:r w:rsidRPr="00AE5E00">
                  <w:rPr>
                    <w:rStyle w:val="PlaceholderText"/>
                    <w:sz w:val="20"/>
                  </w:rPr>
                  <w:t>Choose an item.</w:t>
                </w:r>
              </w:p>
            </w:sdtContent>
          </w:sdt>
          <w:sdt>
            <w:sdtPr>
              <w:rPr>
                <w:color w:val="2B579A"/>
                <w:shd w:val="clear" w:color="auto" w:fill="E6E6E6"/>
              </w:rPr>
              <w:id w:val="1525370878"/>
              <w:placeholder>
                <w:docPart w:val="6824191AD914413DBA96BFF733C6DA54"/>
              </w:placeholder>
              <w:showingPlcHdr/>
            </w:sdtPr>
            <w:sdtEndPr>
              <w:rPr>
                <w:color w:val="2E2E2F"/>
                <w:shd w:val="clear" w:color="auto" w:fill="auto"/>
              </w:rPr>
            </w:sdtEndPr>
            <w:sdtContent>
              <w:p w14:paraId="0D0135BB" w14:textId="77777777" w:rsidR="00BD1BB7" w:rsidRPr="00AE5E00" w:rsidRDefault="00BD1BB7" w:rsidP="00AE5E00">
                <w:pPr>
                  <w:pStyle w:val="BodyText"/>
                  <w:cnfStyle w:val="000000010000" w:firstRow="0" w:lastRow="0" w:firstColumn="0" w:lastColumn="0" w:oddVBand="0" w:evenVBand="0" w:oddHBand="0" w:evenHBand="1" w:firstRowFirstColumn="0" w:firstRowLastColumn="0" w:lastRowFirstColumn="0" w:lastRowLastColumn="0"/>
                  <w:rPr>
                    <w:color w:val="2B579A"/>
                    <w:shd w:val="clear" w:color="auto" w:fill="E6E6E6"/>
                  </w:rPr>
                </w:pPr>
                <w:r w:rsidRPr="00AE5E00">
                  <w:t>X%</w:t>
                </w:r>
              </w:p>
            </w:sdtContent>
          </w:sdt>
          <w:p w14:paraId="51F99959" w14:textId="3B2E7A2E" w:rsidR="005F4615" w:rsidRPr="00AE5E00" w:rsidRDefault="005F4615" w:rsidP="00AE5E00">
            <w:pPr>
              <w:pStyle w:val="BodyText"/>
              <w:cnfStyle w:val="000000010000" w:firstRow="0" w:lastRow="0" w:firstColumn="0" w:lastColumn="0" w:oddVBand="0" w:evenVBand="0" w:oddHBand="0" w:evenHBand="1" w:firstRowFirstColumn="0" w:firstRowLastColumn="0" w:lastRowFirstColumn="0" w:lastRowLastColumn="0"/>
            </w:pPr>
          </w:p>
        </w:tc>
      </w:tr>
      <w:tr w:rsidR="004238E4" w:rsidRPr="00AE5E00" w14:paraId="590BC7D6" w14:textId="77777777" w:rsidTr="00974FE6">
        <w:trPr>
          <w:trHeight w:val="20"/>
        </w:trPr>
        <w:tc>
          <w:tcPr>
            <w:cnfStyle w:val="001000000000" w:firstRow="0" w:lastRow="0" w:firstColumn="1" w:lastColumn="0" w:oddVBand="0" w:evenVBand="0" w:oddHBand="0" w:evenHBand="0" w:firstRowFirstColumn="0" w:firstRowLastColumn="0" w:lastRowFirstColumn="0" w:lastRowLastColumn="0"/>
            <w:tcW w:w="6658" w:type="dxa"/>
          </w:tcPr>
          <w:p w14:paraId="5B61DCAC" w14:textId="38C8EF83" w:rsidR="004238E4" w:rsidRPr="00AE5E00" w:rsidRDefault="004238E4" w:rsidP="00AE5E00">
            <w:pPr>
              <w:pStyle w:val="BodyText"/>
            </w:pPr>
            <w:r w:rsidRPr="00AE5E00">
              <w:t>Please spec</w:t>
            </w:r>
            <w:r w:rsidRPr="00AE5E00">
              <w:rPr>
                <w:sz w:val="20"/>
              </w:rPr>
              <w:t xml:space="preserve">ify the proposed dollar amount(s) for the special rate that the council considers would need to apply in </w:t>
            </w:r>
            <w:r w:rsidR="00F961A8" w:rsidRPr="00AE5E00">
              <w:rPr>
                <w:sz w:val="20"/>
              </w:rPr>
              <w:t>2026-27</w:t>
            </w:r>
            <w:r w:rsidRPr="00AE5E00">
              <w:rPr>
                <w:sz w:val="20"/>
              </w:rPr>
              <w:t xml:space="preserve"> (and for multi-year increases, for each financial year after </w:t>
            </w:r>
            <w:r w:rsidR="00F961A8" w:rsidRPr="00AE5E00">
              <w:rPr>
                <w:sz w:val="20"/>
              </w:rPr>
              <w:t>2026-27</w:t>
            </w:r>
            <w:r w:rsidRPr="00AE5E00">
              <w:rPr>
                <w:sz w:val="20"/>
              </w:rPr>
              <w:t>).</w:t>
            </w:r>
          </w:p>
        </w:tc>
        <w:sdt>
          <w:sdtPr>
            <w:rPr>
              <w:color w:val="2B579A"/>
              <w:shd w:val="clear" w:color="auto" w:fill="E6E6E6"/>
            </w:rPr>
            <w:id w:val="270828761"/>
            <w:placeholder>
              <w:docPart w:val="1D5993D8E22F4CADA3C60C77869DB2F2"/>
            </w:placeholder>
            <w:showingPlcHdr/>
          </w:sdtPr>
          <w:sdtEndPr>
            <w:rPr>
              <w:color w:val="2E2E2F"/>
              <w:shd w:val="clear" w:color="auto" w:fill="auto"/>
            </w:rPr>
          </w:sdtEndPr>
          <w:sdtContent>
            <w:tc>
              <w:tcPr>
                <w:tcW w:w="2551" w:type="dxa"/>
              </w:tcPr>
              <w:p w14:paraId="545B990F" w14:textId="6A2FE357" w:rsidR="004238E4" w:rsidRPr="00AE5E00" w:rsidRDefault="004238E4" w:rsidP="00AE5E00">
                <w:pPr>
                  <w:pStyle w:val="BodyText"/>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AE5E00">
                  <w:rPr>
                    <w:rStyle w:val="PlaceholderText"/>
                    <w:sz w:val="20"/>
                  </w:rPr>
                  <w:t>Click or tap here to enter text.</w:t>
                </w:r>
              </w:p>
            </w:tc>
          </w:sdtContent>
        </w:sdt>
      </w:tr>
      <w:tr w:rsidR="004238E4" w:rsidRPr="00AE5E00" w14:paraId="5D2C6568" w14:textId="77777777" w:rsidTr="00974F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58" w:type="dxa"/>
          </w:tcPr>
          <w:p w14:paraId="771D21C2" w14:textId="6356ACF2" w:rsidR="004238E4" w:rsidRPr="00AE5E00" w:rsidRDefault="004238E4" w:rsidP="00AE5E00">
            <w:pPr>
              <w:pStyle w:val="BodyText"/>
            </w:pPr>
            <w:r w:rsidRPr="00AE5E00">
              <w:rPr>
                <w:sz w:val="20"/>
              </w:rPr>
              <w:t xml:space="preserve">For multi-year increases, does the council propose to increase the minimum amount of its special rate(s) by the rate peg percentage, the proposed SV percentage, a previously approved SV percentage or a different percentage? Please specify for each proposed year after </w:t>
            </w:r>
            <w:r w:rsidR="00F961A8" w:rsidRPr="00AE5E00">
              <w:rPr>
                <w:sz w:val="20"/>
              </w:rPr>
              <w:t>2026-27</w:t>
            </w:r>
            <w:r w:rsidRPr="00AE5E00">
              <w:rPr>
                <w:sz w:val="20"/>
              </w:rPr>
              <w:t>.</w:t>
            </w:r>
          </w:p>
        </w:tc>
        <w:sdt>
          <w:sdtPr>
            <w:rPr>
              <w:color w:val="2B579A"/>
              <w:shd w:val="clear" w:color="auto" w:fill="E6E6E6"/>
            </w:rPr>
            <w:id w:val="-819113860"/>
            <w:placeholder>
              <w:docPart w:val="907F81EF32484D489DACD60E5C27911F"/>
            </w:placeholder>
            <w:showingPlcHdr/>
          </w:sdtPr>
          <w:sdtEndPr>
            <w:rPr>
              <w:color w:val="2E2E2F"/>
              <w:shd w:val="clear" w:color="auto" w:fill="auto"/>
            </w:rPr>
          </w:sdtEndPr>
          <w:sdtContent>
            <w:tc>
              <w:tcPr>
                <w:tcW w:w="2551" w:type="dxa"/>
              </w:tcPr>
              <w:p w14:paraId="33A507E3" w14:textId="038795B1" w:rsidR="004238E4" w:rsidRPr="00AE5E00" w:rsidRDefault="004238E4" w:rsidP="00AE5E00">
                <w:pPr>
                  <w:pStyle w:val="BodyText"/>
                  <w:cnfStyle w:val="000000010000" w:firstRow="0" w:lastRow="0" w:firstColumn="0" w:lastColumn="0" w:oddVBand="0" w:evenVBand="0" w:oddHBand="0" w:evenHBand="1" w:firstRowFirstColumn="0" w:firstRowLastColumn="0" w:lastRowFirstColumn="0" w:lastRowLastColumn="0"/>
                  <w:rPr>
                    <w:color w:val="2B579A"/>
                    <w:shd w:val="clear" w:color="auto" w:fill="E6E6E6"/>
                  </w:rPr>
                </w:pPr>
                <w:r w:rsidRPr="00AE5E00">
                  <w:rPr>
                    <w:rStyle w:val="PlaceholderText"/>
                    <w:sz w:val="20"/>
                  </w:rPr>
                  <w:t>Click or tap here to enter text.</w:t>
                </w:r>
              </w:p>
            </w:tc>
          </w:sdtContent>
        </w:sdt>
      </w:tr>
    </w:tbl>
    <w:p w14:paraId="1B9AD289" w14:textId="77777777" w:rsidR="00245D88" w:rsidRPr="00AE5E00" w:rsidRDefault="00245D88" w:rsidP="00AE5E00">
      <w:pPr>
        <w:pStyle w:val="Heading4"/>
      </w:pPr>
      <w:r w:rsidRPr="00AE5E00">
        <w:t>Question 2: What is the key purpose(s) for requesting to increase minimum rate(s) above the statutory limit?</w:t>
      </w:r>
    </w:p>
    <w:p w14:paraId="283BA3DF" w14:textId="04614172" w:rsidR="005F4615" w:rsidRPr="00AE5E00" w:rsidRDefault="005F4615" w:rsidP="00AE5E00">
      <w:pPr>
        <w:pStyle w:val="BodyText"/>
      </w:pPr>
      <w:r w:rsidRPr="00AE5E00">
        <w:t>In the</w:t>
      </w:r>
      <w:r w:rsidRPr="00AE5E00">
        <w:rPr>
          <w:b/>
        </w:rPr>
        <w:t xml:space="preserve"> text box</w:t>
      </w:r>
      <w:r w:rsidR="00DB2D27" w:rsidRPr="00AE5E00">
        <w:rPr>
          <w:b/>
        </w:rPr>
        <w:t>,</w:t>
      </w:r>
      <w:r w:rsidRPr="00AE5E00">
        <w:t xml:space="preserve"> indicate at the highest level the key purpose(s) of the proposed increase to minimum rates. The purposes could include one or a combination of:</w:t>
      </w:r>
    </w:p>
    <w:p w14:paraId="130A6A65" w14:textId="77777777" w:rsidR="005F4615" w:rsidRPr="00AE5E00" w:rsidRDefault="005F4615" w:rsidP="00AE5E00">
      <w:pPr>
        <w:pStyle w:val="ListBullet"/>
      </w:pPr>
      <w:r w:rsidRPr="00AE5E00">
        <w:t xml:space="preserve">increasing minimum rates by the rate peg percentage </w:t>
      </w:r>
    </w:p>
    <w:p w14:paraId="11A06A01" w14:textId="77777777" w:rsidR="005F4615" w:rsidRPr="00AE5E00" w:rsidRDefault="005F4615" w:rsidP="00AE5E00">
      <w:pPr>
        <w:pStyle w:val="ListBullet"/>
      </w:pPr>
      <w:r w:rsidRPr="00AE5E00">
        <w:t>maintaining an equitable allocation of the rating burden across the council’s rating categories</w:t>
      </w:r>
    </w:p>
    <w:p w14:paraId="520F5C83" w14:textId="77777777" w:rsidR="005F4615" w:rsidRPr="00AE5E00" w:rsidRDefault="005F4615" w:rsidP="00AE5E00">
      <w:pPr>
        <w:pStyle w:val="ListBullet"/>
      </w:pPr>
      <w:r w:rsidRPr="00AE5E00">
        <w:t>improving the equitable allocation of the rating burden across the council’s rating categories</w:t>
      </w:r>
    </w:p>
    <w:p w14:paraId="325CF79D" w14:textId="77777777" w:rsidR="005F4615" w:rsidRPr="00AE5E00" w:rsidRDefault="005F4615" w:rsidP="00AE5E00">
      <w:pPr>
        <w:pStyle w:val="ListBullet"/>
      </w:pPr>
      <w:r w:rsidRPr="00AE5E00">
        <w:t>matching the level of minimum rates in comparable councils</w:t>
      </w:r>
    </w:p>
    <w:p w14:paraId="33941CB3" w14:textId="16457ADE" w:rsidR="005F4615" w:rsidRPr="00AE5E00" w:rsidRDefault="005F4615" w:rsidP="00AE5E00">
      <w:pPr>
        <w:pStyle w:val="ListBullet"/>
      </w:pPr>
      <w:r w:rsidRPr="00AE5E00">
        <w:t>improving financial sustainability</w:t>
      </w:r>
      <w:r w:rsidR="00581C3D" w:rsidRPr="00AE5E00">
        <w:t xml:space="preserve"> (</w:t>
      </w:r>
      <w:r w:rsidR="00DD25D9" w:rsidRPr="00AE5E00">
        <w:t>assuming there is a related SV application)</w:t>
      </w:r>
      <w:r w:rsidRPr="00AE5E00">
        <w:t>, and/or</w:t>
      </w:r>
    </w:p>
    <w:p w14:paraId="541DD0A0" w14:textId="77777777" w:rsidR="005F4615" w:rsidRPr="00AE5E00" w:rsidRDefault="005F4615" w:rsidP="00AE5E00">
      <w:pPr>
        <w:pStyle w:val="ListBullet"/>
      </w:pPr>
      <w:r w:rsidRPr="00AE5E00">
        <w:t>increasing a special rate by the rate peg percentage.</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5F4615" w:rsidRPr="00AE5E00" w14:paraId="2BC03935" w14:textId="77777777" w:rsidTr="00974FE6">
        <w:trPr>
          <w:trHeight w:val="1134"/>
        </w:trPr>
        <w:tc>
          <w:tcPr>
            <w:tcW w:w="9000" w:type="dxa"/>
            <w:tcBorders>
              <w:top w:val="single" w:sz="4" w:space="0" w:color="auto"/>
              <w:left w:val="single" w:sz="4" w:space="0" w:color="auto"/>
              <w:bottom w:val="single" w:sz="4" w:space="0" w:color="auto"/>
              <w:right w:val="single" w:sz="4" w:space="0" w:color="auto"/>
            </w:tcBorders>
          </w:tcPr>
          <w:sdt>
            <w:sdtPr>
              <w:rPr>
                <w:color w:val="2B579A"/>
                <w:shd w:val="clear" w:color="auto" w:fill="E6E6E6"/>
              </w:rPr>
              <w:id w:val="-1522084563"/>
              <w:placeholder>
                <w:docPart w:val="5FE6531AE6404098A82E7C855EFFBE74"/>
              </w:placeholder>
            </w:sdtPr>
            <w:sdtEndPr>
              <w:rPr>
                <w:color w:val="2E2E2F"/>
                <w:shd w:val="clear" w:color="auto" w:fill="auto"/>
              </w:rPr>
            </w:sdtEndPr>
            <w:sdtContent>
              <w:p w14:paraId="16D95C8D" w14:textId="77777777" w:rsidR="005F4615" w:rsidRPr="00AE5E00" w:rsidRDefault="005F4615" w:rsidP="00AE5E00">
                <w:pPr>
                  <w:pStyle w:val="BodyText"/>
                </w:pPr>
                <w:r w:rsidRPr="00AE5E00">
                  <w:t>Click here to enter text.</w:t>
                </w:r>
              </w:p>
            </w:sdtContent>
          </w:sdt>
        </w:tc>
      </w:tr>
    </w:tbl>
    <w:p w14:paraId="28CE7724" w14:textId="493D669A" w:rsidR="00245D88" w:rsidRPr="00AE5E00" w:rsidRDefault="00245D88" w:rsidP="00AE5E00">
      <w:pPr>
        <w:pStyle w:val="Heading1"/>
      </w:pPr>
      <w:bookmarkStart w:id="5" w:name="_Toc209023399"/>
      <w:r w:rsidRPr="00AE5E00">
        <w:lastRenderedPageBreak/>
        <w:t>Criterion 1 – Rationale for increasing minimum rates above the statutory limit</w:t>
      </w:r>
      <w:bookmarkEnd w:id="5"/>
    </w:p>
    <w:p w14:paraId="65A200CF" w14:textId="77777777" w:rsidR="005F4615" w:rsidRPr="00AE5E00" w:rsidRDefault="005F4615" w:rsidP="00AE5E00">
      <w:pPr>
        <w:pStyle w:val="BodyText"/>
      </w:pPr>
      <w:r w:rsidRPr="00AE5E00">
        <w:t xml:space="preserve">Criterion 1 in the MR Guidelines is: </w:t>
      </w:r>
    </w:p>
    <w:p w14:paraId="130602B5" w14:textId="77777777" w:rsidR="005F4615" w:rsidRPr="00AE5E00" w:rsidRDefault="005F4615" w:rsidP="00AE5E00">
      <w:pPr>
        <w:pStyle w:val="BodyText"/>
        <w:ind w:left="568"/>
      </w:pPr>
      <w:r w:rsidRPr="00AE5E00">
        <w:t xml:space="preserve">The rationale for increasing minimum rates above the statutory amount. </w:t>
      </w:r>
    </w:p>
    <w:p w14:paraId="68A296BE" w14:textId="7E01A85F" w:rsidR="005F4615" w:rsidRPr="00AE5E00" w:rsidRDefault="005F4615" w:rsidP="00AE5E00">
      <w:pPr>
        <w:pStyle w:val="BodyText"/>
      </w:pPr>
      <w:r w:rsidRPr="00AE5E00">
        <w:t>The MR Guidelines discuss minimum rates in the context of rating principles in Attachment 1. The MR Guidelines state that:</w:t>
      </w:r>
    </w:p>
    <w:p w14:paraId="407DF1AE" w14:textId="77777777" w:rsidR="005F4615" w:rsidRPr="00AE5E00" w:rsidRDefault="005F4615" w:rsidP="00AE5E00">
      <w:pPr>
        <w:pStyle w:val="Quote"/>
      </w:pPr>
      <w:r w:rsidRPr="00AE5E00">
        <w:t>Where applicable, councils should make reference to the relevant parts of their Integrated Planning and Reporting (IP&amp;R) documentation to demonstrate how the criteria have been met.</w:t>
      </w:r>
      <w:r w:rsidRPr="00AE5E00">
        <w:rPr>
          <w:rStyle w:val="FootnoteReference"/>
        </w:rPr>
        <w:footnoteReference w:id="2"/>
      </w:r>
    </w:p>
    <w:p w14:paraId="3AAD8750" w14:textId="3BC1AC12" w:rsidR="005F4615" w:rsidRPr="00AE5E00" w:rsidRDefault="00072ECB" w:rsidP="00AE5E00">
      <w:pPr>
        <w:pStyle w:val="BodyText"/>
        <w:rPr>
          <w:rFonts w:ascii="Times New Roman" w:hAnsi="Times New Roman"/>
          <w:color w:val="auto"/>
          <w:sz w:val="24"/>
          <w:szCs w:val="24"/>
        </w:rPr>
      </w:pPr>
      <w:r w:rsidRPr="00AE5E00">
        <w:t>We expect</w:t>
      </w:r>
      <w:r w:rsidR="005F4615" w:rsidRPr="00AE5E00">
        <w:t xml:space="preserve"> councils </w:t>
      </w:r>
      <w:r w:rsidRPr="00AE5E00">
        <w:t>to</w:t>
      </w:r>
      <w:r w:rsidR="005F4615" w:rsidRPr="00AE5E00">
        <w:t xml:space="preserve"> be able to provide evidence of how the</w:t>
      </w:r>
      <w:r w:rsidR="006811C0" w:rsidRPr="00AE5E00">
        <w:t xml:space="preserve"> proposal to</w:t>
      </w:r>
      <w:r w:rsidR="005F4615" w:rsidRPr="00AE5E00">
        <w:t xml:space="preserve"> increase minimum rates was developed in the context of the council’s IP&amp;R framework, and councils should refer to the relevant parts of their IP&amp;R documents.</w:t>
      </w:r>
      <w:r w:rsidR="005F4615" w:rsidRPr="00AE5E00">
        <w:rPr>
          <w:rFonts w:ascii="Times New Roman" w:hAnsi="Times New Roman"/>
          <w:color w:val="auto"/>
          <w:sz w:val="24"/>
          <w:szCs w:val="24"/>
        </w:rPr>
        <w:t xml:space="preserve"> </w:t>
      </w:r>
    </w:p>
    <w:p w14:paraId="2E2CDF81" w14:textId="77777777" w:rsidR="005F4615" w:rsidRPr="00AE5E00" w:rsidRDefault="005F4615" w:rsidP="00AE5E00">
      <w:pPr>
        <w:pStyle w:val="Heading3nonumber"/>
      </w:pPr>
      <w:r w:rsidRPr="00AE5E00">
        <w:t>How to respond for Criterion 1</w:t>
      </w:r>
    </w:p>
    <w:p w14:paraId="0A8730BB" w14:textId="3C93AD7F" w:rsidR="005F4615" w:rsidRPr="00AE5E00" w:rsidRDefault="005F4615" w:rsidP="00AE5E00">
      <w:pPr>
        <w:pStyle w:val="BodyText"/>
      </w:pPr>
      <w:r w:rsidRPr="00AE5E00">
        <w:t xml:space="preserve">The council’s response should be tailored to the specific circumstances of the minimum rate increase, including whether it is part of a proposal for an SV. </w:t>
      </w:r>
    </w:p>
    <w:p w14:paraId="7F6539BD" w14:textId="24C8E0F1" w:rsidR="005F4615" w:rsidRPr="00AE5E00" w:rsidRDefault="005F4615" w:rsidP="00AE5E00">
      <w:pPr>
        <w:pStyle w:val="BodyText"/>
      </w:pPr>
      <w:r w:rsidRPr="00AE5E00">
        <w:t xml:space="preserve">If the increase to minimum rates is </w:t>
      </w:r>
      <w:r w:rsidRPr="00AE5E00">
        <w:rPr>
          <w:b/>
          <w:bCs/>
        </w:rPr>
        <w:t>in conjunction</w:t>
      </w:r>
      <w:r w:rsidRPr="00AE5E00">
        <w:t xml:space="preserve"> with a proposed SV, the response for criterion 1 should focus on the aspects directly relevant to the proposed MR increase. It is not necessary to duplicate all the information explaining how the council established financial need which is included in the response for criterion 1 in the SV Application Form Part B.</w:t>
      </w:r>
    </w:p>
    <w:p w14:paraId="6965169F" w14:textId="77777777" w:rsidR="005F4615" w:rsidRPr="00AE5E00" w:rsidRDefault="005F4615" w:rsidP="00AE5E00">
      <w:pPr>
        <w:pStyle w:val="BodyText"/>
      </w:pPr>
      <w:r w:rsidRPr="00AE5E00">
        <w:t>Where applicable, councils should provide references to their IP&amp;R documents dealing with the proposal to increase minimum rates to demonstrate how the criterion has been met.</w:t>
      </w:r>
    </w:p>
    <w:p w14:paraId="6621C17A" w14:textId="77777777" w:rsidR="005F4615" w:rsidRPr="00AE5E00" w:rsidRDefault="005F4615" w:rsidP="00AE5E00">
      <w:pPr>
        <w:pStyle w:val="Heading2"/>
      </w:pPr>
      <w:bookmarkStart w:id="6" w:name="_Toc26803302"/>
      <w:bookmarkStart w:id="7" w:name="_Toc39658620"/>
      <w:bookmarkStart w:id="8" w:name="_Toc209023400"/>
      <w:r w:rsidRPr="00AE5E00">
        <w:t>What is the council’s rationale for increasing minimum rates above the statutory limit?</w:t>
      </w:r>
      <w:bookmarkEnd w:id="6"/>
      <w:bookmarkEnd w:id="7"/>
      <w:bookmarkEnd w:id="8"/>
    </w:p>
    <w:p w14:paraId="38085EDB" w14:textId="77777777" w:rsidR="005F4615" w:rsidRPr="00AE5E00" w:rsidRDefault="005F4615" w:rsidP="00AE5E00">
      <w:pPr>
        <w:pStyle w:val="BodyText"/>
      </w:pPr>
      <w:r w:rsidRPr="00AE5E00">
        <w:t>In the</w:t>
      </w:r>
      <w:r w:rsidRPr="00AE5E00">
        <w:rPr>
          <w:b/>
        </w:rPr>
        <w:t xml:space="preserve"> </w:t>
      </w:r>
      <w:r w:rsidRPr="00AE5E00">
        <w:rPr>
          <w:bCs/>
        </w:rPr>
        <w:t>text boxes</w:t>
      </w:r>
      <w:r w:rsidRPr="00AE5E00">
        <w:t xml:space="preserve"> the response should:</w:t>
      </w:r>
    </w:p>
    <w:p w14:paraId="342BC2DD" w14:textId="77777777" w:rsidR="005F4615" w:rsidRPr="00AE5E00" w:rsidRDefault="005F4615" w:rsidP="00AE5E00">
      <w:pPr>
        <w:pStyle w:val="ListBullet"/>
        <w:numPr>
          <w:ilvl w:val="0"/>
          <w:numId w:val="49"/>
        </w:numPr>
        <w:ind w:left="357" w:hanging="357"/>
      </w:pPr>
      <w:r w:rsidRPr="00AE5E00">
        <w:t>Explain how the council developed the proposal in the context of its IP&amp;R framework, including the SV proposal, if relevant.</w:t>
      </w:r>
    </w:p>
    <w:p w14:paraId="0DDF60D2" w14:textId="77777777" w:rsidR="005F4615" w:rsidRPr="00AE5E00" w:rsidRDefault="005F4615" w:rsidP="00AE5E00">
      <w:pPr>
        <w:pStyle w:val="ListBullet"/>
        <w:numPr>
          <w:ilvl w:val="0"/>
          <w:numId w:val="49"/>
        </w:numPr>
        <w:ind w:left="357" w:hanging="357"/>
      </w:pPr>
      <w:r w:rsidRPr="00AE5E00">
        <w:t>Explain why the council considers the increase to minimum rates is necessary.</w:t>
      </w:r>
    </w:p>
    <w:p w14:paraId="4D92052C" w14:textId="77777777" w:rsidR="005F4615" w:rsidRPr="00AE5E00" w:rsidRDefault="005F4615" w:rsidP="00AE5E00">
      <w:pPr>
        <w:pStyle w:val="ListBullet"/>
        <w:numPr>
          <w:ilvl w:val="0"/>
          <w:numId w:val="49"/>
        </w:numPr>
        <w:ind w:left="357" w:hanging="357"/>
      </w:pPr>
      <w:r w:rsidRPr="00AE5E00">
        <w:t>Discuss both the benefits and drawbacks of the proposed changes to the rating structure.</w:t>
      </w:r>
    </w:p>
    <w:tbl>
      <w:tblPr>
        <w:tblStyle w:val="IPARTTab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067"/>
      </w:tblGrid>
      <w:tr w:rsidR="005F4615" w:rsidRPr="00AE5E00" w14:paraId="338904A9" w14:textId="77777777" w:rsidTr="00974FE6">
        <w:trPr>
          <w:trHeight w:val="1587"/>
        </w:trPr>
        <w:tc>
          <w:tcPr>
            <w:tcW w:w="9067" w:type="dxa"/>
          </w:tcPr>
          <w:p w14:paraId="75DD3B41" w14:textId="77777777" w:rsidR="005F4615" w:rsidRPr="00AE5E00" w:rsidRDefault="005F4615" w:rsidP="00AE5E00">
            <w:pPr>
              <w:pStyle w:val="BodyText"/>
            </w:pPr>
            <w:r w:rsidRPr="00AE5E00">
              <w:lastRenderedPageBreak/>
              <w:t>a. Why the council is seeking to introduce or increase minimum rates above the statutory limit.</w:t>
            </w:r>
          </w:p>
          <w:sdt>
            <w:sdtPr>
              <w:rPr>
                <w:color w:val="2B579A"/>
                <w:shd w:val="clear" w:color="auto" w:fill="E6E6E6"/>
              </w:rPr>
              <w:id w:val="1649392013"/>
              <w:placeholder>
                <w:docPart w:val="7C47FC86B1D74FF9B5EA1C304EC5AC08"/>
              </w:placeholder>
              <w:showingPlcHdr/>
            </w:sdtPr>
            <w:sdtEndPr>
              <w:rPr>
                <w:color w:val="2E2E2F"/>
                <w:shd w:val="clear" w:color="auto" w:fill="auto"/>
              </w:rPr>
            </w:sdtEndPr>
            <w:sdtContent>
              <w:p w14:paraId="43371763" w14:textId="77777777" w:rsidR="005F4615" w:rsidRPr="00AE5E00" w:rsidRDefault="005F4615" w:rsidP="00AE5E00">
                <w:pPr>
                  <w:pStyle w:val="BodyText"/>
                </w:pPr>
                <w:r w:rsidRPr="00AE5E00">
                  <w:t>Click here to enter text.</w:t>
                </w:r>
              </w:p>
            </w:sdtContent>
          </w:sdt>
        </w:tc>
      </w:tr>
      <w:tr w:rsidR="005F4615" w:rsidRPr="00AE5E00" w14:paraId="69A3B0FF" w14:textId="77777777" w:rsidTr="00974FE6">
        <w:trPr>
          <w:cnfStyle w:val="000000010000" w:firstRow="0" w:lastRow="0" w:firstColumn="0" w:lastColumn="0" w:oddVBand="0" w:evenVBand="0" w:oddHBand="0" w:evenHBand="1" w:firstRowFirstColumn="0" w:firstRowLastColumn="0" w:lastRowFirstColumn="0" w:lastRowLastColumn="0"/>
          <w:trHeight w:val="1417"/>
        </w:trPr>
        <w:tc>
          <w:tcPr>
            <w:tcW w:w="9067" w:type="dxa"/>
          </w:tcPr>
          <w:p w14:paraId="2A849D1D" w14:textId="77777777" w:rsidR="005F4615" w:rsidRPr="00AE5E00" w:rsidRDefault="005F4615" w:rsidP="00AE5E00">
            <w:pPr>
              <w:pStyle w:val="BodyText"/>
            </w:pPr>
            <w:r w:rsidRPr="00AE5E00">
              <w:t>b. How the proposed minimum rates are to be applied.</w:t>
            </w:r>
          </w:p>
          <w:sdt>
            <w:sdtPr>
              <w:rPr>
                <w:color w:val="2B579A"/>
                <w:shd w:val="clear" w:color="auto" w:fill="E6E6E6"/>
              </w:rPr>
              <w:id w:val="-1055845860"/>
              <w:placeholder>
                <w:docPart w:val="CC51A2E2C99F41B4A684043027C98663"/>
              </w:placeholder>
              <w:showingPlcHdr/>
            </w:sdtPr>
            <w:sdtEndPr>
              <w:rPr>
                <w:color w:val="2E2E2F"/>
                <w:shd w:val="clear" w:color="auto" w:fill="auto"/>
              </w:rPr>
            </w:sdtEndPr>
            <w:sdtContent>
              <w:p w14:paraId="3C8C3395" w14:textId="77777777" w:rsidR="005F4615" w:rsidRPr="00AE5E00" w:rsidRDefault="005F4615" w:rsidP="00AE5E00">
                <w:pPr>
                  <w:pStyle w:val="BodyText"/>
                </w:pPr>
                <w:r w:rsidRPr="00AE5E00">
                  <w:t>Click here to enter text.</w:t>
                </w:r>
              </w:p>
            </w:sdtContent>
          </w:sdt>
        </w:tc>
      </w:tr>
      <w:tr w:rsidR="005F4615" w:rsidRPr="00AE5E00" w14:paraId="655CE9B2" w14:textId="77777777" w:rsidTr="00974FE6">
        <w:trPr>
          <w:trHeight w:val="1587"/>
        </w:trPr>
        <w:tc>
          <w:tcPr>
            <w:tcW w:w="9067" w:type="dxa"/>
          </w:tcPr>
          <w:p w14:paraId="47CA069F" w14:textId="77777777" w:rsidR="005F4615" w:rsidRPr="00AE5E00" w:rsidRDefault="005F4615" w:rsidP="00AE5E00">
            <w:pPr>
              <w:pStyle w:val="BodyText"/>
            </w:pPr>
            <w:r w:rsidRPr="00AE5E00">
              <w:t>c. What benefits and drawbacks of the proposed changes to the rating structure have been identified?</w:t>
            </w:r>
          </w:p>
          <w:sdt>
            <w:sdtPr>
              <w:rPr>
                <w:color w:val="2B579A"/>
                <w:shd w:val="clear" w:color="auto" w:fill="E6E6E6"/>
              </w:rPr>
              <w:id w:val="445432099"/>
              <w:placeholder>
                <w:docPart w:val="64A8A187E76F4C36A93761343A9340D4"/>
              </w:placeholder>
              <w:showingPlcHdr/>
            </w:sdtPr>
            <w:sdtEndPr>
              <w:rPr>
                <w:color w:val="2E2E2F"/>
                <w:shd w:val="clear" w:color="auto" w:fill="auto"/>
              </w:rPr>
            </w:sdtEndPr>
            <w:sdtContent>
              <w:p w14:paraId="2C6CCF64" w14:textId="77777777" w:rsidR="005F4615" w:rsidRPr="00AE5E00" w:rsidRDefault="005F4615" w:rsidP="00AE5E00">
                <w:pPr>
                  <w:pStyle w:val="BodyText"/>
                </w:pPr>
                <w:r w:rsidRPr="00AE5E00">
                  <w:t>Click here to enter text.</w:t>
                </w:r>
              </w:p>
            </w:sdtContent>
          </w:sdt>
        </w:tc>
      </w:tr>
    </w:tbl>
    <w:bookmarkStart w:id="9" w:name="_Ref146203336"/>
    <w:p w14:paraId="3663E5FB" w14:textId="1677DD42" w:rsidR="00245D88" w:rsidRPr="00AE5E00" w:rsidRDefault="00000000" w:rsidP="00AE5E00">
      <w:pPr>
        <w:pStyle w:val="Caption"/>
      </w:pPr>
      <w:sdt>
        <w:sdtPr>
          <w:rPr>
            <w:color w:val="2B579A"/>
            <w:shd w:val="clear" w:color="auto" w:fill="E6E6E6"/>
          </w:rPr>
          <w:id w:val="-502822013"/>
          <w:placeholder>
            <w:docPart w:val="471528C9B5FE4A068970C8B5FA03749B"/>
          </w:placeholder>
          <w:docPartList>
            <w:docPartGallery w:val="AutoText"/>
            <w:docPartCategory w:val="Table Captions"/>
          </w:docPartList>
        </w:sdtPr>
        <w:sdtEndPr>
          <w:rPr>
            <w:color w:val="011D4B" w:themeColor="text2"/>
            <w:shd w:val="clear" w:color="auto" w:fill="auto"/>
          </w:rPr>
        </w:sdtEndPr>
        <w:sdtContent>
          <w:bookmarkEnd w:id="9"/>
          <w:r w:rsidR="003F065F" w:rsidRPr="00AE5E00">
            <w:t xml:space="preserve">Table </w:t>
          </w:r>
          <w:r w:rsidR="003F065F" w:rsidRPr="00AE5E00">
            <w:rPr>
              <w:noProof/>
            </w:rPr>
            <w:fldChar w:fldCharType="begin"/>
          </w:r>
          <w:r w:rsidR="003F065F" w:rsidRPr="00AE5E00">
            <w:rPr>
              <w:noProof/>
            </w:rPr>
            <w:instrText xml:space="preserve"> SEQ Table \* ARABIC </w:instrText>
          </w:r>
          <w:r w:rsidR="003F065F" w:rsidRPr="00AE5E00">
            <w:rPr>
              <w:noProof/>
            </w:rPr>
            <w:fldChar w:fldCharType="separate"/>
          </w:r>
          <w:r w:rsidR="002077F2">
            <w:rPr>
              <w:noProof/>
            </w:rPr>
            <w:t>1</w:t>
          </w:r>
          <w:r w:rsidR="003F065F" w:rsidRPr="00AE5E00">
            <w:rPr>
              <w:noProof/>
            </w:rPr>
            <w:fldChar w:fldCharType="end"/>
          </w:r>
        </w:sdtContent>
      </w:sdt>
      <w:r w:rsidR="00245D88" w:rsidRPr="00AE5E00">
        <w:t xml:space="preserve"> Criterion 1 attachments </w:t>
      </w:r>
    </w:p>
    <w:tbl>
      <w:tblPr>
        <w:tblStyle w:val="BasicIPARTtable"/>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004"/>
        <w:gridCol w:w="3005"/>
        <w:gridCol w:w="3005"/>
      </w:tblGrid>
      <w:tr w:rsidR="00245D88" w:rsidRPr="00AE5E00" w14:paraId="60710320" w14:textId="77777777" w:rsidTr="00974FE6">
        <w:trPr>
          <w:cnfStyle w:val="100000000000" w:firstRow="1" w:lastRow="0" w:firstColumn="0" w:lastColumn="0" w:oddVBand="0" w:evenVBand="0" w:oddHBand="0" w:evenHBand="0" w:firstRowFirstColumn="0" w:firstRowLastColumn="0" w:lastRowFirstColumn="0" w:lastRowLastColumn="0"/>
        </w:trPr>
        <w:tc>
          <w:tcPr>
            <w:tcW w:w="0" w:type="dxa"/>
            <w:tcBorders>
              <w:bottom w:val="none" w:sz="0" w:space="0" w:color="auto"/>
            </w:tcBorders>
          </w:tcPr>
          <w:p w14:paraId="317AADB8" w14:textId="1ACDAC52" w:rsidR="00245D88" w:rsidRPr="00AE5E00" w:rsidRDefault="00DD1342" w:rsidP="00AE5E00">
            <w:pPr>
              <w:pStyle w:val="TableTextColumnHeading"/>
            </w:pPr>
            <w:r w:rsidRPr="00AE5E00">
              <w:t>Attachment</w:t>
            </w:r>
            <w:r w:rsidR="00245D88" w:rsidRPr="00AE5E00">
              <w:t xml:space="preserve"> number</w:t>
            </w:r>
          </w:p>
        </w:tc>
        <w:tc>
          <w:tcPr>
            <w:tcW w:w="0" w:type="dxa"/>
            <w:tcBorders>
              <w:bottom w:val="none" w:sz="0" w:space="0" w:color="auto"/>
            </w:tcBorders>
          </w:tcPr>
          <w:p w14:paraId="4A673606" w14:textId="77777777" w:rsidR="00245D88" w:rsidRPr="00AE5E00" w:rsidRDefault="00245D88" w:rsidP="00AE5E00">
            <w:pPr>
              <w:pStyle w:val="TableTextColumnHeading"/>
            </w:pPr>
            <w:r w:rsidRPr="00AE5E00">
              <w:t xml:space="preserve">Name of document </w:t>
            </w:r>
          </w:p>
        </w:tc>
        <w:tc>
          <w:tcPr>
            <w:tcW w:w="0" w:type="dxa"/>
            <w:tcBorders>
              <w:bottom w:val="none" w:sz="0" w:space="0" w:color="auto"/>
            </w:tcBorders>
          </w:tcPr>
          <w:p w14:paraId="74905746" w14:textId="50A61B09" w:rsidR="00245D88" w:rsidRPr="00AE5E00" w:rsidRDefault="00245D88" w:rsidP="00AE5E00">
            <w:pPr>
              <w:pStyle w:val="TableTextColumnHeading"/>
            </w:pPr>
            <w:r w:rsidRPr="00AE5E00">
              <w:t xml:space="preserve">Page </w:t>
            </w:r>
            <w:r w:rsidRPr="00AE5E00">
              <w:br/>
              <w:t>references</w:t>
            </w:r>
          </w:p>
        </w:tc>
      </w:tr>
      <w:tr w:rsidR="00245D88" w:rsidRPr="00AE5E00" w14:paraId="04812622" w14:textId="77777777" w:rsidTr="00974FE6">
        <w:tc>
          <w:tcPr>
            <w:tcW w:w="0" w:type="dxa"/>
          </w:tcPr>
          <w:p w14:paraId="6A91D5A3" w14:textId="77777777" w:rsidR="00245D88" w:rsidRPr="00AE5E00" w:rsidRDefault="00245D88" w:rsidP="00AE5E00">
            <w:pPr>
              <w:pStyle w:val="BodyText"/>
            </w:pPr>
          </w:p>
        </w:tc>
        <w:tc>
          <w:tcPr>
            <w:tcW w:w="0" w:type="dxa"/>
          </w:tcPr>
          <w:p w14:paraId="77BDC772" w14:textId="77777777" w:rsidR="00245D88" w:rsidRPr="00AE5E00" w:rsidRDefault="00245D88" w:rsidP="00AE5E00">
            <w:pPr>
              <w:pStyle w:val="BodyText"/>
            </w:pPr>
          </w:p>
        </w:tc>
        <w:tc>
          <w:tcPr>
            <w:tcW w:w="0" w:type="dxa"/>
          </w:tcPr>
          <w:p w14:paraId="46995C92" w14:textId="77777777" w:rsidR="00245D88" w:rsidRPr="00AE5E00" w:rsidRDefault="00245D88" w:rsidP="00AE5E00">
            <w:pPr>
              <w:pStyle w:val="BodyText"/>
            </w:pPr>
          </w:p>
        </w:tc>
      </w:tr>
      <w:tr w:rsidR="00245D88" w:rsidRPr="00AE5E00" w14:paraId="66C129B2" w14:textId="77777777" w:rsidTr="00974FE6">
        <w:trPr>
          <w:cnfStyle w:val="000000010000" w:firstRow="0" w:lastRow="0" w:firstColumn="0" w:lastColumn="0" w:oddVBand="0" w:evenVBand="0" w:oddHBand="0" w:evenHBand="1" w:firstRowFirstColumn="0" w:firstRowLastColumn="0" w:lastRowFirstColumn="0" w:lastRowLastColumn="0"/>
        </w:trPr>
        <w:tc>
          <w:tcPr>
            <w:tcW w:w="0" w:type="dxa"/>
          </w:tcPr>
          <w:p w14:paraId="69A098B3" w14:textId="77777777" w:rsidR="00245D88" w:rsidRPr="00AE5E00" w:rsidRDefault="00245D88" w:rsidP="00AE5E00">
            <w:pPr>
              <w:pStyle w:val="BodyText"/>
            </w:pPr>
          </w:p>
        </w:tc>
        <w:tc>
          <w:tcPr>
            <w:tcW w:w="0" w:type="dxa"/>
          </w:tcPr>
          <w:p w14:paraId="510F0DA0" w14:textId="77777777" w:rsidR="00245D88" w:rsidRPr="00AE5E00" w:rsidRDefault="00245D88" w:rsidP="00AE5E00">
            <w:pPr>
              <w:pStyle w:val="BodyText"/>
            </w:pPr>
          </w:p>
        </w:tc>
        <w:tc>
          <w:tcPr>
            <w:tcW w:w="0" w:type="dxa"/>
          </w:tcPr>
          <w:p w14:paraId="498AA3F7" w14:textId="77777777" w:rsidR="00245D88" w:rsidRPr="00AE5E00" w:rsidRDefault="00245D88" w:rsidP="00AE5E00">
            <w:pPr>
              <w:pStyle w:val="BodyText"/>
            </w:pPr>
          </w:p>
        </w:tc>
      </w:tr>
      <w:tr w:rsidR="00245D88" w:rsidRPr="00AE5E00" w14:paraId="0BAA15F4" w14:textId="77777777" w:rsidTr="00974FE6">
        <w:tc>
          <w:tcPr>
            <w:tcW w:w="0" w:type="dxa"/>
          </w:tcPr>
          <w:p w14:paraId="1B69923E" w14:textId="77777777" w:rsidR="00245D88" w:rsidRPr="00AE5E00" w:rsidRDefault="00245D88" w:rsidP="00AE5E00">
            <w:pPr>
              <w:pStyle w:val="BodyText"/>
            </w:pPr>
          </w:p>
        </w:tc>
        <w:tc>
          <w:tcPr>
            <w:tcW w:w="0" w:type="dxa"/>
          </w:tcPr>
          <w:p w14:paraId="3C1C22AD" w14:textId="77777777" w:rsidR="00245D88" w:rsidRPr="00AE5E00" w:rsidRDefault="00245D88" w:rsidP="00AE5E00">
            <w:pPr>
              <w:pStyle w:val="BodyText"/>
            </w:pPr>
          </w:p>
        </w:tc>
        <w:tc>
          <w:tcPr>
            <w:tcW w:w="0" w:type="dxa"/>
          </w:tcPr>
          <w:p w14:paraId="1E6B0BA2" w14:textId="77777777" w:rsidR="00245D88" w:rsidRPr="00AE5E00" w:rsidRDefault="00245D88" w:rsidP="00AE5E00">
            <w:pPr>
              <w:pStyle w:val="BodyText"/>
            </w:pPr>
          </w:p>
        </w:tc>
      </w:tr>
      <w:tr w:rsidR="00245D88" w:rsidRPr="00AE5E00" w14:paraId="21EB073C" w14:textId="77777777" w:rsidTr="00974FE6">
        <w:trPr>
          <w:cnfStyle w:val="000000010000" w:firstRow="0" w:lastRow="0" w:firstColumn="0" w:lastColumn="0" w:oddVBand="0" w:evenVBand="0" w:oddHBand="0" w:evenHBand="1" w:firstRowFirstColumn="0" w:firstRowLastColumn="0" w:lastRowFirstColumn="0" w:lastRowLastColumn="0"/>
        </w:trPr>
        <w:tc>
          <w:tcPr>
            <w:tcW w:w="0" w:type="dxa"/>
          </w:tcPr>
          <w:p w14:paraId="1718EBCA" w14:textId="77777777" w:rsidR="00245D88" w:rsidRPr="00AE5E00" w:rsidRDefault="00245D88" w:rsidP="00AE5E00">
            <w:pPr>
              <w:pStyle w:val="BodyText"/>
            </w:pPr>
          </w:p>
        </w:tc>
        <w:tc>
          <w:tcPr>
            <w:tcW w:w="0" w:type="dxa"/>
          </w:tcPr>
          <w:p w14:paraId="321A5610" w14:textId="77777777" w:rsidR="00245D88" w:rsidRPr="00AE5E00" w:rsidRDefault="00245D88" w:rsidP="00AE5E00">
            <w:pPr>
              <w:pStyle w:val="BodyText"/>
            </w:pPr>
          </w:p>
        </w:tc>
        <w:tc>
          <w:tcPr>
            <w:tcW w:w="0" w:type="dxa"/>
          </w:tcPr>
          <w:p w14:paraId="376467B3" w14:textId="77777777" w:rsidR="00245D88" w:rsidRPr="00AE5E00" w:rsidRDefault="00245D88" w:rsidP="00AE5E00">
            <w:pPr>
              <w:pStyle w:val="BodyText"/>
            </w:pPr>
          </w:p>
        </w:tc>
      </w:tr>
      <w:tr w:rsidR="00245D88" w:rsidRPr="00AE5E00" w14:paraId="63225905" w14:textId="77777777" w:rsidTr="00974FE6">
        <w:tc>
          <w:tcPr>
            <w:tcW w:w="0" w:type="dxa"/>
          </w:tcPr>
          <w:p w14:paraId="50814E08" w14:textId="77777777" w:rsidR="00245D88" w:rsidRPr="00AE5E00" w:rsidRDefault="00245D88" w:rsidP="00AE5E00">
            <w:pPr>
              <w:pStyle w:val="BodyText"/>
            </w:pPr>
          </w:p>
        </w:tc>
        <w:tc>
          <w:tcPr>
            <w:tcW w:w="0" w:type="dxa"/>
          </w:tcPr>
          <w:p w14:paraId="0B9B5C74" w14:textId="77777777" w:rsidR="00245D88" w:rsidRPr="00AE5E00" w:rsidRDefault="00245D88" w:rsidP="00AE5E00">
            <w:pPr>
              <w:pStyle w:val="BodyText"/>
            </w:pPr>
          </w:p>
        </w:tc>
        <w:tc>
          <w:tcPr>
            <w:tcW w:w="0" w:type="dxa"/>
          </w:tcPr>
          <w:p w14:paraId="623695EC" w14:textId="77777777" w:rsidR="00245D88" w:rsidRPr="00AE5E00" w:rsidRDefault="00245D88" w:rsidP="00AE5E00">
            <w:pPr>
              <w:pStyle w:val="BodyText"/>
            </w:pPr>
          </w:p>
        </w:tc>
      </w:tr>
    </w:tbl>
    <w:p w14:paraId="5395FDBB" w14:textId="77777777" w:rsidR="00245D88" w:rsidRPr="00AE5E00" w:rsidRDefault="00245D88" w:rsidP="00AE5E00">
      <w:pPr>
        <w:pStyle w:val="BodyText"/>
      </w:pPr>
    </w:p>
    <w:p w14:paraId="446954FB" w14:textId="3CCF895D" w:rsidR="00245D88" w:rsidRPr="00AE5E00" w:rsidRDefault="000B7F50" w:rsidP="00AE5E00">
      <w:pPr>
        <w:pStyle w:val="Heading1"/>
      </w:pPr>
      <w:bookmarkStart w:id="10" w:name="_Toc209023401"/>
      <w:r w:rsidRPr="00AE5E00">
        <w:lastRenderedPageBreak/>
        <w:t>Criterion 2 – Impact on ratepayers</w:t>
      </w:r>
      <w:bookmarkEnd w:id="10"/>
    </w:p>
    <w:p w14:paraId="7E702B82" w14:textId="77777777" w:rsidR="00000134" w:rsidRPr="00AE5E00" w:rsidRDefault="00000134" w:rsidP="00AE5E00">
      <w:pPr>
        <w:pStyle w:val="BodyText"/>
      </w:pPr>
      <w:r w:rsidRPr="00AE5E00">
        <w:t xml:space="preserve">Criterion 2 in the MR Guidelines is: </w:t>
      </w:r>
    </w:p>
    <w:p w14:paraId="30420A2C" w14:textId="77777777" w:rsidR="00000134" w:rsidRPr="00AE5E00" w:rsidRDefault="00000134" w:rsidP="00AE5E00">
      <w:pPr>
        <w:pStyle w:val="BodyText"/>
        <w:ind w:left="284"/>
      </w:pPr>
      <w:r w:rsidRPr="00AE5E00">
        <w:t>The impact on ratepayers, including the level of the proposed minimum rates and the number and proportion of ratepayers that will be on the minimum rates, by rating category or subcategory.</w:t>
      </w:r>
    </w:p>
    <w:p w14:paraId="708CFBD8" w14:textId="77777777" w:rsidR="00000134" w:rsidRPr="00AE5E00" w:rsidRDefault="00000134" w:rsidP="00AE5E00">
      <w:pPr>
        <w:pStyle w:val="BodyText"/>
      </w:pPr>
      <w:r w:rsidRPr="00AE5E00">
        <w:t>The criterion requires consideration of two elements:</w:t>
      </w:r>
    </w:p>
    <w:p w14:paraId="6BA680B5" w14:textId="77777777" w:rsidR="00000134" w:rsidRPr="00AE5E00" w:rsidRDefault="00000134" w:rsidP="00AE5E00">
      <w:pPr>
        <w:pStyle w:val="ListBullet"/>
        <w:numPr>
          <w:ilvl w:val="0"/>
          <w:numId w:val="49"/>
        </w:numPr>
        <w:ind w:left="357" w:hanging="357"/>
      </w:pPr>
      <w:r w:rsidRPr="00AE5E00">
        <w:t>the level of minimum rates for ratepayers whose rates will be increased, and</w:t>
      </w:r>
    </w:p>
    <w:p w14:paraId="6DA487AD" w14:textId="77777777" w:rsidR="00000134" w:rsidRPr="00AE5E00" w:rsidRDefault="00000134" w:rsidP="00AE5E00">
      <w:pPr>
        <w:pStyle w:val="ListBullet"/>
        <w:numPr>
          <w:ilvl w:val="0"/>
          <w:numId w:val="49"/>
        </w:numPr>
        <w:ind w:left="357" w:hanging="357"/>
      </w:pPr>
      <w:r w:rsidRPr="00AE5E00">
        <w:t>the distribution of the rate burden in the particular category or subcategory between those paying minimum rates and those paying an amount based on the value of their property.</w:t>
      </w:r>
    </w:p>
    <w:p w14:paraId="5BF5F5A7" w14:textId="77777777" w:rsidR="00000134" w:rsidRPr="00AE5E00" w:rsidRDefault="00000134" w:rsidP="00AE5E00">
      <w:pPr>
        <w:pStyle w:val="BodyText"/>
      </w:pPr>
      <w:r w:rsidRPr="00AE5E00">
        <w:t>Although it is a matter for each council to determine its rating structure, including the level of minimum rates, for this criterion, IPART will assess the proposal on its merits, but will consider how the proposed minimum rates accord with the principles of rating, by looking at:</w:t>
      </w:r>
    </w:p>
    <w:p w14:paraId="05DDE09D" w14:textId="77777777" w:rsidR="00000134" w:rsidRPr="00AE5E00" w:rsidRDefault="00000134" w:rsidP="00AE5E00">
      <w:pPr>
        <w:pStyle w:val="ListBullet"/>
        <w:numPr>
          <w:ilvl w:val="0"/>
          <w:numId w:val="49"/>
        </w:numPr>
        <w:ind w:left="357" w:hanging="357"/>
      </w:pPr>
      <w:r w:rsidRPr="00AE5E00">
        <w:t>the absolute and percentage increase in minimum rates proposed for ratepayers paying the minimum amount</w:t>
      </w:r>
    </w:p>
    <w:p w14:paraId="2BFE8B74" w14:textId="77777777" w:rsidR="00000134" w:rsidRPr="00AE5E00" w:rsidRDefault="00000134" w:rsidP="00AE5E00">
      <w:pPr>
        <w:pStyle w:val="ListBullet"/>
        <w:numPr>
          <w:ilvl w:val="0"/>
          <w:numId w:val="49"/>
        </w:numPr>
        <w:ind w:left="357" w:hanging="357"/>
      </w:pPr>
      <w:r w:rsidRPr="00AE5E00">
        <w:t>how the council will manage any adverse impact on ratepayers</w:t>
      </w:r>
    </w:p>
    <w:p w14:paraId="5F389F41" w14:textId="77777777" w:rsidR="00000134" w:rsidRPr="00AE5E00" w:rsidRDefault="00000134" w:rsidP="00AE5E00">
      <w:pPr>
        <w:pStyle w:val="ListBullet"/>
        <w:numPr>
          <w:ilvl w:val="0"/>
          <w:numId w:val="49"/>
        </w:numPr>
        <w:ind w:left="357" w:hanging="357"/>
      </w:pPr>
      <w:r w:rsidRPr="00AE5E00">
        <w:t xml:space="preserve">how the increase in minimum rates affects the equitable distribution of the rate burden among all ratepayers in the category or subcategory. </w:t>
      </w:r>
    </w:p>
    <w:p w14:paraId="1A4270B5" w14:textId="46AF7B8F" w:rsidR="00000134" w:rsidRPr="00AE5E00" w:rsidRDefault="00000134" w:rsidP="00AE5E00">
      <w:pPr>
        <w:pStyle w:val="BodyText"/>
      </w:pPr>
      <w:r w:rsidRPr="00AE5E00">
        <w:t xml:space="preserve">As the minimum rate is the lowest amount that is paid by ratepayers in any rating category, the impact of the proposed increase to minimum rates may not, of itself, be as significant as the same percentage increase to rate levels above the minimum. Nevertheless, IPART expects that councils will be able to demonstrate how they have considered its affordability and the affected ratepayers’ capacity to pay. </w:t>
      </w:r>
    </w:p>
    <w:p w14:paraId="01EA9F68" w14:textId="77777777" w:rsidR="00000134" w:rsidRPr="00AE5E00" w:rsidRDefault="00000134" w:rsidP="00AE5E00">
      <w:pPr>
        <w:pStyle w:val="BodyText"/>
      </w:pPr>
      <w:r w:rsidRPr="00AE5E00">
        <w:t>IPART will make its own assessment of the affected ratepayers’ capacity to pay by reference to evidence provided by the council and our own analysis using socioeconomic indicators, including as they relate to those for comparable councils in the council’s OLG grouping.</w:t>
      </w:r>
    </w:p>
    <w:p w14:paraId="20F20F7B" w14:textId="77777777" w:rsidR="00000134" w:rsidRPr="00AE5E00" w:rsidRDefault="00000134" w:rsidP="00AE5E00">
      <w:pPr>
        <w:pStyle w:val="Heading3nonumber"/>
      </w:pPr>
      <w:r w:rsidRPr="00AE5E00">
        <w:t>How to respond for Criterion 2</w:t>
      </w:r>
    </w:p>
    <w:p w14:paraId="0148AC18" w14:textId="65EB7A9E" w:rsidR="00000134" w:rsidRPr="00AE5E00" w:rsidRDefault="00000134" w:rsidP="00AE5E00">
      <w:pPr>
        <w:pStyle w:val="BodyText"/>
      </w:pPr>
      <w:r w:rsidRPr="00AE5E00">
        <w:t xml:space="preserve">By completing </w:t>
      </w:r>
      <w:r w:rsidR="00931ED4" w:rsidRPr="00AE5E00">
        <w:t>the</w:t>
      </w:r>
      <w:r w:rsidRPr="00AE5E00">
        <w:t xml:space="preserve"> Application Form </w:t>
      </w:r>
      <w:hyperlink r:id="rId26" w:history="1">
        <w:r w:rsidRPr="00AE5E00">
          <w:rPr>
            <w:rStyle w:val="Hyperlink"/>
          </w:rPr>
          <w:t>Part A</w:t>
        </w:r>
      </w:hyperlink>
      <w:r w:rsidRPr="00AE5E00">
        <w:t>, councils will provide full details of current and proposed levels of minimum rates and the number of ratepayers affected. The response to the first question for criterion 2 requires only a summary of this information.</w:t>
      </w:r>
    </w:p>
    <w:p w14:paraId="5BFEC6FF" w14:textId="48682A2F" w:rsidR="00000134" w:rsidRPr="00AE5E00" w:rsidRDefault="00000134" w:rsidP="00AE5E00">
      <w:pPr>
        <w:pStyle w:val="BodyText"/>
      </w:pPr>
      <w:r w:rsidRPr="00AE5E00">
        <w:t xml:space="preserve">If the increase to minimum rates is in conjunction with a proposed SV, the response for the other questions for criterion 2 should focus on the aspects of the impact on ratepayers and its affordability which are directly relevant to the proposed MR increase. It is not necessary to duplicate all the information providing details included in the response for criterion 3 in the SV Application Form </w:t>
      </w:r>
      <w:hyperlink r:id="rId27" w:history="1">
        <w:r w:rsidRPr="00AE5E00">
          <w:rPr>
            <w:rStyle w:val="Hyperlink"/>
          </w:rPr>
          <w:t>Part B</w:t>
        </w:r>
      </w:hyperlink>
      <w:r w:rsidRPr="00AE5E00">
        <w:t>.</w:t>
      </w:r>
    </w:p>
    <w:p w14:paraId="5824F9E8" w14:textId="61A98D8B" w:rsidR="00000134" w:rsidRPr="00AE5E00" w:rsidRDefault="00000134" w:rsidP="00AE5E00">
      <w:pPr>
        <w:pStyle w:val="BodyText"/>
      </w:pPr>
      <w:r w:rsidRPr="00AE5E00">
        <w:lastRenderedPageBreak/>
        <w:t xml:space="preserve">The council’s response to the other questions for criterion 2 should explain the specific circumstances of the minimum rate increase, including whether it applies to an ordinary or special rate and whether it is part of a proposal for an SV, and the characteristics of the ratepayers who will be affected. </w:t>
      </w:r>
    </w:p>
    <w:p w14:paraId="1D941359" w14:textId="77777777" w:rsidR="00000134" w:rsidRPr="00AE5E00" w:rsidRDefault="00000134" w:rsidP="00AE5E00">
      <w:pPr>
        <w:pStyle w:val="BodyText"/>
      </w:pPr>
      <w:r w:rsidRPr="00AE5E00">
        <w:t>Where applicable, councils should provide references to their IP&amp;R documents dealing with the proposal to increase minimum rates to demonstrate how the criterion has been met.</w:t>
      </w:r>
    </w:p>
    <w:p w14:paraId="54B6FD8B" w14:textId="4FA02EEF" w:rsidR="00000134" w:rsidRPr="00AE5E00" w:rsidRDefault="00000134" w:rsidP="00AE5E00">
      <w:pPr>
        <w:pStyle w:val="BodyText"/>
      </w:pPr>
      <w:r w:rsidRPr="00AE5E00">
        <w:t>The response to this criterion should refer to matter</w:t>
      </w:r>
      <w:r w:rsidR="00DB2D27" w:rsidRPr="00AE5E00">
        <w:t>s</w:t>
      </w:r>
      <w:r w:rsidRPr="00AE5E00">
        <w:t xml:space="preserve"> such as:</w:t>
      </w:r>
    </w:p>
    <w:p w14:paraId="0B29B0E4" w14:textId="77777777" w:rsidR="00000134" w:rsidRPr="00AE5E00" w:rsidRDefault="00000134" w:rsidP="00AE5E00">
      <w:pPr>
        <w:pStyle w:val="ListBullet"/>
        <w:numPr>
          <w:ilvl w:val="0"/>
          <w:numId w:val="49"/>
        </w:numPr>
        <w:ind w:left="357" w:hanging="357"/>
      </w:pPr>
      <w:r w:rsidRPr="00AE5E00">
        <w:t>the extent to which the new minimum rates exceed the equivalent ad valorem rates that would apply in the absence of the minimum rates</w:t>
      </w:r>
    </w:p>
    <w:p w14:paraId="5973C3D0" w14:textId="77777777" w:rsidR="00000134" w:rsidRPr="00AE5E00" w:rsidRDefault="00000134" w:rsidP="00AE5E00">
      <w:pPr>
        <w:pStyle w:val="ListBullet"/>
        <w:numPr>
          <w:ilvl w:val="0"/>
          <w:numId w:val="49"/>
        </w:numPr>
        <w:ind w:left="357" w:hanging="357"/>
      </w:pPr>
      <w:r w:rsidRPr="00AE5E00">
        <w:t>the overall impact on ratepayers resulting from the proposed increase</w:t>
      </w:r>
    </w:p>
    <w:p w14:paraId="492BEA1D" w14:textId="77777777" w:rsidR="00000134" w:rsidRPr="00AE5E00" w:rsidRDefault="00000134" w:rsidP="00AE5E00">
      <w:pPr>
        <w:pStyle w:val="ListBullet"/>
        <w:numPr>
          <w:ilvl w:val="0"/>
          <w:numId w:val="49"/>
        </w:numPr>
        <w:ind w:left="357" w:hanging="357"/>
      </w:pPr>
      <w:r w:rsidRPr="00AE5E00">
        <w:t>steps that have been taken to distribute the rate burden equitably</w:t>
      </w:r>
    </w:p>
    <w:p w14:paraId="34C1356D" w14:textId="77777777" w:rsidR="00000134" w:rsidRPr="00AE5E00" w:rsidRDefault="00000134" w:rsidP="00AE5E00">
      <w:pPr>
        <w:pStyle w:val="ListBullet"/>
        <w:numPr>
          <w:ilvl w:val="0"/>
          <w:numId w:val="49"/>
        </w:numPr>
        <w:ind w:left="357" w:hanging="357"/>
      </w:pPr>
      <w:r w:rsidRPr="00AE5E00">
        <w:t>affected ratepayers’ capacity to pay the higher level of rates, overall and by each rating subcategory</w:t>
      </w:r>
    </w:p>
    <w:p w14:paraId="732B56BC" w14:textId="77777777" w:rsidR="00000134" w:rsidRPr="00AE5E00" w:rsidRDefault="00000134" w:rsidP="00AE5E00">
      <w:pPr>
        <w:pStyle w:val="ListBullet"/>
        <w:numPr>
          <w:ilvl w:val="0"/>
          <w:numId w:val="49"/>
        </w:numPr>
        <w:ind w:left="357" w:hanging="357"/>
      </w:pPr>
      <w:r w:rsidRPr="00AE5E00">
        <w:t>how the council plans to address hardship ratepayers may experience in meeting their obligations to pay rates in the future.</w:t>
      </w:r>
    </w:p>
    <w:p w14:paraId="60AB56B7" w14:textId="7C3A474E" w:rsidR="00000134" w:rsidRPr="00AE5E00" w:rsidRDefault="00000134" w:rsidP="00AE5E00">
      <w:pPr>
        <w:pStyle w:val="BodyText"/>
      </w:pPr>
      <w:r w:rsidRPr="00AE5E00">
        <w:t>In considering capacity to pay, you may also want to consider how the council’s socioeconomic profile and other relevant measures of capacity to pay relate to those for comparable councils. IPART will also review various socio-economic indicators, particularly as they relate to those for comparable councils in your OLG grouping.</w:t>
      </w:r>
    </w:p>
    <w:p w14:paraId="282AA464" w14:textId="2C10B1C0" w:rsidR="00000134" w:rsidRPr="00AE5E00" w:rsidRDefault="00000134" w:rsidP="00AE5E00">
      <w:pPr>
        <w:pStyle w:val="Heading2"/>
      </w:pPr>
      <w:bookmarkStart w:id="11" w:name="_Toc26803304"/>
      <w:bookmarkStart w:id="12" w:name="_Toc39658622"/>
      <w:bookmarkStart w:id="13" w:name="_Toc209023402"/>
      <w:r w:rsidRPr="00AE5E00">
        <w:t>What are the current and proposed levels of minimum rates, and the number of ratepayers on the minimum rate</w:t>
      </w:r>
      <w:bookmarkEnd w:id="11"/>
      <w:bookmarkEnd w:id="12"/>
      <w:r w:rsidR="0000078F" w:rsidRPr="00AE5E00">
        <w:t xml:space="preserve"> over the application period</w:t>
      </w:r>
      <w:r w:rsidRPr="00AE5E00">
        <w:t>?</w:t>
      </w:r>
      <w:bookmarkEnd w:id="13"/>
    </w:p>
    <w:p w14:paraId="06F1581D" w14:textId="336BB761" w:rsidR="00000134" w:rsidRPr="00AE5E00" w:rsidRDefault="00000134" w:rsidP="00AE5E00">
      <w:pPr>
        <w:pStyle w:val="BodyText"/>
      </w:pPr>
      <w:r w:rsidRPr="00AE5E00">
        <w:rPr>
          <w:bCs/>
        </w:rPr>
        <w:t>In the text box</w:t>
      </w:r>
      <w:r w:rsidR="00DB2D27" w:rsidRPr="00AE5E00">
        <w:rPr>
          <w:bCs/>
        </w:rPr>
        <w:t>,</w:t>
      </w:r>
      <w:r w:rsidRPr="00AE5E00">
        <w:t xml:space="preserve"> summarise the information</w:t>
      </w:r>
      <w:r w:rsidR="00B377A7" w:rsidRPr="00AE5E00">
        <w:t xml:space="preserve">. This can be presented </w:t>
      </w:r>
      <w:r w:rsidRPr="00AE5E00">
        <w:t>in table form</w:t>
      </w:r>
      <w:r w:rsidR="00B377A7" w:rsidRPr="00AE5E00">
        <w:t>,</w:t>
      </w:r>
      <w:r w:rsidRPr="00AE5E00">
        <w:t xml:space="preserve"> if appropriate</w:t>
      </w:r>
      <w:r w:rsidR="00B377A7" w:rsidRPr="00AE5E00">
        <w:t xml:space="preserve">, </w:t>
      </w:r>
      <w:r w:rsidR="009F4988" w:rsidRPr="00AE5E00">
        <w:t>that clearly shows the different items over the application period (up to 7 years)</w:t>
      </w:r>
      <w:r w:rsidRPr="00AE5E00">
        <w:t>. Alternatively, the information can be presented in an attachment.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rsidRPr="00AE5E00" w14:paraId="418DF7FC" w14:textId="77777777" w:rsidTr="00974FE6">
        <w:trPr>
          <w:trHeight w:val="1134"/>
        </w:trPr>
        <w:tc>
          <w:tcPr>
            <w:tcW w:w="9000" w:type="dxa"/>
            <w:tcBorders>
              <w:top w:val="single" w:sz="4" w:space="0" w:color="auto"/>
              <w:left w:val="single" w:sz="4" w:space="0" w:color="auto"/>
              <w:bottom w:val="single" w:sz="4" w:space="0" w:color="auto"/>
              <w:right w:val="single" w:sz="4" w:space="0" w:color="auto"/>
            </w:tcBorders>
          </w:tcPr>
          <w:sdt>
            <w:sdtPr>
              <w:rPr>
                <w:color w:val="2B579A"/>
                <w:shd w:val="clear" w:color="auto" w:fill="E6E6E6"/>
              </w:rPr>
              <w:id w:val="-1447078815"/>
              <w:placeholder>
                <w:docPart w:val="6BE059706A49439BB60C5D78FA862A45"/>
              </w:placeholder>
            </w:sdtPr>
            <w:sdtEndPr>
              <w:rPr>
                <w:color w:val="2E2E2F"/>
                <w:shd w:val="clear" w:color="auto" w:fill="auto"/>
              </w:rPr>
            </w:sdtEndPr>
            <w:sdtContent>
              <w:p w14:paraId="73CE0475" w14:textId="77777777" w:rsidR="00000134" w:rsidRPr="00AE5E00" w:rsidRDefault="00000134" w:rsidP="00AE5E00">
                <w:pPr>
                  <w:pStyle w:val="BodyText"/>
                </w:pPr>
                <w:r w:rsidRPr="00AE5E00">
                  <w:t>Click here to enter text.</w:t>
                </w:r>
              </w:p>
            </w:sdtContent>
          </w:sdt>
        </w:tc>
      </w:tr>
    </w:tbl>
    <w:p w14:paraId="7E6F6592" w14:textId="77777777" w:rsidR="00000134" w:rsidRPr="00AE5E00" w:rsidRDefault="00000134" w:rsidP="00AE5E00">
      <w:pPr>
        <w:pStyle w:val="Heading2"/>
      </w:pPr>
      <w:bookmarkStart w:id="14" w:name="_Toc26803305"/>
      <w:bookmarkStart w:id="15" w:name="_Toc39658623"/>
      <w:bookmarkStart w:id="16" w:name="_Toc209023403"/>
      <w:r w:rsidRPr="00AE5E00">
        <w:t>What will be the impact on ratepayers of the proposed increase in minimum rates?</w:t>
      </w:r>
      <w:bookmarkEnd w:id="14"/>
      <w:bookmarkEnd w:id="15"/>
      <w:bookmarkEnd w:id="16"/>
      <w:r w:rsidRPr="00AE5E00">
        <w:t xml:space="preserve"> </w:t>
      </w:r>
    </w:p>
    <w:p w14:paraId="129888E1" w14:textId="02D645CE" w:rsidR="00000134" w:rsidRPr="00AE5E00" w:rsidRDefault="00000134" w:rsidP="00AE5E00">
      <w:pPr>
        <w:pStyle w:val="BodyText"/>
      </w:pPr>
      <w:r w:rsidRPr="00AE5E00">
        <w:t>In the text box</w:t>
      </w:r>
      <w:r w:rsidR="00DB2D27" w:rsidRPr="00AE5E00">
        <w:t>,</w:t>
      </w:r>
      <w:r w:rsidRPr="00AE5E00">
        <w:t xml:space="preserve"> set out the increase in dollar and percentage terms for each category and subcategory of ratepayers affected by the proposed MR increase</w:t>
      </w:r>
      <w:r w:rsidR="009F4988" w:rsidRPr="00AE5E00">
        <w:t>. This can be presented</w:t>
      </w:r>
      <w:r w:rsidRPr="00AE5E00">
        <w:t xml:space="preserve"> in table form</w:t>
      </w:r>
      <w:r w:rsidR="009F4988" w:rsidRPr="00AE5E00">
        <w:t>,</w:t>
      </w:r>
      <w:r w:rsidRPr="00AE5E00">
        <w:t xml:space="preserve"> if appropriate</w:t>
      </w:r>
      <w:r w:rsidR="009F4988" w:rsidRPr="00AE5E00">
        <w:t>, that show</w:t>
      </w:r>
      <w:r w:rsidR="00FC7C15" w:rsidRPr="00AE5E00">
        <w:t>s category breakdowns of ratepayers (e.g. minimum ratepayers and ad valorem ratepayers) over the application period (up to 7 years)</w:t>
      </w:r>
      <w:r w:rsidRPr="00AE5E00">
        <w:t>. Alternatively, the information can be presented in an attachment.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rsidRPr="00AE5E00" w14:paraId="0D7D30F7" w14:textId="77777777" w:rsidTr="00974FE6">
        <w:trPr>
          <w:trHeight w:val="1134"/>
        </w:trPr>
        <w:tc>
          <w:tcPr>
            <w:tcW w:w="9000" w:type="dxa"/>
            <w:tcBorders>
              <w:top w:val="single" w:sz="4" w:space="0" w:color="auto"/>
              <w:left w:val="single" w:sz="4" w:space="0" w:color="auto"/>
              <w:bottom w:val="single" w:sz="4" w:space="0" w:color="auto"/>
              <w:right w:val="single" w:sz="4" w:space="0" w:color="auto"/>
            </w:tcBorders>
          </w:tcPr>
          <w:sdt>
            <w:sdtPr>
              <w:rPr>
                <w:color w:val="2B579A"/>
                <w:shd w:val="clear" w:color="auto" w:fill="E6E6E6"/>
              </w:rPr>
              <w:id w:val="263965179"/>
              <w:placeholder>
                <w:docPart w:val="80EF850171E247448AA963255D18CDFB"/>
              </w:placeholder>
            </w:sdtPr>
            <w:sdtEndPr>
              <w:rPr>
                <w:color w:val="2E2E2F"/>
                <w:shd w:val="clear" w:color="auto" w:fill="auto"/>
              </w:rPr>
            </w:sdtEndPr>
            <w:sdtContent>
              <w:p w14:paraId="00C7D684" w14:textId="77777777" w:rsidR="00000134" w:rsidRPr="00AE5E00" w:rsidRDefault="00000134" w:rsidP="00AE5E00">
                <w:pPr>
                  <w:pStyle w:val="BodyText"/>
                </w:pPr>
                <w:r w:rsidRPr="00AE5E00">
                  <w:t>Click here to enter text.</w:t>
                </w:r>
              </w:p>
            </w:sdtContent>
          </w:sdt>
        </w:tc>
      </w:tr>
    </w:tbl>
    <w:p w14:paraId="16CC3140" w14:textId="77777777" w:rsidR="00000134" w:rsidRPr="00AE5E00" w:rsidRDefault="00000134" w:rsidP="00AE5E00">
      <w:pPr>
        <w:pStyle w:val="Heading2"/>
      </w:pPr>
      <w:bookmarkStart w:id="17" w:name="_Toc26803306"/>
      <w:bookmarkStart w:id="18" w:name="_Toc39658624"/>
      <w:bookmarkStart w:id="19" w:name="_Toc209023404"/>
      <w:r w:rsidRPr="00AE5E00">
        <w:t>How does the proposed increase affect the distribution of the rating burden among ratepayers</w:t>
      </w:r>
      <w:bookmarkEnd w:id="17"/>
      <w:bookmarkEnd w:id="18"/>
      <w:r w:rsidRPr="00AE5E00">
        <w:t>?</w:t>
      </w:r>
      <w:bookmarkEnd w:id="19"/>
    </w:p>
    <w:p w14:paraId="328A2819" w14:textId="5CE86C05" w:rsidR="00000134" w:rsidRPr="00AE5E00" w:rsidRDefault="00000134" w:rsidP="00AE5E00">
      <w:pPr>
        <w:pStyle w:val="BodyText"/>
      </w:pPr>
      <w:r w:rsidRPr="00AE5E00">
        <w:rPr>
          <w:bCs/>
        </w:rPr>
        <w:t>In the text box</w:t>
      </w:r>
      <w:r w:rsidR="00DB2D27" w:rsidRPr="00AE5E00">
        <w:rPr>
          <w:bCs/>
        </w:rPr>
        <w:t>,</w:t>
      </w:r>
      <w:r w:rsidRPr="00AE5E00">
        <w:t xml:space="preserve"> explain the action, if any, the council took in response to feedback from the community.</w:t>
      </w:r>
    </w:p>
    <w:tbl>
      <w:tblPr>
        <w:tblStyle w:val="TableGrid"/>
        <w:tblW w:w="9000" w:type="dxa"/>
        <w:tblBorders>
          <w:insideH w:val="none" w:sz="0" w:space="0" w:color="auto"/>
          <w:insideV w:val="none" w:sz="0" w:space="0" w:color="auto"/>
        </w:tblBorders>
        <w:tblLook w:val="04A0" w:firstRow="1" w:lastRow="0" w:firstColumn="1" w:lastColumn="0" w:noHBand="0" w:noVBand="1"/>
      </w:tblPr>
      <w:tblGrid>
        <w:gridCol w:w="9000"/>
      </w:tblGrid>
      <w:tr w:rsidR="00000134" w:rsidRPr="00AE5E00" w14:paraId="6CA4E105" w14:textId="77777777" w:rsidTr="00974FE6">
        <w:trPr>
          <w:trHeight w:val="1134"/>
        </w:trPr>
        <w:tc>
          <w:tcPr>
            <w:tcW w:w="9000" w:type="dxa"/>
          </w:tcPr>
          <w:sdt>
            <w:sdtPr>
              <w:rPr>
                <w:color w:val="2B579A"/>
                <w:shd w:val="clear" w:color="auto" w:fill="E6E6E6"/>
              </w:rPr>
              <w:id w:val="758560594"/>
              <w:placeholder>
                <w:docPart w:val="70B79A3DC0124C24A3270D8DD3E63149"/>
              </w:placeholder>
            </w:sdtPr>
            <w:sdtEndPr>
              <w:rPr>
                <w:color w:val="2E2E2F"/>
                <w:shd w:val="clear" w:color="auto" w:fill="auto"/>
              </w:rPr>
            </w:sdtEndPr>
            <w:sdtContent>
              <w:p w14:paraId="79311FFB" w14:textId="77777777" w:rsidR="00000134" w:rsidRPr="00AE5E00" w:rsidRDefault="00000134" w:rsidP="00AE5E00">
                <w:pPr>
                  <w:pStyle w:val="BodyText"/>
                </w:pPr>
                <w:r w:rsidRPr="00AE5E00">
                  <w:t>Click here to enter text.</w:t>
                </w:r>
              </w:p>
            </w:sdtContent>
          </w:sdt>
        </w:tc>
      </w:tr>
    </w:tbl>
    <w:p w14:paraId="0C597694" w14:textId="77777777" w:rsidR="00000134" w:rsidRPr="00AE5E00" w:rsidRDefault="00000134" w:rsidP="00AE5E00">
      <w:pPr>
        <w:pStyle w:val="Heading2"/>
      </w:pPr>
      <w:bookmarkStart w:id="20" w:name="_Toc26803307"/>
      <w:bookmarkStart w:id="21" w:name="_Toc39658625"/>
      <w:bookmarkStart w:id="22" w:name="_Toc209023405"/>
      <w:r w:rsidRPr="00AE5E00">
        <w:t>How has the council considered affordability and the affected ratepayers’ capacity to pay higher rates, including measures to address hardship?</w:t>
      </w:r>
      <w:bookmarkEnd w:id="20"/>
      <w:bookmarkEnd w:id="21"/>
      <w:bookmarkEnd w:id="22"/>
      <w:r w:rsidRPr="00AE5E00">
        <w:t xml:space="preserve"> </w:t>
      </w:r>
    </w:p>
    <w:p w14:paraId="5F26C5AF" w14:textId="474F4955" w:rsidR="00000134" w:rsidRPr="00AE5E00" w:rsidRDefault="00000134" w:rsidP="00AE5E00">
      <w:pPr>
        <w:pStyle w:val="BodyText"/>
      </w:pPr>
      <w:r w:rsidRPr="00AE5E00">
        <w:rPr>
          <w:bCs/>
        </w:rPr>
        <w:t>In the text box</w:t>
      </w:r>
      <w:r w:rsidR="00DB2D27" w:rsidRPr="00AE5E00">
        <w:rPr>
          <w:bCs/>
        </w:rPr>
        <w:t>,</w:t>
      </w:r>
      <w:r w:rsidRPr="00AE5E00">
        <w:t xml:space="preserve"> explain how the council considered whether the rate increases would be affordable for the affected ratepayers, including any socioeconomic data referred to in making its assessment, and any measures the council proposes to use to reduce the impact, if necessary.</w:t>
      </w:r>
    </w:p>
    <w:tbl>
      <w:tblPr>
        <w:tblStyle w:val="TableGrid"/>
        <w:tblW w:w="9000" w:type="dxa"/>
        <w:tblBorders>
          <w:insideH w:val="none" w:sz="0" w:space="0" w:color="auto"/>
          <w:insideV w:val="none" w:sz="0" w:space="0" w:color="auto"/>
        </w:tblBorders>
        <w:tblLook w:val="04A0" w:firstRow="1" w:lastRow="0" w:firstColumn="1" w:lastColumn="0" w:noHBand="0" w:noVBand="1"/>
      </w:tblPr>
      <w:tblGrid>
        <w:gridCol w:w="9000"/>
      </w:tblGrid>
      <w:tr w:rsidR="00000134" w:rsidRPr="00AE5E00" w14:paraId="175B0D27" w14:textId="77777777" w:rsidTr="00974FE6">
        <w:trPr>
          <w:trHeight w:val="1134"/>
        </w:trPr>
        <w:tc>
          <w:tcPr>
            <w:tcW w:w="9000" w:type="dxa"/>
          </w:tcPr>
          <w:sdt>
            <w:sdtPr>
              <w:rPr>
                <w:color w:val="2B579A"/>
                <w:shd w:val="clear" w:color="auto" w:fill="E6E6E6"/>
              </w:rPr>
              <w:id w:val="1421374504"/>
              <w:placeholder>
                <w:docPart w:val="884088AECE0D4679974D6B77C0B07BA1"/>
              </w:placeholder>
            </w:sdtPr>
            <w:sdtEndPr>
              <w:rPr>
                <w:color w:val="2E2E2F"/>
                <w:shd w:val="clear" w:color="auto" w:fill="auto"/>
              </w:rPr>
            </w:sdtEndPr>
            <w:sdtContent>
              <w:p w14:paraId="6D7AB412" w14:textId="77777777" w:rsidR="00000134" w:rsidRPr="00AE5E00" w:rsidRDefault="00000134" w:rsidP="00AE5E00">
                <w:pPr>
                  <w:pStyle w:val="BodyText"/>
                </w:pPr>
                <w:r w:rsidRPr="00AE5E00">
                  <w:t>Click here to enter text.</w:t>
                </w:r>
              </w:p>
            </w:sdtContent>
          </w:sdt>
        </w:tc>
      </w:tr>
    </w:tbl>
    <w:p w14:paraId="6EB3AD3F" w14:textId="4D122D02" w:rsidR="000B7F50" w:rsidRPr="00AE5E00" w:rsidRDefault="00000000" w:rsidP="00AE5E00">
      <w:pPr>
        <w:pStyle w:val="Caption"/>
      </w:pPr>
      <w:sdt>
        <w:sdtPr>
          <w:rPr>
            <w:color w:val="2B579A"/>
            <w:shd w:val="clear" w:color="auto" w:fill="E6E6E6"/>
          </w:rPr>
          <w:id w:val="-1318251881"/>
          <w:placeholder>
            <w:docPart w:val="1E289AB3AAFA4929A26C99140CD1640F"/>
          </w:placeholder>
          <w:docPartList>
            <w:docPartGallery w:val="AutoText"/>
            <w:docPartCategory w:val="Table Captions"/>
          </w:docPartList>
        </w:sdtPr>
        <w:sdtEndPr>
          <w:rPr>
            <w:color w:val="011D4B" w:themeColor="text2"/>
            <w:shd w:val="clear" w:color="auto" w:fill="auto"/>
          </w:rPr>
        </w:sdtEndPr>
        <w:sdtContent>
          <w:r w:rsidR="003F065F" w:rsidRPr="00AE5E00">
            <w:t xml:space="preserve">Table </w:t>
          </w:r>
          <w:r w:rsidR="003F065F" w:rsidRPr="00AE5E00">
            <w:rPr>
              <w:noProof/>
            </w:rPr>
            <w:fldChar w:fldCharType="begin"/>
          </w:r>
          <w:r w:rsidR="003F065F" w:rsidRPr="00AE5E00">
            <w:rPr>
              <w:noProof/>
            </w:rPr>
            <w:instrText xml:space="preserve"> SEQ Table \* ARABIC </w:instrText>
          </w:r>
          <w:r w:rsidR="003F065F" w:rsidRPr="00AE5E00">
            <w:rPr>
              <w:noProof/>
            </w:rPr>
            <w:fldChar w:fldCharType="separate"/>
          </w:r>
          <w:r w:rsidR="002077F2">
            <w:rPr>
              <w:noProof/>
            </w:rPr>
            <w:t>2</w:t>
          </w:r>
          <w:r w:rsidR="003F065F" w:rsidRPr="00AE5E00">
            <w:rPr>
              <w:noProof/>
            </w:rPr>
            <w:fldChar w:fldCharType="end"/>
          </w:r>
        </w:sdtContent>
      </w:sdt>
      <w:r w:rsidR="000B7F50" w:rsidRPr="00AE5E00">
        <w:t xml:space="preserve"> Criterion 2</w:t>
      </w:r>
      <w:r w:rsidR="00670881" w:rsidRPr="00AE5E00">
        <w:t xml:space="preserve"> a</w:t>
      </w:r>
      <w:r w:rsidR="000B7F50" w:rsidRPr="00AE5E00">
        <w:t xml:space="preserve">ttachments </w:t>
      </w:r>
    </w:p>
    <w:tbl>
      <w:tblPr>
        <w:tblStyle w:val="BasicIPARTtable"/>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004"/>
        <w:gridCol w:w="3005"/>
        <w:gridCol w:w="3005"/>
      </w:tblGrid>
      <w:tr w:rsidR="000B7F50" w:rsidRPr="00AE5E00" w14:paraId="508A16AB" w14:textId="77777777" w:rsidTr="00974FE6">
        <w:trPr>
          <w:cnfStyle w:val="100000000000" w:firstRow="1" w:lastRow="0" w:firstColumn="0" w:lastColumn="0" w:oddVBand="0" w:evenVBand="0" w:oddHBand="0" w:evenHBand="0" w:firstRowFirstColumn="0" w:firstRowLastColumn="0" w:lastRowFirstColumn="0" w:lastRowLastColumn="0"/>
          <w:trHeight w:val="20"/>
          <w:tblHeader/>
        </w:trPr>
        <w:tc>
          <w:tcPr>
            <w:tcW w:w="0" w:type="dxa"/>
            <w:tcBorders>
              <w:bottom w:val="none" w:sz="0" w:space="0" w:color="auto"/>
            </w:tcBorders>
          </w:tcPr>
          <w:p w14:paraId="7E0A40CB" w14:textId="048C5E0F" w:rsidR="000B7F50" w:rsidRPr="00AE5E00" w:rsidRDefault="00DD1342" w:rsidP="00AE5E00">
            <w:pPr>
              <w:pStyle w:val="TableTextColumnHeading"/>
            </w:pPr>
            <w:r w:rsidRPr="00AE5E00">
              <w:t>Attachment</w:t>
            </w:r>
            <w:r w:rsidR="000B7F50" w:rsidRPr="00AE5E00">
              <w:t xml:space="preserve"> number</w:t>
            </w:r>
          </w:p>
        </w:tc>
        <w:tc>
          <w:tcPr>
            <w:tcW w:w="0" w:type="dxa"/>
            <w:tcBorders>
              <w:bottom w:val="none" w:sz="0" w:space="0" w:color="auto"/>
            </w:tcBorders>
          </w:tcPr>
          <w:p w14:paraId="6A64B623" w14:textId="77777777" w:rsidR="000B7F50" w:rsidRPr="00AE5E00" w:rsidRDefault="000B7F50" w:rsidP="00AE5E00">
            <w:pPr>
              <w:pStyle w:val="TableTextColumnHeading"/>
            </w:pPr>
            <w:r w:rsidRPr="00AE5E00">
              <w:t xml:space="preserve">Name of document </w:t>
            </w:r>
          </w:p>
        </w:tc>
        <w:tc>
          <w:tcPr>
            <w:tcW w:w="0" w:type="dxa"/>
            <w:tcBorders>
              <w:bottom w:val="none" w:sz="0" w:space="0" w:color="auto"/>
            </w:tcBorders>
          </w:tcPr>
          <w:p w14:paraId="34AC4970" w14:textId="7CA2933D" w:rsidR="000B7F50" w:rsidRPr="00AE5E00" w:rsidRDefault="000B7F50" w:rsidP="00AE5E00">
            <w:pPr>
              <w:pStyle w:val="TableTextColumnHeading"/>
            </w:pPr>
            <w:r w:rsidRPr="00AE5E00">
              <w:t xml:space="preserve">Page </w:t>
            </w:r>
            <w:r w:rsidRPr="00AE5E00">
              <w:br/>
              <w:t>references</w:t>
            </w:r>
          </w:p>
        </w:tc>
      </w:tr>
      <w:tr w:rsidR="000B7F50" w:rsidRPr="00AE5E00" w14:paraId="00089AE5" w14:textId="77777777" w:rsidTr="00974FE6">
        <w:trPr>
          <w:trHeight w:val="20"/>
        </w:trPr>
        <w:tc>
          <w:tcPr>
            <w:tcW w:w="0" w:type="dxa"/>
          </w:tcPr>
          <w:p w14:paraId="5C9474D0" w14:textId="77777777" w:rsidR="000B7F50" w:rsidRPr="00AE5E00" w:rsidRDefault="000B7F50" w:rsidP="00AE5E00">
            <w:pPr>
              <w:pStyle w:val="BodyText"/>
            </w:pPr>
          </w:p>
        </w:tc>
        <w:tc>
          <w:tcPr>
            <w:tcW w:w="0" w:type="dxa"/>
          </w:tcPr>
          <w:p w14:paraId="46522F78" w14:textId="77777777" w:rsidR="000B7F50" w:rsidRPr="00AE5E00" w:rsidRDefault="000B7F50" w:rsidP="00AE5E00">
            <w:pPr>
              <w:pStyle w:val="BodyText"/>
            </w:pPr>
          </w:p>
        </w:tc>
        <w:tc>
          <w:tcPr>
            <w:tcW w:w="0" w:type="dxa"/>
          </w:tcPr>
          <w:p w14:paraId="59F3FB9D" w14:textId="77777777" w:rsidR="000B7F50" w:rsidRPr="00AE5E00" w:rsidRDefault="000B7F50" w:rsidP="00AE5E00">
            <w:pPr>
              <w:pStyle w:val="BodyText"/>
            </w:pPr>
          </w:p>
        </w:tc>
      </w:tr>
      <w:tr w:rsidR="000B7F50" w:rsidRPr="00AE5E00" w14:paraId="559BB847" w14:textId="77777777" w:rsidTr="00974FE6">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652AE309" w14:textId="77777777" w:rsidR="000B7F50" w:rsidRPr="00AE5E00" w:rsidRDefault="000B7F50" w:rsidP="00AE5E00">
            <w:pPr>
              <w:pStyle w:val="BodyText"/>
            </w:pPr>
          </w:p>
        </w:tc>
        <w:tc>
          <w:tcPr>
            <w:tcW w:w="0" w:type="dxa"/>
          </w:tcPr>
          <w:p w14:paraId="3954B1AE" w14:textId="77777777" w:rsidR="000B7F50" w:rsidRPr="00AE5E00" w:rsidRDefault="000B7F50" w:rsidP="00AE5E00">
            <w:pPr>
              <w:pStyle w:val="BodyText"/>
            </w:pPr>
          </w:p>
        </w:tc>
        <w:tc>
          <w:tcPr>
            <w:tcW w:w="0" w:type="dxa"/>
          </w:tcPr>
          <w:p w14:paraId="0131266C" w14:textId="77777777" w:rsidR="000B7F50" w:rsidRPr="00AE5E00" w:rsidRDefault="000B7F50" w:rsidP="00AE5E00">
            <w:pPr>
              <w:pStyle w:val="BodyText"/>
            </w:pPr>
          </w:p>
        </w:tc>
      </w:tr>
      <w:tr w:rsidR="000B7F50" w:rsidRPr="00AE5E00" w14:paraId="2FD30ED3" w14:textId="77777777" w:rsidTr="00974FE6">
        <w:trPr>
          <w:trHeight w:val="20"/>
        </w:trPr>
        <w:tc>
          <w:tcPr>
            <w:tcW w:w="0" w:type="dxa"/>
          </w:tcPr>
          <w:p w14:paraId="51F95ABA" w14:textId="77777777" w:rsidR="000B7F50" w:rsidRPr="00AE5E00" w:rsidRDefault="000B7F50" w:rsidP="00AE5E00">
            <w:pPr>
              <w:pStyle w:val="BodyText"/>
            </w:pPr>
          </w:p>
        </w:tc>
        <w:tc>
          <w:tcPr>
            <w:tcW w:w="0" w:type="dxa"/>
          </w:tcPr>
          <w:p w14:paraId="661A7C31" w14:textId="77777777" w:rsidR="000B7F50" w:rsidRPr="00AE5E00" w:rsidRDefault="000B7F50" w:rsidP="00AE5E00">
            <w:pPr>
              <w:pStyle w:val="BodyText"/>
            </w:pPr>
          </w:p>
        </w:tc>
        <w:tc>
          <w:tcPr>
            <w:tcW w:w="0" w:type="dxa"/>
          </w:tcPr>
          <w:p w14:paraId="211B4FD9" w14:textId="77777777" w:rsidR="000B7F50" w:rsidRPr="00AE5E00" w:rsidRDefault="000B7F50" w:rsidP="00AE5E00">
            <w:pPr>
              <w:pStyle w:val="BodyText"/>
            </w:pPr>
          </w:p>
        </w:tc>
      </w:tr>
      <w:tr w:rsidR="000B7F50" w:rsidRPr="00AE5E00" w14:paraId="4761F819" w14:textId="77777777" w:rsidTr="00974FE6">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4EEC8A12" w14:textId="77777777" w:rsidR="000B7F50" w:rsidRPr="00AE5E00" w:rsidRDefault="000B7F50" w:rsidP="00AE5E00">
            <w:pPr>
              <w:pStyle w:val="BodyText"/>
            </w:pPr>
          </w:p>
        </w:tc>
        <w:tc>
          <w:tcPr>
            <w:tcW w:w="0" w:type="dxa"/>
          </w:tcPr>
          <w:p w14:paraId="6379B113" w14:textId="77777777" w:rsidR="000B7F50" w:rsidRPr="00AE5E00" w:rsidRDefault="000B7F50" w:rsidP="00AE5E00">
            <w:pPr>
              <w:pStyle w:val="BodyText"/>
            </w:pPr>
          </w:p>
        </w:tc>
        <w:tc>
          <w:tcPr>
            <w:tcW w:w="0" w:type="dxa"/>
          </w:tcPr>
          <w:p w14:paraId="4E8B0C41" w14:textId="77777777" w:rsidR="000B7F50" w:rsidRPr="00AE5E00" w:rsidRDefault="000B7F50" w:rsidP="00AE5E00">
            <w:pPr>
              <w:pStyle w:val="BodyText"/>
            </w:pPr>
          </w:p>
        </w:tc>
      </w:tr>
      <w:tr w:rsidR="000B7F50" w:rsidRPr="00AE5E00" w14:paraId="73B3E547" w14:textId="77777777" w:rsidTr="00974FE6">
        <w:trPr>
          <w:trHeight w:val="20"/>
        </w:trPr>
        <w:tc>
          <w:tcPr>
            <w:tcW w:w="0" w:type="dxa"/>
          </w:tcPr>
          <w:p w14:paraId="1477B2CC" w14:textId="77777777" w:rsidR="000B7F50" w:rsidRPr="00AE5E00" w:rsidRDefault="000B7F50" w:rsidP="00AE5E00">
            <w:pPr>
              <w:pStyle w:val="BodyText"/>
            </w:pPr>
          </w:p>
        </w:tc>
        <w:tc>
          <w:tcPr>
            <w:tcW w:w="0" w:type="dxa"/>
          </w:tcPr>
          <w:p w14:paraId="4F12FC2C" w14:textId="77777777" w:rsidR="000B7F50" w:rsidRPr="00AE5E00" w:rsidRDefault="000B7F50" w:rsidP="00AE5E00">
            <w:pPr>
              <w:pStyle w:val="BodyText"/>
            </w:pPr>
          </w:p>
        </w:tc>
        <w:tc>
          <w:tcPr>
            <w:tcW w:w="0" w:type="dxa"/>
          </w:tcPr>
          <w:p w14:paraId="26610970" w14:textId="77777777" w:rsidR="000B7F50" w:rsidRPr="00AE5E00" w:rsidRDefault="000B7F50" w:rsidP="00AE5E00">
            <w:pPr>
              <w:pStyle w:val="BodyText"/>
            </w:pPr>
          </w:p>
        </w:tc>
      </w:tr>
    </w:tbl>
    <w:p w14:paraId="6EDF751C" w14:textId="666234B9" w:rsidR="00245D88" w:rsidRPr="00AE5E00" w:rsidRDefault="000B7F50" w:rsidP="00AE5E00">
      <w:pPr>
        <w:pStyle w:val="Heading1"/>
      </w:pPr>
      <w:bookmarkStart w:id="23" w:name="_Toc209023406"/>
      <w:r w:rsidRPr="00AE5E00">
        <w:lastRenderedPageBreak/>
        <w:t>Criterion 3 – Consultation on the proposal</w:t>
      </w:r>
      <w:bookmarkEnd w:id="23"/>
    </w:p>
    <w:p w14:paraId="6D16FC56" w14:textId="3DC8BD66" w:rsidR="00000134" w:rsidRPr="00AE5E00" w:rsidRDefault="00000134" w:rsidP="00AE5E00">
      <w:pPr>
        <w:pStyle w:val="BodyText"/>
      </w:pPr>
      <w:r w:rsidRPr="00AE5E00">
        <w:t>Criterion 3 in the MR Guidelines requires IPART to assess applications in light of</w:t>
      </w:r>
      <w:r w:rsidR="005A2D45" w:rsidRPr="00AE5E00">
        <w:t xml:space="preserve"> the</w:t>
      </w:r>
      <w:r w:rsidRPr="00AE5E00">
        <w:t xml:space="preserve"> consultation the council has undertaken to obtain the community’s views on the proposal</w:t>
      </w:r>
      <w:r w:rsidR="00D75CA0" w:rsidRPr="00AE5E00">
        <w:t>.</w:t>
      </w:r>
    </w:p>
    <w:p w14:paraId="25DB67E1" w14:textId="77777777" w:rsidR="00000134" w:rsidRPr="00AE5E00" w:rsidRDefault="00000134" w:rsidP="00AE5E00">
      <w:pPr>
        <w:pStyle w:val="BodyText"/>
      </w:pPr>
      <w:r w:rsidRPr="00AE5E00">
        <w:t>The criterion requires IPART to make an assessment on the council’s consultation with its community about the proposal to increase minimum rates.</w:t>
      </w:r>
    </w:p>
    <w:p w14:paraId="6D2CE74C" w14:textId="5916CE37" w:rsidR="00000134" w:rsidRPr="00AE5E00" w:rsidRDefault="00000134" w:rsidP="00AE5E00">
      <w:pPr>
        <w:pStyle w:val="BodyText"/>
      </w:pPr>
      <w:r w:rsidRPr="00AE5E00">
        <w:t xml:space="preserve">Although this criterion does not specify the various aspects of how the council should conduct consultation on the minimum rate increases, IPART expects that councils should be able to offer evidence to demonstrate that its consultation has been effective. Councils need to </w:t>
      </w:r>
      <w:r w:rsidR="005058BC" w:rsidRPr="00AE5E00">
        <w:t xml:space="preserve">use </w:t>
      </w:r>
      <w:r w:rsidRPr="00AE5E00">
        <w:t xml:space="preserve">appropriate methods to make the community aware of the proposal and afford ratepayers opportunities to provide feedback and show that the proposed increase is reflected in its IP&amp;R documents. </w:t>
      </w:r>
    </w:p>
    <w:p w14:paraId="6EB2302A" w14:textId="77777777" w:rsidR="00000134" w:rsidRPr="00AE5E00" w:rsidRDefault="00000134" w:rsidP="00AE5E00">
      <w:pPr>
        <w:pStyle w:val="BodyText"/>
      </w:pPr>
      <w:r w:rsidRPr="00AE5E00">
        <w:t>The breadth and depth of the consultation should be commensurate with the size of the proposed increase in rates and tailored to the specific circumstances of the minimum rate increase, including whether or not it is part of a proposed SV.</w:t>
      </w:r>
    </w:p>
    <w:p w14:paraId="44EEA847" w14:textId="77777777" w:rsidR="00000134" w:rsidRPr="00AE5E00" w:rsidRDefault="00000134" w:rsidP="00AE5E00">
      <w:pPr>
        <w:pStyle w:val="BodyText"/>
      </w:pPr>
      <w:r w:rsidRPr="00AE5E00">
        <w:t>IPART expects that the consultation would:</w:t>
      </w:r>
    </w:p>
    <w:p w14:paraId="12BA90B9" w14:textId="77777777" w:rsidR="00000134" w:rsidRPr="00AE5E00" w:rsidRDefault="00000134" w:rsidP="00AE5E00">
      <w:pPr>
        <w:pStyle w:val="ListBullet"/>
        <w:numPr>
          <w:ilvl w:val="0"/>
          <w:numId w:val="49"/>
        </w:numPr>
        <w:ind w:left="357" w:hanging="357"/>
      </w:pPr>
      <w:r w:rsidRPr="00AE5E00">
        <w:t>include the broader community as well as the ratepayers directly affected</w:t>
      </w:r>
    </w:p>
    <w:p w14:paraId="1A4ED663" w14:textId="77777777" w:rsidR="00000134" w:rsidRPr="00AE5E00" w:rsidRDefault="00000134" w:rsidP="00AE5E00">
      <w:pPr>
        <w:pStyle w:val="ListBullet"/>
        <w:numPr>
          <w:ilvl w:val="0"/>
          <w:numId w:val="49"/>
        </w:numPr>
        <w:ind w:left="357" w:hanging="357"/>
      </w:pPr>
      <w:r w:rsidRPr="00AE5E00">
        <w:t xml:space="preserve">explain the rationale for the proposal, and </w:t>
      </w:r>
    </w:p>
    <w:p w14:paraId="5D834AE3" w14:textId="77777777" w:rsidR="00000134" w:rsidRPr="00AE5E00" w:rsidRDefault="00000134" w:rsidP="00AE5E00">
      <w:pPr>
        <w:pStyle w:val="ListBullet"/>
        <w:numPr>
          <w:ilvl w:val="0"/>
          <w:numId w:val="49"/>
        </w:numPr>
        <w:ind w:left="357" w:hanging="357"/>
      </w:pPr>
      <w:r w:rsidRPr="00AE5E00">
        <w:t>transparently outline:</w:t>
      </w:r>
    </w:p>
    <w:p w14:paraId="10DCC5C7" w14:textId="77777777" w:rsidR="00000134" w:rsidRPr="00AE5E00" w:rsidRDefault="00000134" w:rsidP="00AE5E00">
      <w:pPr>
        <w:pStyle w:val="ListBullet2"/>
        <w:numPr>
          <w:ilvl w:val="1"/>
          <w:numId w:val="49"/>
        </w:numPr>
        <w:ind w:left="714" w:hanging="357"/>
      </w:pPr>
      <w:r w:rsidRPr="00AE5E00">
        <w:t>how the proposed minimum rate increase incorporates the rate peg and/or SV percentage increase</w:t>
      </w:r>
    </w:p>
    <w:p w14:paraId="009C1892" w14:textId="77777777" w:rsidR="00000134" w:rsidRPr="00AE5E00" w:rsidRDefault="00000134" w:rsidP="00AE5E00">
      <w:pPr>
        <w:pStyle w:val="ListBullet2"/>
        <w:numPr>
          <w:ilvl w:val="1"/>
          <w:numId w:val="49"/>
        </w:numPr>
        <w:ind w:left="714" w:hanging="357"/>
      </w:pPr>
      <w:r w:rsidRPr="00AE5E00">
        <w:t>the annual increase (rather than just a weekly amount)</w:t>
      </w:r>
    </w:p>
    <w:p w14:paraId="7F675222" w14:textId="77777777" w:rsidR="00000134" w:rsidRPr="00AE5E00" w:rsidRDefault="00000134" w:rsidP="00AE5E00">
      <w:pPr>
        <w:pStyle w:val="ListBullet2"/>
        <w:numPr>
          <w:ilvl w:val="1"/>
          <w:numId w:val="49"/>
        </w:numPr>
        <w:ind w:left="714" w:hanging="357"/>
      </w:pPr>
      <w:r w:rsidRPr="00AE5E00">
        <w:t xml:space="preserve">the full cumulative increase in percentage terms, and the total increase in dollar terms for ratepayers in each affected rating category  </w:t>
      </w:r>
    </w:p>
    <w:p w14:paraId="39C6CBED" w14:textId="77777777" w:rsidR="00000134" w:rsidRPr="00AE5E00" w:rsidRDefault="00000134" w:rsidP="00AE5E00">
      <w:pPr>
        <w:pStyle w:val="ListBullet2"/>
        <w:numPr>
          <w:ilvl w:val="1"/>
          <w:numId w:val="49"/>
        </w:numPr>
        <w:ind w:left="714" w:hanging="357"/>
      </w:pPr>
      <w:r w:rsidRPr="00AE5E00">
        <w:t xml:space="preserve">the impact on other ratepayers in the category who do not pay the minimum rate </w:t>
      </w:r>
    </w:p>
    <w:p w14:paraId="1A8A25EE" w14:textId="73C4C229" w:rsidR="00000134" w:rsidRPr="00AE5E00" w:rsidRDefault="00000134" w:rsidP="00AE5E00">
      <w:pPr>
        <w:pStyle w:val="ListBullet2"/>
        <w:numPr>
          <w:ilvl w:val="1"/>
          <w:numId w:val="49"/>
        </w:numPr>
        <w:ind w:left="714" w:hanging="357"/>
      </w:pPr>
      <w:r w:rsidRPr="00AE5E00">
        <w:t>any change in the proportion of ratepayers on the minimum rate</w:t>
      </w:r>
      <w:r w:rsidR="0087700C" w:rsidRPr="00AE5E00">
        <w:t>.</w:t>
      </w:r>
    </w:p>
    <w:p w14:paraId="68890D80" w14:textId="089032F4" w:rsidR="00F1392C" w:rsidRPr="00AE5E00" w:rsidRDefault="00970D42" w:rsidP="00AE5E00">
      <w:pPr>
        <w:pStyle w:val="BodyText"/>
      </w:pPr>
      <w:r w:rsidRPr="00AE5E00">
        <w:t xml:space="preserve">For councils also applying for an SV, it is not sufficient </w:t>
      </w:r>
      <w:r w:rsidR="00AE6309" w:rsidRPr="00AE5E00">
        <w:t xml:space="preserve">to only </w:t>
      </w:r>
      <w:r w:rsidR="00F94382" w:rsidRPr="00AE5E00">
        <w:t>communicate the proposed average rates (i.e. ad-valorem or base rate + ad-valorem)</w:t>
      </w:r>
      <w:r w:rsidR="002D1146" w:rsidRPr="00AE5E00">
        <w:t xml:space="preserve"> in the council’s community consultation materials. IPART would also expect to see evidence </w:t>
      </w:r>
      <w:r w:rsidR="00CD543E" w:rsidRPr="00AE5E00">
        <w:t>that the council has communicated</w:t>
      </w:r>
      <w:r w:rsidR="002D1146" w:rsidRPr="00AE5E00">
        <w:t xml:space="preserve"> the proposed minimum rates to ratepayers in dollar terms.</w:t>
      </w:r>
    </w:p>
    <w:p w14:paraId="058F8065" w14:textId="44C5D07D" w:rsidR="00F1392C" w:rsidRPr="00AE5E00" w:rsidRDefault="00F1392C" w:rsidP="00AE5E00">
      <w:pPr>
        <w:pStyle w:val="ListBullet"/>
        <w:numPr>
          <w:ilvl w:val="0"/>
          <w:numId w:val="0"/>
        </w:numPr>
      </w:pPr>
      <w:r w:rsidRPr="00AE5E00">
        <w:t xml:space="preserve">Councils are strongly encouraged to review section 4 of IPART’s </w:t>
      </w:r>
      <w:hyperlink r:id="rId28" w:history="1">
        <w:r w:rsidRPr="00AE5E00">
          <w:rPr>
            <w:rStyle w:val="Hyperlink"/>
          </w:rPr>
          <w:t>Guidance Booklet - Special variations: How to prepare and apply</w:t>
        </w:r>
      </w:hyperlink>
      <w:r w:rsidRPr="00AE5E00">
        <w:t>, in particular for information about community awareness and engagement for special variations and minimum rates.</w:t>
      </w:r>
    </w:p>
    <w:p w14:paraId="0FA96477" w14:textId="77777777" w:rsidR="000B7F50" w:rsidRPr="00AE5E00" w:rsidRDefault="000B7F50" w:rsidP="00AE5E00">
      <w:pPr>
        <w:pStyle w:val="Heading3nonumber"/>
      </w:pPr>
      <w:r w:rsidRPr="00AE5E00">
        <w:t>How to respond for Criterion 3</w:t>
      </w:r>
    </w:p>
    <w:p w14:paraId="34F2235D" w14:textId="77777777" w:rsidR="00000134" w:rsidRPr="00AE5E00" w:rsidRDefault="00000134" w:rsidP="00AE5E00">
      <w:pPr>
        <w:pStyle w:val="BodyText"/>
      </w:pPr>
      <w:r w:rsidRPr="00AE5E00">
        <w:t xml:space="preserve">The response for this criterion should demonstrate that the council used an appropriate range of methods to inform the community about the proposed increase to minimum rates and offered opportunities for the community to provide their comments on the proposal. </w:t>
      </w:r>
    </w:p>
    <w:p w14:paraId="4843680C" w14:textId="77777777" w:rsidR="00000134" w:rsidRPr="00AE5E00" w:rsidRDefault="00000134" w:rsidP="00AE5E00">
      <w:pPr>
        <w:pStyle w:val="BodyText"/>
      </w:pPr>
      <w:r w:rsidRPr="00AE5E00">
        <w:lastRenderedPageBreak/>
        <w:t>Where applicable, councils should provide references to their IP&amp;R documents dealing with the proposal to increase minimum rates to demonstrate how the criterion has been met.</w:t>
      </w:r>
    </w:p>
    <w:p w14:paraId="5CFB7637" w14:textId="77777777" w:rsidR="00000134" w:rsidRPr="00AE5E00" w:rsidRDefault="00000134" w:rsidP="00AE5E00">
      <w:pPr>
        <w:pStyle w:val="BodyText"/>
      </w:pPr>
      <w:r w:rsidRPr="00AE5E00">
        <w:rPr>
          <w:bCs/>
        </w:rPr>
        <w:t>In the</w:t>
      </w:r>
      <w:r w:rsidRPr="00AE5E00">
        <w:rPr>
          <w:b/>
        </w:rPr>
        <w:t xml:space="preserve"> text box</w:t>
      </w:r>
      <w:r w:rsidRPr="00AE5E00">
        <w:t>, the council should explain the consultation process, including:</w:t>
      </w:r>
    </w:p>
    <w:p w14:paraId="35F2FE5D" w14:textId="77777777" w:rsidR="00000134" w:rsidRPr="00AE5E00" w:rsidRDefault="00000134" w:rsidP="00AE5E00">
      <w:pPr>
        <w:pStyle w:val="ListBullet"/>
      </w:pPr>
      <w:r w:rsidRPr="00AE5E00">
        <w:t>how the council has consulted with the community</w:t>
      </w:r>
    </w:p>
    <w:p w14:paraId="4614FC38" w14:textId="77777777" w:rsidR="00000134" w:rsidRPr="00AE5E00" w:rsidRDefault="00000134" w:rsidP="00AE5E00">
      <w:pPr>
        <w:pStyle w:val="ListBullet"/>
      </w:pPr>
      <w:r w:rsidRPr="00AE5E00">
        <w:t>the forms of consultation used</w:t>
      </w:r>
    </w:p>
    <w:p w14:paraId="2E1CC04B" w14:textId="77777777" w:rsidR="00000134" w:rsidRPr="00AE5E00" w:rsidRDefault="00000134" w:rsidP="00AE5E00">
      <w:pPr>
        <w:pStyle w:val="ListBullet"/>
      </w:pPr>
      <w:r w:rsidRPr="00AE5E00">
        <w:t>when consultation occurred</w:t>
      </w:r>
    </w:p>
    <w:p w14:paraId="2009CFD2" w14:textId="77777777" w:rsidR="00000134" w:rsidRPr="00AE5E00" w:rsidRDefault="00000134" w:rsidP="00AE5E00">
      <w:pPr>
        <w:pStyle w:val="ListBullet"/>
      </w:pPr>
      <w:r w:rsidRPr="00AE5E00">
        <w:t>which groups were consulted</w:t>
      </w:r>
    </w:p>
    <w:p w14:paraId="33766536" w14:textId="77777777" w:rsidR="00000134" w:rsidRPr="00AE5E00" w:rsidRDefault="00000134" w:rsidP="00AE5E00">
      <w:pPr>
        <w:pStyle w:val="ListBullet"/>
      </w:pPr>
      <w:r w:rsidRPr="00AE5E00">
        <w:t>opportunities for the community to give feedback</w:t>
      </w:r>
    </w:p>
    <w:p w14:paraId="60158BC0" w14:textId="77777777" w:rsidR="00000134" w:rsidRPr="00AE5E00" w:rsidRDefault="00000134" w:rsidP="00AE5E00">
      <w:pPr>
        <w:pStyle w:val="ListBullet"/>
      </w:pPr>
      <w:r w:rsidRPr="00AE5E00">
        <w:t xml:space="preserve">a summary of the outcomes and feedback received </w:t>
      </w:r>
    </w:p>
    <w:p w14:paraId="359F3B5D" w14:textId="495595E8" w:rsidR="00000134" w:rsidRPr="00AE5E00" w:rsidRDefault="00000134" w:rsidP="00AE5E00">
      <w:pPr>
        <w:pStyle w:val="ListBullet"/>
      </w:pPr>
      <w:r w:rsidRPr="00AE5E00">
        <w:t xml:space="preserve">any action taken, or which will be taken, to address issues of common concern within the community about the proposal to increase minimum rates. </w:t>
      </w:r>
    </w:p>
    <w:p w14:paraId="38B526DE" w14:textId="140E9F8A" w:rsidR="00000134" w:rsidRPr="00AE5E00" w:rsidRDefault="00000134" w:rsidP="00AE5E00">
      <w:pPr>
        <w:pStyle w:val="BodyText"/>
      </w:pPr>
      <w:r w:rsidRPr="00AE5E00">
        <w:t>If the increase to minimum rates is in conjunction with a proposed SV, the response for criterion 3 should focus on the aspects directly relevant to the proposed MR increase</w:t>
      </w:r>
      <w:r w:rsidR="00EC5C67" w:rsidRPr="00AE5E00">
        <w:t>.</w:t>
      </w:r>
      <w:r w:rsidRPr="00AE5E00">
        <w:t xml:space="preserve"> </w:t>
      </w:r>
    </w:p>
    <w:p w14:paraId="18A0E273" w14:textId="77777777" w:rsidR="00000134" w:rsidRPr="00AE5E00" w:rsidRDefault="00000134" w:rsidP="00AE5E00">
      <w:pPr>
        <w:pStyle w:val="Heading2"/>
      </w:pPr>
      <w:bookmarkStart w:id="24" w:name="_Toc366160417"/>
      <w:bookmarkStart w:id="25" w:name="_Toc440869872"/>
      <w:bookmarkStart w:id="26" w:name="_Toc26803309"/>
      <w:bookmarkStart w:id="27" w:name="_Toc39658627"/>
      <w:bookmarkStart w:id="28" w:name="_Toc209023407"/>
      <w:r w:rsidRPr="00AE5E00">
        <w:t>How did the council consult the community about the proposed increases to minimum rates</w:t>
      </w:r>
      <w:bookmarkEnd w:id="24"/>
      <w:bookmarkEnd w:id="25"/>
      <w:r w:rsidRPr="00AE5E00">
        <w:t>?</w:t>
      </w:r>
      <w:bookmarkEnd w:id="26"/>
      <w:bookmarkEnd w:id="27"/>
      <w:bookmarkEnd w:id="28"/>
    </w:p>
    <w:tbl>
      <w:tblPr>
        <w:tblStyle w:val="IPARTTable"/>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26"/>
      </w:tblGrid>
      <w:tr w:rsidR="00000134" w:rsidRPr="00AE5E00" w14:paraId="172886F3" w14:textId="77777777" w:rsidTr="00974FE6">
        <w:trPr>
          <w:trHeight w:val="1587"/>
        </w:trPr>
        <w:tc>
          <w:tcPr>
            <w:tcW w:w="8926" w:type="dxa"/>
          </w:tcPr>
          <w:p w14:paraId="6F1C1A69" w14:textId="3A849E3B" w:rsidR="00000134" w:rsidRPr="00AE5E00" w:rsidRDefault="00000134" w:rsidP="00AE5E00">
            <w:pPr>
              <w:pStyle w:val="BodyText"/>
            </w:pPr>
            <w:r w:rsidRPr="00AE5E00">
              <w:t xml:space="preserve">a. </w:t>
            </w:r>
            <w:r w:rsidR="005A2D45" w:rsidRPr="00AE5E00">
              <w:t xml:space="preserve">What were the </w:t>
            </w:r>
            <w:r w:rsidRPr="00AE5E00">
              <w:t>consultation methods used to make ratepayers aware of the proposal and provide opportunities for feedback from them</w:t>
            </w:r>
            <w:r w:rsidR="005A2D45" w:rsidRPr="00AE5E00">
              <w:t>?</w:t>
            </w:r>
          </w:p>
          <w:sdt>
            <w:sdtPr>
              <w:rPr>
                <w:color w:val="2B579A"/>
                <w:shd w:val="clear" w:color="auto" w:fill="E6E6E6"/>
              </w:rPr>
              <w:id w:val="1209540167"/>
              <w:placeholder>
                <w:docPart w:val="DF388E9BC08247E3BAF0CCDA29551932"/>
              </w:placeholder>
              <w:showingPlcHdr/>
            </w:sdtPr>
            <w:sdtEndPr>
              <w:rPr>
                <w:color w:val="2E2E2F"/>
                <w:shd w:val="clear" w:color="auto" w:fill="auto"/>
              </w:rPr>
            </w:sdtEndPr>
            <w:sdtContent>
              <w:p w14:paraId="242E16AC" w14:textId="77777777" w:rsidR="00000134" w:rsidRPr="00AE5E00" w:rsidRDefault="00000134" w:rsidP="00AE5E00">
                <w:pPr>
                  <w:pStyle w:val="BodyText"/>
                </w:pPr>
                <w:r w:rsidRPr="00AE5E00">
                  <w:t>Click here to enter text.</w:t>
                </w:r>
              </w:p>
            </w:sdtContent>
          </w:sdt>
        </w:tc>
      </w:tr>
      <w:tr w:rsidR="00000134" w:rsidRPr="00AE5E00" w14:paraId="63106BF5" w14:textId="77777777" w:rsidTr="00974FE6">
        <w:trPr>
          <w:cnfStyle w:val="000000010000" w:firstRow="0" w:lastRow="0" w:firstColumn="0" w:lastColumn="0" w:oddVBand="0" w:evenVBand="0" w:oddHBand="0" w:evenHBand="1" w:firstRowFirstColumn="0" w:firstRowLastColumn="0" w:lastRowFirstColumn="0" w:lastRowLastColumn="0"/>
          <w:trHeight w:val="1417"/>
        </w:trPr>
        <w:tc>
          <w:tcPr>
            <w:tcW w:w="8926" w:type="dxa"/>
          </w:tcPr>
          <w:p w14:paraId="08CDD02D" w14:textId="2C772193" w:rsidR="00000134" w:rsidRPr="00AE5E00" w:rsidRDefault="00000134" w:rsidP="00AE5E00">
            <w:pPr>
              <w:pStyle w:val="BodyText"/>
            </w:pPr>
            <w:r w:rsidRPr="00AE5E00">
              <w:t xml:space="preserve">b. </w:t>
            </w:r>
            <w:r w:rsidR="006F0635" w:rsidRPr="00AE5E00">
              <w:t>What was the consultation period</w:t>
            </w:r>
            <w:r w:rsidR="005A2D45" w:rsidRPr="00AE5E00">
              <w:t>?</w:t>
            </w:r>
          </w:p>
          <w:sdt>
            <w:sdtPr>
              <w:rPr>
                <w:color w:val="2B579A"/>
                <w:shd w:val="clear" w:color="auto" w:fill="E6E6E6"/>
              </w:rPr>
              <w:id w:val="-469131359"/>
              <w:placeholder>
                <w:docPart w:val="D46AF898B8474147928B9FC4D3054990"/>
              </w:placeholder>
              <w:showingPlcHdr/>
            </w:sdtPr>
            <w:sdtEndPr>
              <w:rPr>
                <w:color w:val="2E2E2F"/>
                <w:shd w:val="clear" w:color="auto" w:fill="auto"/>
              </w:rPr>
            </w:sdtEndPr>
            <w:sdtContent>
              <w:p w14:paraId="5AB81527" w14:textId="77777777" w:rsidR="00000134" w:rsidRPr="00AE5E00" w:rsidRDefault="00000134" w:rsidP="00AE5E00">
                <w:pPr>
                  <w:pStyle w:val="BodyText"/>
                </w:pPr>
                <w:r w:rsidRPr="00AE5E00">
                  <w:t>Click here to enter text.</w:t>
                </w:r>
              </w:p>
            </w:sdtContent>
          </w:sdt>
        </w:tc>
      </w:tr>
      <w:tr w:rsidR="00000134" w:rsidRPr="00AE5E00" w14:paraId="5342BE29" w14:textId="77777777" w:rsidTr="00974FE6">
        <w:trPr>
          <w:trHeight w:val="1587"/>
        </w:trPr>
        <w:tc>
          <w:tcPr>
            <w:tcW w:w="8926" w:type="dxa"/>
          </w:tcPr>
          <w:p w14:paraId="080A7A56" w14:textId="6939E330" w:rsidR="00000134" w:rsidRPr="00AE5E00" w:rsidRDefault="00000134" w:rsidP="00AE5E00">
            <w:pPr>
              <w:pStyle w:val="BodyText"/>
            </w:pPr>
            <w:r w:rsidRPr="00AE5E00">
              <w:t>c. Which groups</w:t>
            </w:r>
            <w:r w:rsidR="006F0635" w:rsidRPr="00AE5E00">
              <w:t xml:space="preserve"> in the community</w:t>
            </w:r>
            <w:r w:rsidRPr="00AE5E00">
              <w:t xml:space="preserve"> were consulted</w:t>
            </w:r>
            <w:r w:rsidR="005A2D45" w:rsidRPr="00AE5E00">
              <w:t>?</w:t>
            </w:r>
          </w:p>
          <w:sdt>
            <w:sdtPr>
              <w:rPr>
                <w:color w:val="2B579A"/>
                <w:shd w:val="clear" w:color="auto" w:fill="E6E6E6"/>
              </w:rPr>
              <w:id w:val="1141079630"/>
              <w:placeholder>
                <w:docPart w:val="9FBE601445D0402DAD7ADF2ED1EAAB35"/>
              </w:placeholder>
              <w:showingPlcHdr/>
            </w:sdtPr>
            <w:sdtEndPr>
              <w:rPr>
                <w:color w:val="2E2E2F"/>
                <w:shd w:val="clear" w:color="auto" w:fill="auto"/>
              </w:rPr>
            </w:sdtEndPr>
            <w:sdtContent>
              <w:p w14:paraId="1503F10A" w14:textId="77777777" w:rsidR="00000134" w:rsidRPr="00AE5E00" w:rsidRDefault="00000134" w:rsidP="00AE5E00">
                <w:pPr>
                  <w:pStyle w:val="BodyText"/>
                </w:pPr>
                <w:r w:rsidRPr="00AE5E00">
                  <w:t>Click here to enter text.</w:t>
                </w:r>
              </w:p>
            </w:sdtContent>
          </w:sdt>
        </w:tc>
      </w:tr>
      <w:tr w:rsidR="00000134" w:rsidRPr="00AE5E00" w14:paraId="6DE4B6DF" w14:textId="77777777" w:rsidTr="00974FE6">
        <w:trPr>
          <w:cnfStyle w:val="000000010000" w:firstRow="0" w:lastRow="0" w:firstColumn="0" w:lastColumn="0" w:oddVBand="0" w:evenVBand="0" w:oddHBand="0" w:evenHBand="1" w:firstRowFirstColumn="0" w:firstRowLastColumn="0" w:lastRowFirstColumn="0" w:lastRowLastColumn="0"/>
          <w:trHeight w:val="1587"/>
        </w:trPr>
        <w:tc>
          <w:tcPr>
            <w:tcW w:w="8926" w:type="dxa"/>
          </w:tcPr>
          <w:p w14:paraId="42860735" w14:textId="031C61BE" w:rsidR="00000134" w:rsidRPr="00AE5E00" w:rsidRDefault="00000134" w:rsidP="00AE5E00">
            <w:pPr>
              <w:pStyle w:val="BodyText"/>
            </w:pPr>
            <w:r w:rsidRPr="00AE5E00">
              <w:t xml:space="preserve">d. </w:t>
            </w:r>
            <w:r w:rsidR="005A2D45" w:rsidRPr="00AE5E00">
              <w:t>How were</w:t>
            </w:r>
            <w:r w:rsidRPr="00AE5E00">
              <w:t xml:space="preserve"> the proposed change</w:t>
            </w:r>
            <w:r w:rsidR="005A2D45" w:rsidRPr="00AE5E00">
              <w:t>s</w:t>
            </w:r>
            <w:r w:rsidRPr="00AE5E00">
              <w:t xml:space="preserve"> to minimum rates presented to the community</w:t>
            </w:r>
            <w:r w:rsidR="005A2D45" w:rsidRPr="00AE5E00">
              <w:t>?</w:t>
            </w:r>
          </w:p>
          <w:sdt>
            <w:sdtPr>
              <w:rPr>
                <w:color w:val="2B579A"/>
                <w:shd w:val="clear" w:color="auto" w:fill="E6E6E6"/>
              </w:rPr>
              <w:id w:val="1671058610"/>
              <w:placeholder>
                <w:docPart w:val="B887D744D63D4B2DA729D884344B5C34"/>
              </w:placeholder>
              <w:showingPlcHdr/>
            </w:sdtPr>
            <w:sdtEndPr>
              <w:rPr>
                <w:color w:val="2E2E2F"/>
                <w:shd w:val="clear" w:color="auto" w:fill="auto"/>
              </w:rPr>
            </w:sdtEndPr>
            <w:sdtContent>
              <w:p w14:paraId="2ACF4DB4" w14:textId="77777777" w:rsidR="00000134" w:rsidRPr="00AE5E00" w:rsidRDefault="00000134" w:rsidP="00AE5E00">
                <w:pPr>
                  <w:pStyle w:val="BodyText"/>
                </w:pPr>
                <w:r w:rsidRPr="00AE5E00">
                  <w:t>Click here to enter text.</w:t>
                </w:r>
              </w:p>
            </w:sdtContent>
          </w:sdt>
        </w:tc>
      </w:tr>
      <w:tr w:rsidR="00000134" w:rsidRPr="00AE5E00" w14:paraId="27E1E6E9" w14:textId="77777777" w:rsidTr="00974FE6">
        <w:trPr>
          <w:trHeight w:val="1587"/>
        </w:trPr>
        <w:tc>
          <w:tcPr>
            <w:tcW w:w="8926" w:type="dxa"/>
          </w:tcPr>
          <w:p w14:paraId="7A4889F6" w14:textId="60A1C43A" w:rsidR="00000134" w:rsidRPr="00AE5E00" w:rsidRDefault="00000134" w:rsidP="00AE5E00">
            <w:pPr>
              <w:pStyle w:val="BodyText"/>
            </w:pPr>
            <w:r w:rsidRPr="00AE5E00">
              <w:lastRenderedPageBreak/>
              <w:t xml:space="preserve">e. What feedback </w:t>
            </w:r>
            <w:r w:rsidR="00FC3DA9" w:rsidRPr="00AE5E00">
              <w:t xml:space="preserve">from the community </w:t>
            </w:r>
            <w:r w:rsidRPr="00AE5E00">
              <w:t>was received</w:t>
            </w:r>
            <w:r w:rsidR="005A2D45" w:rsidRPr="00AE5E00">
              <w:t>?</w:t>
            </w:r>
          </w:p>
          <w:p w14:paraId="4BE1936F" w14:textId="77777777" w:rsidR="00000134" w:rsidRPr="00AE5E00" w:rsidRDefault="00000000" w:rsidP="00AE5E00">
            <w:pPr>
              <w:pStyle w:val="BodyText"/>
            </w:pPr>
            <w:sdt>
              <w:sdtPr>
                <w:rPr>
                  <w:color w:val="2B579A"/>
                  <w:shd w:val="clear" w:color="auto" w:fill="E6E6E6"/>
                </w:rPr>
                <w:id w:val="-1984693723"/>
                <w:placeholder>
                  <w:docPart w:val="AF3EC0FEEE1C42D3AC48B820623D45CF"/>
                </w:placeholder>
                <w:showingPlcHdr/>
              </w:sdtPr>
              <w:sdtEndPr>
                <w:rPr>
                  <w:color w:val="2E2E2F"/>
                  <w:shd w:val="clear" w:color="auto" w:fill="auto"/>
                </w:rPr>
              </w:sdtEndPr>
              <w:sdtContent>
                <w:r w:rsidR="00000134" w:rsidRPr="00AE5E00">
                  <w:t>Click here to enter text.</w:t>
                </w:r>
              </w:sdtContent>
            </w:sdt>
          </w:p>
        </w:tc>
      </w:tr>
      <w:tr w:rsidR="00000134" w:rsidRPr="00AE5E00" w14:paraId="6F95258E" w14:textId="77777777" w:rsidTr="00974FE6">
        <w:trPr>
          <w:cnfStyle w:val="000000010000" w:firstRow="0" w:lastRow="0" w:firstColumn="0" w:lastColumn="0" w:oddVBand="0" w:evenVBand="0" w:oddHBand="0" w:evenHBand="1" w:firstRowFirstColumn="0" w:firstRowLastColumn="0" w:lastRowFirstColumn="0" w:lastRowLastColumn="0"/>
          <w:trHeight w:val="1587"/>
        </w:trPr>
        <w:tc>
          <w:tcPr>
            <w:tcW w:w="8926" w:type="dxa"/>
          </w:tcPr>
          <w:p w14:paraId="20644D77" w14:textId="77777777" w:rsidR="00000134" w:rsidRPr="00AE5E00" w:rsidRDefault="00000134" w:rsidP="00AE5E00">
            <w:pPr>
              <w:pStyle w:val="BodyText"/>
            </w:pPr>
            <w:r w:rsidRPr="00AE5E00">
              <w:t>f. How the council responded to any issues of concern raised in feedback from the community.</w:t>
            </w:r>
          </w:p>
          <w:sdt>
            <w:sdtPr>
              <w:rPr>
                <w:color w:val="2B579A"/>
                <w:shd w:val="clear" w:color="auto" w:fill="E6E6E6"/>
              </w:rPr>
              <w:id w:val="-1067177531"/>
              <w:placeholder>
                <w:docPart w:val="017A5F20517E41E8AFE0995369ED4A55"/>
              </w:placeholder>
            </w:sdtPr>
            <w:sdtEndPr>
              <w:rPr>
                <w:color w:val="2E2E2F"/>
                <w:shd w:val="clear" w:color="auto" w:fill="auto"/>
              </w:rPr>
            </w:sdtEndPr>
            <w:sdtContent>
              <w:p w14:paraId="42FC9962" w14:textId="77777777" w:rsidR="00000134" w:rsidRPr="00AE5E00" w:rsidRDefault="00000134" w:rsidP="00AE5E00">
                <w:pPr>
                  <w:pStyle w:val="BodyText"/>
                </w:pPr>
                <w:r w:rsidRPr="00AE5E00">
                  <w:t>Click here to enter text.</w:t>
                </w:r>
              </w:p>
            </w:sdtContent>
          </w:sdt>
        </w:tc>
      </w:tr>
    </w:tbl>
    <w:p w14:paraId="06836C2C" w14:textId="77B7C7FC" w:rsidR="000B7F50" w:rsidRPr="00AE5E00" w:rsidRDefault="00000000" w:rsidP="00AE5E00">
      <w:pPr>
        <w:pStyle w:val="Caption"/>
      </w:pPr>
      <w:sdt>
        <w:sdtPr>
          <w:rPr>
            <w:color w:val="2B579A"/>
            <w:shd w:val="clear" w:color="auto" w:fill="E6E6E6"/>
          </w:rPr>
          <w:id w:val="528231123"/>
          <w:placeholder>
            <w:docPart w:val="80CEF5AA88A7476E9FFD31140BD5EC72"/>
          </w:placeholder>
          <w:docPartList>
            <w:docPartGallery w:val="AutoText"/>
            <w:docPartCategory w:val="Table Captions"/>
          </w:docPartList>
        </w:sdtPr>
        <w:sdtEndPr>
          <w:rPr>
            <w:color w:val="011D4B" w:themeColor="text2"/>
            <w:shd w:val="clear" w:color="auto" w:fill="auto"/>
          </w:rPr>
        </w:sdtEndPr>
        <w:sdtContent>
          <w:r w:rsidR="003F065F" w:rsidRPr="00AE5E00">
            <w:t xml:space="preserve">Table </w:t>
          </w:r>
          <w:r w:rsidR="003F065F" w:rsidRPr="00AE5E00">
            <w:rPr>
              <w:noProof/>
            </w:rPr>
            <w:fldChar w:fldCharType="begin"/>
          </w:r>
          <w:r w:rsidR="003F065F" w:rsidRPr="00AE5E00">
            <w:rPr>
              <w:noProof/>
            </w:rPr>
            <w:instrText xml:space="preserve"> SEQ Table \* ARABIC </w:instrText>
          </w:r>
          <w:r w:rsidR="003F065F" w:rsidRPr="00AE5E00">
            <w:rPr>
              <w:noProof/>
            </w:rPr>
            <w:fldChar w:fldCharType="separate"/>
          </w:r>
          <w:r w:rsidR="002077F2">
            <w:rPr>
              <w:noProof/>
            </w:rPr>
            <w:t>3</w:t>
          </w:r>
          <w:r w:rsidR="003F065F" w:rsidRPr="00AE5E00">
            <w:rPr>
              <w:noProof/>
            </w:rPr>
            <w:fldChar w:fldCharType="end"/>
          </w:r>
        </w:sdtContent>
      </w:sdt>
      <w:r w:rsidR="000B7F50" w:rsidRPr="00AE5E00">
        <w:t xml:space="preserve"> Criterion 3 Attachments </w:t>
      </w:r>
    </w:p>
    <w:tbl>
      <w:tblPr>
        <w:tblStyle w:val="BasicIPARTtable"/>
        <w:tblW w:w="9014" w:type="dxa"/>
        <w:tblLayout w:type="fixed"/>
        <w:tblLook w:val="0420" w:firstRow="1" w:lastRow="0" w:firstColumn="0" w:lastColumn="0" w:noHBand="0" w:noVBand="1"/>
      </w:tblPr>
      <w:tblGrid>
        <w:gridCol w:w="3004"/>
        <w:gridCol w:w="3005"/>
        <w:gridCol w:w="3005"/>
      </w:tblGrid>
      <w:tr w:rsidR="000B7F50" w:rsidRPr="00AE5E00" w14:paraId="6DA69991" w14:textId="77777777" w:rsidTr="00974FE6">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left w:val="single" w:sz="4" w:space="0" w:color="auto"/>
              <w:bottom w:val="single" w:sz="4" w:space="0" w:color="auto"/>
              <w:right w:val="single" w:sz="4" w:space="0" w:color="auto"/>
            </w:tcBorders>
          </w:tcPr>
          <w:p w14:paraId="7AD98AC1" w14:textId="68FEDC51" w:rsidR="000B7F50" w:rsidRPr="00AE5E00" w:rsidRDefault="00DD1342" w:rsidP="00AE5E00">
            <w:pPr>
              <w:pStyle w:val="TableTextColumnHeading"/>
            </w:pPr>
            <w:r w:rsidRPr="00AE5E00">
              <w:t>Attachment</w:t>
            </w:r>
            <w:r w:rsidR="000B7F50" w:rsidRPr="00AE5E00">
              <w:t xml:space="preserve"> number</w:t>
            </w:r>
          </w:p>
        </w:tc>
        <w:tc>
          <w:tcPr>
            <w:tcW w:w="0" w:type="dxa"/>
            <w:tcBorders>
              <w:top w:val="single" w:sz="4" w:space="0" w:color="auto"/>
              <w:left w:val="single" w:sz="4" w:space="0" w:color="auto"/>
              <w:bottom w:val="single" w:sz="4" w:space="0" w:color="auto"/>
              <w:right w:val="single" w:sz="4" w:space="0" w:color="auto"/>
            </w:tcBorders>
          </w:tcPr>
          <w:p w14:paraId="06AD05DA" w14:textId="77777777" w:rsidR="000B7F50" w:rsidRPr="00AE5E00" w:rsidRDefault="000B7F50" w:rsidP="00AE5E00">
            <w:pPr>
              <w:pStyle w:val="TableTextColumnHeading"/>
            </w:pPr>
            <w:r w:rsidRPr="00AE5E00">
              <w:t xml:space="preserve">Name of document </w:t>
            </w:r>
          </w:p>
        </w:tc>
        <w:tc>
          <w:tcPr>
            <w:tcW w:w="0" w:type="dxa"/>
            <w:tcBorders>
              <w:top w:val="single" w:sz="4" w:space="0" w:color="auto"/>
              <w:left w:val="single" w:sz="4" w:space="0" w:color="auto"/>
              <w:bottom w:val="single" w:sz="4" w:space="0" w:color="auto"/>
              <w:right w:val="single" w:sz="4" w:space="0" w:color="auto"/>
            </w:tcBorders>
          </w:tcPr>
          <w:p w14:paraId="36C639DD" w14:textId="7D9E02C3" w:rsidR="000B7F50" w:rsidRPr="00AE5E00" w:rsidRDefault="000B7F50" w:rsidP="00AE5E00">
            <w:pPr>
              <w:pStyle w:val="TableTextColumnHeading"/>
            </w:pPr>
            <w:r w:rsidRPr="00AE5E00">
              <w:t>Page references</w:t>
            </w:r>
          </w:p>
        </w:tc>
      </w:tr>
      <w:tr w:rsidR="000B7F50" w:rsidRPr="00AE5E00" w14:paraId="155A5C69" w14:textId="77777777" w:rsidTr="00974FE6">
        <w:tc>
          <w:tcPr>
            <w:tcW w:w="0" w:type="dxa"/>
            <w:tcBorders>
              <w:top w:val="single" w:sz="4" w:space="0" w:color="auto"/>
              <w:left w:val="single" w:sz="4" w:space="0" w:color="auto"/>
              <w:bottom w:val="single" w:sz="4" w:space="0" w:color="auto"/>
              <w:right w:val="single" w:sz="4" w:space="0" w:color="auto"/>
            </w:tcBorders>
          </w:tcPr>
          <w:p w14:paraId="2B5E380D"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5899259C"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0644B82D" w14:textId="77777777" w:rsidR="000B7F50" w:rsidRPr="00AE5E00" w:rsidRDefault="000B7F50" w:rsidP="00AE5E00">
            <w:pPr>
              <w:pStyle w:val="BodyText"/>
            </w:pPr>
          </w:p>
        </w:tc>
      </w:tr>
      <w:tr w:rsidR="000B7F50" w:rsidRPr="00AE5E00" w14:paraId="3A6F1C79" w14:textId="77777777" w:rsidTr="00974FE6">
        <w:trPr>
          <w:cnfStyle w:val="000000010000" w:firstRow="0" w:lastRow="0" w:firstColumn="0" w:lastColumn="0" w:oddVBand="0" w:evenVBand="0" w:oddHBand="0" w:evenHBand="1"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tcPr>
          <w:p w14:paraId="4697D540"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49DCDF6D"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39743702" w14:textId="77777777" w:rsidR="000B7F50" w:rsidRPr="00AE5E00" w:rsidRDefault="000B7F50" w:rsidP="00AE5E00">
            <w:pPr>
              <w:pStyle w:val="BodyText"/>
            </w:pPr>
          </w:p>
        </w:tc>
      </w:tr>
      <w:tr w:rsidR="000B7F50" w:rsidRPr="00AE5E00" w14:paraId="5B76D7FC" w14:textId="77777777" w:rsidTr="00974FE6">
        <w:tc>
          <w:tcPr>
            <w:tcW w:w="0" w:type="dxa"/>
            <w:tcBorders>
              <w:top w:val="single" w:sz="4" w:space="0" w:color="auto"/>
              <w:left w:val="single" w:sz="4" w:space="0" w:color="auto"/>
              <w:bottom w:val="single" w:sz="4" w:space="0" w:color="auto"/>
              <w:right w:val="single" w:sz="4" w:space="0" w:color="auto"/>
            </w:tcBorders>
          </w:tcPr>
          <w:p w14:paraId="53A41224"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5858D428"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62CFDDA4" w14:textId="77777777" w:rsidR="000B7F50" w:rsidRPr="00AE5E00" w:rsidRDefault="000B7F50" w:rsidP="00AE5E00">
            <w:pPr>
              <w:pStyle w:val="BodyText"/>
            </w:pPr>
          </w:p>
        </w:tc>
      </w:tr>
      <w:tr w:rsidR="000B7F50" w:rsidRPr="00AE5E00" w14:paraId="34000E4F" w14:textId="77777777" w:rsidTr="00974FE6">
        <w:trPr>
          <w:cnfStyle w:val="000000010000" w:firstRow="0" w:lastRow="0" w:firstColumn="0" w:lastColumn="0" w:oddVBand="0" w:evenVBand="0" w:oddHBand="0" w:evenHBand="1"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tcPr>
          <w:p w14:paraId="7948BE9A"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76C514E6"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01BFBE9C" w14:textId="77777777" w:rsidR="000B7F50" w:rsidRPr="00AE5E00" w:rsidRDefault="000B7F50" w:rsidP="00AE5E00">
            <w:pPr>
              <w:pStyle w:val="BodyText"/>
            </w:pPr>
          </w:p>
        </w:tc>
      </w:tr>
      <w:tr w:rsidR="000B7F50" w:rsidRPr="00AE5E00" w14:paraId="2DDB0D78" w14:textId="77777777" w:rsidTr="00974FE6">
        <w:tc>
          <w:tcPr>
            <w:tcW w:w="0" w:type="dxa"/>
            <w:tcBorders>
              <w:top w:val="single" w:sz="4" w:space="0" w:color="auto"/>
              <w:left w:val="single" w:sz="4" w:space="0" w:color="auto"/>
              <w:bottom w:val="single" w:sz="4" w:space="0" w:color="auto"/>
              <w:right w:val="single" w:sz="4" w:space="0" w:color="auto"/>
            </w:tcBorders>
          </w:tcPr>
          <w:p w14:paraId="0131C9EB"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6E1BDEFC" w14:textId="77777777" w:rsidR="000B7F50" w:rsidRPr="00AE5E00" w:rsidRDefault="000B7F50" w:rsidP="00AE5E00">
            <w:pPr>
              <w:pStyle w:val="BodyText"/>
            </w:pPr>
          </w:p>
        </w:tc>
        <w:tc>
          <w:tcPr>
            <w:tcW w:w="0" w:type="dxa"/>
            <w:tcBorders>
              <w:top w:val="single" w:sz="4" w:space="0" w:color="auto"/>
              <w:left w:val="single" w:sz="4" w:space="0" w:color="auto"/>
              <w:bottom w:val="single" w:sz="4" w:space="0" w:color="auto"/>
              <w:right w:val="single" w:sz="4" w:space="0" w:color="auto"/>
            </w:tcBorders>
          </w:tcPr>
          <w:p w14:paraId="3E46669B" w14:textId="77777777" w:rsidR="000B7F50" w:rsidRPr="00AE5E00" w:rsidRDefault="000B7F50" w:rsidP="00AE5E00">
            <w:pPr>
              <w:pStyle w:val="BodyText"/>
            </w:pPr>
          </w:p>
        </w:tc>
      </w:tr>
    </w:tbl>
    <w:p w14:paraId="608D7D1D" w14:textId="77777777" w:rsidR="000B7F50" w:rsidRPr="00AE5E00" w:rsidRDefault="000B7F50" w:rsidP="00AE5E00">
      <w:pPr>
        <w:pStyle w:val="BodyText"/>
      </w:pPr>
    </w:p>
    <w:p w14:paraId="1FCA02E1" w14:textId="49947C55" w:rsidR="000B7F50" w:rsidRPr="00AE5E00" w:rsidRDefault="000B7F50" w:rsidP="00AE5E00">
      <w:pPr>
        <w:pStyle w:val="Heading1"/>
      </w:pPr>
      <w:bookmarkStart w:id="29" w:name="_Toc209023408"/>
      <w:r w:rsidRPr="00AE5E00">
        <w:lastRenderedPageBreak/>
        <w:t>Other relevant matters</w:t>
      </w:r>
      <w:bookmarkEnd w:id="29"/>
    </w:p>
    <w:p w14:paraId="15A3F64D" w14:textId="384E959B" w:rsidR="00000134" w:rsidRPr="00AE5E00" w:rsidRDefault="00000134" w:rsidP="00AE5E00">
      <w:pPr>
        <w:pStyle w:val="BodyText"/>
      </w:pPr>
      <w:r w:rsidRPr="00AE5E00">
        <w:t xml:space="preserve">The MR Guidelines provide that we will assess each application based on its merits against the </w:t>
      </w:r>
      <w:r w:rsidR="00240996" w:rsidRPr="00AE5E00">
        <w:t xml:space="preserve">3 </w:t>
      </w:r>
      <w:r w:rsidRPr="00AE5E00">
        <w:t>assessment criteria and any other matters we consider relevant. The MR Guidelines do not specify examples of such matters.</w:t>
      </w:r>
    </w:p>
    <w:p w14:paraId="4E2CA45D" w14:textId="546EBD1B" w:rsidR="00000134" w:rsidRPr="00AE5E00" w:rsidRDefault="00000134" w:rsidP="00AE5E00">
      <w:pPr>
        <w:pStyle w:val="BodyText"/>
      </w:pPr>
      <w:r w:rsidRPr="00AE5E00">
        <w:t xml:space="preserve">Consistent with the approach for assessing SV applications, IPART's approach will be to assess each of the </w:t>
      </w:r>
      <w:r w:rsidR="009C1848" w:rsidRPr="00AE5E00">
        <w:t xml:space="preserve">3 </w:t>
      </w:r>
      <w:r w:rsidRPr="00AE5E00">
        <w:t xml:space="preserve">criteria, then make an overall assessment taking into account any other relevant factors. </w:t>
      </w:r>
    </w:p>
    <w:p w14:paraId="21AA6D10" w14:textId="12ACAF1A" w:rsidR="00000134" w:rsidRPr="00AE5E00" w:rsidRDefault="00000134" w:rsidP="00AE5E00">
      <w:pPr>
        <w:pStyle w:val="BodyText"/>
      </w:pPr>
      <w:r w:rsidRPr="00AE5E00">
        <w:t>In the text box</w:t>
      </w:r>
      <w:r w:rsidR="00DB2D27" w:rsidRPr="00AE5E00">
        <w:t>,</w:t>
      </w:r>
      <w:r w:rsidRPr="00AE5E00">
        <w:t xml:space="preserve"> the council may provide information in addition to that provided elsewhere in the </w:t>
      </w:r>
      <w:r w:rsidR="00F7094B" w:rsidRPr="00AE5E00">
        <w:t>a</w:t>
      </w:r>
      <w:r w:rsidRPr="00AE5E00">
        <w:t>pplication which it would like to be considered when assessing the proposed increase to minimum rate(s).</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rsidRPr="00AE5E00" w14:paraId="42C064FA" w14:textId="77777777" w:rsidTr="00974FE6">
        <w:trPr>
          <w:trHeight w:val="1134"/>
        </w:trPr>
        <w:tc>
          <w:tcPr>
            <w:tcW w:w="9000" w:type="dxa"/>
            <w:tcBorders>
              <w:top w:val="single" w:sz="4" w:space="0" w:color="auto"/>
              <w:left w:val="single" w:sz="4" w:space="0" w:color="auto"/>
              <w:bottom w:val="single" w:sz="4" w:space="0" w:color="auto"/>
              <w:right w:val="single" w:sz="4" w:space="0" w:color="auto"/>
            </w:tcBorders>
          </w:tcPr>
          <w:sdt>
            <w:sdtPr>
              <w:rPr>
                <w:color w:val="2B579A"/>
                <w:shd w:val="clear" w:color="auto" w:fill="E6E6E6"/>
              </w:rPr>
              <w:id w:val="-1615600412"/>
              <w:placeholder>
                <w:docPart w:val="14A636766B5849A39B888256C7304A3F"/>
              </w:placeholder>
            </w:sdtPr>
            <w:sdtEndPr>
              <w:rPr>
                <w:color w:val="2E2E2F"/>
                <w:shd w:val="clear" w:color="auto" w:fill="auto"/>
              </w:rPr>
            </w:sdtEndPr>
            <w:sdtContent>
              <w:p w14:paraId="2226BA28" w14:textId="77777777" w:rsidR="00000134" w:rsidRPr="00AE5E00" w:rsidRDefault="00000134" w:rsidP="00AE5E00">
                <w:pPr>
                  <w:pStyle w:val="BodyText"/>
                </w:pPr>
                <w:r w:rsidRPr="00AE5E00">
                  <w:t>Click here to enter text.</w:t>
                </w:r>
              </w:p>
            </w:sdtContent>
          </w:sdt>
        </w:tc>
      </w:tr>
    </w:tbl>
    <w:bookmarkStart w:id="30" w:name="_Ref146203343"/>
    <w:p w14:paraId="09C3CC5B" w14:textId="3C388403" w:rsidR="000B7F50" w:rsidRPr="00AE5E00" w:rsidRDefault="00000000" w:rsidP="00AE5E00">
      <w:pPr>
        <w:pStyle w:val="Caption"/>
      </w:pPr>
      <w:sdt>
        <w:sdtPr>
          <w:rPr>
            <w:color w:val="2B579A"/>
            <w:shd w:val="clear" w:color="auto" w:fill="E6E6E6"/>
          </w:rPr>
          <w:id w:val="-1300306644"/>
          <w:placeholder>
            <w:docPart w:val="233585C3D9D34C99AB29124F7BF24DC3"/>
          </w:placeholder>
          <w:docPartList>
            <w:docPartGallery w:val="AutoText"/>
            <w:docPartCategory w:val="Table Captions"/>
          </w:docPartList>
        </w:sdtPr>
        <w:sdtEndPr>
          <w:rPr>
            <w:color w:val="011D4B" w:themeColor="text2"/>
            <w:shd w:val="clear" w:color="auto" w:fill="auto"/>
          </w:rPr>
        </w:sdtEndPr>
        <w:sdtContent>
          <w:bookmarkEnd w:id="30"/>
          <w:r w:rsidR="003F065F" w:rsidRPr="00AE5E00">
            <w:rPr>
              <w:noProof/>
            </w:rPr>
            <w:t xml:space="preserve">Table </w:t>
          </w:r>
          <w:r w:rsidR="003F065F" w:rsidRPr="00AE5E00">
            <w:rPr>
              <w:noProof/>
            </w:rPr>
            <w:fldChar w:fldCharType="begin"/>
          </w:r>
          <w:r w:rsidR="003F065F" w:rsidRPr="00AE5E00">
            <w:rPr>
              <w:noProof/>
            </w:rPr>
            <w:instrText xml:space="preserve"> SEQ Table \* ARABIC </w:instrText>
          </w:r>
          <w:r w:rsidR="003F065F" w:rsidRPr="00AE5E00">
            <w:rPr>
              <w:noProof/>
            </w:rPr>
            <w:fldChar w:fldCharType="separate"/>
          </w:r>
          <w:r w:rsidR="002077F2">
            <w:rPr>
              <w:noProof/>
            </w:rPr>
            <w:t>4</w:t>
          </w:r>
          <w:r w:rsidR="003F065F" w:rsidRPr="00AE5E00">
            <w:rPr>
              <w:noProof/>
            </w:rPr>
            <w:fldChar w:fldCharType="end"/>
          </w:r>
        </w:sdtContent>
      </w:sdt>
      <w:r w:rsidR="000B7F50" w:rsidRPr="00AE5E00">
        <w:t xml:space="preserve"> </w:t>
      </w:r>
      <w:r w:rsidR="00CD543E" w:rsidRPr="00AE5E00">
        <w:t>Attachments for other relevant matters</w:t>
      </w:r>
      <w:r w:rsidR="000B7F50" w:rsidRPr="00AE5E00">
        <w:t xml:space="preserve"> </w:t>
      </w:r>
    </w:p>
    <w:tbl>
      <w:tblPr>
        <w:tblStyle w:val="BasicIPARTtable"/>
        <w:tblW w:w="9014" w:type="dxa"/>
        <w:tblLayout w:type="fixed"/>
        <w:tblLook w:val="0420" w:firstRow="1" w:lastRow="0" w:firstColumn="0" w:lastColumn="0" w:noHBand="0" w:noVBand="1"/>
      </w:tblPr>
      <w:tblGrid>
        <w:gridCol w:w="3004"/>
        <w:gridCol w:w="3005"/>
        <w:gridCol w:w="3005"/>
      </w:tblGrid>
      <w:tr w:rsidR="000B7F50" w:rsidRPr="00AE5E00" w14:paraId="4363C5EB" w14:textId="77777777" w:rsidTr="00974FE6">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left w:val="single" w:sz="4" w:space="0" w:color="auto"/>
              <w:bottom w:val="single" w:sz="4" w:space="0" w:color="auto"/>
              <w:right w:val="single" w:sz="4" w:space="0" w:color="auto"/>
            </w:tcBorders>
          </w:tcPr>
          <w:p w14:paraId="378368CB" w14:textId="27BB30A5" w:rsidR="000B7F50" w:rsidRPr="00AE5E00" w:rsidRDefault="00DD1342" w:rsidP="00AE5E00">
            <w:pPr>
              <w:pStyle w:val="TableTextColumnHeading"/>
            </w:pPr>
            <w:r w:rsidRPr="00AE5E00">
              <w:t>Attachment</w:t>
            </w:r>
            <w:r w:rsidR="000B7F50" w:rsidRPr="00AE5E00">
              <w:t xml:space="preserve"> number</w:t>
            </w:r>
          </w:p>
        </w:tc>
        <w:tc>
          <w:tcPr>
            <w:tcW w:w="0" w:type="dxa"/>
            <w:tcBorders>
              <w:top w:val="single" w:sz="4" w:space="0" w:color="auto"/>
              <w:left w:val="single" w:sz="4" w:space="0" w:color="auto"/>
              <w:bottom w:val="single" w:sz="4" w:space="0" w:color="auto"/>
              <w:right w:val="single" w:sz="4" w:space="0" w:color="auto"/>
            </w:tcBorders>
          </w:tcPr>
          <w:p w14:paraId="47581441" w14:textId="77777777" w:rsidR="000B7F50" w:rsidRPr="00AE5E00" w:rsidRDefault="000B7F50" w:rsidP="00AE5E00">
            <w:pPr>
              <w:pStyle w:val="TableTextColumnHeading"/>
            </w:pPr>
            <w:r w:rsidRPr="00AE5E00">
              <w:t xml:space="preserve">Name of document </w:t>
            </w:r>
          </w:p>
        </w:tc>
        <w:tc>
          <w:tcPr>
            <w:tcW w:w="0" w:type="dxa"/>
            <w:tcBorders>
              <w:top w:val="single" w:sz="4" w:space="0" w:color="auto"/>
              <w:left w:val="single" w:sz="4" w:space="0" w:color="auto"/>
              <w:bottom w:val="single" w:sz="4" w:space="0" w:color="auto"/>
              <w:right w:val="single" w:sz="4" w:space="0" w:color="auto"/>
            </w:tcBorders>
          </w:tcPr>
          <w:p w14:paraId="190DD9A8" w14:textId="1932611E" w:rsidR="000B7F50" w:rsidRPr="00AE5E00" w:rsidRDefault="000B7F50" w:rsidP="00AE5E00">
            <w:pPr>
              <w:pStyle w:val="TableTextColumnHeading"/>
            </w:pPr>
            <w:r w:rsidRPr="00AE5E00">
              <w:t xml:space="preserve">Page </w:t>
            </w:r>
            <w:r w:rsidRPr="00AE5E00">
              <w:br/>
              <w:t>references</w:t>
            </w:r>
          </w:p>
        </w:tc>
      </w:tr>
      <w:tr w:rsidR="000B7F50" w:rsidRPr="00AE5E00" w14:paraId="0F9B09A5" w14:textId="77777777" w:rsidTr="00974FE6">
        <w:tc>
          <w:tcPr>
            <w:tcW w:w="0" w:type="dxa"/>
            <w:tcBorders>
              <w:top w:val="single" w:sz="4" w:space="0" w:color="auto"/>
              <w:left w:val="single" w:sz="4" w:space="0" w:color="auto"/>
              <w:bottom w:val="single" w:sz="4" w:space="0" w:color="auto"/>
              <w:right w:val="single" w:sz="4" w:space="0" w:color="auto"/>
            </w:tcBorders>
          </w:tcPr>
          <w:p w14:paraId="65AC9193"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2859A000"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115BF38C" w14:textId="77777777" w:rsidR="000B7F50" w:rsidRPr="00AE5E00" w:rsidRDefault="000B7F50" w:rsidP="00AE5E00">
            <w:pPr>
              <w:pStyle w:val="TableTextEntries"/>
            </w:pPr>
          </w:p>
        </w:tc>
      </w:tr>
      <w:tr w:rsidR="000B7F50" w:rsidRPr="00AE5E00" w14:paraId="209030FC" w14:textId="77777777" w:rsidTr="00974FE6">
        <w:trPr>
          <w:cnfStyle w:val="000000010000" w:firstRow="0" w:lastRow="0" w:firstColumn="0" w:lastColumn="0" w:oddVBand="0" w:evenVBand="0" w:oddHBand="0" w:evenHBand="1"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tcPr>
          <w:p w14:paraId="49CDB2DE"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7353C3C4"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6F8A1D3A" w14:textId="77777777" w:rsidR="000B7F50" w:rsidRPr="00AE5E00" w:rsidRDefault="000B7F50" w:rsidP="00AE5E00">
            <w:pPr>
              <w:pStyle w:val="TableTextEntries"/>
            </w:pPr>
          </w:p>
        </w:tc>
      </w:tr>
      <w:tr w:rsidR="000B7F50" w:rsidRPr="00AE5E00" w14:paraId="06AA0A4C" w14:textId="77777777" w:rsidTr="00974FE6">
        <w:tc>
          <w:tcPr>
            <w:tcW w:w="0" w:type="dxa"/>
            <w:tcBorders>
              <w:top w:val="single" w:sz="4" w:space="0" w:color="auto"/>
              <w:left w:val="single" w:sz="4" w:space="0" w:color="auto"/>
              <w:bottom w:val="single" w:sz="4" w:space="0" w:color="auto"/>
              <w:right w:val="single" w:sz="4" w:space="0" w:color="auto"/>
            </w:tcBorders>
          </w:tcPr>
          <w:p w14:paraId="56B3F136"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50399143"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4B869FB7" w14:textId="77777777" w:rsidR="000B7F50" w:rsidRPr="00AE5E00" w:rsidRDefault="000B7F50" w:rsidP="00AE5E00">
            <w:pPr>
              <w:pStyle w:val="TableTextEntries"/>
            </w:pPr>
          </w:p>
        </w:tc>
      </w:tr>
      <w:tr w:rsidR="000B7F50" w:rsidRPr="00AE5E00" w14:paraId="5450D870" w14:textId="77777777" w:rsidTr="00974FE6">
        <w:trPr>
          <w:cnfStyle w:val="000000010000" w:firstRow="0" w:lastRow="0" w:firstColumn="0" w:lastColumn="0" w:oddVBand="0" w:evenVBand="0" w:oddHBand="0" w:evenHBand="1"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tcPr>
          <w:p w14:paraId="4459BEC8"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41F8C8D6"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003D8CD8" w14:textId="77777777" w:rsidR="000B7F50" w:rsidRPr="00AE5E00" w:rsidRDefault="000B7F50" w:rsidP="00AE5E00">
            <w:pPr>
              <w:pStyle w:val="TableTextEntries"/>
            </w:pPr>
          </w:p>
        </w:tc>
      </w:tr>
      <w:tr w:rsidR="000B7F50" w:rsidRPr="00AE5E00" w14:paraId="33E0E760" w14:textId="77777777" w:rsidTr="00974FE6">
        <w:tc>
          <w:tcPr>
            <w:tcW w:w="0" w:type="dxa"/>
            <w:tcBorders>
              <w:top w:val="single" w:sz="4" w:space="0" w:color="auto"/>
              <w:left w:val="single" w:sz="4" w:space="0" w:color="auto"/>
              <w:bottom w:val="single" w:sz="4" w:space="0" w:color="auto"/>
              <w:right w:val="single" w:sz="4" w:space="0" w:color="auto"/>
            </w:tcBorders>
          </w:tcPr>
          <w:p w14:paraId="3C8C33B4"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69A861A5" w14:textId="77777777" w:rsidR="000B7F50" w:rsidRPr="00AE5E00" w:rsidRDefault="000B7F50" w:rsidP="00AE5E00">
            <w:pPr>
              <w:pStyle w:val="TableTextEntries"/>
            </w:pPr>
          </w:p>
        </w:tc>
        <w:tc>
          <w:tcPr>
            <w:tcW w:w="0" w:type="dxa"/>
            <w:tcBorders>
              <w:top w:val="single" w:sz="4" w:space="0" w:color="auto"/>
              <w:left w:val="single" w:sz="4" w:space="0" w:color="auto"/>
              <w:bottom w:val="single" w:sz="4" w:space="0" w:color="auto"/>
              <w:right w:val="single" w:sz="4" w:space="0" w:color="auto"/>
            </w:tcBorders>
          </w:tcPr>
          <w:p w14:paraId="7BB6EE4D" w14:textId="77777777" w:rsidR="000B7F50" w:rsidRPr="00AE5E00" w:rsidRDefault="000B7F50" w:rsidP="00AE5E00">
            <w:pPr>
              <w:pStyle w:val="TableTextEntries"/>
            </w:pPr>
          </w:p>
        </w:tc>
      </w:tr>
    </w:tbl>
    <w:p w14:paraId="73FBB2FB" w14:textId="77777777" w:rsidR="000B7F50" w:rsidRPr="00AE5E00" w:rsidRDefault="000B7F50" w:rsidP="00AE5E00">
      <w:pPr>
        <w:pStyle w:val="BodyText"/>
      </w:pPr>
    </w:p>
    <w:p w14:paraId="3A03BE0E" w14:textId="44216203" w:rsidR="000B7F50" w:rsidRPr="00AE5E00" w:rsidRDefault="000B7F50" w:rsidP="00AE5E00">
      <w:pPr>
        <w:pStyle w:val="Heading1"/>
      </w:pPr>
      <w:bookmarkStart w:id="31" w:name="_Toc209023409"/>
      <w:r w:rsidRPr="00AE5E00">
        <w:lastRenderedPageBreak/>
        <w:t>Council certification and contact information</w:t>
      </w:r>
      <w:bookmarkEnd w:id="31"/>
    </w:p>
    <w:p w14:paraId="3F85DBA8" w14:textId="77777777" w:rsidR="000B7F50" w:rsidRPr="00AE5E00" w:rsidRDefault="000B7F50" w:rsidP="00AE5E00">
      <w:pPr>
        <w:pStyle w:val="Heading2"/>
      </w:pPr>
      <w:bookmarkStart w:id="32" w:name="_Toc209023410"/>
      <w:r w:rsidRPr="00AE5E00">
        <w:t>Certification of application</w:t>
      </w:r>
      <w:bookmarkEnd w:id="32"/>
    </w:p>
    <w:p w14:paraId="0D489A4B" w14:textId="77777777" w:rsidR="000B7F50" w:rsidRPr="00AE5E00" w:rsidRDefault="000B7F50" w:rsidP="00AE5E00">
      <w:pPr>
        <w:pStyle w:val="BodyText"/>
      </w:pPr>
      <w:r w:rsidRPr="00AE5E00">
        <w:t>Councils must submit a declaration in the specified form. It should be completed by the General Manager and the Responsible Accounting Officer. Prepare a document in the form indicated below, sign, scan and attach as a public supporting document.</w:t>
      </w:r>
    </w:p>
    <w:p w14:paraId="71134383" w14:textId="56B60BF8" w:rsidR="000B7F50" w:rsidRPr="00AE5E00" w:rsidRDefault="000B7F50" w:rsidP="00AE5E00">
      <w:pPr>
        <w:pStyle w:val="BodyText"/>
      </w:pPr>
      <w:r w:rsidRPr="00AE5E00">
        <w:rPr>
          <w:szCs w:val="19"/>
        </w:rPr>
        <w:t>To be completed by General Manager and Responsible Accounting Office</w:t>
      </w:r>
      <w:r w:rsidR="00DD1342" w:rsidRPr="00AE5E00">
        <w:rPr>
          <w:szCs w:val="19"/>
        </w:rPr>
        <w:t>r</w:t>
      </w:r>
    </w:p>
    <w:tbl>
      <w:tblPr>
        <w:tblStyle w:val="BasicIPARTtable"/>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803"/>
      </w:tblGrid>
      <w:tr w:rsidR="000B7F50" w:rsidRPr="00AE5E00" w14:paraId="23C4C3CE" w14:textId="77777777" w:rsidTr="00974FE6">
        <w:trPr>
          <w:trHeight w:val="520"/>
        </w:trPr>
        <w:tc>
          <w:tcPr>
            <w:tcW w:w="2268" w:type="dxa"/>
            <w:shd w:val="clear" w:color="auto" w:fill="E2EAF6"/>
            <w:vAlign w:val="center"/>
          </w:tcPr>
          <w:p w14:paraId="0B11DCEC" w14:textId="064BD4D0" w:rsidR="000B7F50" w:rsidRPr="00AE5E00" w:rsidRDefault="000B7F50" w:rsidP="00AE5E00">
            <w:pPr>
              <w:pStyle w:val="TableTextColumnHeading"/>
            </w:pPr>
            <w:r w:rsidRPr="00AE5E00">
              <w:t>Name of</w:t>
            </w:r>
            <w:r w:rsidR="008D1EDA" w:rsidRPr="00AE5E00">
              <w:t xml:space="preserve"> the</w:t>
            </w:r>
            <w:r w:rsidRPr="00AE5E00">
              <w:t xml:space="preserve"> council:</w:t>
            </w:r>
          </w:p>
        </w:tc>
        <w:sdt>
          <w:sdtPr>
            <w:id w:val="181395562"/>
            <w:placeholder>
              <w:docPart w:val="DefaultPlaceholder_-1854013440"/>
            </w:placeholder>
            <w:showingPlcHdr/>
          </w:sdtPr>
          <w:sdtContent>
            <w:tc>
              <w:tcPr>
                <w:cnfStyle w:val="000001000000" w:firstRow="0" w:lastRow="0" w:firstColumn="0" w:lastColumn="0" w:oddVBand="0" w:evenVBand="1" w:oddHBand="0" w:evenHBand="0" w:firstRowFirstColumn="0" w:firstRowLastColumn="0" w:lastRowFirstColumn="0" w:lastRowLastColumn="0"/>
                <w:tcW w:w="6803" w:type="dxa"/>
              </w:tcPr>
              <w:p w14:paraId="4755059A" w14:textId="4A848385" w:rsidR="000B7F50" w:rsidRPr="00AE5E00" w:rsidRDefault="00DD1342" w:rsidP="00AE5E00">
                <w:pPr>
                  <w:pStyle w:val="BodyText"/>
                </w:pPr>
                <w:r w:rsidRPr="00AE5E00">
                  <w:rPr>
                    <w:rStyle w:val="PlaceholderText"/>
                  </w:rPr>
                  <w:t>Click or tap here to enter text.</w:t>
                </w:r>
              </w:p>
            </w:tc>
          </w:sdtContent>
        </w:sdt>
      </w:tr>
    </w:tbl>
    <w:p w14:paraId="345B16BB" w14:textId="77777777" w:rsidR="00866212" w:rsidRPr="00AE5E00" w:rsidRDefault="00866212" w:rsidP="00AE5E00"/>
    <w:p w14:paraId="4E988E07" w14:textId="5E4FBEE4" w:rsidR="000B7F50" w:rsidRPr="00AE5E00" w:rsidRDefault="000B7F50" w:rsidP="00AE5E00">
      <w:r w:rsidRPr="00AE5E00">
        <w:t xml:space="preserve">We certify that to the best of our knowledge the information provided in this application is </w:t>
      </w:r>
      <w:r w:rsidRPr="00AE5E00">
        <w:br/>
        <w:t>correct and complete.</w:t>
      </w:r>
    </w:p>
    <w:p w14:paraId="101AB772" w14:textId="77777777" w:rsidR="00866212" w:rsidRPr="00AE5E00" w:rsidRDefault="00866212" w:rsidP="00AE5E00"/>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4"/>
        <w:gridCol w:w="4507"/>
      </w:tblGrid>
      <w:tr w:rsidR="000B7F50" w:rsidRPr="00AE5E00" w14:paraId="4E6F4D85" w14:textId="77777777" w:rsidTr="00974FE6">
        <w:trPr>
          <w:trHeight w:val="522"/>
        </w:trPr>
        <w:tc>
          <w:tcPr>
            <w:tcW w:w="4564" w:type="dxa"/>
            <w:shd w:val="clear" w:color="auto" w:fill="E2EAF6"/>
            <w:tcMar>
              <w:left w:w="57" w:type="dxa"/>
              <w:right w:w="57" w:type="dxa"/>
            </w:tcMar>
            <w:vAlign w:val="center"/>
          </w:tcPr>
          <w:p w14:paraId="4D8D745D" w14:textId="77777777" w:rsidR="000B7F50" w:rsidRPr="00AE5E00" w:rsidRDefault="000B7F50" w:rsidP="00AE5E00">
            <w:pPr>
              <w:pStyle w:val="TableTextColumnHeading"/>
            </w:pPr>
            <w:r w:rsidRPr="00AE5E00">
              <w:t>General Manager (name):</w:t>
            </w:r>
          </w:p>
        </w:tc>
        <w:sdt>
          <w:sdtPr>
            <w:id w:val="-1836067798"/>
            <w:placeholder>
              <w:docPart w:val="DefaultPlaceholder_-1854013440"/>
            </w:placeholder>
            <w:showingPlcHdr/>
          </w:sdtPr>
          <w:sdtContent>
            <w:tc>
              <w:tcPr>
                <w:tcW w:w="4507" w:type="dxa"/>
                <w:tcMar>
                  <w:left w:w="57" w:type="dxa"/>
                  <w:right w:w="57" w:type="dxa"/>
                </w:tcMar>
                <w:vAlign w:val="center"/>
              </w:tcPr>
              <w:p w14:paraId="46B5FB1C" w14:textId="4E3FFCCD" w:rsidR="000B7F50" w:rsidRPr="00AE5E00" w:rsidRDefault="00DD1342" w:rsidP="00AE5E00">
                <w:pPr>
                  <w:pStyle w:val="BodyText"/>
                </w:pPr>
                <w:r w:rsidRPr="00AE5E00">
                  <w:rPr>
                    <w:rStyle w:val="PlaceholderText"/>
                  </w:rPr>
                  <w:t>Click or tap here to enter text.</w:t>
                </w:r>
              </w:p>
            </w:tc>
          </w:sdtContent>
        </w:sdt>
      </w:tr>
      <w:tr w:rsidR="000B7F50" w:rsidRPr="00AE5E00" w14:paraId="3A8E1CBE" w14:textId="77777777" w:rsidTr="00974FE6">
        <w:trPr>
          <w:trHeight w:val="522"/>
        </w:trPr>
        <w:tc>
          <w:tcPr>
            <w:tcW w:w="4564" w:type="dxa"/>
            <w:shd w:val="clear" w:color="auto" w:fill="E2EAF6"/>
            <w:tcMar>
              <w:left w:w="57" w:type="dxa"/>
              <w:right w:w="57" w:type="dxa"/>
            </w:tcMar>
            <w:vAlign w:val="center"/>
          </w:tcPr>
          <w:p w14:paraId="1EFDB3D2" w14:textId="77777777" w:rsidR="000B7F50" w:rsidRPr="00AE5E00" w:rsidRDefault="000B7F50" w:rsidP="00AE5E00">
            <w:pPr>
              <w:pStyle w:val="TableTextColumnHeading"/>
            </w:pPr>
            <w:r w:rsidRPr="00AE5E00">
              <w:t>Signature and Date:</w:t>
            </w:r>
          </w:p>
        </w:tc>
        <w:tc>
          <w:tcPr>
            <w:tcW w:w="4507" w:type="dxa"/>
            <w:tcMar>
              <w:left w:w="57" w:type="dxa"/>
              <w:right w:w="57" w:type="dxa"/>
            </w:tcMar>
            <w:vAlign w:val="center"/>
          </w:tcPr>
          <w:p w14:paraId="05E8443A" w14:textId="77777777" w:rsidR="000B7F50" w:rsidRPr="00AE5E00" w:rsidRDefault="002077F2" w:rsidP="00AE5E00">
            <w:pPr>
              <w:pStyle w:val="BodyText"/>
            </w:pPr>
            <w:r>
              <w:rPr>
                <w:color w:val="2B579A"/>
                <w:shd w:val="clear" w:color="auto" w:fill="E6E6E6"/>
              </w:rPr>
              <w:pict w14:anchorId="7EA2F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in;height:36pt">
                  <v:imagedata r:id="rId29" o:title=""/>
                  <o:lock v:ext="edit" ungrouping="t" rotation="t" cropping="t" verticies="t" text="t" grouping="t"/>
                  <o:signatureline v:ext="edit" id="{22CCAAAE-C760-4526-BD07-3F307541B5A2}" provid="{00000000-0000-0000-0000-000000000000}" issignatureline="t"/>
                </v:shape>
              </w:pict>
            </w:r>
          </w:p>
        </w:tc>
      </w:tr>
      <w:tr w:rsidR="000B7F50" w:rsidRPr="00AE5E00" w14:paraId="0236A1C5" w14:textId="77777777" w:rsidTr="00974FE6">
        <w:trPr>
          <w:trHeight w:val="522"/>
        </w:trPr>
        <w:tc>
          <w:tcPr>
            <w:tcW w:w="4564" w:type="dxa"/>
            <w:shd w:val="clear" w:color="auto" w:fill="E2EAF6"/>
            <w:tcMar>
              <w:left w:w="57" w:type="dxa"/>
              <w:right w:w="57" w:type="dxa"/>
            </w:tcMar>
            <w:vAlign w:val="center"/>
          </w:tcPr>
          <w:p w14:paraId="78F17D49" w14:textId="77777777" w:rsidR="000B7F50" w:rsidRPr="00AE5E00" w:rsidRDefault="000B7F50" w:rsidP="00AE5E00">
            <w:pPr>
              <w:pStyle w:val="TableTextColumnHeading"/>
            </w:pPr>
            <w:r w:rsidRPr="00AE5E00">
              <w:t>Responsible Accounting Officer (name):</w:t>
            </w:r>
          </w:p>
        </w:tc>
        <w:sdt>
          <w:sdtPr>
            <w:id w:val="-1315172654"/>
            <w:placeholder>
              <w:docPart w:val="DefaultPlaceholder_-1854013440"/>
            </w:placeholder>
            <w:showingPlcHdr/>
          </w:sdtPr>
          <w:sdtContent>
            <w:tc>
              <w:tcPr>
                <w:tcW w:w="4507" w:type="dxa"/>
                <w:tcMar>
                  <w:left w:w="57" w:type="dxa"/>
                  <w:right w:w="57" w:type="dxa"/>
                </w:tcMar>
                <w:vAlign w:val="center"/>
              </w:tcPr>
              <w:p w14:paraId="636058AC" w14:textId="2FE11DE4" w:rsidR="000B7F50" w:rsidRPr="00AE5E00" w:rsidRDefault="00DD1342" w:rsidP="00AE5E00">
                <w:pPr>
                  <w:pStyle w:val="BodyText"/>
                </w:pPr>
                <w:r w:rsidRPr="00AE5E00">
                  <w:rPr>
                    <w:rStyle w:val="PlaceholderText"/>
                  </w:rPr>
                  <w:t>Click or tap here to enter text.</w:t>
                </w:r>
              </w:p>
            </w:tc>
          </w:sdtContent>
        </w:sdt>
      </w:tr>
      <w:tr w:rsidR="000B7F50" w:rsidRPr="00AE5E00" w14:paraId="18379DC4" w14:textId="77777777" w:rsidTr="00974FE6">
        <w:trPr>
          <w:trHeight w:val="522"/>
        </w:trPr>
        <w:tc>
          <w:tcPr>
            <w:tcW w:w="4564" w:type="dxa"/>
            <w:shd w:val="clear" w:color="auto" w:fill="E2EAF6"/>
            <w:tcMar>
              <w:left w:w="57" w:type="dxa"/>
              <w:right w:w="57" w:type="dxa"/>
            </w:tcMar>
            <w:vAlign w:val="center"/>
          </w:tcPr>
          <w:p w14:paraId="04E8A988" w14:textId="77777777" w:rsidR="000B7F50" w:rsidRPr="00AE5E00" w:rsidRDefault="000B7F50" w:rsidP="00AE5E00">
            <w:pPr>
              <w:pStyle w:val="TableTextColumnHeading"/>
            </w:pPr>
            <w:r w:rsidRPr="00AE5E00">
              <w:t>Signature and Date:</w:t>
            </w:r>
          </w:p>
        </w:tc>
        <w:tc>
          <w:tcPr>
            <w:tcW w:w="4507" w:type="dxa"/>
            <w:tcMar>
              <w:left w:w="57" w:type="dxa"/>
              <w:right w:w="57" w:type="dxa"/>
            </w:tcMar>
            <w:vAlign w:val="center"/>
          </w:tcPr>
          <w:p w14:paraId="6CBC8B44" w14:textId="77777777" w:rsidR="000B7F50" w:rsidRPr="00AE5E00" w:rsidRDefault="002077F2" w:rsidP="00AE5E00">
            <w:pPr>
              <w:pStyle w:val="BodyText"/>
            </w:pPr>
            <w:r>
              <w:rPr>
                <w:color w:val="2B579A"/>
                <w:shd w:val="clear" w:color="auto" w:fill="E6E6E6"/>
              </w:rPr>
              <w:pict w14:anchorId="4D9746D9">
                <v:shape id="_x0000_i1026" type="#_x0000_t75" alt="Signature Line, Unsigned" style="width:1in;height:36pt">
                  <v:imagedata r:id="rId29" o:title=""/>
                  <o:lock v:ext="edit" ungrouping="t" rotation="t" cropping="t" verticies="t" text="t" grouping="t"/>
                  <o:signatureline v:ext="edit" id="{B7B3DBEB-EB4D-4409-87E2-5999638A0E4F}" provid="{00000000-0000-0000-0000-000000000000}" issignatureline="t"/>
                </v:shape>
              </w:pict>
            </w:r>
          </w:p>
        </w:tc>
      </w:tr>
    </w:tbl>
    <w:p w14:paraId="0A48D697" w14:textId="77777777" w:rsidR="00715C28" w:rsidRPr="00AE5E00" w:rsidRDefault="00715C28" w:rsidP="00AE5E00">
      <w:pPr>
        <w:pStyle w:val="TableNoteNumber"/>
      </w:pPr>
      <w:r w:rsidRPr="00AE5E00">
        <w:rPr>
          <w:b/>
          <w:bCs/>
        </w:rPr>
        <w:t>Note:</w:t>
      </w:r>
      <w:r w:rsidRPr="00AE5E00">
        <w:t xml:space="preserve"> These signatures will be redacted before publication of the application.</w:t>
      </w:r>
    </w:p>
    <w:p w14:paraId="28AC2C51" w14:textId="5B058B5D" w:rsidR="000B7F50" w:rsidRPr="00AE5E00" w:rsidRDefault="000B7F50" w:rsidP="00AE5E00">
      <w:pPr>
        <w:pStyle w:val="Heading2"/>
      </w:pPr>
      <w:bookmarkStart w:id="33" w:name="_Toc209023411"/>
      <w:r w:rsidRPr="00AE5E00">
        <w:t>Council contact information</w:t>
      </w:r>
      <w:bookmarkEnd w:id="33"/>
    </w:p>
    <w:p w14:paraId="702CD72B" w14:textId="77777777" w:rsidR="000B7F50" w:rsidRPr="00AE5E00" w:rsidRDefault="000B7F50" w:rsidP="00AE5E00">
      <w:pPr>
        <w:pStyle w:val="BodyText"/>
      </w:pPr>
      <w:r w:rsidRPr="00AE5E00">
        <w:t>IPART’s formal contact with the council will be with the General Manager.</w:t>
      </w:r>
    </w:p>
    <w:p w14:paraId="03479239" w14:textId="4BEF4ADE" w:rsidR="000B7F50" w:rsidRPr="00AE5E00" w:rsidRDefault="000B7F50" w:rsidP="00AE5E00">
      <w:pPr>
        <w:pStyle w:val="BodyText"/>
      </w:pPr>
      <w:r w:rsidRPr="00AE5E00">
        <w:t xml:space="preserve">During the assessment period, IPART officers are likely to contact the council with detailed queries about the application and supporting documents. Councils should provide </w:t>
      </w:r>
      <w:r w:rsidR="006A6FF8" w:rsidRPr="00AE5E00">
        <w:t xml:space="preserve">direct contact </w:t>
      </w:r>
      <w:r w:rsidRPr="00AE5E00">
        <w:t>details of the primary contact for such inquiries where this person is a council officer who is not the General Manager. Council officer contact details will be redacted before publication of this application.</w:t>
      </w:r>
    </w:p>
    <w:p w14:paraId="6F6767CE" w14:textId="77777777" w:rsidR="000B7F50" w:rsidRPr="00AE5E00" w:rsidRDefault="000B7F50" w:rsidP="00AE5E00">
      <w:pPr>
        <w:pStyle w:val="Heading4"/>
      </w:pPr>
      <w:r w:rsidRPr="00AE5E00">
        <w:t>General Manager</w:t>
      </w:r>
    </w:p>
    <w:tbl>
      <w:tblPr>
        <w:tblStyle w:val="BasicIPARTtable"/>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07"/>
        <w:gridCol w:w="4508"/>
      </w:tblGrid>
      <w:tr w:rsidR="000B7F50" w:rsidRPr="00AE5E00" w14:paraId="76587A02" w14:textId="77777777" w:rsidTr="00974FE6">
        <w:tc>
          <w:tcPr>
            <w:cnfStyle w:val="001000000000" w:firstRow="0" w:lastRow="0" w:firstColumn="1" w:lastColumn="0" w:oddVBand="0" w:evenVBand="0" w:oddHBand="0" w:evenHBand="0" w:firstRowFirstColumn="0" w:firstRowLastColumn="0" w:lastRowFirstColumn="0" w:lastRowLastColumn="0"/>
            <w:tcW w:w="0" w:type="dxa"/>
            <w:shd w:val="clear" w:color="auto" w:fill="E2EAF6"/>
            <w:hideMark/>
          </w:tcPr>
          <w:p w14:paraId="6D0640E5" w14:textId="77777777" w:rsidR="000B7F50" w:rsidRPr="00AE5E00" w:rsidRDefault="000B7F50" w:rsidP="00AE5E00">
            <w:pPr>
              <w:pStyle w:val="TableTextColumnHeading"/>
            </w:pPr>
            <w:r w:rsidRPr="00AE5E00">
              <w:t>General Manager contact phone</w:t>
            </w:r>
          </w:p>
        </w:tc>
        <w:sdt>
          <w:sdtPr>
            <w:id w:val="435570131"/>
            <w:placeholder>
              <w:docPart w:val="DefaultPlaceholder_-1854013440"/>
            </w:placeholder>
            <w:showingPlcHdr/>
          </w:sdtPr>
          <w:sdtContent>
            <w:tc>
              <w:tcPr>
                <w:tcW w:w="0" w:type="dxa"/>
              </w:tcPr>
              <w:p w14:paraId="23F48329" w14:textId="02E03414" w:rsidR="000B7F50" w:rsidRPr="00AE5E00" w:rsidRDefault="00DD1342" w:rsidP="00AE5E00">
                <w:pPr>
                  <w:pStyle w:val="TableTextEntries"/>
                  <w:cnfStyle w:val="000000000000" w:firstRow="0" w:lastRow="0" w:firstColumn="0" w:lastColumn="0" w:oddVBand="0" w:evenVBand="0" w:oddHBand="0" w:evenHBand="0" w:firstRowFirstColumn="0" w:firstRowLastColumn="0" w:lastRowFirstColumn="0" w:lastRowLastColumn="0"/>
                </w:pPr>
                <w:r w:rsidRPr="00AE5E00">
                  <w:rPr>
                    <w:rStyle w:val="PlaceholderText"/>
                  </w:rPr>
                  <w:t>Click or tap here to enter text.</w:t>
                </w:r>
              </w:p>
            </w:tc>
          </w:sdtContent>
        </w:sdt>
      </w:tr>
      <w:tr w:rsidR="000B7F50" w:rsidRPr="00AE5E00" w14:paraId="508B1D3F" w14:textId="77777777" w:rsidTr="00974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2EAF6"/>
            <w:hideMark/>
          </w:tcPr>
          <w:p w14:paraId="3B4D8ED2" w14:textId="77777777" w:rsidR="000B7F50" w:rsidRPr="00AE5E00" w:rsidRDefault="000B7F50" w:rsidP="00AE5E00">
            <w:pPr>
              <w:pStyle w:val="TableTextColumnHeading"/>
            </w:pPr>
            <w:r w:rsidRPr="00AE5E00">
              <w:t>General Manager contact email</w:t>
            </w:r>
          </w:p>
        </w:tc>
        <w:sdt>
          <w:sdtPr>
            <w:id w:val="287326776"/>
            <w:placeholder>
              <w:docPart w:val="DefaultPlaceholder_-1854013440"/>
            </w:placeholder>
            <w:showingPlcHdr/>
          </w:sdtPr>
          <w:sdtContent>
            <w:tc>
              <w:tcPr>
                <w:tcW w:w="0" w:type="dxa"/>
              </w:tcPr>
              <w:p w14:paraId="296CDDF1" w14:textId="64FDF5AE" w:rsidR="000B7F50" w:rsidRPr="00AE5E00" w:rsidRDefault="00DD1342" w:rsidP="00AE5E00">
                <w:pPr>
                  <w:pStyle w:val="TableTextEntries"/>
                  <w:cnfStyle w:val="000000010000" w:firstRow="0" w:lastRow="0" w:firstColumn="0" w:lastColumn="0" w:oddVBand="0" w:evenVBand="0" w:oddHBand="0" w:evenHBand="1" w:firstRowFirstColumn="0" w:firstRowLastColumn="0" w:lastRowFirstColumn="0" w:lastRowLastColumn="0"/>
                </w:pPr>
                <w:r w:rsidRPr="00AE5E00">
                  <w:rPr>
                    <w:rStyle w:val="PlaceholderText"/>
                  </w:rPr>
                  <w:t>Click or tap here to enter text.</w:t>
                </w:r>
              </w:p>
            </w:tc>
          </w:sdtContent>
        </w:sdt>
      </w:tr>
    </w:tbl>
    <w:p w14:paraId="03EDEAA8" w14:textId="77777777" w:rsidR="000B7F50" w:rsidRPr="00AE5E00" w:rsidRDefault="000B7F50" w:rsidP="00AE5E00">
      <w:pPr>
        <w:pStyle w:val="TableNoteNumber"/>
      </w:pPr>
      <w:r w:rsidRPr="00AE5E00">
        <w:t>Note</w:t>
      </w:r>
      <w:r w:rsidRPr="00AE5E00">
        <w:rPr>
          <w:b/>
          <w:bCs/>
        </w:rPr>
        <w:t>:</w:t>
      </w:r>
      <w:r w:rsidRPr="00AE5E00">
        <w:t xml:space="preserve"> These contact details will be redacted before publication of the application.</w:t>
      </w:r>
    </w:p>
    <w:p w14:paraId="594FF0AB" w14:textId="77777777" w:rsidR="000B7F50" w:rsidRPr="00AE5E00" w:rsidRDefault="000B7F50" w:rsidP="00AE5E00">
      <w:pPr>
        <w:pStyle w:val="Heading4"/>
      </w:pPr>
      <w:r w:rsidRPr="00AE5E00">
        <w:lastRenderedPageBreak/>
        <w:t>Primary council contact</w:t>
      </w:r>
    </w:p>
    <w:tbl>
      <w:tblPr>
        <w:tblStyle w:val="BasicIPARTtable"/>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07"/>
        <w:gridCol w:w="4508"/>
      </w:tblGrid>
      <w:tr w:rsidR="000B7F50" w:rsidRPr="00AE5E00" w14:paraId="362F6E9D" w14:textId="77777777" w:rsidTr="00974FE6">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6AD0AE74" w14:textId="77777777" w:rsidR="000B7F50" w:rsidRPr="00AE5E00" w:rsidRDefault="000B7F50" w:rsidP="00AE5E00">
            <w:pPr>
              <w:pStyle w:val="TableTextColumnHeading"/>
            </w:pPr>
            <w:r w:rsidRPr="00AE5E00">
              <w:t>Council contact phone</w:t>
            </w:r>
          </w:p>
        </w:tc>
        <w:sdt>
          <w:sdtPr>
            <w:id w:val="1441789472"/>
            <w:placeholder>
              <w:docPart w:val="DefaultPlaceholder_-1854013440"/>
            </w:placeholder>
            <w:showingPlcHdr/>
          </w:sdtPr>
          <w:sdtContent>
            <w:tc>
              <w:tcPr>
                <w:tcW w:w="0" w:type="dxa"/>
              </w:tcPr>
              <w:p w14:paraId="62C18C47" w14:textId="4110E31D" w:rsidR="000B7F50" w:rsidRPr="00AE5E00" w:rsidRDefault="00DD1342" w:rsidP="00AE5E00">
                <w:pPr>
                  <w:pStyle w:val="TableTextEntries"/>
                  <w:cnfStyle w:val="000000000000" w:firstRow="0" w:lastRow="0" w:firstColumn="0" w:lastColumn="0" w:oddVBand="0" w:evenVBand="0" w:oddHBand="0" w:evenHBand="0" w:firstRowFirstColumn="0" w:firstRowLastColumn="0" w:lastRowFirstColumn="0" w:lastRowLastColumn="0"/>
                </w:pPr>
                <w:r w:rsidRPr="00AE5E00">
                  <w:rPr>
                    <w:rStyle w:val="PlaceholderText"/>
                  </w:rPr>
                  <w:t>Click or tap here to enter text.</w:t>
                </w:r>
              </w:p>
            </w:tc>
          </w:sdtContent>
        </w:sdt>
      </w:tr>
      <w:tr w:rsidR="000B7F50" w:rsidRPr="00AE5E00" w14:paraId="771E4489" w14:textId="77777777" w:rsidTr="00974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54B34950" w14:textId="77777777" w:rsidR="000B7F50" w:rsidRPr="00AE5E00" w:rsidRDefault="000B7F50" w:rsidP="00AE5E00">
            <w:pPr>
              <w:pStyle w:val="TableTextColumnHeading"/>
            </w:pPr>
            <w:r w:rsidRPr="00AE5E00">
              <w:t>Council contact email</w:t>
            </w:r>
          </w:p>
        </w:tc>
        <w:sdt>
          <w:sdtPr>
            <w:id w:val="-1650673336"/>
            <w:placeholder>
              <w:docPart w:val="DefaultPlaceholder_-1854013440"/>
            </w:placeholder>
            <w:showingPlcHdr/>
          </w:sdtPr>
          <w:sdtContent>
            <w:tc>
              <w:tcPr>
                <w:tcW w:w="0" w:type="dxa"/>
              </w:tcPr>
              <w:p w14:paraId="7D105874" w14:textId="082276DD" w:rsidR="000B7F50" w:rsidRPr="00AE5E00" w:rsidRDefault="00DD1342" w:rsidP="00AE5E00">
                <w:pPr>
                  <w:pStyle w:val="TableTextEntries"/>
                  <w:cnfStyle w:val="000000010000" w:firstRow="0" w:lastRow="0" w:firstColumn="0" w:lastColumn="0" w:oddVBand="0" w:evenVBand="0" w:oddHBand="0" w:evenHBand="1" w:firstRowFirstColumn="0" w:firstRowLastColumn="0" w:lastRowFirstColumn="0" w:lastRowLastColumn="0"/>
                </w:pPr>
                <w:r w:rsidRPr="00AE5E00">
                  <w:rPr>
                    <w:rStyle w:val="PlaceholderText"/>
                  </w:rPr>
                  <w:t>Click or tap here to enter text.</w:t>
                </w:r>
              </w:p>
            </w:tc>
          </w:sdtContent>
        </w:sdt>
      </w:tr>
      <w:tr w:rsidR="000B7F50" w:rsidRPr="00AE5E00" w14:paraId="3725742F" w14:textId="77777777" w:rsidTr="00974FE6">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5F383946" w14:textId="73FFF1E5" w:rsidR="000B7F50" w:rsidRPr="00AE5E00" w:rsidRDefault="000B7F50" w:rsidP="00AE5E00">
            <w:pPr>
              <w:pStyle w:val="TableTextColumnHeading"/>
            </w:pPr>
            <w:r w:rsidRPr="00AE5E00">
              <w:rPr>
                <w:bCs/>
              </w:rPr>
              <w:t>Council email</w:t>
            </w:r>
            <w:r w:rsidRPr="00AE5E00">
              <w:t xml:space="preserve"> for inquiries about the </w:t>
            </w:r>
            <w:r w:rsidR="004A48A1" w:rsidRPr="00AE5E00">
              <w:t>MR</w:t>
            </w:r>
            <w:r w:rsidRPr="00AE5E00">
              <w:t xml:space="preserve"> application </w:t>
            </w:r>
          </w:p>
        </w:tc>
        <w:sdt>
          <w:sdtPr>
            <w:id w:val="222576065"/>
            <w:placeholder>
              <w:docPart w:val="DefaultPlaceholder_-1854013440"/>
            </w:placeholder>
            <w:showingPlcHdr/>
          </w:sdtPr>
          <w:sdtContent>
            <w:tc>
              <w:tcPr>
                <w:tcW w:w="0" w:type="dxa"/>
              </w:tcPr>
              <w:p w14:paraId="0AFA15DD" w14:textId="4381C2EE" w:rsidR="000B7F50" w:rsidRPr="00AE5E00" w:rsidRDefault="00DD1342" w:rsidP="00AE5E00">
                <w:pPr>
                  <w:pStyle w:val="TableTextEntries"/>
                  <w:cnfStyle w:val="000000000000" w:firstRow="0" w:lastRow="0" w:firstColumn="0" w:lastColumn="0" w:oddVBand="0" w:evenVBand="0" w:oddHBand="0" w:evenHBand="0" w:firstRowFirstColumn="0" w:firstRowLastColumn="0" w:lastRowFirstColumn="0" w:lastRowLastColumn="0"/>
                </w:pPr>
                <w:r w:rsidRPr="00AE5E00">
                  <w:rPr>
                    <w:rStyle w:val="PlaceholderText"/>
                  </w:rPr>
                  <w:t>Click or tap here to enter text.</w:t>
                </w:r>
              </w:p>
            </w:tc>
          </w:sdtContent>
        </w:sdt>
      </w:tr>
    </w:tbl>
    <w:p w14:paraId="32E7120E" w14:textId="77777777" w:rsidR="000B7F50" w:rsidRPr="00AE5E00" w:rsidRDefault="000B7F50" w:rsidP="00AE5E00">
      <w:pPr>
        <w:pStyle w:val="TableNoteNumber"/>
      </w:pPr>
      <w:r w:rsidRPr="00AE5E00">
        <w:t>Note</w:t>
      </w:r>
      <w:r w:rsidRPr="00AE5E00">
        <w:rPr>
          <w:b/>
          <w:bCs/>
        </w:rPr>
        <w:t>:</w:t>
      </w:r>
      <w:r w:rsidRPr="00AE5E00">
        <w:t xml:space="preserve"> These contact details will be redacted before publication of the application.</w:t>
      </w:r>
    </w:p>
    <w:p w14:paraId="24F3C543" w14:textId="77777777" w:rsidR="000B7F50" w:rsidRPr="00AE5E00" w:rsidRDefault="000B7F50" w:rsidP="00AE5E00">
      <w:pPr>
        <w:pStyle w:val="Heading4"/>
      </w:pPr>
      <w:r w:rsidRPr="00AE5E00">
        <w:t>Secondary council contact</w:t>
      </w:r>
    </w:p>
    <w:tbl>
      <w:tblPr>
        <w:tblStyle w:val="BasicIPARTtable"/>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07"/>
        <w:gridCol w:w="4508"/>
      </w:tblGrid>
      <w:tr w:rsidR="000B7F50" w:rsidRPr="00AE5E00" w14:paraId="2192F03A" w14:textId="77777777" w:rsidTr="00974FE6">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36E370E9" w14:textId="77777777" w:rsidR="000B7F50" w:rsidRPr="00AE5E00" w:rsidRDefault="000B7F50" w:rsidP="00AE5E00">
            <w:pPr>
              <w:pStyle w:val="TableTextColumnHeading"/>
            </w:pPr>
            <w:r w:rsidRPr="00AE5E00">
              <w:t>Council contact phone</w:t>
            </w:r>
          </w:p>
        </w:tc>
        <w:sdt>
          <w:sdtPr>
            <w:id w:val="-236017049"/>
            <w:placeholder>
              <w:docPart w:val="DefaultPlaceholder_-1854013440"/>
            </w:placeholder>
            <w:showingPlcHdr/>
          </w:sdtPr>
          <w:sdtContent>
            <w:tc>
              <w:tcPr>
                <w:tcW w:w="0" w:type="dxa"/>
              </w:tcPr>
              <w:p w14:paraId="4E6F5EC1" w14:textId="5D40299C" w:rsidR="000B7F50" w:rsidRPr="00AE5E00" w:rsidRDefault="00DD1342" w:rsidP="00AE5E00">
                <w:pPr>
                  <w:pStyle w:val="TableTextEntries"/>
                  <w:cnfStyle w:val="000000000000" w:firstRow="0" w:lastRow="0" w:firstColumn="0" w:lastColumn="0" w:oddVBand="0" w:evenVBand="0" w:oddHBand="0" w:evenHBand="0" w:firstRowFirstColumn="0" w:firstRowLastColumn="0" w:lastRowFirstColumn="0" w:lastRowLastColumn="0"/>
                </w:pPr>
                <w:r w:rsidRPr="00AE5E00">
                  <w:rPr>
                    <w:rStyle w:val="PlaceholderText"/>
                  </w:rPr>
                  <w:t>Click or tap here to enter text.</w:t>
                </w:r>
              </w:p>
            </w:tc>
          </w:sdtContent>
        </w:sdt>
      </w:tr>
      <w:tr w:rsidR="000B7F50" w:rsidRPr="00AE5E00" w14:paraId="6C7C52EC" w14:textId="77777777" w:rsidTr="00974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1D1699F1" w14:textId="77777777" w:rsidR="000B7F50" w:rsidRPr="00AE5E00" w:rsidRDefault="000B7F50" w:rsidP="00AE5E00">
            <w:pPr>
              <w:pStyle w:val="TableTextColumnHeading"/>
            </w:pPr>
            <w:r w:rsidRPr="00AE5E00">
              <w:t>Council contact email</w:t>
            </w:r>
          </w:p>
        </w:tc>
        <w:sdt>
          <w:sdtPr>
            <w:id w:val="1638688726"/>
            <w:placeholder>
              <w:docPart w:val="DefaultPlaceholder_-1854013440"/>
            </w:placeholder>
            <w:showingPlcHdr/>
          </w:sdtPr>
          <w:sdtContent>
            <w:tc>
              <w:tcPr>
                <w:tcW w:w="0" w:type="dxa"/>
              </w:tcPr>
              <w:p w14:paraId="071C8739" w14:textId="2ED59DEE" w:rsidR="000B7F50" w:rsidRPr="00AE5E00" w:rsidRDefault="00DD1342" w:rsidP="00AE5E00">
                <w:pPr>
                  <w:pStyle w:val="TableTextEntries"/>
                  <w:cnfStyle w:val="000000010000" w:firstRow="0" w:lastRow="0" w:firstColumn="0" w:lastColumn="0" w:oddVBand="0" w:evenVBand="0" w:oddHBand="0" w:evenHBand="1" w:firstRowFirstColumn="0" w:firstRowLastColumn="0" w:lastRowFirstColumn="0" w:lastRowLastColumn="0"/>
                </w:pPr>
                <w:r w:rsidRPr="00AE5E00">
                  <w:rPr>
                    <w:rStyle w:val="PlaceholderText"/>
                  </w:rPr>
                  <w:t>Click or tap here to enter text.</w:t>
                </w:r>
              </w:p>
            </w:tc>
          </w:sdtContent>
        </w:sdt>
      </w:tr>
      <w:tr w:rsidR="000B7F50" w:rsidRPr="00AE5E00" w14:paraId="40451BF4" w14:textId="77777777" w:rsidTr="00974FE6">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788610EE" w14:textId="6D7032B0" w:rsidR="000B7F50" w:rsidRPr="00AE5E00" w:rsidRDefault="000B7F50" w:rsidP="00AE5E00">
            <w:pPr>
              <w:pStyle w:val="TableTextColumnHeading"/>
            </w:pPr>
            <w:r w:rsidRPr="00AE5E00">
              <w:rPr>
                <w:bCs/>
              </w:rPr>
              <w:t>Council email</w:t>
            </w:r>
            <w:r w:rsidRPr="00AE5E00">
              <w:t xml:space="preserve"> for inquiries about the </w:t>
            </w:r>
            <w:r w:rsidR="004A48A1" w:rsidRPr="00AE5E00">
              <w:t>MR</w:t>
            </w:r>
            <w:r w:rsidRPr="00AE5E00">
              <w:t xml:space="preserve"> application </w:t>
            </w:r>
          </w:p>
        </w:tc>
        <w:sdt>
          <w:sdtPr>
            <w:id w:val="1616484706"/>
            <w:placeholder>
              <w:docPart w:val="DefaultPlaceholder_-1854013440"/>
            </w:placeholder>
            <w:showingPlcHdr/>
          </w:sdtPr>
          <w:sdtContent>
            <w:tc>
              <w:tcPr>
                <w:tcW w:w="0" w:type="dxa"/>
              </w:tcPr>
              <w:p w14:paraId="4A447B90" w14:textId="52C19268" w:rsidR="000B7F50" w:rsidRPr="00AE5E00" w:rsidRDefault="00DD1342" w:rsidP="00AE5E00">
                <w:pPr>
                  <w:pStyle w:val="TableTextEntries"/>
                  <w:cnfStyle w:val="000000000000" w:firstRow="0" w:lastRow="0" w:firstColumn="0" w:lastColumn="0" w:oddVBand="0" w:evenVBand="0" w:oddHBand="0" w:evenHBand="0" w:firstRowFirstColumn="0" w:firstRowLastColumn="0" w:lastRowFirstColumn="0" w:lastRowLastColumn="0"/>
                </w:pPr>
                <w:r w:rsidRPr="00AE5E00">
                  <w:rPr>
                    <w:rStyle w:val="PlaceholderText"/>
                  </w:rPr>
                  <w:t>Click or tap here to enter text.</w:t>
                </w:r>
              </w:p>
            </w:tc>
          </w:sdtContent>
        </w:sdt>
      </w:tr>
    </w:tbl>
    <w:p w14:paraId="364E34E9" w14:textId="77777777" w:rsidR="000B7F50" w:rsidRPr="00AE5E00" w:rsidRDefault="000B7F50" w:rsidP="00AE5E00">
      <w:pPr>
        <w:pStyle w:val="TableNoteNumber"/>
      </w:pPr>
      <w:r w:rsidRPr="00AE5E00">
        <w:t>Note</w:t>
      </w:r>
      <w:r w:rsidRPr="00AE5E00">
        <w:rPr>
          <w:b/>
          <w:bCs/>
        </w:rPr>
        <w:t>:</w:t>
      </w:r>
      <w:r w:rsidRPr="00AE5E00">
        <w:t xml:space="preserve"> These contact details will be redacted before publication of the application.</w:t>
      </w:r>
    </w:p>
    <w:p w14:paraId="4FB9E3A2" w14:textId="5B1ACB24" w:rsidR="000B7F50" w:rsidRPr="00AE5E00" w:rsidRDefault="000B7F50" w:rsidP="00AE5E00">
      <w:pPr>
        <w:pStyle w:val="Heading1"/>
      </w:pPr>
      <w:bookmarkStart w:id="34" w:name="_Ref146201119"/>
      <w:bookmarkStart w:id="35" w:name="_Toc209023412"/>
      <w:r w:rsidRPr="00AE5E00">
        <w:lastRenderedPageBreak/>
        <w:t>List of attachments</w:t>
      </w:r>
      <w:bookmarkEnd w:id="34"/>
      <w:bookmarkEnd w:id="35"/>
    </w:p>
    <w:bookmarkStart w:id="36" w:name="_Hlk86148411"/>
    <w:p w14:paraId="3BEE1A58" w14:textId="54DA9C6D" w:rsidR="000B7F50" w:rsidRPr="00AE5E00" w:rsidRDefault="009F5290" w:rsidP="00AE5E00">
      <w:pPr>
        <w:pStyle w:val="BodyText"/>
      </w:pPr>
      <w:r w:rsidRPr="00AE5E00">
        <w:rPr>
          <w:color w:val="2B579A"/>
          <w:shd w:val="clear" w:color="auto" w:fill="E6E6E6"/>
        </w:rPr>
        <w:fldChar w:fldCharType="begin"/>
      </w:r>
      <w:r w:rsidRPr="00AE5E00">
        <w:instrText xml:space="preserve"> REF _Ref146203310 \h </w:instrText>
      </w:r>
      <w:r w:rsidR="00AE5E00" w:rsidRPr="00AE5E00">
        <w:rPr>
          <w:color w:val="2B579A"/>
          <w:shd w:val="clear" w:color="auto" w:fill="E6E6E6"/>
        </w:rPr>
        <w:instrText xml:space="preserve"> \* MERGEFORMAT </w:instrText>
      </w:r>
      <w:r w:rsidRPr="00AE5E00">
        <w:rPr>
          <w:color w:val="2B579A"/>
          <w:shd w:val="clear" w:color="auto" w:fill="E6E6E6"/>
        </w:rPr>
      </w:r>
      <w:r w:rsidRPr="00AE5E00">
        <w:rPr>
          <w:color w:val="2B579A"/>
          <w:shd w:val="clear" w:color="auto" w:fill="E6E6E6"/>
        </w:rPr>
        <w:fldChar w:fldCharType="end"/>
      </w:r>
      <w:r w:rsidR="008C6CFB" w:rsidRPr="00AE5E00">
        <w:fldChar w:fldCharType="begin"/>
      </w:r>
      <w:r w:rsidR="008C6CFB" w:rsidRPr="00AE5E00">
        <w:instrText xml:space="preserve"> REF _Ref149821958 \h </w:instrText>
      </w:r>
      <w:r w:rsidR="00AE5E00" w:rsidRPr="00AE5E00">
        <w:instrText xml:space="preserve"> \* MERGEFORMAT </w:instrText>
      </w:r>
      <w:r w:rsidR="008C6CFB" w:rsidRPr="00AE5E00">
        <w:fldChar w:fldCharType="separate"/>
      </w:r>
      <w:r w:rsidR="002077F2" w:rsidRPr="00AE5E00">
        <w:t xml:space="preserve">Table </w:t>
      </w:r>
      <w:r w:rsidR="002077F2">
        <w:rPr>
          <w:noProof/>
        </w:rPr>
        <w:t>5</w:t>
      </w:r>
      <w:r w:rsidR="008C6CFB" w:rsidRPr="00AE5E00">
        <w:fldChar w:fldCharType="end"/>
      </w:r>
      <w:r w:rsidR="008C6CFB" w:rsidRPr="00AE5E00">
        <w:t xml:space="preserve"> </w:t>
      </w:r>
      <w:r w:rsidR="00126952" w:rsidRPr="00AE5E00">
        <w:t xml:space="preserve">is </w:t>
      </w:r>
      <w:r w:rsidR="000B7F50" w:rsidRPr="00AE5E00">
        <w:t xml:space="preserve">a checklist </w:t>
      </w:r>
      <w:r w:rsidR="00DB2D27" w:rsidRPr="00AE5E00">
        <w:t>to ensure</w:t>
      </w:r>
      <w:r w:rsidR="000B7F50" w:rsidRPr="00AE5E00">
        <w:t xml:space="preserve"> that all relevant documents are submitted to IPART.</w:t>
      </w:r>
    </w:p>
    <w:p w14:paraId="38758613" w14:textId="2AA74623" w:rsidR="000B7F50" w:rsidRPr="00AE5E00" w:rsidRDefault="000B7F50" w:rsidP="00AE5E00">
      <w:pPr>
        <w:pStyle w:val="BodyText"/>
      </w:pPr>
      <w:r w:rsidRPr="00AE5E00">
        <w:t xml:space="preserve">Some documents are mandatory for all councils to submit, </w:t>
      </w:r>
      <w:r w:rsidR="008D1EDA" w:rsidRPr="00AE5E00">
        <w:t>whil</w:t>
      </w:r>
      <w:r w:rsidR="000006D0" w:rsidRPr="00AE5E00">
        <w:t>e</w:t>
      </w:r>
      <w:r w:rsidR="008D1EDA" w:rsidRPr="00AE5E00">
        <w:t xml:space="preserve"> </w:t>
      </w:r>
      <w:r w:rsidRPr="00AE5E00">
        <w:t xml:space="preserve">others </w:t>
      </w:r>
      <w:r w:rsidR="008D1EDA" w:rsidRPr="00AE5E00">
        <w:t xml:space="preserve">are </w:t>
      </w:r>
      <w:r w:rsidRPr="00AE5E00">
        <w:t>only applicable if required by</w:t>
      </w:r>
      <w:r w:rsidR="008D1EDA" w:rsidRPr="00AE5E00">
        <w:t xml:space="preserve"> the</w:t>
      </w:r>
      <w:r w:rsidRPr="00AE5E00">
        <w:t xml:space="preserve"> council’s specific circumstances and application. Each council can determine which other supporting material</w:t>
      </w:r>
      <w:r w:rsidR="008D1EDA" w:rsidRPr="00AE5E00">
        <w:t>s</w:t>
      </w:r>
      <w:r w:rsidRPr="00AE5E00">
        <w:t xml:space="preserve"> to attach. To assist councils,</w:t>
      </w:r>
      <w:r w:rsidR="006A7608" w:rsidRPr="00AE5E00">
        <w:t xml:space="preserve"> </w:t>
      </w:r>
      <w:r w:rsidR="006A7608" w:rsidRPr="00AE5E00">
        <w:fldChar w:fldCharType="begin"/>
      </w:r>
      <w:r w:rsidR="006A7608" w:rsidRPr="00AE5E00">
        <w:instrText xml:space="preserve"> REF _Ref149821958 \h </w:instrText>
      </w:r>
      <w:r w:rsidR="00AE5E00" w:rsidRPr="00AE5E00">
        <w:instrText xml:space="preserve"> \* MERGEFORMAT </w:instrText>
      </w:r>
      <w:r w:rsidR="006A7608" w:rsidRPr="00AE5E00">
        <w:fldChar w:fldCharType="separate"/>
      </w:r>
      <w:r w:rsidR="002077F2" w:rsidRPr="00AE5E00">
        <w:t xml:space="preserve">Table </w:t>
      </w:r>
      <w:r w:rsidR="002077F2">
        <w:rPr>
          <w:noProof/>
        </w:rPr>
        <w:t>5</w:t>
      </w:r>
      <w:r w:rsidR="006A7608" w:rsidRPr="00AE5E00">
        <w:fldChar w:fldCharType="end"/>
      </w:r>
      <w:r w:rsidRPr="00AE5E00">
        <w:t xml:space="preserve"> </w:t>
      </w:r>
      <w:r w:rsidR="00951DDF" w:rsidRPr="00AE5E00">
        <w:rPr>
          <w:color w:val="2B579A"/>
          <w:shd w:val="clear" w:color="auto" w:fill="E6E6E6"/>
        </w:rPr>
        <w:fldChar w:fldCharType="begin"/>
      </w:r>
      <w:r w:rsidR="00951DDF" w:rsidRPr="00AE5E00">
        <w:instrText xml:space="preserve"> REF _Ref146203310 \h </w:instrText>
      </w:r>
      <w:r w:rsidR="00AE5E00" w:rsidRPr="00AE5E00">
        <w:rPr>
          <w:color w:val="2B579A"/>
          <w:shd w:val="clear" w:color="auto" w:fill="E6E6E6"/>
        </w:rPr>
        <w:instrText xml:space="preserve"> \* MERGEFORMAT </w:instrText>
      </w:r>
      <w:r w:rsidR="00951DDF" w:rsidRPr="00AE5E00">
        <w:rPr>
          <w:color w:val="2B579A"/>
          <w:shd w:val="clear" w:color="auto" w:fill="E6E6E6"/>
        </w:rPr>
      </w:r>
      <w:r w:rsidR="00951DDF" w:rsidRPr="00AE5E00">
        <w:rPr>
          <w:color w:val="2B579A"/>
          <w:shd w:val="clear" w:color="auto" w:fill="E6E6E6"/>
        </w:rPr>
        <w:fldChar w:fldCharType="end"/>
      </w:r>
      <w:r w:rsidRPr="00AE5E00">
        <w:t>includes the names of some supporting documents commonly provided.</w:t>
      </w:r>
    </w:p>
    <w:p w14:paraId="0FA55428" w14:textId="36DC2520" w:rsidR="000B7F50" w:rsidRPr="00AE5E00" w:rsidRDefault="000B7F50" w:rsidP="00AE5E00">
      <w:pPr>
        <w:pStyle w:val="BodyText"/>
      </w:pPr>
      <w:r w:rsidRPr="00AE5E00">
        <w:t xml:space="preserve">If the increase to minimum rates is in conjunction with a proposed SV, councils should include in the List of attachments all documents relied on in the application and referred to </w:t>
      </w:r>
      <w:r w:rsidR="003F065F" w:rsidRPr="00AE5E00">
        <w:t>in Tables 1-4</w:t>
      </w:r>
      <w:r w:rsidRPr="00AE5E00">
        <w:t>.</w:t>
      </w:r>
    </w:p>
    <w:p w14:paraId="549A406C" w14:textId="77777777" w:rsidR="000B7F50" w:rsidRPr="00AE5E00" w:rsidRDefault="000B7F50" w:rsidP="00AE5E00">
      <w:pPr>
        <w:pStyle w:val="BodyText"/>
      </w:pPr>
      <w:r w:rsidRPr="00AE5E00">
        <w:t>Complete the List of attachments, adding rows as necessary:</w:t>
      </w:r>
    </w:p>
    <w:p w14:paraId="5281ED3F" w14:textId="731AA363" w:rsidR="000B7F50" w:rsidRPr="00AE5E00" w:rsidRDefault="00A8539D" w:rsidP="00AE5E00">
      <w:pPr>
        <w:pStyle w:val="ListBullet"/>
      </w:pPr>
      <w:r w:rsidRPr="00AE5E00">
        <w:t>n</w:t>
      </w:r>
      <w:r w:rsidR="000B7F50" w:rsidRPr="00AE5E00">
        <w:t>ame each document.</w:t>
      </w:r>
    </w:p>
    <w:p w14:paraId="5D7765D2" w14:textId="5FFB0440" w:rsidR="000B7F50" w:rsidRPr="00AE5E00" w:rsidRDefault="00A8539D" w:rsidP="00AE5E00">
      <w:pPr>
        <w:pStyle w:val="ListBullet"/>
      </w:pPr>
      <w:r w:rsidRPr="00AE5E00">
        <w:t>c</w:t>
      </w:r>
      <w:r w:rsidR="000B7F50" w:rsidRPr="00AE5E00">
        <w:t>heck the box to indicate that it is being submitted with the application.</w:t>
      </w:r>
    </w:p>
    <w:p w14:paraId="6FD5584B" w14:textId="704C6149" w:rsidR="00BB46BE" w:rsidRPr="00AE5E00" w:rsidRDefault="000B7F50" w:rsidP="00AE5E00">
      <w:pPr>
        <w:pStyle w:val="BodyText"/>
      </w:pPr>
      <w:r w:rsidRPr="00AE5E00">
        <w:t>IPART will publish on our website the Application Forms and all material submitted as attachments to the application</w:t>
      </w:r>
      <w:r w:rsidR="0046690A" w:rsidRPr="00AE5E00">
        <w:t xml:space="preserve"> (unless it</w:t>
      </w:r>
      <w:r w:rsidR="008D1EDA" w:rsidRPr="00AE5E00">
        <w:t xml:space="preserve"> i</w:t>
      </w:r>
      <w:r w:rsidR="0046690A" w:rsidRPr="00AE5E00">
        <w:t>s marked confidential)</w:t>
      </w:r>
      <w:r w:rsidRPr="00AE5E00">
        <w:t xml:space="preserve">. </w:t>
      </w:r>
    </w:p>
    <w:bookmarkStart w:id="37" w:name="_Ref149821958"/>
    <w:bookmarkStart w:id="38" w:name="_Ref146203310"/>
    <w:p w14:paraId="76ABC0D9" w14:textId="26BEC647" w:rsidR="000B7F50" w:rsidRPr="00AE5E00" w:rsidRDefault="00000000" w:rsidP="00AE5E00">
      <w:pPr>
        <w:pStyle w:val="Caption"/>
      </w:pPr>
      <w:sdt>
        <w:sdtPr>
          <w:rPr>
            <w:color w:val="2B579A"/>
            <w:shd w:val="clear" w:color="auto" w:fill="E6E6E6"/>
          </w:rPr>
          <w:id w:val="1936095797"/>
          <w:placeholder>
            <w:docPart w:val="750FC70D5BBC48C48055EF2D5D592C69"/>
          </w:placeholder>
          <w:docPartList>
            <w:docPartGallery w:val="AutoText"/>
            <w:docPartCategory w:val="Table Captions"/>
          </w:docPartList>
        </w:sdtPr>
        <w:sdtEndPr>
          <w:rPr>
            <w:color w:val="011D4B" w:themeColor="text2"/>
            <w:shd w:val="clear" w:color="auto" w:fill="auto"/>
          </w:rPr>
        </w:sdtEndPr>
        <w:sdtContent>
          <w:bookmarkEnd w:id="38"/>
          <w:r w:rsidR="003F065F" w:rsidRPr="00AE5E00">
            <w:t xml:space="preserve">Table </w:t>
          </w:r>
          <w:r w:rsidR="003F065F" w:rsidRPr="00AE5E00">
            <w:rPr>
              <w:noProof/>
            </w:rPr>
            <w:fldChar w:fldCharType="begin"/>
          </w:r>
          <w:r w:rsidR="003F065F" w:rsidRPr="00AE5E00">
            <w:rPr>
              <w:noProof/>
            </w:rPr>
            <w:instrText xml:space="preserve"> SEQ Table \* ARABIC </w:instrText>
          </w:r>
          <w:r w:rsidR="003F065F" w:rsidRPr="00AE5E00">
            <w:rPr>
              <w:noProof/>
            </w:rPr>
            <w:fldChar w:fldCharType="separate"/>
          </w:r>
          <w:r w:rsidR="002077F2">
            <w:rPr>
              <w:noProof/>
            </w:rPr>
            <w:t>5</w:t>
          </w:r>
          <w:r w:rsidR="003F065F" w:rsidRPr="00AE5E00">
            <w:rPr>
              <w:noProof/>
            </w:rPr>
            <w:fldChar w:fldCharType="end"/>
          </w:r>
          <w:bookmarkEnd w:id="37"/>
        </w:sdtContent>
      </w:sdt>
      <w:r w:rsidR="000B7F50" w:rsidRPr="00AE5E00">
        <w:t xml:space="preserve"> List of attachments to the council’s application</w:t>
      </w:r>
    </w:p>
    <w:tbl>
      <w:tblPr>
        <w:tblStyle w:val="BasicIPARTtable"/>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14"/>
        <w:gridCol w:w="1971"/>
        <w:gridCol w:w="1971"/>
        <w:gridCol w:w="1971"/>
      </w:tblGrid>
      <w:tr w:rsidR="00475BFC" w:rsidRPr="00AE5E00" w14:paraId="4B69E9E2" w14:textId="191926A4" w:rsidTr="00025103">
        <w:trPr>
          <w:cnfStyle w:val="100000000000" w:firstRow="1" w:lastRow="0" w:firstColumn="0" w:lastColumn="0" w:oddVBand="0" w:evenVBand="0" w:oddHBand="0" w:evenHBand="0" w:firstRowFirstColumn="0" w:firstRowLastColumn="0" w:lastRowFirstColumn="0" w:lastRowLastColumn="0"/>
          <w:tblHeader/>
        </w:trPr>
        <w:tc>
          <w:tcPr>
            <w:tcW w:w="3114" w:type="dxa"/>
            <w:tcBorders>
              <w:bottom w:val="none" w:sz="0" w:space="0" w:color="auto"/>
            </w:tcBorders>
          </w:tcPr>
          <w:p w14:paraId="75C41DE1" w14:textId="77777777" w:rsidR="00475BFC" w:rsidRPr="00AE5E00" w:rsidRDefault="00475BFC" w:rsidP="00AE5E00">
            <w:pPr>
              <w:pStyle w:val="TableTextColumnHeading"/>
            </w:pPr>
            <w:r w:rsidRPr="00AE5E00">
              <w:t xml:space="preserve">Name of Attachment </w:t>
            </w:r>
          </w:p>
        </w:tc>
        <w:tc>
          <w:tcPr>
            <w:tcW w:w="1971" w:type="dxa"/>
            <w:tcBorders>
              <w:bottom w:val="none" w:sz="0" w:space="0" w:color="auto"/>
            </w:tcBorders>
          </w:tcPr>
          <w:p w14:paraId="7FBB3194" w14:textId="575337CC" w:rsidR="00475BFC" w:rsidRPr="00AE5E00" w:rsidRDefault="00475BFC" w:rsidP="00AE5E00">
            <w:pPr>
              <w:pStyle w:val="TableTextColumnHeading"/>
            </w:pPr>
            <w:r w:rsidRPr="00AE5E00">
              <w:t>The document is included</w:t>
            </w:r>
          </w:p>
        </w:tc>
        <w:tc>
          <w:tcPr>
            <w:tcW w:w="1971" w:type="dxa"/>
            <w:tcBorders>
              <w:bottom w:val="none" w:sz="0" w:space="0" w:color="auto"/>
            </w:tcBorders>
          </w:tcPr>
          <w:p w14:paraId="4737DDA0" w14:textId="405FBCC9" w:rsidR="00475BFC" w:rsidRPr="00AE5E00" w:rsidRDefault="00475BFC" w:rsidP="00AE5E00">
            <w:pPr>
              <w:pStyle w:val="TableTextColumnHeading"/>
            </w:pPr>
            <w:r w:rsidRPr="00AE5E00">
              <w:t>The document is not applicable</w:t>
            </w:r>
          </w:p>
        </w:tc>
        <w:tc>
          <w:tcPr>
            <w:tcW w:w="1971" w:type="dxa"/>
            <w:tcBorders>
              <w:bottom w:val="none" w:sz="0" w:space="0" w:color="auto"/>
            </w:tcBorders>
          </w:tcPr>
          <w:p w14:paraId="74EC296E" w14:textId="720469A5" w:rsidR="00475BFC" w:rsidRPr="00AE5E00" w:rsidRDefault="00475BFC" w:rsidP="00AE5E00">
            <w:pPr>
              <w:pStyle w:val="TableTextColumnHeading"/>
            </w:pPr>
            <w:r w:rsidRPr="00AE5E00">
              <w:t xml:space="preserve">The document was attached with the SV Part B </w:t>
            </w:r>
            <w:r w:rsidR="005A2D45" w:rsidRPr="00AE5E00">
              <w:t>A</w:t>
            </w:r>
            <w:r w:rsidRPr="00AE5E00">
              <w:t xml:space="preserve">pplication </w:t>
            </w:r>
            <w:r w:rsidR="005A2D45" w:rsidRPr="00AE5E00">
              <w:t>F</w:t>
            </w:r>
            <w:r w:rsidRPr="00AE5E00">
              <w:t>orm</w:t>
            </w:r>
          </w:p>
        </w:tc>
      </w:tr>
      <w:tr w:rsidR="00FB6B91" w:rsidRPr="00AE5E00" w14:paraId="400E7AF1" w14:textId="77777777" w:rsidTr="00025103">
        <w:tc>
          <w:tcPr>
            <w:tcW w:w="3114" w:type="dxa"/>
          </w:tcPr>
          <w:p w14:paraId="19BCF7EE" w14:textId="6F63F77F" w:rsidR="00FB6B91" w:rsidRPr="00AE5E00" w:rsidRDefault="00FB6B91" w:rsidP="00AE5E00">
            <w:pPr>
              <w:pStyle w:val="TableTextEntries"/>
              <w:rPr>
                <w:b/>
                <w:bCs/>
              </w:rPr>
            </w:pPr>
            <w:r w:rsidRPr="00AE5E00">
              <w:rPr>
                <w:b/>
                <w:bCs/>
              </w:rPr>
              <w:t>Mandatory forms/attachments (i.e. to be published on IPART’s website):</w:t>
            </w:r>
          </w:p>
        </w:tc>
        <w:tc>
          <w:tcPr>
            <w:tcW w:w="1971" w:type="dxa"/>
          </w:tcPr>
          <w:p w14:paraId="01802D52" w14:textId="77777777" w:rsidR="00FB6B91" w:rsidRPr="00AE5E00" w:rsidRDefault="00FB6B91" w:rsidP="00AE5E00">
            <w:pPr>
              <w:pStyle w:val="TableTextEntries"/>
            </w:pPr>
          </w:p>
        </w:tc>
        <w:tc>
          <w:tcPr>
            <w:tcW w:w="1971" w:type="dxa"/>
          </w:tcPr>
          <w:p w14:paraId="2D575DAF" w14:textId="77777777" w:rsidR="00FB6B91" w:rsidRPr="00AE5E00" w:rsidRDefault="00FB6B91" w:rsidP="00AE5E00">
            <w:pPr>
              <w:pStyle w:val="TableTextEntries"/>
            </w:pPr>
          </w:p>
        </w:tc>
        <w:tc>
          <w:tcPr>
            <w:tcW w:w="1971" w:type="dxa"/>
          </w:tcPr>
          <w:p w14:paraId="0BB1D394" w14:textId="77777777" w:rsidR="00FB6B91" w:rsidRPr="00AE5E00" w:rsidRDefault="00FB6B91" w:rsidP="00AE5E00">
            <w:pPr>
              <w:pStyle w:val="TableTextEntries"/>
            </w:pPr>
          </w:p>
        </w:tc>
      </w:tr>
      <w:tr w:rsidR="00475BFC" w:rsidRPr="00AE5E00" w14:paraId="27FDDD6A" w14:textId="62417A73"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51D92A27" w14:textId="55E14BEA" w:rsidR="00475BFC" w:rsidRPr="00AE5E00" w:rsidRDefault="00475BFC" w:rsidP="00AE5E00">
            <w:pPr>
              <w:pStyle w:val="TableTextEntries"/>
            </w:pPr>
            <w:r w:rsidRPr="00AE5E00">
              <w:t>Application Form</w:t>
            </w:r>
            <w:hyperlink r:id="rId30" w:history="1">
              <w:r w:rsidRPr="00AE5E00">
                <w:rPr>
                  <w:rStyle w:val="Hyperlink"/>
                </w:rPr>
                <w:t xml:space="preserve"> Part A </w:t>
              </w:r>
            </w:hyperlink>
            <w:r w:rsidRPr="00AE5E00">
              <w:t xml:space="preserve">(Excel spreadsheet) </w:t>
            </w:r>
          </w:p>
        </w:tc>
        <w:sdt>
          <w:sdtPr>
            <w:id w:val="1834491273"/>
            <w14:checkbox>
              <w14:checked w14:val="0"/>
              <w14:checkedState w14:val="2612" w14:font="MS Gothic"/>
              <w14:uncheckedState w14:val="2610" w14:font="MS Gothic"/>
            </w14:checkbox>
          </w:sdtPr>
          <w:sdtContent>
            <w:tc>
              <w:tcPr>
                <w:tcW w:w="1971" w:type="dxa"/>
              </w:tcPr>
              <w:p w14:paraId="13330971" w14:textId="5D0D8CEB" w:rsidR="00475BFC" w:rsidRPr="00AE5E00" w:rsidRDefault="00475BFC" w:rsidP="00AE5E00">
                <w:pPr>
                  <w:pStyle w:val="TableTextEntries"/>
                </w:pPr>
                <w:r w:rsidRPr="00AE5E00">
                  <w:rPr>
                    <w:rFonts w:eastAsia="MS Gothic" w:hint="eastAsia"/>
                  </w:rPr>
                  <w:t>☐</w:t>
                </w:r>
              </w:p>
            </w:tc>
          </w:sdtContent>
        </w:sdt>
        <w:tc>
          <w:tcPr>
            <w:tcW w:w="1971" w:type="dxa"/>
          </w:tcPr>
          <w:p w14:paraId="751D3D03" w14:textId="7AF31232" w:rsidR="00475BFC" w:rsidRPr="00AE5E00" w:rsidRDefault="00475BFC" w:rsidP="00AE5E00">
            <w:pPr>
              <w:pStyle w:val="TableTextEntries"/>
            </w:pPr>
            <w:r w:rsidRPr="00AE5E00">
              <w:t>NA</w:t>
            </w:r>
          </w:p>
        </w:tc>
        <w:sdt>
          <w:sdtPr>
            <w:id w:val="1180319045"/>
            <w14:checkbox>
              <w14:checked w14:val="0"/>
              <w14:checkedState w14:val="2612" w14:font="MS Gothic"/>
              <w14:uncheckedState w14:val="2610" w14:font="MS Gothic"/>
            </w14:checkbox>
          </w:sdtPr>
          <w:sdtContent>
            <w:tc>
              <w:tcPr>
                <w:tcW w:w="1971" w:type="dxa"/>
              </w:tcPr>
              <w:p w14:paraId="05037B8D" w14:textId="61081494" w:rsidR="00475BFC" w:rsidRPr="00AE5E00" w:rsidRDefault="00475BFC" w:rsidP="00AE5E00">
                <w:pPr>
                  <w:pStyle w:val="TableTextEntries"/>
                </w:pPr>
                <w:r w:rsidRPr="00AE5E00">
                  <w:rPr>
                    <w:rFonts w:eastAsia="MS Gothic" w:hint="eastAsia"/>
                  </w:rPr>
                  <w:t>☐</w:t>
                </w:r>
              </w:p>
            </w:tc>
          </w:sdtContent>
        </w:sdt>
      </w:tr>
      <w:tr w:rsidR="00475BFC" w:rsidRPr="00AE5E00" w14:paraId="4C541219" w14:textId="54B707B2" w:rsidTr="00025103">
        <w:tc>
          <w:tcPr>
            <w:tcW w:w="3114" w:type="dxa"/>
          </w:tcPr>
          <w:p w14:paraId="69B529A1" w14:textId="77777777" w:rsidR="00475BFC" w:rsidRPr="00AE5E00" w:rsidRDefault="00475BFC" w:rsidP="00AE5E00">
            <w:pPr>
              <w:pStyle w:val="TableTextEntries"/>
            </w:pPr>
            <w:r w:rsidRPr="00AE5E00">
              <w:t>Application Form Part B (this Word document)</w:t>
            </w:r>
          </w:p>
        </w:tc>
        <w:sdt>
          <w:sdtPr>
            <w:id w:val="-807011150"/>
            <w14:checkbox>
              <w14:checked w14:val="0"/>
              <w14:checkedState w14:val="2612" w14:font="MS Gothic"/>
              <w14:uncheckedState w14:val="2610" w14:font="MS Gothic"/>
            </w14:checkbox>
          </w:sdtPr>
          <w:sdtContent>
            <w:tc>
              <w:tcPr>
                <w:tcW w:w="1971" w:type="dxa"/>
              </w:tcPr>
              <w:p w14:paraId="660AEDDD" w14:textId="77777777" w:rsidR="00475BFC" w:rsidRPr="00AE5E00" w:rsidRDefault="00475BFC" w:rsidP="00AE5E00">
                <w:pPr>
                  <w:pStyle w:val="TableTextEntries"/>
                </w:pPr>
                <w:r w:rsidRPr="00AE5E00">
                  <w:rPr>
                    <w:rFonts w:eastAsia="MS Gothic" w:hint="eastAsia"/>
                  </w:rPr>
                  <w:t>☐</w:t>
                </w:r>
              </w:p>
            </w:tc>
          </w:sdtContent>
        </w:sdt>
        <w:tc>
          <w:tcPr>
            <w:tcW w:w="1971" w:type="dxa"/>
          </w:tcPr>
          <w:p w14:paraId="5D1EEBAC" w14:textId="1987ED54" w:rsidR="00475BFC" w:rsidRPr="00AE5E00" w:rsidRDefault="00475BFC" w:rsidP="00AE5E00">
            <w:pPr>
              <w:pStyle w:val="TableTextEntries"/>
            </w:pPr>
            <w:r w:rsidRPr="00AE5E00">
              <w:t>NA</w:t>
            </w:r>
          </w:p>
        </w:tc>
        <w:sdt>
          <w:sdtPr>
            <w:id w:val="1002934609"/>
            <w14:checkbox>
              <w14:checked w14:val="0"/>
              <w14:checkedState w14:val="2612" w14:font="MS Gothic"/>
              <w14:uncheckedState w14:val="2610" w14:font="MS Gothic"/>
            </w14:checkbox>
          </w:sdtPr>
          <w:sdtContent>
            <w:tc>
              <w:tcPr>
                <w:tcW w:w="1971" w:type="dxa"/>
              </w:tcPr>
              <w:p w14:paraId="0CAF20B8" w14:textId="31514D25" w:rsidR="00475BFC" w:rsidRPr="00AE5E00" w:rsidRDefault="00475BFC" w:rsidP="00AE5E00">
                <w:pPr>
                  <w:pStyle w:val="TableTextEntries"/>
                </w:pPr>
                <w:r w:rsidRPr="00AE5E00">
                  <w:rPr>
                    <w:rFonts w:eastAsia="MS Gothic" w:hint="eastAsia"/>
                  </w:rPr>
                  <w:t>☐</w:t>
                </w:r>
              </w:p>
            </w:tc>
          </w:sdtContent>
        </w:sdt>
      </w:tr>
      <w:tr w:rsidR="00475BFC" w:rsidRPr="00AE5E00" w14:paraId="4E05199F" w14:textId="721BF447"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54EDFF94" w14:textId="6A47EB6C" w:rsidR="00475BFC" w:rsidRPr="00AE5E00" w:rsidRDefault="00475BFC" w:rsidP="00AE5E00">
            <w:pPr>
              <w:pStyle w:val="TableTextEntries"/>
            </w:pPr>
            <w:r w:rsidRPr="00AE5E00">
              <w:t xml:space="preserve">Council resolution to apply for the for the minimum rate increase </w:t>
            </w:r>
          </w:p>
        </w:tc>
        <w:sdt>
          <w:sdtPr>
            <w:id w:val="939805942"/>
            <w14:checkbox>
              <w14:checked w14:val="0"/>
              <w14:checkedState w14:val="2612" w14:font="MS Gothic"/>
              <w14:uncheckedState w14:val="2610" w14:font="MS Gothic"/>
            </w14:checkbox>
          </w:sdtPr>
          <w:sdtContent>
            <w:tc>
              <w:tcPr>
                <w:tcW w:w="1971" w:type="dxa"/>
              </w:tcPr>
              <w:p w14:paraId="4972A3DC" w14:textId="77777777" w:rsidR="00475BFC" w:rsidRPr="00AE5E00" w:rsidRDefault="00475BFC" w:rsidP="00AE5E00">
                <w:pPr>
                  <w:pStyle w:val="TableTextEntries"/>
                </w:pPr>
                <w:r w:rsidRPr="00AE5E00">
                  <w:rPr>
                    <w:rFonts w:eastAsia="MS Gothic" w:hint="eastAsia"/>
                  </w:rPr>
                  <w:t>☐</w:t>
                </w:r>
              </w:p>
            </w:tc>
          </w:sdtContent>
        </w:sdt>
        <w:tc>
          <w:tcPr>
            <w:tcW w:w="1971" w:type="dxa"/>
          </w:tcPr>
          <w:p w14:paraId="0BA7F8FC" w14:textId="4DEFB6F5" w:rsidR="00475BFC" w:rsidRPr="00AE5E00" w:rsidRDefault="00475BFC" w:rsidP="00AE5E00">
            <w:pPr>
              <w:pStyle w:val="TableTextEntries"/>
            </w:pPr>
            <w:r w:rsidRPr="00AE5E00">
              <w:t>NA</w:t>
            </w:r>
          </w:p>
        </w:tc>
        <w:sdt>
          <w:sdtPr>
            <w:id w:val="2078001847"/>
            <w14:checkbox>
              <w14:checked w14:val="0"/>
              <w14:checkedState w14:val="2612" w14:font="MS Gothic"/>
              <w14:uncheckedState w14:val="2610" w14:font="MS Gothic"/>
            </w14:checkbox>
          </w:sdtPr>
          <w:sdtContent>
            <w:tc>
              <w:tcPr>
                <w:tcW w:w="1971" w:type="dxa"/>
              </w:tcPr>
              <w:p w14:paraId="357747EC" w14:textId="16F8FEDC" w:rsidR="00475BFC" w:rsidRPr="00AE5E00" w:rsidRDefault="00475BFC" w:rsidP="00AE5E00">
                <w:pPr>
                  <w:pStyle w:val="TableTextEntries"/>
                </w:pPr>
                <w:r w:rsidRPr="00AE5E00">
                  <w:rPr>
                    <w:rFonts w:eastAsia="MS Gothic" w:hint="eastAsia"/>
                  </w:rPr>
                  <w:t>☐</w:t>
                </w:r>
              </w:p>
            </w:tc>
          </w:sdtContent>
        </w:sdt>
      </w:tr>
      <w:tr w:rsidR="00475BFC" w:rsidRPr="00AE5E00" w14:paraId="6E3434EB" w14:textId="362E5F29" w:rsidTr="00025103">
        <w:tc>
          <w:tcPr>
            <w:tcW w:w="3114" w:type="dxa"/>
          </w:tcPr>
          <w:p w14:paraId="13A07662" w14:textId="7F7CB2BD" w:rsidR="00475BFC" w:rsidRPr="00AE5E00" w:rsidRDefault="00475BFC" w:rsidP="00AE5E00">
            <w:pPr>
              <w:pStyle w:val="TableTextEntries"/>
            </w:pPr>
            <w:r w:rsidRPr="00AE5E00">
              <w:t xml:space="preserve">Completed certification </w:t>
            </w:r>
          </w:p>
        </w:tc>
        <w:sdt>
          <w:sdtPr>
            <w:id w:val="-377554115"/>
            <w14:checkbox>
              <w14:checked w14:val="0"/>
              <w14:checkedState w14:val="2612" w14:font="MS Gothic"/>
              <w14:uncheckedState w14:val="2610" w14:font="MS Gothic"/>
            </w14:checkbox>
          </w:sdtPr>
          <w:sdtContent>
            <w:tc>
              <w:tcPr>
                <w:tcW w:w="1971" w:type="dxa"/>
              </w:tcPr>
              <w:p w14:paraId="0DEA3D09" w14:textId="6C873D04" w:rsidR="00475BFC" w:rsidRPr="00AE5E00" w:rsidRDefault="00475BFC" w:rsidP="00AE5E00">
                <w:pPr>
                  <w:pStyle w:val="TableTextEntries"/>
                </w:pPr>
                <w:r w:rsidRPr="00AE5E00">
                  <w:rPr>
                    <w:rFonts w:eastAsia="MS Gothic" w:hint="eastAsia"/>
                  </w:rPr>
                  <w:t>☐</w:t>
                </w:r>
              </w:p>
            </w:tc>
          </w:sdtContent>
        </w:sdt>
        <w:tc>
          <w:tcPr>
            <w:tcW w:w="1971" w:type="dxa"/>
          </w:tcPr>
          <w:p w14:paraId="7CD29A58" w14:textId="48E112C2" w:rsidR="00475BFC" w:rsidRPr="00AE5E00" w:rsidRDefault="00475BFC" w:rsidP="00AE5E00">
            <w:pPr>
              <w:pStyle w:val="TableTextEntries"/>
            </w:pPr>
            <w:r w:rsidRPr="00AE5E00">
              <w:t>NA</w:t>
            </w:r>
          </w:p>
        </w:tc>
        <w:sdt>
          <w:sdtPr>
            <w:id w:val="1850221418"/>
            <w14:checkbox>
              <w14:checked w14:val="0"/>
              <w14:checkedState w14:val="2612" w14:font="MS Gothic"/>
              <w14:uncheckedState w14:val="2610" w14:font="MS Gothic"/>
            </w14:checkbox>
          </w:sdtPr>
          <w:sdtContent>
            <w:tc>
              <w:tcPr>
                <w:tcW w:w="1971" w:type="dxa"/>
              </w:tcPr>
              <w:p w14:paraId="2C0577EB" w14:textId="010C7419" w:rsidR="00475BFC" w:rsidRPr="00AE5E00" w:rsidRDefault="00475BFC" w:rsidP="00AE5E00">
                <w:pPr>
                  <w:pStyle w:val="TableTextEntries"/>
                </w:pPr>
                <w:r w:rsidRPr="00AE5E00">
                  <w:rPr>
                    <w:rFonts w:eastAsia="MS Gothic" w:hint="eastAsia"/>
                  </w:rPr>
                  <w:t>☐</w:t>
                </w:r>
              </w:p>
            </w:tc>
          </w:sdtContent>
        </w:sdt>
      </w:tr>
      <w:tr w:rsidR="00475BFC" w:rsidRPr="00AE5E00" w14:paraId="3F51319D" w14:textId="0D8A99B7"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7FFB361D" w14:textId="06961C29" w:rsidR="00475BFC" w:rsidRPr="00AE5E00" w:rsidRDefault="00475BFC" w:rsidP="00AE5E00">
            <w:pPr>
              <w:pStyle w:val="TableTextEntries"/>
            </w:pPr>
            <w:r w:rsidRPr="00AE5E00">
              <w:t>Delivery Program</w:t>
            </w:r>
          </w:p>
        </w:tc>
        <w:sdt>
          <w:sdtPr>
            <w:id w:val="-920793491"/>
            <w14:checkbox>
              <w14:checked w14:val="0"/>
              <w14:checkedState w14:val="2612" w14:font="MS Gothic"/>
              <w14:uncheckedState w14:val="2610" w14:font="MS Gothic"/>
            </w14:checkbox>
          </w:sdtPr>
          <w:sdtContent>
            <w:tc>
              <w:tcPr>
                <w:tcW w:w="1971" w:type="dxa"/>
              </w:tcPr>
              <w:p w14:paraId="6357EDF8" w14:textId="77777777" w:rsidR="00475BFC" w:rsidRPr="00AE5E00" w:rsidRDefault="00475BFC" w:rsidP="00AE5E00">
                <w:pPr>
                  <w:pStyle w:val="TableTextEntries"/>
                </w:pPr>
                <w:r w:rsidRPr="00AE5E00">
                  <w:rPr>
                    <w:rFonts w:eastAsia="MS Gothic" w:hint="eastAsia"/>
                  </w:rPr>
                  <w:t>☐</w:t>
                </w:r>
              </w:p>
            </w:tc>
          </w:sdtContent>
        </w:sdt>
        <w:tc>
          <w:tcPr>
            <w:tcW w:w="1971" w:type="dxa"/>
          </w:tcPr>
          <w:p w14:paraId="758848AE" w14:textId="5245E202" w:rsidR="00475BFC" w:rsidRPr="00AE5E00" w:rsidRDefault="00475BFC" w:rsidP="00AE5E00">
            <w:pPr>
              <w:pStyle w:val="TableTextEntries"/>
            </w:pPr>
            <w:r w:rsidRPr="00AE5E00">
              <w:t>NA</w:t>
            </w:r>
          </w:p>
        </w:tc>
        <w:sdt>
          <w:sdtPr>
            <w:id w:val="1256332648"/>
            <w14:checkbox>
              <w14:checked w14:val="0"/>
              <w14:checkedState w14:val="2612" w14:font="MS Gothic"/>
              <w14:uncheckedState w14:val="2610" w14:font="MS Gothic"/>
            </w14:checkbox>
          </w:sdtPr>
          <w:sdtContent>
            <w:tc>
              <w:tcPr>
                <w:tcW w:w="1971" w:type="dxa"/>
              </w:tcPr>
              <w:p w14:paraId="1937A7D9" w14:textId="54F04D68" w:rsidR="00475BFC" w:rsidRPr="00AE5E00" w:rsidRDefault="00475BFC" w:rsidP="00AE5E00">
                <w:pPr>
                  <w:pStyle w:val="TableTextEntries"/>
                </w:pPr>
                <w:r w:rsidRPr="00AE5E00">
                  <w:rPr>
                    <w:rFonts w:eastAsia="MS Gothic" w:hint="eastAsia"/>
                  </w:rPr>
                  <w:t>☐</w:t>
                </w:r>
              </w:p>
            </w:tc>
          </w:sdtContent>
        </w:sdt>
      </w:tr>
      <w:tr w:rsidR="00475BFC" w:rsidRPr="00AE5E00" w14:paraId="16F948AA" w14:textId="53A5296F" w:rsidTr="00025103">
        <w:tc>
          <w:tcPr>
            <w:tcW w:w="3114" w:type="dxa"/>
          </w:tcPr>
          <w:p w14:paraId="141BE15A" w14:textId="160E64BA" w:rsidR="00475BFC" w:rsidRPr="00AE5E00" w:rsidRDefault="00475BFC" w:rsidP="00AE5E00">
            <w:pPr>
              <w:pStyle w:val="TableTextEntries"/>
            </w:pPr>
            <w:r w:rsidRPr="00AE5E00">
              <w:t>Long Term Financial Plan</w:t>
            </w:r>
          </w:p>
        </w:tc>
        <w:sdt>
          <w:sdtPr>
            <w:id w:val="-1679727582"/>
            <w14:checkbox>
              <w14:checked w14:val="0"/>
              <w14:checkedState w14:val="2612" w14:font="MS Gothic"/>
              <w14:uncheckedState w14:val="2610" w14:font="MS Gothic"/>
            </w14:checkbox>
          </w:sdtPr>
          <w:sdtContent>
            <w:tc>
              <w:tcPr>
                <w:tcW w:w="1971" w:type="dxa"/>
              </w:tcPr>
              <w:p w14:paraId="0CA0FC3C" w14:textId="77777777" w:rsidR="00475BFC" w:rsidRPr="00AE5E00" w:rsidRDefault="00475BFC" w:rsidP="00AE5E00">
                <w:pPr>
                  <w:pStyle w:val="TableTextEntries"/>
                  <w:rPr>
                    <w:rFonts w:eastAsia="MS Gothic"/>
                  </w:rPr>
                </w:pPr>
                <w:r w:rsidRPr="00AE5E00">
                  <w:rPr>
                    <w:rFonts w:eastAsia="MS Gothic" w:hint="eastAsia"/>
                  </w:rPr>
                  <w:t>☐</w:t>
                </w:r>
              </w:p>
            </w:tc>
          </w:sdtContent>
        </w:sdt>
        <w:tc>
          <w:tcPr>
            <w:tcW w:w="1971" w:type="dxa"/>
          </w:tcPr>
          <w:p w14:paraId="30C45DF1" w14:textId="2EFFF67A" w:rsidR="00475BFC" w:rsidRPr="00AE5E00" w:rsidRDefault="00475BFC" w:rsidP="00AE5E00">
            <w:pPr>
              <w:pStyle w:val="TableTextEntries"/>
            </w:pPr>
            <w:r w:rsidRPr="00AE5E00">
              <w:t>NA</w:t>
            </w:r>
          </w:p>
        </w:tc>
        <w:sdt>
          <w:sdtPr>
            <w:id w:val="907347603"/>
            <w14:checkbox>
              <w14:checked w14:val="0"/>
              <w14:checkedState w14:val="2612" w14:font="MS Gothic"/>
              <w14:uncheckedState w14:val="2610" w14:font="MS Gothic"/>
            </w14:checkbox>
          </w:sdtPr>
          <w:sdtContent>
            <w:tc>
              <w:tcPr>
                <w:tcW w:w="1971" w:type="dxa"/>
              </w:tcPr>
              <w:p w14:paraId="0233770C" w14:textId="583DF98C" w:rsidR="00475BFC" w:rsidRPr="00AE5E00" w:rsidRDefault="00475BFC" w:rsidP="00AE5E00">
                <w:pPr>
                  <w:pStyle w:val="TableTextEntries"/>
                </w:pPr>
                <w:r w:rsidRPr="00AE5E00">
                  <w:rPr>
                    <w:rFonts w:eastAsia="MS Gothic" w:hint="eastAsia"/>
                  </w:rPr>
                  <w:t>☐</w:t>
                </w:r>
              </w:p>
            </w:tc>
          </w:sdtContent>
        </w:sdt>
      </w:tr>
      <w:tr w:rsidR="00475BFC" w:rsidRPr="00AE5E00" w14:paraId="74B93EE0" w14:textId="55C0839F"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70CB3637" w14:textId="2AE9021F" w:rsidR="00475BFC" w:rsidRPr="00AE5E00" w:rsidRDefault="00475BFC" w:rsidP="00AE5E00">
            <w:pPr>
              <w:pStyle w:val="TableTextEntries"/>
            </w:pPr>
            <w:r w:rsidRPr="00AE5E00">
              <w:t>Consultation material</w:t>
            </w:r>
            <w:r w:rsidR="0024677F" w:rsidRPr="00AE5E00">
              <w:t>s</w:t>
            </w:r>
          </w:p>
        </w:tc>
        <w:sdt>
          <w:sdtPr>
            <w:id w:val="-2032096128"/>
            <w14:checkbox>
              <w14:checked w14:val="0"/>
              <w14:checkedState w14:val="2612" w14:font="MS Gothic"/>
              <w14:uncheckedState w14:val="2610" w14:font="MS Gothic"/>
            </w14:checkbox>
          </w:sdtPr>
          <w:sdtContent>
            <w:tc>
              <w:tcPr>
                <w:tcW w:w="1971" w:type="dxa"/>
              </w:tcPr>
              <w:p w14:paraId="3EEBBCDD" w14:textId="77777777" w:rsidR="00475BFC" w:rsidRPr="00AE5E00" w:rsidRDefault="00475BFC" w:rsidP="00AE5E00">
                <w:pPr>
                  <w:pStyle w:val="TableTextEntries"/>
                  <w:rPr>
                    <w:rFonts w:eastAsia="MS Gothic"/>
                  </w:rPr>
                </w:pPr>
                <w:r w:rsidRPr="00AE5E00">
                  <w:rPr>
                    <w:rFonts w:eastAsia="MS Gothic" w:hint="eastAsia"/>
                  </w:rPr>
                  <w:t>☐</w:t>
                </w:r>
              </w:p>
            </w:tc>
          </w:sdtContent>
        </w:sdt>
        <w:tc>
          <w:tcPr>
            <w:tcW w:w="1971" w:type="dxa"/>
          </w:tcPr>
          <w:p w14:paraId="40E89EA9" w14:textId="4F944967" w:rsidR="00475BFC" w:rsidRPr="00AE5E00" w:rsidRDefault="00475BFC" w:rsidP="00AE5E00">
            <w:pPr>
              <w:pStyle w:val="TableTextEntries"/>
            </w:pPr>
            <w:r w:rsidRPr="00AE5E00">
              <w:t>NA</w:t>
            </w:r>
          </w:p>
        </w:tc>
        <w:sdt>
          <w:sdtPr>
            <w:id w:val="879593973"/>
            <w14:checkbox>
              <w14:checked w14:val="0"/>
              <w14:checkedState w14:val="2612" w14:font="MS Gothic"/>
              <w14:uncheckedState w14:val="2610" w14:font="MS Gothic"/>
            </w14:checkbox>
          </w:sdtPr>
          <w:sdtContent>
            <w:tc>
              <w:tcPr>
                <w:tcW w:w="1971" w:type="dxa"/>
              </w:tcPr>
              <w:p w14:paraId="55864C0E" w14:textId="70716DB6" w:rsidR="00475BFC" w:rsidRPr="00AE5E00" w:rsidRDefault="00475BFC" w:rsidP="00AE5E00">
                <w:pPr>
                  <w:pStyle w:val="TableTextEntries"/>
                </w:pPr>
                <w:r w:rsidRPr="00AE5E00">
                  <w:rPr>
                    <w:rFonts w:eastAsia="MS Gothic" w:hint="eastAsia"/>
                  </w:rPr>
                  <w:t>☐</w:t>
                </w:r>
              </w:p>
            </w:tc>
          </w:sdtContent>
        </w:sdt>
      </w:tr>
      <w:tr w:rsidR="00475BFC" w:rsidRPr="00AE5E00" w14:paraId="3A02FFFF" w14:textId="699F43BA" w:rsidTr="00025103">
        <w:tc>
          <w:tcPr>
            <w:tcW w:w="3114" w:type="dxa"/>
          </w:tcPr>
          <w:p w14:paraId="0F35B5A8" w14:textId="77777777" w:rsidR="00475BFC" w:rsidRPr="00AE5E00" w:rsidRDefault="00475BFC" w:rsidP="00AE5E00">
            <w:pPr>
              <w:pStyle w:val="TableTextEntries"/>
            </w:pPr>
            <w:r w:rsidRPr="00AE5E00">
              <w:t>Community feedback (including surveys and results if applicable)</w:t>
            </w:r>
          </w:p>
        </w:tc>
        <w:sdt>
          <w:sdtPr>
            <w:id w:val="-616841332"/>
            <w14:checkbox>
              <w14:checked w14:val="0"/>
              <w14:checkedState w14:val="2612" w14:font="MS Gothic"/>
              <w14:uncheckedState w14:val="2610" w14:font="MS Gothic"/>
            </w14:checkbox>
          </w:sdtPr>
          <w:sdtContent>
            <w:tc>
              <w:tcPr>
                <w:tcW w:w="1971" w:type="dxa"/>
              </w:tcPr>
              <w:p w14:paraId="1A86A209" w14:textId="77777777" w:rsidR="00475BFC" w:rsidRPr="00AE5E00" w:rsidRDefault="00475BFC" w:rsidP="00AE5E00">
                <w:pPr>
                  <w:pStyle w:val="TableTextEntries"/>
                  <w:rPr>
                    <w:rFonts w:eastAsia="MS Gothic"/>
                  </w:rPr>
                </w:pPr>
                <w:r w:rsidRPr="00AE5E00">
                  <w:rPr>
                    <w:rFonts w:eastAsia="MS Gothic" w:hint="eastAsia"/>
                  </w:rPr>
                  <w:t>☐</w:t>
                </w:r>
              </w:p>
            </w:tc>
          </w:sdtContent>
        </w:sdt>
        <w:tc>
          <w:tcPr>
            <w:tcW w:w="1971" w:type="dxa"/>
          </w:tcPr>
          <w:p w14:paraId="51761F62" w14:textId="04FC7AD4" w:rsidR="00475BFC" w:rsidRPr="00AE5E00" w:rsidRDefault="00475BFC" w:rsidP="00AE5E00">
            <w:pPr>
              <w:pStyle w:val="TableTextEntries"/>
            </w:pPr>
            <w:r w:rsidRPr="00AE5E00">
              <w:t>NA</w:t>
            </w:r>
          </w:p>
        </w:tc>
        <w:sdt>
          <w:sdtPr>
            <w:id w:val="-2139479433"/>
            <w14:checkbox>
              <w14:checked w14:val="0"/>
              <w14:checkedState w14:val="2612" w14:font="MS Gothic"/>
              <w14:uncheckedState w14:val="2610" w14:font="MS Gothic"/>
            </w14:checkbox>
          </w:sdtPr>
          <w:sdtContent>
            <w:tc>
              <w:tcPr>
                <w:tcW w:w="1971" w:type="dxa"/>
              </w:tcPr>
              <w:p w14:paraId="1DF623BE" w14:textId="3E4B49B8" w:rsidR="00475BFC" w:rsidRPr="00AE5E00" w:rsidRDefault="00475BFC" w:rsidP="00AE5E00">
                <w:pPr>
                  <w:pStyle w:val="TableTextEntries"/>
                </w:pPr>
                <w:r w:rsidRPr="00AE5E00">
                  <w:rPr>
                    <w:rFonts w:eastAsia="MS Gothic" w:hint="eastAsia"/>
                  </w:rPr>
                  <w:t>☐</w:t>
                </w:r>
              </w:p>
            </w:tc>
          </w:sdtContent>
        </w:sdt>
      </w:tr>
      <w:tr w:rsidR="00475BFC" w:rsidRPr="00AE5E00" w14:paraId="00A50CFD" w14:textId="6E4169F6"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14A920FF" w14:textId="77777777" w:rsidR="00475BFC" w:rsidRPr="00AE5E00" w:rsidRDefault="00475BFC" w:rsidP="00AE5E00">
            <w:pPr>
              <w:pStyle w:val="TableTextEntries"/>
            </w:pPr>
            <w:r w:rsidRPr="00AE5E00">
              <w:t>Willingness to pay study (if applicable)</w:t>
            </w:r>
          </w:p>
        </w:tc>
        <w:sdt>
          <w:sdtPr>
            <w:id w:val="747465524"/>
            <w14:checkbox>
              <w14:checked w14:val="0"/>
              <w14:checkedState w14:val="2612" w14:font="MS Gothic"/>
              <w14:uncheckedState w14:val="2610" w14:font="MS Gothic"/>
            </w14:checkbox>
          </w:sdtPr>
          <w:sdtContent>
            <w:tc>
              <w:tcPr>
                <w:tcW w:w="1971" w:type="dxa"/>
              </w:tcPr>
              <w:p w14:paraId="376389AA" w14:textId="77777777" w:rsidR="00475BFC" w:rsidRPr="00AE5E00" w:rsidRDefault="00475BFC" w:rsidP="00AE5E00">
                <w:pPr>
                  <w:pStyle w:val="TableTextEntries"/>
                  <w:rPr>
                    <w:rFonts w:eastAsia="MS Gothic"/>
                  </w:rPr>
                </w:pPr>
                <w:r w:rsidRPr="00AE5E00">
                  <w:rPr>
                    <w:rFonts w:eastAsia="MS Gothic" w:hint="eastAsia"/>
                  </w:rPr>
                  <w:t>☐</w:t>
                </w:r>
              </w:p>
            </w:tc>
          </w:sdtContent>
        </w:sdt>
        <w:sdt>
          <w:sdtPr>
            <w:id w:val="183793319"/>
            <w14:checkbox>
              <w14:checked w14:val="0"/>
              <w14:checkedState w14:val="2612" w14:font="MS Gothic"/>
              <w14:uncheckedState w14:val="2610" w14:font="MS Gothic"/>
            </w14:checkbox>
          </w:sdtPr>
          <w:sdtContent>
            <w:tc>
              <w:tcPr>
                <w:tcW w:w="1971" w:type="dxa"/>
              </w:tcPr>
              <w:p w14:paraId="0F103419" w14:textId="282F25C4" w:rsidR="00475BFC" w:rsidRPr="00AE5E00" w:rsidRDefault="00475BFC" w:rsidP="00AE5E00">
                <w:pPr>
                  <w:pStyle w:val="TableTextEntries"/>
                </w:pPr>
                <w:r w:rsidRPr="00AE5E00">
                  <w:rPr>
                    <w:rFonts w:eastAsia="MS Gothic" w:hint="eastAsia"/>
                  </w:rPr>
                  <w:t>☐</w:t>
                </w:r>
              </w:p>
            </w:tc>
          </w:sdtContent>
        </w:sdt>
        <w:sdt>
          <w:sdtPr>
            <w:id w:val="1283692695"/>
            <w14:checkbox>
              <w14:checked w14:val="0"/>
              <w14:checkedState w14:val="2612" w14:font="MS Gothic"/>
              <w14:uncheckedState w14:val="2610" w14:font="MS Gothic"/>
            </w14:checkbox>
          </w:sdtPr>
          <w:sdtContent>
            <w:tc>
              <w:tcPr>
                <w:tcW w:w="1971" w:type="dxa"/>
              </w:tcPr>
              <w:p w14:paraId="5E8B00C5" w14:textId="38506902" w:rsidR="00475BFC" w:rsidRPr="00AE5E00" w:rsidRDefault="00475BFC" w:rsidP="00AE5E00">
                <w:pPr>
                  <w:pStyle w:val="TableTextEntries"/>
                </w:pPr>
                <w:r w:rsidRPr="00AE5E00">
                  <w:rPr>
                    <w:rFonts w:eastAsia="MS Gothic" w:hint="eastAsia"/>
                  </w:rPr>
                  <w:t>☐</w:t>
                </w:r>
              </w:p>
            </w:tc>
          </w:sdtContent>
        </w:sdt>
      </w:tr>
      <w:tr w:rsidR="00475BFC" w:rsidRPr="00AE5E00" w14:paraId="49F858A0" w14:textId="5E5B3D79" w:rsidTr="00025103">
        <w:tc>
          <w:tcPr>
            <w:tcW w:w="3114" w:type="dxa"/>
          </w:tcPr>
          <w:p w14:paraId="4D22B4F3" w14:textId="77777777" w:rsidR="00475BFC" w:rsidRPr="00AE5E00" w:rsidRDefault="00475BFC" w:rsidP="00AE5E00">
            <w:pPr>
              <w:pStyle w:val="TableTextEntries"/>
            </w:pPr>
            <w:r w:rsidRPr="00AE5E00">
              <w:t>Hardship Policy</w:t>
            </w:r>
          </w:p>
        </w:tc>
        <w:sdt>
          <w:sdtPr>
            <w:id w:val="-1226522680"/>
            <w14:checkbox>
              <w14:checked w14:val="0"/>
              <w14:checkedState w14:val="2612" w14:font="MS Gothic"/>
              <w14:uncheckedState w14:val="2610" w14:font="MS Gothic"/>
            </w14:checkbox>
          </w:sdtPr>
          <w:sdtContent>
            <w:tc>
              <w:tcPr>
                <w:tcW w:w="1971" w:type="dxa"/>
              </w:tcPr>
              <w:p w14:paraId="4784BAA0" w14:textId="77777777" w:rsidR="00475BFC" w:rsidRPr="00AE5E00" w:rsidRDefault="00475BFC" w:rsidP="00AE5E00">
                <w:pPr>
                  <w:pStyle w:val="TableTextEntries"/>
                  <w:rPr>
                    <w:rFonts w:eastAsia="MS Gothic"/>
                  </w:rPr>
                </w:pPr>
                <w:r w:rsidRPr="00AE5E00">
                  <w:rPr>
                    <w:rFonts w:eastAsia="MS Gothic" w:hint="eastAsia"/>
                  </w:rPr>
                  <w:t>☐</w:t>
                </w:r>
              </w:p>
            </w:tc>
          </w:sdtContent>
        </w:sdt>
        <w:sdt>
          <w:sdtPr>
            <w:id w:val="-874536035"/>
            <w14:checkbox>
              <w14:checked w14:val="0"/>
              <w14:checkedState w14:val="2612" w14:font="MS Gothic"/>
              <w14:uncheckedState w14:val="2610" w14:font="MS Gothic"/>
            </w14:checkbox>
          </w:sdtPr>
          <w:sdtContent>
            <w:tc>
              <w:tcPr>
                <w:tcW w:w="1971" w:type="dxa"/>
              </w:tcPr>
              <w:p w14:paraId="47C3166C" w14:textId="140098BB" w:rsidR="00475BFC" w:rsidRPr="00AE5E00" w:rsidRDefault="00475BFC" w:rsidP="00AE5E00">
                <w:pPr>
                  <w:pStyle w:val="TableTextEntries"/>
                </w:pPr>
                <w:r w:rsidRPr="00AE5E00">
                  <w:rPr>
                    <w:rFonts w:eastAsia="MS Gothic" w:hint="eastAsia"/>
                  </w:rPr>
                  <w:t>☐</w:t>
                </w:r>
              </w:p>
            </w:tc>
          </w:sdtContent>
        </w:sdt>
        <w:sdt>
          <w:sdtPr>
            <w:id w:val="1721550245"/>
            <w14:checkbox>
              <w14:checked w14:val="0"/>
              <w14:checkedState w14:val="2612" w14:font="MS Gothic"/>
              <w14:uncheckedState w14:val="2610" w14:font="MS Gothic"/>
            </w14:checkbox>
          </w:sdtPr>
          <w:sdtContent>
            <w:tc>
              <w:tcPr>
                <w:tcW w:w="1971" w:type="dxa"/>
              </w:tcPr>
              <w:p w14:paraId="6D52453D" w14:textId="7CEFDE89" w:rsidR="00475BFC" w:rsidRPr="00AE5E00" w:rsidRDefault="00475BFC" w:rsidP="00AE5E00">
                <w:pPr>
                  <w:pStyle w:val="TableTextEntries"/>
                </w:pPr>
                <w:r w:rsidRPr="00AE5E00">
                  <w:rPr>
                    <w:rFonts w:eastAsia="MS Gothic" w:hint="eastAsia"/>
                  </w:rPr>
                  <w:t>☐</w:t>
                </w:r>
              </w:p>
            </w:tc>
          </w:sdtContent>
        </w:sdt>
      </w:tr>
      <w:tr w:rsidR="00475BFC" w:rsidRPr="00AE5E00" w14:paraId="3BB02EAB" w14:textId="1DC1DB41"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06775646" w14:textId="7E612CEA" w:rsidR="00475BFC" w:rsidRPr="00AE5E00" w:rsidRDefault="00475BFC" w:rsidP="00AE5E00">
            <w:pPr>
              <w:pStyle w:val="TableTextEntries"/>
            </w:pPr>
            <w:r w:rsidRPr="00AE5E00">
              <w:rPr>
                <w:b/>
                <w:bCs/>
              </w:rPr>
              <w:t>Other public supporting materials:</w:t>
            </w:r>
          </w:p>
        </w:tc>
        <w:tc>
          <w:tcPr>
            <w:tcW w:w="1971" w:type="dxa"/>
          </w:tcPr>
          <w:p w14:paraId="2B356D55" w14:textId="054B4499" w:rsidR="00475BFC" w:rsidRPr="00AE5E00" w:rsidRDefault="00475BFC" w:rsidP="00AE5E00">
            <w:pPr>
              <w:pStyle w:val="TableTextEntries"/>
              <w:rPr>
                <w:rFonts w:eastAsia="MS Gothic"/>
              </w:rPr>
            </w:pPr>
          </w:p>
        </w:tc>
        <w:tc>
          <w:tcPr>
            <w:tcW w:w="1971" w:type="dxa"/>
          </w:tcPr>
          <w:p w14:paraId="72E8D2FA" w14:textId="77777777" w:rsidR="00475BFC" w:rsidRPr="00AE5E00" w:rsidRDefault="00475BFC" w:rsidP="00AE5E00">
            <w:pPr>
              <w:pStyle w:val="TableTextEntries"/>
            </w:pPr>
          </w:p>
        </w:tc>
        <w:tc>
          <w:tcPr>
            <w:tcW w:w="1971" w:type="dxa"/>
          </w:tcPr>
          <w:p w14:paraId="31051DE9" w14:textId="77777777" w:rsidR="00475BFC" w:rsidRPr="00AE5E00" w:rsidRDefault="00475BFC" w:rsidP="00AE5E00">
            <w:pPr>
              <w:pStyle w:val="TableTextEntries"/>
            </w:pPr>
          </w:p>
        </w:tc>
      </w:tr>
      <w:tr w:rsidR="00475BFC" w:rsidRPr="00AE5E00" w14:paraId="749564B1" w14:textId="7AF1E4BF" w:rsidTr="00025103">
        <w:tc>
          <w:tcPr>
            <w:tcW w:w="3114" w:type="dxa"/>
          </w:tcPr>
          <w:p w14:paraId="70D311DF" w14:textId="05BF5233" w:rsidR="00475BFC" w:rsidRPr="00AE5E00" w:rsidRDefault="00ED3270" w:rsidP="00AE5E00">
            <w:pPr>
              <w:pStyle w:val="TableTextEntries"/>
            </w:pPr>
            <w:r w:rsidRPr="00AE5E00">
              <w:t>(List the documents)</w:t>
            </w:r>
          </w:p>
        </w:tc>
        <w:tc>
          <w:tcPr>
            <w:tcW w:w="1971" w:type="dxa"/>
          </w:tcPr>
          <w:p w14:paraId="6C61876D" w14:textId="4023033C" w:rsidR="00475BFC" w:rsidRPr="00AE5E00" w:rsidRDefault="00475BFC" w:rsidP="00AE5E00">
            <w:pPr>
              <w:pStyle w:val="TableTextEntries"/>
              <w:rPr>
                <w:rFonts w:eastAsia="MS Gothic"/>
              </w:rPr>
            </w:pPr>
          </w:p>
        </w:tc>
        <w:tc>
          <w:tcPr>
            <w:tcW w:w="1971" w:type="dxa"/>
          </w:tcPr>
          <w:p w14:paraId="4812C180" w14:textId="77777777" w:rsidR="00475BFC" w:rsidRPr="00AE5E00" w:rsidRDefault="00475BFC" w:rsidP="00AE5E00">
            <w:pPr>
              <w:pStyle w:val="TableTextEntries"/>
            </w:pPr>
          </w:p>
        </w:tc>
        <w:tc>
          <w:tcPr>
            <w:tcW w:w="1971" w:type="dxa"/>
          </w:tcPr>
          <w:p w14:paraId="2CE1777D" w14:textId="77777777" w:rsidR="00475BFC" w:rsidRPr="00AE5E00" w:rsidRDefault="00475BFC" w:rsidP="00AE5E00">
            <w:pPr>
              <w:pStyle w:val="TableTextEntries"/>
            </w:pPr>
          </w:p>
        </w:tc>
      </w:tr>
      <w:tr w:rsidR="00475BFC" w:rsidRPr="00AE5E00" w14:paraId="6A994A57" w14:textId="4C1E29FC"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47D84917" w14:textId="77777777" w:rsidR="00475BFC" w:rsidRPr="00AE5E00" w:rsidRDefault="00475BFC" w:rsidP="00AE5E00">
            <w:pPr>
              <w:pStyle w:val="TableTextEntries"/>
            </w:pPr>
          </w:p>
        </w:tc>
        <w:tc>
          <w:tcPr>
            <w:tcW w:w="1971" w:type="dxa"/>
          </w:tcPr>
          <w:p w14:paraId="4F78DBE9" w14:textId="3C46CA94" w:rsidR="00475BFC" w:rsidRPr="00AE5E00" w:rsidRDefault="00475BFC" w:rsidP="00AE5E00">
            <w:pPr>
              <w:pStyle w:val="TableTextEntries"/>
              <w:rPr>
                <w:rFonts w:eastAsia="MS Gothic"/>
              </w:rPr>
            </w:pPr>
          </w:p>
        </w:tc>
        <w:tc>
          <w:tcPr>
            <w:tcW w:w="1971" w:type="dxa"/>
          </w:tcPr>
          <w:p w14:paraId="4B949470" w14:textId="77777777" w:rsidR="00475BFC" w:rsidRPr="00AE5E00" w:rsidRDefault="00475BFC" w:rsidP="00AE5E00">
            <w:pPr>
              <w:pStyle w:val="TableTextEntries"/>
            </w:pPr>
          </w:p>
        </w:tc>
        <w:tc>
          <w:tcPr>
            <w:tcW w:w="1971" w:type="dxa"/>
          </w:tcPr>
          <w:p w14:paraId="3C3D7D5E" w14:textId="77777777" w:rsidR="00475BFC" w:rsidRPr="00AE5E00" w:rsidRDefault="00475BFC" w:rsidP="00AE5E00">
            <w:pPr>
              <w:pStyle w:val="TableTextEntries"/>
            </w:pPr>
          </w:p>
        </w:tc>
      </w:tr>
      <w:tr w:rsidR="00475BFC" w:rsidRPr="00AE5E00" w14:paraId="7CF1B7E9" w14:textId="4FDE21F3" w:rsidTr="00025103">
        <w:tc>
          <w:tcPr>
            <w:tcW w:w="3114" w:type="dxa"/>
          </w:tcPr>
          <w:p w14:paraId="62CF2E92" w14:textId="77777777" w:rsidR="00475BFC" w:rsidRPr="00AE5E00" w:rsidRDefault="00475BFC" w:rsidP="00AE5E00">
            <w:pPr>
              <w:pStyle w:val="TableTextEntries"/>
            </w:pPr>
          </w:p>
        </w:tc>
        <w:tc>
          <w:tcPr>
            <w:tcW w:w="1971" w:type="dxa"/>
          </w:tcPr>
          <w:p w14:paraId="413A8449" w14:textId="2F6ABD1E" w:rsidR="00475BFC" w:rsidRPr="00AE5E00" w:rsidRDefault="00475BFC" w:rsidP="00AE5E00">
            <w:pPr>
              <w:pStyle w:val="TableTextEntries"/>
              <w:rPr>
                <w:rFonts w:eastAsia="MS Gothic"/>
              </w:rPr>
            </w:pPr>
          </w:p>
        </w:tc>
        <w:tc>
          <w:tcPr>
            <w:tcW w:w="1971" w:type="dxa"/>
          </w:tcPr>
          <w:p w14:paraId="19A07104" w14:textId="77777777" w:rsidR="00475BFC" w:rsidRPr="00AE5E00" w:rsidRDefault="00475BFC" w:rsidP="00AE5E00">
            <w:pPr>
              <w:pStyle w:val="TableTextEntries"/>
            </w:pPr>
          </w:p>
        </w:tc>
        <w:tc>
          <w:tcPr>
            <w:tcW w:w="1971" w:type="dxa"/>
          </w:tcPr>
          <w:p w14:paraId="17C938CD" w14:textId="77777777" w:rsidR="00475BFC" w:rsidRPr="00AE5E00" w:rsidRDefault="00475BFC" w:rsidP="00AE5E00">
            <w:pPr>
              <w:pStyle w:val="TableTextEntries"/>
            </w:pPr>
          </w:p>
        </w:tc>
      </w:tr>
      <w:tr w:rsidR="00475BFC" w:rsidRPr="00AE5E00" w14:paraId="44BF6213" w14:textId="2D9E2AAE" w:rsidTr="00025103">
        <w:trPr>
          <w:cnfStyle w:val="000000010000" w:firstRow="0" w:lastRow="0" w:firstColumn="0" w:lastColumn="0" w:oddVBand="0" w:evenVBand="0" w:oddHBand="0" w:evenHBand="1" w:firstRowFirstColumn="0" w:firstRowLastColumn="0" w:lastRowFirstColumn="0" w:lastRowLastColumn="0"/>
        </w:trPr>
        <w:tc>
          <w:tcPr>
            <w:tcW w:w="9027" w:type="dxa"/>
            <w:gridSpan w:val="4"/>
          </w:tcPr>
          <w:p w14:paraId="27D8284F" w14:textId="3BC28850" w:rsidR="00475BFC" w:rsidRPr="00AE5E00" w:rsidRDefault="00475BFC" w:rsidP="00AE5E00">
            <w:pPr>
              <w:pStyle w:val="TableTextColumnHeading"/>
            </w:pPr>
            <w:r w:rsidRPr="00AE5E00">
              <w:t>Confidential supporting material (i.e. not to be published on IPART's website):</w:t>
            </w:r>
          </w:p>
        </w:tc>
      </w:tr>
      <w:tr w:rsidR="00475BFC" w:rsidRPr="00AE5E00" w14:paraId="1D7AC98B" w14:textId="3D0B1C9B" w:rsidTr="00025103">
        <w:tc>
          <w:tcPr>
            <w:tcW w:w="3114" w:type="dxa"/>
          </w:tcPr>
          <w:p w14:paraId="26ECD1F3" w14:textId="5A67D508" w:rsidR="00475BFC" w:rsidRPr="00AE5E00" w:rsidRDefault="00ED3270" w:rsidP="00AE5E00">
            <w:pPr>
              <w:pStyle w:val="TableTextEntries"/>
            </w:pPr>
            <w:r w:rsidRPr="00AE5E00">
              <w:t>(List the documents)</w:t>
            </w:r>
          </w:p>
        </w:tc>
        <w:tc>
          <w:tcPr>
            <w:tcW w:w="1971" w:type="dxa"/>
          </w:tcPr>
          <w:p w14:paraId="663F17A4" w14:textId="1F7871EB" w:rsidR="00475BFC" w:rsidRPr="00AE5E00" w:rsidRDefault="00475BFC" w:rsidP="00AE5E00">
            <w:pPr>
              <w:pStyle w:val="TableTextEntries"/>
              <w:rPr>
                <w:rFonts w:eastAsia="MS Gothic"/>
              </w:rPr>
            </w:pPr>
          </w:p>
        </w:tc>
        <w:tc>
          <w:tcPr>
            <w:tcW w:w="1971" w:type="dxa"/>
          </w:tcPr>
          <w:p w14:paraId="50D9D0A2" w14:textId="77777777" w:rsidR="00475BFC" w:rsidRPr="00AE5E00" w:rsidRDefault="00475BFC" w:rsidP="00AE5E00">
            <w:pPr>
              <w:pStyle w:val="TableTextEntries"/>
            </w:pPr>
          </w:p>
        </w:tc>
        <w:tc>
          <w:tcPr>
            <w:tcW w:w="1971" w:type="dxa"/>
          </w:tcPr>
          <w:p w14:paraId="6E553C19" w14:textId="77777777" w:rsidR="00475BFC" w:rsidRPr="00AE5E00" w:rsidRDefault="00475BFC" w:rsidP="00AE5E00">
            <w:pPr>
              <w:pStyle w:val="TableTextEntries"/>
            </w:pPr>
          </w:p>
        </w:tc>
      </w:tr>
      <w:tr w:rsidR="00475BFC" w:rsidRPr="00AE5E00" w14:paraId="46819997" w14:textId="0D2E4165" w:rsidTr="00025103">
        <w:trPr>
          <w:cnfStyle w:val="000000010000" w:firstRow="0" w:lastRow="0" w:firstColumn="0" w:lastColumn="0" w:oddVBand="0" w:evenVBand="0" w:oddHBand="0" w:evenHBand="1" w:firstRowFirstColumn="0" w:firstRowLastColumn="0" w:lastRowFirstColumn="0" w:lastRowLastColumn="0"/>
        </w:trPr>
        <w:tc>
          <w:tcPr>
            <w:tcW w:w="3114" w:type="dxa"/>
          </w:tcPr>
          <w:p w14:paraId="36281C3F" w14:textId="77777777" w:rsidR="00475BFC" w:rsidRPr="00AE5E00" w:rsidRDefault="00475BFC" w:rsidP="00AE5E00">
            <w:pPr>
              <w:pStyle w:val="TableTextEntries"/>
            </w:pPr>
          </w:p>
        </w:tc>
        <w:tc>
          <w:tcPr>
            <w:tcW w:w="1971" w:type="dxa"/>
          </w:tcPr>
          <w:p w14:paraId="3BD070BB" w14:textId="21D73759" w:rsidR="00475BFC" w:rsidRPr="00AE5E00" w:rsidRDefault="00475BFC" w:rsidP="00AE5E00">
            <w:pPr>
              <w:pStyle w:val="TableTextEntries"/>
              <w:rPr>
                <w:rFonts w:eastAsia="MS Gothic"/>
              </w:rPr>
            </w:pPr>
          </w:p>
        </w:tc>
        <w:tc>
          <w:tcPr>
            <w:tcW w:w="1971" w:type="dxa"/>
          </w:tcPr>
          <w:p w14:paraId="42A267C7" w14:textId="77777777" w:rsidR="00475BFC" w:rsidRPr="00AE5E00" w:rsidRDefault="00475BFC" w:rsidP="00AE5E00">
            <w:pPr>
              <w:pStyle w:val="TableTextEntries"/>
            </w:pPr>
          </w:p>
        </w:tc>
        <w:tc>
          <w:tcPr>
            <w:tcW w:w="1971" w:type="dxa"/>
          </w:tcPr>
          <w:p w14:paraId="428F89CC" w14:textId="77777777" w:rsidR="00475BFC" w:rsidRPr="00AE5E00" w:rsidRDefault="00475BFC" w:rsidP="00AE5E00">
            <w:pPr>
              <w:pStyle w:val="TableTextEntries"/>
            </w:pPr>
          </w:p>
        </w:tc>
      </w:tr>
      <w:tr w:rsidR="00475BFC" w:rsidRPr="00AE5E00" w14:paraId="21018EB0" w14:textId="096BB0AE" w:rsidTr="00025103">
        <w:tc>
          <w:tcPr>
            <w:tcW w:w="3114" w:type="dxa"/>
          </w:tcPr>
          <w:p w14:paraId="6975CD02" w14:textId="77777777" w:rsidR="00475BFC" w:rsidRPr="00AE5E00" w:rsidRDefault="00475BFC" w:rsidP="00AE5E00">
            <w:pPr>
              <w:pStyle w:val="TableTextEntries"/>
            </w:pPr>
          </w:p>
        </w:tc>
        <w:tc>
          <w:tcPr>
            <w:tcW w:w="1971" w:type="dxa"/>
          </w:tcPr>
          <w:p w14:paraId="6746C507" w14:textId="747D51E8" w:rsidR="00475BFC" w:rsidRPr="00AE5E00" w:rsidRDefault="00475BFC" w:rsidP="00AE5E00">
            <w:pPr>
              <w:pStyle w:val="TableTextEntries"/>
              <w:rPr>
                <w:rFonts w:eastAsia="MS Gothic"/>
              </w:rPr>
            </w:pPr>
          </w:p>
        </w:tc>
        <w:tc>
          <w:tcPr>
            <w:tcW w:w="1971" w:type="dxa"/>
          </w:tcPr>
          <w:p w14:paraId="45D52674" w14:textId="77777777" w:rsidR="00475BFC" w:rsidRPr="00AE5E00" w:rsidRDefault="00475BFC" w:rsidP="00AE5E00">
            <w:pPr>
              <w:pStyle w:val="TableTextEntries"/>
            </w:pPr>
          </w:p>
        </w:tc>
        <w:tc>
          <w:tcPr>
            <w:tcW w:w="1971" w:type="dxa"/>
          </w:tcPr>
          <w:p w14:paraId="0365B33E" w14:textId="77777777" w:rsidR="00475BFC" w:rsidRPr="00AE5E00" w:rsidRDefault="00475BFC" w:rsidP="00AE5E00">
            <w:pPr>
              <w:pStyle w:val="TableTextEntries"/>
            </w:pPr>
          </w:p>
        </w:tc>
      </w:tr>
      <w:bookmarkEnd w:id="36"/>
    </w:tbl>
    <w:p w14:paraId="6297D335" w14:textId="77777777" w:rsidR="000B7F50" w:rsidRPr="00AE5E00" w:rsidRDefault="000B7F50" w:rsidP="00AE5E00">
      <w:pPr>
        <w:pStyle w:val="BodyText"/>
      </w:pPr>
    </w:p>
    <w:tbl>
      <w:tblPr>
        <w:tblStyle w:val="BoxFormat"/>
        <w:tblW w:w="0" w:type="auto"/>
        <w:tblLayout w:type="fixed"/>
        <w:tblLook w:val="04A0" w:firstRow="1" w:lastRow="0" w:firstColumn="1" w:lastColumn="0" w:noHBand="0" w:noVBand="1"/>
      </w:tblPr>
      <w:tblGrid>
        <w:gridCol w:w="9027"/>
      </w:tblGrid>
      <w:tr w:rsidR="000B7F50" w:rsidRPr="00AE5E00" w14:paraId="77B2B23F" w14:textId="77777777" w:rsidTr="00940FEC">
        <w:trPr>
          <w:cnfStyle w:val="100000000000" w:firstRow="1" w:lastRow="0" w:firstColumn="0" w:lastColumn="0" w:oddVBand="0" w:evenVBand="0" w:oddHBand="0" w:evenHBand="0" w:firstRowFirstColumn="0" w:firstRowLastColumn="0" w:lastRowFirstColumn="0" w:lastRowLastColumn="0"/>
        </w:trPr>
        <w:tc>
          <w:tcPr>
            <w:tcW w:w="9027" w:type="dxa"/>
          </w:tcPr>
          <w:p w14:paraId="758E85DF" w14:textId="510E3F7D" w:rsidR="000B7F50" w:rsidRPr="00AE5E00" w:rsidRDefault="00000000" w:rsidP="00AE5E00">
            <w:pPr>
              <w:pStyle w:val="Caption"/>
              <w:spacing w:after="0"/>
            </w:pPr>
            <w:sdt>
              <w:sdtPr>
                <w:rPr>
                  <w:color w:val="2B579A"/>
                  <w:shd w:val="clear" w:color="auto" w:fill="E6E6E6"/>
                </w:rPr>
                <w:id w:val="-784496101"/>
                <w:placeholder>
                  <w:docPart w:val="D0248B067D834AAD9D5A2B0A51A2C762"/>
                </w:placeholder>
                <w:docPartList>
                  <w:docPartGallery w:val="AutoText"/>
                  <w:docPartCategory w:val="Box Captions"/>
                </w:docPartList>
              </w:sdtPr>
              <w:sdtEndPr>
                <w:rPr>
                  <w:noProof/>
                  <w:color w:val="011D4B" w:themeColor="text2"/>
                  <w:shd w:val="clear" w:color="auto" w:fill="auto"/>
                </w:rPr>
              </w:sdtEndPr>
              <w:sdtContent>
                <w:r w:rsidR="000B7F50" w:rsidRPr="00AE5E00">
                  <w:t>Important information</w:t>
                </w:r>
              </w:sdtContent>
            </w:sdt>
          </w:p>
        </w:tc>
      </w:tr>
      <w:tr w:rsidR="000B7F50" w14:paraId="10A93EF9" w14:textId="77777777" w:rsidTr="00940FEC">
        <w:tc>
          <w:tcPr>
            <w:tcW w:w="9027" w:type="dxa"/>
          </w:tcPr>
          <w:p w14:paraId="61C47A9C" w14:textId="77777777" w:rsidR="000B7F50" w:rsidRPr="00AE5E00" w:rsidRDefault="000B7F50" w:rsidP="00AE5E00">
            <w:pPr>
              <w:pStyle w:val="BoxHeading1"/>
            </w:pPr>
            <w:r w:rsidRPr="00AE5E00">
              <w:t>Submitting online</w:t>
            </w:r>
          </w:p>
          <w:p w14:paraId="467BA9B0" w14:textId="239E8058" w:rsidR="00CC35B1" w:rsidRPr="00AE5E00" w:rsidRDefault="000B7F50" w:rsidP="00AE5E00">
            <w:pPr>
              <w:pStyle w:val="BodyText"/>
            </w:pPr>
            <w:r w:rsidRPr="00AE5E00">
              <w:t xml:space="preserve">Applications must be submitted through IPART’s </w:t>
            </w:r>
            <w:hyperlink r:id="rId31">
              <w:r w:rsidR="00A37533" w:rsidRPr="00AE5E00">
                <w:rPr>
                  <w:color w:val="00408A"/>
                </w:rPr>
                <w:t xml:space="preserve">LG Portal </w:t>
              </w:r>
            </w:hyperlink>
            <w:r w:rsidRPr="00AE5E00">
              <w:t xml:space="preserve">by </w:t>
            </w:r>
            <w:r w:rsidR="00AE5E00" w:rsidRPr="00AE5E00">
              <w:t>05</w:t>
            </w:r>
            <w:r w:rsidR="00DD1342" w:rsidRPr="00AE5E00">
              <w:t>:</w:t>
            </w:r>
            <w:r w:rsidR="00AE5E00" w:rsidRPr="00AE5E00">
              <w:t>00</w:t>
            </w:r>
            <w:r w:rsidR="00DD1342" w:rsidRPr="00AE5E00">
              <w:t xml:space="preserve">pm on </w:t>
            </w:r>
            <w:r w:rsidR="00127A98" w:rsidRPr="00AE5E00">
              <w:t>Monday</w:t>
            </w:r>
            <w:r w:rsidRPr="00AE5E00">
              <w:t xml:space="preserve">, </w:t>
            </w:r>
            <w:r w:rsidR="00F961A8" w:rsidRPr="00AE5E00">
              <w:t>2</w:t>
            </w:r>
            <w:r w:rsidR="00127A98" w:rsidRPr="00AE5E00">
              <w:t> February </w:t>
            </w:r>
            <w:r w:rsidR="006C1D04" w:rsidRPr="00AE5E00">
              <w:t>202</w:t>
            </w:r>
            <w:r w:rsidR="00F961A8" w:rsidRPr="00AE5E00">
              <w:t>6</w:t>
            </w:r>
            <w:r w:rsidRPr="00AE5E00">
              <w:t xml:space="preserve">. </w:t>
            </w:r>
            <w:r w:rsidR="00CC35B1" w:rsidRPr="00AE5E00">
              <w:t xml:space="preserve">Councils should note a file size limit of 150MB applies to any individual document uploaded in the portal. </w:t>
            </w:r>
          </w:p>
          <w:p w14:paraId="403ABABB" w14:textId="1735714C" w:rsidR="000B7F50" w:rsidRPr="00AE5E00" w:rsidRDefault="000B7F50" w:rsidP="00AE5E00">
            <w:pPr>
              <w:pStyle w:val="BodyText"/>
              <w:rPr>
                <w:b/>
              </w:rPr>
            </w:pPr>
            <w:r w:rsidRPr="00AE5E00">
              <w:rPr>
                <w:b/>
              </w:rPr>
              <w:t xml:space="preserve">It is not necessary to submit a </w:t>
            </w:r>
            <w:r w:rsidR="006A6FF8" w:rsidRPr="00AE5E00">
              <w:rPr>
                <w:b/>
              </w:rPr>
              <w:t xml:space="preserve">duplicate copy of a </w:t>
            </w:r>
            <w:r w:rsidRPr="00AE5E00">
              <w:rPr>
                <w:b/>
              </w:rPr>
              <w:t>document with the MR Increase Application Form if the council has submitted the same document as an attachment to its SV Application Form.</w:t>
            </w:r>
          </w:p>
          <w:p w14:paraId="281A7299" w14:textId="4691B5A5" w:rsidR="000B7F50" w:rsidRPr="00AE5E00" w:rsidRDefault="000B7F50" w:rsidP="00AE5E00">
            <w:pPr>
              <w:pStyle w:val="BoxHeading1"/>
            </w:pPr>
            <w:r w:rsidRPr="00AE5E00">
              <w:t xml:space="preserve">Confidential content </w:t>
            </w:r>
          </w:p>
          <w:p w14:paraId="19AB292E" w14:textId="098F1759" w:rsidR="000B7F50" w:rsidRPr="00AE5E00" w:rsidRDefault="000B7F50" w:rsidP="00AE5E00">
            <w:pPr>
              <w:pStyle w:val="BodyText"/>
            </w:pPr>
            <w:r w:rsidRPr="00AE5E00">
              <w:t xml:space="preserve">IPART will </w:t>
            </w:r>
            <w:r w:rsidR="00000134" w:rsidRPr="00AE5E00">
              <w:t>publish</w:t>
            </w:r>
            <w:r w:rsidRPr="00AE5E00">
              <w:t xml:space="preserve"> all applications (excluding confidential content) on our website. Examples of confidential content are those parts of a document which disclose the personal identity or other personal information pertaining to a member of the public, a document such as a council working document that does not have formal status, or document which includes commercial-in-confidence content. </w:t>
            </w:r>
          </w:p>
          <w:p w14:paraId="56579C22" w14:textId="77777777" w:rsidR="000B7F50" w:rsidRPr="00AE5E00" w:rsidRDefault="000B7F50" w:rsidP="00AE5E00">
            <w:pPr>
              <w:pStyle w:val="BodyText"/>
            </w:pPr>
            <w:r w:rsidRPr="00AE5E00">
              <w:t xml:space="preserve">Councils should ensure supporting documents are redacted to remove confidential content where possible, or clearly marked as </w:t>
            </w:r>
            <w:r w:rsidRPr="00AE5E00">
              <w:rPr>
                <w:b/>
                <w:color w:val="2B579A"/>
                <w:shd w:val="clear" w:color="auto" w:fill="E6E6E6"/>
              </w:rPr>
              <w:t>CONFIDENTAL</w:t>
            </w:r>
            <w:r w:rsidRPr="00AE5E00">
              <w:t xml:space="preserve">. </w:t>
            </w:r>
          </w:p>
          <w:p w14:paraId="7A0D96B2" w14:textId="77777777" w:rsidR="000B7F50" w:rsidRPr="00AE5E00" w:rsidRDefault="000B7F50" w:rsidP="00AE5E00">
            <w:pPr>
              <w:pStyle w:val="BoxHeading1"/>
            </w:pPr>
            <w:r w:rsidRPr="00AE5E00">
              <w:t xml:space="preserve">Publishing the council’s application </w:t>
            </w:r>
          </w:p>
          <w:p w14:paraId="2AF4E95C" w14:textId="41DFCEBB" w:rsidR="000B7F50" w:rsidRPr="00EF1456" w:rsidRDefault="000B7F50" w:rsidP="00AE5E00">
            <w:pPr>
              <w:pStyle w:val="BodyText"/>
            </w:pPr>
            <w:r w:rsidRPr="00AE5E00">
              <w:t xml:space="preserve">Councils should also </w:t>
            </w:r>
            <w:r w:rsidR="00000134" w:rsidRPr="00AE5E00">
              <w:t>publish</w:t>
            </w:r>
            <w:r w:rsidRPr="00AE5E00">
              <w:t xml:space="preserve"> their application on their own website for the community to access.</w:t>
            </w:r>
          </w:p>
        </w:tc>
      </w:tr>
    </w:tbl>
    <w:p w14:paraId="70F01997" w14:textId="1DA944AA" w:rsidR="000B7F50" w:rsidRDefault="000B7F50" w:rsidP="00AE5E00">
      <w:pPr>
        <w:pStyle w:val="BodyText"/>
      </w:pPr>
    </w:p>
    <w:sectPr w:rsidR="000B7F50" w:rsidSect="00171E1E">
      <w:headerReference w:type="default" r:id="rId32"/>
      <w:footerReference w:type="default" r:id="rId33"/>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38349" w14:textId="77777777" w:rsidR="00E50470" w:rsidRDefault="00E50470">
      <w:r>
        <w:separator/>
      </w:r>
    </w:p>
  </w:endnote>
  <w:endnote w:type="continuationSeparator" w:id="0">
    <w:p w14:paraId="01FCD2FB" w14:textId="77777777" w:rsidR="00E50470" w:rsidRDefault="00E50470">
      <w:r>
        <w:continuationSeparator/>
      </w:r>
    </w:p>
  </w:endnote>
  <w:endnote w:type="continuationNotice" w:id="1">
    <w:p w14:paraId="59C0EC98" w14:textId="77777777" w:rsidR="00E50470" w:rsidRDefault="00E50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embedRegular r:id="rId1" w:fontKey="{66BD09EB-5C0B-429C-B34C-F934316FF22D}"/>
    <w:embedBold r:id="rId2" w:fontKey="{E2C52226-57FB-47DE-A0EA-4EE671DDF6DF}"/>
    <w:embedItalic r:id="rId3" w:fontKey="{590C09D1-9734-4122-9CA5-F784F10958C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8D3C8A7-1D95-4170-AD9A-70E19FD7C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5C61" w14:textId="6C48692E" w:rsidR="00245D88" w:rsidRDefault="00245D88" w:rsidP="00D92751">
    <w:pPr>
      <w:pStyle w:val="Footer"/>
      <w:pBdr>
        <w:top w:val="single" w:sz="4" w:space="5" w:color="011D4B" w:themeColor="text2"/>
      </w:pBdr>
    </w:pPr>
    <w:r w:rsidRPr="00034E7D">
      <w:rPr>
        <w:color w:val="2B579A"/>
        <w:shd w:val="clear" w:color="auto" w:fill="E6E6E6"/>
      </w:rPr>
      <w:fldChar w:fldCharType="begin"/>
    </w:r>
    <w:r w:rsidRPr="00034E7D">
      <w:rPr>
        <w:noProof/>
      </w:rPr>
      <w:instrText xml:space="preserve"> STYLEREF  "Cover heading 1"  \* MERGEFORMAT </w:instrText>
    </w:r>
    <w:r w:rsidRPr="00034E7D">
      <w:rPr>
        <w:color w:val="2B579A"/>
        <w:shd w:val="clear" w:color="auto" w:fill="E6E6E6"/>
      </w:rPr>
      <w:fldChar w:fldCharType="separate"/>
    </w:r>
    <w:r w:rsidR="002077F2" w:rsidRPr="002077F2">
      <w:rPr>
        <w:bCs/>
        <w:noProof/>
        <w:lang w:val="en-US"/>
      </w:rPr>
      <w:t xml:space="preserve">Minimum </w:t>
    </w:r>
    <w:r w:rsidR="002077F2">
      <w:rPr>
        <w:noProof/>
      </w:rPr>
      <w:t>Rate Increase Application Form Part B</w:t>
    </w:r>
    <w:r w:rsidRPr="00034E7D">
      <w:rPr>
        <w:color w:val="2B579A"/>
        <w:shd w:val="clear" w:color="auto" w:fill="E6E6E6"/>
      </w:rPr>
      <w:fldChar w:fldCharType="end"/>
    </w:r>
    <w:r>
      <w:tab/>
    </w:r>
    <w:r w:rsidRPr="00C66441">
      <w:t>Page</w:t>
    </w:r>
    <w:r>
      <w:rPr>
        <w:b/>
      </w:rPr>
      <w:t xml:space="preserve"> </w:t>
    </w:r>
    <w:r w:rsidRPr="00DF7648">
      <w:t>|</w:t>
    </w:r>
    <w:r w:rsidRPr="00DF7648">
      <w:rPr>
        <w:b/>
      </w:rPr>
      <w:t xml:space="preserve"> </w:t>
    </w:r>
    <w:r w:rsidR="00DF7648">
      <w:fldChar w:fldCharType="begin"/>
    </w:r>
    <w:r w:rsidR="00DF7648">
      <w:instrText xml:space="preserve"> PAGE   \* MERGEFORMAT </w:instrText>
    </w:r>
    <w:r w:rsidR="00DF7648">
      <w:fldChar w:fldCharType="separate"/>
    </w:r>
    <w:r w:rsidR="00DF7648">
      <w:t>ii</w:t>
    </w:r>
    <w:r w:rsidR="00DF76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2BB7" w14:textId="4DBB1D24" w:rsidR="00317D92" w:rsidRDefault="00317D92" w:rsidP="000124D2">
    <w:pPr>
      <w:pStyle w:val="Footer"/>
    </w:pPr>
    <w:r>
      <w:rPr>
        <w:b/>
        <w:color w:val="2B579A"/>
        <w:shd w:val="clear" w:color="auto" w:fill="E6E6E6"/>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w:instrText>
    </w:r>
    <w:r w:rsidR="00917123">
      <w:rPr>
        <w:b/>
        <w:bCs/>
        <w:noProof/>
        <w:lang w:val="en-US"/>
      </w:rPr>
      <w:instrText>charformat</w:instrText>
    </w:r>
    <w:r>
      <w:rPr>
        <w:b/>
        <w:bCs/>
        <w:noProof/>
        <w:lang w:val="en-US"/>
      </w:rPr>
      <w:instrText xml:space="preserve"> </w:instrText>
    </w:r>
    <w:r>
      <w:rPr>
        <w:b/>
        <w:color w:val="2B579A"/>
        <w:shd w:val="clear" w:color="auto" w:fill="E6E6E6"/>
        <w:lang w:val="en-US"/>
      </w:rPr>
      <w:fldChar w:fldCharType="separate"/>
    </w:r>
    <w:r w:rsidR="002077F2">
      <w:rPr>
        <w:noProof/>
        <w:lang w:val="en-US"/>
      </w:rPr>
      <w:t>Minimum Rate Increase Application Form Part B</w:t>
    </w:r>
    <w:r>
      <w:rPr>
        <w:b/>
        <w:color w:val="2B579A"/>
        <w:shd w:val="clear" w:color="auto" w:fill="E6E6E6"/>
        <w:lang w:val="en-US"/>
      </w:rPr>
      <w:fldChar w:fldCharType="end"/>
    </w:r>
    <w:r w:rsidRPr="00B16207">
      <w:tab/>
      <w:t xml:space="preserve">Page | </w:t>
    </w:r>
    <w:r w:rsidR="00DF7648" w:rsidRPr="00B16207">
      <w:fldChar w:fldCharType="begin"/>
    </w:r>
    <w:r w:rsidR="00DF7648" w:rsidRPr="00B16207">
      <w:instrText xml:space="preserve"> PAGE   \* MERGEFORMAT </w:instrText>
    </w:r>
    <w:r w:rsidR="00DF7648" w:rsidRPr="00B16207">
      <w:fldChar w:fldCharType="separate"/>
    </w:r>
    <w:r w:rsidR="00DF7648">
      <w:t>1</w:t>
    </w:r>
    <w:r w:rsidR="00DF7648" w:rsidRPr="00B1620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F4A0D" w14:textId="77777777" w:rsidR="00E50470" w:rsidRDefault="00E50470">
      <w:r>
        <w:separator/>
      </w:r>
    </w:p>
  </w:footnote>
  <w:footnote w:type="continuationSeparator" w:id="0">
    <w:p w14:paraId="7F83DC6D" w14:textId="77777777" w:rsidR="00E50470" w:rsidRDefault="00E50470">
      <w:r>
        <w:continuationSeparator/>
      </w:r>
    </w:p>
  </w:footnote>
  <w:footnote w:type="continuationNotice" w:id="1">
    <w:p w14:paraId="6D3C9202" w14:textId="77777777" w:rsidR="00E50470" w:rsidRDefault="00E50470"/>
  </w:footnote>
  <w:footnote w:id="2">
    <w:p w14:paraId="332E7F3B" w14:textId="77777777" w:rsidR="005F4615" w:rsidRDefault="005F4615" w:rsidP="005F4615">
      <w:pPr>
        <w:pStyle w:val="FootnoteText"/>
      </w:pPr>
      <w:r>
        <w:rPr>
          <w:rStyle w:val="FootnoteReference"/>
        </w:rPr>
        <w:footnoteRef/>
      </w:r>
      <w:r>
        <w:t xml:space="preserve"> </w:t>
      </w:r>
      <w:r>
        <w:tab/>
        <w:t xml:space="preserve">OLG, MR </w:t>
      </w:r>
      <w:r w:rsidRPr="0069304A">
        <w:t>Guidelines, section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0E95" w14:textId="77777777" w:rsidR="00245D88" w:rsidRDefault="00245D88" w:rsidP="00285E66">
    <w:pPr>
      <w:pStyle w:val="Header"/>
    </w:pPr>
    <w:r w:rsidRPr="002A20CF">
      <w:rPr>
        <w:noProof/>
        <w:color w:val="2B579A"/>
        <w:shd w:val="clear" w:color="auto" w:fill="E6E6E6"/>
      </w:rPr>
      <mc:AlternateContent>
        <mc:Choice Requires="wps">
          <w:drawing>
            <wp:inline distT="0" distB="0" distL="0" distR="0" wp14:anchorId="6338C084" wp14:editId="133E7DBF">
              <wp:extent cx="5760000" cy="36000"/>
              <wp:effectExtent l="0" t="0" r="0" b="2540"/>
              <wp:docPr id="80" name="Rectangle 80"/>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89DC21" id="Rectangle 80"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6F8D4CF5" w14:textId="77777777" w:rsidR="00245D88" w:rsidRDefault="00245D88" w:rsidP="00285E66">
    <w:pPr>
      <w:pStyle w:val="Header"/>
    </w:pPr>
  </w:p>
  <w:p w14:paraId="1ACE4340" w14:textId="77777777" w:rsidR="00245D88" w:rsidRDefault="00245D88" w:rsidP="00285E66">
    <w:pPr>
      <w:pStyle w:val="Header"/>
    </w:pPr>
  </w:p>
  <w:p w14:paraId="75F6A59E" w14:textId="77777777" w:rsidR="00245D88" w:rsidRDefault="00245D88"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978E" w14:textId="5AFD1516" w:rsidR="00317D92" w:rsidRPr="00974FE6" w:rsidRDefault="00194197" w:rsidP="00317D92">
    <w:pPr>
      <w:pStyle w:val="Header"/>
      <w:rPr>
        <w:bCs/>
      </w:rPr>
    </w:pPr>
    <w:r w:rsidRPr="00974FE6">
      <w:rPr>
        <w:bCs/>
        <w:color w:val="2B579A"/>
        <w:shd w:val="clear" w:color="auto" w:fill="E6E6E6"/>
      </w:rPr>
      <w:fldChar w:fldCharType="begin"/>
    </w:r>
    <w:r w:rsidRPr="00974FE6">
      <w:rPr>
        <w:bCs/>
      </w:rPr>
      <w:instrText xml:space="preserve"> STYLEREF \* charformat "Heading 1 (no number)" </w:instrText>
    </w:r>
    <w:r w:rsidRPr="00974FE6">
      <w:rPr>
        <w:bCs/>
        <w:color w:val="2B579A"/>
        <w:shd w:val="clear" w:color="auto" w:fill="E6E6E6"/>
      </w:rPr>
      <w:fldChar w:fldCharType="separate"/>
    </w:r>
    <w:r w:rsidR="002077F2">
      <w:rPr>
        <w:bCs/>
        <w:noProof/>
      </w:rPr>
      <w:t>Council information</w:t>
    </w:r>
    <w:r w:rsidRPr="00974FE6">
      <w:rPr>
        <w:bCs/>
        <w:color w:val="2B579A"/>
        <w:shd w:val="clear" w:color="auto" w:fill="E6E6E6"/>
      </w:rPr>
      <w:fldChar w:fldCharType="end"/>
    </w:r>
  </w:p>
  <w:p w14:paraId="37CD0977" w14:textId="77777777" w:rsidR="00317D92" w:rsidRDefault="00317D92" w:rsidP="00317D92">
    <w:pPr>
      <w:pStyle w:val="Header"/>
    </w:pPr>
    <w:r w:rsidRPr="002A20CF">
      <w:rPr>
        <w:noProof/>
        <w:color w:val="2B579A"/>
        <w:shd w:val="clear" w:color="auto" w:fill="E6E6E6"/>
      </w:rPr>
      <mc:AlternateContent>
        <mc:Choice Requires="wps">
          <w:drawing>
            <wp:inline distT="0" distB="0" distL="0" distR="0" wp14:anchorId="0246FE01" wp14:editId="788B1FFC">
              <wp:extent cx="5760000" cy="36000"/>
              <wp:effectExtent l="0" t="0" r="0" b="2540"/>
              <wp:docPr id="1" name="Rectangle 1"/>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EEF2C7" id="Rectangle 1"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4FF0DCC4" w14:textId="77777777" w:rsidR="00317D92" w:rsidRDefault="00317D92" w:rsidP="00317D92">
    <w:pPr>
      <w:pStyle w:val="Header"/>
    </w:pPr>
  </w:p>
  <w:p w14:paraId="6652306E" w14:textId="77777777" w:rsidR="00317D92" w:rsidRDefault="00317D92" w:rsidP="00317D92">
    <w:pPr>
      <w:pStyle w:val="Header"/>
    </w:pPr>
  </w:p>
  <w:p w14:paraId="7A18D502" w14:textId="77777777" w:rsidR="00317D92" w:rsidRDefault="00317D92" w:rsidP="00317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8C40A90"/>
    <w:multiLevelType w:val="multilevel"/>
    <w:tmpl w:val="78FAA346"/>
    <w:lvl w:ilvl="0">
      <w:start w:val="1"/>
      <w:numFmt w:val="decimal"/>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color w:val="1C355E" w:themeColor="accent1"/>
      </w:rPr>
    </w:lvl>
    <w:lvl w:ilvl="2">
      <w:start w:val="1"/>
      <w:numFmt w:val="bullet"/>
      <w:lvlText w:val="–"/>
      <w:lvlJc w:val="left"/>
      <w:pPr>
        <w:ind w:left="1080" w:hanging="360"/>
      </w:pPr>
      <w:rPr>
        <w:rFonts w:ascii="Book Antiqua" w:hAnsi="Book Antiqua" w:cs="Times New Roman"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3062E7"/>
    <w:multiLevelType w:val="multilevel"/>
    <w:tmpl w:val="2C762E32"/>
    <w:numStyleLink w:val="SeekCommentList"/>
  </w:abstractNum>
  <w:abstractNum w:abstractNumId="3"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15:restartNumberingAfterBreak="0">
    <w:nsid w:val="101C2341"/>
    <w:multiLevelType w:val="multilevel"/>
    <w:tmpl w:val="C2EA449E"/>
    <w:styleLink w:val="DecisionsList"/>
    <w:lvl w:ilvl="0">
      <w:start w:val="1"/>
      <w:numFmt w:val="decimal"/>
      <w:pStyle w:val="DecisionNumber"/>
      <w:lvlText w:val="%1."/>
      <w:lvlJc w:val="left"/>
      <w:pPr>
        <w:tabs>
          <w:tab w:val="num" w:pos="357"/>
        </w:tabs>
        <w:ind w:left="357" w:hanging="357"/>
      </w:pPr>
      <w:rPr>
        <w:rFonts w:hint="default"/>
      </w:rPr>
    </w:lvl>
    <w:lvl w:ilvl="1">
      <w:start w:val="1"/>
      <w:numFmt w:val="lowerLetter"/>
      <w:pStyle w:val="DecisionAlpha"/>
      <w:lvlText w:val="%2."/>
      <w:lvlJc w:val="left"/>
      <w:pPr>
        <w:tabs>
          <w:tab w:val="num" w:pos="720"/>
        </w:tabs>
        <w:ind w:left="720" w:hanging="363"/>
      </w:pPr>
      <w:rPr>
        <w:rFonts w:hint="default"/>
        <w:color w:val="011D4B" w:themeColor="text2"/>
      </w:rPr>
    </w:lvl>
    <w:lvl w:ilvl="2">
      <w:start w:val="1"/>
      <w:numFmt w:val="bullet"/>
      <w:pStyle w:val="DecisionBullet"/>
      <w:lvlText w:val="–"/>
      <w:lvlJc w:val="left"/>
      <w:pPr>
        <w:tabs>
          <w:tab w:val="num" w:pos="1077"/>
        </w:tabs>
        <w:ind w:left="1077" w:hanging="357"/>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C769D"/>
    <w:multiLevelType w:val="multilevel"/>
    <w:tmpl w:val="BB8672B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lowerLetter"/>
      <w:pStyle w:val="RecommendationAlpha"/>
      <w:lvlText w:val="%2."/>
      <w:lvlJc w:val="left"/>
      <w:pPr>
        <w:ind w:left="720" w:hanging="360"/>
      </w:pPr>
      <w:rPr>
        <w:rFonts w:hint="default"/>
        <w:color w:val="011D4B" w:themeColor="text2"/>
      </w:rPr>
    </w:lvl>
    <w:lvl w:ilvl="2">
      <w:start w:val="1"/>
      <w:numFmt w:val="bullet"/>
      <w:pStyle w:val="RecommendationBullet"/>
      <w:lvlText w:val="–"/>
      <w:lvlJc w:val="left"/>
      <w:pPr>
        <w:tabs>
          <w:tab w:val="num" w:pos="1077"/>
        </w:tabs>
        <w:ind w:left="1080" w:hanging="360"/>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3D2E56"/>
    <w:multiLevelType w:val="hybridMultilevel"/>
    <w:tmpl w:val="D14E4D68"/>
    <w:lvl w:ilvl="0" w:tplc="FD8ECE2C">
      <w:start w:val="1"/>
      <w:numFmt w:val="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7868FF"/>
    <w:multiLevelType w:val="multilevel"/>
    <w:tmpl w:val="BB8672B6"/>
    <w:numStyleLink w:val="RecommendationList"/>
  </w:abstractNum>
  <w:abstractNum w:abstractNumId="9" w15:restartNumberingAfterBreak="0">
    <w:nsid w:val="162E2213"/>
    <w:multiLevelType w:val="multilevel"/>
    <w:tmpl w:val="9C8C240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D8272B"/>
    <w:multiLevelType w:val="hybridMultilevel"/>
    <w:tmpl w:val="96EEC2FE"/>
    <w:lvl w:ilvl="0" w:tplc="F4447A16">
      <w:start w:val="1"/>
      <w:numFmt w:val="bullet"/>
      <w:lvlText w:val=""/>
      <w:lvlJc w:val="left"/>
      <w:pPr>
        <w:ind w:left="720" w:hanging="360"/>
      </w:pPr>
      <w:rPr>
        <w:rFonts w:ascii="Symbol" w:hAnsi="Symbol" w:cs="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3" w15:restartNumberingAfterBreak="0">
    <w:nsid w:val="1F000B83"/>
    <w:multiLevelType w:val="multilevel"/>
    <w:tmpl w:val="2C762E32"/>
    <w:numStyleLink w:val="SeekCommentList"/>
  </w:abstractNum>
  <w:abstractNum w:abstractNumId="14" w15:restartNumberingAfterBreak="0">
    <w:nsid w:val="27965D0E"/>
    <w:multiLevelType w:val="hybridMultilevel"/>
    <w:tmpl w:val="778CB90C"/>
    <w:lvl w:ilvl="0" w:tplc="44B42B4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E7132F"/>
    <w:multiLevelType w:val="multilevel"/>
    <w:tmpl w:val="4E70723A"/>
    <w:numStyleLink w:val="TableBullets"/>
  </w:abstractNum>
  <w:abstractNum w:abstractNumId="16"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8"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B97D3A"/>
    <w:multiLevelType w:val="multilevel"/>
    <w:tmpl w:val="F95A93A6"/>
    <w:styleLink w:val="TableListNumbers"/>
    <w:lvl w:ilvl="0">
      <w:start w:val="1"/>
      <w:numFmt w:val="decimal"/>
      <w:pStyle w:val="TableListNumber"/>
      <w:lvlText w:val="%1."/>
      <w:lvlJc w:val="left"/>
      <w:pPr>
        <w:tabs>
          <w:tab w:val="num" w:pos="227"/>
        </w:tabs>
        <w:ind w:left="227" w:hanging="227"/>
      </w:pPr>
      <w:rPr>
        <w:rFonts w:hint="default"/>
        <w:color w:val="011D4B" w:themeColor="text2"/>
      </w:rPr>
    </w:lvl>
    <w:lvl w:ilvl="1">
      <w:start w:val="1"/>
      <w:numFmt w:val="lowerLetter"/>
      <w:pStyle w:val="TableListNumber2"/>
      <w:lvlText w:val="%2."/>
      <w:lvlJc w:val="left"/>
      <w:pPr>
        <w:tabs>
          <w:tab w:val="num" w:pos="454"/>
        </w:tabs>
        <w:ind w:left="454"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7CE1FA8"/>
    <w:multiLevelType w:val="hybridMultilevel"/>
    <w:tmpl w:val="4874176E"/>
    <w:lvl w:ilvl="0" w:tplc="E84683F2">
      <w:numFmt w:val="bullet"/>
      <w:lvlText w:val="-"/>
      <w:lvlJc w:val="left"/>
      <w:pPr>
        <w:ind w:left="587" w:hanging="360"/>
      </w:pPr>
      <w:rPr>
        <w:rFonts w:ascii="Raleway" w:eastAsia="Times New Roman" w:hAnsi="Raleway" w:cs="Times New Roman"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1"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2B2CA6"/>
    <w:multiLevelType w:val="multilevel"/>
    <w:tmpl w:val="5D061D9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B3129B"/>
    <w:multiLevelType w:val="hybridMultilevel"/>
    <w:tmpl w:val="E60CEBE8"/>
    <w:lvl w:ilvl="0" w:tplc="71DC889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014F7F"/>
    <w:multiLevelType w:val="multilevel"/>
    <w:tmpl w:val="CFCEA16C"/>
    <w:numStyleLink w:val="FindingsList"/>
  </w:abstractNum>
  <w:abstractNum w:abstractNumId="25" w15:restartNumberingAfterBreak="0">
    <w:nsid w:val="46FD16D2"/>
    <w:multiLevelType w:val="multilevel"/>
    <w:tmpl w:val="CFCEA16C"/>
    <w:styleLink w:val="FindingsList"/>
    <w:lvl w:ilvl="0">
      <w:start w:val="1"/>
      <w:numFmt w:val="decimal"/>
      <w:pStyle w:val="FindingsNumber"/>
      <w:lvlText w:val="%1."/>
      <w:lvlJc w:val="left"/>
      <w:pPr>
        <w:tabs>
          <w:tab w:val="num" w:pos="357"/>
        </w:tabs>
        <w:ind w:left="360" w:hanging="360"/>
      </w:pPr>
      <w:rPr>
        <w:rFonts w:hint="default"/>
      </w:rPr>
    </w:lvl>
    <w:lvl w:ilvl="1">
      <w:start w:val="1"/>
      <w:numFmt w:val="lowerLetter"/>
      <w:pStyle w:val="FindingsAlpha"/>
      <w:lvlText w:val="%2."/>
      <w:lvlJc w:val="left"/>
      <w:pPr>
        <w:tabs>
          <w:tab w:val="num" w:pos="720"/>
        </w:tabs>
        <w:ind w:left="720" w:hanging="360"/>
      </w:pPr>
      <w:rPr>
        <w:rFonts w:hint="default"/>
        <w:color w:val="011D4B" w:themeColor="text2"/>
      </w:rPr>
    </w:lvl>
    <w:lvl w:ilvl="2">
      <w:start w:val="1"/>
      <w:numFmt w:val="bullet"/>
      <w:pStyle w:val="FindingsBullet"/>
      <w:lvlText w:val="–"/>
      <w:lvlJc w:val="left"/>
      <w:pPr>
        <w:tabs>
          <w:tab w:val="num" w:pos="1077"/>
        </w:tabs>
        <w:ind w:left="1080" w:hanging="360"/>
      </w:pPr>
      <w:rPr>
        <w:rFonts w:ascii="Raleway" w:hAnsi="Raleway" w:cs="Times New Roman" w:hint="default"/>
        <w:color w:val="1C355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AD3E1C"/>
    <w:multiLevelType w:val="hybridMultilevel"/>
    <w:tmpl w:val="CA746B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5432142"/>
    <w:multiLevelType w:val="multilevel"/>
    <w:tmpl w:val="FB24246E"/>
    <w:numStyleLink w:val="ChapterNumbering"/>
  </w:abstractNum>
  <w:abstractNum w:abstractNumId="30" w15:restartNumberingAfterBreak="0">
    <w:nsid w:val="56647166"/>
    <w:multiLevelType w:val="multilevel"/>
    <w:tmpl w:val="4E70723A"/>
    <w:styleLink w:val="TableBullets"/>
    <w:lvl w:ilvl="0">
      <w:start w:val="1"/>
      <w:numFmt w:val="bullet"/>
      <w:pStyle w:val="TableListBullet"/>
      <w:lvlText w:val=""/>
      <w:lvlJc w:val="left"/>
      <w:pPr>
        <w:tabs>
          <w:tab w:val="num" w:pos="227"/>
        </w:tabs>
        <w:ind w:left="227" w:hanging="227"/>
      </w:pPr>
      <w:rPr>
        <w:rFonts w:ascii="Symbol" w:hAnsi="Symbol" w:cs="Times New Roman" w:hint="default"/>
        <w:color w:val="1C355E" w:themeColor="accent1"/>
        <w:sz w:val="14"/>
        <w:szCs w:val="14"/>
      </w:rPr>
    </w:lvl>
    <w:lvl w:ilvl="1">
      <w:start w:val="1"/>
      <w:numFmt w:val="bullet"/>
      <w:pStyle w:val="TableListBullet2"/>
      <w:lvlText w:val="–"/>
      <w:lvlJc w:val="left"/>
      <w:pPr>
        <w:tabs>
          <w:tab w:val="num" w:pos="454"/>
        </w:tabs>
        <w:ind w:left="454" w:hanging="227"/>
      </w:pPr>
      <w:rPr>
        <w:rFonts w:ascii="Book Antiqua" w:hAnsi="Book Antiqua" w:cs="Times New Roman"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8A5214"/>
    <w:multiLevelType w:val="hybridMultilevel"/>
    <w:tmpl w:val="DB4CA044"/>
    <w:lvl w:ilvl="0" w:tplc="6720B658">
      <w:start w:val="1"/>
      <w:numFmt w:val="decimal"/>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32" w15:restartNumberingAfterBreak="0">
    <w:nsid w:val="5C05661A"/>
    <w:multiLevelType w:val="multilevel"/>
    <w:tmpl w:val="8A241F00"/>
    <w:numStyleLink w:val="AppendixHeadings"/>
  </w:abstractNum>
  <w:abstractNum w:abstractNumId="33" w15:restartNumberingAfterBreak="0">
    <w:nsid w:val="5CB30E97"/>
    <w:multiLevelType w:val="multilevel"/>
    <w:tmpl w:val="2C762E32"/>
    <w:numStyleLink w:val="SeekCommentList"/>
  </w:abstractNum>
  <w:abstractNum w:abstractNumId="34" w15:restartNumberingAfterBreak="0">
    <w:nsid w:val="607B16C1"/>
    <w:multiLevelType w:val="multilevel"/>
    <w:tmpl w:val="2C762E32"/>
    <w:numStyleLink w:val="SeekCommentList"/>
  </w:abstractNum>
  <w:abstractNum w:abstractNumId="35" w15:restartNumberingAfterBreak="0">
    <w:nsid w:val="626D4CAD"/>
    <w:multiLevelType w:val="multilevel"/>
    <w:tmpl w:val="8A241F00"/>
    <w:numStyleLink w:val="AppendixHeadings"/>
  </w:abstractNum>
  <w:abstractNum w:abstractNumId="36"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FE29AA"/>
    <w:multiLevelType w:val="hybridMultilevel"/>
    <w:tmpl w:val="DFCE7FF4"/>
    <w:lvl w:ilvl="0" w:tplc="212C1EB2">
      <w:start w:val="1"/>
      <w:numFmt w:val="bullet"/>
      <w:lvlText w:val="–"/>
      <w:lvlJc w:val="left"/>
      <w:pPr>
        <w:ind w:left="927" w:hanging="360"/>
      </w:pPr>
      <w:rPr>
        <w:rFonts w:ascii="Arial" w:hAnsi="Arial" w:hint="default"/>
        <w:color w:val="212122"/>
        <w:spacing w:val="0"/>
        <w:w w:val="100"/>
        <w:position w:val="0"/>
        <w:sz w:val="21"/>
        <w:szCs w:val="21"/>
      </w:rPr>
    </w:lvl>
    <w:lvl w:ilvl="1" w:tplc="8FC601D6" w:tentative="1">
      <w:start w:val="1"/>
      <w:numFmt w:val="lowerLetter"/>
      <w:lvlText w:val="%2."/>
      <w:lvlJc w:val="left"/>
      <w:pPr>
        <w:tabs>
          <w:tab w:val="num" w:pos="1440"/>
        </w:tabs>
        <w:ind w:left="1440" w:hanging="360"/>
      </w:pPr>
    </w:lvl>
    <w:lvl w:ilvl="2" w:tplc="DAD6D522" w:tentative="1">
      <w:start w:val="1"/>
      <w:numFmt w:val="lowerRoman"/>
      <w:lvlText w:val="%3."/>
      <w:lvlJc w:val="right"/>
      <w:pPr>
        <w:tabs>
          <w:tab w:val="num" w:pos="2160"/>
        </w:tabs>
        <w:ind w:left="2160" w:hanging="180"/>
      </w:pPr>
    </w:lvl>
    <w:lvl w:ilvl="3" w:tplc="324CF086" w:tentative="1">
      <w:start w:val="1"/>
      <w:numFmt w:val="decimal"/>
      <w:lvlText w:val="%4."/>
      <w:lvlJc w:val="left"/>
      <w:pPr>
        <w:tabs>
          <w:tab w:val="num" w:pos="2880"/>
        </w:tabs>
        <w:ind w:left="2880" w:hanging="360"/>
      </w:pPr>
    </w:lvl>
    <w:lvl w:ilvl="4" w:tplc="F838075C" w:tentative="1">
      <w:start w:val="1"/>
      <w:numFmt w:val="lowerLetter"/>
      <w:lvlText w:val="%5."/>
      <w:lvlJc w:val="left"/>
      <w:pPr>
        <w:tabs>
          <w:tab w:val="num" w:pos="3600"/>
        </w:tabs>
        <w:ind w:left="3600" w:hanging="360"/>
      </w:pPr>
    </w:lvl>
    <w:lvl w:ilvl="5" w:tplc="CD6C5290" w:tentative="1">
      <w:start w:val="1"/>
      <w:numFmt w:val="lowerRoman"/>
      <w:lvlText w:val="%6."/>
      <w:lvlJc w:val="right"/>
      <w:pPr>
        <w:tabs>
          <w:tab w:val="num" w:pos="4320"/>
        </w:tabs>
        <w:ind w:left="4320" w:hanging="180"/>
      </w:pPr>
    </w:lvl>
    <w:lvl w:ilvl="6" w:tplc="E4FC4404" w:tentative="1">
      <w:start w:val="1"/>
      <w:numFmt w:val="decimal"/>
      <w:lvlText w:val="%7."/>
      <w:lvlJc w:val="left"/>
      <w:pPr>
        <w:tabs>
          <w:tab w:val="num" w:pos="5040"/>
        </w:tabs>
        <w:ind w:left="5040" w:hanging="360"/>
      </w:pPr>
    </w:lvl>
    <w:lvl w:ilvl="7" w:tplc="E43EA1FA" w:tentative="1">
      <w:start w:val="1"/>
      <w:numFmt w:val="lowerLetter"/>
      <w:lvlText w:val="%8."/>
      <w:lvlJc w:val="left"/>
      <w:pPr>
        <w:tabs>
          <w:tab w:val="num" w:pos="5760"/>
        </w:tabs>
        <w:ind w:left="5760" w:hanging="360"/>
      </w:pPr>
    </w:lvl>
    <w:lvl w:ilvl="8" w:tplc="732A6F92" w:tentative="1">
      <w:start w:val="1"/>
      <w:numFmt w:val="lowerRoman"/>
      <w:lvlText w:val="%9."/>
      <w:lvlJc w:val="right"/>
      <w:pPr>
        <w:tabs>
          <w:tab w:val="num" w:pos="6480"/>
        </w:tabs>
        <w:ind w:left="6480" w:hanging="180"/>
      </w:pPr>
    </w:lvl>
  </w:abstractNum>
  <w:abstractNum w:abstractNumId="38" w15:restartNumberingAfterBreak="0">
    <w:nsid w:val="6BCB1CCD"/>
    <w:multiLevelType w:val="multilevel"/>
    <w:tmpl w:val="BB8672B6"/>
    <w:numStyleLink w:val="RecommendationList"/>
  </w:abstractNum>
  <w:abstractNum w:abstractNumId="39" w15:restartNumberingAfterBreak="0">
    <w:nsid w:val="6C9426BC"/>
    <w:multiLevelType w:val="multilevel"/>
    <w:tmpl w:val="2C762E32"/>
    <w:styleLink w:val="SeekCommentList"/>
    <w:lvl w:ilvl="0">
      <w:start w:val="1"/>
      <w:numFmt w:val="decimal"/>
      <w:pStyle w:val="SeekCommentNumber"/>
      <w:lvlText w:val="%1."/>
      <w:lvlJc w:val="left"/>
      <w:pPr>
        <w:tabs>
          <w:tab w:val="num" w:pos="357"/>
        </w:tabs>
        <w:ind w:left="357" w:hanging="357"/>
      </w:pPr>
      <w:rPr>
        <w:rFonts w:hint="default"/>
        <w:b w:val="0"/>
        <w:i w:val="0"/>
        <w:color w:val="auto"/>
        <w:sz w:val="12"/>
        <w:szCs w:val="12"/>
      </w:rPr>
    </w:lvl>
    <w:lvl w:ilvl="1">
      <w:start w:val="1"/>
      <w:numFmt w:val="lowerLetter"/>
      <w:pStyle w:val="SeekCommentAlpha"/>
      <w:lvlText w:val="%2."/>
      <w:lvlJc w:val="left"/>
      <w:pPr>
        <w:tabs>
          <w:tab w:val="num" w:pos="720"/>
        </w:tabs>
        <w:ind w:left="720" w:hanging="363"/>
      </w:pPr>
      <w:rPr>
        <w:rFonts w:hint="default"/>
      </w:rPr>
    </w:lvl>
    <w:lvl w:ilvl="2">
      <w:start w:val="1"/>
      <w:numFmt w:val="bullet"/>
      <w:pStyle w:val="SeekCommentBullet"/>
      <w:lvlText w:val="–"/>
      <w:lvlJc w:val="left"/>
      <w:pPr>
        <w:tabs>
          <w:tab w:val="num" w:pos="1077"/>
        </w:tabs>
        <w:ind w:left="1077" w:hanging="357"/>
      </w:pPr>
      <w:rPr>
        <w:rFonts w:ascii="Raleway" w:hAnsi="Raleway" w:cs="Times New Roman" w:hint="default"/>
        <w:color w:val="1C355E" w:themeColor="accent1"/>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6A6E4C"/>
    <w:multiLevelType w:val="multilevel"/>
    <w:tmpl w:val="FB24246E"/>
    <w:numStyleLink w:val="ChapterNumbering"/>
  </w:abstractNum>
  <w:abstractNum w:abstractNumId="41" w15:restartNumberingAfterBreak="0">
    <w:nsid w:val="71A10E69"/>
    <w:multiLevelType w:val="singleLevel"/>
    <w:tmpl w:val="4B6E14EC"/>
    <w:lvl w:ilvl="0">
      <w:start w:val="1"/>
      <w:numFmt w:val="lowerLetter"/>
      <w:lvlText w:val="%1)"/>
      <w:lvlJc w:val="left"/>
      <w:pPr>
        <w:ind w:left="587" w:hanging="360"/>
      </w:pPr>
      <w:rPr>
        <w:rFonts w:hint="default"/>
        <w:color w:val="011D4B" w:themeColor="text2"/>
      </w:rPr>
    </w:lvl>
  </w:abstractNum>
  <w:abstractNum w:abstractNumId="42" w15:restartNumberingAfterBreak="0">
    <w:nsid w:val="75A469AC"/>
    <w:multiLevelType w:val="hybridMultilevel"/>
    <w:tmpl w:val="1180B5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ABC5D5A"/>
    <w:multiLevelType w:val="multilevel"/>
    <w:tmpl w:val="2C762E32"/>
    <w:numStyleLink w:val="SeekCommentList"/>
  </w:abstractNum>
  <w:num w:numId="1" w16cid:durableId="1471634279">
    <w:abstractNumId w:val="0"/>
  </w:num>
  <w:num w:numId="2" w16cid:durableId="75904849">
    <w:abstractNumId w:val="3"/>
  </w:num>
  <w:num w:numId="3" w16cid:durableId="1182938030">
    <w:abstractNumId w:val="9"/>
  </w:num>
  <w:num w:numId="4" w16cid:durableId="748499610">
    <w:abstractNumId w:val="26"/>
  </w:num>
  <w:num w:numId="5" w16cid:durableId="1248926700">
    <w:abstractNumId w:val="22"/>
  </w:num>
  <w:num w:numId="6" w16cid:durableId="1470781192">
    <w:abstractNumId w:val="16"/>
  </w:num>
  <w:num w:numId="7" w16cid:durableId="908274118">
    <w:abstractNumId w:val="10"/>
  </w:num>
  <w:num w:numId="8" w16cid:durableId="30425042">
    <w:abstractNumId w:val="41"/>
  </w:num>
  <w:num w:numId="9" w16cid:durableId="563030869">
    <w:abstractNumId w:val="4"/>
  </w:num>
  <w:num w:numId="10" w16cid:durableId="558785694">
    <w:abstractNumId w:val="25"/>
  </w:num>
  <w:num w:numId="11" w16cid:durableId="512107179">
    <w:abstractNumId w:val="6"/>
  </w:num>
  <w:num w:numId="12" w16cid:durableId="1446776911">
    <w:abstractNumId w:val="28"/>
  </w:num>
  <w:num w:numId="13" w16cid:durableId="703019259">
    <w:abstractNumId w:val="18"/>
  </w:num>
  <w:num w:numId="14" w16cid:durableId="1713918939">
    <w:abstractNumId w:val="17"/>
  </w:num>
  <w:num w:numId="15" w16cid:durableId="1258097236">
    <w:abstractNumId w:val="12"/>
  </w:num>
  <w:num w:numId="16" w16cid:durableId="179130866">
    <w:abstractNumId w:val="21"/>
  </w:num>
  <w:num w:numId="17" w16cid:durableId="1451969432">
    <w:abstractNumId w:val="21"/>
  </w:num>
  <w:num w:numId="18" w16cid:durableId="1068650408">
    <w:abstractNumId w:val="1"/>
  </w:num>
  <w:num w:numId="19" w16cid:durableId="1765763640">
    <w:abstractNumId w:val="4"/>
  </w:num>
  <w:num w:numId="20" w16cid:durableId="734669840">
    <w:abstractNumId w:val="25"/>
  </w:num>
  <w:num w:numId="21" w16cid:durableId="1174228191">
    <w:abstractNumId w:val="38"/>
  </w:num>
  <w:num w:numId="22" w16cid:durableId="306127589">
    <w:abstractNumId w:val="29"/>
  </w:num>
  <w:num w:numId="23" w16cid:durableId="1874885393">
    <w:abstractNumId w:val="12"/>
  </w:num>
  <w:num w:numId="24" w16cid:durableId="663432271">
    <w:abstractNumId w:val="17"/>
  </w:num>
  <w:num w:numId="25" w16cid:durableId="864638404">
    <w:abstractNumId w:val="17"/>
  </w:num>
  <w:num w:numId="26" w16cid:durableId="1542010676">
    <w:abstractNumId w:val="17"/>
  </w:num>
  <w:num w:numId="27" w16cid:durableId="102457441">
    <w:abstractNumId w:val="17"/>
  </w:num>
  <w:num w:numId="28" w16cid:durableId="1618290567">
    <w:abstractNumId w:val="12"/>
  </w:num>
  <w:num w:numId="29" w16cid:durableId="1382023263">
    <w:abstractNumId w:val="12"/>
  </w:num>
  <w:num w:numId="30" w16cid:durableId="1206018379">
    <w:abstractNumId w:val="12"/>
  </w:num>
  <w:num w:numId="31" w16cid:durableId="183179271">
    <w:abstractNumId w:val="12"/>
  </w:num>
  <w:num w:numId="32" w16cid:durableId="924143731">
    <w:abstractNumId w:val="31"/>
  </w:num>
  <w:num w:numId="33" w16cid:durableId="1052927593">
    <w:abstractNumId w:val="40"/>
  </w:num>
  <w:num w:numId="34" w16cid:durableId="1534687655">
    <w:abstractNumId w:val="35"/>
  </w:num>
  <w:num w:numId="35" w16cid:durableId="107432330">
    <w:abstractNumId w:val="7"/>
  </w:num>
  <w:num w:numId="36" w16cid:durableId="620460381">
    <w:abstractNumId w:val="14"/>
  </w:num>
  <w:num w:numId="37" w16cid:durableId="68700044">
    <w:abstractNumId w:val="5"/>
  </w:num>
  <w:num w:numId="38" w16cid:durableId="2000579173">
    <w:abstractNumId w:val="36"/>
  </w:num>
  <w:num w:numId="39" w16cid:durableId="62919672">
    <w:abstractNumId w:val="30"/>
  </w:num>
  <w:num w:numId="40" w16cid:durableId="2016415359">
    <w:abstractNumId w:val="15"/>
  </w:num>
  <w:num w:numId="41" w16cid:durableId="1474978844">
    <w:abstractNumId w:val="15"/>
  </w:num>
  <w:num w:numId="42" w16cid:durableId="1796558407">
    <w:abstractNumId w:val="39"/>
  </w:num>
  <w:num w:numId="43" w16cid:durableId="1562446873">
    <w:abstractNumId w:val="27"/>
  </w:num>
  <w:num w:numId="44" w16cid:durableId="561713511">
    <w:abstractNumId w:val="32"/>
  </w:num>
  <w:num w:numId="45" w16cid:durableId="1959337451">
    <w:abstractNumId w:val="11"/>
  </w:num>
  <w:num w:numId="46" w16cid:durableId="1042901955">
    <w:abstractNumId w:val="23"/>
  </w:num>
  <w:num w:numId="47" w16cid:durableId="350500377">
    <w:abstractNumId w:val="5"/>
  </w:num>
  <w:num w:numId="48" w16cid:durableId="444229663">
    <w:abstractNumId w:val="36"/>
  </w:num>
  <w:num w:numId="49" w16cid:durableId="1748305225">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93363190">
    <w:abstractNumId w:val="12"/>
    <w:lvlOverride w:ilvl="0">
      <w:lvl w:ilvl="0">
        <w:start w:val="1"/>
        <w:numFmt w:val="decimal"/>
        <w:pStyle w:val="Heading1"/>
        <w:lvlText w:val="Criterion %1"/>
        <w:lvlJc w:val="left"/>
        <w:pPr>
          <w:tabs>
            <w:tab w:val="num" w:pos="2041"/>
          </w:tabs>
          <w:ind w:left="2041" w:hanging="204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 w:numId="51" w16cid:durableId="1475174169">
    <w:abstractNumId w:val="24"/>
  </w:num>
  <w:num w:numId="52" w16cid:durableId="394620858">
    <w:abstractNumId w:val="8"/>
  </w:num>
  <w:num w:numId="53" w16cid:durableId="296881139">
    <w:abstractNumId w:val="43"/>
  </w:num>
  <w:num w:numId="54" w16cid:durableId="408619256">
    <w:abstractNumId w:val="34"/>
  </w:num>
  <w:num w:numId="55" w16cid:durableId="893392267">
    <w:abstractNumId w:val="37"/>
  </w:num>
  <w:num w:numId="56" w16cid:durableId="925579660">
    <w:abstractNumId w:val="2"/>
  </w:num>
  <w:num w:numId="57" w16cid:durableId="1628854294">
    <w:abstractNumId w:val="13"/>
  </w:num>
  <w:num w:numId="58" w16cid:durableId="632372888">
    <w:abstractNumId w:val="33"/>
    <w:lvlOverride w:ilvl="0">
      <w:lvl w:ilvl="0">
        <w:start w:val="1"/>
        <w:numFmt w:val="decimal"/>
        <w:pStyle w:val="SeekCommentNumber"/>
        <w:lvlText w:val="%1."/>
        <w:lvlJc w:val="left"/>
        <w:pPr>
          <w:tabs>
            <w:tab w:val="num" w:pos="357"/>
          </w:tabs>
          <w:ind w:left="357" w:hanging="357"/>
        </w:pPr>
      </w:lvl>
    </w:lvlOverride>
  </w:num>
  <w:num w:numId="59" w16cid:durableId="1184593042">
    <w:abstractNumId w:val="19"/>
  </w:num>
  <w:num w:numId="60" w16cid:durableId="1117871247">
    <w:abstractNumId w:val="10"/>
  </w:num>
  <w:num w:numId="61" w16cid:durableId="2088183642">
    <w:abstractNumId w:val="10"/>
  </w:num>
  <w:num w:numId="62" w16cid:durableId="923152254">
    <w:abstractNumId w:val="10"/>
  </w:num>
  <w:num w:numId="63" w16cid:durableId="1368139960">
    <w:abstractNumId w:val="42"/>
  </w:num>
  <w:num w:numId="64" w16cid:durableId="1427458558">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ytDA0NbU0MbE0sbBQ0lEKTi0uzszPAykwrAUAj6gFuSwAAAA="/>
    <w:docVar w:name="DMReference" w:val=" "/>
    <w:docVar w:name="OfficeIni" w:val="Melbourne.ini"/>
  </w:docVars>
  <w:rsids>
    <w:rsidRoot w:val="00DF3AD5"/>
    <w:rsid w:val="00000125"/>
    <w:rsid w:val="00000134"/>
    <w:rsid w:val="000006D0"/>
    <w:rsid w:val="0000078F"/>
    <w:rsid w:val="00000EF3"/>
    <w:rsid w:val="00001273"/>
    <w:rsid w:val="00001662"/>
    <w:rsid w:val="000029E9"/>
    <w:rsid w:val="00002AA9"/>
    <w:rsid w:val="00002BF5"/>
    <w:rsid w:val="0000307A"/>
    <w:rsid w:val="000039BE"/>
    <w:rsid w:val="00003B02"/>
    <w:rsid w:val="00003B27"/>
    <w:rsid w:val="00003F14"/>
    <w:rsid w:val="00003F4B"/>
    <w:rsid w:val="000049A0"/>
    <w:rsid w:val="00005407"/>
    <w:rsid w:val="000054D7"/>
    <w:rsid w:val="00005C29"/>
    <w:rsid w:val="00006FE5"/>
    <w:rsid w:val="000103AB"/>
    <w:rsid w:val="00010DFB"/>
    <w:rsid w:val="000124D2"/>
    <w:rsid w:val="00012AF9"/>
    <w:rsid w:val="00012DAC"/>
    <w:rsid w:val="000137B0"/>
    <w:rsid w:val="000137B6"/>
    <w:rsid w:val="0001482D"/>
    <w:rsid w:val="0001576D"/>
    <w:rsid w:val="000159F6"/>
    <w:rsid w:val="00015C1D"/>
    <w:rsid w:val="0001691C"/>
    <w:rsid w:val="000176A3"/>
    <w:rsid w:val="000177CC"/>
    <w:rsid w:val="00020065"/>
    <w:rsid w:val="00020D5F"/>
    <w:rsid w:val="00021685"/>
    <w:rsid w:val="000216F2"/>
    <w:rsid w:val="000217C3"/>
    <w:rsid w:val="000217CF"/>
    <w:rsid w:val="0002202A"/>
    <w:rsid w:val="00022210"/>
    <w:rsid w:val="00022BC5"/>
    <w:rsid w:val="00022BD0"/>
    <w:rsid w:val="00022D19"/>
    <w:rsid w:val="00023502"/>
    <w:rsid w:val="00023A7F"/>
    <w:rsid w:val="000243C4"/>
    <w:rsid w:val="00025103"/>
    <w:rsid w:val="000254FA"/>
    <w:rsid w:val="00025B09"/>
    <w:rsid w:val="00025BD5"/>
    <w:rsid w:val="0002662E"/>
    <w:rsid w:val="000267A5"/>
    <w:rsid w:val="00027A68"/>
    <w:rsid w:val="00027E0A"/>
    <w:rsid w:val="00027F8A"/>
    <w:rsid w:val="00027FD0"/>
    <w:rsid w:val="00030162"/>
    <w:rsid w:val="0003034C"/>
    <w:rsid w:val="0003040E"/>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37E52"/>
    <w:rsid w:val="00040067"/>
    <w:rsid w:val="0004182E"/>
    <w:rsid w:val="00042F28"/>
    <w:rsid w:val="0004319E"/>
    <w:rsid w:val="00043470"/>
    <w:rsid w:val="00043C44"/>
    <w:rsid w:val="00044531"/>
    <w:rsid w:val="0004466D"/>
    <w:rsid w:val="00044A35"/>
    <w:rsid w:val="00044A5D"/>
    <w:rsid w:val="00044AF7"/>
    <w:rsid w:val="00044D9D"/>
    <w:rsid w:val="00045034"/>
    <w:rsid w:val="000455C9"/>
    <w:rsid w:val="000457E9"/>
    <w:rsid w:val="00045940"/>
    <w:rsid w:val="0004651B"/>
    <w:rsid w:val="000466A0"/>
    <w:rsid w:val="00046AA9"/>
    <w:rsid w:val="00046FAD"/>
    <w:rsid w:val="00047798"/>
    <w:rsid w:val="0005051A"/>
    <w:rsid w:val="0005061F"/>
    <w:rsid w:val="00050A96"/>
    <w:rsid w:val="00050C96"/>
    <w:rsid w:val="0005255C"/>
    <w:rsid w:val="00052573"/>
    <w:rsid w:val="000526E3"/>
    <w:rsid w:val="00052E3D"/>
    <w:rsid w:val="00052E8C"/>
    <w:rsid w:val="0005427F"/>
    <w:rsid w:val="000545B7"/>
    <w:rsid w:val="000549D9"/>
    <w:rsid w:val="00054E84"/>
    <w:rsid w:val="000554EC"/>
    <w:rsid w:val="00056B51"/>
    <w:rsid w:val="00056E9F"/>
    <w:rsid w:val="0005753A"/>
    <w:rsid w:val="00060489"/>
    <w:rsid w:val="0006085C"/>
    <w:rsid w:val="00061640"/>
    <w:rsid w:val="00061BCE"/>
    <w:rsid w:val="00061FDE"/>
    <w:rsid w:val="00062F94"/>
    <w:rsid w:val="00063095"/>
    <w:rsid w:val="0006358E"/>
    <w:rsid w:val="0006392E"/>
    <w:rsid w:val="00063962"/>
    <w:rsid w:val="000663B9"/>
    <w:rsid w:val="00066802"/>
    <w:rsid w:val="00070F98"/>
    <w:rsid w:val="0007115B"/>
    <w:rsid w:val="00071F1A"/>
    <w:rsid w:val="00072225"/>
    <w:rsid w:val="000724CE"/>
    <w:rsid w:val="000726AD"/>
    <w:rsid w:val="00072BAB"/>
    <w:rsid w:val="00072E6D"/>
    <w:rsid w:val="00072ECB"/>
    <w:rsid w:val="000740F6"/>
    <w:rsid w:val="0007412B"/>
    <w:rsid w:val="00074732"/>
    <w:rsid w:val="00075FAE"/>
    <w:rsid w:val="00076B53"/>
    <w:rsid w:val="00077827"/>
    <w:rsid w:val="00080C0C"/>
    <w:rsid w:val="00080FAA"/>
    <w:rsid w:val="00082B7D"/>
    <w:rsid w:val="000837B1"/>
    <w:rsid w:val="00083981"/>
    <w:rsid w:val="00083DFB"/>
    <w:rsid w:val="00084C27"/>
    <w:rsid w:val="00085F88"/>
    <w:rsid w:val="0008604B"/>
    <w:rsid w:val="0008607A"/>
    <w:rsid w:val="00087085"/>
    <w:rsid w:val="00087B22"/>
    <w:rsid w:val="000900DD"/>
    <w:rsid w:val="00091B6D"/>
    <w:rsid w:val="00091E17"/>
    <w:rsid w:val="000921F5"/>
    <w:rsid w:val="00092202"/>
    <w:rsid w:val="000923B0"/>
    <w:rsid w:val="000923FA"/>
    <w:rsid w:val="000927E8"/>
    <w:rsid w:val="000938C0"/>
    <w:rsid w:val="00093B6D"/>
    <w:rsid w:val="00093C09"/>
    <w:rsid w:val="0009467F"/>
    <w:rsid w:val="00095136"/>
    <w:rsid w:val="000959F9"/>
    <w:rsid w:val="00095AEE"/>
    <w:rsid w:val="00096059"/>
    <w:rsid w:val="00096446"/>
    <w:rsid w:val="00096641"/>
    <w:rsid w:val="000968E6"/>
    <w:rsid w:val="00097BA8"/>
    <w:rsid w:val="000A06DC"/>
    <w:rsid w:val="000A098A"/>
    <w:rsid w:val="000A0C7F"/>
    <w:rsid w:val="000A36BB"/>
    <w:rsid w:val="000A3CF8"/>
    <w:rsid w:val="000A3DB9"/>
    <w:rsid w:val="000A6066"/>
    <w:rsid w:val="000A61BC"/>
    <w:rsid w:val="000A7044"/>
    <w:rsid w:val="000A75CF"/>
    <w:rsid w:val="000A7617"/>
    <w:rsid w:val="000B02FC"/>
    <w:rsid w:val="000B0371"/>
    <w:rsid w:val="000B09AD"/>
    <w:rsid w:val="000B146D"/>
    <w:rsid w:val="000B171D"/>
    <w:rsid w:val="000B2432"/>
    <w:rsid w:val="000B2645"/>
    <w:rsid w:val="000B2D6F"/>
    <w:rsid w:val="000B3B42"/>
    <w:rsid w:val="000B42C6"/>
    <w:rsid w:val="000B45E5"/>
    <w:rsid w:val="000B4B07"/>
    <w:rsid w:val="000B7275"/>
    <w:rsid w:val="000B7F50"/>
    <w:rsid w:val="000C0040"/>
    <w:rsid w:val="000C007F"/>
    <w:rsid w:val="000C0D83"/>
    <w:rsid w:val="000C149B"/>
    <w:rsid w:val="000C160F"/>
    <w:rsid w:val="000C173E"/>
    <w:rsid w:val="000C177E"/>
    <w:rsid w:val="000C26B4"/>
    <w:rsid w:val="000C288E"/>
    <w:rsid w:val="000C2CFB"/>
    <w:rsid w:val="000C2EBC"/>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619"/>
    <w:rsid w:val="000D2F4D"/>
    <w:rsid w:val="000D3037"/>
    <w:rsid w:val="000D3119"/>
    <w:rsid w:val="000D34E1"/>
    <w:rsid w:val="000D3D60"/>
    <w:rsid w:val="000D4393"/>
    <w:rsid w:val="000D43A0"/>
    <w:rsid w:val="000D65D4"/>
    <w:rsid w:val="000D7631"/>
    <w:rsid w:val="000D7EAF"/>
    <w:rsid w:val="000E0537"/>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5743"/>
    <w:rsid w:val="000F6371"/>
    <w:rsid w:val="000F6734"/>
    <w:rsid w:val="000F682F"/>
    <w:rsid w:val="000F73AE"/>
    <w:rsid w:val="001009A9"/>
    <w:rsid w:val="00101027"/>
    <w:rsid w:val="001010E6"/>
    <w:rsid w:val="001022D7"/>
    <w:rsid w:val="00102ED1"/>
    <w:rsid w:val="0010395A"/>
    <w:rsid w:val="00103BDC"/>
    <w:rsid w:val="001040E8"/>
    <w:rsid w:val="00104150"/>
    <w:rsid w:val="001043E1"/>
    <w:rsid w:val="00104AC0"/>
    <w:rsid w:val="00105263"/>
    <w:rsid w:val="001062D7"/>
    <w:rsid w:val="001076F1"/>
    <w:rsid w:val="001106C5"/>
    <w:rsid w:val="00110F67"/>
    <w:rsid w:val="001112A9"/>
    <w:rsid w:val="0011160E"/>
    <w:rsid w:val="00111CE6"/>
    <w:rsid w:val="0011235F"/>
    <w:rsid w:val="00112435"/>
    <w:rsid w:val="00112849"/>
    <w:rsid w:val="00112F1D"/>
    <w:rsid w:val="001136B7"/>
    <w:rsid w:val="00113C3F"/>
    <w:rsid w:val="001156E5"/>
    <w:rsid w:val="00115E87"/>
    <w:rsid w:val="0011710B"/>
    <w:rsid w:val="001175ED"/>
    <w:rsid w:val="0012034E"/>
    <w:rsid w:val="0012072B"/>
    <w:rsid w:val="00120768"/>
    <w:rsid w:val="00120B80"/>
    <w:rsid w:val="001217D5"/>
    <w:rsid w:val="0012250E"/>
    <w:rsid w:val="001227FE"/>
    <w:rsid w:val="00123634"/>
    <w:rsid w:val="001237BF"/>
    <w:rsid w:val="001244D7"/>
    <w:rsid w:val="00124F0C"/>
    <w:rsid w:val="001254DC"/>
    <w:rsid w:val="0012560C"/>
    <w:rsid w:val="00125E39"/>
    <w:rsid w:val="001262A9"/>
    <w:rsid w:val="00126345"/>
    <w:rsid w:val="00126952"/>
    <w:rsid w:val="0012750E"/>
    <w:rsid w:val="00127A98"/>
    <w:rsid w:val="00127D53"/>
    <w:rsid w:val="00130AD2"/>
    <w:rsid w:val="00130E2A"/>
    <w:rsid w:val="00131AD8"/>
    <w:rsid w:val="001331CE"/>
    <w:rsid w:val="00134738"/>
    <w:rsid w:val="001362A9"/>
    <w:rsid w:val="0013634A"/>
    <w:rsid w:val="0013770D"/>
    <w:rsid w:val="001401E7"/>
    <w:rsid w:val="0014176A"/>
    <w:rsid w:val="00142611"/>
    <w:rsid w:val="001428F5"/>
    <w:rsid w:val="0014383C"/>
    <w:rsid w:val="001445B1"/>
    <w:rsid w:val="00144B5B"/>
    <w:rsid w:val="00144BAD"/>
    <w:rsid w:val="00145EF8"/>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2F1"/>
    <w:rsid w:val="00155656"/>
    <w:rsid w:val="00155777"/>
    <w:rsid w:val="00155AA2"/>
    <w:rsid w:val="00155D87"/>
    <w:rsid w:val="00155EF8"/>
    <w:rsid w:val="00155F7D"/>
    <w:rsid w:val="00157877"/>
    <w:rsid w:val="00160262"/>
    <w:rsid w:val="0016108D"/>
    <w:rsid w:val="001610FE"/>
    <w:rsid w:val="001612DC"/>
    <w:rsid w:val="0016173D"/>
    <w:rsid w:val="0016175D"/>
    <w:rsid w:val="00161C30"/>
    <w:rsid w:val="00162C78"/>
    <w:rsid w:val="00162D76"/>
    <w:rsid w:val="00163BA7"/>
    <w:rsid w:val="001649C2"/>
    <w:rsid w:val="00164B84"/>
    <w:rsid w:val="00164F96"/>
    <w:rsid w:val="00165820"/>
    <w:rsid w:val="0016657E"/>
    <w:rsid w:val="00166F3F"/>
    <w:rsid w:val="00167E12"/>
    <w:rsid w:val="00170669"/>
    <w:rsid w:val="00171A1B"/>
    <w:rsid w:val="00171E1E"/>
    <w:rsid w:val="00172920"/>
    <w:rsid w:val="00173ABD"/>
    <w:rsid w:val="00173FE7"/>
    <w:rsid w:val="001746C8"/>
    <w:rsid w:val="00175BDF"/>
    <w:rsid w:val="0017654B"/>
    <w:rsid w:val="00176EF4"/>
    <w:rsid w:val="00176F6D"/>
    <w:rsid w:val="001774EA"/>
    <w:rsid w:val="001776D8"/>
    <w:rsid w:val="0017796D"/>
    <w:rsid w:val="001800BB"/>
    <w:rsid w:val="001802CA"/>
    <w:rsid w:val="00180ACE"/>
    <w:rsid w:val="0018167A"/>
    <w:rsid w:val="00181E1B"/>
    <w:rsid w:val="001827E5"/>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88C"/>
    <w:rsid w:val="00192B5E"/>
    <w:rsid w:val="00192FA4"/>
    <w:rsid w:val="001932E1"/>
    <w:rsid w:val="00193756"/>
    <w:rsid w:val="00193C5E"/>
    <w:rsid w:val="00193F23"/>
    <w:rsid w:val="00194163"/>
    <w:rsid w:val="00194197"/>
    <w:rsid w:val="001941E1"/>
    <w:rsid w:val="00194797"/>
    <w:rsid w:val="00195EFE"/>
    <w:rsid w:val="001963C2"/>
    <w:rsid w:val="001976C9"/>
    <w:rsid w:val="001A0001"/>
    <w:rsid w:val="001A0499"/>
    <w:rsid w:val="001A0887"/>
    <w:rsid w:val="001A0CF0"/>
    <w:rsid w:val="001A1EA9"/>
    <w:rsid w:val="001A2B46"/>
    <w:rsid w:val="001A2D7A"/>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6BFD"/>
    <w:rsid w:val="001B74AF"/>
    <w:rsid w:val="001C09ED"/>
    <w:rsid w:val="001C0F16"/>
    <w:rsid w:val="001C1A38"/>
    <w:rsid w:val="001C1E13"/>
    <w:rsid w:val="001C228E"/>
    <w:rsid w:val="001C24ED"/>
    <w:rsid w:val="001C2502"/>
    <w:rsid w:val="001C2864"/>
    <w:rsid w:val="001C2B22"/>
    <w:rsid w:val="001C6231"/>
    <w:rsid w:val="001C643A"/>
    <w:rsid w:val="001C7153"/>
    <w:rsid w:val="001C786E"/>
    <w:rsid w:val="001C7906"/>
    <w:rsid w:val="001C7929"/>
    <w:rsid w:val="001D029D"/>
    <w:rsid w:val="001D2E11"/>
    <w:rsid w:val="001D30AC"/>
    <w:rsid w:val="001D4F67"/>
    <w:rsid w:val="001D61EA"/>
    <w:rsid w:val="001D69C7"/>
    <w:rsid w:val="001D7F01"/>
    <w:rsid w:val="001E0098"/>
    <w:rsid w:val="001E01CC"/>
    <w:rsid w:val="001E0BBF"/>
    <w:rsid w:val="001E0CD2"/>
    <w:rsid w:val="001E15A4"/>
    <w:rsid w:val="001E1B9D"/>
    <w:rsid w:val="001E2071"/>
    <w:rsid w:val="001E3591"/>
    <w:rsid w:val="001E4875"/>
    <w:rsid w:val="001E4F17"/>
    <w:rsid w:val="001E6114"/>
    <w:rsid w:val="001E65C1"/>
    <w:rsid w:val="001E677D"/>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4AFF"/>
    <w:rsid w:val="001F58EA"/>
    <w:rsid w:val="001F6319"/>
    <w:rsid w:val="001F7163"/>
    <w:rsid w:val="001F7A4E"/>
    <w:rsid w:val="002007AB"/>
    <w:rsid w:val="00200DBF"/>
    <w:rsid w:val="00201B70"/>
    <w:rsid w:val="00201F83"/>
    <w:rsid w:val="00202D84"/>
    <w:rsid w:val="00202FFD"/>
    <w:rsid w:val="0020303C"/>
    <w:rsid w:val="00203747"/>
    <w:rsid w:val="002041C0"/>
    <w:rsid w:val="00204C41"/>
    <w:rsid w:val="00204C7D"/>
    <w:rsid w:val="00204E39"/>
    <w:rsid w:val="00205149"/>
    <w:rsid w:val="0020561B"/>
    <w:rsid w:val="00205A67"/>
    <w:rsid w:val="002067CC"/>
    <w:rsid w:val="002073A5"/>
    <w:rsid w:val="0020776B"/>
    <w:rsid w:val="002077F2"/>
    <w:rsid w:val="00207C09"/>
    <w:rsid w:val="00210F2B"/>
    <w:rsid w:val="002111A6"/>
    <w:rsid w:val="00211568"/>
    <w:rsid w:val="00211F81"/>
    <w:rsid w:val="00212233"/>
    <w:rsid w:val="002127CE"/>
    <w:rsid w:val="00212BA4"/>
    <w:rsid w:val="00212F6A"/>
    <w:rsid w:val="002136B0"/>
    <w:rsid w:val="00213FEA"/>
    <w:rsid w:val="00215940"/>
    <w:rsid w:val="00217023"/>
    <w:rsid w:val="002179F2"/>
    <w:rsid w:val="00220A51"/>
    <w:rsid w:val="002210AE"/>
    <w:rsid w:val="002225E8"/>
    <w:rsid w:val="002229F1"/>
    <w:rsid w:val="002231EC"/>
    <w:rsid w:val="002238CC"/>
    <w:rsid w:val="002238CE"/>
    <w:rsid w:val="00223B63"/>
    <w:rsid w:val="00224C82"/>
    <w:rsid w:val="00224F41"/>
    <w:rsid w:val="002255E4"/>
    <w:rsid w:val="00225E9B"/>
    <w:rsid w:val="002262C3"/>
    <w:rsid w:val="00226B51"/>
    <w:rsid w:val="00230407"/>
    <w:rsid w:val="0023068C"/>
    <w:rsid w:val="002308E1"/>
    <w:rsid w:val="00230F45"/>
    <w:rsid w:val="002314EC"/>
    <w:rsid w:val="00231BC8"/>
    <w:rsid w:val="002323F0"/>
    <w:rsid w:val="00232CF8"/>
    <w:rsid w:val="00232D08"/>
    <w:rsid w:val="00233F58"/>
    <w:rsid w:val="00234845"/>
    <w:rsid w:val="00235A3B"/>
    <w:rsid w:val="002360DF"/>
    <w:rsid w:val="002361BC"/>
    <w:rsid w:val="0023624C"/>
    <w:rsid w:val="00236CF1"/>
    <w:rsid w:val="00236D82"/>
    <w:rsid w:val="0024067D"/>
    <w:rsid w:val="0024098C"/>
    <w:rsid w:val="00240996"/>
    <w:rsid w:val="00240A6A"/>
    <w:rsid w:val="00240F7C"/>
    <w:rsid w:val="0024122D"/>
    <w:rsid w:val="00241502"/>
    <w:rsid w:val="0024155A"/>
    <w:rsid w:val="00241F8D"/>
    <w:rsid w:val="00242171"/>
    <w:rsid w:val="0024433A"/>
    <w:rsid w:val="00244942"/>
    <w:rsid w:val="00244B7F"/>
    <w:rsid w:val="00244E36"/>
    <w:rsid w:val="00245D88"/>
    <w:rsid w:val="00245E21"/>
    <w:rsid w:val="0024677F"/>
    <w:rsid w:val="00246E02"/>
    <w:rsid w:val="00246F27"/>
    <w:rsid w:val="00247575"/>
    <w:rsid w:val="00247746"/>
    <w:rsid w:val="00247E84"/>
    <w:rsid w:val="002513F9"/>
    <w:rsid w:val="00251F10"/>
    <w:rsid w:val="00252406"/>
    <w:rsid w:val="00252B8E"/>
    <w:rsid w:val="002534C8"/>
    <w:rsid w:val="0025393E"/>
    <w:rsid w:val="00254C6D"/>
    <w:rsid w:val="00254E9D"/>
    <w:rsid w:val="00254F53"/>
    <w:rsid w:val="002555ED"/>
    <w:rsid w:val="0025575F"/>
    <w:rsid w:val="00257CAB"/>
    <w:rsid w:val="00260285"/>
    <w:rsid w:val="002607AC"/>
    <w:rsid w:val="00261612"/>
    <w:rsid w:val="00261909"/>
    <w:rsid w:val="00262CF5"/>
    <w:rsid w:val="00263288"/>
    <w:rsid w:val="0026349D"/>
    <w:rsid w:val="002640CF"/>
    <w:rsid w:val="002649B0"/>
    <w:rsid w:val="002654C0"/>
    <w:rsid w:val="00265600"/>
    <w:rsid w:val="00265BC1"/>
    <w:rsid w:val="0026621F"/>
    <w:rsid w:val="002663F7"/>
    <w:rsid w:val="002665E4"/>
    <w:rsid w:val="002666DC"/>
    <w:rsid w:val="00267123"/>
    <w:rsid w:val="00270C79"/>
    <w:rsid w:val="002714F8"/>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CD9"/>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2D32"/>
    <w:rsid w:val="0029333B"/>
    <w:rsid w:val="00293362"/>
    <w:rsid w:val="00293432"/>
    <w:rsid w:val="00293955"/>
    <w:rsid w:val="00294371"/>
    <w:rsid w:val="00294530"/>
    <w:rsid w:val="00294951"/>
    <w:rsid w:val="00294C01"/>
    <w:rsid w:val="00294E06"/>
    <w:rsid w:val="00294F3F"/>
    <w:rsid w:val="00295B2C"/>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9AF"/>
    <w:rsid w:val="002A3FA2"/>
    <w:rsid w:val="002A4721"/>
    <w:rsid w:val="002A47A4"/>
    <w:rsid w:val="002A4AEB"/>
    <w:rsid w:val="002A4B4F"/>
    <w:rsid w:val="002A53B6"/>
    <w:rsid w:val="002A56F2"/>
    <w:rsid w:val="002A626C"/>
    <w:rsid w:val="002A6563"/>
    <w:rsid w:val="002B02E5"/>
    <w:rsid w:val="002B0463"/>
    <w:rsid w:val="002B0600"/>
    <w:rsid w:val="002B083A"/>
    <w:rsid w:val="002B0F88"/>
    <w:rsid w:val="002B10BB"/>
    <w:rsid w:val="002B133C"/>
    <w:rsid w:val="002B1974"/>
    <w:rsid w:val="002B1B0F"/>
    <w:rsid w:val="002B2193"/>
    <w:rsid w:val="002B2390"/>
    <w:rsid w:val="002B2A66"/>
    <w:rsid w:val="002B3556"/>
    <w:rsid w:val="002B4A76"/>
    <w:rsid w:val="002B5E3A"/>
    <w:rsid w:val="002B5FEA"/>
    <w:rsid w:val="002B6903"/>
    <w:rsid w:val="002B715A"/>
    <w:rsid w:val="002B7AF5"/>
    <w:rsid w:val="002B7DEE"/>
    <w:rsid w:val="002B7FB5"/>
    <w:rsid w:val="002C125D"/>
    <w:rsid w:val="002C16F0"/>
    <w:rsid w:val="002C2178"/>
    <w:rsid w:val="002C3130"/>
    <w:rsid w:val="002C380F"/>
    <w:rsid w:val="002C3B76"/>
    <w:rsid w:val="002C3F78"/>
    <w:rsid w:val="002C4430"/>
    <w:rsid w:val="002C5093"/>
    <w:rsid w:val="002C5F8F"/>
    <w:rsid w:val="002C6409"/>
    <w:rsid w:val="002C7851"/>
    <w:rsid w:val="002C7DF3"/>
    <w:rsid w:val="002C7F00"/>
    <w:rsid w:val="002D0F5B"/>
    <w:rsid w:val="002D10E0"/>
    <w:rsid w:val="002D1146"/>
    <w:rsid w:val="002D15B9"/>
    <w:rsid w:val="002D1B1F"/>
    <w:rsid w:val="002D2774"/>
    <w:rsid w:val="002D28B3"/>
    <w:rsid w:val="002D4C12"/>
    <w:rsid w:val="002D5219"/>
    <w:rsid w:val="002D57D2"/>
    <w:rsid w:val="002D5AA1"/>
    <w:rsid w:val="002D6259"/>
    <w:rsid w:val="002D6263"/>
    <w:rsid w:val="002D6774"/>
    <w:rsid w:val="002D6B96"/>
    <w:rsid w:val="002D70A7"/>
    <w:rsid w:val="002D7899"/>
    <w:rsid w:val="002E09D9"/>
    <w:rsid w:val="002E1A31"/>
    <w:rsid w:val="002E1B54"/>
    <w:rsid w:val="002E289D"/>
    <w:rsid w:val="002E2C04"/>
    <w:rsid w:val="002E43F4"/>
    <w:rsid w:val="002E4574"/>
    <w:rsid w:val="002E4E00"/>
    <w:rsid w:val="002E5D29"/>
    <w:rsid w:val="002E5F61"/>
    <w:rsid w:val="002E6155"/>
    <w:rsid w:val="002E6BD0"/>
    <w:rsid w:val="002F0675"/>
    <w:rsid w:val="002F0CA8"/>
    <w:rsid w:val="002F1BA5"/>
    <w:rsid w:val="002F213C"/>
    <w:rsid w:val="002F48DB"/>
    <w:rsid w:val="002F4997"/>
    <w:rsid w:val="002F4C3C"/>
    <w:rsid w:val="002F58FC"/>
    <w:rsid w:val="002F6D9B"/>
    <w:rsid w:val="002F7488"/>
    <w:rsid w:val="002F7633"/>
    <w:rsid w:val="002F7E32"/>
    <w:rsid w:val="00300DCE"/>
    <w:rsid w:val="00301EFD"/>
    <w:rsid w:val="00301F9E"/>
    <w:rsid w:val="00301FB6"/>
    <w:rsid w:val="00302C9C"/>
    <w:rsid w:val="00302FAB"/>
    <w:rsid w:val="00302FC7"/>
    <w:rsid w:val="00303217"/>
    <w:rsid w:val="003032A5"/>
    <w:rsid w:val="003034D6"/>
    <w:rsid w:val="003039F2"/>
    <w:rsid w:val="0030466C"/>
    <w:rsid w:val="00304A7F"/>
    <w:rsid w:val="003058D3"/>
    <w:rsid w:val="00306538"/>
    <w:rsid w:val="00306A42"/>
    <w:rsid w:val="00306D0C"/>
    <w:rsid w:val="00307060"/>
    <w:rsid w:val="003100DC"/>
    <w:rsid w:val="003104B7"/>
    <w:rsid w:val="0031129C"/>
    <w:rsid w:val="003113D5"/>
    <w:rsid w:val="003114FF"/>
    <w:rsid w:val="00311572"/>
    <w:rsid w:val="00311B19"/>
    <w:rsid w:val="00313B9C"/>
    <w:rsid w:val="003148EC"/>
    <w:rsid w:val="003157C8"/>
    <w:rsid w:val="003163E1"/>
    <w:rsid w:val="0031693E"/>
    <w:rsid w:val="003170D6"/>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4C3B"/>
    <w:rsid w:val="00324D55"/>
    <w:rsid w:val="00324DAB"/>
    <w:rsid w:val="00325554"/>
    <w:rsid w:val="003256CB"/>
    <w:rsid w:val="00325D72"/>
    <w:rsid w:val="003262EE"/>
    <w:rsid w:val="003264BC"/>
    <w:rsid w:val="0032701B"/>
    <w:rsid w:val="00330399"/>
    <w:rsid w:val="003305C0"/>
    <w:rsid w:val="00330E88"/>
    <w:rsid w:val="00330EC0"/>
    <w:rsid w:val="00331BC7"/>
    <w:rsid w:val="003327C8"/>
    <w:rsid w:val="00333634"/>
    <w:rsid w:val="003339CE"/>
    <w:rsid w:val="00333B0C"/>
    <w:rsid w:val="00333F82"/>
    <w:rsid w:val="003346E3"/>
    <w:rsid w:val="00334C6A"/>
    <w:rsid w:val="00334DFB"/>
    <w:rsid w:val="00334FA6"/>
    <w:rsid w:val="00335B3C"/>
    <w:rsid w:val="00335E36"/>
    <w:rsid w:val="00336DB5"/>
    <w:rsid w:val="00337982"/>
    <w:rsid w:val="00337F47"/>
    <w:rsid w:val="0034021A"/>
    <w:rsid w:val="003406C1"/>
    <w:rsid w:val="003408A0"/>
    <w:rsid w:val="003410AA"/>
    <w:rsid w:val="003411D3"/>
    <w:rsid w:val="00341642"/>
    <w:rsid w:val="00343268"/>
    <w:rsid w:val="003438E6"/>
    <w:rsid w:val="00343907"/>
    <w:rsid w:val="00343FF9"/>
    <w:rsid w:val="003444F2"/>
    <w:rsid w:val="00344783"/>
    <w:rsid w:val="0034496D"/>
    <w:rsid w:val="00344A38"/>
    <w:rsid w:val="003459F4"/>
    <w:rsid w:val="003469F4"/>
    <w:rsid w:val="00346D06"/>
    <w:rsid w:val="00346FE9"/>
    <w:rsid w:val="0034744B"/>
    <w:rsid w:val="00347906"/>
    <w:rsid w:val="00350B13"/>
    <w:rsid w:val="0035255B"/>
    <w:rsid w:val="0035304E"/>
    <w:rsid w:val="003532BE"/>
    <w:rsid w:val="00353364"/>
    <w:rsid w:val="003539A2"/>
    <w:rsid w:val="00353E45"/>
    <w:rsid w:val="00354710"/>
    <w:rsid w:val="00354717"/>
    <w:rsid w:val="00356021"/>
    <w:rsid w:val="003566E4"/>
    <w:rsid w:val="00356AF6"/>
    <w:rsid w:val="00357170"/>
    <w:rsid w:val="003572DF"/>
    <w:rsid w:val="00357986"/>
    <w:rsid w:val="00360139"/>
    <w:rsid w:val="00360B62"/>
    <w:rsid w:val="0036222D"/>
    <w:rsid w:val="0036277A"/>
    <w:rsid w:val="00363521"/>
    <w:rsid w:val="00363FD4"/>
    <w:rsid w:val="0036450A"/>
    <w:rsid w:val="00364AC8"/>
    <w:rsid w:val="003653CD"/>
    <w:rsid w:val="00365468"/>
    <w:rsid w:val="0036603C"/>
    <w:rsid w:val="003662D1"/>
    <w:rsid w:val="00366CB7"/>
    <w:rsid w:val="00366EA9"/>
    <w:rsid w:val="00370756"/>
    <w:rsid w:val="00370907"/>
    <w:rsid w:val="00370E99"/>
    <w:rsid w:val="00371F26"/>
    <w:rsid w:val="0037313D"/>
    <w:rsid w:val="00373D3D"/>
    <w:rsid w:val="003740D0"/>
    <w:rsid w:val="003749D8"/>
    <w:rsid w:val="00374DCA"/>
    <w:rsid w:val="0037578C"/>
    <w:rsid w:val="00375A33"/>
    <w:rsid w:val="00375D6E"/>
    <w:rsid w:val="00376045"/>
    <w:rsid w:val="00376738"/>
    <w:rsid w:val="00376C25"/>
    <w:rsid w:val="00376EB4"/>
    <w:rsid w:val="00377948"/>
    <w:rsid w:val="00377ADB"/>
    <w:rsid w:val="0038003B"/>
    <w:rsid w:val="003803E7"/>
    <w:rsid w:val="0038056C"/>
    <w:rsid w:val="00381541"/>
    <w:rsid w:val="00381892"/>
    <w:rsid w:val="00381FBC"/>
    <w:rsid w:val="003831DC"/>
    <w:rsid w:val="0038397D"/>
    <w:rsid w:val="003839BF"/>
    <w:rsid w:val="00383C90"/>
    <w:rsid w:val="00383CC8"/>
    <w:rsid w:val="003849E4"/>
    <w:rsid w:val="00385E19"/>
    <w:rsid w:val="00385E86"/>
    <w:rsid w:val="003866CD"/>
    <w:rsid w:val="00386EF7"/>
    <w:rsid w:val="0038743D"/>
    <w:rsid w:val="0038788A"/>
    <w:rsid w:val="003879B3"/>
    <w:rsid w:val="00387EA7"/>
    <w:rsid w:val="00387FE2"/>
    <w:rsid w:val="003906BB"/>
    <w:rsid w:val="00390FA2"/>
    <w:rsid w:val="0039252C"/>
    <w:rsid w:val="0039265D"/>
    <w:rsid w:val="003927AE"/>
    <w:rsid w:val="003941AB"/>
    <w:rsid w:val="00394341"/>
    <w:rsid w:val="003943C9"/>
    <w:rsid w:val="003947D3"/>
    <w:rsid w:val="00395783"/>
    <w:rsid w:val="00397AE8"/>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1CD9"/>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B7D23"/>
    <w:rsid w:val="003C13EB"/>
    <w:rsid w:val="003C1D10"/>
    <w:rsid w:val="003C1FD2"/>
    <w:rsid w:val="003C212C"/>
    <w:rsid w:val="003C23E4"/>
    <w:rsid w:val="003C24D6"/>
    <w:rsid w:val="003C24E3"/>
    <w:rsid w:val="003C26B6"/>
    <w:rsid w:val="003C2A66"/>
    <w:rsid w:val="003C2F20"/>
    <w:rsid w:val="003C3E3C"/>
    <w:rsid w:val="003C472E"/>
    <w:rsid w:val="003C4C20"/>
    <w:rsid w:val="003C4CF6"/>
    <w:rsid w:val="003C4D62"/>
    <w:rsid w:val="003C5DBB"/>
    <w:rsid w:val="003C5F19"/>
    <w:rsid w:val="003C6163"/>
    <w:rsid w:val="003C64AA"/>
    <w:rsid w:val="003C7726"/>
    <w:rsid w:val="003D05EA"/>
    <w:rsid w:val="003D0A9B"/>
    <w:rsid w:val="003D1145"/>
    <w:rsid w:val="003D3383"/>
    <w:rsid w:val="003D434A"/>
    <w:rsid w:val="003D45F6"/>
    <w:rsid w:val="003D48D2"/>
    <w:rsid w:val="003D4E11"/>
    <w:rsid w:val="003D596C"/>
    <w:rsid w:val="003D5D23"/>
    <w:rsid w:val="003D5E31"/>
    <w:rsid w:val="003D63A6"/>
    <w:rsid w:val="003D712A"/>
    <w:rsid w:val="003D7AF1"/>
    <w:rsid w:val="003D7FDB"/>
    <w:rsid w:val="003E021C"/>
    <w:rsid w:val="003E02D7"/>
    <w:rsid w:val="003E11EF"/>
    <w:rsid w:val="003E1621"/>
    <w:rsid w:val="003E17E2"/>
    <w:rsid w:val="003E18CF"/>
    <w:rsid w:val="003E2C76"/>
    <w:rsid w:val="003E3B99"/>
    <w:rsid w:val="003E3E9A"/>
    <w:rsid w:val="003E44F0"/>
    <w:rsid w:val="003E5322"/>
    <w:rsid w:val="003E5A2C"/>
    <w:rsid w:val="003E5FAA"/>
    <w:rsid w:val="003E686C"/>
    <w:rsid w:val="003E6E1A"/>
    <w:rsid w:val="003E7396"/>
    <w:rsid w:val="003E7B5F"/>
    <w:rsid w:val="003F0512"/>
    <w:rsid w:val="003F065F"/>
    <w:rsid w:val="003F0946"/>
    <w:rsid w:val="003F1D1C"/>
    <w:rsid w:val="003F20BC"/>
    <w:rsid w:val="003F2245"/>
    <w:rsid w:val="003F2609"/>
    <w:rsid w:val="003F2747"/>
    <w:rsid w:val="003F33FE"/>
    <w:rsid w:val="003F3593"/>
    <w:rsid w:val="003F3C1F"/>
    <w:rsid w:val="003F3D40"/>
    <w:rsid w:val="003F4C30"/>
    <w:rsid w:val="003F6075"/>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6477"/>
    <w:rsid w:val="004065B1"/>
    <w:rsid w:val="004066E8"/>
    <w:rsid w:val="0040670E"/>
    <w:rsid w:val="00406AF9"/>
    <w:rsid w:val="004074C0"/>
    <w:rsid w:val="00407863"/>
    <w:rsid w:val="00407B5D"/>
    <w:rsid w:val="00407E7A"/>
    <w:rsid w:val="0041033E"/>
    <w:rsid w:val="00410A8B"/>
    <w:rsid w:val="00410E12"/>
    <w:rsid w:val="00411333"/>
    <w:rsid w:val="00411422"/>
    <w:rsid w:val="0041690F"/>
    <w:rsid w:val="00416A63"/>
    <w:rsid w:val="0041706B"/>
    <w:rsid w:val="0041774D"/>
    <w:rsid w:val="00420365"/>
    <w:rsid w:val="00420943"/>
    <w:rsid w:val="00420F51"/>
    <w:rsid w:val="00420F85"/>
    <w:rsid w:val="004219D0"/>
    <w:rsid w:val="004225E0"/>
    <w:rsid w:val="004226DB"/>
    <w:rsid w:val="00422FCF"/>
    <w:rsid w:val="0042335A"/>
    <w:rsid w:val="004237B8"/>
    <w:rsid w:val="004238E4"/>
    <w:rsid w:val="0042406C"/>
    <w:rsid w:val="00424D9C"/>
    <w:rsid w:val="004252E9"/>
    <w:rsid w:val="00425C6E"/>
    <w:rsid w:val="004261E0"/>
    <w:rsid w:val="004266BD"/>
    <w:rsid w:val="0042689C"/>
    <w:rsid w:val="00426981"/>
    <w:rsid w:val="004277BC"/>
    <w:rsid w:val="00427885"/>
    <w:rsid w:val="00430A7F"/>
    <w:rsid w:val="00430EA4"/>
    <w:rsid w:val="00431D9D"/>
    <w:rsid w:val="004324CC"/>
    <w:rsid w:val="00432A0A"/>
    <w:rsid w:val="00432B08"/>
    <w:rsid w:val="00432CC2"/>
    <w:rsid w:val="00433087"/>
    <w:rsid w:val="0043381C"/>
    <w:rsid w:val="004342C8"/>
    <w:rsid w:val="00434CA6"/>
    <w:rsid w:val="00435B56"/>
    <w:rsid w:val="00435E6F"/>
    <w:rsid w:val="00436751"/>
    <w:rsid w:val="00436E01"/>
    <w:rsid w:val="004376FF"/>
    <w:rsid w:val="00437D98"/>
    <w:rsid w:val="00437F57"/>
    <w:rsid w:val="004401AD"/>
    <w:rsid w:val="004418EE"/>
    <w:rsid w:val="0044223A"/>
    <w:rsid w:val="0044264D"/>
    <w:rsid w:val="004427DF"/>
    <w:rsid w:val="004427FA"/>
    <w:rsid w:val="00442822"/>
    <w:rsid w:val="00442A9F"/>
    <w:rsid w:val="00445838"/>
    <w:rsid w:val="00445CAC"/>
    <w:rsid w:val="0044603A"/>
    <w:rsid w:val="00446887"/>
    <w:rsid w:val="00446DD8"/>
    <w:rsid w:val="00446E55"/>
    <w:rsid w:val="004478C8"/>
    <w:rsid w:val="004502E8"/>
    <w:rsid w:val="004505D7"/>
    <w:rsid w:val="00450723"/>
    <w:rsid w:val="004509BC"/>
    <w:rsid w:val="00451CB7"/>
    <w:rsid w:val="004528BE"/>
    <w:rsid w:val="00452CC9"/>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E77"/>
    <w:rsid w:val="00457181"/>
    <w:rsid w:val="00457F2D"/>
    <w:rsid w:val="00460527"/>
    <w:rsid w:val="00460948"/>
    <w:rsid w:val="00460D6E"/>
    <w:rsid w:val="00460E69"/>
    <w:rsid w:val="00460FCC"/>
    <w:rsid w:val="004615B7"/>
    <w:rsid w:val="00461CAE"/>
    <w:rsid w:val="00462348"/>
    <w:rsid w:val="00462431"/>
    <w:rsid w:val="0046275E"/>
    <w:rsid w:val="00462A3C"/>
    <w:rsid w:val="00462AE0"/>
    <w:rsid w:val="00462B48"/>
    <w:rsid w:val="00462B63"/>
    <w:rsid w:val="00462CBD"/>
    <w:rsid w:val="004630D3"/>
    <w:rsid w:val="004631AB"/>
    <w:rsid w:val="00463482"/>
    <w:rsid w:val="00465BF0"/>
    <w:rsid w:val="0046615A"/>
    <w:rsid w:val="00466904"/>
    <w:rsid w:val="0046690A"/>
    <w:rsid w:val="00466FDA"/>
    <w:rsid w:val="00467881"/>
    <w:rsid w:val="00470E2E"/>
    <w:rsid w:val="00471445"/>
    <w:rsid w:val="0047161E"/>
    <w:rsid w:val="00472335"/>
    <w:rsid w:val="0047291D"/>
    <w:rsid w:val="0047317E"/>
    <w:rsid w:val="00473783"/>
    <w:rsid w:val="004737F0"/>
    <w:rsid w:val="004742A2"/>
    <w:rsid w:val="00475180"/>
    <w:rsid w:val="00475BFC"/>
    <w:rsid w:val="004766C8"/>
    <w:rsid w:val="0047683B"/>
    <w:rsid w:val="00477907"/>
    <w:rsid w:val="00477AE4"/>
    <w:rsid w:val="0048021D"/>
    <w:rsid w:val="0048066B"/>
    <w:rsid w:val="0048070C"/>
    <w:rsid w:val="0048071C"/>
    <w:rsid w:val="00480F4C"/>
    <w:rsid w:val="00481511"/>
    <w:rsid w:val="00481958"/>
    <w:rsid w:val="00482116"/>
    <w:rsid w:val="0048268A"/>
    <w:rsid w:val="00482EF2"/>
    <w:rsid w:val="004834EC"/>
    <w:rsid w:val="004836C6"/>
    <w:rsid w:val="00483F2F"/>
    <w:rsid w:val="00484369"/>
    <w:rsid w:val="00485216"/>
    <w:rsid w:val="004854BB"/>
    <w:rsid w:val="004856B2"/>
    <w:rsid w:val="00485712"/>
    <w:rsid w:val="00485748"/>
    <w:rsid w:val="00485A93"/>
    <w:rsid w:val="0048630B"/>
    <w:rsid w:val="0048659C"/>
    <w:rsid w:val="00486667"/>
    <w:rsid w:val="004869C5"/>
    <w:rsid w:val="00486A7E"/>
    <w:rsid w:val="00486AAD"/>
    <w:rsid w:val="00486DB2"/>
    <w:rsid w:val="004871C5"/>
    <w:rsid w:val="004875CF"/>
    <w:rsid w:val="004901FD"/>
    <w:rsid w:val="004902FC"/>
    <w:rsid w:val="004914B6"/>
    <w:rsid w:val="00492052"/>
    <w:rsid w:val="00492307"/>
    <w:rsid w:val="00493081"/>
    <w:rsid w:val="00493C48"/>
    <w:rsid w:val="00493F3C"/>
    <w:rsid w:val="004943DF"/>
    <w:rsid w:val="0049465D"/>
    <w:rsid w:val="00494E45"/>
    <w:rsid w:val="00495D25"/>
    <w:rsid w:val="0049632B"/>
    <w:rsid w:val="00496A08"/>
    <w:rsid w:val="00497D9B"/>
    <w:rsid w:val="004A07ED"/>
    <w:rsid w:val="004A1808"/>
    <w:rsid w:val="004A2427"/>
    <w:rsid w:val="004A32E2"/>
    <w:rsid w:val="004A37F5"/>
    <w:rsid w:val="004A3A7C"/>
    <w:rsid w:val="004A3E4B"/>
    <w:rsid w:val="004A434C"/>
    <w:rsid w:val="004A48A1"/>
    <w:rsid w:val="004A4A21"/>
    <w:rsid w:val="004A4CA8"/>
    <w:rsid w:val="004A5434"/>
    <w:rsid w:val="004A5484"/>
    <w:rsid w:val="004A55A4"/>
    <w:rsid w:val="004A56B1"/>
    <w:rsid w:val="004A61AF"/>
    <w:rsid w:val="004A7EAE"/>
    <w:rsid w:val="004B013F"/>
    <w:rsid w:val="004B01B7"/>
    <w:rsid w:val="004B03E8"/>
    <w:rsid w:val="004B0E0B"/>
    <w:rsid w:val="004B1D3F"/>
    <w:rsid w:val="004B2264"/>
    <w:rsid w:val="004B23AD"/>
    <w:rsid w:val="004B37C0"/>
    <w:rsid w:val="004B3897"/>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E2B"/>
    <w:rsid w:val="004C1F95"/>
    <w:rsid w:val="004C2353"/>
    <w:rsid w:val="004C2B33"/>
    <w:rsid w:val="004C32F2"/>
    <w:rsid w:val="004C3537"/>
    <w:rsid w:val="004C3AD8"/>
    <w:rsid w:val="004C3F7C"/>
    <w:rsid w:val="004C58DC"/>
    <w:rsid w:val="004C61D2"/>
    <w:rsid w:val="004C61E5"/>
    <w:rsid w:val="004C6A00"/>
    <w:rsid w:val="004C7CAE"/>
    <w:rsid w:val="004D091E"/>
    <w:rsid w:val="004D1754"/>
    <w:rsid w:val="004D268F"/>
    <w:rsid w:val="004D2B3B"/>
    <w:rsid w:val="004D4D97"/>
    <w:rsid w:val="004D557E"/>
    <w:rsid w:val="004D5997"/>
    <w:rsid w:val="004D5F74"/>
    <w:rsid w:val="004D733C"/>
    <w:rsid w:val="004D73CF"/>
    <w:rsid w:val="004E0619"/>
    <w:rsid w:val="004E070B"/>
    <w:rsid w:val="004E0908"/>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0E43"/>
    <w:rsid w:val="004F157C"/>
    <w:rsid w:val="004F174C"/>
    <w:rsid w:val="004F1B39"/>
    <w:rsid w:val="004F203A"/>
    <w:rsid w:val="004F255F"/>
    <w:rsid w:val="004F2971"/>
    <w:rsid w:val="004F3067"/>
    <w:rsid w:val="004F45B8"/>
    <w:rsid w:val="004F5475"/>
    <w:rsid w:val="004F54ED"/>
    <w:rsid w:val="004F5CD2"/>
    <w:rsid w:val="004F638E"/>
    <w:rsid w:val="004F6630"/>
    <w:rsid w:val="004F6B20"/>
    <w:rsid w:val="004F7056"/>
    <w:rsid w:val="004F713F"/>
    <w:rsid w:val="004F72B7"/>
    <w:rsid w:val="004F7E47"/>
    <w:rsid w:val="00501765"/>
    <w:rsid w:val="00501C27"/>
    <w:rsid w:val="00501D5D"/>
    <w:rsid w:val="00501F24"/>
    <w:rsid w:val="005020BD"/>
    <w:rsid w:val="00502D20"/>
    <w:rsid w:val="005030BA"/>
    <w:rsid w:val="005032DA"/>
    <w:rsid w:val="00503AA1"/>
    <w:rsid w:val="00503BA7"/>
    <w:rsid w:val="00504000"/>
    <w:rsid w:val="00504733"/>
    <w:rsid w:val="00504781"/>
    <w:rsid w:val="005049E7"/>
    <w:rsid w:val="00504B5B"/>
    <w:rsid w:val="00504E5E"/>
    <w:rsid w:val="00505813"/>
    <w:rsid w:val="005058BC"/>
    <w:rsid w:val="0050659E"/>
    <w:rsid w:val="00507526"/>
    <w:rsid w:val="00507FCD"/>
    <w:rsid w:val="00510099"/>
    <w:rsid w:val="00510DF6"/>
    <w:rsid w:val="00511335"/>
    <w:rsid w:val="0051249E"/>
    <w:rsid w:val="005131BB"/>
    <w:rsid w:val="005151E5"/>
    <w:rsid w:val="005156AC"/>
    <w:rsid w:val="0051575C"/>
    <w:rsid w:val="00517377"/>
    <w:rsid w:val="005173A7"/>
    <w:rsid w:val="0052095B"/>
    <w:rsid w:val="00521014"/>
    <w:rsid w:val="005212DB"/>
    <w:rsid w:val="00521411"/>
    <w:rsid w:val="005221F6"/>
    <w:rsid w:val="00522539"/>
    <w:rsid w:val="00522E23"/>
    <w:rsid w:val="005233F4"/>
    <w:rsid w:val="00523CAB"/>
    <w:rsid w:val="00523FE4"/>
    <w:rsid w:val="005251E0"/>
    <w:rsid w:val="005253A8"/>
    <w:rsid w:val="00526567"/>
    <w:rsid w:val="00526F96"/>
    <w:rsid w:val="00527426"/>
    <w:rsid w:val="00527742"/>
    <w:rsid w:val="00527D2C"/>
    <w:rsid w:val="005301F8"/>
    <w:rsid w:val="005311D4"/>
    <w:rsid w:val="005319D9"/>
    <w:rsid w:val="00531C9A"/>
    <w:rsid w:val="00531F22"/>
    <w:rsid w:val="00532374"/>
    <w:rsid w:val="00532F9A"/>
    <w:rsid w:val="0053320E"/>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587"/>
    <w:rsid w:val="005466B3"/>
    <w:rsid w:val="0054703E"/>
    <w:rsid w:val="0054766F"/>
    <w:rsid w:val="00547B70"/>
    <w:rsid w:val="00550862"/>
    <w:rsid w:val="00550D42"/>
    <w:rsid w:val="005512F7"/>
    <w:rsid w:val="00552511"/>
    <w:rsid w:val="00552856"/>
    <w:rsid w:val="00552B7B"/>
    <w:rsid w:val="00552C86"/>
    <w:rsid w:val="00553500"/>
    <w:rsid w:val="00553B41"/>
    <w:rsid w:val="00554243"/>
    <w:rsid w:val="00554619"/>
    <w:rsid w:val="00554691"/>
    <w:rsid w:val="005555C0"/>
    <w:rsid w:val="00555B04"/>
    <w:rsid w:val="00555F22"/>
    <w:rsid w:val="00555FBE"/>
    <w:rsid w:val="0055720D"/>
    <w:rsid w:val="0056092E"/>
    <w:rsid w:val="005612CE"/>
    <w:rsid w:val="00561E58"/>
    <w:rsid w:val="005627B2"/>
    <w:rsid w:val="0056310C"/>
    <w:rsid w:val="00563195"/>
    <w:rsid w:val="00563B93"/>
    <w:rsid w:val="00563BD7"/>
    <w:rsid w:val="005641BA"/>
    <w:rsid w:val="00564517"/>
    <w:rsid w:val="00565031"/>
    <w:rsid w:val="005650E0"/>
    <w:rsid w:val="005652A9"/>
    <w:rsid w:val="00565677"/>
    <w:rsid w:val="00565D87"/>
    <w:rsid w:val="0056675F"/>
    <w:rsid w:val="00567B4D"/>
    <w:rsid w:val="00567B8C"/>
    <w:rsid w:val="00570465"/>
    <w:rsid w:val="005707A2"/>
    <w:rsid w:val="0057164B"/>
    <w:rsid w:val="00571AEB"/>
    <w:rsid w:val="00571E8B"/>
    <w:rsid w:val="005721F5"/>
    <w:rsid w:val="0057236E"/>
    <w:rsid w:val="00572938"/>
    <w:rsid w:val="00573140"/>
    <w:rsid w:val="005733C8"/>
    <w:rsid w:val="005736C3"/>
    <w:rsid w:val="0057418B"/>
    <w:rsid w:val="00574C14"/>
    <w:rsid w:val="005757A4"/>
    <w:rsid w:val="005759E1"/>
    <w:rsid w:val="005765C8"/>
    <w:rsid w:val="00577788"/>
    <w:rsid w:val="005779CE"/>
    <w:rsid w:val="00581017"/>
    <w:rsid w:val="00581666"/>
    <w:rsid w:val="00581C3D"/>
    <w:rsid w:val="00581CD6"/>
    <w:rsid w:val="00581D3B"/>
    <w:rsid w:val="00581D64"/>
    <w:rsid w:val="00581D89"/>
    <w:rsid w:val="00581D9B"/>
    <w:rsid w:val="00581FAD"/>
    <w:rsid w:val="00582102"/>
    <w:rsid w:val="00582E5B"/>
    <w:rsid w:val="0058419B"/>
    <w:rsid w:val="00584A9E"/>
    <w:rsid w:val="00584D0C"/>
    <w:rsid w:val="00584E58"/>
    <w:rsid w:val="00584E76"/>
    <w:rsid w:val="0058508F"/>
    <w:rsid w:val="0058521D"/>
    <w:rsid w:val="00586639"/>
    <w:rsid w:val="005866DB"/>
    <w:rsid w:val="00586D86"/>
    <w:rsid w:val="005873B3"/>
    <w:rsid w:val="005876EA"/>
    <w:rsid w:val="00590157"/>
    <w:rsid w:val="00590377"/>
    <w:rsid w:val="00590599"/>
    <w:rsid w:val="00590D14"/>
    <w:rsid w:val="00590E7E"/>
    <w:rsid w:val="00590EAC"/>
    <w:rsid w:val="00591845"/>
    <w:rsid w:val="005919CB"/>
    <w:rsid w:val="00591A27"/>
    <w:rsid w:val="0059262C"/>
    <w:rsid w:val="00592A32"/>
    <w:rsid w:val="005933E9"/>
    <w:rsid w:val="00593887"/>
    <w:rsid w:val="00593FBA"/>
    <w:rsid w:val="00594889"/>
    <w:rsid w:val="0059674A"/>
    <w:rsid w:val="00597421"/>
    <w:rsid w:val="005975C4"/>
    <w:rsid w:val="00597D97"/>
    <w:rsid w:val="005A0483"/>
    <w:rsid w:val="005A0FAA"/>
    <w:rsid w:val="005A1438"/>
    <w:rsid w:val="005A1B33"/>
    <w:rsid w:val="005A1CA6"/>
    <w:rsid w:val="005A22B9"/>
    <w:rsid w:val="005A2716"/>
    <w:rsid w:val="005A2D45"/>
    <w:rsid w:val="005A2EBB"/>
    <w:rsid w:val="005A3222"/>
    <w:rsid w:val="005A3C6D"/>
    <w:rsid w:val="005A446C"/>
    <w:rsid w:val="005A44AE"/>
    <w:rsid w:val="005A4C10"/>
    <w:rsid w:val="005A54BD"/>
    <w:rsid w:val="005A5E22"/>
    <w:rsid w:val="005A6A84"/>
    <w:rsid w:val="005A6F53"/>
    <w:rsid w:val="005A720A"/>
    <w:rsid w:val="005A7730"/>
    <w:rsid w:val="005A7A47"/>
    <w:rsid w:val="005B02B9"/>
    <w:rsid w:val="005B0928"/>
    <w:rsid w:val="005B0B7C"/>
    <w:rsid w:val="005B0BC7"/>
    <w:rsid w:val="005B159F"/>
    <w:rsid w:val="005B1964"/>
    <w:rsid w:val="005B2B3D"/>
    <w:rsid w:val="005B2BB5"/>
    <w:rsid w:val="005B2D30"/>
    <w:rsid w:val="005B3116"/>
    <w:rsid w:val="005B4560"/>
    <w:rsid w:val="005B4678"/>
    <w:rsid w:val="005B4B54"/>
    <w:rsid w:val="005B5436"/>
    <w:rsid w:val="005B55B2"/>
    <w:rsid w:val="005B5784"/>
    <w:rsid w:val="005B700C"/>
    <w:rsid w:val="005B7AD0"/>
    <w:rsid w:val="005C0C1C"/>
    <w:rsid w:val="005C159D"/>
    <w:rsid w:val="005C1BB1"/>
    <w:rsid w:val="005C209B"/>
    <w:rsid w:val="005C20BC"/>
    <w:rsid w:val="005C2B14"/>
    <w:rsid w:val="005C2E40"/>
    <w:rsid w:val="005C4139"/>
    <w:rsid w:val="005C497A"/>
    <w:rsid w:val="005C4A4C"/>
    <w:rsid w:val="005C5B9A"/>
    <w:rsid w:val="005C6672"/>
    <w:rsid w:val="005C66CE"/>
    <w:rsid w:val="005C66E7"/>
    <w:rsid w:val="005C673E"/>
    <w:rsid w:val="005C681F"/>
    <w:rsid w:val="005C6CDC"/>
    <w:rsid w:val="005C6E7A"/>
    <w:rsid w:val="005C6EDD"/>
    <w:rsid w:val="005C75E3"/>
    <w:rsid w:val="005C770A"/>
    <w:rsid w:val="005C7D72"/>
    <w:rsid w:val="005C7F36"/>
    <w:rsid w:val="005D0561"/>
    <w:rsid w:val="005D111D"/>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E0A62"/>
    <w:rsid w:val="005E0B3A"/>
    <w:rsid w:val="005E1011"/>
    <w:rsid w:val="005E1136"/>
    <w:rsid w:val="005E1485"/>
    <w:rsid w:val="005E181D"/>
    <w:rsid w:val="005E1DC1"/>
    <w:rsid w:val="005E2D24"/>
    <w:rsid w:val="005E38A6"/>
    <w:rsid w:val="005E4E6D"/>
    <w:rsid w:val="005E5082"/>
    <w:rsid w:val="005E646C"/>
    <w:rsid w:val="005E70CB"/>
    <w:rsid w:val="005E7ED6"/>
    <w:rsid w:val="005F0786"/>
    <w:rsid w:val="005F0B72"/>
    <w:rsid w:val="005F10CD"/>
    <w:rsid w:val="005F16A9"/>
    <w:rsid w:val="005F1D2A"/>
    <w:rsid w:val="005F2112"/>
    <w:rsid w:val="005F315F"/>
    <w:rsid w:val="005F38BF"/>
    <w:rsid w:val="005F3AB4"/>
    <w:rsid w:val="005F3CB3"/>
    <w:rsid w:val="005F4615"/>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BC6"/>
    <w:rsid w:val="00604F3F"/>
    <w:rsid w:val="006051AC"/>
    <w:rsid w:val="00605362"/>
    <w:rsid w:val="006060D9"/>
    <w:rsid w:val="006064F5"/>
    <w:rsid w:val="0060650D"/>
    <w:rsid w:val="00606923"/>
    <w:rsid w:val="006075B7"/>
    <w:rsid w:val="00607644"/>
    <w:rsid w:val="006078B5"/>
    <w:rsid w:val="00607BD5"/>
    <w:rsid w:val="0061001C"/>
    <w:rsid w:val="0061012E"/>
    <w:rsid w:val="0061083E"/>
    <w:rsid w:val="00610C41"/>
    <w:rsid w:val="00610CCA"/>
    <w:rsid w:val="00611196"/>
    <w:rsid w:val="00611FDB"/>
    <w:rsid w:val="00612248"/>
    <w:rsid w:val="00612A57"/>
    <w:rsid w:val="00613898"/>
    <w:rsid w:val="00614461"/>
    <w:rsid w:val="00614779"/>
    <w:rsid w:val="00614796"/>
    <w:rsid w:val="00615FAE"/>
    <w:rsid w:val="00616931"/>
    <w:rsid w:val="006170A3"/>
    <w:rsid w:val="00617627"/>
    <w:rsid w:val="00617D4E"/>
    <w:rsid w:val="00620312"/>
    <w:rsid w:val="006208B9"/>
    <w:rsid w:val="00620C0F"/>
    <w:rsid w:val="006214F4"/>
    <w:rsid w:val="0062264D"/>
    <w:rsid w:val="00623592"/>
    <w:rsid w:val="00623CF8"/>
    <w:rsid w:val="00624C94"/>
    <w:rsid w:val="006304C5"/>
    <w:rsid w:val="006304CC"/>
    <w:rsid w:val="006308D2"/>
    <w:rsid w:val="00632AC2"/>
    <w:rsid w:val="00634312"/>
    <w:rsid w:val="00635E88"/>
    <w:rsid w:val="00636294"/>
    <w:rsid w:val="006364CB"/>
    <w:rsid w:val="00636D94"/>
    <w:rsid w:val="00636E8A"/>
    <w:rsid w:val="00637305"/>
    <w:rsid w:val="006373A9"/>
    <w:rsid w:val="00637800"/>
    <w:rsid w:val="006407C0"/>
    <w:rsid w:val="006408DF"/>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5BC5"/>
    <w:rsid w:val="0065662A"/>
    <w:rsid w:val="006570C3"/>
    <w:rsid w:val="0066094F"/>
    <w:rsid w:val="00660B0A"/>
    <w:rsid w:val="00660D3F"/>
    <w:rsid w:val="006612F9"/>
    <w:rsid w:val="0066139A"/>
    <w:rsid w:val="00661752"/>
    <w:rsid w:val="00663B4D"/>
    <w:rsid w:val="00663EA3"/>
    <w:rsid w:val="006649F4"/>
    <w:rsid w:val="006672B8"/>
    <w:rsid w:val="006675CE"/>
    <w:rsid w:val="00667E74"/>
    <w:rsid w:val="00670057"/>
    <w:rsid w:val="00670653"/>
    <w:rsid w:val="00670881"/>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7E4"/>
    <w:rsid w:val="00675857"/>
    <w:rsid w:val="00675C91"/>
    <w:rsid w:val="00676190"/>
    <w:rsid w:val="00676BB3"/>
    <w:rsid w:val="00676C17"/>
    <w:rsid w:val="006776E5"/>
    <w:rsid w:val="006778D0"/>
    <w:rsid w:val="00677CB4"/>
    <w:rsid w:val="00677F8D"/>
    <w:rsid w:val="006802B4"/>
    <w:rsid w:val="00680BC0"/>
    <w:rsid w:val="006811C0"/>
    <w:rsid w:val="006811CC"/>
    <w:rsid w:val="00681201"/>
    <w:rsid w:val="006814F3"/>
    <w:rsid w:val="006816E3"/>
    <w:rsid w:val="0068182E"/>
    <w:rsid w:val="00681A2F"/>
    <w:rsid w:val="00682461"/>
    <w:rsid w:val="0068280D"/>
    <w:rsid w:val="00684501"/>
    <w:rsid w:val="00684C22"/>
    <w:rsid w:val="006852F6"/>
    <w:rsid w:val="006854A7"/>
    <w:rsid w:val="006857CF"/>
    <w:rsid w:val="0068609A"/>
    <w:rsid w:val="0068656F"/>
    <w:rsid w:val="00686F5D"/>
    <w:rsid w:val="00687132"/>
    <w:rsid w:val="006879C9"/>
    <w:rsid w:val="0069016A"/>
    <w:rsid w:val="006917F5"/>
    <w:rsid w:val="00692509"/>
    <w:rsid w:val="00692CF5"/>
    <w:rsid w:val="006940F5"/>
    <w:rsid w:val="0069513E"/>
    <w:rsid w:val="00695F1F"/>
    <w:rsid w:val="0069643F"/>
    <w:rsid w:val="00696495"/>
    <w:rsid w:val="006965F9"/>
    <w:rsid w:val="006966A2"/>
    <w:rsid w:val="00696C9F"/>
    <w:rsid w:val="006977E1"/>
    <w:rsid w:val="00697D7B"/>
    <w:rsid w:val="006A0EF3"/>
    <w:rsid w:val="006A21AC"/>
    <w:rsid w:val="006A2594"/>
    <w:rsid w:val="006A3291"/>
    <w:rsid w:val="006A34B9"/>
    <w:rsid w:val="006A3D3D"/>
    <w:rsid w:val="006A3D66"/>
    <w:rsid w:val="006A4E2A"/>
    <w:rsid w:val="006A5230"/>
    <w:rsid w:val="006A5350"/>
    <w:rsid w:val="006A5E21"/>
    <w:rsid w:val="006A6F2B"/>
    <w:rsid w:val="006A6FF8"/>
    <w:rsid w:val="006A7608"/>
    <w:rsid w:val="006A7938"/>
    <w:rsid w:val="006B0666"/>
    <w:rsid w:val="006B17E2"/>
    <w:rsid w:val="006B35EB"/>
    <w:rsid w:val="006B36B6"/>
    <w:rsid w:val="006B3BD3"/>
    <w:rsid w:val="006B4CB2"/>
    <w:rsid w:val="006B56C5"/>
    <w:rsid w:val="006B6B37"/>
    <w:rsid w:val="006B7189"/>
    <w:rsid w:val="006B7912"/>
    <w:rsid w:val="006B7C58"/>
    <w:rsid w:val="006B7D86"/>
    <w:rsid w:val="006C014B"/>
    <w:rsid w:val="006C01C9"/>
    <w:rsid w:val="006C0ADD"/>
    <w:rsid w:val="006C0D76"/>
    <w:rsid w:val="006C10C3"/>
    <w:rsid w:val="006C1411"/>
    <w:rsid w:val="006C199A"/>
    <w:rsid w:val="006C1D04"/>
    <w:rsid w:val="006C1EBB"/>
    <w:rsid w:val="006C247A"/>
    <w:rsid w:val="006C263A"/>
    <w:rsid w:val="006C2A84"/>
    <w:rsid w:val="006C3728"/>
    <w:rsid w:val="006C3F10"/>
    <w:rsid w:val="006C48C0"/>
    <w:rsid w:val="006C49CB"/>
    <w:rsid w:val="006C4E05"/>
    <w:rsid w:val="006C5C0E"/>
    <w:rsid w:val="006C5C1D"/>
    <w:rsid w:val="006C6534"/>
    <w:rsid w:val="006C7D50"/>
    <w:rsid w:val="006D1DFA"/>
    <w:rsid w:val="006D2682"/>
    <w:rsid w:val="006D2C16"/>
    <w:rsid w:val="006D2EC2"/>
    <w:rsid w:val="006D360D"/>
    <w:rsid w:val="006D3815"/>
    <w:rsid w:val="006D3D08"/>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98D"/>
    <w:rsid w:val="006E5C5D"/>
    <w:rsid w:val="006E62A7"/>
    <w:rsid w:val="006E70A3"/>
    <w:rsid w:val="006E711A"/>
    <w:rsid w:val="006E714D"/>
    <w:rsid w:val="006E72E1"/>
    <w:rsid w:val="006F0042"/>
    <w:rsid w:val="006F0635"/>
    <w:rsid w:val="006F1129"/>
    <w:rsid w:val="006F1AEF"/>
    <w:rsid w:val="006F2256"/>
    <w:rsid w:val="006F2CCF"/>
    <w:rsid w:val="006F3708"/>
    <w:rsid w:val="006F41E4"/>
    <w:rsid w:val="006F4A4C"/>
    <w:rsid w:val="006F4E84"/>
    <w:rsid w:val="006F51FA"/>
    <w:rsid w:val="006F5801"/>
    <w:rsid w:val="006F5BE5"/>
    <w:rsid w:val="006F5F25"/>
    <w:rsid w:val="006F6091"/>
    <w:rsid w:val="006F62EB"/>
    <w:rsid w:val="006F6884"/>
    <w:rsid w:val="006F6985"/>
    <w:rsid w:val="006F7458"/>
    <w:rsid w:val="006F7599"/>
    <w:rsid w:val="006F7713"/>
    <w:rsid w:val="006F779F"/>
    <w:rsid w:val="006F77A0"/>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8DC"/>
    <w:rsid w:val="00711A81"/>
    <w:rsid w:val="00712136"/>
    <w:rsid w:val="007137B2"/>
    <w:rsid w:val="007148D9"/>
    <w:rsid w:val="00715749"/>
    <w:rsid w:val="00715C28"/>
    <w:rsid w:val="0071637E"/>
    <w:rsid w:val="007167E3"/>
    <w:rsid w:val="00717639"/>
    <w:rsid w:val="00717818"/>
    <w:rsid w:val="00717D36"/>
    <w:rsid w:val="00720449"/>
    <w:rsid w:val="00720E17"/>
    <w:rsid w:val="00721229"/>
    <w:rsid w:val="00721561"/>
    <w:rsid w:val="0072181D"/>
    <w:rsid w:val="007220A2"/>
    <w:rsid w:val="0072299D"/>
    <w:rsid w:val="00723728"/>
    <w:rsid w:val="0072383C"/>
    <w:rsid w:val="007240A2"/>
    <w:rsid w:val="007245BB"/>
    <w:rsid w:val="00726D28"/>
    <w:rsid w:val="00727C47"/>
    <w:rsid w:val="00727F40"/>
    <w:rsid w:val="007300A2"/>
    <w:rsid w:val="00731DA2"/>
    <w:rsid w:val="007330F6"/>
    <w:rsid w:val="00733F64"/>
    <w:rsid w:val="007340B6"/>
    <w:rsid w:val="00734CEC"/>
    <w:rsid w:val="00735C5C"/>
    <w:rsid w:val="007369E2"/>
    <w:rsid w:val="00736FA9"/>
    <w:rsid w:val="0073702F"/>
    <w:rsid w:val="0073741E"/>
    <w:rsid w:val="0074149C"/>
    <w:rsid w:val="00743069"/>
    <w:rsid w:val="00743161"/>
    <w:rsid w:val="00743CDA"/>
    <w:rsid w:val="007449D4"/>
    <w:rsid w:val="0074537A"/>
    <w:rsid w:val="007455E1"/>
    <w:rsid w:val="0074636E"/>
    <w:rsid w:val="00746B24"/>
    <w:rsid w:val="00746E0F"/>
    <w:rsid w:val="007474B0"/>
    <w:rsid w:val="007478AD"/>
    <w:rsid w:val="00750432"/>
    <w:rsid w:val="00751312"/>
    <w:rsid w:val="00751384"/>
    <w:rsid w:val="00751EA8"/>
    <w:rsid w:val="0075320E"/>
    <w:rsid w:val="00753742"/>
    <w:rsid w:val="007541E6"/>
    <w:rsid w:val="007545E0"/>
    <w:rsid w:val="00755266"/>
    <w:rsid w:val="0075553E"/>
    <w:rsid w:val="00755808"/>
    <w:rsid w:val="00756566"/>
    <w:rsid w:val="00756ACA"/>
    <w:rsid w:val="0075726C"/>
    <w:rsid w:val="0075734A"/>
    <w:rsid w:val="007577BA"/>
    <w:rsid w:val="00757916"/>
    <w:rsid w:val="007601FA"/>
    <w:rsid w:val="007606CB"/>
    <w:rsid w:val="00760A53"/>
    <w:rsid w:val="00761EC0"/>
    <w:rsid w:val="00763058"/>
    <w:rsid w:val="00763644"/>
    <w:rsid w:val="007636A4"/>
    <w:rsid w:val="00764596"/>
    <w:rsid w:val="007653A3"/>
    <w:rsid w:val="0076571E"/>
    <w:rsid w:val="00765B0C"/>
    <w:rsid w:val="00765BF4"/>
    <w:rsid w:val="00765E77"/>
    <w:rsid w:val="00766985"/>
    <w:rsid w:val="00771EFF"/>
    <w:rsid w:val="0077212B"/>
    <w:rsid w:val="007724A4"/>
    <w:rsid w:val="0077323B"/>
    <w:rsid w:val="00774E39"/>
    <w:rsid w:val="00775B04"/>
    <w:rsid w:val="00776322"/>
    <w:rsid w:val="007765B1"/>
    <w:rsid w:val="00776843"/>
    <w:rsid w:val="007768E6"/>
    <w:rsid w:val="00776EF1"/>
    <w:rsid w:val="00777BAE"/>
    <w:rsid w:val="00781477"/>
    <w:rsid w:val="00782418"/>
    <w:rsid w:val="00782E67"/>
    <w:rsid w:val="00783129"/>
    <w:rsid w:val="007837C2"/>
    <w:rsid w:val="00783B08"/>
    <w:rsid w:val="00784BF4"/>
    <w:rsid w:val="00786C06"/>
    <w:rsid w:val="00786DB1"/>
    <w:rsid w:val="00787701"/>
    <w:rsid w:val="0078774B"/>
    <w:rsid w:val="00787993"/>
    <w:rsid w:val="00787EC8"/>
    <w:rsid w:val="00790155"/>
    <w:rsid w:val="00790875"/>
    <w:rsid w:val="00791E32"/>
    <w:rsid w:val="00792838"/>
    <w:rsid w:val="00792DD0"/>
    <w:rsid w:val="00792EC4"/>
    <w:rsid w:val="00793450"/>
    <w:rsid w:val="00793973"/>
    <w:rsid w:val="007939B4"/>
    <w:rsid w:val="00793D36"/>
    <w:rsid w:val="00794A0E"/>
    <w:rsid w:val="00794A63"/>
    <w:rsid w:val="00795717"/>
    <w:rsid w:val="00795AE0"/>
    <w:rsid w:val="00795F48"/>
    <w:rsid w:val="00797FB6"/>
    <w:rsid w:val="007A091E"/>
    <w:rsid w:val="007A10A9"/>
    <w:rsid w:val="007A22CE"/>
    <w:rsid w:val="007A2633"/>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B77D8"/>
    <w:rsid w:val="007B79AC"/>
    <w:rsid w:val="007C144C"/>
    <w:rsid w:val="007C1B1A"/>
    <w:rsid w:val="007C2227"/>
    <w:rsid w:val="007C3133"/>
    <w:rsid w:val="007C31F2"/>
    <w:rsid w:val="007C3D3F"/>
    <w:rsid w:val="007C3ED1"/>
    <w:rsid w:val="007C3F5C"/>
    <w:rsid w:val="007C4AB1"/>
    <w:rsid w:val="007C5173"/>
    <w:rsid w:val="007C5C2B"/>
    <w:rsid w:val="007C5ECC"/>
    <w:rsid w:val="007C71D7"/>
    <w:rsid w:val="007C7519"/>
    <w:rsid w:val="007C7740"/>
    <w:rsid w:val="007C7884"/>
    <w:rsid w:val="007C7941"/>
    <w:rsid w:val="007D011B"/>
    <w:rsid w:val="007D1761"/>
    <w:rsid w:val="007D19D1"/>
    <w:rsid w:val="007D2829"/>
    <w:rsid w:val="007D3B6D"/>
    <w:rsid w:val="007D472D"/>
    <w:rsid w:val="007D4A3A"/>
    <w:rsid w:val="007D60DA"/>
    <w:rsid w:val="007D68AA"/>
    <w:rsid w:val="007D6FFA"/>
    <w:rsid w:val="007D75B0"/>
    <w:rsid w:val="007D7668"/>
    <w:rsid w:val="007E083F"/>
    <w:rsid w:val="007E0C33"/>
    <w:rsid w:val="007E1FDD"/>
    <w:rsid w:val="007E24EE"/>
    <w:rsid w:val="007E26FE"/>
    <w:rsid w:val="007E27FF"/>
    <w:rsid w:val="007E2C38"/>
    <w:rsid w:val="007E3392"/>
    <w:rsid w:val="007E3F0B"/>
    <w:rsid w:val="007E42F2"/>
    <w:rsid w:val="007E5592"/>
    <w:rsid w:val="007E619A"/>
    <w:rsid w:val="007E670C"/>
    <w:rsid w:val="007E6DED"/>
    <w:rsid w:val="007E7658"/>
    <w:rsid w:val="007F02F6"/>
    <w:rsid w:val="007F0374"/>
    <w:rsid w:val="007F03F0"/>
    <w:rsid w:val="007F05CB"/>
    <w:rsid w:val="007F0935"/>
    <w:rsid w:val="007F2139"/>
    <w:rsid w:val="007F2982"/>
    <w:rsid w:val="007F2B8B"/>
    <w:rsid w:val="007F2F7A"/>
    <w:rsid w:val="007F3395"/>
    <w:rsid w:val="007F42D6"/>
    <w:rsid w:val="007F53DC"/>
    <w:rsid w:val="007F5CE6"/>
    <w:rsid w:val="007F5D37"/>
    <w:rsid w:val="007F6C48"/>
    <w:rsid w:val="007F6D56"/>
    <w:rsid w:val="007F713D"/>
    <w:rsid w:val="007F7809"/>
    <w:rsid w:val="00800271"/>
    <w:rsid w:val="00800AC7"/>
    <w:rsid w:val="00800B3F"/>
    <w:rsid w:val="00801511"/>
    <w:rsid w:val="0080192F"/>
    <w:rsid w:val="0080221F"/>
    <w:rsid w:val="00803124"/>
    <w:rsid w:val="00803187"/>
    <w:rsid w:val="00803630"/>
    <w:rsid w:val="0080377E"/>
    <w:rsid w:val="00804DB6"/>
    <w:rsid w:val="00805565"/>
    <w:rsid w:val="0080580F"/>
    <w:rsid w:val="00806009"/>
    <w:rsid w:val="00806E2B"/>
    <w:rsid w:val="00807198"/>
    <w:rsid w:val="008071F9"/>
    <w:rsid w:val="008074B4"/>
    <w:rsid w:val="00807A59"/>
    <w:rsid w:val="00807C09"/>
    <w:rsid w:val="0081005D"/>
    <w:rsid w:val="00811049"/>
    <w:rsid w:val="008130FD"/>
    <w:rsid w:val="00813194"/>
    <w:rsid w:val="008133BD"/>
    <w:rsid w:val="00813DBB"/>
    <w:rsid w:val="00814120"/>
    <w:rsid w:val="00814E59"/>
    <w:rsid w:val="00814F91"/>
    <w:rsid w:val="00815206"/>
    <w:rsid w:val="00815631"/>
    <w:rsid w:val="00816159"/>
    <w:rsid w:val="0081624C"/>
    <w:rsid w:val="008166EC"/>
    <w:rsid w:val="00816789"/>
    <w:rsid w:val="00816821"/>
    <w:rsid w:val="00816BF5"/>
    <w:rsid w:val="0081700B"/>
    <w:rsid w:val="00817558"/>
    <w:rsid w:val="00817A30"/>
    <w:rsid w:val="00817EA5"/>
    <w:rsid w:val="00820251"/>
    <w:rsid w:val="00820319"/>
    <w:rsid w:val="0082076B"/>
    <w:rsid w:val="0082090B"/>
    <w:rsid w:val="00820AD4"/>
    <w:rsid w:val="00820E3D"/>
    <w:rsid w:val="00820F30"/>
    <w:rsid w:val="00821594"/>
    <w:rsid w:val="0082177C"/>
    <w:rsid w:val="00821E42"/>
    <w:rsid w:val="0082264B"/>
    <w:rsid w:val="00822DD3"/>
    <w:rsid w:val="00822DFB"/>
    <w:rsid w:val="00824753"/>
    <w:rsid w:val="00824BAA"/>
    <w:rsid w:val="00824D54"/>
    <w:rsid w:val="00826756"/>
    <w:rsid w:val="0082683C"/>
    <w:rsid w:val="00826EF4"/>
    <w:rsid w:val="008270D1"/>
    <w:rsid w:val="008278BF"/>
    <w:rsid w:val="00830099"/>
    <w:rsid w:val="008304FB"/>
    <w:rsid w:val="0083094A"/>
    <w:rsid w:val="008344D4"/>
    <w:rsid w:val="00834837"/>
    <w:rsid w:val="00834E38"/>
    <w:rsid w:val="008350D3"/>
    <w:rsid w:val="0083587B"/>
    <w:rsid w:val="00835D61"/>
    <w:rsid w:val="008365E2"/>
    <w:rsid w:val="00836F02"/>
    <w:rsid w:val="0083786D"/>
    <w:rsid w:val="00840627"/>
    <w:rsid w:val="00840BBC"/>
    <w:rsid w:val="00840D18"/>
    <w:rsid w:val="00840EA9"/>
    <w:rsid w:val="00841021"/>
    <w:rsid w:val="00841855"/>
    <w:rsid w:val="00842733"/>
    <w:rsid w:val="00842798"/>
    <w:rsid w:val="008428CF"/>
    <w:rsid w:val="00843371"/>
    <w:rsid w:val="0084488D"/>
    <w:rsid w:val="00845186"/>
    <w:rsid w:val="00846501"/>
    <w:rsid w:val="00847984"/>
    <w:rsid w:val="00847C14"/>
    <w:rsid w:val="00847C9F"/>
    <w:rsid w:val="0085005E"/>
    <w:rsid w:val="00850279"/>
    <w:rsid w:val="00850B87"/>
    <w:rsid w:val="00850C87"/>
    <w:rsid w:val="00850D43"/>
    <w:rsid w:val="00850E02"/>
    <w:rsid w:val="008510DE"/>
    <w:rsid w:val="00851329"/>
    <w:rsid w:val="0085136F"/>
    <w:rsid w:val="008513D7"/>
    <w:rsid w:val="00851A2D"/>
    <w:rsid w:val="00851B65"/>
    <w:rsid w:val="00852414"/>
    <w:rsid w:val="0085261B"/>
    <w:rsid w:val="0085268C"/>
    <w:rsid w:val="008528A7"/>
    <w:rsid w:val="00852A49"/>
    <w:rsid w:val="00852DCC"/>
    <w:rsid w:val="00852F81"/>
    <w:rsid w:val="00854A13"/>
    <w:rsid w:val="00854D43"/>
    <w:rsid w:val="00855360"/>
    <w:rsid w:val="00855DDB"/>
    <w:rsid w:val="00855E3D"/>
    <w:rsid w:val="00856DD4"/>
    <w:rsid w:val="00856DDC"/>
    <w:rsid w:val="00856F75"/>
    <w:rsid w:val="00857031"/>
    <w:rsid w:val="00857A70"/>
    <w:rsid w:val="00857DA4"/>
    <w:rsid w:val="00860563"/>
    <w:rsid w:val="00860EC2"/>
    <w:rsid w:val="00861B45"/>
    <w:rsid w:val="008622CF"/>
    <w:rsid w:val="008627F6"/>
    <w:rsid w:val="00862C51"/>
    <w:rsid w:val="008630CC"/>
    <w:rsid w:val="00863321"/>
    <w:rsid w:val="0086338F"/>
    <w:rsid w:val="00863DB9"/>
    <w:rsid w:val="00864159"/>
    <w:rsid w:val="00864201"/>
    <w:rsid w:val="00864CCF"/>
    <w:rsid w:val="008651D1"/>
    <w:rsid w:val="00866144"/>
    <w:rsid w:val="00866212"/>
    <w:rsid w:val="008662BB"/>
    <w:rsid w:val="00870B05"/>
    <w:rsid w:val="008715F1"/>
    <w:rsid w:val="00872684"/>
    <w:rsid w:val="008728C6"/>
    <w:rsid w:val="00872D69"/>
    <w:rsid w:val="00873055"/>
    <w:rsid w:val="008732E9"/>
    <w:rsid w:val="00873DB8"/>
    <w:rsid w:val="0087404D"/>
    <w:rsid w:val="0087411D"/>
    <w:rsid w:val="0087540E"/>
    <w:rsid w:val="0087554C"/>
    <w:rsid w:val="00875E20"/>
    <w:rsid w:val="00875E61"/>
    <w:rsid w:val="008762AD"/>
    <w:rsid w:val="008763DC"/>
    <w:rsid w:val="00876A0F"/>
    <w:rsid w:val="00876BE8"/>
    <w:rsid w:val="00876C11"/>
    <w:rsid w:val="00876C59"/>
    <w:rsid w:val="0087700C"/>
    <w:rsid w:val="008771E2"/>
    <w:rsid w:val="00880684"/>
    <w:rsid w:val="0088075E"/>
    <w:rsid w:val="00880C75"/>
    <w:rsid w:val="00880DEC"/>
    <w:rsid w:val="0088193A"/>
    <w:rsid w:val="00881999"/>
    <w:rsid w:val="00881BD4"/>
    <w:rsid w:val="008840E1"/>
    <w:rsid w:val="008847F8"/>
    <w:rsid w:val="00885C64"/>
    <w:rsid w:val="008862B3"/>
    <w:rsid w:val="00887E96"/>
    <w:rsid w:val="00890032"/>
    <w:rsid w:val="00890189"/>
    <w:rsid w:val="0089062C"/>
    <w:rsid w:val="00890881"/>
    <w:rsid w:val="00890A96"/>
    <w:rsid w:val="008914ED"/>
    <w:rsid w:val="00891C78"/>
    <w:rsid w:val="0089285F"/>
    <w:rsid w:val="008932B5"/>
    <w:rsid w:val="0089484F"/>
    <w:rsid w:val="008948B8"/>
    <w:rsid w:val="008952A3"/>
    <w:rsid w:val="008970A9"/>
    <w:rsid w:val="008973A9"/>
    <w:rsid w:val="008975A4"/>
    <w:rsid w:val="00897C0F"/>
    <w:rsid w:val="008A2BA3"/>
    <w:rsid w:val="008A2D94"/>
    <w:rsid w:val="008A36B1"/>
    <w:rsid w:val="008A3965"/>
    <w:rsid w:val="008A3F44"/>
    <w:rsid w:val="008A437A"/>
    <w:rsid w:val="008A49DB"/>
    <w:rsid w:val="008A4F36"/>
    <w:rsid w:val="008A5284"/>
    <w:rsid w:val="008A560A"/>
    <w:rsid w:val="008A66B6"/>
    <w:rsid w:val="008A6CFE"/>
    <w:rsid w:val="008A748B"/>
    <w:rsid w:val="008A7548"/>
    <w:rsid w:val="008A771F"/>
    <w:rsid w:val="008A7C7E"/>
    <w:rsid w:val="008B02B9"/>
    <w:rsid w:val="008B102C"/>
    <w:rsid w:val="008B1594"/>
    <w:rsid w:val="008B1624"/>
    <w:rsid w:val="008B1D5E"/>
    <w:rsid w:val="008B342E"/>
    <w:rsid w:val="008B3A6E"/>
    <w:rsid w:val="008B50E8"/>
    <w:rsid w:val="008B53A4"/>
    <w:rsid w:val="008B61D3"/>
    <w:rsid w:val="008B7952"/>
    <w:rsid w:val="008C0255"/>
    <w:rsid w:val="008C1842"/>
    <w:rsid w:val="008C2BAC"/>
    <w:rsid w:val="008C2DB0"/>
    <w:rsid w:val="008C43C4"/>
    <w:rsid w:val="008C525A"/>
    <w:rsid w:val="008C5464"/>
    <w:rsid w:val="008C638B"/>
    <w:rsid w:val="008C63EE"/>
    <w:rsid w:val="008C67F0"/>
    <w:rsid w:val="008C6CFB"/>
    <w:rsid w:val="008C715D"/>
    <w:rsid w:val="008C7773"/>
    <w:rsid w:val="008C79EE"/>
    <w:rsid w:val="008C7EC6"/>
    <w:rsid w:val="008D0396"/>
    <w:rsid w:val="008D043E"/>
    <w:rsid w:val="008D0B54"/>
    <w:rsid w:val="008D0B5F"/>
    <w:rsid w:val="008D0F91"/>
    <w:rsid w:val="008D1EDA"/>
    <w:rsid w:val="008D341E"/>
    <w:rsid w:val="008D3E7B"/>
    <w:rsid w:val="008D48ED"/>
    <w:rsid w:val="008D4DDA"/>
    <w:rsid w:val="008D58F0"/>
    <w:rsid w:val="008D5ADD"/>
    <w:rsid w:val="008D7B4E"/>
    <w:rsid w:val="008D7E86"/>
    <w:rsid w:val="008E121D"/>
    <w:rsid w:val="008E1F7C"/>
    <w:rsid w:val="008E20B4"/>
    <w:rsid w:val="008E2961"/>
    <w:rsid w:val="008E29DA"/>
    <w:rsid w:val="008E2F5B"/>
    <w:rsid w:val="008E323C"/>
    <w:rsid w:val="008E38C8"/>
    <w:rsid w:val="008E39F3"/>
    <w:rsid w:val="008E3BB8"/>
    <w:rsid w:val="008E3D6D"/>
    <w:rsid w:val="008E480A"/>
    <w:rsid w:val="008E6C67"/>
    <w:rsid w:val="008F0206"/>
    <w:rsid w:val="008F0538"/>
    <w:rsid w:val="008F10AF"/>
    <w:rsid w:val="008F13A8"/>
    <w:rsid w:val="008F1C6A"/>
    <w:rsid w:val="008F1DFF"/>
    <w:rsid w:val="008F201C"/>
    <w:rsid w:val="008F2139"/>
    <w:rsid w:val="008F32F0"/>
    <w:rsid w:val="008F425E"/>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3E3A"/>
    <w:rsid w:val="009040DA"/>
    <w:rsid w:val="00906039"/>
    <w:rsid w:val="0090680E"/>
    <w:rsid w:val="00906BC6"/>
    <w:rsid w:val="009072A6"/>
    <w:rsid w:val="0090798C"/>
    <w:rsid w:val="00907D32"/>
    <w:rsid w:val="00910099"/>
    <w:rsid w:val="009100AB"/>
    <w:rsid w:val="009117E6"/>
    <w:rsid w:val="00911BAE"/>
    <w:rsid w:val="00911EFF"/>
    <w:rsid w:val="009123C7"/>
    <w:rsid w:val="00912D09"/>
    <w:rsid w:val="00912F34"/>
    <w:rsid w:val="0091318F"/>
    <w:rsid w:val="00913D82"/>
    <w:rsid w:val="00914344"/>
    <w:rsid w:val="00914C33"/>
    <w:rsid w:val="00914D32"/>
    <w:rsid w:val="00914D6E"/>
    <w:rsid w:val="009156A9"/>
    <w:rsid w:val="00915B89"/>
    <w:rsid w:val="00915DE3"/>
    <w:rsid w:val="00915EC0"/>
    <w:rsid w:val="00916194"/>
    <w:rsid w:val="00916CBB"/>
    <w:rsid w:val="00916F92"/>
    <w:rsid w:val="00916FEE"/>
    <w:rsid w:val="00917123"/>
    <w:rsid w:val="00917AC3"/>
    <w:rsid w:val="0092077F"/>
    <w:rsid w:val="00920AEF"/>
    <w:rsid w:val="0092192C"/>
    <w:rsid w:val="00921FF3"/>
    <w:rsid w:val="0092205A"/>
    <w:rsid w:val="00922086"/>
    <w:rsid w:val="0092568E"/>
    <w:rsid w:val="0092715B"/>
    <w:rsid w:val="00927F98"/>
    <w:rsid w:val="00930143"/>
    <w:rsid w:val="00930532"/>
    <w:rsid w:val="00930DDA"/>
    <w:rsid w:val="009317C1"/>
    <w:rsid w:val="00931C21"/>
    <w:rsid w:val="00931D16"/>
    <w:rsid w:val="00931ED4"/>
    <w:rsid w:val="00933897"/>
    <w:rsid w:val="0093408C"/>
    <w:rsid w:val="00934C4F"/>
    <w:rsid w:val="00934C7C"/>
    <w:rsid w:val="00934CD0"/>
    <w:rsid w:val="0093565E"/>
    <w:rsid w:val="00935A2A"/>
    <w:rsid w:val="0093677E"/>
    <w:rsid w:val="00936C7B"/>
    <w:rsid w:val="00936DD9"/>
    <w:rsid w:val="009370C9"/>
    <w:rsid w:val="009373AB"/>
    <w:rsid w:val="0093782A"/>
    <w:rsid w:val="00937FB5"/>
    <w:rsid w:val="00940FEC"/>
    <w:rsid w:val="0094106E"/>
    <w:rsid w:val="00941203"/>
    <w:rsid w:val="0094123C"/>
    <w:rsid w:val="0094130D"/>
    <w:rsid w:val="009416A5"/>
    <w:rsid w:val="009416FD"/>
    <w:rsid w:val="00941873"/>
    <w:rsid w:val="009422C6"/>
    <w:rsid w:val="00942552"/>
    <w:rsid w:val="00942836"/>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7A4"/>
    <w:rsid w:val="00947F03"/>
    <w:rsid w:val="009500C0"/>
    <w:rsid w:val="009507C5"/>
    <w:rsid w:val="0095149E"/>
    <w:rsid w:val="00951DDF"/>
    <w:rsid w:val="009536DC"/>
    <w:rsid w:val="00953DEF"/>
    <w:rsid w:val="00955043"/>
    <w:rsid w:val="009558BC"/>
    <w:rsid w:val="00955942"/>
    <w:rsid w:val="00955983"/>
    <w:rsid w:val="0095678F"/>
    <w:rsid w:val="00957863"/>
    <w:rsid w:val="009578FB"/>
    <w:rsid w:val="00957A1A"/>
    <w:rsid w:val="00957D1C"/>
    <w:rsid w:val="00960F33"/>
    <w:rsid w:val="0096169C"/>
    <w:rsid w:val="009623C6"/>
    <w:rsid w:val="0096241C"/>
    <w:rsid w:val="00962D2F"/>
    <w:rsid w:val="00963D6F"/>
    <w:rsid w:val="00963FE2"/>
    <w:rsid w:val="0096459D"/>
    <w:rsid w:val="00964D4A"/>
    <w:rsid w:val="0096650E"/>
    <w:rsid w:val="00970119"/>
    <w:rsid w:val="009708DE"/>
    <w:rsid w:val="00970D42"/>
    <w:rsid w:val="009715D7"/>
    <w:rsid w:val="00971920"/>
    <w:rsid w:val="009726B7"/>
    <w:rsid w:val="00972949"/>
    <w:rsid w:val="00972FBE"/>
    <w:rsid w:val="009730C8"/>
    <w:rsid w:val="00974F02"/>
    <w:rsid w:val="00974FE6"/>
    <w:rsid w:val="009755D9"/>
    <w:rsid w:val="009757D2"/>
    <w:rsid w:val="00975B49"/>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7467"/>
    <w:rsid w:val="00987CCE"/>
    <w:rsid w:val="00990B8E"/>
    <w:rsid w:val="00991242"/>
    <w:rsid w:val="00991B17"/>
    <w:rsid w:val="00992112"/>
    <w:rsid w:val="009922D4"/>
    <w:rsid w:val="009934F6"/>
    <w:rsid w:val="009935AF"/>
    <w:rsid w:val="009949A8"/>
    <w:rsid w:val="0099507A"/>
    <w:rsid w:val="009950BC"/>
    <w:rsid w:val="00996475"/>
    <w:rsid w:val="00996EF1"/>
    <w:rsid w:val="00996FD1"/>
    <w:rsid w:val="00997227"/>
    <w:rsid w:val="0099752D"/>
    <w:rsid w:val="00997A06"/>
    <w:rsid w:val="00997C30"/>
    <w:rsid w:val="00997CB6"/>
    <w:rsid w:val="009A03DA"/>
    <w:rsid w:val="009A057F"/>
    <w:rsid w:val="009A0B47"/>
    <w:rsid w:val="009A0EF3"/>
    <w:rsid w:val="009A112C"/>
    <w:rsid w:val="009A1835"/>
    <w:rsid w:val="009A1D0D"/>
    <w:rsid w:val="009A1DFE"/>
    <w:rsid w:val="009A2012"/>
    <w:rsid w:val="009A21F4"/>
    <w:rsid w:val="009A2814"/>
    <w:rsid w:val="009A34C3"/>
    <w:rsid w:val="009A36A4"/>
    <w:rsid w:val="009A4733"/>
    <w:rsid w:val="009A4F9C"/>
    <w:rsid w:val="009A6405"/>
    <w:rsid w:val="009A657A"/>
    <w:rsid w:val="009A7227"/>
    <w:rsid w:val="009B0525"/>
    <w:rsid w:val="009B0EC4"/>
    <w:rsid w:val="009B1681"/>
    <w:rsid w:val="009B172E"/>
    <w:rsid w:val="009B1C3A"/>
    <w:rsid w:val="009B3283"/>
    <w:rsid w:val="009B4C93"/>
    <w:rsid w:val="009B4EB6"/>
    <w:rsid w:val="009B5B91"/>
    <w:rsid w:val="009B6403"/>
    <w:rsid w:val="009B6F27"/>
    <w:rsid w:val="009B744D"/>
    <w:rsid w:val="009B757A"/>
    <w:rsid w:val="009C04ED"/>
    <w:rsid w:val="009C098D"/>
    <w:rsid w:val="009C15CB"/>
    <w:rsid w:val="009C1848"/>
    <w:rsid w:val="009C1DAF"/>
    <w:rsid w:val="009C3030"/>
    <w:rsid w:val="009C314B"/>
    <w:rsid w:val="009C316F"/>
    <w:rsid w:val="009C3619"/>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AC9"/>
    <w:rsid w:val="009D3B6F"/>
    <w:rsid w:val="009D3D9B"/>
    <w:rsid w:val="009D525C"/>
    <w:rsid w:val="009D541C"/>
    <w:rsid w:val="009D5631"/>
    <w:rsid w:val="009D5A60"/>
    <w:rsid w:val="009D5FBF"/>
    <w:rsid w:val="009D686D"/>
    <w:rsid w:val="009D6BFC"/>
    <w:rsid w:val="009D6E61"/>
    <w:rsid w:val="009D73C2"/>
    <w:rsid w:val="009D74C2"/>
    <w:rsid w:val="009D7AD0"/>
    <w:rsid w:val="009E0209"/>
    <w:rsid w:val="009E1933"/>
    <w:rsid w:val="009E1C7A"/>
    <w:rsid w:val="009E3E1D"/>
    <w:rsid w:val="009E4692"/>
    <w:rsid w:val="009E4BA8"/>
    <w:rsid w:val="009E4C93"/>
    <w:rsid w:val="009E56BD"/>
    <w:rsid w:val="009E5ACC"/>
    <w:rsid w:val="009E5D5F"/>
    <w:rsid w:val="009E614B"/>
    <w:rsid w:val="009E654C"/>
    <w:rsid w:val="009E6B4A"/>
    <w:rsid w:val="009E72CB"/>
    <w:rsid w:val="009E7795"/>
    <w:rsid w:val="009E7F69"/>
    <w:rsid w:val="009E7FD2"/>
    <w:rsid w:val="009F11B6"/>
    <w:rsid w:val="009F180C"/>
    <w:rsid w:val="009F1F6D"/>
    <w:rsid w:val="009F202D"/>
    <w:rsid w:val="009F2DA1"/>
    <w:rsid w:val="009F3B33"/>
    <w:rsid w:val="009F3DEE"/>
    <w:rsid w:val="009F42EB"/>
    <w:rsid w:val="009F4988"/>
    <w:rsid w:val="009F5290"/>
    <w:rsid w:val="009F5A2C"/>
    <w:rsid w:val="009F6D48"/>
    <w:rsid w:val="009F7785"/>
    <w:rsid w:val="009F7845"/>
    <w:rsid w:val="00A0007C"/>
    <w:rsid w:val="00A00A9E"/>
    <w:rsid w:val="00A00D78"/>
    <w:rsid w:val="00A00EDC"/>
    <w:rsid w:val="00A010F2"/>
    <w:rsid w:val="00A01113"/>
    <w:rsid w:val="00A01F22"/>
    <w:rsid w:val="00A021AA"/>
    <w:rsid w:val="00A02A84"/>
    <w:rsid w:val="00A03850"/>
    <w:rsid w:val="00A03ECC"/>
    <w:rsid w:val="00A04A5E"/>
    <w:rsid w:val="00A0500F"/>
    <w:rsid w:val="00A060D7"/>
    <w:rsid w:val="00A06821"/>
    <w:rsid w:val="00A06C8B"/>
    <w:rsid w:val="00A06FC1"/>
    <w:rsid w:val="00A10612"/>
    <w:rsid w:val="00A11045"/>
    <w:rsid w:val="00A11FFC"/>
    <w:rsid w:val="00A12357"/>
    <w:rsid w:val="00A123FC"/>
    <w:rsid w:val="00A12553"/>
    <w:rsid w:val="00A12671"/>
    <w:rsid w:val="00A12B7E"/>
    <w:rsid w:val="00A144ED"/>
    <w:rsid w:val="00A14622"/>
    <w:rsid w:val="00A14A25"/>
    <w:rsid w:val="00A1580F"/>
    <w:rsid w:val="00A15832"/>
    <w:rsid w:val="00A16196"/>
    <w:rsid w:val="00A16363"/>
    <w:rsid w:val="00A16653"/>
    <w:rsid w:val="00A16B76"/>
    <w:rsid w:val="00A1717E"/>
    <w:rsid w:val="00A17FA9"/>
    <w:rsid w:val="00A20900"/>
    <w:rsid w:val="00A20D78"/>
    <w:rsid w:val="00A20FED"/>
    <w:rsid w:val="00A21128"/>
    <w:rsid w:val="00A214C4"/>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9A"/>
    <w:rsid w:val="00A312E1"/>
    <w:rsid w:val="00A3148C"/>
    <w:rsid w:val="00A32022"/>
    <w:rsid w:val="00A3231E"/>
    <w:rsid w:val="00A32A1E"/>
    <w:rsid w:val="00A32D1A"/>
    <w:rsid w:val="00A32FA0"/>
    <w:rsid w:val="00A33681"/>
    <w:rsid w:val="00A3377A"/>
    <w:rsid w:val="00A3392C"/>
    <w:rsid w:val="00A33E87"/>
    <w:rsid w:val="00A34BED"/>
    <w:rsid w:val="00A35584"/>
    <w:rsid w:val="00A35E94"/>
    <w:rsid w:val="00A35FB7"/>
    <w:rsid w:val="00A36140"/>
    <w:rsid w:val="00A3686E"/>
    <w:rsid w:val="00A36FF5"/>
    <w:rsid w:val="00A371BF"/>
    <w:rsid w:val="00A37533"/>
    <w:rsid w:val="00A40013"/>
    <w:rsid w:val="00A406B4"/>
    <w:rsid w:val="00A417A7"/>
    <w:rsid w:val="00A43D86"/>
    <w:rsid w:val="00A43E33"/>
    <w:rsid w:val="00A43EE0"/>
    <w:rsid w:val="00A441A1"/>
    <w:rsid w:val="00A4427C"/>
    <w:rsid w:val="00A44613"/>
    <w:rsid w:val="00A447E0"/>
    <w:rsid w:val="00A44A55"/>
    <w:rsid w:val="00A44A98"/>
    <w:rsid w:val="00A45C59"/>
    <w:rsid w:val="00A45D1D"/>
    <w:rsid w:val="00A464B9"/>
    <w:rsid w:val="00A46986"/>
    <w:rsid w:val="00A46B18"/>
    <w:rsid w:val="00A4743F"/>
    <w:rsid w:val="00A475A8"/>
    <w:rsid w:val="00A50C3D"/>
    <w:rsid w:val="00A51230"/>
    <w:rsid w:val="00A517CC"/>
    <w:rsid w:val="00A51F3E"/>
    <w:rsid w:val="00A5252D"/>
    <w:rsid w:val="00A537AA"/>
    <w:rsid w:val="00A53C3E"/>
    <w:rsid w:val="00A54348"/>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7DD"/>
    <w:rsid w:val="00A66A46"/>
    <w:rsid w:val="00A66C75"/>
    <w:rsid w:val="00A66E2F"/>
    <w:rsid w:val="00A66E35"/>
    <w:rsid w:val="00A66E66"/>
    <w:rsid w:val="00A67371"/>
    <w:rsid w:val="00A67434"/>
    <w:rsid w:val="00A67DF0"/>
    <w:rsid w:val="00A67EBC"/>
    <w:rsid w:val="00A7006C"/>
    <w:rsid w:val="00A700EA"/>
    <w:rsid w:val="00A70107"/>
    <w:rsid w:val="00A71117"/>
    <w:rsid w:val="00A7167D"/>
    <w:rsid w:val="00A72353"/>
    <w:rsid w:val="00A72630"/>
    <w:rsid w:val="00A734D1"/>
    <w:rsid w:val="00A73DE4"/>
    <w:rsid w:val="00A73F42"/>
    <w:rsid w:val="00A752D0"/>
    <w:rsid w:val="00A76D2E"/>
    <w:rsid w:val="00A778DC"/>
    <w:rsid w:val="00A800B4"/>
    <w:rsid w:val="00A8019D"/>
    <w:rsid w:val="00A80201"/>
    <w:rsid w:val="00A80628"/>
    <w:rsid w:val="00A808D4"/>
    <w:rsid w:val="00A80B57"/>
    <w:rsid w:val="00A82F67"/>
    <w:rsid w:val="00A831FC"/>
    <w:rsid w:val="00A83494"/>
    <w:rsid w:val="00A840BD"/>
    <w:rsid w:val="00A840F7"/>
    <w:rsid w:val="00A84203"/>
    <w:rsid w:val="00A84575"/>
    <w:rsid w:val="00A8473C"/>
    <w:rsid w:val="00A84EB5"/>
    <w:rsid w:val="00A8539D"/>
    <w:rsid w:val="00A85896"/>
    <w:rsid w:val="00A87CDC"/>
    <w:rsid w:val="00A902BD"/>
    <w:rsid w:val="00A90599"/>
    <w:rsid w:val="00A906FE"/>
    <w:rsid w:val="00A90965"/>
    <w:rsid w:val="00A909BA"/>
    <w:rsid w:val="00A92B4F"/>
    <w:rsid w:val="00A92CF6"/>
    <w:rsid w:val="00A92EA2"/>
    <w:rsid w:val="00A9349F"/>
    <w:rsid w:val="00A93A69"/>
    <w:rsid w:val="00A93F42"/>
    <w:rsid w:val="00A95545"/>
    <w:rsid w:val="00A97049"/>
    <w:rsid w:val="00A9744B"/>
    <w:rsid w:val="00A97D2C"/>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46B"/>
    <w:rsid w:val="00AB191F"/>
    <w:rsid w:val="00AB29C0"/>
    <w:rsid w:val="00AB2BD2"/>
    <w:rsid w:val="00AB2F5C"/>
    <w:rsid w:val="00AB387E"/>
    <w:rsid w:val="00AB3D35"/>
    <w:rsid w:val="00AB4A88"/>
    <w:rsid w:val="00AB5794"/>
    <w:rsid w:val="00AB597C"/>
    <w:rsid w:val="00AB5B5F"/>
    <w:rsid w:val="00AB6677"/>
    <w:rsid w:val="00AC0D85"/>
    <w:rsid w:val="00AC162A"/>
    <w:rsid w:val="00AC17C9"/>
    <w:rsid w:val="00AC25E2"/>
    <w:rsid w:val="00AC3B44"/>
    <w:rsid w:val="00AC3E14"/>
    <w:rsid w:val="00AC44CE"/>
    <w:rsid w:val="00AC4A72"/>
    <w:rsid w:val="00AC4F0D"/>
    <w:rsid w:val="00AC4FA2"/>
    <w:rsid w:val="00AC54FA"/>
    <w:rsid w:val="00AC63FA"/>
    <w:rsid w:val="00AC6917"/>
    <w:rsid w:val="00AC6973"/>
    <w:rsid w:val="00AC72AB"/>
    <w:rsid w:val="00AC741F"/>
    <w:rsid w:val="00AC7490"/>
    <w:rsid w:val="00AC7612"/>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D78D9"/>
    <w:rsid w:val="00AE16B9"/>
    <w:rsid w:val="00AE1CEB"/>
    <w:rsid w:val="00AE22CA"/>
    <w:rsid w:val="00AE23BE"/>
    <w:rsid w:val="00AE24BE"/>
    <w:rsid w:val="00AE30B5"/>
    <w:rsid w:val="00AE38E8"/>
    <w:rsid w:val="00AE3A57"/>
    <w:rsid w:val="00AE42DC"/>
    <w:rsid w:val="00AE4441"/>
    <w:rsid w:val="00AE45CF"/>
    <w:rsid w:val="00AE4822"/>
    <w:rsid w:val="00AE493B"/>
    <w:rsid w:val="00AE52C5"/>
    <w:rsid w:val="00AE5899"/>
    <w:rsid w:val="00AE5E00"/>
    <w:rsid w:val="00AE6309"/>
    <w:rsid w:val="00AE661F"/>
    <w:rsid w:val="00AE6A81"/>
    <w:rsid w:val="00AE759D"/>
    <w:rsid w:val="00AE7DBB"/>
    <w:rsid w:val="00AF144E"/>
    <w:rsid w:val="00AF17F4"/>
    <w:rsid w:val="00AF1C98"/>
    <w:rsid w:val="00AF3442"/>
    <w:rsid w:val="00AF4361"/>
    <w:rsid w:val="00AF4B98"/>
    <w:rsid w:val="00AF5165"/>
    <w:rsid w:val="00AF5396"/>
    <w:rsid w:val="00AF58FB"/>
    <w:rsid w:val="00AF68A7"/>
    <w:rsid w:val="00AF70BC"/>
    <w:rsid w:val="00AF76F1"/>
    <w:rsid w:val="00B00C3E"/>
    <w:rsid w:val="00B00CEC"/>
    <w:rsid w:val="00B01754"/>
    <w:rsid w:val="00B02122"/>
    <w:rsid w:val="00B021AA"/>
    <w:rsid w:val="00B02412"/>
    <w:rsid w:val="00B024D2"/>
    <w:rsid w:val="00B02D7F"/>
    <w:rsid w:val="00B03382"/>
    <w:rsid w:val="00B03BA9"/>
    <w:rsid w:val="00B04269"/>
    <w:rsid w:val="00B0431C"/>
    <w:rsid w:val="00B0474C"/>
    <w:rsid w:val="00B04ADB"/>
    <w:rsid w:val="00B04C06"/>
    <w:rsid w:val="00B07256"/>
    <w:rsid w:val="00B072A0"/>
    <w:rsid w:val="00B074BE"/>
    <w:rsid w:val="00B07A7D"/>
    <w:rsid w:val="00B07CB8"/>
    <w:rsid w:val="00B07CDB"/>
    <w:rsid w:val="00B1057B"/>
    <w:rsid w:val="00B11012"/>
    <w:rsid w:val="00B119FB"/>
    <w:rsid w:val="00B12018"/>
    <w:rsid w:val="00B12182"/>
    <w:rsid w:val="00B1309B"/>
    <w:rsid w:val="00B141A4"/>
    <w:rsid w:val="00B14763"/>
    <w:rsid w:val="00B15045"/>
    <w:rsid w:val="00B15586"/>
    <w:rsid w:val="00B16207"/>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0E75"/>
    <w:rsid w:val="00B317A1"/>
    <w:rsid w:val="00B321A9"/>
    <w:rsid w:val="00B33240"/>
    <w:rsid w:val="00B33AD3"/>
    <w:rsid w:val="00B33D1A"/>
    <w:rsid w:val="00B33E8C"/>
    <w:rsid w:val="00B345B1"/>
    <w:rsid w:val="00B34DC2"/>
    <w:rsid w:val="00B35E6C"/>
    <w:rsid w:val="00B36772"/>
    <w:rsid w:val="00B368F6"/>
    <w:rsid w:val="00B377A7"/>
    <w:rsid w:val="00B4071F"/>
    <w:rsid w:val="00B40A6B"/>
    <w:rsid w:val="00B40E73"/>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5E24"/>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691"/>
    <w:rsid w:val="00B62BBB"/>
    <w:rsid w:val="00B62BD2"/>
    <w:rsid w:val="00B63CDF"/>
    <w:rsid w:val="00B64E70"/>
    <w:rsid w:val="00B6503F"/>
    <w:rsid w:val="00B655AF"/>
    <w:rsid w:val="00B6569F"/>
    <w:rsid w:val="00B656AE"/>
    <w:rsid w:val="00B663F7"/>
    <w:rsid w:val="00B66B8F"/>
    <w:rsid w:val="00B67414"/>
    <w:rsid w:val="00B701C1"/>
    <w:rsid w:val="00B70F40"/>
    <w:rsid w:val="00B71EA5"/>
    <w:rsid w:val="00B725D5"/>
    <w:rsid w:val="00B74266"/>
    <w:rsid w:val="00B742B3"/>
    <w:rsid w:val="00B745C1"/>
    <w:rsid w:val="00B75D3D"/>
    <w:rsid w:val="00B76DDA"/>
    <w:rsid w:val="00B772BD"/>
    <w:rsid w:val="00B77857"/>
    <w:rsid w:val="00B77BD0"/>
    <w:rsid w:val="00B77CFA"/>
    <w:rsid w:val="00B8027B"/>
    <w:rsid w:val="00B8164C"/>
    <w:rsid w:val="00B8170E"/>
    <w:rsid w:val="00B81B19"/>
    <w:rsid w:val="00B822A5"/>
    <w:rsid w:val="00B8246A"/>
    <w:rsid w:val="00B831DC"/>
    <w:rsid w:val="00B83281"/>
    <w:rsid w:val="00B834FD"/>
    <w:rsid w:val="00B835AF"/>
    <w:rsid w:val="00B83CBD"/>
    <w:rsid w:val="00B8411C"/>
    <w:rsid w:val="00B842C2"/>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51E"/>
    <w:rsid w:val="00B9778D"/>
    <w:rsid w:val="00BA09D5"/>
    <w:rsid w:val="00BA1109"/>
    <w:rsid w:val="00BA1A91"/>
    <w:rsid w:val="00BA1B14"/>
    <w:rsid w:val="00BA222D"/>
    <w:rsid w:val="00BA2896"/>
    <w:rsid w:val="00BA294D"/>
    <w:rsid w:val="00BA2A93"/>
    <w:rsid w:val="00BA3F9D"/>
    <w:rsid w:val="00BA42E1"/>
    <w:rsid w:val="00BA47D5"/>
    <w:rsid w:val="00BA4C6C"/>
    <w:rsid w:val="00BA61C8"/>
    <w:rsid w:val="00BA6256"/>
    <w:rsid w:val="00BA6293"/>
    <w:rsid w:val="00BA6535"/>
    <w:rsid w:val="00BA6D99"/>
    <w:rsid w:val="00BA6ED7"/>
    <w:rsid w:val="00BA7F2B"/>
    <w:rsid w:val="00BB1661"/>
    <w:rsid w:val="00BB186C"/>
    <w:rsid w:val="00BB1E43"/>
    <w:rsid w:val="00BB2374"/>
    <w:rsid w:val="00BB2D33"/>
    <w:rsid w:val="00BB348B"/>
    <w:rsid w:val="00BB358F"/>
    <w:rsid w:val="00BB3FA9"/>
    <w:rsid w:val="00BB46BE"/>
    <w:rsid w:val="00BB4D76"/>
    <w:rsid w:val="00BB54B7"/>
    <w:rsid w:val="00BB5950"/>
    <w:rsid w:val="00BB6E0B"/>
    <w:rsid w:val="00BB7285"/>
    <w:rsid w:val="00BB73AF"/>
    <w:rsid w:val="00BB7E35"/>
    <w:rsid w:val="00BC1EC6"/>
    <w:rsid w:val="00BC273C"/>
    <w:rsid w:val="00BC2928"/>
    <w:rsid w:val="00BC2E48"/>
    <w:rsid w:val="00BC5C56"/>
    <w:rsid w:val="00BC6149"/>
    <w:rsid w:val="00BC74A1"/>
    <w:rsid w:val="00BC75E7"/>
    <w:rsid w:val="00BD02B2"/>
    <w:rsid w:val="00BD0621"/>
    <w:rsid w:val="00BD09EA"/>
    <w:rsid w:val="00BD1977"/>
    <w:rsid w:val="00BD1BB7"/>
    <w:rsid w:val="00BD1D59"/>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C58"/>
    <w:rsid w:val="00BF1EB6"/>
    <w:rsid w:val="00BF2028"/>
    <w:rsid w:val="00BF35AF"/>
    <w:rsid w:val="00BF3E83"/>
    <w:rsid w:val="00BF47D0"/>
    <w:rsid w:val="00BF4902"/>
    <w:rsid w:val="00BF4C08"/>
    <w:rsid w:val="00BF5CBA"/>
    <w:rsid w:val="00BF6923"/>
    <w:rsid w:val="00BF6961"/>
    <w:rsid w:val="00BF6A60"/>
    <w:rsid w:val="00BF6DCB"/>
    <w:rsid w:val="00BF70B0"/>
    <w:rsid w:val="00BF786C"/>
    <w:rsid w:val="00C00372"/>
    <w:rsid w:val="00C00481"/>
    <w:rsid w:val="00C00C5F"/>
    <w:rsid w:val="00C01612"/>
    <w:rsid w:val="00C01C0C"/>
    <w:rsid w:val="00C01EF7"/>
    <w:rsid w:val="00C021F6"/>
    <w:rsid w:val="00C02801"/>
    <w:rsid w:val="00C04787"/>
    <w:rsid w:val="00C04FDA"/>
    <w:rsid w:val="00C06F1A"/>
    <w:rsid w:val="00C07704"/>
    <w:rsid w:val="00C104E0"/>
    <w:rsid w:val="00C108F8"/>
    <w:rsid w:val="00C11460"/>
    <w:rsid w:val="00C117F4"/>
    <w:rsid w:val="00C1182D"/>
    <w:rsid w:val="00C11BC4"/>
    <w:rsid w:val="00C11FA1"/>
    <w:rsid w:val="00C11FA4"/>
    <w:rsid w:val="00C126C1"/>
    <w:rsid w:val="00C17E4D"/>
    <w:rsid w:val="00C17FAB"/>
    <w:rsid w:val="00C20D30"/>
    <w:rsid w:val="00C22271"/>
    <w:rsid w:val="00C22D34"/>
    <w:rsid w:val="00C22FD9"/>
    <w:rsid w:val="00C2309D"/>
    <w:rsid w:val="00C238AA"/>
    <w:rsid w:val="00C24EA4"/>
    <w:rsid w:val="00C24EC1"/>
    <w:rsid w:val="00C250D0"/>
    <w:rsid w:val="00C2580A"/>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E8F"/>
    <w:rsid w:val="00C37F92"/>
    <w:rsid w:val="00C4092E"/>
    <w:rsid w:val="00C40FA0"/>
    <w:rsid w:val="00C410CF"/>
    <w:rsid w:val="00C4116F"/>
    <w:rsid w:val="00C41456"/>
    <w:rsid w:val="00C41CA2"/>
    <w:rsid w:val="00C424EE"/>
    <w:rsid w:val="00C429AE"/>
    <w:rsid w:val="00C429DD"/>
    <w:rsid w:val="00C42A6C"/>
    <w:rsid w:val="00C4303B"/>
    <w:rsid w:val="00C43BF7"/>
    <w:rsid w:val="00C43CF9"/>
    <w:rsid w:val="00C44799"/>
    <w:rsid w:val="00C45A06"/>
    <w:rsid w:val="00C45E1F"/>
    <w:rsid w:val="00C45F2D"/>
    <w:rsid w:val="00C463B8"/>
    <w:rsid w:val="00C47C16"/>
    <w:rsid w:val="00C50E7F"/>
    <w:rsid w:val="00C50F03"/>
    <w:rsid w:val="00C5104F"/>
    <w:rsid w:val="00C512D2"/>
    <w:rsid w:val="00C51429"/>
    <w:rsid w:val="00C51E29"/>
    <w:rsid w:val="00C53973"/>
    <w:rsid w:val="00C53E31"/>
    <w:rsid w:val="00C543F7"/>
    <w:rsid w:val="00C54BB7"/>
    <w:rsid w:val="00C54CA2"/>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46"/>
    <w:rsid w:val="00C63E58"/>
    <w:rsid w:val="00C647AA"/>
    <w:rsid w:val="00C65176"/>
    <w:rsid w:val="00C65205"/>
    <w:rsid w:val="00C6549C"/>
    <w:rsid w:val="00C6600B"/>
    <w:rsid w:val="00C66441"/>
    <w:rsid w:val="00C66503"/>
    <w:rsid w:val="00C66EC4"/>
    <w:rsid w:val="00C66FB2"/>
    <w:rsid w:val="00C675A7"/>
    <w:rsid w:val="00C67C99"/>
    <w:rsid w:val="00C70B89"/>
    <w:rsid w:val="00C712BF"/>
    <w:rsid w:val="00C713A9"/>
    <w:rsid w:val="00C717E3"/>
    <w:rsid w:val="00C71E77"/>
    <w:rsid w:val="00C724D3"/>
    <w:rsid w:val="00C72A50"/>
    <w:rsid w:val="00C72D77"/>
    <w:rsid w:val="00C73987"/>
    <w:rsid w:val="00C743E0"/>
    <w:rsid w:val="00C7446D"/>
    <w:rsid w:val="00C74672"/>
    <w:rsid w:val="00C764BE"/>
    <w:rsid w:val="00C764E5"/>
    <w:rsid w:val="00C76D71"/>
    <w:rsid w:val="00C77DD3"/>
    <w:rsid w:val="00C8278E"/>
    <w:rsid w:val="00C827CD"/>
    <w:rsid w:val="00C8377E"/>
    <w:rsid w:val="00C83D1A"/>
    <w:rsid w:val="00C84045"/>
    <w:rsid w:val="00C84454"/>
    <w:rsid w:val="00C84FA2"/>
    <w:rsid w:val="00C85606"/>
    <w:rsid w:val="00C856CC"/>
    <w:rsid w:val="00C85BF2"/>
    <w:rsid w:val="00C85E3C"/>
    <w:rsid w:val="00C8693D"/>
    <w:rsid w:val="00C86E65"/>
    <w:rsid w:val="00C87032"/>
    <w:rsid w:val="00C87263"/>
    <w:rsid w:val="00C87D30"/>
    <w:rsid w:val="00C87EAE"/>
    <w:rsid w:val="00C908F9"/>
    <w:rsid w:val="00C9109F"/>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0DDC"/>
    <w:rsid w:val="00CA11F0"/>
    <w:rsid w:val="00CA16D9"/>
    <w:rsid w:val="00CA2104"/>
    <w:rsid w:val="00CA30DC"/>
    <w:rsid w:val="00CA382A"/>
    <w:rsid w:val="00CA3B83"/>
    <w:rsid w:val="00CA47A9"/>
    <w:rsid w:val="00CA4C5B"/>
    <w:rsid w:val="00CA5480"/>
    <w:rsid w:val="00CA6BA7"/>
    <w:rsid w:val="00CA6D65"/>
    <w:rsid w:val="00CA7498"/>
    <w:rsid w:val="00CA75EC"/>
    <w:rsid w:val="00CA7908"/>
    <w:rsid w:val="00CA7B40"/>
    <w:rsid w:val="00CB0120"/>
    <w:rsid w:val="00CB0933"/>
    <w:rsid w:val="00CB1ED7"/>
    <w:rsid w:val="00CB2166"/>
    <w:rsid w:val="00CB270A"/>
    <w:rsid w:val="00CB340B"/>
    <w:rsid w:val="00CB5C32"/>
    <w:rsid w:val="00CB621B"/>
    <w:rsid w:val="00CB6676"/>
    <w:rsid w:val="00CB678F"/>
    <w:rsid w:val="00CB67EF"/>
    <w:rsid w:val="00CB7107"/>
    <w:rsid w:val="00CB74F9"/>
    <w:rsid w:val="00CB7A82"/>
    <w:rsid w:val="00CB7B30"/>
    <w:rsid w:val="00CB7D8C"/>
    <w:rsid w:val="00CC07B8"/>
    <w:rsid w:val="00CC0ACF"/>
    <w:rsid w:val="00CC1044"/>
    <w:rsid w:val="00CC185A"/>
    <w:rsid w:val="00CC1F98"/>
    <w:rsid w:val="00CC28C4"/>
    <w:rsid w:val="00CC35B1"/>
    <w:rsid w:val="00CC36AC"/>
    <w:rsid w:val="00CC3767"/>
    <w:rsid w:val="00CC4C2D"/>
    <w:rsid w:val="00CC4C62"/>
    <w:rsid w:val="00CC56B2"/>
    <w:rsid w:val="00CC66D0"/>
    <w:rsid w:val="00CC69D1"/>
    <w:rsid w:val="00CC6FA9"/>
    <w:rsid w:val="00CC7686"/>
    <w:rsid w:val="00CC788E"/>
    <w:rsid w:val="00CC7BCF"/>
    <w:rsid w:val="00CD0946"/>
    <w:rsid w:val="00CD0B5A"/>
    <w:rsid w:val="00CD0C2A"/>
    <w:rsid w:val="00CD1CDC"/>
    <w:rsid w:val="00CD2C53"/>
    <w:rsid w:val="00CD2CC9"/>
    <w:rsid w:val="00CD3351"/>
    <w:rsid w:val="00CD3B02"/>
    <w:rsid w:val="00CD3C44"/>
    <w:rsid w:val="00CD3D96"/>
    <w:rsid w:val="00CD3E8C"/>
    <w:rsid w:val="00CD3F4A"/>
    <w:rsid w:val="00CD4F77"/>
    <w:rsid w:val="00CD53A2"/>
    <w:rsid w:val="00CD540C"/>
    <w:rsid w:val="00CD543E"/>
    <w:rsid w:val="00CD5AB5"/>
    <w:rsid w:val="00CD628C"/>
    <w:rsid w:val="00CD6B72"/>
    <w:rsid w:val="00CD6EB7"/>
    <w:rsid w:val="00CE01BD"/>
    <w:rsid w:val="00CE04B4"/>
    <w:rsid w:val="00CE071C"/>
    <w:rsid w:val="00CE097B"/>
    <w:rsid w:val="00CE0A35"/>
    <w:rsid w:val="00CE0C25"/>
    <w:rsid w:val="00CE1E9B"/>
    <w:rsid w:val="00CE26B4"/>
    <w:rsid w:val="00CE26CD"/>
    <w:rsid w:val="00CE43C6"/>
    <w:rsid w:val="00CE4F10"/>
    <w:rsid w:val="00CE549B"/>
    <w:rsid w:val="00CE59AF"/>
    <w:rsid w:val="00CE5F0D"/>
    <w:rsid w:val="00CE612F"/>
    <w:rsid w:val="00CE6AED"/>
    <w:rsid w:val="00CE6F82"/>
    <w:rsid w:val="00CE7399"/>
    <w:rsid w:val="00CE73A4"/>
    <w:rsid w:val="00CE7C40"/>
    <w:rsid w:val="00CE7E91"/>
    <w:rsid w:val="00CF0250"/>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2BF"/>
    <w:rsid w:val="00D04587"/>
    <w:rsid w:val="00D04FF2"/>
    <w:rsid w:val="00D0539C"/>
    <w:rsid w:val="00D05A59"/>
    <w:rsid w:val="00D06113"/>
    <w:rsid w:val="00D06949"/>
    <w:rsid w:val="00D10B6E"/>
    <w:rsid w:val="00D11969"/>
    <w:rsid w:val="00D12003"/>
    <w:rsid w:val="00D122EA"/>
    <w:rsid w:val="00D13354"/>
    <w:rsid w:val="00D14150"/>
    <w:rsid w:val="00D14A2D"/>
    <w:rsid w:val="00D154C4"/>
    <w:rsid w:val="00D174F9"/>
    <w:rsid w:val="00D17F46"/>
    <w:rsid w:val="00D17F5E"/>
    <w:rsid w:val="00D2023E"/>
    <w:rsid w:val="00D20502"/>
    <w:rsid w:val="00D2068C"/>
    <w:rsid w:val="00D20B1E"/>
    <w:rsid w:val="00D20B87"/>
    <w:rsid w:val="00D20F82"/>
    <w:rsid w:val="00D21234"/>
    <w:rsid w:val="00D21A73"/>
    <w:rsid w:val="00D225EE"/>
    <w:rsid w:val="00D227BE"/>
    <w:rsid w:val="00D23BAF"/>
    <w:rsid w:val="00D23EAE"/>
    <w:rsid w:val="00D247C8"/>
    <w:rsid w:val="00D25687"/>
    <w:rsid w:val="00D256D6"/>
    <w:rsid w:val="00D2570C"/>
    <w:rsid w:val="00D26393"/>
    <w:rsid w:val="00D27704"/>
    <w:rsid w:val="00D27C1B"/>
    <w:rsid w:val="00D30D55"/>
    <w:rsid w:val="00D30F2A"/>
    <w:rsid w:val="00D3166E"/>
    <w:rsid w:val="00D31C46"/>
    <w:rsid w:val="00D323CF"/>
    <w:rsid w:val="00D32BBB"/>
    <w:rsid w:val="00D33ADB"/>
    <w:rsid w:val="00D33D77"/>
    <w:rsid w:val="00D349AA"/>
    <w:rsid w:val="00D370B6"/>
    <w:rsid w:val="00D37E2A"/>
    <w:rsid w:val="00D37FE0"/>
    <w:rsid w:val="00D4087A"/>
    <w:rsid w:val="00D40FE4"/>
    <w:rsid w:val="00D41628"/>
    <w:rsid w:val="00D41CA0"/>
    <w:rsid w:val="00D41CB4"/>
    <w:rsid w:val="00D41FDB"/>
    <w:rsid w:val="00D422BA"/>
    <w:rsid w:val="00D42C7D"/>
    <w:rsid w:val="00D42FAA"/>
    <w:rsid w:val="00D42FE3"/>
    <w:rsid w:val="00D436B6"/>
    <w:rsid w:val="00D43BF5"/>
    <w:rsid w:val="00D43DAC"/>
    <w:rsid w:val="00D43FEF"/>
    <w:rsid w:val="00D44251"/>
    <w:rsid w:val="00D44D85"/>
    <w:rsid w:val="00D44DA9"/>
    <w:rsid w:val="00D4575B"/>
    <w:rsid w:val="00D45C80"/>
    <w:rsid w:val="00D45D20"/>
    <w:rsid w:val="00D4665C"/>
    <w:rsid w:val="00D46759"/>
    <w:rsid w:val="00D467A6"/>
    <w:rsid w:val="00D46DB2"/>
    <w:rsid w:val="00D46FCB"/>
    <w:rsid w:val="00D47623"/>
    <w:rsid w:val="00D525F2"/>
    <w:rsid w:val="00D52700"/>
    <w:rsid w:val="00D542AA"/>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3894"/>
    <w:rsid w:val="00D64352"/>
    <w:rsid w:val="00D6481F"/>
    <w:rsid w:val="00D64F6E"/>
    <w:rsid w:val="00D65165"/>
    <w:rsid w:val="00D659E9"/>
    <w:rsid w:val="00D65E27"/>
    <w:rsid w:val="00D65F5F"/>
    <w:rsid w:val="00D661A7"/>
    <w:rsid w:val="00D66550"/>
    <w:rsid w:val="00D666D7"/>
    <w:rsid w:val="00D66C48"/>
    <w:rsid w:val="00D66DDB"/>
    <w:rsid w:val="00D66F41"/>
    <w:rsid w:val="00D67E27"/>
    <w:rsid w:val="00D7059B"/>
    <w:rsid w:val="00D70847"/>
    <w:rsid w:val="00D71778"/>
    <w:rsid w:val="00D719E9"/>
    <w:rsid w:val="00D71B36"/>
    <w:rsid w:val="00D72A59"/>
    <w:rsid w:val="00D72AF9"/>
    <w:rsid w:val="00D730FD"/>
    <w:rsid w:val="00D73591"/>
    <w:rsid w:val="00D737DB"/>
    <w:rsid w:val="00D73BCC"/>
    <w:rsid w:val="00D7525D"/>
    <w:rsid w:val="00D75CA0"/>
    <w:rsid w:val="00D75D14"/>
    <w:rsid w:val="00D75DB6"/>
    <w:rsid w:val="00D75E75"/>
    <w:rsid w:val="00D76533"/>
    <w:rsid w:val="00D76C7F"/>
    <w:rsid w:val="00D76F74"/>
    <w:rsid w:val="00D77265"/>
    <w:rsid w:val="00D77BCD"/>
    <w:rsid w:val="00D80E5C"/>
    <w:rsid w:val="00D81942"/>
    <w:rsid w:val="00D81B63"/>
    <w:rsid w:val="00D830CB"/>
    <w:rsid w:val="00D83681"/>
    <w:rsid w:val="00D836EC"/>
    <w:rsid w:val="00D83E54"/>
    <w:rsid w:val="00D84823"/>
    <w:rsid w:val="00D8632E"/>
    <w:rsid w:val="00D87D0B"/>
    <w:rsid w:val="00D87EBD"/>
    <w:rsid w:val="00D90E7A"/>
    <w:rsid w:val="00D90EBC"/>
    <w:rsid w:val="00D91504"/>
    <w:rsid w:val="00D91CC4"/>
    <w:rsid w:val="00D92751"/>
    <w:rsid w:val="00D92C78"/>
    <w:rsid w:val="00D92F64"/>
    <w:rsid w:val="00D93022"/>
    <w:rsid w:val="00D9338D"/>
    <w:rsid w:val="00D9455C"/>
    <w:rsid w:val="00D96461"/>
    <w:rsid w:val="00D966AE"/>
    <w:rsid w:val="00D97164"/>
    <w:rsid w:val="00D97287"/>
    <w:rsid w:val="00DA0380"/>
    <w:rsid w:val="00DA124F"/>
    <w:rsid w:val="00DA1443"/>
    <w:rsid w:val="00DA1CBF"/>
    <w:rsid w:val="00DA1EF8"/>
    <w:rsid w:val="00DA2073"/>
    <w:rsid w:val="00DA23B9"/>
    <w:rsid w:val="00DA251E"/>
    <w:rsid w:val="00DA28AE"/>
    <w:rsid w:val="00DA29EC"/>
    <w:rsid w:val="00DA32ED"/>
    <w:rsid w:val="00DA4B4B"/>
    <w:rsid w:val="00DA4CED"/>
    <w:rsid w:val="00DA58A1"/>
    <w:rsid w:val="00DA60E1"/>
    <w:rsid w:val="00DA6492"/>
    <w:rsid w:val="00DA6FAA"/>
    <w:rsid w:val="00DA71EE"/>
    <w:rsid w:val="00DA7730"/>
    <w:rsid w:val="00DB01B5"/>
    <w:rsid w:val="00DB08F4"/>
    <w:rsid w:val="00DB09E7"/>
    <w:rsid w:val="00DB1424"/>
    <w:rsid w:val="00DB1868"/>
    <w:rsid w:val="00DB18CA"/>
    <w:rsid w:val="00DB2D27"/>
    <w:rsid w:val="00DB4678"/>
    <w:rsid w:val="00DB5294"/>
    <w:rsid w:val="00DB53E7"/>
    <w:rsid w:val="00DB5A8E"/>
    <w:rsid w:val="00DB5C33"/>
    <w:rsid w:val="00DB61F2"/>
    <w:rsid w:val="00DB62C8"/>
    <w:rsid w:val="00DB6668"/>
    <w:rsid w:val="00DC0994"/>
    <w:rsid w:val="00DC0DC4"/>
    <w:rsid w:val="00DC1818"/>
    <w:rsid w:val="00DC222B"/>
    <w:rsid w:val="00DC2547"/>
    <w:rsid w:val="00DC2923"/>
    <w:rsid w:val="00DC39AE"/>
    <w:rsid w:val="00DC3DBA"/>
    <w:rsid w:val="00DC3F8B"/>
    <w:rsid w:val="00DC4498"/>
    <w:rsid w:val="00DC459C"/>
    <w:rsid w:val="00DC4650"/>
    <w:rsid w:val="00DC4D11"/>
    <w:rsid w:val="00DC538D"/>
    <w:rsid w:val="00DC5F68"/>
    <w:rsid w:val="00DC6156"/>
    <w:rsid w:val="00DC61E2"/>
    <w:rsid w:val="00DC687B"/>
    <w:rsid w:val="00DC69D8"/>
    <w:rsid w:val="00DC6A24"/>
    <w:rsid w:val="00DC74CE"/>
    <w:rsid w:val="00DC7646"/>
    <w:rsid w:val="00DD0132"/>
    <w:rsid w:val="00DD0BAE"/>
    <w:rsid w:val="00DD1342"/>
    <w:rsid w:val="00DD1374"/>
    <w:rsid w:val="00DD19F2"/>
    <w:rsid w:val="00DD1A54"/>
    <w:rsid w:val="00DD1F6C"/>
    <w:rsid w:val="00DD25D9"/>
    <w:rsid w:val="00DD31B6"/>
    <w:rsid w:val="00DD335C"/>
    <w:rsid w:val="00DD35AA"/>
    <w:rsid w:val="00DD3C20"/>
    <w:rsid w:val="00DD4922"/>
    <w:rsid w:val="00DD49D5"/>
    <w:rsid w:val="00DD514A"/>
    <w:rsid w:val="00DD5AFC"/>
    <w:rsid w:val="00DD63E7"/>
    <w:rsid w:val="00DD6568"/>
    <w:rsid w:val="00DD663E"/>
    <w:rsid w:val="00DD6C45"/>
    <w:rsid w:val="00DD74D9"/>
    <w:rsid w:val="00DE0901"/>
    <w:rsid w:val="00DE0B83"/>
    <w:rsid w:val="00DE10FD"/>
    <w:rsid w:val="00DE2062"/>
    <w:rsid w:val="00DE27F3"/>
    <w:rsid w:val="00DE2936"/>
    <w:rsid w:val="00DE2C2E"/>
    <w:rsid w:val="00DE2FE3"/>
    <w:rsid w:val="00DE3893"/>
    <w:rsid w:val="00DE4C55"/>
    <w:rsid w:val="00DE5A29"/>
    <w:rsid w:val="00DE62A5"/>
    <w:rsid w:val="00DE639F"/>
    <w:rsid w:val="00DE6F56"/>
    <w:rsid w:val="00DE7139"/>
    <w:rsid w:val="00DE7A50"/>
    <w:rsid w:val="00DF0568"/>
    <w:rsid w:val="00DF1488"/>
    <w:rsid w:val="00DF171F"/>
    <w:rsid w:val="00DF1E35"/>
    <w:rsid w:val="00DF1E92"/>
    <w:rsid w:val="00DF2091"/>
    <w:rsid w:val="00DF2411"/>
    <w:rsid w:val="00DF3AD5"/>
    <w:rsid w:val="00DF3D5D"/>
    <w:rsid w:val="00DF4C5B"/>
    <w:rsid w:val="00DF4DB4"/>
    <w:rsid w:val="00DF6046"/>
    <w:rsid w:val="00DF666C"/>
    <w:rsid w:val="00DF66C1"/>
    <w:rsid w:val="00DF750C"/>
    <w:rsid w:val="00DF7648"/>
    <w:rsid w:val="00DF785C"/>
    <w:rsid w:val="00E00E31"/>
    <w:rsid w:val="00E00F7D"/>
    <w:rsid w:val="00E0102C"/>
    <w:rsid w:val="00E01EB1"/>
    <w:rsid w:val="00E02718"/>
    <w:rsid w:val="00E02C88"/>
    <w:rsid w:val="00E03E9C"/>
    <w:rsid w:val="00E04190"/>
    <w:rsid w:val="00E04D45"/>
    <w:rsid w:val="00E055E4"/>
    <w:rsid w:val="00E06ACB"/>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63E2"/>
    <w:rsid w:val="00E167DC"/>
    <w:rsid w:val="00E16DD4"/>
    <w:rsid w:val="00E17309"/>
    <w:rsid w:val="00E175AE"/>
    <w:rsid w:val="00E1792B"/>
    <w:rsid w:val="00E17D29"/>
    <w:rsid w:val="00E202DA"/>
    <w:rsid w:val="00E20574"/>
    <w:rsid w:val="00E20634"/>
    <w:rsid w:val="00E20DFD"/>
    <w:rsid w:val="00E218B7"/>
    <w:rsid w:val="00E21A71"/>
    <w:rsid w:val="00E21D4E"/>
    <w:rsid w:val="00E23083"/>
    <w:rsid w:val="00E25047"/>
    <w:rsid w:val="00E253E6"/>
    <w:rsid w:val="00E25564"/>
    <w:rsid w:val="00E2574B"/>
    <w:rsid w:val="00E27AE4"/>
    <w:rsid w:val="00E302AF"/>
    <w:rsid w:val="00E31F4E"/>
    <w:rsid w:val="00E32B58"/>
    <w:rsid w:val="00E32D60"/>
    <w:rsid w:val="00E3347F"/>
    <w:rsid w:val="00E33551"/>
    <w:rsid w:val="00E3392E"/>
    <w:rsid w:val="00E33986"/>
    <w:rsid w:val="00E3468A"/>
    <w:rsid w:val="00E35516"/>
    <w:rsid w:val="00E35D3A"/>
    <w:rsid w:val="00E35F68"/>
    <w:rsid w:val="00E37362"/>
    <w:rsid w:val="00E403EE"/>
    <w:rsid w:val="00E4070B"/>
    <w:rsid w:val="00E4095C"/>
    <w:rsid w:val="00E40B78"/>
    <w:rsid w:val="00E41014"/>
    <w:rsid w:val="00E413D2"/>
    <w:rsid w:val="00E4219F"/>
    <w:rsid w:val="00E4247F"/>
    <w:rsid w:val="00E44329"/>
    <w:rsid w:val="00E443EF"/>
    <w:rsid w:val="00E44DD7"/>
    <w:rsid w:val="00E450DE"/>
    <w:rsid w:val="00E45A2D"/>
    <w:rsid w:val="00E45ADB"/>
    <w:rsid w:val="00E4608A"/>
    <w:rsid w:val="00E47153"/>
    <w:rsid w:val="00E47411"/>
    <w:rsid w:val="00E5016F"/>
    <w:rsid w:val="00E50233"/>
    <w:rsid w:val="00E502C9"/>
    <w:rsid w:val="00E50470"/>
    <w:rsid w:val="00E506FE"/>
    <w:rsid w:val="00E50C9A"/>
    <w:rsid w:val="00E50D21"/>
    <w:rsid w:val="00E5193E"/>
    <w:rsid w:val="00E51A82"/>
    <w:rsid w:val="00E51A95"/>
    <w:rsid w:val="00E51E02"/>
    <w:rsid w:val="00E5257E"/>
    <w:rsid w:val="00E52763"/>
    <w:rsid w:val="00E52A51"/>
    <w:rsid w:val="00E533D8"/>
    <w:rsid w:val="00E537B7"/>
    <w:rsid w:val="00E53C79"/>
    <w:rsid w:val="00E5537A"/>
    <w:rsid w:val="00E556E7"/>
    <w:rsid w:val="00E55A2A"/>
    <w:rsid w:val="00E56C8A"/>
    <w:rsid w:val="00E56FFB"/>
    <w:rsid w:val="00E576C9"/>
    <w:rsid w:val="00E57888"/>
    <w:rsid w:val="00E6099A"/>
    <w:rsid w:val="00E615FB"/>
    <w:rsid w:val="00E61B58"/>
    <w:rsid w:val="00E631A8"/>
    <w:rsid w:val="00E64820"/>
    <w:rsid w:val="00E64CF3"/>
    <w:rsid w:val="00E65962"/>
    <w:rsid w:val="00E659AA"/>
    <w:rsid w:val="00E6649D"/>
    <w:rsid w:val="00E66D0E"/>
    <w:rsid w:val="00E66FB2"/>
    <w:rsid w:val="00E67050"/>
    <w:rsid w:val="00E67597"/>
    <w:rsid w:val="00E705FA"/>
    <w:rsid w:val="00E70D7D"/>
    <w:rsid w:val="00E71373"/>
    <w:rsid w:val="00E72331"/>
    <w:rsid w:val="00E73466"/>
    <w:rsid w:val="00E73512"/>
    <w:rsid w:val="00E7354C"/>
    <w:rsid w:val="00E739D9"/>
    <w:rsid w:val="00E74C45"/>
    <w:rsid w:val="00E75113"/>
    <w:rsid w:val="00E7572B"/>
    <w:rsid w:val="00E76047"/>
    <w:rsid w:val="00E76967"/>
    <w:rsid w:val="00E76C17"/>
    <w:rsid w:val="00E7787B"/>
    <w:rsid w:val="00E77D23"/>
    <w:rsid w:val="00E8003F"/>
    <w:rsid w:val="00E80047"/>
    <w:rsid w:val="00E808EF"/>
    <w:rsid w:val="00E80A4B"/>
    <w:rsid w:val="00E815C4"/>
    <w:rsid w:val="00E827CF"/>
    <w:rsid w:val="00E832D8"/>
    <w:rsid w:val="00E83830"/>
    <w:rsid w:val="00E83FD4"/>
    <w:rsid w:val="00E853D7"/>
    <w:rsid w:val="00E86C47"/>
    <w:rsid w:val="00E86F86"/>
    <w:rsid w:val="00E8701E"/>
    <w:rsid w:val="00E87279"/>
    <w:rsid w:val="00E877EC"/>
    <w:rsid w:val="00E90B7C"/>
    <w:rsid w:val="00E90F05"/>
    <w:rsid w:val="00E9170A"/>
    <w:rsid w:val="00E91CE6"/>
    <w:rsid w:val="00E920F9"/>
    <w:rsid w:val="00E9270D"/>
    <w:rsid w:val="00E92BDC"/>
    <w:rsid w:val="00E92C20"/>
    <w:rsid w:val="00E9307D"/>
    <w:rsid w:val="00E930FA"/>
    <w:rsid w:val="00E93E60"/>
    <w:rsid w:val="00E94746"/>
    <w:rsid w:val="00E950E5"/>
    <w:rsid w:val="00E95816"/>
    <w:rsid w:val="00E968B4"/>
    <w:rsid w:val="00E974DF"/>
    <w:rsid w:val="00EA02D0"/>
    <w:rsid w:val="00EA03DD"/>
    <w:rsid w:val="00EA085B"/>
    <w:rsid w:val="00EA09C6"/>
    <w:rsid w:val="00EA0EA6"/>
    <w:rsid w:val="00EA0ED7"/>
    <w:rsid w:val="00EA2F98"/>
    <w:rsid w:val="00EA302D"/>
    <w:rsid w:val="00EA320B"/>
    <w:rsid w:val="00EA35D5"/>
    <w:rsid w:val="00EA37C1"/>
    <w:rsid w:val="00EA40DD"/>
    <w:rsid w:val="00EA422F"/>
    <w:rsid w:val="00EA455C"/>
    <w:rsid w:val="00EA48B6"/>
    <w:rsid w:val="00EA6026"/>
    <w:rsid w:val="00EA6360"/>
    <w:rsid w:val="00EA77A1"/>
    <w:rsid w:val="00EA7811"/>
    <w:rsid w:val="00EA79C0"/>
    <w:rsid w:val="00EA7A6B"/>
    <w:rsid w:val="00EA7C93"/>
    <w:rsid w:val="00EA7EB6"/>
    <w:rsid w:val="00EB260D"/>
    <w:rsid w:val="00EB2780"/>
    <w:rsid w:val="00EB33E8"/>
    <w:rsid w:val="00EB386B"/>
    <w:rsid w:val="00EB39D1"/>
    <w:rsid w:val="00EB3B8A"/>
    <w:rsid w:val="00EB44BC"/>
    <w:rsid w:val="00EB4F76"/>
    <w:rsid w:val="00EB56DA"/>
    <w:rsid w:val="00EB5FD4"/>
    <w:rsid w:val="00EB667A"/>
    <w:rsid w:val="00EB6D70"/>
    <w:rsid w:val="00EB7533"/>
    <w:rsid w:val="00EB79E1"/>
    <w:rsid w:val="00EC109E"/>
    <w:rsid w:val="00EC1368"/>
    <w:rsid w:val="00EC1A45"/>
    <w:rsid w:val="00EC3209"/>
    <w:rsid w:val="00EC342C"/>
    <w:rsid w:val="00EC3A8C"/>
    <w:rsid w:val="00EC47F1"/>
    <w:rsid w:val="00EC4E2C"/>
    <w:rsid w:val="00EC531A"/>
    <w:rsid w:val="00EC5A02"/>
    <w:rsid w:val="00EC5C67"/>
    <w:rsid w:val="00EC66BD"/>
    <w:rsid w:val="00EC6F2E"/>
    <w:rsid w:val="00EC76C1"/>
    <w:rsid w:val="00EC790B"/>
    <w:rsid w:val="00EC7C3F"/>
    <w:rsid w:val="00EC7E28"/>
    <w:rsid w:val="00ED0E6A"/>
    <w:rsid w:val="00ED16D0"/>
    <w:rsid w:val="00ED1AD9"/>
    <w:rsid w:val="00ED1B1E"/>
    <w:rsid w:val="00ED3270"/>
    <w:rsid w:val="00ED36CE"/>
    <w:rsid w:val="00ED4535"/>
    <w:rsid w:val="00ED45DA"/>
    <w:rsid w:val="00ED5085"/>
    <w:rsid w:val="00ED5780"/>
    <w:rsid w:val="00ED5AE4"/>
    <w:rsid w:val="00ED5B31"/>
    <w:rsid w:val="00ED64FA"/>
    <w:rsid w:val="00ED678C"/>
    <w:rsid w:val="00ED6D49"/>
    <w:rsid w:val="00ED7973"/>
    <w:rsid w:val="00ED7E01"/>
    <w:rsid w:val="00EE0ECB"/>
    <w:rsid w:val="00EE1016"/>
    <w:rsid w:val="00EE10FF"/>
    <w:rsid w:val="00EE1298"/>
    <w:rsid w:val="00EE3A40"/>
    <w:rsid w:val="00EE3B49"/>
    <w:rsid w:val="00EE3D17"/>
    <w:rsid w:val="00EE45C6"/>
    <w:rsid w:val="00EE4C6A"/>
    <w:rsid w:val="00EE5DCA"/>
    <w:rsid w:val="00EE6744"/>
    <w:rsid w:val="00EE7063"/>
    <w:rsid w:val="00EE779C"/>
    <w:rsid w:val="00EF06B9"/>
    <w:rsid w:val="00EF0C78"/>
    <w:rsid w:val="00EF0E74"/>
    <w:rsid w:val="00EF1CAF"/>
    <w:rsid w:val="00EF1E51"/>
    <w:rsid w:val="00EF218E"/>
    <w:rsid w:val="00EF2253"/>
    <w:rsid w:val="00EF23C9"/>
    <w:rsid w:val="00EF25FE"/>
    <w:rsid w:val="00EF3417"/>
    <w:rsid w:val="00EF4A45"/>
    <w:rsid w:val="00EF572C"/>
    <w:rsid w:val="00EF72F1"/>
    <w:rsid w:val="00EF7515"/>
    <w:rsid w:val="00EF7671"/>
    <w:rsid w:val="00EF7AA0"/>
    <w:rsid w:val="00F003E6"/>
    <w:rsid w:val="00F005B9"/>
    <w:rsid w:val="00F00C31"/>
    <w:rsid w:val="00F00E5D"/>
    <w:rsid w:val="00F00E67"/>
    <w:rsid w:val="00F01279"/>
    <w:rsid w:val="00F01ED1"/>
    <w:rsid w:val="00F024C5"/>
    <w:rsid w:val="00F02519"/>
    <w:rsid w:val="00F025E0"/>
    <w:rsid w:val="00F02C9C"/>
    <w:rsid w:val="00F02D10"/>
    <w:rsid w:val="00F0305A"/>
    <w:rsid w:val="00F0365E"/>
    <w:rsid w:val="00F03CB1"/>
    <w:rsid w:val="00F04E29"/>
    <w:rsid w:val="00F04FB7"/>
    <w:rsid w:val="00F053B0"/>
    <w:rsid w:val="00F05B09"/>
    <w:rsid w:val="00F06AC5"/>
    <w:rsid w:val="00F06CDD"/>
    <w:rsid w:val="00F0762C"/>
    <w:rsid w:val="00F1075C"/>
    <w:rsid w:val="00F112CC"/>
    <w:rsid w:val="00F11EFF"/>
    <w:rsid w:val="00F12ADA"/>
    <w:rsid w:val="00F12C5E"/>
    <w:rsid w:val="00F12CE8"/>
    <w:rsid w:val="00F1372E"/>
    <w:rsid w:val="00F1392C"/>
    <w:rsid w:val="00F13AC5"/>
    <w:rsid w:val="00F1412D"/>
    <w:rsid w:val="00F14409"/>
    <w:rsid w:val="00F1488E"/>
    <w:rsid w:val="00F14BA3"/>
    <w:rsid w:val="00F14C2C"/>
    <w:rsid w:val="00F161C1"/>
    <w:rsid w:val="00F16893"/>
    <w:rsid w:val="00F17046"/>
    <w:rsid w:val="00F172D8"/>
    <w:rsid w:val="00F17F92"/>
    <w:rsid w:val="00F21E4A"/>
    <w:rsid w:val="00F22DCF"/>
    <w:rsid w:val="00F23B97"/>
    <w:rsid w:val="00F2405E"/>
    <w:rsid w:val="00F24AAD"/>
    <w:rsid w:val="00F24C7C"/>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412AD"/>
    <w:rsid w:val="00F41501"/>
    <w:rsid w:val="00F429B6"/>
    <w:rsid w:val="00F42D4C"/>
    <w:rsid w:val="00F43102"/>
    <w:rsid w:val="00F43A70"/>
    <w:rsid w:val="00F43C10"/>
    <w:rsid w:val="00F44FB4"/>
    <w:rsid w:val="00F45735"/>
    <w:rsid w:val="00F45B8D"/>
    <w:rsid w:val="00F45D79"/>
    <w:rsid w:val="00F46496"/>
    <w:rsid w:val="00F46772"/>
    <w:rsid w:val="00F46DF9"/>
    <w:rsid w:val="00F473A1"/>
    <w:rsid w:val="00F51547"/>
    <w:rsid w:val="00F5171A"/>
    <w:rsid w:val="00F52259"/>
    <w:rsid w:val="00F5353E"/>
    <w:rsid w:val="00F53A0D"/>
    <w:rsid w:val="00F555A2"/>
    <w:rsid w:val="00F575BD"/>
    <w:rsid w:val="00F57DC9"/>
    <w:rsid w:val="00F60831"/>
    <w:rsid w:val="00F6086D"/>
    <w:rsid w:val="00F609F9"/>
    <w:rsid w:val="00F612B2"/>
    <w:rsid w:val="00F6250F"/>
    <w:rsid w:val="00F6276D"/>
    <w:rsid w:val="00F63021"/>
    <w:rsid w:val="00F635AE"/>
    <w:rsid w:val="00F636CB"/>
    <w:rsid w:val="00F646AE"/>
    <w:rsid w:val="00F64BBB"/>
    <w:rsid w:val="00F64BC3"/>
    <w:rsid w:val="00F65A65"/>
    <w:rsid w:val="00F65D53"/>
    <w:rsid w:val="00F660FD"/>
    <w:rsid w:val="00F6611D"/>
    <w:rsid w:val="00F66145"/>
    <w:rsid w:val="00F667FE"/>
    <w:rsid w:val="00F66AB5"/>
    <w:rsid w:val="00F67645"/>
    <w:rsid w:val="00F67948"/>
    <w:rsid w:val="00F70737"/>
    <w:rsid w:val="00F7094B"/>
    <w:rsid w:val="00F7099A"/>
    <w:rsid w:val="00F70F4A"/>
    <w:rsid w:val="00F71751"/>
    <w:rsid w:val="00F71A88"/>
    <w:rsid w:val="00F71B3B"/>
    <w:rsid w:val="00F71C71"/>
    <w:rsid w:val="00F72A15"/>
    <w:rsid w:val="00F72CDD"/>
    <w:rsid w:val="00F73059"/>
    <w:rsid w:val="00F74396"/>
    <w:rsid w:val="00F75348"/>
    <w:rsid w:val="00F75440"/>
    <w:rsid w:val="00F7664A"/>
    <w:rsid w:val="00F767C6"/>
    <w:rsid w:val="00F77656"/>
    <w:rsid w:val="00F77B50"/>
    <w:rsid w:val="00F8035E"/>
    <w:rsid w:val="00F80E75"/>
    <w:rsid w:val="00F8108B"/>
    <w:rsid w:val="00F813E9"/>
    <w:rsid w:val="00F81C3D"/>
    <w:rsid w:val="00F81E1F"/>
    <w:rsid w:val="00F82829"/>
    <w:rsid w:val="00F82AD9"/>
    <w:rsid w:val="00F82E40"/>
    <w:rsid w:val="00F830C4"/>
    <w:rsid w:val="00F838C7"/>
    <w:rsid w:val="00F839C0"/>
    <w:rsid w:val="00F839C9"/>
    <w:rsid w:val="00F84893"/>
    <w:rsid w:val="00F84EF9"/>
    <w:rsid w:val="00F854D0"/>
    <w:rsid w:val="00F859E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3ADA"/>
    <w:rsid w:val="00F94173"/>
    <w:rsid w:val="00F94382"/>
    <w:rsid w:val="00F94F16"/>
    <w:rsid w:val="00F95205"/>
    <w:rsid w:val="00F95BA5"/>
    <w:rsid w:val="00F95CFE"/>
    <w:rsid w:val="00F961A8"/>
    <w:rsid w:val="00F96444"/>
    <w:rsid w:val="00F96CF9"/>
    <w:rsid w:val="00F97022"/>
    <w:rsid w:val="00F970BE"/>
    <w:rsid w:val="00F975C9"/>
    <w:rsid w:val="00FA022D"/>
    <w:rsid w:val="00FA032C"/>
    <w:rsid w:val="00FA0388"/>
    <w:rsid w:val="00FA04F6"/>
    <w:rsid w:val="00FA0760"/>
    <w:rsid w:val="00FA0B69"/>
    <w:rsid w:val="00FA16E6"/>
    <w:rsid w:val="00FA2B1C"/>
    <w:rsid w:val="00FA4142"/>
    <w:rsid w:val="00FA476C"/>
    <w:rsid w:val="00FA47E4"/>
    <w:rsid w:val="00FA73EF"/>
    <w:rsid w:val="00FA746E"/>
    <w:rsid w:val="00FA7CF8"/>
    <w:rsid w:val="00FB0532"/>
    <w:rsid w:val="00FB0CD2"/>
    <w:rsid w:val="00FB175A"/>
    <w:rsid w:val="00FB1BCE"/>
    <w:rsid w:val="00FB1DC6"/>
    <w:rsid w:val="00FB1E59"/>
    <w:rsid w:val="00FB2150"/>
    <w:rsid w:val="00FB2717"/>
    <w:rsid w:val="00FB2D1D"/>
    <w:rsid w:val="00FB3072"/>
    <w:rsid w:val="00FB31D3"/>
    <w:rsid w:val="00FB3E3D"/>
    <w:rsid w:val="00FB409C"/>
    <w:rsid w:val="00FB415A"/>
    <w:rsid w:val="00FB4488"/>
    <w:rsid w:val="00FB4594"/>
    <w:rsid w:val="00FB4758"/>
    <w:rsid w:val="00FB47D5"/>
    <w:rsid w:val="00FB4E4A"/>
    <w:rsid w:val="00FB5AB4"/>
    <w:rsid w:val="00FB5E83"/>
    <w:rsid w:val="00FB68A1"/>
    <w:rsid w:val="00FB6B91"/>
    <w:rsid w:val="00FB7784"/>
    <w:rsid w:val="00FB7936"/>
    <w:rsid w:val="00FB7EE4"/>
    <w:rsid w:val="00FC05A0"/>
    <w:rsid w:val="00FC1A47"/>
    <w:rsid w:val="00FC1B9B"/>
    <w:rsid w:val="00FC1E4F"/>
    <w:rsid w:val="00FC27F6"/>
    <w:rsid w:val="00FC303F"/>
    <w:rsid w:val="00FC3DA9"/>
    <w:rsid w:val="00FC430F"/>
    <w:rsid w:val="00FC457E"/>
    <w:rsid w:val="00FC4967"/>
    <w:rsid w:val="00FC5EB2"/>
    <w:rsid w:val="00FC6334"/>
    <w:rsid w:val="00FC642C"/>
    <w:rsid w:val="00FC65AB"/>
    <w:rsid w:val="00FC7C15"/>
    <w:rsid w:val="00FC7D59"/>
    <w:rsid w:val="00FD01B1"/>
    <w:rsid w:val="00FD0791"/>
    <w:rsid w:val="00FD0C33"/>
    <w:rsid w:val="00FD1180"/>
    <w:rsid w:val="00FD325B"/>
    <w:rsid w:val="00FD3276"/>
    <w:rsid w:val="00FD388F"/>
    <w:rsid w:val="00FD44C9"/>
    <w:rsid w:val="00FD45F8"/>
    <w:rsid w:val="00FD4CB9"/>
    <w:rsid w:val="00FD4DD0"/>
    <w:rsid w:val="00FD5212"/>
    <w:rsid w:val="00FD73A0"/>
    <w:rsid w:val="00FD73F6"/>
    <w:rsid w:val="00FD7512"/>
    <w:rsid w:val="00FD796D"/>
    <w:rsid w:val="00FD79AD"/>
    <w:rsid w:val="00FD7D7C"/>
    <w:rsid w:val="00FD7DDF"/>
    <w:rsid w:val="00FD7E5A"/>
    <w:rsid w:val="00FE0290"/>
    <w:rsid w:val="00FE1131"/>
    <w:rsid w:val="00FE29AB"/>
    <w:rsid w:val="00FE2E75"/>
    <w:rsid w:val="00FE2EB3"/>
    <w:rsid w:val="00FE3480"/>
    <w:rsid w:val="00FE3514"/>
    <w:rsid w:val="00FE480D"/>
    <w:rsid w:val="00FE4BF8"/>
    <w:rsid w:val="00FE53B5"/>
    <w:rsid w:val="00FE57A5"/>
    <w:rsid w:val="00FE740C"/>
    <w:rsid w:val="00FE79BB"/>
    <w:rsid w:val="00FE7D6E"/>
    <w:rsid w:val="00FF0653"/>
    <w:rsid w:val="00FF1212"/>
    <w:rsid w:val="00FF162D"/>
    <w:rsid w:val="00FF163C"/>
    <w:rsid w:val="00FF17AF"/>
    <w:rsid w:val="00FF1EF3"/>
    <w:rsid w:val="00FF2E58"/>
    <w:rsid w:val="00FF330D"/>
    <w:rsid w:val="00FF3E1E"/>
    <w:rsid w:val="00FF42B4"/>
    <w:rsid w:val="00FF46CE"/>
    <w:rsid w:val="00FF4C10"/>
    <w:rsid w:val="00FF4FEC"/>
    <w:rsid w:val="00FF526D"/>
    <w:rsid w:val="00FF6663"/>
    <w:rsid w:val="00FF6B4A"/>
    <w:rsid w:val="00FF7079"/>
    <w:rsid w:val="00FF761D"/>
    <w:rsid w:val="00FF7B6E"/>
    <w:rsid w:val="035E6506"/>
    <w:rsid w:val="0C9622DA"/>
    <w:rsid w:val="13870214"/>
    <w:rsid w:val="17CA20EB"/>
    <w:rsid w:val="196EDAB6"/>
    <w:rsid w:val="23C3A6AA"/>
    <w:rsid w:val="2C86B079"/>
    <w:rsid w:val="2D243207"/>
    <w:rsid w:val="36F44149"/>
    <w:rsid w:val="37DC8049"/>
    <w:rsid w:val="390A574D"/>
    <w:rsid w:val="41D69F60"/>
    <w:rsid w:val="47CC7AEA"/>
    <w:rsid w:val="639F1A64"/>
    <w:rsid w:val="67B9AB16"/>
    <w:rsid w:val="6BE0AE46"/>
    <w:rsid w:val="7ADC41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0288328C"/>
  <w15:docId w15:val="{2971BE4E-8B5E-4853-9E53-2D0EC9D1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FB6B91"/>
    <w:pPr>
      <w:keepLines/>
    </w:pPr>
    <w:rPr>
      <w:rFonts w:ascii="Raleway" w:hAnsi="Raleway"/>
      <w:color w:val="2E2E2F" w:themeColor="text1"/>
    </w:rPr>
  </w:style>
  <w:style w:type="paragraph" w:styleId="Heading1">
    <w:name w:val="heading 1"/>
    <w:next w:val="BodyText"/>
    <w:link w:val="Heading1Char"/>
    <w:qFormat/>
    <w:rsid w:val="00FB6B91"/>
    <w:pPr>
      <w:keepNext/>
      <w:pageBreakBefore/>
      <w:numPr>
        <w:numId w:val="33"/>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FB6B91"/>
    <w:pPr>
      <w:keepNext/>
      <w:numPr>
        <w:ilvl w:val="1"/>
        <w:numId w:val="33"/>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FB6B91"/>
    <w:pPr>
      <w:keepNext/>
      <w:numPr>
        <w:ilvl w:val="2"/>
        <w:numId w:val="33"/>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FB6B91"/>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FB6B91"/>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FB6B91"/>
    <w:pPr>
      <w:numPr>
        <w:numId w:val="34"/>
      </w:numPr>
      <w:outlineLvl w:val="5"/>
    </w:pPr>
    <w:rPr>
      <w:bCs w:val="0"/>
    </w:rPr>
  </w:style>
  <w:style w:type="paragraph" w:styleId="Heading7">
    <w:name w:val="heading 7"/>
    <w:next w:val="BodyText"/>
    <w:link w:val="Heading7Char"/>
    <w:qFormat/>
    <w:rsid w:val="00FB6B91"/>
    <w:pPr>
      <w:keepNext/>
      <w:numPr>
        <w:ilvl w:val="1"/>
        <w:numId w:val="34"/>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FB6B91"/>
    <w:pPr>
      <w:keepLines/>
      <w:numPr>
        <w:numId w:val="34"/>
      </w:numPr>
      <w:spacing w:line="280" w:lineRule="atLeast"/>
      <w:outlineLvl w:val="7"/>
    </w:pPr>
  </w:style>
  <w:style w:type="paragraph" w:styleId="Heading9">
    <w:name w:val="heading 9"/>
    <w:basedOn w:val="Heading4"/>
    <w:next w:val="BodyText"/>
    <w:qFormat/>
    <w:rsid w:val="00FB6B9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B6B91"/>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B6B91"/>
    <w:rPr>
      <w:rFonts w:ascii="Raleway" w:hAnsi="Raleway"/>
      <w:color w:val="1C355E" w:themeColor="accent1"/>
      <w:sz w:val="16"/>
      <w14:numForm w14:val="lining"/>
    </w:rPr>
  </w:style>
  <w:style w:type="paragraph" w:styleId="TOC2">
    <w:name w:val="toc 2"/>
    <w:uiPriority w:val="39"/>
    <w:rsid w:val="00FB6B91"/>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FB6B91"/>
    <w:pPr>
      <w:pBdr>
        <w:bottom w:val="single" w:sz="8" w:space="1" w:color="011D4B" w:themeColor="text2"/>
        <w:between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FB6B91"/>
    <w:pPr>
      <w:pBdr>
        <w:top w:val="single" w:sz="4" w:space="4" w:color="011D4B" w:themeColor="text2"/>
      </w:pBdr>
      <w:tabs>
        <w:tab w:val="right" w:pos="9639"/>
      </w:tabs>
      <w:spacing w:before="120"/>
    </w:pPr>
    <w:rPr>
      <w:color w:val="1C355E" w:themeColor="accent1"/>
      <w:sz w:val="16"/>
      <w14:numForm w14:val="lining"/>
    </w:rPr>
  </w:style>
  <w:style w:type="character" w:customStyle="1" w:styleId="FooterChar">
    <w:name w:val="Footer Char"/>
    <w:basedOn w:val="DefaultParagraphFont"/>
    <w:link w:val="Footer"/>
    <w:rsid w:val="00FB6B91"/>
    <w:rPr>
      <w:rFonts w:ascii="Raleway" w:hAnsi="Raleway"/>
      <w:color w:val="1C355E" w:themeColor="accent1"/>
      <w:sz w:val="16"/>
      <w14:numForm w14:val="lining"/>
    </w:rPr>
  </w:style>
  <w:style w:type="paragraph" w:styleId="BodyText">
    <w:name w:val="Body Text"/>
    <w:link w:val="BodyTextChar"/>
    <w:unhideWhenUsed/>
    <w:qFormat/>
    <w:rsid w:val="00FB6B91"/>
    <w:pPr>
      <w:keepLines/>
      <w:spacing w:before="160" w:after="160" w:line="288" w:lineRule="auto"/>
    </w:pPr>
    <w:rPr>
      <w:rFonts w:ascii="Raleway" w:hAnsi="Raleway"/>
      <w:color w:val="2E2E2F"/>
      <w14:numForm w14:val="lining"/>
      <w14:numSpacing w14:val="tabular"/>
    </w:rPr>
  </w:style>
  <w:style w:type="character" w:customStyle="1" w:styleId="BodyTextChar">
    <w:name w:val="Body Text Char"/>
    <w:basedOn w:val="DefaultParagraphFont"/>
    <w:link w:val="BodyText"/>
    <w:rsid w:val="00FB6B91"/>
    <w:rPr>
      <w:rFonts w:ascii="Raleway" w:hAnsi="Raleway"/>
      <w:color w:val="2E2E2F"/>
      <w14:numForm w14:val="lining"/>
      <w14:numSpacing w14:val="tabular"/>
    </w:rPr>
  </w:style>
  <w:style w:type="paragraph" w:styleId="FootnoteText">
    <w:name w:val="footnote text"/>
    <w:link w:val="FootnoteTextChar"/>
    <w:uiPriority w:val="1"/>
    <w:rsid w:val="00FB6B91"/>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FB6B91"/>
    <w:rPr>
      <w:rFonts w:ascii="Raleway" w:hAnsi="Raleway"/>
      <w:sz w:val="16"/>
      <w14:numForm w14:val="lining"/>
    </w:rPr>
  </w:style>
  <w:style w:type="numbering" w:customStyle="1" w:styleId="BulletList">
    <w:name w:val="Bullet List"/>
    <w:uiPriority w:val="99"/>
    <w:rsid w:val="00FB6B91"/>
    <w:pPr>
      <w:numPr>
        <w:numId w:val="7"/>
      </w:numPr>
    </w:pPr>
  </w:style>
  <w:style w:type="paragraph" w:customStyle="1" w:styleId="AppendixCoverPagetitle">
    <w:name w:val="Appendix Cover Page title"/>
    <w:next w:val="BodyText"/>
    <w:uiPriority w:val="1"/>
    <w:rsid w:val="00FB6B91"/>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FB6B91"/>
    <w:rPr>
      <w:rFonts w:ascii="Raleway ExtraBold" w:hAnsi="Raleway ExtraBold"/>
      <w:color w:val="011D4B" w:themeColor="text2"/>
    </w:rPr>
  </w:style>
  <w:style w:type="character" w:styleId="EndnoteReference">
    <w:name w:val="endnote reference"/>
    <w:basedOn w:val="DefaultParagraphFont"/>
    <w:uiPriority w:val="1"/>
    <w:rsid w:val="001043E1"/>
    <w:rPr>
      <w:rFonts w:ascii="Raleway" w:hAnsi="Raleway"/>
      <w:sz w:val="16"/>
      <w:vertAlign w:val="superscript"/>
    </w:rPr>
  </w:style>
  <w:style w:type="character" w:styleId="FootnoteReference">
    <w:name w:val="footnote reference"/>
    <w:basedOn w:val="DefaultParagraphFont"/>
    <w:uiPriority w:val="1"/>
    <w:rsid w:val="001043E1"/>
    <w:rPr>
      <w:sz w:val="16"/>
      <w:vertAlign w:val="superscript"/>
      <w14:numForm w14:val="lining"/>
    </w:rPr>
  </w:style>
  <w:style w:type="paragraph" w:customStyle="1" w:styleId="CoverHeading1">
    <w:name w:val="Cover Heading 1"/>
    <w:next w:val="CoverHeading2"/>
    <w:uiPriority w:val="2"/>
    <w:rsid w:val="00FB6B91"/>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FB6B91"/>
    <w:pPr>
      <w:keepNext/>
      <w:spacing w:before="320" w:line="14" w:lineRule="exact"/>
      <w:jc w:val="both"/>
    </w:pPr>
    <w:rPr>
      <w:rFonts w:asciiTheme="minorHAnsi" w:hAnsiTheme="minorHAnsi"/>
      <w:sz w:val="21"/>
    </w:rPr>
  </w:style>
  <w:style w:type="paragraph" w:customStyle="1" w:styleId="CoverHeading3">
    <w:name w:val="Cover Heading 3"/>
    <w:uiPriority w:val="2"/>
    <w:rsid w:val="00FB6B91"/>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FB6B91"/>
    <w:pPr>
      <w:spacing w:before="400"/>
    </w:pPr>
    <w:rPr>
      <w:rFonts w:ascii="Raleway" w:hAnsi="Raleway"/>
      <w:color w:val="1C355E" w:themeColor="accent1"/>
      <w:sz w:val="48"/>
    </w:rPr>
  </w:style>
  <w:style w:type="paragraph" w:customStyle="1" w:styleId="CoverDate">
    <w:name w:val="Cover Date"/>
    <w:uiPriority w:val="1"/>
    <w:rsid w:val="00FB6B91"/>
    <w:rPr>
      <w:rFonts w:ascii="Raleway" w:hAnsi="Raleway"/>
      <w:color w:val="3E5376" w:themeColor="accent2"/>
      <w:sz w:val="36"/>
    </w:rPr>
  </w:style>
  <w:style w:type="paragraph" w:customStyle="1" w:styleId="FigureGraphic">
    <w:name w:val="Figure Graphic"/>
    <w:next w:val="Normal"/>
    <w:rsid w:val="00FB6B91"/>
    <w:pPr>
      <w:spacing w:before="80" w:after="80"/>
      <w:jc w:val="center"/>
    </w:pPr>
    <w:rPr>
      <w:rFonts w:ascii="Raleway" w:hAnsi="Raleway"/>
      <w:color w:val="2E2E2F" w:themeColor="text1"/>
      <w:sz w:val="22"/>
      <w14:numForm w14:val="lining"/>
    </w:rPr>
  </w:style>
  <w:style w:type="paragraph" w:styleId="Caption">
    <w:name w:val="caption"/>
    <w:next w:val="BodyText"/>
    <w:uiPriority w:val="2"/>
    <w:qFormat/>
    <w:rsid w:val="00FB6B91"/>
    <w:pPr>
      <w:keepNext/>
      <w:numPr>
        <w:numId w:val="16"/>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FB6B91"/>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FB6B91"/>
    <w:pPr>
      <w:numPr>
        <w:numId w:val="16"/>
      </w:numPr>
    </w:pPr>
  </w:style>
  <w:style w:type="paragraph" w:customStyle="1" w:styleId="NoteNumber">
    <w:name w:val="Note Number"/>
    <w:basedOn w:val="Normal"/>
    <w:next w:val="Source"/>
    <w:link w:val="NoteNumberCharChar"/>
    <w:rsid w:val="00FB6B91"/>
    <w:pPr>
      <w:keepLines w:val="0"/>
      <w:numPr>
        <w:ilvl w:val="1"/>
        <w:numId w:val="16"/>
      </w:numPr>
      <w:spacing w:line="200" w:lineRule="atLeast"/>
    </w:pPr>
    <w:rPr>
      <w:color w:val="auto"/>
      <w:position w:val="4"/>
      <w:sz w:val="14"/>
      <w:szCs w:val="16"/>
      <w:lang w:eastAsia="en-US"/>
    </w:rPr>
  </w:style>
  <w:style w:type="table" w:styleId="TableGrid">
    <w:name w:val="Table Grid"/>
    <w:basedOn w:val="TableNormal"/>
    <w:rsid w:val="00FB6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FB6B91"/>
    <w:pPr>
      <w:tabs>
        <w:tab w:val="left" w:pos="1050"/>
      </w:tabs>
      <w:spacing w:before="0" w:after="0"/>
      <w:ind w:left="1281" w:hanging="525"/>
    </w:pPr>
  </w:style>
  <w:style w:type="paragraph" w:styleId="TOC4">
    <w:name w:val="toc 4"/>
    <w:next w:val="Normal"/>
    <w:uiPriority w:val="39"/>
    <w:rsid w:val="00FB6B91"/>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FB6B91"/>
    <w:rPr>
      <w:rFonts w:ascii="Raleway" w:hAnsi="Raleway"/>
      <w:color w:val="00408A"/>
      <w:u w:val="none"/>
    </w:rPr>
  </w:style>
  <w:style w:type="paragraph" w:customStyle="1" w:styleId="KeyPoint">
    <w:name w:val="Key Point"/>
    <w:basedOn w:val="Normal"/>
    <w:semiHidden/>
    <w:rsid w:val="00FB6B91"/>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FB6B91"/>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FB6B91"/>
    <w:pPr>
      <w:spacing w:before="40" w:after="0"/>
      <w:ind w:left="1260" w:hanging="196"/>
    </w:pPr>
  </w:style>
  <w:style w:type="paragraph" w:styleId="TOC7">
    <w:name w:val="toc 7"/>
    <w:basedOn w:val="TOC5"/>
    <w:next w:val="Normal"/>
    <w:semiHidden/>
    <w:rsid w:val="00FB6B91"/>
    <w:pPr>
      <w:spacing w:before="40"/>
    </w:pPr>
  </w:style>
  <w:style w:type="paragraph" w:styleId="TOC8">
    <w:name w:val="toc 8"/>
    <w:basedOn w:val="Normal"/>
    <w:next w:val="Normal"/>
    <w:autoRedefine/>
    <w:semiHidden/>
    <w:rsid w:val="00FB6B91"/>
    <w:pPr>
      <w:ind w:left="1680"/>
    </w:pPr>
  </w:style>
  <w:style w:type="paragraph" w:styleId="TOC9">
    <w:name w:val="toc 9"/>
    <w:basedOn w:val="Normal"/>
    <w:next w:val="Normal"/>
    <w:semiHidden/>
    <w:rsid w:val="00FB6B91"/>
    <w:pPr>
      <w:spacing w:before="40" w:after="40" w:line="240" w:lineRule="atLeast"/>
    </w:pPr>
    <w:rPr>
      <w:sz w:val="18"/>
      <w:szCs w:val="18"/>
    </w:rPr>
  </w:style>
  <w:style w:type="paragraph" w:customStyle="1" w:styleId="Referencenumber">
    <w:name w:val="Reference number"/>
    <w:basedOn w:val="Normal"/>
    <w:semiHidden/>
    <w:rsid w:val="00FB6B91"/>
    <w:pPr>
      <w:spacing w:line="240" w:lineRule="atLeast"/>
    </w:pPr>
    <w:rPr>
      <w:color w:val="7C7C7C"/>
      <w:szCs w:val="22"/>
    </w:rPr>
  </w:style>
  <w:style w:type="character" w:customStyle="1" w:styleId="Heading6Char">
    <w:name w:val="Heading 6 Char"/>
    <w:basedOn w:val="DefaultParagraphFont"/>
    <w:link w:val="Heading6"/>
    <w:rsid w:val="00FB6B91"/>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FB6B91"/>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FB6B91"/>
    <w:pPr>
      <w:keepLines/>
    </w:pPr>
    <w:rPr>
      <w:rFonts w:ascii="Raleway" w:hAnsi="Raleway"/>
      <w:color w:val="2E2E2F" w:themeColor="text1"/>
      <w:sz w:val="16"/>
      <w14:numForm w14:val="lining"/>
    </w:rPr>
  </w:style>
  <w:style w:type="paragraph" w:customStyle="1" w:styleId="TableDataEntries">
    <w:name w:val="Table Data Entries"/>
    <w:basedOn w:val="TableTextEntries"/>
    <w:rsid w:val="00FB6B91"/>
    <w:pPr>
      <w:jc w:val="right"/>
    </w:pPr>
    <w:rPr>
      <w14:numSpacing w14:val="tabular"/>
    </w:rPr>
  </w:style>
  <w:style w:type="paragraph" w:customStyle="1" w:styleId="TableListBullet">
    <w:name w:val="Table List Bullet"/>
    <w:basedOn w:val="TableTextEntries"/>
    <w:rsid w:val="00FB6B91"/>
    <w:pPr>
      <w:numPr>
        <w:numId w:val="39"/>
      </w:numPr>
      <w:spacing w:before="20" w:after="20"/>
    </w:pPr>
    <w:rPr>
      <w14:numSpacing w14:val="tabular"/>
    </w:rPr>
  </w:style>
  <w:style w:type="paragraph" w:customStyle="1" w:styleId="TableListBullet2">
    <w:name w:val="Table List Bullet 2"/>
    <w:basedOn w:val="TableListBullet"/>
    <w:rsid w:val="00FB6B91"/>
    <w:pPr>
      <w:numPr>
        <w:ilvl w:val="1"/>
      </w:numPr>
    </w:pPr>
  </w:style>
  <w:style w:type="table" w:customStyle="1" w:styleId="Dec-Rec-Find-CmtTable">
    <w:name w:val="Dec-Rec-Find-Cmt Table"/>
    <w:basedOn w:val="TableNormal"/>
    <w:uiPriority w:val="99"/>
    <w:rsid w:val="00FB6B91"/>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FB6B91"/>
    <w:pPr>
      <w:keepNext/>
    </w:pPr>
    <w:rPr>
      <w:rFonts w:ascii="Raleway" w:hAnsi="Raleway"/>
      <w:b/>
      <w:color w:val="011D4B" w:themeColor="text2"/>
    </w:rPr>
  </w:style>
  <w:style w:type="paragraph" w:customStyle="1" w:styleId="TableDataColumnHeading">
    <w:name w:val="Table Data Column Heading"/>
    <w:rsid w:val="00FB6B91"/>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FB6B91"/>
    <w:pPr>
      <w:numPr>
        <w:numId w:val="52"/>
      </w:numPr>
      <w:spacing w:before="240" w:after="0"/>
    </w:pPr>
    <w:rPr>
      <w:color w:val="1C355E" w:themeColor="accent1"/>
      <w14:numForm w14:val="default"/>
    </w:rPr>
  </w:style>
  <w:style w:type="paragraph" w:customStyle="1" w:styleId="RecommendationAlpha">
    <w:name w:val="Recommendation Alpha"/>
    <w:uiPriority w:val="1"/>
    <w:rsid w:val="00FB6B91"/>
    <w:pPr>
      <w:numPr>
        <w:ilvl w:val="1"/>
        <w:numId w:val="52"/>
      </w:numPr>
      <w:spacing w:before="60" w:after="60" w:line="264" w:lineRule="auto"/>
      <w:outlineLvl w:val="4"/>
    </w:pPr>
    <w:rPr>
      <w:rFonts w:ascii="Raleway" w:hAnsi="Raleway"/>
      <w:color w:val="1C355E" w:themeColor="accent1"/>
    </w:rPr>
  </w:style>
  <w:style w:type="paragraph" w:customStyle="1" w:styleId="RecommendationBullet">
    <w:name w:val="Recommendation Bullet"/>
    <w:basedOn w:val="BodyText"/>
    <w:uiPriority w:val="1"/>
    <w:rsid w:val="00FB6B91"/>
    <w:pPr>
      <w:numPr>
        <w:ilvl w:val="2"/>
        <w:numId w:val="52"/>
      </w:numPr>
      <w:spacing w:before="80" w:after="80"/>
    </w:pPr>
    <w:rPr>
      <w:color w:val="1C355E" w:themeColor="accent1"/>
      <w14:numForm w14:val="default"/>
    </w:rPr>
  </w:style>
  <w:style w:type="numbering" w:customStyle="1" w:styleId="RecommendationList">
    <w:name w:val="Recommendation List"/>
    <w:uiPriority w:val="99"/>
    <w:rsid w:val="00FB6B91"/>
    <w:pPr>
      <w:numPr>
        <w:numId w:val="11"/>
      </w:numPr>
    </w:pPr>
  </w:style>
  <w:style w:type="paragraph" w:customStyle="1" w:styleId="DecisionNumber">
    <w:name w:val="Decision Number"/>
    <w:basedOn w:val="RecommendationNumber"/>
    <w:uiPriority w:val="1"/>
    <w:rsid w:val="00FB6B91"/>
    <w:pPr>
      <w:numPr>
        <w:numId w:val="9"/>
      </w:numPr>
      <w:spacing w:after="40"/>
      <w:outlineLvl w:val="3"/>
    </w:pPr>
  </w:style>
  <w:style w:type="paragraph" w:customStyle="1" w:styleId="DecisionAlpha">
    <w:name w:val="Decision Alpha"/>
    <w:uiPriority w:val="1"/>
    <w:rsid w:val="00FB6B91"/>
    <w:pPr>
      <w:keepLines/>
      <w:numPr>
        <w:ilvl w:val="1"/>
        <w:numId w:val="9"/>
      </w:numPr>
      <w:spacing w:before="60" w:after="60" w:line="264" w:lineRule="auto"/>
      <w:outlineLvl w:val="4"/>
    </w:pPr>
    <w:rPr>
      <w:rFonts w:ascii="Raleway" w:hAnsi="Raleway"/>
      <w:color w:val="1C355E" w:themeColor="accent1"/>
    </w:rPr>
  </w:style>
  <w:style w:type="paragraph" w:customStyle="1" w:styleId="DecisionBullet">
    <w:name w:val="Decision Bullet"/>
    <w:basedOn w:val="RecommendationBullet"/>
    <w:uiPriority w:val="1"/>
    <w:rsid w:val="00FB6B91"/>
    <w:pPr>
      <w:numPr>
        <w:numId w:val="9"/>
      </w:numPr>
      <w:spacing w:before="20" w:after="20" w:line="264" w:lineRule="auto"/>
    </w:pPr>
  </w:style>
  <w:style w:type="numbering" w:customStyle="1" w:styleId="DecisionsList">
    <w:name w:val="Decisions List"/>
    <w:uiPriority w:val="99"/>
    <w:rsid w:val="00FB6B91"/>
    <w:pPr>
      <w:numPr>
        <w:numId w:val="9"/>
      </w:numPr>
    </w:pPr>
  </w:style>
  <w:style w:type="paragraph" w:customStyle="1" w:styleId="DecisionsHeading">
    <w:name w:val="Decisions Heading"/>
    <w:next w:val="DecisionNumber"/>
    <w:uiPriority w:val="1"/>
    <w:rsid w:val="00FB6B91"/>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FB6B91"/>
    <w:rPr>
      <w:color w:val="808080"/>
    </w:rPr>
  </w:style>
  <w:style w:type="table" w:customStyle="1" w:styleId="BreakoutBoxes">
    <w:name w:val="Breakout_Boxes"/>
    <w:basedOn w:val="TableNormal"/>
    <w:uiPriority w:val="99"/>
    <w:rsid w:val="00FB6B91"/>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FB6B91"/>
    <w:pPr>
      <w:ind w:left="284" w:hanging="284"/>
    </w:pPr>
    <w:rPr>
      <w:sz w:val="16"/>
      <w14:numForm w14:val="lining"/>
    </w:rPr>
  </w:style>
  <w:style w:type="paragraph" w:customStyle="1" w:styleId="space">
    <w:name w:val="space"/>
    <w:basedOn w:val="Header"/>
    <w:rsid w:val="00FB6B91"/>
    <w:rPr>
      <w:sz w:val="2"/>
    </w:rPr>
  </w:style>
  <w:style w:type="paragraph" w:styleId="NoSpacing">
    <w:name w:val="No Spacing"/>
    <w:uiPriority w:val="2"/>
    <w:semiHidden/>
    <w:rsid w:val="00FB6B91"/>
    <w:rPr>
      <w:sz w:val="2"/>
    </w:rPr>
  </w:style>
  <w:style w:type="numbering" w:customStyle="1" w:styleId="ChapterNumbering">
    <w:name w:val="Chapter Numbering"/>
    <w:uiPriority w:val="99"/>
    <w:rsid w:val="00FB6B91"/>
    <w:pPr>
      <w:numPr>
        <w:numId w:val="15"/>
      </w:numPr>
    </w:pPr>
  </w:style>
  <w:style w:type="paragraph" w:customStyle="1" w:styleId="Heading1nonumber">
    <w:name w:val="Heading 1 (no number)"/>
    <w:basedOn w:val="Heading1"/>
    <w:next w:val="BodyText"/>
    <w:rsid w:val="00FB6B91"/>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FB6B91"/>
    <w:pPr>
      <w:numPr>
        <w:numId w:val="14"/>
      </w:numPr>
    </w:pPr>
  </w:style>
  <w:style w:type="paragraph" w:customStyle="1" w:styleId="FindingsHeading">
    <w:name w:val="Findings Heading"/>
    <w:basedOn w:val="PullQuoteHeading-Reversed"/>
    <w:next w:val="FindingsNumber"/>
    <w:uiPriority w:val="1"/>
    <w:rsid w:val="00FB6B91"/>
    <w:pPr>
      <w:keepNext/>
      <w:spacing w:before="400" w:after="80"/>
    </w:pPr>
    <w:rPr>
      <w:color w:val="1C355E" w:themeColor="accent1"/>
    </w:rPr>
  </w:style>
  <w:style w:type="paragraph" w:customStyle="1" w:styleId="FindingsNumber">
    <w:name w:val="Findings Number"/>
    <w:uiPriority w:val="1"/>
    <w:rsid w:val="00FB6B91"/>
    <w:pPr>
      <w:keepLines/>
      <w:numPr>
        <w:numId w:val="51"/>
      </w:numPr>
      <w:spacing w:before="240" w:line="280" w:lineRule="atLeast"/>
      <w:outlineLvl w:val="3"/>
    </w:pPr>
    <w:rPr>
      <w:rFonts w:ascii="Raleway" w:hAnsi="Raleway"/>
      <w:color w:val="1C355E" w:themeColor="accent1"/>
    </w:rPr>
  </w:style>
  <w:style w:type="paragraph" w:customStyle="1" w:styleId="FindingsAlpha">
    <w:name w:val="Findings Alpha"/>
    <w:uiPriority w:val="1"/>
    <w:rsid w:val="00FB6B91"/>
    <w:pPr>
      <w:keepLines/>
      <w:numPr>
        <w:ilvl w:val="1"/>
        <w:numId w:val="51"/>
      </w:numPr>
      <w:spacing w:before="60" w:after="60" w:line="264" w:lineRule="auto"/>
      <w:outlineLvl w:val="4"/>
    </w:pPr>
    <w:rPr>
      <w:rFonts w:ascii="Raleway" w:hAnsi="Raleway"/>
      <w:color w:val="1C355E" w:themeColor="accent1"/>
    </w:rPr>
  </w:style>
  <w:style w:type="paragraph" w:customStyle="1" w:styleId="FindingsBullet">
    <w:name w:val="Findings Bullet"/>
    <w:uiPriority w:val="1"/>
    <w:rsid w:val="00FB6B91"/>
    <w:pPr>
      <w:numPr>
        <w:ilvl w:val="2"/>
        <w:numId w:val="51"/>
      </w:numPr>
      <w:spacing w:before="20" w:after="20" w:line="264" w:lineRule="auto"/>
    </w:pPr>
    <w:rPr>
      <w:rFonts w:ascii="Raleway" w:hAnsi="Raleway"/>
      <w:color w:val="1C355E" w:themeColor="accent1"/>
    </w:rPr>
  </w:style>
  <w:style w:type="paragraph" w:customStyle="1" w:styleId="SeekCommentHeading">
    <w:name w:val="Seek Comment Heading"/>
    <w:basedOn w:val="FindingsHeading"/>
    <w:next w:val="SeekCommentNumber"/>
    <w:uiPriority w:val="1"/>
    <w:rsid w:val="00FB6B91"/>
    <w:pPr>
      <w:spacing w:after="0"/>
    </w:pPr>
  </w:style>
  <w:style w:type="paragraph" w:customStyle="1" w:styleId="SeekCommentNumber">
    <w:name w:val="Seek Comment Number"/>
    <w:uiPriority w:val="1"/>
    <w:rsid w:val="00FB6B91"/>
    <w:pPr>
      <w:keepLines/>
      <w:numPr>
        <w:numId w:val="58"/>
      </w:numPr>
      <w:spacing w:before="240"/>
      <w:outlineLvl w:val="3"/>
    </w:pPr>
    <w:rPr>
      <w:rFonts w:ascii="Raleway" w:hAnsi="Raleway"/>
      <w:color w:val="1C355E" w:themeColor="accent1"/>
    </w:rPr>
  </w:style>
  <w:style w:type="paragraph" w:customStyle="1" w:styleId="SeekCommentAlpha">
    <w:name w:val="Seek Comment Alpha"/>
    <w:uiPriority w:val="1"/>
    <w:rsid w:val="00FB6B91"/>
    <w:pPr>
      <w:keepLines/>
      <w:numPr>
        <w:ilvl w:val="1"/>
        <w:numId w:val="58"/>
      </w:numPr>
      <w:spacing w:before="60" w:after="60" w:line="264" w:lineRule="auto"/>
      <w:contextualSpacing/>
      <w:outlineLvl w:val="4"/>
    </w:pPr>
    <w:rPr>
      <w:rFonts w:ascii="Raleway" w:hAnsi="Raleway"/>
      <w:color w:val="1C355E" w:themeColor="accent1"/>
    </w:rPr>
  </w:style>
  <w:style w:type="paragraph" w:customStyle="1" w:styleId="SeekCommentBullet">
    <w:name w:val="Seek Comment Bullet"/>
    <w:uiPriority w:val="1"/>
    <w:rsid w:val="00FB6B91"/>
    <w:pPr>
      <w:keepLines/>
      <w:numPr>
        <w:ilvl w:val="2"/>
        <w:numId w:val="58"/>
      </w:numPr>
      <w:spacing w:line="264" w:lineRule="auto"/>
    </w:pPr>
    <w:rPr>
      <w:rFonts w:ascii="Raleway" w:hAnsi="Raleway"/>
      <w:color w:val="1C355E" w:themeColor="accent1"/>
    </w:rPr>
  </w:style>
  <w:style w:type="numbering" w:customStyle="1" w:styleId="FindingsList">
    <w:name w:val="Findings List"/>
    <w:uiPriority w:val="99"/>
    <w:rsid w:val="00FB6B91"/>
    <w:pPr>
      <w:numPr>
        <w:numId w:val="10"/>
      </w:numPr>
    </w:pPr>
  </w:style>
  <w:style w:type="paragraph" w:customStyle="1" w:styleId="Contents">
    <w:name w:val="Contents"/>
    <w:basedOn w:val="Normal"/>
    <w:semiHidden/>
    <w:rsid w:val="00FB6B91"/>
    <w:pPr>
      <w:keepNext/>
      <w:pageBreakBefore/>
      <w:tabs>
        <w:tab w:val="num" w:pos="283"/>
      </w:tabs>
      <w:spacing w:before="360" w:after="600"/>
      <w:ind w:left="284"/>
      <w:jc w:val="both"/>
      <w:outlineLvl w:val="0"/>
    </w:pPr>
    <w:rPr>
      <w:rFonts w:cs="Arial"/>
      <w:color w:val="011D4B" w:themeColor="text2"/>
      <w:sz w:val="36"/>
    </w:rPr>
  </w:style>
  <w:style w:type="table" w:customStyle="1" w:styleId="PullQuoteVertical">
    <w:name w:val="PullQuote_Vertical"/>
    <w:basedOn w:val="TableNormal"/>
    <w:uiPriority w:val="99"/>
    <w:rsid w:val="00FB6B91"/>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FB6B91"/>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FB6B91"/>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FB6B91"/>
    <w:rPr>
      <w:color w:val="FFFFFF" w:themeColor="background1"/>
      <w:sz w:val="24"/>
    </w:rPr>
  </w:style>
  <w:style w:type="table" w:customStyle="1" w:styleId="TextTable">
    <w:name w:val="Text Table"/>
    <w:basedOn w:val="TableNormal"/>
    <w:uiPriority w:val="99"/>
    <w:rsid w:val="00FB6B91"/>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FB6B9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FB6B91"/>
    <w:pPr>
      <w:numPr>
        <w:numId w:val="4"/>
      </w:numPr>
    </w:pPr>
  </w:style>
  <w:style w:type="table" w:customStyle="1" w:styleId="TableGrid2">
    <w:name w:val="Table Grid2"/>
    <w:basedOn w:val="TableNormal"/>
    <w:next w:val="TableGrid"/>
    <w:rsid w:val="00FB6B9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unhideWhenUsed/>
    <w:rsid w:val="00FB6B91"/>
  </w:style>
  <w:style w:type="character" w:customStyle="1" w:styleId="CommentTextChar">
    <w:name w:val="Comment Text Char"/>
    <w:basedOn w:val="DefaultParagraphFont"/>
    <w:link w:val="CommentText"/>
    <w:uiPriority w:val="2"/>
    <w:rsid w:val="00FB6B91"/>
    <w:rPr>
      <w:rFonts w:ascii="Raleway" w:hAnsi="Raleway"/>
      <w:color w:val="2E2E2F" w:themeColor="text1"/>
    </w:rPr>
  </w:style>
  <w:style w:type="character" w:styleId="CommentReference">
    <w:name w:val="annotation reference"/>
    <w:basedOn w:val="DefaultParagraphFont"/>
    <w:uiPriority w:val="2"/>
    <w:semiHidden/>
    <w:unhideWhenUsed/>
    <w:rsid w:val="00FB6B91"/>
    <w:rPr>
      <w:sz w:val="16"/>
      <w:szCs w:val="16"/>
    </w:rPr>
  </w:style>
  <w:style w:type="paragraph" w:styleId="ListBullet">
    <w:name w:val="List Bullet"/>
    <w:link w:val="ListBulletChar"/>
    <w:qFormat/>
    <w:rsid w:val="00FB6B91"/>
    <w:pPr>
      <w:keepLines/>
      <w:numPr>
        <w:numId w:val="7"/>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FB6B91"/>
    <w:pPr>
      <w:keepLines/>
      <w:numPr>
        <w:ilvl w:val="1"/>
        <w:numId w:val="7"/>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FB6B91"/>
    <w:pPr>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FB6B91"/>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FB6B91"/>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FB6B91"/>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FB6B91"/>
    <w:rPr>
      <w:b/>
      <w:bCs/>
    </w:rPr>
  </w:style>
  <w:style w:type="character" w:customStyle="1" w:styleId="CommentSubjectChar">
    <w:name w:val="Comment Subject Char"/>
    <w:basedOn w:val="CommentTextChar"/>
    <w:link w:val="CommentSubject"/>
    <w:uiPriority w:val="2"/>
    <w:semiHidden/>
    <w:rsid w:val="00FB6B91"/>
    <w:rPr>
      <w:rFonts w:ascii="Raleway" w:hAnsi="Raleway"/>
      <w:b/>
      <w:bCs/>
      <w:color w:val="2E2E2F" w:themeColor="text1"/>
    </w:rPr>
  </w:style>
  <w:style w:type="paragraph" w:styleId="BalloonText">
    <w:name w:val="Balloon Text"/>
    <w:basedOn w:val="Normal"/>
    <w:link w:val="BalloonTextChar"/>
    <w:semiHidden/>
    <w:unhideWhenUsed/>
    <w:rsid w:val="00FB6B91"/>
    <w:rPr>
      <w:rFonts w:ascii="Segoe UI" w:hAnsi="Segoe UI" w:cs="Segoe UI"/>
      <w:sz w:val="18"/>
      <w:szCs w:val="18"/>
    </w:rPr>
  </w:style>
  <w:style w:type="character" w:customStyle="1" w:styleId="BalloonTextChar">
    <w:name w:val="Balloon Text Char"/>
    <w:basedOn w:val="DefaultParagraphFont"/>
    <w:link w:val="BalloonText"/>
    <w:semiHidden/>
    <w:rsid w:val="00FB6B91"/>
    <w:rPr>
      <w:rFonts w:ascii="Segoe UI" w:hAnsi="Segoe UI" w:cs="Segoe UI"/>
      <w:color w:val="2E2E2F" w:themeColor="text1"/>
      <w:sz w:val="18"/>
      <w:szCs w:val="18"/>
    </w:rPr>
  </w:style>
  <w:style w:type="paragraph" w:styleId="TOCHeading">
    <w:name w:val="TOC Heading"/>
    <w:basedOn w:val="Heading1"/>
    <w:next w:val="Normal"/>
    <w:uiPriority w:val="39"/>
    <w:unhideWhenUsed/>
    <w:qFormat/>
    <w:rsid w:val="00FB6B91"/>
    <w:pPr>
      <w:keepLines/>
      <w:numPr>
        <w:numId w:val="0"/>
      </w:numPr>
      <w:spacing w:before="240" w:line="259" w:lineRule="auto"/>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677F8D"/>
    <w:pPr>
      <w:numPr>
        <w:numId w:val="12"/>
      </w:numPr>
    </w:pPr>
  </w:style>
  <w:style w:type="paragraph" w:customStyle="1" w:styleId="Disclaimertext">
    <w:name w:val="Disclaimer text"/>
    <w:rsid w:val="00FB6B91"/>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FB6B91"/>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FB6B91"/>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FB6B91"/>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FB6B91"/>
    <w:rPr>
      <w:color w:val="1C355E" w:themeColor="accent1"/>
    </w:rPr>
  </w:style>
  <w:style w:type="table" w:customStyle="1" w:styleId="IPARTCentredQuote">
    <w:name w:val="IPART Centred Quote"/>
    <w:basedOn w:val="TableNormal"/>
    <w:uiPriority w:val="99"/>
    <w:rsid w:val="00FB6B91"/>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FB6B91"/>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FB6B91"/>
    <w:rPr>
      <w:rFonts w:ascii="Raleway" w:hAnsi="Raleway"/>
      <w:noProof/>
      <w:color w:val="2E2E2F"/>
      <w14:numSpacing w14:val="tabular"/>
    </w:rPr>
  </w:style>
  <w:style w:type="paragraph" w:styleId="ListNumber">
    <w:name w:val="List Number"/>
    <w:basedOn w:val="ListBullet"/>
    <w:rsid w:val="00FB6B91"/>
    <w:pPr>
      <w:numPr>
        <w:numId w:val="6"/>
      </w:numPr>
      <w:tabs>
        <w:tab w:val="clear" w:pos="357"/>
        <w:tab w:val="left" w:pos="567"/>
      </w:tabs>
      <w:spacing w:after="0"/>
      <w:ind w:left="357" w:hanging="357"/>
    </w:pPr>
    <w:rPr>
      <w:color w:val="212122"/>
      <w:szCs w:val="21"/>
    </w:rPr>
  </w:style>
  <w:style w:type="paragraph" w:styleId="ListNumber2">
    <w:name w:val="List Number 2"/>
    <w:basedOn w:val="ListNumber"/>
    <w:rsid w:val="00FB6B91"/>
    <w:pPr>
      <w:numPr>
        <w:ilvl w:val="1"/>
      </w:numPr>
      <w:tabs>
        <w:tab w:val="clear" w:pos="567"/>
      </w:tabs>
      <w:spacing w:before="60"/>
    </w:pPr>
  </w:style>
  <w:style w:type="paragraph" w:styleId="ListNumber3">
    <w:name w:val="List Number 3"/>
    <w:basedOn w:val="ListNumber2"/>
    <w:rsid w:val="00FB6B91"/>
    <w:pPr>
      <w:numPr>
        <w:ilvl w:val="2"/>
      </w:numPr>
    </w:pPr>
  </w:style>
  <w:style w:type="numbering" w:customStyle="1" w:styleId="Numbering">
    <w:name w:val="Numbering"/>
    <w:uiPriority w:val="99"/>
    <w:rsid w:val="00FB6B91"/>
    <w:pPr>
      <w:numPr>
        <w:numId w:val="6"/>
      </w:numPr>
    </w:pPr>
  </w:style>
  <w:style w:type="paragraph" w:styleId="ListBullet3">
    <w:name w:val="List Bullet 3"/>
    <w:qFormat/>
    <w:rsid w:val="00FB6B91"/>
    <w:pPr>
      <w:keepLines/>
      <w:numPr>
        <w:ilvl w:val="2"/>
        <w:numId w:val="7"/>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FB6B91"/>
    <w:pPr>
      <w:numPr>
        <w:ilvl w:val="0"/>
        <w:numId w:val="0"/>
      </w:numPr>
    </w:pPr>
  </w:style>
  <w:style w:type="paragraph" w:customStyle="1" w:styleId="Heading3nonumber">
    <w:name w:val="Heading 3 (no number)"/>
    <w:basedOn w:val="Heading3"/>
    <w:next w:val="BodyText"/>
    <w:rsid w:val="00FB6B91"/>
    <w:pPr>
      <w:numPr>
        <w:ilvl w:val="0"/>
        <w:numId w:val="0"/>
      </w:numPr>
    </w:pPr>
  </w:style>
  <w:style w:type="character" w:customStyle="1" w:styleId="EndnoteTextChar">
    <w:name w:val="Endnote Text Char"/>
    <w:basedOn w:val="DefaultParagraphFont"/>
    <w:link w:val="EndnoteText"/>
    <w:rsid w:val="00FB6B91"/>
    <w:rPr>
      <w:rFonts w:ascii="Raleway" w:hAnsi="Raleway"/>
      <w:color w:val="2E2E2F" w:themeColor="text1"/>
      <w:sz w:val="16"/>
      <w14:numForm w14:val="lining"/>
    </w:rPr>
  </w:style>
  <w:style w:type="table" w:customStyle="1" w:styleId="PullQuoteGrey">
    <w:name w:val="Pull_Quote_Grey"/>
    <w:basedOn w:val="TableNormal"/>
    <w:uiPriority w:val="99"/>
    <w:rsid w:val="00FB6B91"/>
    <w:rPr>
      <w:rFonts w:ascii="Raleway" w:hAnsi="Raleway"/>
    </w:rPr>
    <w:tblPr/>
    <w:tcPr>
      <w:shd w:val="clear" w:color="auto" w:fill="ECE9E7"/>
      <w:vAlign w:val="center"/>
    </w:tcPr>
  </w:style>
  <w:style w:type="paragraph" w:customStyle="1" w:styleId="Heading7nonumber">
    <w:name w:val="Heading 7 (no number)"/>
    <w:rsid w:val="00FB6B91"/>
    <w:pPr>
      <w:keepNext/>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FB6B91"/>
    <w:pPr>
      <w:keepNext/>
      <w:spacing w:before="480" w:after="240"/>
    </w:pPr>
    <w:rPr>
      <w:color w:val="011D4B" w:themeColor="text2"/>
      <w:sz w:val="24"/>
    </w:rPr>
  </w:style>
  <w:style w:type="table" w:customStyle="1" w:styleId="BasicIPARTtable">
    <w:name w:val="Basic IPART table"/>
    <w:basedOn w:val="TableNormal"/>
    <w:uiPriority w:val="99"/>
    <w:rsid w:val="00FB6B91"/>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CACACB" w:themeFill="text1" w:themeFillTint="40"/>
      </w:tcPr>
    </w:tblStylePr>
    <w:tblStylePr w:type="firstCol">
      <w:rPr>
        <w:rFonts w:ascii="Raleway" w:hAnsi="Raleway"/>
      </w:rPr>
    </w:tblStylePr>
    <w:tblStylePr w:type="lastCol">
      <w:rPr>
        <w:rFonts w:ascii="Raleway" w:hAnsi="Raleway"/>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FB6B91"/>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Raleway" w:hAnsi="Raleway"/>
      </w:rPr>
    </w:tblStylePr>
  </w:style>
  <w:style w:type="paragraph" w:customStyle="1" w:styleId="InfographicNumber-Blue">
    <w:name w:val="Infographic Number - Blue"/>
    <w:rsid w:val="00FB6B91"/>
    <w:rPr>
      <w:rFonts w:ascii="Raleway" w:hAnsi="Raleway"/>
      <w:color w:val="009DDB" w:themeColor="accent5"/>
      <w:sz w:val="36"/>
      <w14:numSpacing w14:val="tabular"/>
    </w:rPr>
  </w:style>
  <w:style w:type="paragraph" w:customStyle="1" w:styleId="InfographicNumber-Navy">
    <w:name w:val="Infographic Number - Navy"/>
    <w:basedOn w:val="InfographicNumber-Blue"/>
    <w:rsid w:val="00FB6B91"/>
    <w:rPr>
      <w:color w:val="7287A6" w:themeColor="accent3"/>
    </w:rPr>
  </w:style>
  <w:style w:type="character" w:customStyle="1" w:styleId="ListBulletChar">
    <w:name w:val="List Bullet Char"/>
    <w:link w:val="ListBullet"/>
    <w:locked/>
    <w:rsid w:val="00FB6B91"/>
    <w:rPr>
      <w:rFonts w:ascii="Raleway" w:hAnsi="Raleway"/>
      <w:color w:val="2E2E2F" w:themeColor="text1"/>
      <w14:numForm w14:val="lining"/>
    </w:rPr>
  </w:style>
  <w:style w:type="character" w:customStyle="1" w:styleId="SourceChar">
    <w:name w:val="Source Char"/>
    <w:link w:val="Source"/>
    <w:locked/>
    <w:rsid w:val="00FB6B91"/>
    <w:rPr>
      <w:rFonts w:ascii="Raleway" w:hAnsi="Raleway"/>
      <w:color w:val="2E2E2F" w:themeColor="text1"/>
      <w:sz w:val="14"/>
      <w14:numForm w14:val="lining"/>
    </w:rPr>
  </w:style>
  <w:style w:type="character" w:customStyle="1" w:styleId="FooterText">
    <w:name w:val="Footer Text"/>
    <w:basedOn w:val="DefaultParagraphFont"/>
    <w:uiPriority w:val="1"/>
    <w:rsid w:val="00FB6B91"/>
    <w:rPr>
      <w:b/>
      <w:noProof/>
    </w:rPr>
  </w:style>
  <w:style w:type="paragraph" w:customStyle="1" w:styleId="Note">
    <w:name w:val="Note"/>
    <w:basedOn w:val="Normal"/>
    <w:next w:val="Source"/>
    <w:link w:val="NoteCharChar"/>
    <w:rsid w:val="00FB6B91"/>
    <w:pPr>
      <w:spacing w:before="40"/>
    </w:pPr>
    <w:rPr>
      <w:rFonts w:asciiTheme="minorHAnsi" w:hAnsiTheme="minorHAnsi"/>
      <w:color w:val="auto"/>
      <w:sz w:val="16"/>
      <w:szCs w:val="16"/>
      <w:lang w:eastAsia="en-US"/>
    </w:rPr>
  </w:style>
  <w:style w:type="character" w:customStyle="1" w:styleId="NoteCharChar">
    <w:name w:val="Note Char Char"/>
    <w:link w:val="Note"/>
    <w:rsid w:val="00FB6B91"/>
    <w:rPr>
      <w:rFonts w:asciiTheme="minorHAnsi" w:hAnsiTheme="minorHAnsi"/>
      <w:sz w:val="16"/>
      <w:szCs w:val="16"/>
      <w:lang w:eastAsia="en-US"/>
    </w:rPr>
  </w:style>
  <w:style w:type="paragraph" w:customStyle="1" w:styleId="PullQuoteHeading-Reversed">
    <w:name w:val="Pull Quote Heading - Reversed"/>
    <w:uiPriority w:val="1"/>
    <w:rsid w:val="00FB6B91"/>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FB6B91"/>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FB6B91"/>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FB6B91"/>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FB6B91"/>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FB6B91"/>
    <w:pPr>
      <w:keepNext/>
      <w:spacing w:before="400"/>
    </w:pPr>
    <w:rPr>
      <w:color w:val="1C355E" w:themeColor="accent1"/>
    </w:rPr>
  </w:style>
  <w:style w:type="paragraph" w:customStyle="1" w:styleId="TableListNumber2">
    <w:name w:val="Table List Number 2"/>
    <w:basedOn w:val="Normal"/>
    <w:rsid w:val="00FB6B91"/>
    <w:pPr>
      <w:numPr>
        <w:ilvl w:val="1"/>
        <w:numId w:val="59"/>
      </w:numPr>
      <w:spacing w:before="40" w:after="40" w:line="210" w:lineRule="atLeast"/>
    </w:pPr>
    <w:rPr>
      <w:sz w:val="16"/>
      <w:szCs w:val="19"/>
      <w:lang w:eastAsia="en-US"/>
      <w14:numForm w14:val="lining"/>
      <w14:numSpacing w14:val="tabular"/>
    </w:rPr>
  </w:style>
  <w:style w:type="character" w:customStyle="1" w:styleId="TableTextEntriesChar">
    <w:name w:val="Table Text Entries Char"/>
    <w:link w:val="TableTextEntries"/>
    <w:locked/>
    <w:rsid w:val="00FB6B91"/>
    <w:rPr>
      <w:rFonts w:ascii="Raleway" w:hAnsi="Raleway"/>
      <w:color w:val="2E2E2F" w:themeColor="text1"/>
      <w:sz w:val="16"/>
      <w14:numForm w14:val="lining"/>
    </w:rPr>
  </w:style>
  <w:style w:type="paragraph" w:customStyle="1" w:styleId="AppendixChapterNumber">
    <w:name w:val="Appendix Chapter Number"/>
    <w:uiPriority w:val="2"/>
    <w:rsid w:val="00FB6B91"/>
    <w:pPr>
      <w:numPr>
        <w:numId w:val="13"/>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FB6B91"/>
    <w:rPr>
      <w:rFonts w:ascii="Raleway" w:hAnsi="Raleway"/>
      <w:color w:val="011D4B" w:themeColor="text2"/>
      <w:kern w:val="28"/>
      <w:sz w:val="32"/>
      <w:szCs w:val="24"/>
    </w:rPr>
  </w:style>
  <w:style w:type="table" w:customStyle="1" w:styleId="Dec-Rec-Find-CmtList">
    <w:name w:val="Dec-Rec-Find-Cmt List"/>
    <w:basedOn w:val="TableNormal"/>
    <w:uiPriority w:val="99"/>
    <w:rsid w:val="00FB6B91"/>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FB6B91"/>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FB6B91"/>
    <w:rPr>
      <w:rFonts w:ascii="Raleway" w:hAnsi="Raleway"/>
      <w:color w:val="1C355E" w:themeColor="accent1"/>
      <w:kern w:val="28"/>
      <w:sz w:val="24"/>
      <w:szCs w:val="28"/>
    </w:rPr>
  </w:style>
  <w:style w:type="character" w:customStyle="1" w:styleId="Heading2Char">
    <w:name w:val="Heading 2 Char"/>
    <w:basedOn w:val="DefaultParagraphFont"/>
    <w:link w:val="Heading2"/>
    <w:rsid w:val="00FB6B91"/>
    <w:rPr>
      <w:rFonts w:ascii="Raleway" w:hAnsi="Raleway"/>
      <w:color w:val="1C355E" w:themeColor="accent1"/>
      <w:kern w:val="28"/>
      <w:sz w:val="28"/>
      <w:szCs w:val="24"/>
    </w:rPr>
  </w:style>
  <w:style w:type="character" w:customStyle="1" w:styleId="Heading3Char">
    <w:name w:val="Heading 3 Char"/>
    <w:basedOn w:val="DefaultParagraphFont"/>
    <w:link w:val="Heading3"/>
    <w:rsid w:val="00FB6B91"/>
    <w:rPr>
      <w:rFonts w:ascii="Raleway" w:hAnsi="Raleway"/>
      <w:color w:val="1C355E" w:themeColor="accent1"/>
      <w:kern w:val="28"/>
      <w:sz w:val="24"/>
      <w:szCs w:val="28"/>
    </w:rPr>
  </w:style>
  <w:style w:type="character" w:customStyle="1" w:styleId="NoteNumberCharChar">
    <w:name w:val="Note Number Char Char"/>
    <w:link w:val="NoteNumber"/>
    <w:rsid w:val="00FB6B91"/>
    <w:rPr>
      <w:rFonts w:ascii="Raleway" w:hAnsi="Raleway"/>
      <w:position w:val="4"/>
      <w:sz w:val="14"/>
      <w:szCs w:val="16"/>
      <w:lang w:eastAsia="en-US"/>
    </w:rPr>
  </w:style>
  <w:style w:type="paragraph" w:customStyle="1" w:styleId="PullQuoteHeading">
    <w:name w:val="Pull Quote Heading"/>
    <w:basedOn w:val="PullQuoteHeading-Reversed"/>
    <w:uiPriority w:val="1"/>
    <w:rsid w:val="00FB6B91"/>
    <w:rPr>
      <w:color w:val="1C355E" w:themeColor="accent1"/>
    </w:rPr>
  </w:style>
  <w:style w:type="paragraph" w:customStyle="1" w:styleId="PullQuoteLargeNumber">
    <w:name w:val="Pull Quote Large Number"/>
    <w:uiPriority w:val="1"/>
    <w:rsid w:val="00FB6B91"/>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FB6B91"/>
    <w:rPr>
      <w:color w:val="FFFFFF" w:themeColor="background1"/>
    </w:rPr>
  </w:style>
  <w:style w:type="table" w:customStyle="1" w:styleId="IPARTSidebySideBoxes">
    <w:name w:val="IPART Side by Side Boxes"/>
    <w:basedOn w:val="TableNormal"/>
    <w:uiPriority w:val="99"/>
    <w:rsid w:val="00FB6B91"/>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FB6B91"/>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FB6B91"/>
    <w:rPr>
      <w:rFonts w:ascii="Raleway" w:hAnsi="Raleway"/>
      <w:color w:val="2E2E2F" w:themeColor="text1"/>
      <w:szCs w:val="19"/>
    </w:rPr>
  </w:style>
  <w:style w:type="paragraph" w:customStyle="1" w:styleId="QuoteBullet">
    <w:name w:val="Quote Bullet"/>
    <w:basedOn w:val="Quote"/>
    <w:rsid w:val="00FB6B91"/>
    <w:pPr>
      <w:ind w:left="927" w:hanging="360"/>
    </w:pPr>
  </w:style>
  <w:style w:type="paragraph" w:customStyle="1" w:styleId="QuoteHangingIndent">
    <w:name w:val="Quote Hanging Indent"/>
    <w:basedOn w:val="Quote"/>
    <w:rsid w:val="00FB6B91"/>
    <w:pPr>
      <w:ind w:left="851" w:hanging="567"/>
    </w:pPr>
  </w:style>
  <w:style w:type="paragraph" w:customStyle="1" w:styleId="TableListNumber">
    <w:name w:val="Table List Number"/>
    <w:basedOn w:val="TableListBullet"/>
    <w:rsid w:val="00FB6B91"/>
    <w:pPr>
      <w:numPr>
        <w:numId w:val="59"/>
      </w:numPr>
      <w:spacing w:before="0" w:after="0"/>
    </w:pPr>
  </w:style>
  <w:style w:type="table" w:customStyle="1" w:styleId="BasicIPARTtablerow-column">
    <w:name w:val="Basic IPART table row-column"/>
    <w:basedOn w:val="TableNormal"/>
    <w:uiPriority w:val="99"/>
    <w:rsid w:val="00FB6B91"/>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numbering" w:customStyle="1" w:styleId="TableBullets">
    <w:name w:val="Table Bullets"/>
    <w:uiPriority w:val="99"/>
    <w:rsid w:val="00FB6B91"/>
    <w:pPr>
      <w:numPr>
        <w:numId w:val="39"/>
      </w:numPr>
    </w:pPr>
  </w:style>
  <w:style w:type="paragraph" w:customStyle="1" w:styleId="ChartListBullet">
    <w:name w:val="Chart List Bullet"/>
    <w:basedOn w:val="Normal"/>
    <w:semiHidden/>
    <w:rsid w:val="00FB6B91"/>
    <w:pPr>
      <w:keepLines w:val="0"/>
      <w:spacing w:before="60" w:line="200" w:lineRule="atLeast"/>
    </w:pPr>
    <w:rPr>
      <w:rFonts w:ascii="Arial" w:hAnsi="Arial"/>
      <w:color w:val="auto"/>
      <w:sz w:val="18"/>
      <w:szCs w:val="18"/>
      <w:lang w:eastAsia="en-US"/>
    </w:rPr>
  </w:style>
  <w:style w:type="character" w:styleId="FollowedHyperlink">
    <w:name w:val="FollowedHyperlink"/>
    <w:basedOn w:val="DefaultParagraphFont"/>
    <w:semiHidden/>
    <w:unhideWhenUsed/>
    <w:rsid w:val="00FB6B91"/>
    <w:rPr>
      <w:color w:val="520F9A" w:themeColor="followedHyperlink"/>
      <w:u w:val="single"/>
    </w:rPr>
  </w:style>
  <w:style w:type="character" w:customStyle="1" w:styleId="Hyperlink-reversed">
    <w:name w:val="Hyperlink - reversed"/>
    <w:basedOn w:val="Hyperlink"/>
    <w:uiPriority w:val="1"/>
    <w:rsid w:val="00FB6B91"/>
    <w:rPr>
      <w:rFonts w:ascii="Raleway" w:hAnsi="Raleway"/>
      <w:color w:val="FFFFFF" w:themeColor="background1"/>
      <w:u w:val="single"/>
    </w:rPr>
  </w:style>
  <w:style w:type="paragraph" w:customStyle="1" w:styleId="FigureTitle">
    <w:name w:val="Figure Title"/>
    <w:next w:val="FigureGraphic"/>
    <w:qFormat/>
    <w:rsid w:val="00FB6B91"/>
    <w:pPr>
      <w:keepNext/>
      <w:spacing w:before="480" w:after="120" w:line="320" w:lineRule="atLeast"/>
      <w:outlineLvl w:val="6"/>
    </w:pPr>
    <w:rPr>
      <w:rFonts w:ascii="Raleway" w:hAnsi="Raleway"/>
      <w:color w:val="1C355E" w:themeColor="accent1"/>
      <w:sz w:val="24"/>
      <w14:numForm w14:val="lining"/>
    </w:rPr>
  </w:style>
  <w:style w:type="paragraph" w:customStyle="1" w:styleId="FigureNoteNumber">
    <w:name w:val="Figure Note Number"/>
    <w:basedOn w:val="Normal"/>
    <w:next w:val="Source"/>
    <w:rsid w:val="00FB6B91"/>
    <w:pPr>
      <w:keepLines w:val="0"/>
      <w:spacing w:line="200" w:lineRule="atLeast"/>
    </w:pPr>
    <w:rPr>
      <w:sz w:val="14"/>
      <w14:numForm w14:val="lining"/>
    </w:rPr>
  </w:style>
  <w:style w:type="paragraph" w:customStyle="1" w:styleId="PullQuotebullet">
    <w:name w:val="Pull Quote bullet"/>
    <w:uiPriority w:val="1"/>
    <w:rsid w:val="00FB6B91"/>
    <w:pPr>
      <w:numPr>
        <w:numId w:val="37"/>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FB6B91"/>
    <w:pPr>
      <w:numPr>
        <w:numId w:val="38"/>
      </w:numPr>
    </w:pPr>
    <w:rPr>
      <w:color w:val="FFFFFF" w:themeColor="background1"/>
    </w:rPr>
  </w:style>
  <w:style w:type="paragraph" w:customStyle="1" w:styleId="TableNoteNumber">
    <w:name w:val="Table Note Number"/>
    <w:next w:val="Source"/>
    <w:rsid w:val="00245D88"/>
    <w:pPr>
      <w:spacing w:line="200" w:lineRule="atLeast"/>
    </w:pPr>
    <w:rPr>
      <w:rFonts w:ascii="Raleway" w:hAnsi="Raleway"/>
      <w:color w:val="2E2E2F" w:themeColor="text1"/>
      <w:sz w:val="14"/>
      <w14:numForm w14:val="lining"/>
    </w:rPr>
  </w:style>
  <w:style w:type="paragraph" w:customStyle="1" w:styleId="TableTitle">
    <w:name w:val="Table Title"/>
    <w:next w:val="BodyText"/>
    <w:rsid w:val="00245D88"/>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245D88"/>
    <w:pPr>
      <w:keepNext/>
      <w:spacing w:before="120" w:after="120" w:line="320" w:lineRule="atLeast"/>
      <w:outlineLvl w:val="5"/>
    </w:pPr>
    <w:rPr>
      <w:rFonts w:ascii="Raleway" w:hAnsi="Raleway"/>
      <w:bCs/>
      <w:color w:val="1C355E" w:themeColor="accent1"/>
      <w:sz w:val="24"/>
      <w14:numForm w14:val="lining"/>
    </w:rPr>
  </w:style>
  <w:style w:type="paragraph" w:customStyle="1" w:styleId="BoxNoteNumber">
    <w:name w:val="Box Note Number"/>
    <w:basedOn w:val="TableNoteNumber"/>
    <w:next w:val="Source"/>
    <w:rsid w:val="00245D88"/>
    <w:rPr>
      <w:color w:val="auto"/>
      <w:position w:val="4"/>
      <w:szCs w:val="16"/>
      <w:lang w:eastAsia="en-US"/>
    </w:rPr>
  </w:style>
  <w:style w:type="table" w:customStyle="1" w:styleId="IPARTTable">
    <w:name w:val="IPART Table"/>
    <w:basedOn w:val="TableNormal"/>
    <w:uiPriority w:val="99"/>
    <w:rsid w:val="00245D8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BoxHeading1">
    <w:name w:val="Box Heading 1"/>
    <w:basedOn w:val="Normal"/>
    <w:next w:val="BodyText"/>
    <w:rsid w:val="000B7F50"/>
    <w:pPr>
      <w:spacing w:before="200" w:line="260" w:lineRule="atLeast"/>
      <w:jc w:val="both"/>
    </w:pPr>
    <w:rPr>
      <w:b/>
      <w:color w:val="1C355E" w:themeColor="accent1"/>
      <w:szCs w:val="24"/>
      <w:lang w:eastAsia="en-US"/>
      <w14:numForm w14:val="lining"/>
    </w:rPr>
  </w:style>
  <w:style w:type="paragraph" w:styleId="Revision">
    <w:name w:val="Revision"/>
    <w:hidden/>
    <w:uiPriority w:val="99"/>
    <w:semiHidden/>
    <w:rsid w:val="009E7FD2"/>
    <w:rPr>
      <w:rFonts w:ascii="Raleway" w:hAnsi="Raleway"/>
      <w:color w:val="2E2E2F" w:themeColor="text1"/>
    </w:rPr>
  </w:style>
  <w:style w:type="character" w:styleId="UnresolvedMention">
    <w:name w:val="Unresolved Mention"/>
    <w:basedOn w:val="DefaultParagraphFont"/>
    <w:uiPriority w:val="99"/>
    <w:semiHidden/>
    <w:unhideWhenUsed/>
    <w:rsid w:val="004C3537"/>
    <w:rPr>
      <w:color w:val="605E5C"/>
      <w:shd w:val="clear" w:color="auto" w:fill="E1DFDD"/>
    </w:rPr>
  </w:style>
  <w:style w:type="character" w:styleId="Mention">
    <w:name w:val="Mention"/>
    <w:basedOn w:val="DefaultParagraphFont"/>
    <w:uiPriority w:val="99"/>
    <w:unhideWhenUsed/>
    <w:rsid w:val="00975B49"/>
    <w:rPr>
      <w:color w:val="2B579A"/>
      <w:shd w:val="clear" w:color="auto" w:fill="E6E6E6"/>
    </w:rPr>
  </w:style>
  <w:style w:type="numbering" w:customStyle="1" w:styleId="SeekCommentList">
    <w:name w:val="SeekCommentList"/>
    <w:uiPriority w:val="99"/>
    <w:rsid w:val="00FB6B91"/>
    <w:pPr>
      <w:numPr>
        <w:numId w:val="42"/>
      </w:numPr>
    </w:pPr>
  </w:style>
  <w:style w:type="numbering" w:customStyle="1" w:styleId="TableListNumbers">
    <w:name w:val="Table List Numbers"/>
    <w:uiPriority w:val="99"/>
    <w:rsid w:val="00FB6B91"/>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art.nsw.gov.au/Home" TargetMode="External"/><Relationship Id="rId18" Type="http://schemas.openxmlformats.org/officeDocument/2006/relationships/hyperlink" Target="https://www.ipart.nsw.gov.au/Home/Industries/Local-Government/For-Councils/Apply-for-a-special-variation-or-minimum-rate-increase" TargetMode="External"/><Relationship Id="rId26" Type="http://schemas.openxmlformats.org/officeDocument/2006/relationships/hyperlink" Target="https://www.ipart.nsw.gov.au/Home/Industries/Local-Government/For-Councils/Apply-for-a-special-variation-or-minimum-rate-increase" TargetMode="External"/><Relationship Id="rId21" Type="http://schemas.openxmlformats.org/officeDocument/2006/relationships/hyperlink" Target="https://legislation.nsw.gov.au/view/html/inforce/current/sl-2021-046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part.nsw.gov.au/Home/Industries/Local-Government/For-Councils/Apply-for-a-special-variation-or-minimum-rate-increase" TargetMode="External"/><Relationship Id="rId25" Type="http://schemas.openxmlformats.org/officeDocument/2006/relationships/hyperlink" Target="https://www.ipart.nsw.gov.au/Home/Industries/Local-Government/For-Councils/Apply-for-a-special-variation-or-minimum-rate-increas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ipart.nsw.gov.au/Home/Industries/Local-Government/For-Councils/Apply-for-a-special-variation-or-minimum-rate-increase" TargetMode="External"/><Relationship Id="rId20" Type="http://schemas.openxmlformats.org/officeDocument/2006/relationships/hyperlink" Target="https://www.ipart.nsw.gov.au/Home/Industries/Local-Government/For-Councils/Apply-for-a-special-variation-or-minimum-rate-increase"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part.service-now.com/lg" TargetMode="External"/><Relationship Id="rId32" Type="http://schemas.openxmlformats.org/officeDocument/2006/relationships/header" Target="header2.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part.nsw.gov.au/user-guides-local-government-council-portal" TargetMode="External"/><Relationship Id="rId28" Type="http://schemas.openxmlformats.org/officeDocument/2006/relationships/hyperlink" Target="https://www.ipart.nsw.gov.au/Home/Industries/Local-Government/For-Councils/Apply-for-a-special-variation-or-minimum-rate-increas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part.nsw.gov.au/sites/default/files/documents/olg-guidelines-minimum-rate-increase-2021-22_0.pdf" TargetMode="External"/><Relationship Id="rId31" Type="http://schemas.openxmlformats.org/officeDocument/2006/relationships/hyperlink" Target="https://ipart.service-now.com/l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ipart.service-now.com/lg" TargetMode="External"/><Relationship Id="rId27" Type="http://schemas.openxmlformats.org/officeDocument/2006/relationships/hyperlink" Target="https://www.ipart.nsw.gov.au/Home/Industries/Local-Government/For-Councils/Apply-for-a-special-variation-or-minimum-rate-increase" TargetMode="External"/><Relationship Id="rId30" Type="http://schemas.openxmlformats.org/officeDocument/2006/relationships/hyperlink" Target="https://www.ipart.nsw.gov.au/Home/Industries/Local-Government/For-Councils/Apply-for-a-special-variation-or-minimum-rate-increase" TargetMode="External"/><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nswgov.sharepoint.com/sites/NSWGov-Organisation-Assets/Templates%20IPART/Templates/IPART%20Templates/Report.dotx" TargetMode="External"/></Relationships>
</file>

<file path=word/documenttasks/documenttasks1.xml><?xml version="1.0" encoding="utf-8"?>
<t:Tasks xmlns:t="http://schemas.microsoft.com/office/tasks/2019/documenttasks" xmlns:oel="http://schemas.microsoft.com/office/2019/extlst">
  <t:Task id="{DF00E5FE-18FB-4510-BCCC-0172D7E4EA84}">
    <t:Anchor>
      <t:Comment id="684904132"/>
    </t:Anchor>
    <t:History>
      <t:Event id="{05E2D5B2-D42A-41EB-BDAC-2455830D4751}" time="2023-10-12T22:56:44.083Z">
        <t:Attribution userId="S::son.vu@ipart.nsw.gov.au::c4bbebf3-cb08-45ee-9b84-d49c3954e0b3" userProvider="AD" userName="Son Vu"/>
        <t:Anchor>
          <t:Comment id="1209696915"/>
        </t:Anchor>
        <t:Create/>
      </t:Event>
      <t:Event id="{92C52869-DCF0-4CCB-A4A1-5551490FEF2C}" time="2023-10-12T22:56:44.083Z">
        <t:Attribution userId="S::son.vu@ipart.nsw.gov.au::c4bbebf3-cb08-45ee-9b84-d49c3954e0b3" userProvider="AD" userName="Son Vu"/>
        <t:Anchor>
          <t:Comment id="1209696915"/>
        </t:Anchor>
        <t:Assign userId="S::sheridan.rapmund@ipart.nsw.gov.au::2f9ce9e5-98f9-4bd4-ad49-cef4b1f93d33" userProvider="AD" userName="Sheridan Rapmund"/>
      </t:Event>
      <t:Event id="{2E62591F-D97A-4D5B-94CD-8AD1946CDD80}" time="2023-10-12T22:56:44.083Z">
        <t:Attribution userId="S::son.vu@ipart.nsw.gov.au::c4bbebf3-cb08-45ee-9b84-d49c3954e0b3" userProvider="AD" userName="Son Vu"/>
        <t:Anchor>
          <t:Comment id="1209696915"/>
        </t:Anchor>
        <t:SetTitle title="@Sheridan Rapmund , can we please discuss this at our team brief on Tuesday. or earlier if we need to get this doc out earlier"/>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E72ACF8B0B45DBBFD59130EE9BAA8B"/>
        <w:category>
          <w:name w:val="General"/>
          <w:gallery w:val="placeholder"/>
        </w:category>
        <w:types>
          <w:type w:val="bbPlcHdr"/>
        </w:types>
        <w:behaviors>
          <w:behavior w:val="content"/>
        </w:behaviors>
        <w:guid w:val="{42B042F2-F783-4005-8F6E-8E7597EA76B3}"/>
      </w:docPartPr>
      <w:docPartBody>
        <w:p w:rsidR="00CC6529" w:rsidRDefault="00B30E75" w:rsidP="00B30E75">
          <w:pPr>
            <w:pStyle w:val="4CE72ACF8B0B45DBBFD59130EE9BAA8B"/>
          </w:pPr>
          <w:r w:rsidRPr="00DE3AB7">
            <w:rPr>
              <w:rStyle w:val="PlaceholderText"/>
            </w:rPr>
            <w:t>Choose an item.</w:t>
          </w:r>
        </w:p>
      </w:docPartBody>
    </w:docPart>
    <w:docPart>
      <w:docPartPr>
        <w:name w:val="486527973D19473FBAD82E4D0432EE41"/>
        <w:category>
          <w:name w:val="General"/>
          <w:gallery w:val="placeholder"/>
        </w:category>
        <w:types>
          <w:type w:val="bbPlcHdr"/>
        </w:types>
        <w:behaviors>
          <w:behavior w:val="content"/>
        </w:behaviors>
        <w:guid w:val="{7CBF1BF2-F403-418A-876A-33A33A24DDB7}"/>
      </w:docPartPr>
      <w:docPartBody>
        <w:p w:rsidR="00CC6529" w:rsidRDefault="00B30E75" w:rsidP="00B30E75">
          <w:pPr>
            <w:pStyle w:val="486527973D19473FBAD82E4D0432EE41"/>
          </w:pPr>
          <w:r w:rsidRPr="0040148C">
            <w:rPr>
              <w:rStyle w:val="PlaceholderText"/>
            </w:rPr>
            <w:t>Choose a building block.</w:t>
          </w:r>
        </w:p>
      </w:docPartBody>
    </w:docPart>
    <w:docPart>
      <w:docPartPr>
        <w:name w:val="471528C9B5FE4A068970C8B5FA03749B"/>
        <w:category>
          <w:name w:val="General"/>
          <w:gallery w:val="placeholder"/>
        </w:category>
        <w:types>
          <w:type w:val="bbPlcHdr"/>
        </w:types>
        <w:behaviors>
          <w:behavior w:val="content"/>
        </w:behaviors>
        <w:guid w:val="{CC04A18D-2F68-48CF-A256-6F4FB18227F0}"/>
      </w:docPartPr>
      <w:docPartBody>
        <w:p w:rsidR="00CC6529" w:rsidRDefault="00B30E75" w:rsidP="00B30E75">
          <w:pPr>
            <w:pStyle w:val="471528C9B5FE4A068970C8B5FA03749B"/>
          </w:pPr>
          <w:r w:rsidRPr="00962A3D">
            <w:rPr>
              <w:rStyle w:val="PlaceholderText"/>
            </w:rPr>
            <w:t>Choose a building block.</w:t>
          </w:r>
        </w:p>
      </w:docPartBody>
    </w:docPart>
    <w:docPart>
      <w:docPartPr>
        <w:name w:val="1E289AB3AAFA4929A26C99140CD1640F"/>
        <w:category>
          <w:name w:val="General"/>
          <w:gallery w:val="placeholder"/>
        </w:category>
        <w:types>
          <w:type w:val="bbPlcHdr"/>
        </w:types>
        <w:behaviors>
          <w:behavior w:val="content"/>
        </w:behaviors>
        <w:guid w:val="{E0B72CFE-C042-4757-8AA3-2414E55350AA}"/>
      </w:docPartPr>
      <w:docPartBody>
        <w:p w:rsidR="00CC6529" w:rsidRDefault="00B30E75" w:rsidP="00B30E75">
          <w:pPr>
            <w:pStyle w:val="1E289AB3AAFA4929A26C99140CD1640F"/>
          </w:pPr>
          <w:r w:rsidRPr="00962A3D">
            <w:rPr>
              <w:rStyle w:val="PlaceholderText"/>
            </w:rPr>
            <w:t>Choose a building block.</w:t>
          </w:r>
        </w:p>
      </w:docPartBody>
    </w:docPart>
    <w:docPart>
      <w:docPartPr>
        <w:name w:val="80CEF5AA88A7476E9FFD31140BD5EC72"/>
        <w:category>
          <w:name w:val="General"/>
          <w:gallery w:val="placeholder"/>
        </w:category>
        <w:types>
          <w:type w:val="bbPlcHdr"/>
        </w:types>
        <w:behaviors>
          <w:behavior w:val="content"/>
        </w:behaviors>
        <w:guid w:val="{8544F097-C830-4A18-8A61-7C43137A2C4A}"/>
      </w:docPartPr>
      <w:docPartBody>
        <w:p w:rsidR="00CC6529" w:rsidRDefault="00B30E75" w:rsidP="00B30E75">
          <w:pPr>
            <w:pStyle w:val="80CEF5AA88A7476E9FFD31140BD5EC72"/>
          </w:pPr>
          <w:r w:rsidRPr="00962A3D">
            <w:rPr>
              <w:rStyle w:val="PlaceholderText"/>
            </w:rPr>
            <w:t>Choose a building block.</w:t>
          </w:r>
        </w:p>
      </w:docPartBody>
    </w:docPart>
    <w:docPart>
      <w:docPartPr>
        <w:name w:val="233585C3D9D34C99AB29124F7BF24DC3"/>
        <w:category>
          <w:name w:val="General"/>
          <w:gallery w:val="placeholder"/>
        </w:category>
        <w:types>
          <w:type w:val="bbPlcHdr"/>
        </w:types>
        <w:behaviors>
          <w:behavior w:val="content"/>
        </w:behaviors>
        <w:guid w:val="{31BB4477-3AB1-4D39-BBF3-CDD6415FEC77}"/>
      </w:docPartPr>
      <w:docPartBody>
        <w:p w:rsidR="00CC6529" w:rsidRDefault="00B30E75" w:rsidP="00B30E75">
          <w:pPr>
            <w:pStyle w:val="233585C3D9D34C99AB29124F7BF24DC3"/>
          </w:pPr>
          <w:r w:rsidRPr="00962A3D">
            <w:rPr>
              <w:rStyle w:val="PlaceholderText"/>
            </w:rPr>
            <w:t>Choose a building block.</w:t>
          </w:r>
        </w:p>
      </w:docPartBody>
    </w:docPart>
    <w:docPart>
      <w:docPartPr>
        <w:name w:val="750FC70D5BBC48C48055EF2D5D592C69"/>
        <w:category>
          <w:name w:val="General"/>
          <w:gallery w:val="placeholder"/>
        </w:category>
        <w:types>
          <w:type w:val="bbPlcHdr"/>
        </w:types>
        <w:behaviors>
          <w:behavior w:val="content"/>
        </w:behaviors>
        <w:guid w:val="{AD481FFC-435C-476A-8EE5-AF987F178712}"/>
      </w:docPartPr>
      <w:docPartBody>
        <w:p w:rsidR="00CC6529" w:rsidRDefault="00B30E75" w:rsidP="00B30E75">
          <w:pPr>
            <w:pStyle w:val="750FC70D5BBC48C48055EF2D5D592C69"/>
          </w:pPr>
          <w:r w:rsidRPr="00962A3D">
            <w:rPr>
              <w:rStyle w:val="PlaceholderText"/>
            </w:rPr>
            <w:t>Choose a building block.</w:t>
          </w:r>
        </w:p>
      </w:docPartBody>
    </w:docPart>
    <w:docPart>
      <w:docPartPr>
        <w:name w:val="D0248B067D834AAD9D5A2B0A51A2C762"/>
        <w:category>
          <w:name w:val="General"/>
          <w:gallery w:val="placeholder"/>
        </w:category>
        <w:types>
          <w:type w:val="bbPlcHdr"/>
        </w:types>
        <w:behaviors>
          <w:behavior w:val="content"/>
        </w:behaviors>
        <w:guid w:val="{BA3E423D-13D2-4C90-8B1E-3EA32FF5E21E}"/>
      </w:docPartPr>
      <w:docPartBody>
        <w:p w:rsidR="00CC6529" w:rsidRDefault="00B30E75" w:rsidP="00B30E75">
          <w:pPr>
            <w:pStyle w:val="D0248B067D834AAD9D5A2B0A51A2C762"/>
          </w:pPr>
          <w:r w:rsidRPr="00962A3D">
            <w:rPr>
              <w:rStyle w:val="PlaceholderText"/>
            </w:rPr>
            <w:t>Choose a building block.</w:t>
          </w:r>
        </w:p>
      </w:docPartBody>
    </w:docPart>
    <w:docPart>
      <w:docPartPr>
        <w:name w:val="45C8A9DBBA9A464F98D6B80600B75C80"/>
        <w:category>
          <w:name w:val="General"/>
          <w:gallery w:val="placeholder"/>
        </w:category>
        <w:types>
          <w:type w:val="bbPlcHdr"/>
        </w:types>
        <w:behaviors>
          <w:behavior w:val="content"/>
        </w:behaviors>
        <w:guid w:val="{E3C238EF-2540-49FC-BB18-AE60247A8F27}"/>
      </w:docPartPr>
      <w:docPartBody>
        <w:p w:rsidR="00CC6529" w:rsidRDefault="003B790B" w:rsidP="003B790B">
          <w:pPr>
            <w:pStyle w:val="45C8A9DBBA9A464F98D6B80600B75C801"/>
          </w:pPr>
          <w:r w:rsidRPr="004E2C2F">
            <w:rPr>
              <w:rStyle w:val="BodyTextChar"/>
            </w:rPr>
            <w:t>Click here to enter text.</w:t>
          </w:r>
        </w:p>
      </w:docPartBody>
    </w:docPart>
    <w:docPart>
      <w:docPartPr>
        <w:name w:val="B508B86E111A46229CC6F86C40686C89"/>
        <w:category>
          <w:name w:val="General"/>
          <w:gallery w:val="placeholder"/>
        </w:category>
        <w:types>
          <w:type w:val="bbPlcHdr"/>
        </w:types>
        <w:behaviors>
          <w:behavior w:val="content"/>
        </w:behaviors>
        <w:guid w:val="{5C0826D2-7F8E-4725-B6BD-0074F0AA4C6B}"/>
      </w:docPartPr>
      <w:docPartBody>
        <w:p w:rsidR="00CC6529" w:rsidRDefault="003B790B" w:rsidP="003B790B">
          <w:pPr>
            <w:pStyle w:val="B508B86E111A46229CC6F86C40686C891"/>
          </w:pPr>
          <w:r w:rsidRPr="004E2C2F">
            <w:rPr>
              <w:rStyle w:val="BodyTextChar"/>
            </w:rPr>
            <w:t>Click here to enter text.</w:t>
          </w:r>
        </w:p>
      </w:docPartBody>
    </w:docPart>
    <w:docPart>
      <w:docPartPr>
        <w:name w:val="AB403F285DE14867B40D3603C55CB071"/>
        <w:category>
          <w:name w:val="General"/>
          <w:gallery w:val="placeholder"/>
        </w:category>
        <w:types>
          <w:type w:val="bbPlcHdr"/>
        </w:types>
        <w:behaviors>
          <w:behavior w:val="content"/>
        </w:behaviors>
        <w:guid w:val="{465C5EAC-6FA6-4D41-8E15-217A959B9F45}"/>
      </w:docPartPr>
      <w:docPartBody>
        <w:p w:rsidR="005555C0" w:rsidRDefault="003B790B" w:rsidP="003B790B">
          <w:pPr>
            <w:pStyle w:val="AB403F285DE14867B40D3603C55CB0711"/>
          </w:pPr>
          <w:r w:rsidRPr="00C37658">
            <w:rPr>
              <w:rStyle w:val="PlaceholderText"/>
            </w:rPr>
            <w:t>Choose an item.</w:t>
          </w:r>
        </w:p>
      </w:docPartBody>
    </w:docPart>
    <w:docPart>
      <w:docPartPr>
        <w:name w:val="A20018050FA343AAB94B9E0A66E45F87"/>
        <w:category>
          <w:name w:val="General"/>
          <w:gallery w:val="placeholder"/>
        </w:category>
        <w:types>
          <w:type w:val="bbPlcHdr"/>
        </w:types>
        <w:behaviors>
          <w:behavior w:val="content"/>
        </w:behaviors>
        <w:guid w:val="{A15A6B42-FC53-4150-9F60-DF3173FB9A5E}"/>
      </w:docPartPr>
      <w:docPartBody>
        <w:p w:rsidR="005555C0" w:rsidRDefault="003B790B" w:rsidP="003B790B">
          <w:pPr>
            <w:pStyle w:val="A20018050FA343AAB94B9E0A66E45F871"/>
          </w:pPr>
          <w:r w:rsidRPr="00C37658">
            <w:rPr>
              <w:rStyle w:val="PlaceholderText"/>
            </w:rPr>
            <w:t>Choose an item.</w:t>
          </w:r>
        </w:p>
      </w:docPartBody>
    </w:docPart>
    <w:docPart>
      <w:docPartPr>
        <w:name w:val="6CA9CEF4634A4987A5C12063C2B765F1"/>
        <w:category>
          <w:name w:val="General"/>
          <w:gallery w:val="placeholder"/>
        </w:category>
        <w:types>
          <w:type w:val="bbPlcHdr"/>
        </w:types>
        <w:behaviors>
          <w:behavior w:val="content"/>
        </w:behaviors>
        <w:guid w:val="{415F583D-76BB-4828-98DB-F814F315FC2B}"/>
      </w:docPartPr>
      <w:docPartBody>
        <w:p w:rsidR="005555C0" w:rsidRDefault="003B790B" w:rsidP="003B790B">
          <w:pPr>
            <w:pStyle w:val="6CA9CEF4634A4987A5C12063C2B765F11"/>
          </w:pPr>
          <w:r w:rsidRPr="00C37658">
            <w:t>X%</w:t>
          </w:r>
        </w:p>
      </w:docPartBody>
    </w:docPart>
    <w:docPart>
      <w:docPartPr>
        <w:name w:val="37E05989475C437BBB103B7D62A4C17E"/>
        <w:category>
          <w:name w:val="General"/>
          <w:gallery w:val="placeholder"/>
        </w:category>
        <w:types>
          <w:type w:val="bbPlcHdr"/>
        </w:types>
        <w:behaviors>
          <w:behavior w:val="content"/>
        </w:behaviors>
        <w:guid w:val="{10B65B9B-778C-4AA6-A891-8917752417AF}"/>
      </w:docPartPr>
      <w:docPartBody>
        <w:p w:rsidR="005555C0" w:rsidRDefault="003B790B" w:rsidP="003B790B">
          <w:pPr>
            <w:pStyle w:val="37E05989475C437BBB103B7D62A4C17E1"/>
          </w:pPr>
          <w:r w:rsidRPr="00C37658">
            <w:rPr>
              <w:rStyle w:val="PlaceholderText"/>
            </w:rPr>
            <w:t>Click or tap here to enter text.</w:t>
          </w:r>
        </w:p>
      </w:docPartBody>
    </w:docPart>
    <w:docPart>
      <w:docPartPr>
        <w:name w:val="E16C6DE62F2048AB8BCEF065FBD47EE3"/>
        <w:category>
          <w:name w:val="General"/>
          <w:gallery w:val="placeholder"/>
        </w:category>
        <w:types>
          <w:type w:val="bbPlcHdr"/>
        </w:types>
        <w:behaviors>
          <w:behavior w:val="content"/>
        </w:behaviors>
        <w:guid w:val="{BF9A38FC-7842-427B-90A0-B2B97D06AEBA}"/>
      </w:docPartPr>
      <w:docPartBody>
        <w:p w:rsidR="005555C0" w:rsidRDefault="009E7F69" w:rsidP="009E7F69">
          <w:pPr>
            <w:pStyle w:val="E16C6DE62F2048AB8BCEF065FBD47EE3"/>
          </w:pPr>
          <w:r w:rsidRPr="00FB06FB">
            <w:rPr>
              <w:rStyle w:val="PlaceholderText"/>
            </w:rPr>
            <w:t>Choose an item.</w:t>
          </w:r>
        </w:p>
      </w:docPartBody>
    </w:docPart>
    <w:docPart>
      <w:docPartPr>
        <w:name w:val="E4A494269626492E860F1B3EDA0A9798"/>
        <w:category>
          <w:name w:val="General"/>
          <w:gallery w:val="placeholder"/>
        </w:category>
        <w:types>
          <w:type w:val="bbPlcHdr"/>
        </w:types>
        <w:behaviors>
          <w:behavior w:val="content"/>
        </w:behaviors>
        <w:guid w:val="{33BAF107-633F-4ACC-9C3B-FC9537C6866D}"/>
      </w:docPartPr>
      <w:docPartBody>
        <w:p w:rsidR="005555C0" w:rsidRDefault="003B790B" w:rsidP="003B790B">
          <w:pPr>
            <w:pStyle w:val="E4A494269626492E860F1B3EDA0A97981"/>
          </w:pPr>
          <w:r w:rsidRPr="00C37658">
            <w:rPr>
              <w:rStyle w:val="PlaceholderText"/>
            </w:rPr>
            <w:t>Choose an item.</w:t>
          </w:r>
        </w:p>
      </w:docPartBody>
    </w:docPart>
    <w:docPart>
      <w:docPartPr>
        <w:name w:val="5FE6531AE6404098A82E7C855EFFBE74"/>
        <w:category>
          <w:name w:val="General"/>
          <w:gallery w:val="placeholder"/>
        </w:category>
        <w:types>
          <w:type w:val="bbPlcHdr"/>
        </w:types>
        <w:behaviors>
          <w:behavior w:val="content"/>
        </w:behaviors>
        <w:guid w:val="{F87EDF1C-E8A6-4FF2-9A7E-F5DC8B731A61}"/>
      </w:docPartPr>
      <w:docPartBody>
        <w:p w:rsidR="005555C0" w:rsidRDefault="009E7F69" w:rsidP="009E7F69">
          <w:pPr>
            <w:pStyle w:val="5FE6531AE6404098A82E7C855EFFBE74"/>
          </w:pPr>
          <w:r w:rsidRPr="00C46B62">
            <w:t>Click here to enter text.</w:t>
          </w:r>
        </w:p>
      </w:docPartBody>
    </w:docPart>
    <w:docPart>
      <w:docPartPr>
        <w:name w:val="7C47FC86B1D74FF9B5EA1C304EC5AC08"/>
        <w:category>
          <w:name w:val="General"/>
          <w:gallery w:val="placeholder"/>
        </w:category>
        <w:types>
          <w:type w:val="bbPlcHdr"/>
        </w:types>
        <w:behaviors>
          <w:behavior w:val="content"/>
        </w:behaviors>
        <w:guid w:val="{E58633FC-263F-42A7-B1D1-79E1ACE36948}"/>
      </w:docPartPr>
      <w:docPartBody>
        <w:p w:rsidR="005555C0" w:rsidRDefault="003B790B" w:rsidP="009E7F69">
          <w:pPr>
            <w:pStyle w:val="7C47FC86B1D74FF9B5EA1C304EC5AC08"/>
          </w:pPr>
          <w:r w:rsidRPr="00C46B62">
            <w:t>Click here to enter text.</w:t>
          </w:r>
        </w:p>
      </w:docPartBody>
    </w:docPart>
    <w:docPart>
      <w:docPartPr>
        <w:name w:val="CC51A2E2C99F41B4A684043027C98663"/>
        <w:category>
          <w:name w:val="General"/>
          <w:gallery w:val="placeholder"/>
        </w:category>
        <w:types>
          <w:type w:val="bbPlcHdr"/>
        </w:types>
        <w:behaviors>
          <w:behavior w:val="content"/>
        </w:behaviors>
        <w:guid w:val="{34F39982-20DC-4A50-AE28-95C35E36F7C7}"/>
      </w:docPartPr>
      <w:docPartBody>
        <w:p w:rsidR="005555C0" w:rsidRDefault="003B790B" w:rsidP="009E7F69">
          <w:pPr>
            <w:pStyle w:val="CC51A2E2C99F41B4A684043027C98663"/>
          </w:pPr>
          <w:r w:rsidRPr="00C46B62">
            <w:t>Click here to enter text.</w:t>
          </w:r>
        </w:p>
      </w:docPartBody>
    </w:docPart>
    <w:docPart>
      <w:docPartPr>
        <w:name w:val="64A8A187E76F4C36A93761343A9340D4"/>
        <w:category>
          <w:name w:val="General"/>
          <w:gallery w:val="placeholder"/>
        </w:category>
        <w:types>
          <w:type w:val="bbPlcHdr"/>
        </w:types>
        <w:behaviors>
          <w:behavior w:val="content"/>
        </w:behaviors>
        <w:guid w:val="{45B4CB22-52AA-4151-BB51-182DD17D0D7C}"/>
      </w:docPartPr>
      <w:docPartBody>
        <w:p w:rsidR="005555C0" w:rsidRDefault="003B790B" w:rsidP="009E7F69">
          <w:pPr>
            <w:pStyle w:val="64A8A187E76F4C36A93761343A9340D4"/>
          </w:pPr>
          <w:r w:rsidRPr="00C46B62">
            <w:t>Click here to enter text.</w:t>
          </w:r>
        </w:p>
      </w:docPartBody>
    </w:docPart>
    <w:docPart>
      <w:docPartPr>
        <w:name w:val="6BE059706A49439BB60C5D78FA862A45"/>
        <w:category>
          <w:name w:val="General"/>
          <w:gallery w:val="placeholder"/>
        </w:category>
        <w:types>
          <w:type w:val="bbPlcHdr"/>
        </w:types>
        <w:behaviors>
          <w:behavior w:val="content"/>
        </w:behaviors>
        <w:guid w:val="{80C365D6-57A3-4DBC-8D5E-4542DC8EBB7B}"/>
      </w:docPartPr>
      <w:docPartBody>
        <w:p w:rsidR="00F1339A" w:rsidRDefault="005555C0" w:rsidP="005555C0">
          <w:pPr>
            <w:pStyle w:val="6BE059706A49439BB60C5D78FA862A45"/>
          </w:pPr>
          <w:r w:rsidRPr="00C46B62">
            <w:t>Click here to enter text.</w:t>
          </w:r>
        </w:p>
      </w:docPartBody>
    </w:docPart>
    <w:docPart>
      <w:docPartPr>
        <w:name w:val="80EF850171E247448AA963255D18CDFB"/>
        <w:category>
          <w:name w:val="General"/>
          <w:gallery w:val="placeholder"/>
        </w:category>
        <w:types>
          <w:type w:val="bbPlcHdr"/>
        </w:types>
        <w:behaviors>
          <w:behavior w:val="content"/>
        </w:behaviors>
        <w:guid w:val="{7BA159CF-E8E3-48BA-B30C-2B3A9ED32D9F}"/>
      </w:docPartPr>
      <w:docPartBody>
        <w:p w:rsidR="00F1339A" w:rsidRDefault="005555C0" w:rsidP="005555C0">
          <w:pPr>
            <w:pStyle w:val="80EF850171E247448AA963255D18CDFB"/>
          </w:pPr>
          <w:r w:rsidRPr="00C46B62">
            <w:t>Click here to enter text.</w:t>
          </w:r>
        </w:p>
      </w:docPartBody>
    </w:docPart>
    <w:docPart>
      <w:docPartPr>
        <w:name w:val="70B79A3DC0124C24A3270D8DD3E63149"/>
        <w:category>
          <w:name w:val="General"/>
          <w:gallery w:val="placeholder"/>
        </w:category>
        <w:types>
          <w:type w:val="bbPlcHdr"/>
        </w:types>
        <w:behaviors>
          <w:behavior w:val="content"/>
        </w:behaviors>
        <w:guid w:val="{DDAE6F37-7CC6-422C-8D3E-EC7D6135CB97}"/>
      </w:docPartPr>
      <w:docPartBody>
        <w:p w:rsidR="00F1339A" w:rsidRDefault="005555C0" w:rsidP="005555C0">
          <w:pPr>
            <w:pStyle w:val="70B79A3DC0124C24A3270D8DD3E63149"/>
          </w:pPr>
          <w:r w:rsidRPr="00C46B62">
            <w:t>Click here to enter text.</w:t>
          </w:r>
        </w:p>
      </w:docPartBody>
    </w:docPart>
    <w:docPart>
      <w:docPartPr>
        <w:name w:val="884088AECE0D4679974D6B77C0B07BA1"/>
        <w:category>
          <w:name w:val="General"/>
          <w:gallery w:val="placeholder"/>
        </w:category>
        <w:types>
          <w:type w:val="bbPlcHdr"/>
        </w:types>
        <w:behaviors>
          <w:behavior w:val="content"/>
        </w:behaviors>
        <w:guid w:val="{BDC214C8-B230-48C6-9C5D-F5F52F12A032}"/>
      </w:docPartPr>
      <w:docPartBody>
        <w:p w:rsidR="00F1339A" w:rsidRDefault="005555C0" w:rsidP="005555C0">
          <w:pPr>
            <w:pStyle w:val="884088AECE0D4679974D6B77C0B07BA1"/>
          </w:pPr>
          <w:r w:rsidRPr="00C46B62">
            <w:t>Click here to enter text.</w:t>
          </w:r>
        </w:p>
      </w:docPartBody>
    </w:docPart>
    <w:docPart>
      <w:docPartPr>
        <w:name w:val="DF388E9BC08247E3BAF0CCDA29551932"/>
        <w:category>
          <w:name w:val="General"/>
          <w:gallery w:val="placeholder"/>
        </w:category>
        <w:types>
          <w:type w:val="bbPlcHdr"/>
        </w:types>
        <w:behaviors>
          <w:behavior w:val="content"/>
        </w:behaviors>
        <w:guid w:val="{633E5434-C18B-4BE6-8A32-518FC335E7FF}"/>
      </w:docPartPr>
      <w:docPartBody>
        <w:p w:rsidR="00F1339A" w:rsidRDefault="003B790B" w:rsidP="005555C0">
          <w:pPr>
            <w:pStyle w:val="DF388E9BC08247E3BAF0CCDA29551932"/>
          </w:pPr>
          <w:r w:rsidRPr="00C46B62">
            <w:t>Click here to enter text.</w:t>
          </w:r>
        </w:p>
      </w:docPartBody>
    </w:docPart>
    <w:docPart>
      <w:docPartPr>
        <w:name w:val="D46AF898B8474147928B9FC4D3054990"/>
        <w:category>
          <w:name w:val="General"/>
          <w:gallery w:val="placeholder"/>
        </w:category>
        <w:types>
          <w:type w:val="bbPlcHdr"/>
        </w:types>
        <w:behaviors>
          <w:behavior w:val="content"/>
        </w:behaviors>
        <w:guid w:val="{2CFE9AA6-D9BB-4976-BD31-FBF213CD11E9}"/>
      </w:docPartPr>
      <w:docPartBody>
        <w:p w:rsidR="00F1339A" w:rsidRDefault="003B790B" w:rsidP="005555C0">
          <w:pPr>
            <w:pStyle w:val="D46AF898B8474147928B9FC4D3054990"/>
          </w:pPr>
          <w:r w:rsidRPr="00C46B62">
            <w:t>Click here to enter text.</w:t>
          </w:r>
        </w:p>
      </w:docPartBody>
    </w:docPart>
    <w:docPart>
      <w:docPartPr>
        <w:name w:val="9FBE601445D0402DAD7ADF2ED1EAAB35"/>
        <w:category>
          <w:name w:val="General"/>
          <w:gallery w:val="placeholder"/>
        </w:category>
        <w:types>
          <w:type w:val="bbPlcHdr"/>
        </w:types>
        <w:behaviors>
          <w:behavior w:val="content"/>
        </w:behaviors>
        <w:guid w:val="{2585E012-B6AF-4567-9BE5-59EC2B4FF207}"/>
      </w:docPartPr>
      <w:docPartBody>
        <w:p w:rsidR="00F1339A" w:rsidRDefault="003B790B" w:rsidP="005555C0">
          <w:pPr>
            <w:pStyle w:val="9FBE601445D0402DAD7ADF2ED1EAAB35"/>
          </w:pPr>
          <w:r w:rsidRPr="00C46B62">
            <w:t>Click here to enter text.</w:t>
          </w:r>
        </w:p>
      </w:docPartBody>
    </w:docPart>
    <w:docPart>
      <w:docPartPr>
        <w:name w:val="B887D744D63D4B2DA729D884344B5C34"/>
        <w:category>
          <w:name w:val="General"/>
          <w:gallery w:val="placeholder"/>
        </w:category>
        <w:types>
          <w:type w:val="bbPlcHdr"/>
        </w:types>
        <w:behaviors>
          <w:behavior w:val="content"/>
        </w:behaviors>
        <w:guid w:val="{717D6B9A-9F29-4A64-A97C-0B78619B9CDE}"/>
      </w:docPartPr>
      <w:docPartBody>
        <w:p w:rsidR="00F1339A" w:rsidRDefault="003B790B" w:rsidP="005555C0">
          <w:pPr>
            <w:pStyle w:val="B887D744D63D4B2DA729D884344B5C34"/>
          </w:pPr>
          <w:r w:rsidRPr="00C46B62">
            <w:t>Click here to enter text.</w:t>
          </w:r>
        </w:p>
      </w:docPartBody>
    </w:docPart>
    <w:docPart>
      <w:docPartPr>
        <w:name w:val="AF3EC0FEEE1C42D3AC48B820623D45CF"/>
        <w:category>
          <w:name w:val="General"/>
          <w:gallery w:val="placeholder"/>
        </w:category>
        <w:types>
          <w:type w:val="bbPlcHdr"/>
        </w:types>
        <w:behaviors>
          <w:behavior w:val="content"/>
        </w:behaviors>
        <w:guid w:val="{77FBCC53-E222-45FB-9A7C-ABDBF30C1560}"/>
      </w:docPartPr>
      <w:docPartBody>
        <w:p w:rsidR="00F1339A" w:rsidRDefault="003B790B" w:rsidP="005555C0">
          <w:pPr>
            <w:pStyle w:val="AF3EC0FEEE1C42D3AC48B820623D45CF"/>
          </w:pPr>
          <w:r w:rsidRPr="00C46B62">
            <w:t>Click here to enter text.</w:t>
          </w:r>
        </w:p>
      </w:docPartBody>
    </w:docPart>
    <w:docPart>
      <w:docPartPr>
        <w:name w:val="017A5F20517E41E8AFE0995369ED4A55"/>
        <w:category>
          <w:name w:val="General"/>
          <w:gallery w:val="placeholder"/>
        </w:category>
        <w:types>
          <w:type w:val="bbPlcHdr"/>
        </w:types>
        <w:behaviors>
          <w:behavior w:val="content"/>
        </w:behaviors>
        <w:guid w:val="{C5DF7E6B-7750-4FD8-965F-5F94B14A938B}"/>
      </w:docPartPr>
      <w:docPartBody>
        <w:p w:rsidR="00F1339A" w:rsidRDefault="005555C0" w:rsidP="005555C0">
          <w:pPr>
            <w:pStyle w:val="017A5F20517E41E8AFE0995369ED4A55"/>
          </w:pPr>
          <w:r w:rsidRPr="00C46B62">
            <w:t>Click here to enter text.</w:t>
          </w:r>
        </w:p>
      </w:docPartBody>
    </w:docPart>
    <w:docPart>
      <w:docPartPr>
        <w:name w:val="14A636766B5849A39B888256C7304A3F"/>
        <w:category>
          <w:name w:val="General"/>
          <w:gallery w:val="placeholder"/>
        </w:category>
        <w:types>
          <w:type w:val="bbPlcHdr"/>
        </w:types>
        <w:behaviors>
          <w:behavior w:val="content"/>
        </w:behaviors>
        <w:guid w:val="{DCBDE798-C018-46DB-863E-94D4B7F973C1}"/>
      </w:docPartPr>
      <w:docPartBody>
        <w:p w:rsidR="00F1339A" w:rsidRDefault="005555C0" w:rsidP="005555C0">
          <w:pPr>
            <w:pStyle w:val="14A636766B5849A39B888256C7304A3F"/>
          </w:pPr>
          <w:r w:rsidRPr="00C46B62">
            <w:t>Click here to enter text.</w:t>
          </w:r>
        </w:p>
      </w:docPartBody>
    </w:docPart>
    <w:docPart>
      <w:docPartPr>
        <w:name w:val="8A505D71CAF342C9B0A28024BE1F1F56"/>
        <w:category>
          <w:name w:val="General"/>
          <w:gallery w:val="placeholder"/>
        </w:category>
        <w:types>
          <w:type w:val="bbPlcHdr"/>
        </w:types>
        <w:behaviors>
          <w:behavior w:val="content"/>
        </w:behaviors>
        <w:guid w:val="{A630D88F-FB8F-4448-8F80-1784733687EA}"/>
      </w:docPartPr>
      <w:docPartBody>
        <w:p w:rsidR="00796DDA" w:rsidRDefault="003B790B" w:rsidP="003B790B">
          <w:pPr>
            <w:pStyle w:val="8A505D71CAF342C9B0A28024BE1F1F561"/>
          </w:pPr>
          <w:r w:rsidRPr="00C37658">
            <w:rPr>
              <w:rStyle w:val="PlaceholderText"/>
            </w:rPr>
            <w:t>Click or tap here to enter text.</w:t>
          </w:r>
        </w:p>
      </w:docPartBody>
    </w:docPart>
    <w:docPart>
      <w:docPartPr>
        <w:name w:val="2CA473B167E846D8873C39CA78DFB50E"/>
        <w:category>
          <w:name w:val="General"/>
          <w:gallery w:val="placeholder"/>
        </w:category>
        <w:types>
          <w:type w:val="bbPlcHdr"/>
        </w:types>
        <w:behaviors>
          <w:behavior w:val="content"/>
        </w:behaviors>
        <w:guid w:val="{9006DBF4-787A-46FB-97B9-AB9C5CE2A42D}"/>
      </w:docPartPr>
      <w:docPartBody>
        <w:p w:rsidR="00796DDA" w:rsidRDefault="003B790B" w:rsidP="003B790B">
          <w:pPr>
            <w:pStyle w:val="2CA473B167E846D8873C39CA78DFB50E1"/>
          </w:pPr>
          <w:r w:rsidRPr="00C37658">
            <w:rPr>
              <w:rStyle w:val="PlaceholderText"/>
            </w:rPr>
            <w:t>Click or tap here to enter text.</w:t>
          </w:r>
        </w:p>
      </w:docPartBody>
    </w:docPart>
    <w:docPart>
      <w:docPartPr>
        <w:name w:val="F7FF9890A1F44020832AE938D27E6E15"/>
        <w:category>
          <w:name w:val="General"/>
          <w:gallery w:val="placeholder"/>
        </w:category>
        <w:types>
          <w:type w:val="bbPlcHdr"/>
        </w:types>
        <w:behaviors>
          <w:behavior w:val="content"/>
        </w:behaviors>
        <w:guid w:val="{D28C7B74-88A3-4186-AA90-DC799B7EFAEC}"/>
      </w:docPartPr>
      <w:docPartBody>
        <w:p w:rsidR="00347874" w:rsidRDefault="003B790B" w:rsidP="003B790B">
          <w:pPr>
            <w:pStyle w:val="F7FF9890A1F44020832AE938D27E6E151"/>
          </w:pPr>
          <w:r w:rsidRPr="00C37658">
            <w:rPr>
              <w:rStyle w:val="PlaceholderText"/>
            </w:rPr>
            <w:t>Click or tap here to enter text.</w:t>
          </w:r>
        </w:p>
      </w:docPartBody>
    </w:docPart>
    <w:docPart>
      <w:docPartPr>
        <w:name w:val="6824191AD914413DBA96BFF733C6DA54"/>
        <w:category>
          <w:name w:val="General"/>
          <w:gallery w:val="placeholder"/>
        </w:category>
        <w:types>
          <w:type w:val="bbPlcHdr"/>
        </w:types>
        <w:behaviors>
          <w:behavior w:val="content"/>
        </w:behaviors>
        <w:guid w:val="{598999DC-EC0F-46B5-AF53-ADBB85842ABC}"/>
      </w:docPartPr>
      <w:docPartBody>
        <w:p w:rsidR="00E50B25" w:rsidRDefault="003B790B" w:rsidP="003B790B">
          <w:pPr>
            <w:pStyle w:val="6824191AD914413DBA96BFF733C6DA541"/>
          </w:pPr>
          <w:r w:rsidRPr="00C37658">
            <w:t>X%</w:t>
          </w:r>
        </w:p>
      </w:docPartBody>
    </w:docPart>
    <w:docPart>
      <w:docPartPr>
        <w:name w:val="1D5993D8E22F4CADA3C60C77869DB2F2"/>
        <w:category>
          <w:name w:val="General"/>
          <w:gallery w:val="placeholder"/>
        </w:category>
        <w:types>
          <w:type w:val="bbPlcHdr"/>
        </w:types>
        <w:behaviors>
          <w:behavior w:val="content"/>
        </w:behaviors>
        <w:guid w:val="{C754C169-D0EC-4ABB-8A5D-A696937DD0A5}"/>
      </w:docPartPr>
      <w:docPartBody>
        <w:p w:rsidR="00176BB3" w:rsidRDefault="003B790B" w:rsidP="003B790B">
          <w:pPr>
            <w:pStyle w:val="1D5993D8E22F4CADA3C60C77869DB2F21"/>
          </w:pPr>
          <w:r w:rsidRPr="00C37658">
            <w:rPr>
              <w:rStyle w:val="PlaceholderText"/>
            </w:rPr>
            <w:t>Click or tap here to enter text.</w:t>
          </w:r>
        </w:p>
      </w:docPartBody>
    </w:docPart>
    <w:docPart>
      <w:docPartPr>
        <w:name w:val="907F81EF32484D489DACD60E5C27911F"/>
        <w:category>
          <w:name w:val="General"/>
          <w:gallery w:val="placeholder"/>
        </w:category>
        <w:types>
          <w:type w:val="bbPlcHdr"/>
        </w:types>
        <w:behaviors>
          <w:behavior w:val="content"/>
        </w:behaviors>
        <w:guid w:val="{ADA1408E-A70C-4C26-8F9F-E2E419DCCE20}"/>
      </w:docPartPr>
      <w:docPartBody>
        <w:p w:rsidR="00176BB3" w:rsidRDefault="003B790B" w:rsidP="003B790B">
          <w:pPr>
            <w:pStyle w:val="907F81EF32484D489DACD60E5C27911F1"/>
          </w:pPr>
          <w:r w:rsidRPr="00C3765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F75DDB1-CA1E-4FD6-8BB8-E06C34CFC2D2}"/>
      </w:docPartPr>
      <w:docPartBody>
        <w:p w:rsidR="00E27780" w:rsidRDefault="003B790B">
          <w:r w:rsidRPr="005B6503">
            <w:rPr>
              <w:rStyle w:val="PlaceholderText"/>
            </w:rPr>
            <w:t>Click or tap here to enter text.</w:t>
          </w:r>
        </w:p>
      </w:docPartBody>
    </w:docPart>
    <w:docPart>
      <w:docPartPr>
        <w:name w:val="F1DA3545FCA6492781DF79278570A0E8"/>
        <w:category>
          <w:name w:val="General"/>
          <w:gallery w:val="placeholder"/>
        </w:category>
        <w:types>
          <w:type w:val="bbPlcHdr"/>
        </w:types>
        <w:behaviors>
          <w:behavior w:val="content"/>
        </w:behaviors>
        <w:guid w:val="{A687EC8A-990E-435B-8895-4F0712BE6B56}"/>
      </w:docPartPr>
      <w:docPartBody>
        <w:p w:rsidR="001F68E5" w:rsidRDefault="005C09A5" w:rsidP="005C09A5">
          <w:pPr>
            <w:pStyle w:val="F1DA3545FCA6492781DF79278570A0E8"/>
          </w:pPr>
          <w:r w:rsidRPr="00DE3AB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75"/>
    <w:rsid w:val="00035B12"/>
    <w:rsid w:val="00076423"/>
    <w:rsid w:val="00084D5B"/>
    <w:rsid w:val="000B2E41"/>
    <w:rsid w:val="0010273C"/>
    <w:rsid w:val="0011710B"/>
    <w:rsid w:val="001445B1"/>
    <w:rsid w:val="00176BB3"/>
    <w:rsid w:val="001A1150"/>
    <w:rsid w:val="001F68E5"/>
    <w:rsid w:val="00207947"/>
    <w:rsid w:val="00215032"/>
    <w:rsid w:val="00216450"/>
    <w:rsid w:val="002556CA"/>
    <w:rsid w:val="002652BB"/>
    <w:rsid w:val="00283216"/>
    <w:rsid w:val="002A39AF"/>
    <w:rsid w:val="002C3537"/>
    <w:rsid w:val="002E325A"/>
    <w:rsid w:val="002F02D9"/>
    <w:rsid w:val="003222E8"/>
    <w:rsid w:val="0032772D"/>
    <w:rsid w:val="00347874"/>
    <w:rsid w:val="0036105A"/>
    <w:rsid w:val="00365468"/>
    <w:rsid w:val="00377CDC"/>
    <w:rsid w:val="0038788A"/>
    <w:rsid w:val="003B6609"/>
    <w:rsid w:val="003B790B"/>
    <w:rsid w:val="003F4087"/>
    <w:rsid w:val="00444DC1"/>
    <w:rsid w:val="00484369"/>
    <w:rsid w:val="004930F2"/>
    <w:rsid w:val="00494B00"/>
    <w:rsid w:val="004C32F2"/>
    <w:rsid w:val="00511E2B"/>
    <w:rsid w:val="00523C29"/>
    <w:rsid w:val="00541D8C"/>
    <w:rsid w:val="005455B1"/>
    <w:rsid w:val="0054636C"/>
    <w:rsid w:val="00553500"/>
    <w:rsid w:val="005555C0"/>
    <w:rsid w:val="0057619E"/>
    <w:rsid w:val="005A15F7"/>
    <w:rsid w:val="005C09A5"/>
    <w:rsid w:val="005D611F"/>
    <w:rsid w:val="006057B2"/>
    <w:rsid w:val="0063159B"/>
    <w:rsid w:val="0065432D"/>
    <w:rsid w:val="00684B3E"/>
    <w:rsid w:val="00695F1F"/>
    <w:rsid w:val="006A6D32"/>
    <w:rsid w:val="006B02BB"/>
    <w:rsid w:val="006F7599"/>
    <w:rsid w:val="007137B2"/>
    <w:rsid w:val="00716B10"/>
    <w:rsid w:val="00737CB6"/>
    <w:rsid w:val="0077029F"/>
    <w:rsid w:val="007930A3"/>
    <w:rsid w:val="00796DDA"/>
    <w:rsid w:val="007B6536"/>
    <w:rsid w:val="007F32DD"/>
    <w:rsid w:val="00803F9A"/>
    <w:rsid w:val="00861A16"/>
    <w:rsid w:val="008D0F91"/>
    <w:rsid w:val="008E4D6E"/>
    <w:rsid w:val="009237DA"/>
    <w:rsid w:val="009747EB"/>
    <w:rsid w:val="0099796F"/>
    <w:rsid w:val="009D1EB4"/>
    <w:rsid w:val="009E4C1B"/>
    <w:rsid w:val="009E7F69"/>
    <w:rsid w:val="00A21E7B"/>
    <w:rsid w:val="00A402C1"/>
    <w:rsid w:val="00A4427C"/>
    <w:rsid w:val="00A80A65"/>
    <w:rsid w:val="00A8388B"/>
    <w:rsid w:val="00A902BD"/>
    <w:rsid w:val="00AB146B"/>
    <w:rsid w:val="00AB1D65"/>
    <w:rsid w:val="00AB5A90"/>
    <w:rsid w:val="00AF70BC"/>
    <w:rsid w:val="00B06E81"/>
    <w:rsid w:val="00B30E75"/>
    <w:rsid w:val="00B47B09"/>
    <w:rsid w:val="00B53C5F"/>
    <w:rsid w:val="00BA1A91"/>
    <w:rsid w:val="00BB742D"/>
    <w:rsid w:val="00BD5635"/>
    <w:rsid w:val="00C04660"/>
    <w:rsid w:val="00C57FBD"/>
    <w:rsid w:val="00C87EAE"/>
    <w:rsid w:val="00CB2A04"/>
    <w:rsid w:val="00CC6529"/>
    <w:rsid w:val="00CD16F0"/>
    <w:rsid w:val="00CE60A0"/>
    <w:rsid w:val="00D311F6"/>
    <w:rsid w:val="00D31BB9"/>
    <w:rsid w:val="00D91BD2"/>
    <w:rsid w:val="00DD1D2C"/>
    <w:rsid w:val="00E27780"/>
    <w:rsid w:val="00E47CA9"/>
    <w:rsid w:val="00E50B25"/>
    <w:rsid w:val="00E952AC"/>
    <w:rsid w:val="00EE2DCA"/>
    <w:rsid w:val="00EF218E"/>
    <w:rsid w:val="00F11B39"/>
    <w:rsid w:val="00F1339A"/>
    <w:rsid w:val="00F166D6"/>
    <w:rsid w:val="00F55EA0"/>
    <w:rsid w:val="00F612B2"/>
    <w:rsid w:val="00F66614"/>
    <w:rsid w:val="00FF1B2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4:docId w14:val="692E221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9A5"/>
    <w:rPr>
      <w:color w:val="808080"/>
    </w:rPr>
  </w:style>
  <w:style w:type="paragraph" w:customStyle="1" w:styleId="6BE059706A49439BB60C5D78FA862A45">
    <w:name w:val="6BE059706A49439BB60C5D78FA862A45"/>
    <w:rsid w:val="005555C0"/>
  </w:style>
  <w:style w:type="paragraph" w:customStyle="1" w:styleId="4CE72ACF8B0B45DBBFD59130EE9BAA8B">
    <w:name w:val="4CE72ACF8B0B45DBBFD59130EE9BAA8B"/>
    <w:rsid w:val="00B30E75"/>
  </w:style>
  <w:style w:type="paragraph" w:customStyle="1" w:styleId="486527973D19473FBAD82E4D0432EE41">
    <w:name w:val="486527973D19473FBAD82E4D0432EE41"/>
    <w:rsid w:val="00B30E75"/>
  </w:style>
  <w:style w:type="paragraph" w:customStyle="1" w:styleId="80EF850171E247448AA963255D18CDFB">
    <w:name w:val="80EF850171E247448AA963255D18CDFB"/>
    <w:rsid w:val="005555C0"/>
  </w:style>
  <w:style w:type="paragraph" w:customStyle="1" w:styleId="70B79A3DC0124C24A3270D8DD3E63149">
    <w:name w:val="70B79A3DC0124C24A3270D8DD3E63149"/>
    <w:rsid w:val="005555C0"/>
  </w:style>
  <w:style w:type="paragraph" w:styleId="BodyText">
    <w:name w:val="Body Text"/>
    <w:link w:val="BodyTextChar"/>
    <w:unhideWhenUsed/>
    <w:qFormat/>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3B790B"/>
    <w:rPr>
      <w:rFonts w:ascii="Raleway" w:eastAsia="Times New Roman" w:hAnsi="Raleway" w:cs="Times New Roman"/>
      <w:color w:val="2E2E2F"/>
      <w:sz w:val="20"/>
      <w:szCs w:val="20"/>
      <w14:numForm w14:val="lining"/>
      <w14:numSpacing w14:val="tabular"/>
    </w:rPr>
  </w:style>
  <w:style w:type="paragraph" w:customStyle="1" w:styleId="884088AECE0D4679974D6B77C0B07BA1">
    <w:name w:val="884088AECE0D4679974D6B77C0B07BA1"/>
    <w:rsid w:val="005555C0"/>
  </w:style>
  <w:style w:type="paragraph" w:customStyle="1" w:styleId="DF388E9BC08247E3BAF0CCDA29551932">
    <w:name w:val="DF388E9BC08247E3BAF0CCDA29551932"/>
    <w:rsid w:val="005555C0"/>
  </w:style>
  <w:style w:type="paragraph" w:customStyle="1" w:styleId="D46AF898B8474147928B9FC4D3054990">
    <w:name w:val="D46AF898B8474147928B9FC4D3054990"/>
    <w:rsid w:val="005555C0"/>
  </w:style>
  <w:style w:type="paragraph" w:customStyle="1" w:styleId="9FBE601445D0402DAD7ADF2ED1EAAB35">
    <w:name w:val="9FBE601445D0402DAD7ADF2ED1EAAB35"/>
    <w:rsid w:val="005555C0"/>
  </w:style>
  <w:style w:type="paragraph" w:customStyle="1" w:styleId="B887D744D63D4B2DA729D884344B5C34">
    <w:name w:val="B887D744D63D4B2DA729D884344B5C34"/>
    <w:rsid w:val="005555C0"/>
  </w:style>
  <w:style w:type="paragraph" w:customStyle="1" w:styleId="AF3EC0FEEE1C42D3AC48B820623D45CF">
    <w:name w:val="AF3EC0FEEE1C42D3AC48B820623D45CF"/>
    <w:rsid w:val="005555C0"/>
  </w:style>
  <w:style w:type="paragraph" w:customStyle="1" w:styleId="017A5F20517E41E8AFE0995369ED4A55">
    <w:name w:val="017A5F20517E41E8AFE0995369ED4A55"/>
    <w:rsid w:val="005555C0"/>
  </w:style>
  <w:style w:type="paragraph" w:customStyle="1" w:styleId="14A636766B5849A39B888256C7304A3F">
    <w:name w:val="14A636766B5849A39B888256C7304A3F"/>
    <w:rsid w:val="005555C0"/>
  </w:style>
  <w:style w:type="paragraph" w:customStyle="1" w:styleId="471528C9B5FE4A068970C8B5FA03749B">
    <w:name w:val="471528C9B5FE4A068970C8B5FA03749B"/>
    <w:rsid w:val="00B30E75"/>
  </w:style>
  <w:style w:type="paragraph" w:customStyle="1" w:styleId="1E289AB3AAFA4929A26C99140CD1640F">
    <w:name w:val="1E289AB3AAFA4929A26C99140CD1640F"/>
    <w:rsid w:val="00B30E75"/>
  </w:style>
  <w:style w:type="paragraph" w:customStyle="1" w:styleId="80CEF5AA88A7476E9FFD31140BD5EC72">
    <w:name w:val="80CEF5AA88A7476E9FFD31140BD5EC72"/>
    <w:rsid w:val="00B30E75"/>
  </w:style>
  <w:style w:type="paragraph" w:customStyle="1" w:styleId="233585C3D9D34C99AB29124F7BF24DC3">
    <w:name w:val="233585C3D9D34C99AB29124F7BF24DC3"/>
    <w:rsid w:val="00B30E75"/>
  </w:style>
  <w:style w:type="paragraph" w:customStyle="1" w:styleId="750FC70D5BBC48C48055EF2D5D592C69">
    <w:name w:val="750FC70D5BBC48C48055EF2D5D592C69"/>
    <w:rsid w:val="00B30E75"/>
  </w:style>
  <w:style w:type="paragraph" w:customStyle="1" w:styleId="D0248B067D834AAD9D5A2B0A51A2C762">
    <w:name w:val="D0248B067D834AAD9D5A2B0A51A2C762"/>
    <w:rsid w:val="00B30E75"/>
  </w:style>
  <w:style w:type="paragraph" w:customStyle="1" w:styleId="E16C6DE62F2048AB8BCEF065FBD47EE3">
    <w:name w:val="E16C6DE62F2048AB8BCEF065FBD47EE3"/>
    <w:rsid w:val="009E7F69"/>
  </w:style>
  <w:style w:type="paragraph" w:customStyle="1" w:styleId="5FE6531AE6404098A82E7C855EFFBE74">
    <w:name w:val="5FE6531AE6404098A82E7C855EFFBE74"/>
    <w:rsid w:val="009E7F69"/>
  </w:style>
  <w:style w:type="paragraph" w:customStyle="1" w:styleId="7C47FC86B1D74FF9B5EA1C304EC5AC08">
    <w:name w:val="7C47FC86B1D74FF9B5EA1C304EC5AC08"/>
    <w:rsid w:val="009E7F69"/>
  </w:style>
  <w:style w:type="paragraph" w:customStyle="1" w:styleId="CC51A2E2C99F41B4A684043027C98663">
    <w:name w:val="CC51A2E2C99F41B4A684043027C98663"/>
    <w:rsid w:val="009E7F69"/>
  </w:style>
  <w:style w:type="paragraph" w:customStyle="1" w:styleId="64A8A187E76F4C36A93761343A9340D4">
    <w:name w:val="64A8A187E76F4C36A93761343A9340D4"/>
    <w:rsid w:val="009E7F69"/>
  </w:style>
  <w:style w:type="paragraph" w:customStyle="1" w:styleId="45C8A9DBBA9A464F98D6B80600B75C801">
    <w:name w:val="45C8A9DBBA9A464F98D6B80600B75C801"/>
    <w:rsid w:val="003B790B"/>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B508B86E111A46229CC6F86C40686C891">
    <w:name w:val="B508B86E111A46229CC6F86C40686C891"/>
    <w:rsid w:val="003B790B"/>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AB403F285DE14867B40D3603C55CB0711">
    <w:name w:val="AB403F285DE14867B40D3603C55CB071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F7FF9890A1F44020832AE938D27E6E151">
    <w:name w:val="F7FF9890A1F44020832AE938D27E6E15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8A505D71CAF342C9B0A28024BE1F1F561">
    <w:name w:val="8A505D71CAF342C9B0A28024BE1F1F56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A20018050FA343AAB94B9E0A66E45F871">
    <w:name w:val="A20018050FA343AAB94B9E0A66E45F87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6CA9CEF4634A4987A5C12063C2B765F11">
    <w:name w:val="6CA9CEF4634A4987A5C12063C2B765F1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37E05989475C437BBB103B7D62A4C17E1">
    <w:name w:val="37E05989475C437BBB103B7D62A4C17E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2CA473B167E846D8873C39CA78DFB50E1">
    <w:name w:val="2CA473B167E846D8873C39CA78DFB50E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E4A494269626492E860F1B3EDA0A97981">
    <w:name w:val="E4A494269626492E860F1B3EDA0A9798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6824191AD914413DBA96BFF733C6DA541">
    <w:name w:val="6824191AD914413DBA96BFF733C6DA54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D5993D8E22F4CADA3C60C77869DB2F21">
    <w:name w:val="1D5993D8E22F4CADA3C60C77869DB2F2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907F81EF32484D489DACD60E5C27911F1">
    <w:name w:val="907F81EF32484D489DACD60E5C27911F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F1DA3545FCA6492781DF79278570A0E8">
    <w:name w:val="F1DA3545FCA6492781DF79278570A0E8"/>
    <w:rsid w:val="005C09A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3028E07767B14B9CE1058FE04BA169" ma:contentTypeVersion="19" ma:contentTypeDescription="Create a new document." ma:contentTypeScope="" ma:versionID="796710c9fce12f38de509b2989a798b7">
  <xsd:schema xmlns:xsd="http://www.w3.org/2001/XMLSchema" xmlns:xs="http://www.w3.org/2001/XMLSchema" xmlns:p="http://schemas.microsoft.com/office/2006/metadata/properties" xmlns:ns2="8954c74a-0647-486f-a0c4-a23d5bd4d0ac" xmlns:ns3="a8c694c2-8810-45bc-8916-eeae2125cc56" targetNamespace="http://schemas.microsoft.com/office/2006/metadata/properties" ma:root="true" ma:fieldsID="96744fd76fdcdd4fa0a102898568eb2c" ns2:_="" ns3:_="">
    <xsd:import namespace="8954c74a-0647-486f-a0c4-a23d5bd4d0ac"/>
    <xsd:import namespace="a8c694c2-8810-45bc-8916-eeae2125cc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4c74a-0647-486f-a0c4-a23d5bd4d0a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50dd8ae-f9a1-4e32-9db0-febe03a25443}" ma:internalName="TaxCatchAll" ma:showField="CatchAllData" ma:web="8954c74a-0647-486f-a0c4-a23d5bd4d0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c694c2-8810-45bc-8916-eeae2125cc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c694c2-8810-45bc-8916-eeae2125cc56">
      <Terms xmlns="http://schemas.microsoft.com/office/infopath/2007/PartnerControls"/>
    </lcf76f155ced4ddcb4097134ff3c332f>
    <TaxCatchAll xmlns="8954c74a-0647-486f-a0c4-a23d5bd4d0a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AC224-74A4-4EFA-B66F-75806C82E14E}">
  <ds:schemaRefs>
    <ds:schemaRef ds:uri="http://schemas.openxmlformats.org/officeDocument/2006/bibliography"/>
  </ds:schemaRefs>
</ds:datastoreItem>
</file>

<file path=customXml/itemProps2.xml><?xml version="1.0" encoding="utf-8"?>
<ds:datastoreItem xmlns:ds="http://schemas.openxmlformats.org/officeDocument/2006/customXml" ds:itemID="{D854027F-B623-4397-8C04-913FC96C2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4c74a-0647-486f-a0c4-a23d5bd4d0ac"/>
    <ds:schemaRef ds:uri="a8c694c2-8810-45bc-8916-eeae2125c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a8c694c2-8810-45bc-8916-eeae2125cc56"/>
    <ds:schemaRef ds:uri="8954c74a-0647-486f-a0c4-a23d5bd4d0ac"/>
  </ds:schemaRefs>
</ds:datastoreItem>
</file>

<file path=customXml/itemProps4.xml><?xml version="1.0" encoding="utf-8"?>
<ds:datastoreItem xmlns:ds="http://schemas.openxmlformats.org/officeDocument/2006/customXml" ds:itemID="{CAEBC74A-CB9C-4311-93F1-C0089A4CF7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Report.dotx</Template>
  <TotalTime>4</TotalTime>
  <Pages>22</Pages>
  <Words>4831</Words>
  <Characters>27543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Application Form Part B Minimum Rates</vt:lpstr>
    </vt:vector>
  </TitlesOfParts>
  <Company>IPART</Company>
  <LinksUpToDate>false</LinksUpToDate>
  <CharactersWithSpaces>32310</CharactersWithSpaces>
  <SharedDoc>false</SharedDoc>
  <HLinks>
    <vt:vector size="222" baseType="variant">
      <vt:variant>
        <vt:i4>393290</vt:i4>
      </vt:variant>
      <vt:variant>
        <vt:i4>177</vt:i4>
      </vt:variant>
      <vt:variant>
        <vt:i4>0</vt:i4>
      </vt:variant>
      <vt:variant>
        <vt:i4>5</vt:i4>
      </vt:variant>
      <vt:variant>
        <vt:lpwstr>https://ipart.service-now.com/lg</vt:lpwstr>
      </vt:variant>
      <vt:variant>
        <vt:lpwstr/>
      </vt:variant>
      <vt:variant>
        <vt:i4>6357076</vt:i4>
      </vt:variant>
      <vt:variant>
        <vt:i4>138</vt:i4>
      </vt:variant>
      <vt:variant>
        <vt:i4>0</vt:i4>
      </vt:variant>
      <vt:variant>
        <vt:i4>5</vt:i4>
      </vt:variant>
      <vt:variant>
        <vt:lpwstr>mailto:localgovernment@ipart.nsw.gov.au</vt:lpwstr>
      </vt:variant>
      <vt:variant>
        <vt:lpwstr/>
      </vt:variant>
      <vt:variant>
        <vt:i4>393290</vt:i4>
      </vt:variant>
      <vt:variant>
        <vt:i4>135</vt:i4>
      </vt:variant>
      <vt:variant>
        <vt:i4>0</vt:i4>
      </vt:variant>
      <vt:variant>
        <vt:i4>5</vt:i4>
      </vt:variant>
      <vt:variant>
        <vt:lpwstr>https://ipart.service-now.com/lg</vt:lpwstr>
      </vt:variant>
      <vt:variant>
        <vt:lpwstr/>
      </vt:variant>
      <vt:variant>
        <vt:i4>4784218</vt:i4>
      </vt:variant>
      <vt:variant>
        <vt:i4>129</vt:i4>
      </vt:variant>
      <vt:variant>
        <vt:i4>0</vt:i4>
      </vt:variant>
      <vt:variant>
        <vt:i4>5</vt:i4>
      </vt:variant>
      <vt:variant>
        <vt:lpwstr>https://www.ipart.nsw.gov.au/Home/Industries/Local-Government/For-Councils/Apply-for-a-special-variation-or-minimum-rate-increase</vt:lpwstr>
      </vt:variant>
      <vt:variant>
        <vt:lpwstr/>
      </vt:variant>
      <vt:variant>
        <vt:i4>8192087</vt:i4>
      </vt:variant>
      <vt:variant>
        <vt:i4>123</vt:i4>
      </vt:variant>
      <vt:variant>
        <vt:i4>0</vt:i4>
      </vt:variant>
      <vt:variant>
        <vt:i4>5</vt:i4>
      </vt:variant>
      <vt:variant>
        <vt:lpwstr>https://www.ipart.nsw.gov.au/sites/default/files/documents/olg-guidelines-minimum-rate-increase-2021-22_0.pdf</vt:lpwstr>
      </vt:variant>
      <vt:variant>
        <vt:lpwstr/>
      </vt:variant>
      <vt:variant>
        <vt:i4>1703996</vt:i4>
      </vt:variant>
      <vt:variant>
        <vt:i4>116</vt:i4>
      </vt:variant>
      <vt:variant>
        <vt:i4>0</vt:i4>
      </vt:variant>
      <vt:variant>
        <vt:i4>5</vt:i4>
      </vt:variant>
      <vt:variant>
        <vt:lpwstr/>
      </vt:variant>
      <vt:variant>
        <vt:lpwstr>_Toc147232993</vt:lpwstr>
      </vt:variant>
      <vt:variant>
        <vt:i4>1703996</vt:i4>
      </vt:variant>
      <vt:variant>
        <vt:i4>110</vt:i4>
      </vt:variant>
      <vt:variant>
        <vt:i4>0</vt:i4>
      </vt:variant>
      <vt:variant>
        <vt:i4>5</vt:i4>
      </vt:variant>
      <vt:variant>
        <vt:lpwstr/>
      </vt:variant>
      <vt:variant>
        <vt:lpwstr>_Toc147232992</vt:lpwstr>
      </vt:variant>
      <vt:variant>
        <vt:i4>1703996</vt:i4>
      </vt:variant>
      <vt:variant>
        <vt:i4>104</vt:i4>
      </vt:variant>
      <vt:variant>
        <vt:i4>0</vt:i4>
      </vt:variant>
      <vt:variant>
        <vt:i4>5</vt:i4>
      </vt:variant>
      <vt:variant>
        <vt:lpwstr/>
      </vt:variant>
      <vt:variant>
        <vt:lpwstr>_Toc147232991</vt:lpwstr>
      </vt:variant>
      <vt:variant>
        <vt:i4>1703996</vt:i4>
      </vt:variant>
      <vt:variant>
        <vt:i4>98</vt:i4>
      </vt:variant>
      <vt:variant>
        <vt:i4>0</vt:i4>
      </vt:variant>
      <vt:variant>
        <vt:i4>5</vt:i4>
      </vt:variant>
      <vt:variant>
        <vt:lpwstr/>
      </vt:variant>
      <vt:variant>
        <vt:lpwstr>_Toc147232990</vt:lpwstr>
      </vt:variant>
      <vt:variant>
        <vt:i4>1769532</vt:i4>
      </vt:variant>
      <vt:variant>
        <vt:i4>92</vt:i4>
      </vt:variant>
      <vt:variant>
        <vt:i4>0</vt:i4>
      </vt:variant>
      <vt:variant>
        <vt:i4>5</vt:i4>
      </vt:variant>
      <vt:variant>
        <vt:lpwstr/>
      </vt:variant>
      <vt:variant>
        <vt:lpwstr>_Toc147232989</vt:lpwstr>
      </vt:variant>
      <vt:variant>
        <vt:i4>1769532</vt:i4>
      </vt:variant>
      <vt:variant>
        <vt:i4>86</vt:i4>
      </vt:variant>
      <vt:variant>
        <vt:i4>0</vt:i4>
      </vt:variant>
      <vt:variant>
        <vt:i4>5</vt:i4>
      </vt:variant>
      <vt:variant>
        <vt:lpwstr/>
      </vt:variant>
      <vt:variant>
        <vt:lpwstr>_Toc147232988</vt:lpwstr>
      </vt:variant>
      <vt:variant>
        <vt:i4>1769532</vt:i4>
      </vt:variant>
      <vt:variant>
        <vt:i4>80</vt:i4>
      </vt:variant>
      <vt:variant>
        <vt:i4>0</vt:i4>
      </vt:variant>
      <vt:variant>
        <vt:i4>5</vt:i4>
      </vt:variant>
      <vt:variant>
        <vt:lpwstr/>
      </vt:variant>
      <vt:variant>
        <vt:lpwstr>_Toc147232987</vt:lpwstr>
      </vt:variant>
      <vt:variant>
        <vt:i4>1769532</vt:i4>
      </vt:variant>
      <vt:variant>
        <vt:i4>74</vt:i4>
      </vt:variant>
      <vt:variant>
        <vt:i4>0</vt:i4>
      </vt:variant>
      <vt:variant>
        <vt:i4>5</vt:i4>
      </vt:variant>
      <vt:variant>
        <vt:lpwstr/>
      </vt:variant>
      <vt:variant>
        <vt:lpwstr>_Toc147232986</vt:lpwstr>
      </vt:variant>
      <vt:variant>
        <vt:i4>1769532</vt:i4>
      </vt:variant>
      <vt:variant>
        <vt:i4>68</vt:i4>
      </vt:variant>
      <vt:variant>
        <vt:i4>0</vt:i4>
      </vt:variant>
      <vt:variant>
        <vt:i4>5</vt:i4>
      </vt:variant>
      <vt:variant>
        <vt:lpwstr/>
      </vt:variant>
      <vt:variant>
        <vt:lpwstr>_Toc147232985</vt:lpwstr>
      </vt:variant>
      <vt:variant>
        <vt:i4>1769532</vt:i4>
      </vt:variant>
      <vt:variant>
        <vt:i4>62</vt:i4>
      </vt:variant>
      <vt:variant>
        <vt:i4>0</vt:i4>
      </vt:variant>
      <vt:variant>
        <vt:i4>5</vt:i4>
      </vt:variant>
      <vt:variant>
        <vt:lpwstr/>
      </vt:variant>
      <vt:variant>
        <vt:lpwstr>_Toc147232984</vt:lpwstr>
      </vt:variant>
      <vt:variant>
        <vt:i4>1769532</vt:i4>
      </vt:variant>
      <vt:variant>
        <vt:i4>56</vt:i4>
      </vt:variant>
      <vt:variant>
        <vt:i4>0</vt:i4>
      </vt:variant>
      <vt:variant>
        <vt:i4>5</vt:i4>
      </vt:variant>
      <vt:variant>
        <vt:lpwstr/>
      </vt:variant>
      <vt:variant>
        <vt:lpwstr>_Toc147232983</vt:lpwstr>
      </vt:variant>
      <vt:variant>
        <vt:i4>1769532</vt:i4>
      </vt:variant>
      <vt:variant>
        <vt:i4>50</vt:i4>
      </vt:variant>
      <vt:variant>
        <vt:i4>0</vt:i4>
      </vt:variant>
      <vt:variant>
        <vt:i4>5</vt:i4>
      </vt:variant>
      <vt:variant>
        <vt:lpwstr/>
      </vt:variant>
      <vt:variant>
        <vt:lpwstr>_Toc147232982</vt:lpwstr>
      </vt:variant>
      <vt:variant>
        <vt:i4>1769532</vt:i4>
      </vt:variant>
      <vt:variant>
        <vt:i4>44</vt:i4>
      </vt:variant>
      <vt:variant>
        <vt:i4>0</vt:i4>
      </vt:variant>
      <vt:variant>
        <vt:i4>5</vt:i4>
      </vt:variant>
      <vt:variant>
        <vt:lpwstr/>
      </vt:variant>
      <vt:variant>
        <vt:lpwstr>_Toc147232981</vt:lpwstr>
      </vt:variant>
      <vt:variant>
        <vt:i4>1769532</vt:i4>
      </vt:variant>
      <vt:variant>
        <vt:i4>38</vt:i4>
      </vt:variant>
      <vt:variant>
        <vt:i4>0</vt:i4>
      </vt:variant>
      <vt:variant>
        <vt:i4>5</vt:i4>
      </vt:variant>
      <vt:variant>
        <vt:lpwstr/>
      </vt:variant>
      <vt:variant>
        <vt:lpwstr>_Toc147232980</vt:lpwstr>
      </vt:variant>
      <vt:variant>
        <vt:i4>1310780</vt:i4>
      </vt:variant>
      <vt:variant>
        <vt:i4>32</vt:i4>
      </vt:variant>
      <vt:variant>
        <vt:i4>0</vt:i4>
      </vt:variant>
      <vt:variant>
        <vt:i4>5</vt:i4>
      </vt:variant>
      <vt:variant>
        <vt:lpwstr/>
      </vt:variant>
      <vt:variant>
        <vt:lpwstr>_Toc147232979</vt:lpwstr>
      </vt:variant>
      <vt:variant>
        <vt:i4>1310780</vt:i4>
      </vt:variant>
      <vt:variant>
        <vt:i4>26</vt:i4>
      </vt:variant>
      <vt:variant>
        <vt:i4>0</vt:i4>
      </vt:variant>
      <vt:variant>
        <vt:i4>5</vt:i4>
      </vt:variant>
      <vt:variant>
        <vt:lpwstr/>
      </vt:variant>
      <vt:variant>
        <vt:lpwstr>_Toc147232978</vt:lpwstr>
      </vt:variant>
      <vt:variant>
        <vt:i4>1310780</vt:i4>
      </vt:variant>
      <vt:variant>
        <vt:i4>20</vt:i4>
      </vt:variant>
      <vt:variant>
        <vt:i4>0</vt:i4>
      </vt:variant>
      <vt:variant>
        <vt:i4>5</vt:i4>
      </vt:variant>
      <vt:variant>
        <vt:lpwstr/>
      </vt:variant>
      <vt:variant>
        <vt:lpwstr>_Toc147232977</vt:lpwstr>
      </vt:variant>
      <vt:variant>
        <vt:i4>1310780</vt:i4>
      </vt:variant>
      <vt:variant>
        <vt:i4>14</vt:i4>
      </vt:variant>
      <vt:variant>
        <vt:i4>0</vt:i4>
      </vt:variant>
      <vt:variant>
        <vt:i4>5</vt:i4>
      </vt:variant>
      <vt:variant>
        <vt:lpwstr/>
      </vt:variant>
      <vt:variant>
        <vt:lpwstr>_Toc147232976</vt:lpwstr>
      </vt:variant>
      <vt:variant>
        <vt:i4>1310780</vt:i4>
      </vt:variant>
      <vt:variant>
        <vt:i4>8</vt:i4>
      </vt:variant>
      <vt:variant>
        <vt:i4>0</vt:i4>
      </vt:variant>
      <vt:variant>
        <vt:i4>5</vt:i4>
      </vt:variant>
      <vt:variant>
        <vt:lpwstr/>
      </vt:variant>
      <vt:variant>
        <vt:lpwstr>_Toc147232975</vt:lpwstr>
      </vt:variant>
      <vt:variant>
        <vt:i4>524309</vt:i4>
      </vt:variant>
      <vt:variant>
        <vt:i4>0</vt:i4>
      </vt:variant>
      <vt:variant>
        <vt:i4>0</vt:i4>
      </vt:variant>
      <vt:variant>
        <vt:i4>5</vt:i4>
      </vt:variant>
      <vt:variant>
        <vt:lpwstr>https://www.ipart.nsw.gov.au/Home</vt:lpwstr>
      </vt:variant>
      <vt:variant>
        <vt:lpwstr/>
      </vt:variant>
      <vt:variant>
        <vt:i4>458877</vt:i4>
      </vt:variant>
      <vt:variant>
        <vt:i4>33</vt:i4>
      </vt:variant>
      <vt:variant>
        <vt:i4>0</vt:i4>
      </vt:variant>
      <vt:variant>
        <vt:i4>5</vt:i4>
      </vt:variant>
      <vt:variant>
        <vt:lpwstr>mailto:jisoo.mok@ipart.nsw.gov.au</vt:lpwstr>
      </vt:variant>
      <vt:variant>
        <vt:lpwstr/>
      </vt:variant>
      <vt:variant>
        <vt:i4>3473500</vt:i4>
      </vt:variant>
      <vt:variant>
        <vt:i4>30</vt:i4>
      </vt:variant>
      <vt:variant>
        <vt:i4>0</vt:i4>
      </vt:variant>
      <vt:variant>
        <vt:i4>5</vt:i4>
      </vt:variant>
      <vt:variant>
        <vt:lpwstr>mailto:sheridan.rapmund@ipart.nsw.gov.au</vt:lpwstr>
      </vt:variant>
      <vt:variant>
        <vt:lpwstr/>
      </vt:variant>
      <vt:variant>
        <vt:i4>6619166</vt:i4>
      </vt:variant>
      <vt:variant>
        <vt:i4>27</vt:i4>
      </vt:variant>
      <vt:variant>
        <vt:i4>0</vt:i4>
      </vt:variant>
      <vt:variant>
        <vt:i4>5</vt:i4>
      </vt:variant>
      <vt:variant>
        <vt:lpwstr>mailto:maricar.horbino@ipart.nsw.gov.au</vt:lpwstr>
      </vt:variant>
      <vt:variant>
        <vt:lpwstr/>
      </vt:variant>
      <vt:variant>
        <vt:i4>3473500</vt:i4>
      </vt:variant>
      <vt:variant>
        <vt:i4>24</vt:i4>
      </vt:variant>
      <vt:variant>
        <vt:i4>0</vt:i4>
      </vt:variant>
      <vt:variant>
        <vt:i4>5</vt:i4>
      </vt:variant>
      <vt:variant>
        <vt:lpwstr>mailto:sheridan.rapmund@ipart.nsw.gov.au</vt:lpwstr>
      </vt:variant>
      <vt:variant>
        <vt:lpwstr/>
      </vt:variant>
      <vt:variant>
        <vt:i4>786539</vt:i4>
      </vt:variant>
      <vt:variant>
        <vt:i4>21</vt:i4>
      </vt:variant>
      <vt:variant>
        <vt:i4>0</vt:i4>
      </vt:variant>
      <vt:variant>
        <vt:i4>5</vt:i4>
      </vt:variant>
      <vt:variant>
        <vt:lpwstr>mailto:son.vu@ipart.nsw.gov.au</vt:lpwstr>
      </vt:variant>
      <vt:variant>
        <vt:lpwstr/>
      </vt:variant>
      <vt:variant>
        <vt:i4>3473500</vt:i4>
      </vt:variant>
      <vt:variant>
        <vt:i4>18</vt:i4>
      </vt:variant>
      <vt:variant>
        <vt:i4>0</vt:i4>
      </vt:variant>
      <vt:variant>
        <vt:i4>5</vt:i4>
      </vt:variant>
      <vt:variant>
        <vt:lpwstr>mailto:sheridan.rapmund@ipart.nsw.gov.au</vt:lpwstr>
      </vt:variant>
      <vt:variant>
        <vt:lpwstr/>
      </vt:variant>
      <vt:variant>
        <vt:i4>8126486</vt:i4>
      </vt:variant>
      <vt:variant>
        <vt:i4>15</vt:i4>
      </vt:variant>
      <vt:variant>
        <vt:i4>0</vt:i4>
      </vt:variant>
      <vt:variant>
        <vt:i4>5</vt:i4>
      </vt:variant>
      <vt:variant>
        <vt:lpwstr>mailto:jim.coleman@ipart.nsw.gov.au</vt:lpwstr>
      </vt:variant>
      <vt:variant>
        <vt:lpwstr/>
      </vt:variant>
      <vt:variant>
        <vt:i4>1441910</vt:i4>
      </vt:variant>
      <vt:variant>
        <vt:i4>12</vt:i4>
      </vt:variant>
      <vt:variant>
        <vt:i4>0</vt:i4>
      </vt:variant>
      <vt:variant>
        <vt:i4>5</vt:i4>
      </vt:variant>
      <vt:variant>
        <vt:lpwstr>mailto:nadja.daellenbach@ipart.nsw.gov.au</vt:lpwstr>
      </vt:variant>
      <vt:variant>
        <vt:lpwstr/>
      </vt:variant>
      <vt:variant>
        <vt:i4>458877</vt:i4>
      </vt:variant>
      <vt:variant>
        <vt:i4>9</vt:i4>
      </vt:variant>
      <vt:variant>
        <vt:i4>0</vt:i4>
      </vt:variant>
      <vt:variant>
        <vt:i4>5</vt:i4>
      </vt:variant>
      <vt:variant>
        <vt:lpwstr>mailto:jisoo.mok@ipart.nsw.gov.au</vt:lpwstr>
      </vt:variant>
      <vt:variant>
        <vt:lpwstr/>
      </vt:variant>
      <vt:variant>
        <vt:i4>6619166</vt:i4>
      </vt:variant>
      <vt:variant>
        <vt:i4>6</vt:i4>
      </vt:variant>
      <vt:variant>
        <vt:i4>0</vt:i4>
      </vt:variant>
      <vt:variant>
        <vt:i4>5</vt:i4>
      </vt:variant>
      <vt:variant>
        <vt:lpwstr>mailto:maricar.horbino@ipart.nsw.gov.au</vt:lpwstr>
      </vt:variant>
      <vt:variant>
        <vt:lpwstr/>
      </vt:variant>
      <vt:variant>
        <vt:i4>4194345</vt:i4>
      </vt:variant>
      <vt:variant>
        <vt:i4>3</vt:i4>
      </vt:variant>
      <vt:variant>
        <vt:i4>0</vt:i4>
      </vt:variant>
      <vt:variant>
        <vt:i4>5</vt:i4>
      </vt:variant>
      <vt:variant>
        <vt:lpwstr>https://ipart.service-now.com/lg?id=lg_index</vt:lpwstr>
      </vt:variant>
      <vt:variant>
        <vt:lpwstr/>
      </vt:variant>
      <vt:variant>
        <vt:i4>458877</vt:i4>
      </vt:variant>
      <vt:variant>
        <vt:i4>0</vt:i4>
      </vt:variant>
      <vt:variant>
        <vt:i4>0</vt:i4>
      </vt:variant>
      <vt:variant>
        <vt:i4>5</vt:i4>
      </vt:variant>
      <vt:variant>
        <vt:lpwstr>mailto:jisoo.mok@ipart.nsw.gov.au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Part B Minimum Rates</dc:title>
  <dc:subject/>
  <dc:creator>IPART</dc:creator>
  <cp:keywords/>
  <cp:lastModifiedBy>Daniel Suh</cp:lastModifiedBy>
  <cp:revision>6</cp:revision>
  <cp:lastPrinted>2019-09-19T20:06:00Z</cp:lastPrinted>
  <dcterms:created xsi:type="dcterms:W3CDTF">2025-10-02T23:55:00Z</dcterms:created>
  <dcterms:modified xsi:type="dcterms:W3CDTF">2025-10-03T01:07:00Z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0x0101003C3028E07767B14B9CE1058FE04BA169</vt:lpwstr>
  </property>
  <property fmtid="{D5CDD505-2E9C-101B-9397-08002B2CF9AE}" pid="3" name="Order">
    <vt:r8>282900</vt:r8>
  </property>
  <property fmtid="{D5CDD505-2E9C-101B-9397-08002B2CF9AE}" pid="4" name="_ExtendedDescription">
    <vt:lpwstr/>
  </property>
  <property fmtid="{D5CDD505-2E9C-101B-9397-08002B2CF9AE}" pid="5" name="MediaServiceImageTags">
    <vt:lpwstr/>
  </property>
</Properties>
</file>