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3D05E" w14:textId="31C01AEC" w:rsidR="008E1DD2" w:rsidRDefault="008E1DD2">
      <w:pPr>
        <w:keepLines w:val="0"/>
      </w:pPr>
    </w:p>
    <w:p w14:paraId="238B4E78" w14:textId="3653B782" w:rsidR="00D34E1D" w:rsidRPr="007A73A8" w:rsidRDefault="00D34E1D">
      <w:r w:rsidRPr="007A73A8">
        <w:rPr>
          <w:noProof/>
        </w:rPr>
        <mc:AlternateContent>
          <mc:Choice Requires="wps">
            <w:drawing>
              <wp:anchor distT="0" distB="0" distL="114300" distR="114300" simplePos="0" relativeHeight="251658240" behindDoc="1" locked="1" layoutInCell="1" allowOverlap="1" wp14:anchorId="1DEE903C" wp14:editId="37D79F67">
                <wp:simplePos x="0" y="0"/>
                <wp:positionH relativeFrom="page">
                  <wp:align>center</wp:align>
                </wp:positionH>
                <wp:positionV relativeFrom="page">
                  <wp:align>center</wp:align>
                </wp:positionV>
                <wp:extent cx="6840000" cy="9972000"/>
                <wp:effectExtent l="0" t="0" r="0" b="0"/>
                <wp:wrapNone/>
                <wp:docPr id="92" name="Rectangle 92"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82E8B" id="Rectangle 92" o:spid="_x0000_s1026" alt="Title: Cover Page Image" style="position:absolute;margin-left:0;margin-top:0;width:538.6pt;height:785.2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D34E1D" w:rsidRPr="007A73A8" w14:paraId="717E50CE" w14:textId="77777777" w:rsidTr="00420F85">
        <w:trPr>
          <w:trHeight w:val="1975"/>
        </w:trPr>
        <w:tc>
          <w:tcPr>
            <w:tcW w:w="4607" w:type="dxa"/>
          </w:tcPr>
          <w:p w14:paraId="324E0F7C" w14:textId="77777777" w:rsidR="00D34E1D" w:rsidRPr="007A73A8" w:rsidRDefault="00D34E1D" w:rsidP="00812432">
            <w:pPr>
              <w:pStyle w:val="BodyText"/>
            </w:pPr>
          </w:p>
        </w:tc>
        <w:tc>
          <w:tcPr>
            <w:tcW w:w="6030" w:type="dxa"/>
          </w:tcPr>
          <w:p w14:paraId="77B4E33B" w14:textId="77777777" w:rsidR="00D34E1D" w:rsidRPr="007A73A8" w:rsidRDefault="00D34E1D" w:rsidP="003D5D23">
            <w:pPr>
              <w:pStyle w:val="BodyText"/>
              <w:keepNext/>
            </w:pPr>
          </w:p>
        </w:tc>
      </w:tr>
      <w:tr w:rsidR="00D34E1D" w:rsidRPr="007A73A8" w14:paraId="593DC774" w14:textId="77777777" w:rsidTr="00420F85">
        <w:trPr>
          <w:trHeight w:val="4819"/>
        </w:trPr>
        <w:tc>
          <w:tcPr>
            <w:tcW w:w="4607" w:type="dxa"/>
            <w:tcMar>
              <w:top w:w="284" w:type="dxa"/>
              <w:left w:w="284" w:type="dxa"/>
              <w:bottom w:w="113" w:type="dxa"/>
              <w:right w:w="0" w:type="dxa"/>
            </w:tcMar>
          </w:tcPr>
          <w:p w14:paraId="15EEF124" w14:textId="77777777" w:rsidR="00D34E1D" w:rsidRPr="007A73A8" w:rsidRDefault="00D34E1D" w:rsidP="003D5D23">
            <w:pPr>
              <w:pStyle w:val="BodyText"/>
              <w:keepNext/>
            </w:pPr>
          </w:p>
        </w:tc>
        <w:tc>
          <w:tcPr>
            <w:tcW w:w="6030" w:type="dxa"/>
            <w:shd w:val="clear" w:color="auto" w:fill="FFFFFF" w:themeFill="background1"/>
            <w:tcMar>
              <w:top w:w="567" w:type="dxa"/>
              <w:left w:w="284" w:type="dxa"/>
              <w:bottom w:w="113" w:type="dxa"/>
              <w:right w:w="0" w:type="dxa"/>
            </w:tcMar>
          </w:tcPr>
          <w:p w14:paraId="0AA5A0C3" w14:textId="77777777" w:rsidR="00D34E1D" w:rsidRPr="007A73A8" w:rsidRDefault="00D34E1D" w:rsidP="003879B3">
            <w:pPr>
              <w:pStyle w:val="Graphic"/>
            </w:pPr>
            <w:r w:rsidRPr="007A73A8">
              <mc:AlternateContent>
                <mc:Choice Requires="wpg">
                  <w:drawing>
                    <wp:inline distT="0" distB="0" distL="0" distR="0" wp14:anchorId="3E9DC0E8" wp14:editId="44FE6251">
                      <wp:extent cx="2167200" cy="403200"/>
                      <wp:effectExtent l="0" t="0" r="5080" b="0"/>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81" name="Graphic 2"/>
                              <wpg:cNvGrpSpPr/>
                              <wpg:grpSpPr>
                                <a:xfrm>
                                  <a:off x="7539298" y="740770"/>
                                  <a:ext cx="4475736" cy="1496654"/>
                                  <a:chOff x="7539298" y="740769"/>
                                  <a:chExt cx="4475735" cy="1496654"/>
                                </a:xfrm>
                                <a:solidFill>
                                  <a:schemeClr val="accent1"/>
                                </a:solidFill>
                              </wpg:grpSpPr>
                              <wps:wsp>
                                <wps:cNvPr id="82"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8" name="Graphic 2"/>
                              <wpg:cNvGrpSpPr/>
                              <wpg:grpSpPr>
                                <a:xfrm>
                                  <a:off x="792347" y="0"/>
                                  <a:ext cx="7011956" cy="2176063"/>
                                  <a:chOff x="792346" y="0"/>
                                  <a:chExt cx="7011956" cy="2176063"/>
                                </a:xfrm>
                                <a:solidFill>
                                  <a:srgbClr val="1A365E"/>
                                </a:solidFill>
                              </wpg:grpSpPr>
                              <wps:wsp>
                                <wps:cNvPr id="319"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22"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1688C2" id="Group 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0F15128A" w14:textId="1CFC9142" w:rsidR="00D34E1D" w:rsidRPr="007A73A8" w:rsidRDefault="00D34E1D" w:rsidP="006C1EBB">
            <w:pPr>
              <w:pStyle w:val="CoverHeading1"/>
              <w:ind w:right="569"/>
              <w:rPr>
                <w:sz w:val="32"/>
                <w:szCs w:val="22"/>
              </w:rPr>
            </w:pPr>
            <w:r w:rsidRPr="007A73A8">
              <w:rPr>
                <w:sz w:val="32"/>
                <w:szCs w:val="22"/>
              </w:rPr>
              <w:t>Special Variation Application Form Part B</w:t>
            </w:r>
          </w:p>
          <w:sdt>
            <w:sdtPr>
              <w:rPr>
                <w:color w:val="2B579A"/>
                <w:shd w:val="clear" w:color="auto" w:fill="E6E6E6"/>
              </w:rPr>
              <w:id w:val="-410474211"/>
              <w:placeholder>
                <w:docPart w:val="84959FB37E25485AA641EB6700612147"/>
              </w:placeholder>
            </w:sdtPr>
            <w:sdtEndPr>
              <w:rPr>
                <w:color w:val="1C355E" w:themeColor="accent1"/>
                <w:shd w:val="clear" w:color="auto" w:fill="auto"/>
              </w:rPr>
            </w:sdtEndPr>
            <w:sdtContent>
              <w:p w14:paraId="205D3FBC" w14:textId="71C0ACDB" w:rsidR="00D34E1D" w:rsidRPr="007A73A8" w:rsidRDefault="00D34E1D" w:rsidP="00D34E1D">
                <w:pPr>
                  <w:pStyle w:val="CoverHeading3"/>
                </w:pPr>
                <w:r w:rsidRPr="007A73A8">
                  <w:t>Enter name of the council here</w:t>
                </w:r>
              </w:p>
            </w:sdtContent>
          </w:sdt>
          <w:sdt>
            <w:sdtPr>
              <w:id w:val="284929502"/>
              <w:placeholder>
                <w:docPart w:val="726190E9E0A942B095B5CFC94797DC05"/>
              </w:placeholder>
              <w:comboBox>
                <w:listItem w:value="Choose an item."/>
                <w:listItem w:displayText="Final Report" w:value="Final Report"/>
                <w:listItem w:displayText="Draft Report" w:value="Draft Report"/>
                <w:listItem w:displayText="Report to the Minister" w:value="Report to the Minister"/>
                <w:listItem w:displayText="Issues Paper" w:value="Issues Paper"/>
                <w:listItem w:displayText="Discussion Paper" w:value="Discussion Paper"/>
                <w:listItem w:displayText="Information Paper" w:value="Information Paper"/>
                <w:listItem w:displayText="Manual" w:value="Manual"/>
                <w:listItem w:displayText="Guide" w:value="Guide"/>
                <w:listItem w:displayText="Policy" w:value="Policy"/>
              </w:comboBox>
            </w:sdtPr>
            <w:sdtContent>
              <w:p w14:paraId="3674E65D" w14:textId="2AC80E90" w:rsidR="00D34E1D" w:rsidRPr="007A73A8" w:rsidRDefault="00D34E1D" w:rsidP="003879B3">
                <w:pPr>
                  <w:pStyle w:val="CoverHeading2"/>
                </w:pPr>
                <w:r w:rsidRPr="007A73A8">
                  <w:t>Application Form</w:t>
                </w:r>
              </w:p>
            </w:sdtContent>
          </w:sdt>
          <w:sdt>
            <w:sdtPr>
              <w:id w:val="-1990393445"/>
              <w:placeholder>
                <w:docPart w:val="F61BA2F1E8AB443BA69483416FF3473E"/>
              </w:placeholder>
              <w:date>
                <w:dateFormat w:val="MMMM yyyy"/>
                <w:lid w:val="en-AU"/>
                <w:storeMappedDataAs w:val="date"/>
                <w:calendar w:val="gregorian"/>
              </w:date>
            </w:sdtPr>
            <w:sdtContent>
              <w:p w14:paraId="3DB65A66" w14:textId="18212E30" w:rsidR="00D34E1D" w:rsidRPr="007A73A8" w:rsidRDefault="00AF7F0D" w:rsidP="003879B3">
                <w:pPr>
                  <w:pStyle w:val="CoverHeading3"/>
                </w:pPr>
                <w:r w:rsidRPr="007A73A8">
                  <w:t>202</w:t>
                </w:r>
                <w:r w:rsidR="00B36EB8" w:rsidRPr="007A73A8">
                  <w:t>6</w:t>
                </w:r>
                <w:r w:rsidRPr="007A73A8">
                  <w:t>-2</w:t>
                </w:r>
                <w:r w:rsidR="00B36EB8" w:rsidRPr="007A73A8">
                  <w:t>7</w:t>
                </w:r>
              </w:p>
            </w:sdtContent>
          </w:sdt>
          <w:sdt>
            <w:sdtPr>
              <w:id w:val="-419018779"/>
              <w:placeholder>
                <w:docPart w:val="355123D0B4B3464885C979632FF1FFFF"/>
              </w:placeholder>
              <w:docPartList>
                <w:docPartGallery w:val="AutoText"/>
                <w:docPartCategory w:val="9 Banners - Long"/>
              </w:docPartList>
            </w:sdtPr>
            <w:sdtContent>
              <w:p w14:paraId="17B6C204" w14:textId="7E726A26" w:rsidR="00D34E1D" w:rsidRPr="007A73A8" w:rsidRDefault="00D34E1D" w:rsidP="003879B3">
                <w:pPr>
                  <w:pStyle w:val="CoverHeading3"/>
                </w:pPr>
                <w:r w:rsidRPr="007A73A8">
                  <w:rPr>
                    <w:rFonts w:eastAsiaTheme="majorEastAsia"/>
                    <w:noProof/>
                  </w:rPr>
                  <mc:AlternateContent>
                    <mc:Choice Requires="wpg">
                      <w:drawing>
                        <wp:inline distT="0" distB="0" distL="0" distR="0" wp14:anchorId="065F3057" wp14:editId="0CCE28E4">
                          <wp:extent cx="2819236" cy="284401"/>
                          <wp:effectExtent l="0" t="0" r="635" b="1905"/>
                          <wp:docPr id="163" name="Group 163"/>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164" name="Freeform: Shape 16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 16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reeform: Shape 16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167" name="Freeform: Shape 16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208" name="Freeform: Shape 20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0C043287" id="Group 163"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">
                          <v:shape id="Freeform: Shape 16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" adj="13685" fillcolor="#f6921e" stroked="f" strokeweight="2pt">
                            <v:fill opacity="19660f" color2="white [3212]" rotate="t" angle="64" colors="0 #f6921e;27525f #ffa621;49807f white;1 white" focus="100%" type="gradient">
                              <o:fill v:ext="view" type="gradientUnscaled"/>
                            </v:fill>
                          </v:shape>
                          <v:shape id="Freeform: Shape 16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20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D34E1D" w:rsidRPr="007A73A8" w14:paraId="0D0C3FAC" w14:textId="77777777" w:rsidTr="0066139A">
        <w:trPr>
          <w:trHeight w:val="4845"/>
        </w:trPr>
        <w:tc>
          <w:tcPr>
            <w:tcW w:w="4607" w:type="dxa"/>
          </w:tcPr>
          <w:p w14:paraId="3219893B" w14:textId="77777777" w:rsidR="00D34E1D" w:rsidRPr="007A73A8" w:rsidRDefault="00D34E1D" w:rsidP="003D5D23">
            <w:pPr>
              <w:pStyle w:val="BodyText"/>
              <w:keepNext/>
            </w:pPr>
          </w:p>
        </w:tc>
        <w:tc>
          <w:tcPr>
            <w:tcW w:w="6030" w:type="dxa"/>
          </w:tcPr>
          <w:p w14:paraId="18B258FA" w14:textId="77777777" w:rsidR="00D34E1D" w:rsidRPr="007A73A8" w:rsidRDefault="00D34E1D" w:rsidP="003D5D23">
            <w:pPr>
              <w:pStyle w:val="BodyText"/>
              <w:keepNext/>
            </w:pPr>
          </w:p>
        </w:tc>
      </w:tr>
    </w:tbl>
    <w:p w14:paraId="29F35C96" w14:textId="77777777" w:rsidR="00D34E1D" w:rsidRPr="007A73A8" w:rsidRDefault="00D34E1D"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D34E1D" w:rsidRPr="007A73A8" w14:paraId="576BA03A" w14:textId="77777777" w:rsidTr="00812432">
        <w:trPr>
          <w:trHeight w:val="12336"/>
        </w:trPr>
        <w:tc>
          <w:tcPr>
            <w:tcW w:w="6521" w:type="dxa"/>
          </w:tcPr>
          <w:p w14:paraId="7833BBAF" w14:textId="77777777" w:rsidR="00D34E1D" w:rsidRPr="007A73A8" w:rsidRDefault="00D34E1D" w:rsidP="00334F65">
            <w:pPr>
              <w:pStyle w:val="BodyText"/>
              <w:rPr>
                <w:b/>
                <w:color w:val="1C355E" w:themeColor="accent1"/>
                <w:sz w:val="22"/>
                <w:szCs w:val="22"/>
              </w:rPr>
            </w:pPr>
            <w:r w:rsidRPr="007A73A8">
              <w:rPr>
                <w:b/>
                <w:color w:val="1C355E" w:themeColor="accent1"/>
                <w:sz w:val="22"/>
                <w:szCs w:val="22"/>
              </w:rPr>
              <w:lastRenderedPageBreak/>
              <w:t xml:space="preserve">Acknowledgment of Country </w:t>
            </w:r>
          </w:p>
          <w:p w14:paraId="73B41691" w14:textId="77777777" w:rsidR="00D34E1D" w:rsidRPr="007A73A8" w:rsidRDefault="00D34E1D" w:rsidP="00334F65">
            <w:pPr>
              <w:pStyle w:val="Disclaimertext"/>
            </w:pPr>
            <w:r w:rsidRPr="007A73A8">
              <w:t xml:space="preserve">IPART acknowledges the Traditional Custodians of the lands where we work and live. We pay respect to Elders both past and present. </w:t>
            </w:r>
          </w:p>
          <w:p w14:paraId="5ED2AB64" w14:textId="77777777" w:rsidR="00D34E1D" w:rsidRPr="007A73A8" w:rsidRDefault="00D34E1D" w:rsidP="00334F65">
            <w:pPr>
              <w:pStyle w:val="BodyText"/>
              <w:spacing w:line="240" w:lineRule="auto"/>
              <w:rPr>
                <w:sz w:val="18"/>
                <w:szCs w:val="18"/>
              </w:rPr>
            </w:pPr>
            <w:r w:rsidRPr="007A73A8">
              <w:rPr>
                <w:sz w:val="18"/>
                <w:szCs w:val="18"/>
              </w:rPr>
              <w:t>We recognise the unique cultural and spiritual relationship and celebrate the contributions of First Nations peoples.</w:t>
            </w:r>
          </w:p>
          <w:p w14:paraId="5305F8C3" w14:textId="3B599D47" w:rsidR="00D34E1D" w:rsidRPr="007A73A8" w:rsidRDefault="00D34E1D" w:rsidP="00334F65">
            <w:pPr>
              <w:pStyle w:val="BodyText"/>
              <w:rPr>
                <w:b/>
                <w:color w:val="1C355E" w:themeColor="accent1"/>
                <w:sz w:val="22"/>
                <w:szCs w:val="22"/>
              </w:rPr>
            </w:pPr>
            <w:r w:rsidRPr="007A73A8">
              <w:rPr>
                <w:b/>
                <w:color w:val="1C355E" w:themeColor="accent1"/>
                <w:sz w:val="22"/>
                <w:szCs w:val="22"/>
              </w:rPr>
              <w:t>Contact details</w:t>
            </w:r>
          </w:p>
          <w:p w14:paraId="3B520D53" w14:textId="77777777" w:rsidR="00D34E1D" w:rsidRPr="007A73A8" w:rsidRDefault="00D34E1D" w:rsidP="00ED678C">
            <w:pPr>
              <w:pStyle w:val="Disclaimertext"/>
              <w:spacing w:before="160"/>
            </w:pPr>
            <w:r w:rsidRPr="007A73A8">
              <w:t>Enquiries regarding this document should be directed to a staff member:</w:t>
            </w:r>
          </w:p>
          <w:p w14:paraId="71D21A7A" w14:textId="37A60D64" w:rsidR="0079563E" w:rsidRPr="007A73A8" w:rsidRDefault="0066502C" w:rsidP="0079563E">
            <w:pPr>
              <w:pStyle w:val="BodyText"/>
              <w:tabs>
                <w:tab w:val="right" w:pos="5989"/>
              </w:tabs>
              <w:spacing w:before="0"/>
              <w:rPr>
                <w:sz w:val="18"/>
                <w:szCs w:val="18"/>
              </w:rPr>
            </w:pPr>
            <w:r w:rsidRPr="007A73A8">
              <w:rPr>
                <w:sz w:val="18"/>
                <w:szCs w:val="18"/>
              </w:rPr>
              <w:t>Regina Choi</w:t>
            </w:r>
            <w:r w:rsidR="0079563E" w:rsidRPr="007A73A8">
              <w:rPr>
                <w:sz w:val="18"/>
                <w:szCs w:val="18"/>
              </w:rPr>
              <w:tab/>
              <w:t>(02) 9019 19</w:t>
            </w:r>
            <w:r w:rsidRPr="007A73A8">
              <w:rPr>
                <w:sz w:val="18"/>
                <w:szCs w:val="18"/>
              </w:rPr>
              <w:t>42</w:t>
            </w:r>
            <w:r w:rsidR="0079563E" w:rsidRPr="007A73A8">
              <w:rPr>
                <w:sz w:val="18"/>
                <w:szCs w:val="18"/>
              </w:rPr>
              <w:br/>
              <w:t>Sheridan Rapmund</w:t>
            </w:r>
            <w:r w:rsidR="0079563E" w:rsidRPr="007A73A8">
              <w:rPr>
                <w:sz w:val="18"/>
                <w:szCs w:val="18"/>
              </w:rPr>
              <w:tab/>
              <w:t>(02) 9290 8430</w:t>
            </w:r>
          </w:p>
          <w:p w14:paraId="63AF9D6F" w14:textId="4BBADA2F" w:rsidR="00D34E1D" w:rsidRPr="007A73A8" w:rsidRDefault="00D34E1D" w:rsidP="00812432">
            <w:pPr>
              <w:pStyle w:val="BodyText"/>
              <w:rPr>
                <w:b/>
                <w:color w:val="1C355E" w:themeColor="accent1"/>
                <w:sz w:val="22"/>
                <w:szCs w:val="22"/>
              </w:rPr>
            </w:pPr>
            <w:r w:rsidRPr="007A73A8">
              <w:rPr>
                <w:b/>
                <w:color w:val="1C355E" w:themeColor="accent1"/>
                <w:sz w:val="22"/>
                <w:szCs w:val="22"/>
              </w:rPr>
              <w:t>The Independent Pricing and Regulatory Tribunal</w:t>
            </w:r>
          </w:p>
          <w:p w14:paraId="6337A7DA" w14:textId="7803CA4F" w:rsidR="00D34E1D" w:rsidRPr="007A73A8" w:rsidRDefault="00D34E1D" w:rsidP="00334F65">
            <w:pPr>
              <w:pStyle w:val="Disclaimertext"/>
            </w:pPr>
            <w:r w:rsidRPr="007A73A8">
              <w:t xml:space="preserve">IPART’s independence is underpinned by an Act of Parliament. Further information on IPART can be obtained from </w:t>
            </w:r>
            <w:hyperlink r:id="rId13" w:history="1">
              <w:r w:rsidRPr="007A73A8">
                <w:rPr>
                  <w:rStyle w:val="Hyperlink"/>
                  <w:szCs w:val="18"/>
                </w:rPr>
                <w:t>IPART’s website</w:t>
              </w:r>
            </w:hyperlink>
            <w:r w:rsidRPr="007A73A8">
              <w:rPr>
                <w:szCs w:val="18"/>
              </w:rPr>
              <w:t>.</w:t>
            </w:r>
          </w:p>
        </w:tc>
        <w:tc>
          <w:tcPr>
            <w:tcW w:w="2551" w:type="dxa"/>
            <w:shd w:val="clear" w:color="auto" w:fill="F2F2F2" w:themeFill="background1" w:themeFillShade="F2"/>
            <w:vAlign w:val="bottom"/>
          </w:tcPr>
          <w:p w14:paraId="692F520D" w14:textId="77777777" w:rsidR="00D34E1D" w:rsidRPr="007A73A8" w:rsidRDefault="00D34E1D" w:rsidP="00A66A46">
            <w:pPr>
              <w:pStyle w:val="Disclaimertext"/>
              <w:rPr>
                <w:color w:val="2E2E2F" w:themeColor="text1"/>
              </w:rPr>
            </w:pPr>
          </w:p>
        </w:tc>
      </w:tr>
    </w:tbl>
    <w:p w14:paraId="56EEB34D" w14:textId="77777777" w:rsidR="00D34E1D" w:rsidRPr="007A73A8" w:rsidRDefault="00D34E1D" w:rsidP="00FF162D">
      <w:pPr>
        <w:pStyle w:val="BodyText"/>
        <w:pageBreakBefore/>
        <w:rPr>
          <w:color w:val="011D4B" w:themeColor="text2"/>
          <w:sz w:val="36"/>
          <w:szCs w:val="36"/>
        </w:rPr>
      </w:pPr>
      <w:bookmarkStart w:id="0" w:name="_Toc48034932"/>
      <w:r w:rsidRPr="007A73A8">
        <w:rPr>
          <w:color w:val="011D4B" w:themeColor="text2"/>
          <w:sz w:val="36"/>
          <w:szCs w:val="36"/>
        </w:rPr>
        <w:lastRenderedPageBreak/>
        <w:t>Contents</w:t>
      </w:r>
      <w:bookmarkEnd w:id="0"/>
    </w:p>
    <w:p w14:paraId="732D553D" w14:textId="5D85F6D6" w:rsidR="00FE5A61" w:rsidRPr="007A73A8" w:rsidRDefault="00D34E1D">
      <w:pPr>
        <w:pStyle w:val="TOC1"/>
        <w:rPr>
          <w:rFonts w:asciiTheme="minorHAnsi" w:hAnsiTheme="minorHAnsi"/>
          <w:b w:val="0"/>
          <w:color w:val="auto"/>
          <w:kern w:val="2"/>
          <w:szCs w:val="24"/>
          <w14:ligatures w14:val="standardContextual"/>
          <w14:numForm w14:val="default"/>
        </w:rPr>
      </w:pPr>
      <w:r w:rsidRPr="007A73A8">
        <w:rPr>
          <w:rFonts w:asciiTheme="minorHAnsi" w:eastAsiaTheme="majorEastAsia" w:hAnsiTheme="minorHAnsi" w:cs="Times New Roman"/>
          <w:b w:val="0"/>
          <w:noProof w:val="0"/>
          <w:color w:val="3E5376" w:themeColor="accent2"/>
          <w:sz w:val="18"/>
          <w:szCs w:val="20"/>
          <w14:numForm w14:val="default"/>
          <w14:numSpacing w14:val="tabular"/>
        </w:rPr>
        <w:fldChar w:fldCharType="begin"/>
      </w:r>
      <w:r w:rsidRPr="007A73A8">
        <w:rPr>
          <w:rFonts w:asciiTheme="minorHAnsi" w:eastAsiaTheme="majorEastAsia" w:hAnsiTheme="minorHAnsi"/>
          <w:color w:val="3E5376" w:themeColor="accent2"/>
          <w:sz w:val="18"/>
        </w:rPr>
        <w:instrText xml:space="preserve"> TOC \o "2-2" \h \z \t "Heading 1,1,Heading 6,1,Heading 7,2,Heading 1 (no number),1,Heading 7 (no number),2" </w:instrText>
      </w:r>
      <w:r w:rsidRPr="007A73A8">
        <w:rPr>
          <w:rFonts w:asciiTheme="minorHAnsi" w:eastAsiaTheme="majorEastAsia" w:hAnsiTheme="minorHAnsi" w:cs="Times New Roman"/>
          <w:b w:val="0"/>
          <w:noProof w:val="0"/>
          <w:color w:val="3E5376" w:themeColor="accent2"/>
          <w:sz w:val="18"/>
          <w:szCs w:val="20"/>
          <w14:numForm w14:val="default"/>
          <w14:numSpacing w14:val="tabular"/>
        </w:rPr>
        <w:fldChar w:fldCharType="separate"/>
      </w:r>
      <w:hyperlink w:anchor="_Toc209022238" w:history="1">
        <w:r w:rsidR="00FE5A61" w:rsidRPr="007A73A8">
          <w:rPr>
            <w:rStyle w:val="Hyperlink"/>
          </w:rPr>
          <w:t>Council Information</w:t>
        </w:r>
        <w:r w:rsidR="00FE5A61" w:rsidRPr="007A73A8">
          <w:rPr>
            <w:webHidden/>
          </w:rPr>
          <w:tab/>
        </w:r>
        <w:r w:rsidR="00FE5A61" w:rsidRPr="007A73A8">
          <w:rPr>
            <w:webHidden/>
          </w:rPr>
          <w:fldChar w:fldCharType="begin"/>
        </w:r>
        <w:r w:rsidR="00FE5A61" w:rsidRPr="007A73A8">
          <w:rPr>
            <w:webHidden/>
          </w:rPr>
          <w:instrText xml:space="preserve"> PAGEREF _Toc209022238 \h </w:instrText>
        </w:r>
        <w:r w:rsidR="00FE5A61" w:rsidRPr="007A73A8">
          <w:rPr>
            <w:webHidden/>
          </w:rPr>
        </w:r>
        <w:r w:rsidR="00FE5A61" w:rsidRPr="007A73A8">
          <w:rPr>
            <w:webHidden/>
          </w:rPr>
          <w:fldChar w:fldCharType="separate"/>
        </w:r>
        <w:r w:rsidR="007F3DB7">
          <w:rPr>
            <w:webHidden/>
          </w:rPr>
          <w:t>1</w:t>
        </w:r>
        <w:r w:rsidR="00FE5A61" w:rsidRPr="007A73A8">
          <w:rPr>
            <w:webHidden/>
          </w:rPr>
          <w:fldChar w:fldCharType="end"/>
        </w:r>
      </w:hyperlink>
    </w:p>
    <w:p w14:paraId="2D2BFB79" w14:textId="2E1E6C9E"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39" w:history="1">
        <w:r w:rsidRPr="007A73A8">
          <w:rPr>
            <w:rStyle w:val="Hyperlink"/>
          </w:rPr>
          <w:t>1</w:t>
        </w:r>
        <w:r w:rsidRPr="007A73A8">
          <w:rPr>
            <w:rFonts w:asciiTheme="minorHAnsi" w:hAnsiTheme="minorHAnsi"/>
            <w:b w:val="0"/>
            <w:color w:val="auto"/>
            <w:kern w:val="2"/>
            <w:szCs w:val="24"/>
            <w14:ligatures w14:val="standardContextual"/>
            <w14:numForm w14:val="default"/>
          </w:rPr>
          <w:tab/>
        </w:r>
        <w:r w:rsidRPr="007A73A8">
          <w:rPr>
            <w:rStyle w:val="Hyperlink"/>
          </w:rPr>
          <w:t>About this application form</w:t>
        </w:r>
        <w:r w:rsidRPr="007A73A8">
          <w:rPr>
            <w:webHidden/>
          </w:rPr>
          <w:tab/>
        </w:r>
        <w:r w:rsidRPr="007A73A8">
          <w:rPr>
            <w:webHidden/>
          </w:rPr>
          <w:fldChar w:fldCharType="begin"/>
        </w:r>
        <w:r w:rsidRPr="007A73A8">
          <w:rPr>
            <w:webHidden/>
          </w:rPr>
          <w:instrText xml:space="preserve"> PAGEREF _Toc209022239 \h </w:instrText>
        </w:r>
        <w:r w:rsidRPr="007A73A8">
          <w:rPr>
            <w:webHidden/>
          </w:rPr>
        </w:r>
        <w:r w:rsidRPr="007A73A8">
          <w:rPr>
            <w:webHidden/>
          </w:rPr>
          <w:fldChar w:fldCharType="separate"/>
        </w:r>
        <w:r w:rsidR="007F3DB7">
          <w:rPr>
            <w:webHidden/>
          </w:rPr>
          <w:t>2</w:t>
        </w:r>
        <w:r w:rsidRPr="007A73A8">
          <w:rPr>
            <w:webHidden/>
          </w:rPr>
          <w:fldChar w:fldCharType="end"/>
        </w:r>
      </w:hyperlink>
    </w:p>
    <w:p w14:paraId="0B5B239B" w14:textId="7F8D3A3D"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40" w:history="1">
        <w:r w:rsidRPr="007A73A8">
          <w:rPr>
            <w:rStyle w:val="Hyperlink"/>
          </w:rPr>
          <w:t>2</w:t>
        </w:r>
        <w:r w:rsidRPr="007A73A8">
          <w:rPr>
            <w:rFonts w:asciiTheme="minorHAnsi" w:hAnsiTheme="minorHAnsi"/>
            <w:b w:val="0"/>
            <w:color w:val="auto"/>
            <w:kern w:val="2"/>
            <w:szCs w:val="24"/>
            <w14:ligatures w14:val="standardContextual"/>
            <w14:numForm w14:val="default"/>
          </w:rPr>
          <w:tab/>
        </w:r>
        <w:r w:rsidRPr="007A73A8">
          <w:rPr>
            <w:rStyle w:val="Hyperlink"/>
          </w:rPr>
          <w:t>Description and Context</w:t>
        </w:r>
        <w:r w:rsidRPr="007A73A8">
          <w:rPr>
            <w:webHidden/>
          </w:rPr>
          <w:tab/>
        </w:r>
        <w:r w:rsidRPr="007A73A8">
          <w:rPr>
            <w:webHidden/>
          </w:rPr>
          <w:fldChar w:fldCharType="begin"/>
        </w:r>
        <w:r w:rsidRPr="007A73A8">
          <w:rPr>
            <w:webHidden/>
          </w:rPr>
          <w:instrText xml:space="preserve"> PAGEREF _Toc209022240 \h </w:instrText>
        </w:r>
        <w:r w:rsidRPr="007A73A8">
          <w:rPr>
            <w:webHidden/>
          </w:rPr>
        </w:r>
        <w:r w:rsidRPr="007A73A8">
          <w:rPr>
            <w:webHidden/>
          </w:rPr>
          <w:fldChar w:fldCharType="separate"/>
        </w:r>
        <w:r w:rsidR="007F3DB7">
          <w:rPr>
            <w:webHidden/>
          </w:rPr>
          <w:t>3</w:t>
        </w:r>
        <w:r w:rsidRPr="007A73A8">
          <w:rPr>
            <w:webHidden/>
          </w:rPr>
          <w:fldChar w:fldCharType="end"/>
        </w:r>
      </w:hyperlink>
    </w:p>
    <w:p w14:paraId="4271B232" w14:textId="71FC51FD"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1" w:history="1">
        <w:r w:rsidRPr="007A73A8">
          <w:rPr>
            <w:rStyle w:val="Hyperlink"/>
          </w:rPr>
          <w:t>Question 1: What type and size of SV is the council is applying for?</w:t>
        </w:r>
        <w:r w:rsidRPr="007A73A8">
          <w:rPr>
            <w:webHidden/>
          </w:rPr>
          <w:tab/>
        </w:r>
        <w:r w:rsidRPr="007A73A8">
          <w:rPr>
            <w:webHidden/>
          </w:rPr>
          <w:fldChar w:fldCharType="begin"/>
        </w:r>
        <w:r w:rsidRPr="007A73A8">
          <w:rPr>
            <w:webHidden/>
          </w:rPr>
          <w:instrText xml:space="preserve"> PAGEREF _Toc209022241 \h </w:instrText>
        </w:r>
        <w:r w:rsidRPr="007A73A8">
          <w:rPr>
            <w:webHidden/>
          </w:rPr>
        </w:r>
        <w:r w:rsidRPr="007A73A8">
          <w:rPr>
            <w:webHidden/>
          </w:rPr>
          <w:fldChar w:fldCharType="separate"/>
        </w:r>
        <w:r w:rsidR="007F3DB7">
          <w:rPr>
            <w:webHidden/>
          </w:rPr>
          <w:t>3</w:t>
        </w:r>
        <w:r w:rsidRPr="007A73A8">
          <w:rPr>
            <w:webHidden/>
          </w:rPr>
          <w:fldChar w:fldCharType="end"/>
        </w:r>
      </w:hyperlink>
    </w:p>
    <w:p w14:paraId="1ECE0D8B" w14:textId="5B24964F"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2" w:history="1">
        <w:r w:rsidRPr="007A73A8">
          <w:rPr>
            <w:rStyle w:val="Hyperlink"/>
          </w:rPr>
          <w:t>Question 2: Is the council applying for a Crown Land Adjustment (CLA) in 2026-27?</w:t>
        </w:r>
        <w:r w:rsidRPr="007A73A8">
          <w:rPr>
            <w:webHidden/>
          </w:rPr>
          <w:tab/>
        </w:r>
        <w:r w:rsidRPr="007A73A8">
          <w:rPr>
            <w:webHidden/>
          </w:rPr>
          <w:fldChar w:fldCharType="begin"/>
        </w:r>
        <w:r w:rsidRPr="007A73A8">
          <w:rPr>
            <w:webHidden/>
          </w:rPr>
          <w:instrText xml:space="preserve"> PAGEREF _Toc209022242 \h </w:instrText>
        </w:r>
        <w:r w:rsidRPr="007A73A8">
          <w:rPr>
            <w:webHidden/>
          </w:rPr>
        </w:r>
        <w:r w:rsidRPr="007A73A8">
          <w:rPr>
            <w:webHidden/>
          </w:rPr>
          <w:fldChar w:fldCharType="separate"/>
        </w:r>
        <w:r w:rsidR="007F3DB7">
          <w:rPr>
            <w:webHidden/>
          </w:rPr>
          <w:t>4</w:t>
        </w:r>
        <w:r w:rsidRPr="007A73A8">
          <w:rPr>
            <w:webHidden/>
          </w:rPr>
          <w:fldChar w:fldCharType="end"/>
        </w:r>
      </w:hyperlink>
    </w:p>
    <w:p w14:paraId="61EA5E1E" w14:textId="18D5B525"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3" w:history="1">
        <w:r w:rsidRPr="007A73A8">
          <w:rPr>
            <w:rStyle w:val="Hyperlink"/>
          </w:rPr>
          <w:t>Question 3: What is the key purpose of the requested SV?</w:t>
        </w:r>
        <w:r w:rsidRPr="007A73A8">
          <w:rPr>
            <w:webHidden/>
          </w:rPr>
          <w:tab/>
        </w:r>
        <w:r w:rsidRPr="007A73A8">
          <w:rPr>
            <w:webHidden/>
          </w:rPr>
          <w:fldChar w:fldCharType="begin"/>
        </w:r>
        <w:r w:rsidRPr="007A73A8">
          <w:rPr>
            <w:webHidden/>
          </w:rPr>
          <w:instrText xml:space="preserve"> PAGEREF _Toc209022243 \h </w:instrText>
        </w:r>
        <w:r w:rsidRPr="007A73A8">
          <w:rPr>
            <w:webHidden/>
          </w:rPr>
        </w:r>
        <w:r w:rsidRPr="007A73A8">
          <w:rPr>
            <w:webHidden/>
          </w:rPr>
          <w:fldChar w:fldCharType="separate"/>
        </w:r>
        <w:r w:rsidR="007F3DB7">
          <w:rPr>
            <w:webHidden/>
          </w:rPr>
          <w:t>4</w:t>
        </w:r>
        <w:r w:rsidRPr="007A73A8">
          <w:rPr>
            <w:webHidden/>
          </w:rPr>
          <w:fldChar w:fldCharType="end"/>
        </w:r>
      </w:hyperlink>
    </w:p>
    <w:p w14:paraId="77298FD1" w14:textId="66EF0257"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4" w:history="1">
        <w:r w:rsidRPr="007A73A8">
          <w:rPr>
            <w:rStyle w:val="Hyperlink"/>
          </w:rPr>
          <w:t>Question 4: Is the council proposing to increase minimum rates in conjunction with the special variation?</w:t>
        </w:r>
        <w:r w:rsidRPr="007A73A8">
          <w:rPr>
            <w:webHidden/>
          </w:rPr>
          <w:tab/>
        </w:r>
        <w:r w:rsidRPr="007A73A8">
          <w:rPr>
            <w:webHidden/>
          </w:rPr>
          <w:fldChar w:fldCharType="begin"/>
        </w:r>
        <w:r w:rsidRPr="007A73A8">
          <w:rPr>
            <w:webHidden/>
          </w:rPr>
          <w:instrText xml:space="preserve"> PAGEREF _Toc209022244 \h </w:instrText>
        </w:r>
        <w:r w:rsidRPr="007A73A8">
          <w:rPr>
            <w:webHidden/>
          </w:rPr>
        </w:r>
        <w:r w:rsidRPr="007A73A8">
          <w:rPr>
            <w:webHidden/>
          </w:rPr>
          <w:fldChar w:fldCharType="separate"/>
        </w:r>
        <w:r w:rsidR="007F3DB7">
          <w:rPr>
            <w:webHidden/>
          </w:rPr>
          <w:t>5</w:t>
        </w:r>
        <w:r w:rsidRPr="007A73A8">
          <w:rPr>
            <w:webHidden/>
          </w:rPr>
          <w:fldChar w:fldCharType="end"/>
        </w:r>
      </w:hyperlink>
    </w:p>
    <w:p w14:paraId="107F4CD9" w14:textId="08FDD7F0"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5" w:history="1">
        <w:r w:rsidRPr="007A73A8">
          <w:rPr>
            <w:rStyle w:val="Hyperlink"/>
          </w:rPr>
          <w:t>Question 5: Does the council have an expiring SV?</w:t>
        </w:r>
        <w:r w:rsidRPr="007A73A8">
          <w:rPr>
            <w:webHidden/>
          </w:rPr>
          <w:tab/>
        </w:r>
        <w:r w:rsidRPr="007A73A8">
          <w:rPr>
            <w:webHidden/>
          </w:rPr>
          <w:fldChar w:fldCharType="begin"/>
        </w:r>
        <w:r w:rsidRPr="007A73A8">
          <w:rPr>
            <w:webHidden/>
          </w:rPr>
          <w:instrText xml:space="preserve"> PAGEREF _Toc209022245 \h </w:instrText>
        </w:r>
        <w:r w:rsidRPr="007A73A8">
          <w:rPr>
            <w:webHidden/>
          </w:rPr>
        </w:r>
        <w:r w:rsidRPr="007A73A8">
          <w:rPr>
            <w:webHidden/>
          </w:rPr>
          <w:fldChar w:fldCharType="separate"/>
        </w:r>
        <w:r w:rsidR="007F3DB7">
          <w:rPr>
            <w:webHidden/>
          </w:rPr>
          <w:t>6</w:t>
        </w:r>
        <w:r w:rsidRPr="007A73A8">
          <w:rPr>
            <w:webHidden/>
          </w:rPr>
          <w:fldChar w:fldCharType="end"/>
        </w:r>
      </w:hyperlink>
    </w:p>
    <w:p w14:paraId="7EB3E77C" w14:textId="186E1BC2"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6" w:history="1">
        <w:r w:rsidRPr="007A73A8">
          <w:rPr>
            <w:rStyle w:val="Hyperlink"/>
          </w:rPr>
          <w:t>Question 6: Does the council have an existing (ongoing) section 508A special variation which applies in 2026-27?</w:t>
        </w:r>
        <w:r w:rsidRPr="007A73A8">
          <w:rPr>
            <w:webHidden/>
          </w:rPr>
          <w:tab/>
        </w:r>
        <w:r w:rsidRPr="007A73A8">
          <w:rPr>
            <w:webHidden/>
          </w:rPr>
          <w:fldChar w:fldCharType="begin"/>
        </w:r>
        <w:r w:rsidRPr="007A73A8">
          <w:rPr>
            <w:webHidden/>
          </w:rPr>
          <w:instrText xml:space="preserve"> PAGEREF _Toc209022246 \h </w:instrText>
        </w:r>
        <w:r w:rsidRPr="007A73A8">
          <w:rPr>
            <w:webHidden/>
          </w:rPr>
        </w:r>
        <w:r w:rsidRPr="007A73A8">
          <w:rPr>
            <w:webHidden/>
          </w:rPr>
          <w:fldChar w:fldCharType="separate"/>
        </w:r>
        <w:r w:rsidR="007F3DB7">
          <w:rPr>
            <w:webHidden/>
          </w:rPr>
          <w:t>7</w:t>
        </w:r>
        <w:r w:rsidRPr="007A73A8">
          <w:rPr>
            <w:webHidden/>
          </w:rPr>
          <w:fldChar w:fldCharType="end"/>
        </w:r>
      </w:hyperlink>
    </w:p>
    <w:p w14:paraId="56C48B43" w14:textId="24F852F8"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7" w:history="1">
        <w:r w:rsidRPr="007A73A8">
          <w:rPr>
            <w:rStyle w:val="Hyperlink"/>
          </w:rPr>
          <w:t xml:space="preserve">Question 7: Has IPART </w:t>
        </w:r>
        <w:r w:rsidRPr="007A73A8">
          <w:rPr>
            <w:rStyle w:val="Hyperlink"/>
            <w:i/>
            <w:iCs/>
          </w:rPr>
          <w:t>ever</w:t>
        </w:r>
        <w:r w:rsidRPr="007A73A8">
          <w:rPr>
            <w:rStyle w:val="Hyperlink"/>
          </w:rPr>
          <w:t xml:space="preserve"> approved a special variation (including additional special variations in 2022-23)?</w:t>
        </w:r>
        <w:r w:rsidRPr="007A73A8">
          <w:rPr>
            <w:webHidden/>
          </w:rPr>
          <w:tab/>
        </w:r>
        <w:r w:rsidRPr="007A73A8">
          <w:rPr>
            <w:webHidden/>
          </w:rPr>
          <w:fldChar w:fldCharType="begin"/>
        </w:r>
        <w:r w:rsidRPr="007A73A8">
          <w:rPr>
            <w:webHidden/>
          </w:rPr>
          <w:instrText xml:space="preserve"> PAGEREF _Toc209022247 \h </w:instrText>
        </w:r>
        <w:r w:rsidRPr="007A73A8">
          <w:rPr>
            <w:webHidden/>
          </w:rPr>
        </w:r>
        <w:r w:rsidRPr="007A73A8">
          <w:rPr>
            <w:webHidden/>
          </w:rPr>
          <w:fldChar w:fldCharType="separate"/>
        </w:r>
        <w:r w:rsidR="007F3DB7">
          <w:rPr>
            <w:webHidden/>
          </w:rPr>
          <w:t>8</w:t>
        </w:r>
        <w:r w:rsidRPr="007A73A8">
          <w:rPr>
            <w:webHidden/>
          </w:rPr>
          <w:fldChar w:fldCharType="end"/>
        </w:r>
      </w:hyperlink>
    </w:p>
    <w:p w14:paraId="4D1F760F" w14:textId="49E353F6"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48" w:history="1">
        <w:r w:rsidRPr="007A73A8">
          <w:rPr>
            <w:rStyle w:val="Hyperlink"/>
          </w:rPr>
          <w:t>Question 8: Does the council have deferred general income increases available to it?</w:t>
        </w:r>
        <w:r w:rsidRPr="007A73A8">
          <w:rPr>
            <w:webHidden/>
          </w:rPr>
          <w:tab/>
        </w:r>
        <w:r w:rsidRPr="007A73A8">
          <w:rPr>
            <w:webHidden/>
          </w:rPr>
          <w:fldChar w:fldCharType="begin"/>
        </w:r>
        <w:r w:rsidRPr="007A73A8">
          <w:rPr>
            <w:webHidden/>
          </w:rPr>
          <w:instrText xml:space="preserve"> PAGEREF _Toc209022248 \h </w:instrText>
        </w:r>
        <w:r w:rsidRPr="007A73A8">
          <w:rPr>
            <w:webHidden/>
          </w:rPr>
        </w:r>
        <w:r w:rsidRPr="007A73A8">
          <w:rPr>
            <w:webHidden/>
          </w:rPr>
          <w:fldChar w:fldCharType="separate"/>
        </w:r>
        <w:r w:rsidR="007F3DB7">
          <w:rPr>
            <w:webHidden/>
          </w:rPr>
          <w:t>9</w:t>
        </w:r>
        <w:r w:rsidRPr="007A73A8">
          <w:rPr>
            <w:webHidden/>
          </w:rPr>
          <w:fldChar w:fldCharType="end"/>
        </w:r>
      </w:hyperlink>
    </w:p>
    <w:p w14:paraId="4B010CCB" w14:textId="761FECD3"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49" w:history="1">
        <w:r w:rsidRPr="007A73A8">
          <w:rPr>
            <w:rStyle w:val="Hyperlink"/>
          </w:rPr>
          <w:t>3</w:t>
        </w:r>
        <w:r w:rsidRPr="007A73A8">
          <w:rPr>
            <w:rFonts w:asciiTheme="minorHAnsi" w:hAnsiTheme="minorHAnsi"/>
            <w:b w:val="0"/>
            <w:color w:val="auto"/>
            <w:kern w:val="2"/>
            <w:szCs w:val="24"/>
            <w14:ligatures w14:val="standardContextual"/>
            <w14:numForm w14:val="default"/>
          </w:rPr>
          <w:tab/>
        </w:r>
        <w:r w:rsidRPr="007A73A8">
          <w:rPr>
            <w:rStyle w:val="Hyperlink"/>
          </w:rPr>
          <w:t>OLG SV Criterion 1 – Financial need</w:t>
        </w:r>
        <w:r w:rsidRPr="007A73A8">
          <w:rPr>
            <w:webHidden/>
          </w:rPr>
          <w:tab/>
        </w:r>
        <w:r w:rsidRPr="007A73A8">
          <w:rPr>
            <w:webHidden/>
          </w:rPr>
          <w:fldChar w:fldCharType="begin"/>
        </w:r>
        <w:r w:rsidRPr="007A73A8">
          <w:rPr>
            <w:webHidden/>
          </w:rPr>
          <w:instrText xml:space="preserve"> PAGEREF _Toc209022249 \h </w:instrText>
        </w:r>
        <w:r w:rsidRPr="007A73A8">
          <w:rPr>
            <w:webHidden/>
          </w:rPr>
        </w:r>
        <w:r w:rsidRPr="007A73A8">
          <w:rPr>
            <w:webHidden/>
          </w:rPr>
          <w:fldChar w:fldCharType="separate"/>
        </w:r>
        <w:r w:rsidR="007F3DB7">
          <w:rPr>
            <w:webHidden/>
          </w:rPr>
          <w:t>10</w:t>
        </w:r>
        <w:r w:rsidRPr="007A73A8">
          <w:rPr>
            <w:webHidden/>
          </w:rPr>
          <w:fldChar w:fldCharType="end"/>
        </w:r>
      </w:hyperlink>
    </w:p>
    <w:p w14:paraId="02549E71" w14:textId="0B0C7736"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0" w:history="1">
        <w:r w:rsidRPr="007A73A8">
          <w:rPr>
            <w:rStyle w:val="Hyperlink"/>
            <w:lang w:eastAsia="en-US"/>
          </w:rPr>
          <w:t>3.1</w:t>
        </w:r>
        <w:r w:rsidRPr="007A73A8">
          <w:rPr>
            <w:rFonts w:asciiTheme="minorHAnsi" w:hAnsiTheme="minorHAnsi"/>
            <w:color w:val="auto"/>
            <w:kern w:val="2"/>
            <w:sz w:val="24"/>
            <w:szCs w:val="24"/>
            <w14:ligatures w14:val="standardContextual"/>
            <w14:numForm w14:val="default"/>
          </w:rPr>
          <w:tab/>
        </w:r>
        <w:r w:rsidRPr="007A73A8">
          <w:rPr>
            <w:rStyle w:val="Hyperlink"/>
            <w:lang w:eastAsia="en-US"/>
          </w:rPr>
          <w:t>Additional information required for councils with an existing SV applying for an additional percentage increase</w:t>
        </w:r>
        <w:r w:rsidRPr="007A73A8">
          <w:rPr>
            <w:webHidden/>
          </w:rPr>
          <w:tab/>
        </w:r>
        <w:r w:rsidRPr="007A73A8">
          <w:rPr>
            <w:webHidden/>
          </w:rPr>
          <w:fldChar w:fldCharType="begin"/>
        </w:r>
        <w:r w:rsidRPr="007A73A8">
          <w:rPr>
            <w:webHidden/>
          </w:rPr>
          <w:instrText xml:space="preserve"> PAGEREF _Toc209022250 \h </w:instrText>
        </w:r>
        <w:r w:rsidRPr="007A73A8">
          <w:rPr>
            <w:webHidden/>
          </w:rPr>
        </w:r>
        <w:r w:rsidRPr="007A73A8">
          <w:rPr>
            <w:webHidden/>
          </w:rPr>
          <w:fldChar w:fldCharType="separate"/>
        </w:r>
        <w:r w:rsidR="007F3DB7">
          <w:rPr>
            <w:webHidden/>
          </w:rPr>
          <w:t>11</w:t>
        </w:r>
        <w:r w:rsidRPr="007A73A8">
          <w:rPr>
            <w:webHidden/>
          </w:rPr>
          <w:fldChar w:fldCharType="end"/>
        </w:r>
      </w:hyperlink>
    </w:p>
    <w:p w14:paraId="034F0E9A" w14:textId="3B91ACFB"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1" w:history="1">
        <w:r w:rsidRPr="007A73A8">
          <w:rPr>
            <w:rStyle w:val="Hyperlink"/>
            <w:lang w:eastAsia="en-US"/>
          </w:rPr>
          <w:t>3.2</w:t>
        </w:r>
        <w:r w:rsidRPr="007A73A8">
          <w:rPr>
            <w:rFonts w:asciiTheme="minorHAnsi" w:hAnsiTheme="minorHAnsi"/>
            <w:color w:val="auto"/>
            <w:kern w:val="2"/>
            <w:sz w:val="24"/>
            <w:szCs w:val="24"/>
            <w14:ligatures w14:val="standardContextual"/>
            <w14:numForm w14:val="default"/>
          </w:rPr>
          <w:tab/>
        </w:r>
        <w:r w:rsidRPr="007A73A8">
          <w:rPr>
            <w:rStyle w:val="Hyperlink"/>
            <w:lang w:eastAsia="en-US"/>
          </w:rPr>
          <w:t>Any other factors that demonstrate the council’s financial need (optional)</w:t>
        </w:r>
        <w:r w:rsidRPr="007A73A8">
          <w:rPr>
            <w:webHidden/>
          </w:rPr>
          <w:tab/>
        </w:r>
        <w:r w:rsidRPr="007A73A8">
          <w:rPr>
            <w:webHidden/>
          </w:rPr>
          <w:fldChar w:fldCharType="begin"/>
        </w:r>
        <w:r w:rsidRPr="007A73A8">
          <w:rPr>
            <w:webHidden/>
          </w:rPr>
          <w:instrText xml:space="preserve"> PAGEREF _Toc209022251 \h </w:instrText>
        </w:r>
        <w:r w:rsidRPr="007A73A8">
          <w:rPr>
            <w:webHidden/>
          </w:rPr>
        </w:r>
        <w:r w:rsidRPr="007A73A8">
          <w:rPr>
            <w:webHidden/>
          </w:rPr>
          <w:fldChar w:fldCharType="separate"/>
        </w:r>
        <w:r w:rsidR="007F3DB7">
          <w:rPr>
            <w:webHidden/>
          </w:rPr>
          <w:t>11</w:t>
        </w:r>
        <w:r w:rsidRPr="007A73A8">
          <w:rPr>
            <w:webHidden/>
          </w:rPr>
          <w:fldChar w:fldCharType="end"/>
        </w:r>
      </w:hyperlink>
    </w:p>
    <w:p w14:paraId="0AEFCA3F" w14:textId="65E17A20"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52" w:history="1">
        <w:r w:rsidRPr="007A73A8">
          <w:rPr>
            <w:rStyle w:val="Hyperlink"/>
            <w:lang w:eastAsia="en-US"/>
          </w:rPr>
          <w:t>4</w:t>
        </w:r>
        <w:r w:rsidRPr="007A73A8">
          <w:rPr>
            <w:rFonts w:asciiTheme="minorHAnsi" w:hAnsiTheme="minorHAnsi"/>
            <w:b w:val="0"/>
            <w:color w:val="auto"/>
            <w:kern w:val="2"/>
            <w:szCs w:val="24"/>
            <w14:ligatures w14:val="standardContextual"/>
            <w14:numForm w14:val="default"/>
          </w:rPr>
          <w:tab/>
        </w:r>
        <w:r w:rsidRPr="007A73A8">
          <w:rPr>
            <w:rStyle w:val="Hyperlink"/>
            <w:lang w:eastAsia="en-US"/>
          </w:rPr>
          <w:t>OLG SV Criterion 2 – Community awareness and engagement</w:t>
        </w:r>
        <w:r w:rsidRPr="007A73A8">
          <w:rPr>
            <w:webHidden/>
          </w:rPr>
          <w:tab/>
        </w:r>
        <w:r w:rsidRPr="007A73A8">
          <w:rPr>
            <w:webHidden/>
          </w:rPr>
          <w:fldChar w:fldCharType="begin"/>
        </w:r>
        <w:r w:rsidRPr="007A73A8">
          <w:rPr>
            <w:webHidden/>
          </w:rPr>
          <w:instrText xml:space="preserve"> PAGEREF _Toc209022252 \h </w:instrText>
        </w:r>
        <w:r w:rsidRPr="007A73A8">
          <w:rPr>
            <w:webHidden/>
          </w:rPr>
        </w:r>
        <w:r w:rsidRPr="007A73A8">
          <w:rPr>
            <w:webHidden/>
          </w:rPr>
          <w:fldChar w:fldCharType="separate"/>
        </w:r>
        <w:r w:rsidR="007F3DB7">
          <w:rPr>
            <w:webHidden/>
          </w:rPr>
          <w:t>12</w:t>
        </w:r>
        <w:r w:rsidRPr="007A73A8">
          <w:rPr>
            <w:webHidden/>
          </w:rPr>
          <w:fldChar w:fldCharType="end"/>
        </w:r>
      </w:hyperlink>
    </w:p>
    <w:p w14:paraId="2C2E8203" w14:textId="15334D0F"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3" w:history="1">
        <w:r w:rsidRPr="007A73A8">
          <w:rPr>
            <w:rStyle w:val="Hyperlink"/>
          </w:rPr>
          <w:t>4.1</w:t>
        </w:r>
        <w:r w:rsidRPr="007A73A8">
          <w:rPr>
            <w:rFonts w:asciiTheme="minorHAnsi" w:hAnsiTheme="minorHAnsi"/>
            <w:color w:val="auto"/>
            <w:kern w:val="2"/>
            <w:sz w:val="24"/>
            <w:szCs w:val="24"/>
            <w14:ligatures w14:val="standardContextual"/>
            <w14:numForm w14:val="default"/>
          </w:rPr>
          <w:tab/>
        </w:r>
        <w:r w:rsidRPr="007A73A8">
          <w:rPr>
            <w:rStyle w:val="Hyperlink"/>
          </w:rPr>
          <w:t>How did the council engage with the community about the proposed special variation?</w:t>
        </w:r>
        <w:r w:rsidRPr="007A73A8">
          <w:rPr>
            <w:webHidden/>
          </w:rPr>
          <w:tab/>
        </w:r>
        <w:r w:rsidRPr="007A73A8">
          <w:rPr>
            <w:webHidden/>
          </w:rPr>
          <w:fldChar w:fldCharType="begin"/>
        </w:r>
        <w:r w:rsidRPr="007A73A8">
          <w:rPr>
            <w:webHidden/>
          </w:rPr>
          <w:instrText xml:space="preserve"> PAGEREF _Toc209022253 \h </w:instrText>
        </w:r>
        <w:r w:rsidRPr="007A73A8">
          <w:rPr>
            <w:webHidden/>
          </w:rPr>
        </w:r>
        <w:r w:rsidRPr="007A73A8">
          <w:rPr>
            <w:webHidden/>
          </w:rPr>
          <w:fldChar w:fldCharType="separate"/>
        </w:r>
        <w:r w:rsidR="007F3DB7">
          <w:rPr>
            <w:webHidden/>
          </w:rPr>
          <w:t>12</w:t>
        </w:r>
        <w:r w:rsidRPr="007A73A8">
          <w:rPr>
            <w:webHidden/>
          </w:rPr>
          <w:fldChar w:fldCharType="end"/>
        </w:r>
      </w:hyperlink>
    </w:p>
    <w:p w14:paraId="0F3E88F9" w14:textId="0F48E913"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4" w:history="1">
        <w:r w:rsidRPr="007A73A8">
          <w:rPr>
            <w:rStyle w:val="Hyperlink"/>
          </w:rPr>
          <w:t>4.2</w:t>
        </w:r>
        <w:r w:rsidRPr="007A73A8">
          <w:rPr>
            <w:rFonts w:asciiTheme="minorHAnsi" w:hAnsiTheme="minorHAnsi"/>
            <w:color w:val="auto"/>
            <w:kern w:val="2"/>
            <w:sz w:val="24"/>
            <w:szCs w:val="24"/>
            <w14:ligatures w14:val="standardContextual"/>
            <w14:numForm w14:val="default"/>
          </w:rPr>
          <w:tab/>
        </w:r>
        <w:r w:rsidRPr="007A73A8">
          <w:rPr>
            <w:rStyle w:val="Hyperlink"/>
          </w:rPr>
          <w:t>Proposed average rates outlined in the council’s community consultation materials</w:t>
        </w:r>
        <w:r w:rsidRPr="007A73A8">
          <w:rPr>
            <w:webHidden/>
          </w:rPr>
          <w:tab/>
        </w:r>
        <w:r w:rsidRPr="007A73A8">
          <w:rPr>
            <w:webHidden/>
          </w:rPr>
          <w:fldChar w:fldCharType="begin"/>
        </w:r>
        <w:r w:rsidRPr="007A73A8">
          <w:rPr>
            <w:webHidden/>
          </w:rPr>
          <w:instrText xml:space="preserve"> PAGEREF _Toc209022254 \h </w:instrText>
        </w:r>
        <w:r w:rsidRPr="007A73A8">
          <w:rPr>
            <w:webHidden/>
          </w:rPr>
        </w:r>
        <w:r w:rsidRPr="007A73A8">
          <w:rPr>
            <w:webHidden/>
          </w:rPr>
          <w:fldChar w:fldCharType="separate"/>
        </w:r>
        <w:r w:rsidR="007F3DB7">
          <w:rPr>
            <w:webHidden/>
          </w:rPr>
          <w:t>13</w:t>
        </w:r>
        <w:r w:rsidRPr="007A73A8">
          <w:rPr>
            <w:webHidden/>
          </w:rPr>
          <w:fldChar w:fldCharType="end"/>
        </w:r>
      </w:hyperlink>
    </w:p>
    <w:p w14:paraId="6D197E96" w14:textId="6AAA9D2F"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5" w:history="1">
        <w:r w:rsidRPr="007A73A8">
          <w:rPr>
            <w:rStyle w:val="Hyperlink"/>
          </w:rPr>
          <w:t>4.3</w:t>
        </w:r>
        <w:r w:rsidRPr="007A73A8">
          <w:rPr>
            <w:rFonts w:asciiTheme="minorHAnsi" w:hAnsiTheme="minorHAnsi"/>
            <w:color w:val="auto"/>
            <w:kern w:val="2"/>
            <w:sz w:val="24"/>
            <w:szCs w:val="24"/>
            <w14:ligatures w14:val="standardContextual"/>
            <w14:numForm w14:val="default"/>
          </w:rPr>
          <w:tab/>
        </w:r>
        <w:r w:rsidRPr="007A73A8">
          <w:rPr>
            <w:rStyle w:val="Hyperlink"/>
          </w:rPr>
          <w:t>Additional information (optional)</w:t>
        </w:r>
        <w:r w:rsidRPr="007A73A8">
          <w:rPr>
            <w:webHidden/>
          </w:rPr>
          <w:tab/>
        </w:r>
        <w:r w:rsidRPr="007A73A8">
          <w:rPr>
            <w:webHidden/>
          </w:rPr>
          <w:fldChar w:fldCharType="begin"/>
        </w:r>
        <w:r w:rsidRPr="007A73A8">
          <w:rPr>
            <w:webHidden/>
          </w:rPr>
          <w:instrText xml:space="preserve"> PAGEREF _Toc209022255 \h </w:instrText>
        </w:r>
        <w:r w:rsidRPr="007A73A8">
          <w:rPr>
            <w:webHidden/>
          </w:rPr>
        </w:r>
        <w:r w:rsidRPr="007A73A8">
          <w:rPr>
            <w:webHidden/>
          </w:rPr>
          <w:fldChar w:fldCharType="separate"/>
        </w:r>
        <w:r w:rsidR="007F3DB7">
          <w:rPr>
            <w:webHidden/>
          </w:rPr>
          <w:t>13</w:t>
        </w:r>
        <w:r w:rsidRPr="007A73A8">
          <w:rPr>
            <w:webHidden/>
          </w:rPr>
          <w:fldChar w:fldCharType="end"/>
        </w:r>
      </w:hyperlink>
    </w:p>
    <w:p w14:paraId="061A414C" w14:textId="4070B552"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56" w:history="1">
        <w:r w:rsidRPr="007A73A8">
          <w:rPr>
            <w:rStyle w:val="Hyperlink"/>
          </w:rPr>
          <w:t>5</w:t>
        </w:r>
        <w:r w:rsidRPr="007A73A8">
          <w:rPr>
            <w:rFonts w:asciiTheme="minorHAnsi" w:hAnsiTheme="minorHAnsi"/>
            <w:b w:val="0"/>
            <w:color w:val="auto"/>
            <w:kern w:val="2"/>
            <w:szCs w:val="24"/>
            <w14:ligatures w14:val="standardContextual"/>
            <w14:numForm w14:val="default"/>
          </w:rPr>
          <w:tab/>
        </w:r>
        <w:r w:rsidRPr="007A73A8">
          <w:rPr>
            <w:rStyle w:val="Hyperlink"/>
          </w:rPr>
          <w:t>OLG SV Criterion 3 – Impact on ratepayers</w:t>
        </w:r>
        <w:r w:rsidRPr="007A73A8">
          <w:rPr>
            <w:webHidden/>
          </w:rPr>
          <w:tab/>
        </w:r>
        <w:r w:rsidRPr="007A73A8">
          <w:rPr>
            <w:webHidden/>
          </w:rPr>
          <w:fldChar w:fldCharType="begin"/>
        </w:r>
        <w:r w:rsidRPr="007A73A8">
          <w:rPr>
            <w:webHidden/>
          </w:rPr>
          <w:instrText xml:space="preserve"> PAGEREF _Toc209022256 \h </w:instrText>
        </w:r>
        <w:r w:rsidRPr="007A73A8">
          <w:rPr>
            <w:webHidden/>
          </w:rPr>
        </w:r>
        <w:r w:rsidRPr="007A73A8">
          <w:rPr>
            <w:webHidden/>
          </w:rPr>
          <w:fldChar w:fldCharType="separate"/>
        </w:r>
        <w:r w:rsidR="007F3DB7">
          <w:rPr>
            <w:webHidden/>
          </w:rPr>
          <w:t>14</w:t>
        </w:r>
        <w:r w:rsidRPr="007A73A8">
          <w:rPr>
            <w:webHidden/>
          </w:rPr>
          <w:fldChar w:fldCharType="end"/>
        </w:r>
      </w:hyperlink>
    </w:p>
    <w:p w14:paraId="3847BD61" w14:textId="72643AB0"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7" w:history="1">
        <w:r w:rsidRPr="007A73A8">
          <w:rPr>
            <w:rStyle w:val="Hyperlink"/>
          </w:rPr>
          <w:t>5.1</w:t>
        </w:r>
        <w:r w:rsidRPr="007A73A8">
          <w:rPr>
            <w:rFonts w:asciiTheme="minorHAnsi" w:hAnsiTheme="minorHAnsi"/>
            <w:color w:val="auto"/>
            <w:kern w:val="2"/>
            <w:sz w:val="24"/>
            <w:szCs w:val="24"/>
            <w14:ligatures w14:val="standardContextual"/>
            <w14:numForm w14:val="default"/>
          </w:rPr>
          <w:tab/>
        </w:r>
        <w:r w:rsidRPr="007A73A8">
          <w:rPr>
            <w:rStyle w:val="Hyperlink"/>
          </w:rPr>
          <w:t>How did the council clearly show the impact of any rate rises on the community?</w:t>
        </w:r>
        <w:r w:rsidRPr="007A73A8">
          <w:rPr>
            <w:webHidden/>
          </w:rPr>
          <w:tab/>
        </w:r>
        <w:r w:rsidRPr="007A73A8">
          <w:rPr>
            <w:webHidden/>
          </w:rPr>
          <w:fldChar w:fldCharType="begin"/>
        </w:r>
        <w:r w:rsidRPr="007A73A8">
          <w:rPr>
            <w:webHidden/>
          </w:rPr>
          <w:instrText xml:space="preserve"> PAGEREF _Toc209022257 \h </w:instrText>
        </w:r>
        <w:r w:rsidRPr="007A73A8">
          <w:rPr>
            <w:webHidden/>
          </w:rPr>
        </w:r>
        <w:r w:rsidRPr="007A73A8">
          <w:rPr>
            <w:webHidden/>
          </w:rPr>
          <w:fldChar w:fldCharType="separate"/>
        </w:r>
        <w:r w:rsidR="007F3DB7">
          <w:rPr>
            <w:webHidden/>
          </w:rPr>
          <w:t>14</w:t>
        </w:r>
        <w:r w:rsidRPr="007A73A8">
          <w:rPr>
            <w:webHidden/>
          </w:rPr>
          <w:fldChar w:fldCharType="end"/>
        </w:r>
      </w:hyperlink>
    </w:p>
    <w:p w14:paraId="3338F1A1" w14:textId="5A225A9E"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8" w:history="1">
        <w:r w:rsidRPr="007A73A8">
          <w:rPr>
            <w:rStyle w:val="Hyperlink"/>
          </w:rPr>
          <w:t>5.2</w:t>
        </w:r>
        <w:r w:rsidRPr="007A73A8">
          <w:rPr>
            <w:rFonts w:asciiTheme="minorHAnsi" w:hAnsiTheme="minorHAnsi"/>
            <w:color w:val="auto"/>
            <w:kern w:val="2"/>
            <w:sz w:val="24"/>
            <w:szCs w:val="24"/>
            <w14:ligatures w14:val="standardContextual"/>
            <w14:numForm w14:val="default"/>
          </w:rPr>
          <w:tab/>
        </w:r>
        <w:r w:rsidRPr="007A73A8">
          <w:rPr>
            <w:rStyle w:val="Hyperlink"/>
          </w:rPr>
          <w:t>How has the council considered affordability and the community’s capacity and willingness to pay?</w:t>
        </w:r>
        <w:r w:rsidRPr="007A73A8">
          <w:rPr>
            <w:webHidden/>
          </w:rPr>
          <w:tab/>
        </w:r>
        <w:r w:rsidRPr="007A73A8">
          <w:rPr>
            <w:webHidden/>
          </w:rPr>
          <w:fldChar w:fldCharType="begin"/>
        </w:r>
        <w:r w:rsidRPr="007A73A8">
          <w:rPr>
            <w:webHidden/>
          </w:rPr>
          <w:instrText xml:space="preserve"> PAGEREF _Toc209022258 \h </w:instrText>
        </w:r>
        <w:r w:rsidRPr="007A73A8">
          <w:rPr>
            <w:webHidden/>
          </w:rPr>
        </w:r>
        <w:r w:rsidRPr="007A73A8">
          <w:rPr>
            <w:webHidden/>
          </w:rPr>
          <w:fldChar w:fldCharType="separate"/>
        </w:r>
        <w:r w:rsidR="007F3DB7">
          <w:rPr>
            <w:webHidden/>
          </w:rPr>
          <w:t>14</w:t>
        </w:r>
        <w:r w:rsidRPr="007A73A8">
          <w:rPr>
            <w:webHidden/>
          </w:rPr>
          <w:fldChar w:fldCharType="end"/>
        </w:r>
      </w:hyperlink>
    </w:p>
    <w:p w14:paraId="2A9A7A97" w14:textId="6CD0999B"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59" w:history="1">
        <w:r w:rsidRPr="007A73A8">
          <w:rPr>
            <w:rStyle w:val="Hyperlink"/>
          </w:rPr>
          <w:t>5.3</w:t>
        </w:r>
        <w:r w:rsidRPr="007A73A8">
          <w:rPr>
            <w:rFonts w:asciiTheme="minorHAnsi" w:hAnsiTheme="minorHAnsi"/>
            <w:color w:val="auto"/>
            <w:kern w:val="2"/>
            <w:sz w:val="24"/>
            <w:szCs w:val="24"/>
            <w14:ligatures w14:val="standardContextual"/>
            <w14:numForm w14:val="default"/>
          </w:rPr>
          <w:tab/>
        </w:r>
        <w:r w:rsidRPr="007A73A8">
          <w:rPr>
            <w:rStyle w:val="Hyperlink"/>
          </w:rPr>
          <w:t>How has the council addressed (or intend to address) concerns about affordability?</w:t>
        </w:r>
        <w:r w:rsidRPr="007A73A8">
          <w:rPr>
            <w:webHidden/>
          </w:rPr>
          <w:tab/>
        </w:r>
        <w:r w:rsidRPr="007A73A8">
          <w:rPr>
            <w:webHidden/>
          </w:rPr>
          <w:fldChar w:fldCharType="begin"/>
        </w:r>
        <w:r w:rsidRPr="007A73A8">
          <w:rPr>
            <w:webHidden/>
          </w:rPr>
          <w:instrText xml:space="preserve"> PAGEREF _Toc209022259 \h </w:instrText>
        </w:r>
        <w:r w:rsidRPr="007A73A8">
          <w:rPr>
            <w:webHidden/>
          </w:rPr>
        </w:r>
        <w:r w:rsidRPr="007A73A8">
          <w:rPr>
            <w:webHidden/>
          </w:rPr>
          <w:fldChar w:fldCharType="separate"/>
        </w:r>
        <w:r w:rsidR="007F3DB7">
          <w:rPr>
            <w:webHidden/>
          </w:rPr>
          <w:t>14</w:t>
        </w:r>
        <w:r w:rsidRPr="007A73A8">
          <w:rPr>
            <w:webHidden/>
          </w:rPr>
          <w:fldChar w:fldCharType="end"/>
        </w:r>
      </w:hyperlink>
    </w:p>
    <w:p w14:paraId="035DC92D" w14:textId="2C72710F"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0" w:history="1">
        <w:r w:rsidRPr="007A73A8">
          <w:rPr>
            <w:rStyle w:val="Hyperlink"/>
            <w:lang w:eastAsia="en-US"/>
          </w:rPr>
          <w:t>5.4</w:t>
        </w:r>
        <w:r w:rsidRPr="007A73A8">
          <w:rPr>
            <w:rFonts w:asciiTheme="minorHAnsi" w:hAnsiTheme="minorHAnsi"/>
            <w:color w:val="auto"/>
            <w:kern w:val="2"/>
            <w:sz w:val="24"/>
            <w:szCs w:val="24"/>
            <w14:ligatures w14:val="standardContextual"/>
            <w14:numForm w14:val="default"/>
          </w:rPr>
          <w:tab/>
        </w:r>
        <w:r w:rsidRPr="007A73A8">
          <w:rPr>
            <w:rStyle w:val="Hyperlink"/>
            <w:lang w:eastAsia="en-US"/>
          </w:rPr>
          <w:t>Are there any other factors that may influence the impact of the council’s proposed rate rise on ratepayers (optional)?</w:t>
        </w:r>
        <w:r w:rsidRPr="007A73A8">
          <w:rPr>
            <w:webHidden/>
          </w:rPr>
          <w:tab/>
        </w:r>
        <w:r w:rsidRPr="007A73A8">
          <w:rPr>
            <w:webHidden/>
          </w:rPr>
          <w:fldChar w:fldCharType="begin"/>
        </w:r>
        <w:r w:rsidRPr="007A73A8">
          <w:rPr>
            <w:webHidden/>
          </w:rPr>
          <w:instrText xml:space="preserve"> PAGEREF _Toc209022260 \h </w:instrText>
        </w:r>
        <w:r w:rsidRPr="007A73A8">
          <w:rPr>
            <w:webHidden/>
          </w:rPr>
        </w:r>
        <w:r w:rsidRPr="007A73A8">
          <w:rPr>
            <w:webHidden/>
          </w:rPr>
          <w:fldChar w:fldCharType="separate"/>
        </w:r>
        <w:r w:rsidR="007F3DB7">
          <w:rPr>
            <w:webHidden/>
          </w:rPr>
          <w:t>15</w:t>
        </w:r>
        <w:r w:rsidRPr="007A73A8">
          <w:rPr>
            <w:webHidden/>
          </w:rPr>
          <w:fldChar w:fldCharType="end"/>
        </w:r>
      </w:hyperlink>
    </w:p>
    <w:p w14:paraId="3FFB806A" w14:textId="3F51304D"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61" w:history="1">
        <w:r w:rsidRPr="007A73A8">
          <w:rPr>
            <w:rStyle w:val="Hyperlink"/>
            <w:lang w:eastAsia="en-US"/>
          </w:rPr>
          <w:t>6</w:t>
        </w:r>
        <w:r w:rsidRPr="007A73A8">
          <w:rPr>
            <w:rFonts w:asciiTheme="minorHAnsi" w:hAnsiTheme="minorHAnsi"/>
            <w:b w:val="0"/>
            <w:color w:val="auto"/>
            <w:kern w:val="2"/>
            <w:szCs w:val="24"/>
            <w14:ligatures w14:val="standardContextual"/>
            <w14:numForm w14:val="default"/>
          </w:rPr>
          <w:tab/>
        </w:r>
        <w:r w:rsidRPr="007A73A8">
          <w:rPr>
            <w:rStyle w:val="Hyperlink"/>
            <w:lang w:eastAsia="en-US"/>
          </w:rPr>
          <w:t>OLG SV Criterion 4 – Exhibition and adoption of IP&amp;R documents</w:t>
        </w:r>
        <w:r w:rsidRPr="007A73A8">
          <w:rPr>
            <w:webHidden/>
          </w:rPr>
          <w:tab/>
        </w:r>
        <w:r w:rsidRPr="007A73A8">
          <w:rPr>
            <w:webHidden/>
          </w:rPr>
          <w:fldChar w:fldCharType="begin"/>
        </w:r>
        <w:r w:rsidRPr="007A73A8">
          <w:rPr>
            <w:webHidden/>
          </w:rPr>
          <w:instrText xml:space="preserve"> PAGEREF _Toc209022261 \h </w:instrText>
        </w:r>
        <w:r w:rsidRPr="007A73A8">
          <w:rPr>
            <w:webHidden/>
          </w:rPr>
        </w:r>
        <w:r w:rsidRPr="007A73A8">
          <w:rPr>
            <w:webHidden/>
          </w:rPr>
          <w:fldChar w:fldCharType="separate"/>
        </w:r>
        <w:r w:rsidR="007F3DB7">
          <w:rPr>
            <w:webHidden/>
          </w:rPr>
          <w:t>16</w:t>
        </w:r>
        <w:r w:rsidRPr="007A73A8">
          <w:rPr>
            <w:webHidden/>
          </w:rPr>
          <w:fldChar w:fldCharType="end"/>
        </w:r>
      </w:hyperlink>
    </w:p>
    <w:p w14:paraId="2E7A3DC6" w14:textId="7C0D5A8C"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62" w:history="1">
        <w:r w:rsidRPr="007A73A8">
          <w:rPr>
            <w:rStyle w:val="Hyperlink"/>
          </w:rPr>
          <w:t>7</w:t>
        </w:r>
        <w:r w:rsidRPr="007A73A8">
          <w:rPr>
            <w:rFonts w:asciiTheme="minorHAnsi" w:hAnsiTheme="minorHAnsi"/>
            <w:b w:val="0"/>
            <w:color w:val="auto"/>
            <w:kern w:val="2"/>
            <w:szCs w:val="24"/>
            <w14:ligatures w14:val="standardContextual"/>
            <w14:numForm w14:val="default"/>
          </w:rPr>
          <w:tab/>
        </w:r>
        <w:r w:rsidRPr="007A73A8">
          <w:rPr>
            <w:rStyle w:val="Hyperlink"/>
          </w:rPr>
          <w:t>OLG SV Criterion 5 – Productivity improvements and cost-containment</w:t>
        </w:r>
        <w:r w:rsidRPr="007A73A8">
          <w:rPr>
            <w:webHidden/>
          </w:rPr>
          <w:tab/>
        </w:r>
        <w:r w:rsidRPr="007A73A8">
          <w:rPr>
            <w:webHidden/>
          </w:rPr>
          <w:fldChar w:fldCharType="begin"/>
        </w:r>
        <w:r w:rsidRPr="007A73A8">
          <w:rPr>
            <w:webHidden/>
          </w:rPr>
          <w:instrText xml:space="preserve"> PAGEREF _Toc209022262 \h </w:instrText>
        </w:r>
        <w:r w:rsidRPr="007A73A8">
          <w:rPr>
            <w:webHidden/>
          </w:rPr>
        </w:r>
        <w:r w:rsidRPr="007A73A8">
          <w:rPr>
            <w:webHidden/>
          </w:rPr>
          <w:fldChar w:fldCharType="separate"/>
        </w:r>
        <w:r w:rsidR="007F3DB7">
          <w:rPr>
            <w:webHidden/>
          </w:rPr>
          <w:t>17</w:t>
        </w:r>
        <w:r w:rsidRPr="007A73A8">
          <w:rPr>
            <w:webHidden/>
          </w:rPr>
          <w:fldChar w:fldCharType="end"/>
        </w:r>
      </w:hyperlink>
    </w:p>
    <w:p w14:paraId="22A0918C" w14:textId="561CF829"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3" w:history="1">
        <w:r w:rsidRPr="007A73A8">
          <w:rPr>
            <w:rStyle w:val="Hyperlink"/>
          </w:rPr>
          <w:t>7.1</w:t>
        </w:r>
        <w:r w:rsidRPr="007A73A8">
          <w:rPr>
            <w:rFonts w:asciiTheme="minorHAnsi" w:hAnsiTheme="minorHAnsi"/>
            <w:color w:val="auto"/>
            <w:kern w:val="2"/>
            <w:sz w:val="24"/>
            <w:szCs w:val="24"/>
            <w14:ligatures w14:val="standardContextual"/>
            <w14:numForm w14:val="default"/>
          </w:rPr>
          <w:tab/>
        </w:r>
        <w:r w:rsidRPr="007A73A8">
          <w:rPr>
            <w:rStyle w:val="Hyperlink"/>
          </w:rPr>
          <w:t>What is the council’s strategic approach to improving productivity in its operations and asset management?</w:t>
        </w:r>
        <w:r w:rsidRPr="007A73A8">
          <w:rPr>
            <w:webHidden/>
          </w:rPr>
          <w:tab/>
        </w:r>
        <w:r w:rsidRPr="007A73A8">
          <w:rPr>
            <w:webHidden/>
          </w:rPr>
          <w:fldChar w:fldCharType="begin"/>
        </w:r>
        <w:r w:rsidRPr="007A73A8">
          <w:rPr>
            <w:webHidden/>
          </w:rPr>
          <w:instrText xml:space="preserve"> PAGEREF _Toc209022263 \h </w:instrText>
        </w:r>
        <w:r w:rsidRPr="007A73A8">
          <w:rPr>
            <w:webHidden/>
          </w:rPr>
        </w:r>
        <w:r w:rsidRPr="007A73A8">
          <w:rPr>
            <w:webHidden/>
          </w:rPr>
          <w:fldChar w:fldCharType="separate"/>
        </w:r>
        <w:r w:rsidR="007F3DB7">
          <w:rPr>
            <w:webHidden/>
          </w:rPr>
          <w:t>17</w:t>
        </w:r>
        <w:r w:rsidRPr="007A73A8">
          <w:rPr>
            <w:webHidden/>
          </w:rPr>
          <w:fldChar w:fldCharType="end"/>
        </w:r>
      </w:hyperlink>
    </w:p>
    <w:p w14:paraId="04FC7FAE" w14:textId="794B7D1F"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4" w:history="1">
        <w:r w:rsidRPr="007A73A8">
          <w:rPr>
            <w:rStyle w:val="Hyperlink"/>
          </w:rPr>
          <w:t>7.2</w:t>
        </w:r>
        <w:r w:rsidRPr="007A73A8">
          <w:rPr>
            <w:rFonts w:asciiTheme="minorHAnsi" w:hAnsiTheme="minorHAnsi"/>
            <w:color w:val="auto"/>
            <w:kern w:val="2"/>
            <w:sz w:val="24"/>
            <w:szCs w:val="24"/>
            <w14:ligatures w14:val="standardContextual"/>
            <w14:numForm w14:val="default"/>
          </w:rPr>
          <w:tab/>
        </w:r>
        <w:r w:rsidRPr="007A73A8">
          <w:rPr>
            <w:rStyle w:val="Hyperlink"/>
          </w:rPr>
          <w:t>What outcomes has the council achieved from productivity improvements and cost containment strategies in past years?</w:t>
        </w:r>
        <w:r w:rsidRPr="007A73A8">
          <w:rPr>
            <w:webHidden/>
          </w:rPr>
          <w:tab/>
        </w:r>
        <w:r w:rsidRPr="007A73A8">
          <w:rPr>
            <w:webHidden/>
          </w:rPr>
          <w:fldChar w:fldCharType="begin"/>
        </w:r>
        <w:r w:rsidRPr="007A73A8">
          <w:rPr>
            <w:webHidden/>
          </w:rPr>
          <w:instrText xml:space="preserve"> PAGEREF _Toc209022264 \h </w:instrText>
        </w:r>
        <w:r w:rsidRPr="007A73A8">
          <w:rPr>
            <w:webHidden/>
          </w:rPr>
        </w:r>
        <w:r w:rsidRPr="007A73A8">
          <w:rPr>
            <w:webHidden/>
          </w:rPr>
          <w:fldChar w:fldCharType="separate"/>
        </w:r>
        <w:r w:rsidR="007F3DB7">
          <w:rPr>
            <w:webHidden/>
          </w:rPr>
          <w:t>17</w:t>
        </w:r>
        <w:r w:rsidRPr="007A73A8">
          <w:rPr>
            <w:webHidden/>
          </w:rPr>
          <w:fldChar w:fldCharType="end"/>
        </w:r>
      </w:hyperlink>
    </w:p>
    <w:p w14:paraId="65BAE530" w14:textId="5B4CE292"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5" w:history="1">
        <w:r w:rsidRPr="007A73A8">
          <w:rPr>
            <w:rStyle w:val="Hyperlink"/>
          </w:rPr>
          <w:t>7.3</w:t>
        </w:r>
        <w:r w:rsidRPr="007A73A8">
          <w:rPr>
            <w:rFonts w:asciiTheme="minorHAnsi" w:hAnsiTheme="minorHAnsi"/>
            <w:color w:val="auto"/>
            <w:kern w:val="2"/>
            <w:sz w:val="24"/>
            <w:szCs w:val="24"/>
            <w14:ligatures w14:val="standardContextual"/>
            <w14:numForm w14:val="default"/>
          </w:rPr>
          <w:tab/>
        </w:r>
        <w:r w:rsidRPr="007A73A8">
          <w:rPr>
            <w:rStyle w:val="Hyperlink"/>
          </w:rPr>
          <w:t>What productivity improvements and cost containment strategies are planned for future years?</w:t>
        </w:r>
        <w:r w:rsidRPr="007A73A8">
          <w:rPr>
            <w:webHidden/>
          </w:rPr>
          <w:tab/>
        </w:r>
        <w:r w:rsidRPr="007A73A8">
          <w:rPr>
            <w:webHidden/>
          </w:rPr>
          <w:fldChar w:fldCharType="begin"/>
        </w:r>
        <w:r w:rsidRPr="007A73A8">
          <w:rPr>
            <w:webHidden/>
          </w:rPr>
          <w:instrText xml:space="preserve"> PAGEREF _Toc209022265 \h </w:instrText>
        </w:r>
        <w:r w:rsidRPr="007A73A8">
          <w:rPr>
            <w:webHidden/>
          </w:rPr>
        </w:r>
        <w:r w:rsidRPr="007A73A8">
          <w:rPr>
            <w:webHidden/>
          </w:rPr>
          <w:fldChar w:fldCharType="separate"/>
        </w:r>
        <w:r w:rsidR="007F3DB7">
          <w:rPr>
            <w:webHidden/>
          </w:rPr>
          <w:t>18</w:t>
        </w:r>
        <w:r w:rsidRPr="007A73A8">
          <w:rPr>
            <w:webHidden/>
          </w:rPr>
          <w:fldChar w:fldCharType="end"/>
        </w:r>
      </w:hyperlink>
    </w:p>
    <w:p w14:paraId="4DF75E5E" w14:textId="07FE078E"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6" w:history="1">
        <w:r w:rsidRPr="007A73A8">
          <w:rPr>
            <w:rStyle w:val="Hyperlink"/>
          </w:rPr>
          <w:t>7.4</w:t>
        </w:r>
        <w:r w:rsidRPr="007A73A8">
          <w:rPr>
            <w:rFonts w:asciiTheme="minorHAnsi" w:hAnsiTheme="minorHAnsi"/>
            <w:color w:val="auto"/>
            <w:kern w:val="2"/>
            <w:sz w:val="24"/>
            <w:szCs w:val="24"/>
            <w14:ligatures w14:val="standardContextual"/>
            <w14:numForm w14:val="default"/>
          </w:rPr>
          <w:tab/>
        </w:r>
        <w:r w:rsidRPr="007A73A8">
          <w:rPr>
            <w:rStyle w:val="Hyperlink"/>
          </w:rPr>
          <w:t>How has the council’s levels of productivity and efficiency changed over time, and compared to similar councils?</w:t>
        </w:r>
        <w:r w:rsidRPr="007A73A8">
          <w:rPr>
            <w:webHidden/>
          </w:rPr>
          <w:tab/>
        </w:r>
        <w:r w:rsidRPr="007A73A8">
          <w:rPr>
            <w:webHidden/>
          </w:rPr>
          <w:fldChar w:fldCharType="begin"/>
        </w:r>
        <w:r w:rsidRPr="007A73A8">
          <w:rPr>
            <w:webHidden/>
          </w:rPr>
          <w:instrText xml:space="preserve"> PAGEREF _Toc209022266 \h </w:instrText>
        </w:r>
        <w:r w:rsidRPr="007A73A8">
          <w:rPr>
            <w:webHidden/>
          </w:rPr>
        </w:r>
        <w:r w:rsidRPr="007A73A8">
          <w:rPr>
            <w:webHidden/>
          </w:rPr>
          <w:fldChar w:fldCharType="separate"/>
        </w:r>
        <w:r w:rsidR="007F3DB7">
          <w:rPr>
            <w:webHidden/>
          </w:rPr>
          <w:t>18</w:t>
        </w:r>
        <w:r w:rsidRPr="007A73A8">
          <w:rPr>
            <w:webHidden/>
          </w:rPr>
          <w:fldChar w:fldCharType="end"/>
        </w:r>
      </w:hyperlink>
    </w:p>
    <w:p w14:paraId="25EC26A0" w14:textId="577C937B"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67" w:history="1">
        <w:r w:rsidRPr="007A73A8">
          <w:rPr>
            <w:rStyle w:val="Hyperlink"/>
            <w:lang w:eastAsia="en-US"/>
          </w:rPr>
          <w:t>8</w:t>
        </w:r>
        <w:r w:rsidRPr="007A73A8">
          <w:rPr>
            <w:rFonts w:asciiTheme="minorHAnsi" w:hAnsiTheme="minorHAnsi"/>
            <w:b w:val="0"/>
            <w:color w:val="auto"/>
            <w:kern w:val="2"/>
            <w:szCs w:val="24"/>
            <w14:ligatures w14:val="standardContextual"/>
            <w14:numForm w14:val="default"/>
          </w:rPr>
          <w:tab/>
        </w:r>
        <w:r w:rsidRPr="007A73A8">
          <w:rPr>
            <w:rStyle w:val="Hyperlink"/>
            <w:lang w:eastAsia="en-US"/>
          </w:rPr>
          <w:t>Council certification and contact information</w:t>
        </w:r>
        <w:r w:rsidRPr="007A73A8">
          <w:rPr>
            <w:webHidden/>
          </w:rPr>
          <w:tab/>
        </w:r>
        <w:r w:rsidRPr="007A73A8">
          <w:rPr>
            <w:webHidden/>
          </w:rPr>
          <w:fldChar w:fldCharType="begin"/>
        </w:r>
        <w:r w:rsidRPr="007A73A8">
          <w:rPr>
            <w:webHidden/>
          </w:rPr>
          <w:instrText xml:space="preserve"> PAGEREF _Toc209022267 \h </w:instrText>
        </w:r>
        <w:r w:rsidRPr="007A73A8">
          <w:rPr>
            <w:webHidden/>
          </w:rPr>
        </w:r>
        <w:r w:rsidRPr="007A73A8">
          <w:rPr>
            <w:webHidden/>
          </w:rPr>
          <w:fldChar w:fldCharType="separate"/>
        </w:r>
        <w:r w:rsidR="007F3DB7">
          <w:rPr>
            <w:webHidden/>
          </w:rPr>
          <w:t>19</w:t>
        </w:r>
        <w:r w:rsidRPr="007A73A8">
          <w:rPr>
            <w:webHidden/>
          </w:rPr>
          <w:fldChar w:fldCharType="end"/>
        </w:r>
      </w:hyperlink>
    </w:p>
    <w:p w14:paraId="6F927FDE" w14:textId="0F6B961C"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8" w:history="1">
        <w:r w:rsidRPr="007A73A8">
          <w:rPr>
            <w:rStyle w:val="Hyperlink"/>
          </w:rPr>
          <w:t>8.1</w:t>
        </w:r>
        <w:r w:rsidRPr="007A73A8">
          <w:rPr>
            <w:rFonts w:asciiTheme="minorHAnsi" w:hAnsiTheme="minorHAnsi"/>
            <w:color w:val="auto"/>
            <w:kern w:val="2"/>
            <w:sz w:val="24"/>
            <w:szCs w:val="24"/>
            <w14:ligatures w14:val="standardContextual"/>
            <w14:numForm w14:val="default"/>
          </w:rPr>
          <w:tab/>
        </w:r>
        <w:r w:rsidRPr="007A73A8">
          <w:rPr>
            <w:rStyle w:val="Hyperlink"/>
          </w:rPr>
          <w:t>Certification of application and declaration</w:t>
        </w:r>
        <w:r w:rsidRPr="007A73A8">
          <w:rPr>
            <w:webHidden/>
          </w:rPr>
          <w:tab/>
        </w:r>
        <w:r w:rsidRPr="007A73A8">
          <w:rPr>
            <w:webHidden/>
          </w:rPr>
          <w:fldChar w:fldCharType="begin"/>
        </w:r>
        <w:r w:rsidRPr="007A73A8">
          <w:rPr>
            <w:webHidden/>
          </w:rPr>
          <w:instrText xml:space="preserve"> PAGEREF _Toc209022268 \h </w:instrText>
        </w:r>
        <w:r w:rsidRPr="007A73A8">
          <w:rPr>
            <w:webHidden/>
          </w:rPr>
        </w:r>
        <w:r w:rsidRPr="007A73A8">
          <w:rPr>
            <w:webHidden/>
          </w:rPr>
          <w:fldChar w:fldCharType="separate"/>
        </w:r>
        <w:r w:rsidR="007F3DB7">
          <w:rPr>
            <w:webHidden/>
          </w:rPr>
          <w:t>19</w:t>
        </w:r>
        <w:r w:rsidRPr="007A73A8">
          <w:rPr>
            <w:webHidden/>
          </w:rPr>
          <w:fldChar w:fldCharType="end"/>
        </w:r>
      </w:hyperlink>
    </w:p>
    <w:p w14:paraId="62406D3E" w14:textId="62B37070" w:rsidR="00FE5A61" w:rsidRPr="007A73A8" w:rsidRDefault="00FE5A61">
      <w:pPr>
        <w:pStyle w:val="TOC2"/>
        <w:rPr>
          <w:rFonts w:asciiTheme="minorHAnsi" w:hAnsiTheme="minorHAnsi"/>
          <w:color w:val="auto"/>
          <w:kern w:val="2"/>
          <w:sz w:val="24"/>
          <w:szCs w:val="24"/>
          <w14:ligatures w14:val="standardContextual"/>
          <w14:numForm w14:val="default"/>
        </w:rPr>
      </w:pPr>
      <w:hyperlink w:anchor="_Toc209022269" w:history="1">
        <w:r w:rsidRPr="007A73A8">
          <w:rPr>
            <w:rStyle w:val="Hyperlink"/>
          </w:rPr>
          <w:t>8.2</w:t>
        </w:r>
        <w:r w:rsidRPr="007A73A8">
          <w:rPr>
            <w:rFonts w:asciiTheme="minorHAnsi" w:hAnsiTheme="minorHAnsi"/>
            <w:color w:val="auto"/>
            <w:kern w:val="2"/>
            <w:sz w:val="24"/>
            <w:szCs w:val="24"/>
            <w14:ligatures w14:val="standardContextual"/>
            <w14:numForm w14:val="default"/>
          </w:rPr>
          <w:tab/>
        </w:r>
        <w:r w:rsidRPr="007A73A8">
          <w:rPr>
            <w:rStyle w:val="Hyperlink"/>
          </w:rPr>
          <w:t>Council contact information</w:t>
        </w:r>
        <w:r w:rsidRPr="007A73A8">
          <w:rPr>
            <w:webHidden/>
          </w:rPr>
          <w:tab/>
        </w:r>
        <w:r w:rsidRPr="007A73A8">
          <w:rPr>
            <w:webHidden/>
          </w:rPr>
          <w:fldChar w:fldCharType="begin"/>
        </w:r>
        <w:r w:rsidRPr="007A73A8">
          <w:rPr>
            <w:webHidden/>
          </w:rPr>
          <w:instrText xml:space="preserve"> PAGEREF _Toc209022269 \h </w:instrText>
        </w:r>
        <w:r w:rsidRPr="007A73A8">
          <w:rPr>
            <w:webHidden/>
          </w:rPr>
        </w:r>
        <w:r w:rsidRPr="007A73A8">
          <w:rPr>
            <w:webHidden/>
          </w:rPr>
          <w:fldChar w:fldCharType="separate"/>
        </w:r>
        <w:r w:rsidR="007F3DB7">
          <w:rPr>
            <w:webHidden/>
          </w:rPr>
          <w:t>20</w:t>
        </w:r>
        <w:r w:rsidRPr="007A73A8">
          <w:rPr>
            <w:webHidden/>
          </w:rPr>
          <w:fldChar w:fldCharType="end"/>
        </w:r>
      </w:hyperlink>
    </w:p>
    <w:p w14:paraId="5CABDEA1" w14:textId="4D89A22C"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70" w:history="1">
        <w:r w:rsidRPr="007A73A8">
          <w:rPr>
            <w:rStyle w:val="Hyperlink"/>
          </w:rPr>
          <w:t>9</w:t>
        </w:r>
        <w:r w:rsidRPr="007A73A8">
          <w:rPr>
            <w:rFonts w:asciiTheme="minorHAnsi" w:hAnsiTheme="minorHAnsi"/>
            <w:b w:val="0"/>
            <w:color w:val="auto"/>
            <w:kern w:val="2"/>
            <w:szCs w:val="24"/>
            <w14:ligatures w14:val="standardContextual"/>
            <w14:numForm w14:val="default"/>
          </w:rPr>
          <w:tab/>
        </w:r>
        <w:r w:rsidRPr="007A73A8">
          <w:rPr>
            <w:rStyle w:val="Hyperlink"/>
          </w:rPr>
          <w:t>List of required attachments</w:t>
        </w:r>
        <w:r w:rsidRPr="007A73A8">
          <w:rPr>
            <w:webHidden/>
          </w:rPr>
          <w:tab/>
        </w:r>
        <w:r w:rsidRPr="007A73A8">
          <w:rPr>
            <w:webHidden/>
          </w:rPr>
          <w:fldChar w:fldCharType="begin"/>
        </w:r>
        <w:r w:rsidRPr="007A73A8">
          <w:rPr>
            <w:webHidden/>
          </w:rPr>
          <w:instrText xml:space="preserve"> PAGEREF _Toc209022270 \h </w:instrText>
        </w:r>
        <w:r w:rsidRPr="007A73A8">
          <w:rPr>
            <w:webHidden/>
          </w:rPr>
        </w:r>
        <w:r w:rsidRPr="007A73A8">
          <w:rPr>
            <w:webHidden/>
          </w:rPr>
          <w:fldChar w:fldCharType="separate"/>
        </w:r>
        <w:r w:rsidR="007F3DB7">
          <w:rPr>
            <w:webHidden/>
          </w:rPr>
          <w:t>21</w:t>
        </w:r>
        <w:r w:rsidRPr="007A73A8">
          <w:rPr>
            <w:webHidden/>
          </w:rPr>
          <w:fldChar w:fldCharType="end"/>
        </w:r>
      </w:hyperlink>
    </w:p>
    <w:p w14:paraId="4888B109" w14:textId="22F2DD57" w:rsidR="00FE5A61" w:rsidRPr="007A73A8" w:rsidRDefault="00FE5A61">
      <w:pPr>
        <w:pStyle w:val="TOC1"/>
        <w:rPr>
          <w:rFonts w:asciiTheme="minorHAnsi" w:hAnsiTheme="minorHAnsi"/>
          <w:b w:val="0"/>
          <w:color w:val="auto"/>
          <w:kern w:val="2"/>
          <w:szCs w:val="24"/>
          <w14:ligatures w14:val="standardContextual"/>
          <w14:numForm w14:val="default"/>
        </w:rPr>
      </w:pPr>
      <w:hyperlink w:anchor="_Toc209022271" w:history="1">
        <w:r w:rsidRPr="007A73A8">
          <w:rPr>
            <w:rStyle w:val="Hyperlink"/>
          </w:rPr>
          <w:t>10</w:t>
        </w:r>
        <w:r w:rsidRPr="007A73A8">
          <w:rPr>
            <w:rFonts w:asciiTheme="minorHAnsi" w:hAnsiTheme="minorHAnsi"/>
            <w:b w:val="0"/>
            <w:color w:val="auto"/>
            <w:kern w:val="2"/>
            <w:szCs w:val="24"/>
            <w14:ligatures w14:val="standardContextual"/>
            <w14:numForm w14:val="default"/>
          </w:rPr>
          <w:tab/>
        </w:r>
        <w:r w:rsidRPr="007A73A8">
          <w:rPr>
            <w:rStyle w:val="Hyperlink"/>
          </w:rPr>
          <w:t>Checklists</w:t>
        </w:r>
        <w:r w:rsidRPr="007A73A8">
          <w:rPr>
            <w:webHidden/>
          </w:rPr>
          <w:tab/>
        </w:r>
        <w:r w:rsidRPr="007A73A8">
          <w:rPr>
            <w:webHidden/>
          </w:rPr>
          <w:fldChar w:fldCharType="begin"/>
        </w:r>
        <w:r w:rsidRPr="007A73A8">
          <w:rPr>
            <w:webHidden/>
          </w:rPr>
          <w:instrText xml:space="preserve"> PAGEREF _Toc209022271 \h </w:instrText>
        </w:r>
        <w:r w:rsidRPr="007A73A8">
          <w:rPr>
            <w:webHidden/>
          </w:rPr>
        </w:r>
        <w:r w:rsidRPr="007A73A8">
          <w:rPr>
            <w:webHidden/>
          </w:rPr>
          <w:fldChar w:fldCharType="separate"/>
        </w:r>
        <w:r w:rsidR="007F3DB7">
          <w:rPr>
            <w:webHidden/>
          </w:rPr>
          <w:t>23</w:t>
        </w:r>
        <w:r w:rsidRPr="007A73A8">
          <w:rPr>
            <w:webHidden/>
          </w:rPr>
          <w:fldChar w:fldCharType="end"/>
        </w:r>
      </w:hyperlink>
    </w:p>
    <w:p w14:paraId="1E616FD6" w14:textId="3EFC8B59" w:rsidR="00D34E1D" w:rsidRPr="007A73A8" w:rsidRDefault="00D34E1D" w:rsidP="00812432">
      <w:pPr>
        <w:pStyle w:val="BodyText"/>
        <w:rPr>
          <w:rFonts w:eastAsiaTheme="majorEastAsia"/>
        </w:rPr>
      </w:pPr>
      <w:r w:rsidRPr="007A73A8">
        <w:rPr>
          <w:rFonts w:asciiTheme="minorHAnsi" w:eastAsiaTheme="majorEastAsia" w:hAnsiTheme="minorHAnsi" w:cstheme="minorBidi"/>
          <w:b/>
          <w:noProof/>
          <w:color w:val="3E5376" w:themeColor="accent2"/>
          <w:sz w:val="18"/>
          <w:szCs w:val="22"/>
          <w14:numSpacing w14:val="default"/>
        </w:rPr>
        <w:fldChar w:fldCharType="end"/>
      </w:r>
    </w:p>
    <w:p w14:paraId="1B0C1692" w14:textId="77777777" w:rsidR="00D34E1D" w:rsidRPr="007A73A8" w:rsidRDefault="00D34E1D" w:rsidP="00812432">
      <w:pPr>
        <w:pStyle w:val="BodyText"/>
        <w:rPr>
          <w:rFonts w:eastAsiaTheme="majorEastAsia"/>
        </w:rPr>
      </w:pPr>
    </w:p>
    <w:p w14:paraId="39CAB0DD" w14:textId="77777777" w:rsidR="00D34E1D" w:rsidRPr="007A73A8" w:rsidRDefault="00D34E1D" w:rsidP="00812432">
      <w:pPr>
        <w:pStyle w:val="BodyText"/>
        <w:sectPr w:rsidR="00D34E1D" w:rsidRPr="007A73A8"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2FEFCF40" w14:textId="7827C6A7" w:rsidR="00D34E1D" w:rsidRPr="007A73A8" w:rsidRDefault="00D34E1D" w:rsidP="00AA450F">
      <w:pPr>
        <w:pStyle w:val="Heading1nonumber"/>
      </w:pPr>
      <w:bookmarkStart w:id="1" w:name="_Toc209022238"/>
      <w:r w:rsidRPr="007A73A8">
        <w:lastRenderedPageBreak/>
        <w:t>Council Information</w:t>
      </w:r>
      <w:bookmarkEnd w:id="1"/>
    </w:p>
    <w:p w14:paraId="28FCE74F" w14:textId="2A8987A1" w:rsidR="00D34E1D" w:rsidRPr="007A73A8" w:rsidRDefault="00D34E1D" w:rsidP="00D34E1D">
      <w:pPr>
        <w:pStyle w:val="BodyText"/>
      </w:pPr>
      <w:r w:rsidRPr="007A73A8">
        <w:t>Please fill out the table below.</w:t>
      </w:r>
    </w:p>
    <w:tbl>
      <w:tblPr>
        <w:tblStyle w:val="Basic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5859"/>
        <w:gridCol w:w="3213"/>
      </w:tblGrid>
      <w:tr w:rsidR="00D34E1D" w:rsidRPr="007A73A8" w14:paraId="54EE88BD" w14:textId="77777777" w:rsidTr="00FF62C0">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6968D7F1" w14:textId="77777777" w:rsidR="00D34E1D" w:rsidRPr="007A73A8" w:rsidRDefault="00D34E1D" w:rsidP="00812432">
            <w:pPr>
              <w:pStyle w:val="TableTextColumnHeading"/>
            </w:pPr>
            <w:r w:rsidRPr="007A73A8">
              <w:t>Council name</w:t>
            </w:r>
          </w:p>
        </w:tc>
        <w:tc>
          <w:tcPr>
            <w:tcW w:w="0" w:type="dxa"/>
          </w:tcPr>
          <w:p w14:paraId="76311B3A" w14:textId="77777777" w:rsidR="00D34E1D" w:rsidRPr="007A73A8" w:rsidRDefault="00000000" w:rsidP="00812432">
            <w:pPr>
              <w:pStyle w:val="TableTextEntries"/>
              <w:cnfStyle w:val="000000000000" w:firstRow="0" w:lastRow="0" w:firstColumn="0" w:lastColumn="0" w:oddVBand="0" w:evenVBand="0" w:oddHBand="0" w:evenHBand="0" w:firstRowFirstColumn="0" w:firstRowLastColumn="0" w:lastRowFirstColumn="0" w:lastRowLastColumn="0"/>
            </w:pPr>
            <w:sdt>
              <w:sdtPr>
                <w:rPr>
                  <w:color w:val="2B579A"/>
                  <w:shd w:val="clear" w:color="auto" w:fill="E6E6E6"/>
                </w:rPr>
                <w:alias w:val="Council name"/>
                <w:tag w:val="Council name"/>
                <w:id w:val="-1930960358"/>
                <w:placeholder>
                  <w:docPart w:val="50210C55EA8D49618B307B18F9FA7792"/>
                </w:placeholder>
                <w:showingPlcHdr/>
              </w:sdtPr>
              <w:sdtEndPr>
                <w:rPr>
                  <w:color w:val="2E2E2F" w:themeColor="text1"/>
                  <w:shd w:val="clear" w:color="auto" w:fill="auto"/>
                </w:rPr>
              </w:sdtEndPr>
              <w:sdtContent>
                <w:r w:rsidR="00D34E1D" w:rsidRPr="007A73A8">
                  <w:rPr>
                    <w:rStyle w:val="BodyTextChar"/>
                  </w:rPr>
                  <w:t>Click here to enter text.</w:t>
                </w:r>
              </w:sdtContent>
            </w:sdt>
            <w:r w:rsidR="00D34E1D" w:rsidRPr="007A73A8" w:rsidDel="00A474D8">
              <w:rPr>
                <w:color w:val="2B579A"/>
                <w:shd w:val="clear" w:color="auto" w:fill="E6E6E6"/>
              </w:rPr>
              <w:t xml:space="preserve"> </w:t>
            </w:r>
          </w:p>
        </w:tc>
      </w:tr>
      <w:tr w:rsidR="00D34E1D" w:rsidRPr="007A73A8" w14:paraId="496DD3E1"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E2EAF6"/>
          </w:tcPr>
          <w:p w14:paraId="5E00A07C" w14:textId="77777777" w:rsidR="00D34E1D" w:rsidRPr="007A73A8" w:rsidRDefault="00D34E1D" w:rsidP="00812432">
            <w:pPr>
              <w:pStyle w:val="TableTextColumnHeading"/>
            </w:pPr>
            <w:r w:rsidRPr="007A73A8">
              <w:t>Date submitted to IPART</w:t>
            </w:r>
          </w:p>
        </w:tc>
        <w:sdt>
          <w:sdtPr>
            <w:rPr>
              <w:color w:val="2B579A"/>
              <w:shd w:val="clear" w:color="auto" w:fill="E6E6E6"/>
            </w:rPr>
            <w:alias w:val="Date submitted to IPART"/>
            <w:tag w:val="Date submitted to IPART"/>
            <w:id w:val="711846031"/>
            <w:placeholder>
              <w:docPart w:val="4F85A973D30043698A376F71C5E43260"/>
            </w:placeholder>
          </w:sdtPr>
          <w:sdtEndPr>
            <w:rPr>
              <w:color w:val="2E2E2F" w:themeColor="text1"/>
              <w:shd w:val="clear" w:color="auto" w:fill="auto"/>
            </w:rPr>
          </w:sdtEndPr>
          <w:sdtContent>
            <w:sdt>
              <w:sdtPr>
                <w:rPr>
                  <w:color w:val="2B579A"/>
                  <w:shd w:val="clear" w:color="auto" w:fill="E6E6E6"/>
                </w:rPr>
                <w:alias w:val="Date submitted to IPART"/>
                <w:tag w:val="Date submitted to IPART"/>
                <w:id w:val="749083331"/>
                <w:placeholder>
                  <w:docPart w:val="95D3F88CC13046AFA3ED41902E99ACF4"/>
                </w:placeholder>
              </w:sdtPr>
              <w:sdtEndPr>
                <w:rPr>
                  <w:color w:val="2E2E2F" w:themeColor="text1"/>
                  <w:shd w:val="clear" w:color="auto" w:fill="auto"/>
                </w:rPr>
              </w:sdtEndPr>
              <w:sdtContent>
                <w:tc>
                  <w:tcPr>
                    <w:tcW w:w="0" w:type="dxa"/>
                  </w:tcPr>
                  <w:p w14:paraId="5919AF7A" w14:textId="77777777" w:rsidR="00D34E1D" w:rsidRPr="007A73A8" w:rsidRDefault="00D34E1D"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BodyTextChar"/>
                      </w:rPr>
                      <w:t>Click here to enter text.</w:t>
                    </w:r>
                  </w:p>
                </w:tc>
              </w:sdtContent>
            </w:sdt>
          </w:sdtContent>
        </w:sdt>
      </w:tr>
    </w:tbl>
    <w:p w14:paraId="25D1FAA2" w14:textId="77777777" w:rsidR="00D34E1D" w:rsidRPr="007A73A8" w:rsidRDefault="00D34E1D" w:rsidP="00D34E1D">
      <w:pPr>
        <w:pStyle w:val="BodyText"/>
        <w:sectPr w:rsidR="00D34E1D" w:rsidRPr="007A73A8" w:rsidSect="00171E1E">
          <w:headerReference w:type="default" r:id="rId16"/>
          <w:footerReference w:type="default" r:id="rId17"/>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pPr>
    </w:p>
    <w:p w14:paraId="7925009B" w14:textId="35884CCE" w:rsidR="00D34E1D" w:rsidRPr="007A73A8" w:rsidRDefault="00D34E1D" w:rsidP="00D34E1D">
      <w:pPr>
        <w:pStyle w:val="Heading1"/>
      </w:pPr>
      <w:bookmarkStart w:id="2" w:name="_Toc209022239"/>
      <w:r w:rsidRPr="007A73A8">
        <w:lastRenderedPageBreak/>
        <w:t>About this application form</w:t>
      </w:r>
      <w:bookmarkEnd w:id="2"/>
    </w:p>
    <w:p w14:paraId="43069B38" w14:textId="4404A66F" w:rsidR="00D34E1D" w:rsidRPr="007A73A8" w:rsidRDefault="00D34E1D" w:rsidP="00D34E1D">
      <w:pPr>
        <w:pStyle w:val="BodyText"/>
      </w:pPr>
      <w:r w:rsidRPr="007A73A8">
        <w:t xml:space="preserve">This application form is to be completed by councils applying for a special variation (SV) to general income for </w:t>
      </w:r>
      <w:r w:rsidR="00AF7F0D" w:rsidRPr="007A73A8">
        <w:t>202</w:t>
      </w:r>
      <w:r w:rsidR="00B36EB8" w:rsidRPr="007A73A8">
        <w:t>6</w:t>
      </w:r>
      <w:r w:rsidR="00AF7F0D" w:rsidRPr="007A73A8">
        <w:t>-2</w:t>
      </w:r>
      <w:r w:rsidR="00B36EB8" w:rsidRPr="007A73A8">
        <w:t>7</w:t>
      </w:r>
      <w:r w:rsidRPr="007A73A8">
        <w:t xml:space="preserve"> under section 508(2) or 508A of the </w:t>
      </w:r>
      <w:r w:rsidRPr="007A73A8">
        <w:rPr>
          <w:i/>
        </w:rPr>
        <w:t xml:space="preserve">Local Government Act 1993 </w:t>
      </w:r>
      <w:r w:rsidRPr="007A73A8">
        <w:rPr>
          <w:iCs/>
        </w:rPr>
        <w:t>(LG Act)</w:t>
      </w:r>
      <w:r w:rsidRPr="007A73A8">
        <w:t>. The application form is in two parts:</w:t>
      </w:r>
    </w:p>
    <w:p w14:paraId="6F7D7A4C" w14:textId="6ABF9237" w:rsidR="00D34E1D" w:rsidRPr="007A73A8" w:rsidRDefault="00D34E1D" w:rsidP="00D34E1D">
      <w:pPr>
        <w:pStyle w:val="ListNumber"/>
        <w:tabs>
          <w:tab w:val="num" w:pos="357"/>
        </w:tabs>
      </w:pPr>
      <w:r w:rsidRPr="007A73A8">
        <w:t xml:space="preserve">Application Form </w:t>
      </w:r>
      <w:hyperlink r:id="rId18" w:history="1">
        <w:r w:rsidRPr="007A73A8">
          <w:rPr>
            <w:rStyle w:val="Hyperlink"/>
          </w:rPr>
          <w:t>Part A</w:t>
        </w:r>
      </w:hyperlink>
      <w:r w:rsidRPr="007A73A8">
        <w:t xml:space="preserve"> (separate Excel spreadsheet) </w:t>
      </w:r>
    </w:p>
    <w:p w14:paraId="3BC9B656" w14:textId="77777777" w:rsidR="00D34E1D" w:rsidRPr="007A73A8" w:rsidRDefault="00D34E1D" w:rsidP="00D34E1D">
      <w:pPr>
        <w:pStyle w:val="ListNumber"/>
        <w:tabs>
          <w:tab w:val="num" w:pos="357"/>
        </w:tabs>
      </w:pPr>
      <w:r w:rsidRPr="007A73A8">
        <w:t>Special Variation Application Form Part B (this MS Word document)</w:t>
      </w:r>
    </w:p>
    <w:p w14:paraId="4464DD7B" w14:textId="77777777" w:rsidR="00D34E1D" w:rsidRPr="007A73A8" w:rsidRDefault="00D34E1D" w:rsidP="00D34E1D">
      <w:pPr>
        <w:pStyle w:val="BodyText"/>
      </w:pPr>
      <w:r w:rsidRPr="007A73A8">
        <w:t>The SV Application Form Part B collects:</w:t>
      </w:r>
    </w:p>
    <w:p w14:paraId="6C918229" w14:textId="77777777" w:rsidR="00D34E1D" w:rsidRPr="007A73A8" w:rsidRDefault="00D34E1D" w:rsidP="00D34E1D">
      <w:pPr>
        <w:pStyle w:val="ListBullet"/>
        <w:ind w:left="360" w:hanging="360"/>
      </w:pPr>
      <w:r w:rsidRPr="007A73A8">
        <w:t xml:space="preserve">Description and Context information for the SV </w:t>
      </w:r>
    </w:p>
    <w:p w14:paraId="253B4DDE" w14:textId="77777777" w:rsidR="00D34E1D" w:rsidRPr="007A73A8" w:rsidRDefault="00D34E1D" w:rsidP="00D34E1D">
      <w:pPr>
        <w:pStyle w:val="ListBullet"/>
        <w:spacing w:after="0"/>
        <w:ind w:left="360" w:hanging="360"/>
        <w:jc w:val="both"/>
        <w:rPr>
          <w:rFonts w:ascii="Arial" w:hAnsi="Arial"/>
          <w:color w:val="212122"/>
        </w:rPr>
      </w:pPr>
      <w:r w:rsidRPr="007A73A8">
        <w:t>Evidence against:</w:t>
      </w:r>
    </w:p>
    <w:p w14:paraId="6F26F192" w14:textId="77777777" w:rsidR="00D34E1D" w:rsidRPr="007A73A8" w:rsidRDefault="00D34E1D" w:rsidP="00D34E1D">
      <w:pPr>
        <w:pStyle w:val="ListBullet2"/>
        <w:rPr>
          <w:rFonts w:ascii="Arial" w:hAnsi="Arial"/>
          <w:color w:val="212122"/>
        </w:rPr>
      </w:pPr>
      <w:r w:rsidRPr="007A73A8">
        <w:t xml:space="preserve">Criterion 1: Need for the variation </w:t>
      </w:r>
    </w:p>
    <w:p w14:paraId="440E6985" w14:textId="77777777" w:rsidR="00D34E1D" w:rsidRPr="007A73A8" w:rsidRDefault="00D34E1D" w:rsidP="00D34E1D">
      <w:pPr>
        <w:pStyle w:val="ListBullet2"/>
      </w:pPr>
      <w:r w:rsidRPr="007A73A8">
        <w:t xml:space="preserve">Criterion 2: Community awareness and engagement </w:t>
      </w:r>
    </w:p>
    <w:p w14:paraId="77F2FA57" w14:textId="77777777" w:rsidR="00D34E1D" w:rsidRPr="007A73A8" w:rsidRDefault="00D34E1D" w:rsidP="00D34E1D">
      <w:pPr>
        <w:pStyle w:val="ListBullet2"/>
      </w:pPr>
      <w:r w:rsidRPr="007A73A8">
        <w:t xml:space="preserve">Criterion 3: Impact on ratepayers </w:t>
      </w:r>
    </w:p>
    <w:p w14:paraId="3F7AD271" w14:textId="00053A47" w:rsidR="00D34E1D" w:rsidRPr="007A73A8" w:rsidRDefault="00D34E1D" w:rsidP="00D34E1D">
      <w:pPr>
        <w:pStyle w:val="ListBullet2"/>
      </w:pPr>
      <w:r w:rsidRPr="007A73A8">
        <w:t xml:space="preserve">Criterion 4: </w:t>
      </w:r>
      <w:r w:rsidR="00662EAD" w:rsidRPr="007A73A8">
        <w:t>Integrated Planning &amp; Reporting (</w:t>
      </w:r>
      <w:r w:rsidRPr="007A73A8">
        <w:t>IP&amp;R</w:t>
      </w:r>
      <w:r w:rsidR="00662EAD" w:rsidRPr="007A73A8">
        <w:t>)</w:t>
      </w:r>
      <w:r w:rsidRPr="007A73A8">
        <w:t xml:space="preserve"> documents </w:t>
      </w:r>
    </w:p>
    <w:p w14:paraId="65E8162F" w14:textId="77777777" w:rsidR="00D34E1D" w:rsidRPr="007A73A8" w:rsidRDefault="00D34E1D" w:rsidP="00D34E1D">
      <w:pPr>
        <w:pStyle w:val="ListBullet2"/>
      </w:pPr>
      <w:r w:rsidRPr="007A73A8">
        <w:t>Criterion 5: Productivity improvements and cost containment strategies</w:t>
      </w:r>
    </w:p>
    <w:p w14:paraId="13A800D0" w14:textId="77777777" w:rsidR="00D34E1D" w:rsidRPr="007A73A8" w:rsidRDefault="00D34E1D" w:rsidP="00D34E1D">
      <w:pPr>
        <w:pStyle w:val="ListBullet2"/>
      </w:pPr>
      <w:r w:rsidRPr="007A73A8">
        <w:t>Criterion 6: Other relevant matters</w:t>
      </w:r>
    </w:p>
    <w:p w14:paraId="2F33E914" w14:textId="77777777" w:rsidR="00D34E1D" w:rsidRPr="007A73A8" w:rsidRDefault="00D34E1D" w:rsidP="00D34E1D">
      <w:pPr>
        <w:pStyle w:val="ListBullet"/>
        <w:spacing w:after="0"/>
        <w:ind w:left="360" w:hanging="360"/>
        <w:jc w:val="both"/>
      </w:pPr>
      <w:r w:rsidRPr="007A73A8">
        <w:t xml:space="preserve">Council certification and contact information </w:t>
      </w:r>
    </w:p>
    <w:p w14:paraId="758182F9" w14:textId="77777777" w:rsidR="00D34E1D" w:rsidRPr="007A73A8" w:rsidRDefault="00D34E1D" w:rsidP="00D34E1D">
      <w:pPr>
        <w:pStyle w:val="ListBullet"/>
        <w:numPr>
          <w:ilvl w:val="0"/>
          <w:numId w:val="0"/>
        </w:numPr>
      </w:pPr>
      <w:r w:rsidRPr="007A73A8">
        <w:t xml:space="preserve">It also provides a List of attachments and checklist to assist councils. </w:t>
      </w:r>
    </w:p>
    <w:p w14:paraId="048A7B14" w14:textId="77777777" w:rsidR="00D34E1D" w:rsidRPr="007A73A8" w:rsidRDefault="00D34E1D" w:rsidP="00D34E1D">
      <w:pPr>
        <w:pStyle w:val="BodyText"/>
      </w:pPr>
      <w:r w:rsidRPr="007A73A8">
        <w:t>When completing this Application Form, councils should refer to:</w:t>
      </w:r>
    </w:p>
    <w:p w14:paraId="4FA0620A" w14:textId="43A6821A" w:rsidR="00D34E1D" w:rsidRPr="007A73A8" w:rsidRDefault="00D34E1D" w:rsidP="00D34E1D">
      <w:pPr>
        <w:pStyle w:val="ListBullet"/>
        <w:ind w:left="360" w:hanging="360"/>
        <w:rPr>
          <w:rStyle w:val="Hyperlink"/>
          <w:color w:val="2E2E2F" w:themeColor="text1"/>
        </w:rPr>
      </w:pPr>
      <w:r w:rsidRPr="007A73A8">
        <w:t xml:space="preserve">The ‘Apply for a SV or minimum rates (MR) increase’ page of IPART’s </w:t>
      </w:r>
      <w:hyperlink r:id="rId19" w:history="1">
        <w:r w:rsidRPr="007A73A8">
          <w:rPr>
            <w:rStyle w:val="Hyperlink"/>
          </w:rPr>
          <w:t>website</w:t>
        </w:r>
      </w:hyperlink>
    </w:p>
    <w:p w14:paraId="56DE072D" w14:textId="78623E7D" w:rsidR="00D34E1D" w:rsidRPr="007A73A8" w:rsidRDefault="00D34E1D" w:rsidP="00D34E1D">
      <w:pPr>
        <w:pStyle w:val="ListBullet"/>
        <w:ind w:left="360" w:hanging="360"/>
      </w:pPr>
      <w:r w:rsidRPr="007A73A8" w:rsidDel="004A4147">
        <w:t xml:space="preserve">The Office of Local Government (OLG) </w:t>
      </w:r>
      <w:hyperlink r:id="rId20" w:history="1">
        <w:r w:rsidR="00AA450F" w:rsidRPr="007A73A8">
          <w:rPr>
            <w:rStyle w:val="Hyperlink"/>
          </w:rPr>
          <w:t xml:space="preserve">Guidelines </w:t>
        </w:r>
      </w:hyperlink>
      <w:r w:rsidRPr="007A73A8">
        <w:t>issued in November 2020</w:t>
      </w:r>
    </w:p>
    <w:p w14:paraId="1EC6389E" w14:textId="774AF8C0" w:rsidR="00D34E1D" w:rsidRPr="007A73A8" w:rsidRDefault="00D34E1D" w:rsidP="00D34E1D">
      <w:pPr>
        <w:pStyle w:val="ListBullet"/>
        <w:ind w:left="360" w:hanging="360"/>
      </w:pPr>
      <w:r w:rsidRPr="007A73A8">
        <w:t>IPART’s SV Guidance Booklet</w:t>
      </w:r>
      <w:r w:rsidR="001C45E1" w:rsidRPr="007A73A8">
        <w:t xml:space="preserve"> – </w:t>
      </w:r>
      <w:r w:rsidR="001C45E1" w:rsidRPr="007A73A8">
        <w:rPr>
          <w:i/>
          <w:iCs/>
        </w:rPr>
        <w:t>Special Variations: How to prepare and apply</w:t>
      </w:r>
      <w:r w:rsidR="00AA450F" w:rsidRPr="007A73A8">
        <w:t xml:space="preserve"> available on our </w:t>
      </w:r>
      <w:hyperlink r:id="rId21" w:history="1">
        <w:r w:rsidR="00AA450F" w:rsidRPr="007A73A8">
          <w:rPr>
            <w:rStyle w:val="Hyperlink"/>
          </w:rPr>
          <w:t>website</w:t>
        </w:r>
      </w:hyperlink>
      <w:r w:rsidR="00AA450F" w:rsidRPr="007A73A8">
        <w:rPr>
          <w:rStyle w:val="Hyperlink"/>
        </w:rPr>
        <w:t>.</w:t>
      </w:r>
    </w:p>
    <w:p w14:paraId="3576D520" w14:textId="77777777" w:rsidR="00D34E1D" w:rsidRPr="007A73A8" w:rsidRDefault="00D34E1D" w:rsidP="00D34E1D">
      <w:pPr>
        <w:pStyle w:val="ListBullet"/>
        <w:numPr>
          <w:ilvl w:val="0"/>
          <w:numId w:val="0"/>
        </w:numPr>
        <w:rPr>
          <w:rStyle w:val="Hyperlink"/>
          <w:color w:val="2E2E2F" w:themeColor="text1"/>
        </w:rPr>
      </w:pPr>
      <w:r w:rsidRPr="007A73A8">
        <w:t xml:space="preserve">We encourage Councils to contact IPART early in their preparation to apply, or potentially apply, for an SV.  </w:t>
      </w:r>
    </w:p>
    <w:p w14:paraId="6F24904A" w14:textId="77777777" w:rsidR="00D34E1D" w:rsidRPr="007A73A8" w:rsidRDefault="00D34E1D" w:rsidP="00D34E1D">
      <w:pPr>
        <w:pStyle w:val="BodyText"/>
        <w:sectPr w:rsidR="00D34E1D" w:rsidRPr="007A73A8"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8F7398D" w14:textId="186E9E46" w:rsidR="00D34E1D" w:rsidRPr="007A73A8" w:rsidRDefault="00D34E1D" w:rsidP="00D34E1D">
      <w:pPr>
        <w:pStyle w:val="Heading1"/>
      </w:pPr>
      <w:bookmarkStart w:id="3" w:name="_Ref148435817"/>
      <w:bookmarkStart w:id="4" w:name="_Toc209022240"/>
      <w:r w:rsidRPr="007A73A8">
        <w:lastRenderedPageBreak/>
        <w:t xml:space="preserve">Description and </w:t>
      </w:r>
      <w:r w:rsidR="003225EB" w:rsidRPr="007A73A8">
        <w:t>C</w:t>
      </w:r>
      <w:r w:rsidRPr="007A73A8">
        <w:t>ontext</w:t>
      </w:r>
      <w:bookmarkEnd w:id="3"/>
      <w:bookmarkEnd w:id="4"/>
    </w:p>
    <w:p w14:paraId="0980467A" w14:textId="77777777" w:rsidR="00D34E1D" w:rsidRPr="007A73A8" w:rsidRDefault="00D34E1D" w:rsidP="00D34E1D">
      <w:pPr>
        <w:pStyle w:val="BodyText"/>
      </w:pPr>
      <w:r w:rsidRPr="007A73A8">
        <w:t xml:space="preserve">These questions seek information not tied to a specific criterion in the OLG guidelines. </w:t>
      </w:r>
    </w:p>
    <w:p w14:paraId="2388504D" w14:textId="17B42814" w:rsidR="00D34E1D" w:rsidRPr="007A73A8" w:rsidRDefault="00D34E1D" w:rsidP="00944AAB">
      <w:pPr>
        <w:pStyle w:val="Heading2nonumber"/>
      </w:pPr>
      <w:bookmarkStart w:id="5" w:name="_Toc209022241"/>
      <w:r w:rsidRPr="007A73A8">
        <w:t>Question 1: What type and size of SV is the council is applying for</w:t>
      </w:r>
      <w:r w:rsidR="00776D68" w:rsidRPr="007A73A8">
        <w:t>?</w:t>
      </w:r>
      <w:bookmarkEnd w:id="5"/>
    </w:p>
    <w:p w14:paraId="4741162B" w14:textId="081B06D3" w:rsidR="00F75350" w:rsidRPr="007A73A8" w:rsidRDefault="00F75350" w:rsidP="00F75350">
      <w:pPr>
        <w:pStyle w:val="BodyText"/>
      </w:pPr>
      <w:r w:rsidRPr="007A73A8">
        <w:t>In</w:t>
      </w:r>
      <w:r w:rsidR="008B2E1B" w:rsidRPr="007A73A8">
        <w:t xml:space="preserve"> </w:t>
      </w:r>
      <w:r w:rsidR="008B2E1B" w:rsidRPr="007A73A8">
        <w:fldChar w:fldCharType="begin"/>
      </w:r>
      <w:r w:rsidR="008B2E1B" w:rsidRPr="007A73A8">
        <w:instrText xml:space="preserve"> REF _Ref167715334 \h </w:instrText>
      </w:r>
      <w:r w:rsidR="007A73A8">
        <w:instrText xml:space="preserve"> \* MERGEFORMAT </w:instrText>
      </w:r>
      <w:r w:rsidR="008B2E1B" w:rsidRPr="007A73A8">
        <w:fldChar w:fldCharType="separate"/>
      </w:r>
      <w:r w:rsidR="007F3DB7" w:rsidRPr="007A73A8">
        <w:t xml:space="preserve">Table </w:t>
      </w:r>
      <w:r w:rsidR="007F3DB7">
        <w:rPr>
          <w:noProof/>
        </w:rPr>
        <w:t>1</w:t>
      </w:r>
      <w:r w:rsidR="008B2E1B" w:rsidRPr="007A73A8">
        <w:fldChar w:fldCharType="end"/>
      </w:r>
      <w:r w:rsidR="002A3C6B" w:rsidRPr="007A73A8">
        <w:fldChar w:fldCharType="begin"/>
      </w:r>
      <w:r w:rsidR="002A3C6B" w:rsidRPr="007A73A8">
        <w:instrText xml:space="preserve"> REF _Ref148427066 \h </w:instrText>
      </w:r>
      <w:r w:rsidR="008B37B7" w:rsidRPr="007A73A8">
        <w:instrText xml:space="preserve"> \* MERGEFORMAT </w:instrText>
      </w:r>
      <w:r w:rsidR="002A3C6B" w:rsidRPr="007A73A8">
        <w:fldChar w:fldCharType="end"/>
      </w:r>
      <w:r w:rsidRPr="007A73A8">
        <w:t xml:space="preserve">, please </w:t>
      </w:r>
      <w:r w:rsidR="00C85B52" w:rsidRPr="007A73A8">
        <w:t xml:space="preserve">use the checkboxes to indicate the type of SV the council is applying for. </w:t>
      </w:r>
      <w:r w:rsidRPr="007A73A8">
        <w:t>In</w:t>
      </w:r>
      <w:r w:rsidR="00590FF3" w:rsidRPr="007A73A8">
        <w:t xml:space="preserve"> </w:t>
      </w:r>
      <w:r w:rsidR="00590FF3" w:rsidRPr="007A73A8">
        <w:fldChar w:fldCharType="begin"/>
      </w:r>
      <w:r w:rsidR="00590FF3" w:rsidRPr="007A73A8">
        <w:instrText xml:space="preserve"> REF _Ref167715390 \h </w:instrText>
      </w:r>
      <w:r w:rsidR="007A73A8">
        <w:instrText xml:space="preserve"> \* MERGEFORMAT </w:instrText>
      </w:r>
      <w:r w:rsidR="00590FF3" w:rsidRPr="007A73A8">
        <w:fldChar w:fldCharType="separate"/>
      </w:r>
      <w:r w:rsidR="007F3DB7" w:rsidRPr="007A73A8">
        <w:t xml:space="preserve">Table </w:t>
      </w:r>
      <w:r w:rsidR="007F3DB7">
        <w:rPr>
          <w:noProof/>
        </w:rPr>
        <w:t>2</w:t>
      </w:r>
      <w:r w:rsidR="00590FF3" w:rsidRPr="007A73A8">
        <w:fldChar w:fldCharType="end"/>
      </w:r>
      <w:r w:rsidR="002A3C6B" w:rsidRPr="007A73A8">
        <w:fldChar w:fldCharType="begin"/>
      </w:r>
      <w:r w:rsidR="002A3C6B" w:rsidRPr="007A73A8">
        <w:instrText xml:space="preserve"> REF _Ref148427073 \h  \* MERGEFORMAT </w:instrText>
      </w:r>
      <w:r w:rsidR="002A3C6B" w:rsidRPr="007A73A8">
        <w:fldChar w:fldCharType="end"/>
      </w:r>
      <w:r w:rsidR="002A3C6B" w:rsidRPr="007A73A8">
        <w:t>, p</w:t>
      </w:r>
      <w:r w:rsidRPr="007A73A8">
        <w:t>lease provide</w:t>
      </w:r>
      <w:r w:rsidR="00960B34" w:rsidRPr="007A73A8">
        <w:t xml:space="preserve">, </w:t>
      </w:r>
      <w:r w:rsidRPr="007A73A8">
        <w:t>rounded to</w:t>
      </w:r>
      <w:r w:rsidR="008B37B7" w:rsidRPr="007A73A8">
        <w:t xml:space="preserve"> </w:t>
      </w:r>
      <w:r w:rsidR="002C494F" w:rsidRPr="007A73A8">
        <w:rPr>
          <w:b/>
          <w:bCs/>
        </w:rPr>
        <w:t>1</w:t>
      </w:r>
      <w:r w:rsidR="008B37B7" w:rsidRPr="007A73A8">
        <w:rPr>
          <w:b/>
          <w:bCs/>
        </w:rPr>
        <w:t xml:space="preserve"> decimal place</w:t>
      </w:r>
      <w:r w:rsidR="007B33FB" w:rsidRPr="007A73A8">
        <w:rPr>
          <w:b/>
          <w:bCs/>
        </w:rPr>
        <w:t xml:space="preserve">, </w:t>
      </w:r>
      <w:r w:rsidR="007B33FB" w:rsidRPr="007A73A8">
        <w:t xml:space="preserve">unless otherwise </w:t>
      </w:r>
      <w:r w:rsidR="00F957ED" w:rsidRPr="007A73A8">
        <w:t>specified</w:t>
      </w:r>
      <w:r w:rsidR="00985566" w:rsidRPr="007A73A8">
        <w:t xml:space="preserve"> in </w:t>
      </w:r>
      <w:r w:rsidR="00985566" w:rsidRPr="007A73A8">
        <w:fldChar w:fldCharType="begin"/>
      </w:r>
      <w:r w:rsidR="00985566" w:rsidRPr="007A73A8">
        <w:instrText xml:space="preserve"> REF _Ref148427268 \h  \* MERGEFORMAT </w:instrText>
      </w:r>
      <w:r w:rsidR="00985566" w:rsidRPr="007A73A8">
        <w:fldChar w:fldCharType="separate"/>
      </w:r>
      <w:r w:rsidR="007F3DB7" w:rsidRPr="007A73A8">
        <w:t xml:space="preserve">Table </w:t>
      </w:r>
      <w:r w:rsidR="007F3DB7">
        <w:rPr>
          <w:noProof/>
        </w:rPr>
        <w:t>3</w:t>
      </w:r>
      <w:r w:rsidR="00985566" w:rsidRPr="007A73A8">
        <w:fldChar w:fldCharType="end"/>
      </w:r>
      <w:r w:rsidR="008B37B7" w:rsidRPr="007A73A8">
        <w:t>:</w:t>
      </w:r>
      <w:r w:rsidRPr="007A73A8">
        <w:t xml:space="preserve"> </w:t>
      </w:r>
    </w:p>
    <w:p w14:paraId="26FC3814" w14:textId="0D7440A5" w:rsidR="00F75350" w:rsidRPr="007A73A8" w:rsidRDefault="00F75350" w:rsidP="00F75350">
      <w:pPr>
        <w:pStyle w:val="ListBullet"/>
        <w:ind w:left="360" w:hanging="360"/>
      </w:pPr>
      <w:r w:rsidRPr="007A73A8">
        <w:t xml:space="preserve">the </w:t>
      </w:r>
      <w:r w:rsidR="00867674" w:rsidRPr="007A73A8">
        <w:t>total</w:t>
      </w:r>
      <w:r w:rsidR="008B37B7" w:rsidRPr="007A73A8">
        <w:t xml:space="preserve"> percentage increase (including the rate peg) </w:t>
      </w:r>
      <w:r w:rsidRPr="007A73A8">
        <w:t xml:space="preserve">and, </w:t>
      </w:r>
    </w:p>
    <w:p w14:paraId="2FFAC16B" w14:textId="77777777" w:rsidR="008B37B7" w:rsidRPr="007A73A8" w:rsidRDefault="00F75350" w:rsidP="00812432">
      <w:pPr>
        <w:pStyle w:val="ListBullet"/>
        <w:ind w:left="360" w:hanging="360"/>
      </w:pPr>
      <w:r w:rsidRPr="007A73A8">
        <w:t>for</w:t>
      </w:r>
      <w:r w:rsidR="008B37B7" w:rsidRPr="007A73A8">
        <w:t xml:space="preserve"> a section 508A SV, the cumulative percentage increase over the SV period.</w:t>
      </w:r>
    </w:p>
    <w:p w14:paraId="74A35CF0" w14:textId="45A7BA2B" w:rsidR="00ED0D95" w:rsidRPr="007A73A8" w:rsidRDefault="00ED0D95" w:rsidP="00FF62C0">
      <w:pPr>
        <w:pStyle w:val="ListBullet"/>
        <w:numPr>
          <w:ilvl w:val="0"/>
          <w:numId w:val="0"/>
        </w:numPr>
      </w:pPr>
      <w:r w:rsidRPr="007A73A8">
        <w:t xml:space="preserve">The </w:t>
      </w:r>
      <w:r w:rsidR="00132FF8" w:rsidRPr="007A73A8">
        <w:t>percentage increases applied for should match any percentages specified in the council resolution to apply for an SV.</w:t>
      </w:r>
      <w:r w:rsidR="00E03D03" w:rsidRPr="007A73A8">
        <w:t xml:space="preserve"> That is, the council resol</w:t>
      </w:r>
      <w:r w:rsidR="00525B2B" w:rsidRPr="007A73A8">
        <w:t>u</w:t>
      </w:r>
      <w:r w:rsidR="00E03D03" w:rsidRPr="007A73A8">
        <w:t xml:space="preserve">tion should be specified to 1 decimal place unless </w:t>
      </w:r>
      <w:r w:rsidR="00487D17" w:rsidRPr="007A73A8">
        <w:t>the council</w:t>
      </w:r>
      <w:r w:rsidR="00985566" w:rsidRPr="007A73A8">
        <w:t xml:space="preserve"> specifically </w:t>
      </w:r>
      <w:r w:rsidR="007D4643" w:rsidRPr="007A73A8">
        <w:t>wants a different number of decimal places.</w:t>
      </w:r>
      <w:r w:rsidR="00487D17" w:rsidRPr="007A73A8">
        <w:t xml:space="preserve"> </w:t>
      </w:r>
      <w:r w:rsidR="00132FF8" w:rsidRPr="007A73A8">
        <w:t xml:space="preserve"> </w:t>
      </w:r>
    </w:p>
    <w:p w14:paraId="616061E3" w14:textId="5B67A924" w:rsidR="00F75350" w:rsidRPr="007A73A8" w:rsidRDefault="00F75350" w:rsidP="008B37B7">
      <w:pPr>
        <w:pStyle w:val="ListBullet"/>
        <w:numPr>
          <w:ilvl w:val="0"/>
          <w:numId w:val="0"/>
        </w:numPr>
      </w:pPr>
      <w:r w:rsidRPr="007A73A8">
        <w:t>Should an SV be approved, the instrument will list the approved percentage(s) and</w:t>
      </w:r>
      <w:r w:rsidR="0036279B" w:rsidRPr="007A73A8">
        <w:t xml:space="preserve"> the maximum permitted</w:t>
      </w:r>
      <w:r w:rsidRPr="007A73A8">
        <w:t xml:space="preserve"> cumulative </w:t>
      </w:r>
      <w:r w:rsidR="004D2B53" w:rsidRPr="007A73A8">
        <w:t>increase</w:t>
      </w:r>
      <w:r w:rsidR="00CA32BF" w:rsidRPr="007A73A8">
        <w:t xml:space="preserve">. </w:t>
      </w:r>
      <w:r w:rsidR="00EC72FE" w:rsidRPr="007A73A8">
        <w:t>If the cumulative increase is not</w:t>
      </w:r>
      <w:r w:rsidR="008A5BAC" w:rsidRPr="007A73A8">
        <w:t xml:space="preserve"> specified in the council resolution, we will use </w:t>
      </w:r>
      <w:r w:rsidR="00170586" w:rsidRPr="007A73A8">
        <w:t>1</w:t>
      </w:r>
      <w:r w:rsidR="008A5BAC" w:rsidRPr="007A73A8">
        <w:t xml:space="preserve"> decimal place unless a different number of decimal places is specifically requested</w:t>
      </w:r>
      <w:r w:rsidR="007D4643" w:rsidRPr="007A73A8">
        <w:t xml:space="preserve"> in </w:t>
      </w:r>
      <w:r w:rsidR="007D4643" w:rsidRPr="007A73A8">
        <w:fldChar w:fldCharType="begin"/>
      </w:r>
      <w:r w:rsidR="007D4643" w:rsidRPr="007A73A8">
        <w:instrText xml:space="preserve"> REF _Ref148427268 \h  \* MERGEFORMAT </w:instrText>
      </w:r>
      <w:r w:rsidR="007D4643" w:rsidRPr="007A73A8">
        <w:fldChar w:fldCharType="separate"/>
      </w:r>
      <w:r w:rsidR="007F3DB7" w:rsidRPr="007A73A8">
        <w:t xml:space="preserve">Table </w:t>
      </w:r>
      <w:r w:rsidR="007F3DB7">
        <w:rPr>
          <w:noProof/>
        </w:rPr>
        <w:t>3</w:t>
      </w:r>
      <w:r w:rsidR="007D4643" w:rsidRPr="007A73A8">
        <w:fldChar w:fldCharType="end"/>
      </w:r>
      <w:r w:rsidR="008A5BAC" w:rsidRPr="007A73A8">
        <w:t>.</w:t>
      </w:r>
    </w:p>
    <w:p w14:paraId="49982BDD" w14:textId="0C8E791F" w:rsidR="00F75350" w:rsidRPr="007A73A8" w:rsidRDefault="00F75350" w:rsidP="00F75350">
      <w:pPr>
        <w:pStyle w:val="BodyText"/>
        <w:rPr>
          <w:b/>
          <w:bCs/>
        </w:rPr>
      </w:pPr>
      <w:r w:rsidRPr="007A73A8">
        <w:t>If applying for a Crown Land Adjustment (CLA), please</w:t>
      </w:r>
      <w:r w:rsidRPr="007A73A8">
        <w:rPr>
          <w:b/>
          <w:bCs/>
        </w:rPr>
        <w:t xml:space="preserve"> do not</w:t>
      </w:r>
      <w:r w:rsidRPr="007A73A8">
        <w:t xml:space="preserve"> include the CLA percentage in</w:t>
      </w:r>
      <w:r w:rsidR="00950D61" w:rsidRPr="007A73A8">
        <w:t xml:space="preserve"> Table 2</w:t>
      </w:r>
      <w:r w:rsidRPr="007A73A8">
        <w:t xml:space="preserve">. Information about CLAs is collected in Question 2 </w:t>
      </w:r>
      <w:r w:rsidRPr="007A73A8">
        <w:fldChar w:fldCharType="begin"/>
      </w:r>
      <w:r w:rsidRPr="007A73A8">
        <w:instrText xml:space="preserve"> REF _Ref148338857 \p \h </w:instrText>
      </w:r>
      <w:r w:rsidR="002A3C6B" w:rsidRPr="007A73A8">
        <w:instrText xml:space="preserve"> \* MERGEFORMAT </w:instrText>
      </w:r>
      <w:r w:rsidRPr="007A73A8">
        <w:fldChar w:fldCharType="separate"/>
      </w:r>
      <w:r w:rsidR="007F3DB7">
        <w:t>below</w:t>
      </w:r>
      <w:r w:rsidRPr="007A73A8">
        <w:fldChar w:fldCharType="end"/>
      </w:r>
      <w:r w:rsidR="00AA450F" w:rsidRPr="007A73A8">
        <w:t>.</w:t>
      </w:r>
    </w:p>
    <w:p w14:paraId="6463EE79" w14:textId="047D545E" w:rsidR="00DF6B66" w:rsidRPr="007A73A8" w:rsidRDefault="00DF6B66" w:rsidP="00F75350">
      <w:pPr>
        <w:pStyle w:val="BodyText"/>
      </w:pPr>
      <w:r w:rsidRPr="007A73A8">
        <w:t xml:space="preserve">In </w:t>
      </w:r>
      <w:r w:rsidRPr="007A73A8">
        <w:fldChar w:fldCharType="begin"/>
      </w:r>
      <w:r w:rsidRPr="007A73A8">
        <w:instrText xml:space="preserve"> REF _Ref148427268 \h </w:instrText>
      </w:r>
      <w:r w:rsidR="00CF3E02" w:rsidRPr="007A73A8">
        <w:instrText xml:space="preserve"> \* MERGEFORMAT </w:instrText>
      </w:r>
      <w:r w:rsidRPr="007A73A8">
        <w:fldChar w:fldCharType="separate"/>
      </w:r>
      <w:r w:rsidR="007F3DB7" w:rsidRPr="007A73A8">
        <w:t xml:space="preserve">Table </w:t>
      </w:r>
      <w:r w:rsidR="007F3DB7">
        <w:rPr>
          <w:noProof/>
        </w:rPr>
        <w:t>3</w:t>
      </w:r>
      <w:r w:rsidRPr="007A73A8">
        <w:fldChar w:fldCharType="end"/>
      </w:r>
      <w:r w:rsidR="00CF3E02" w:rsidRPr="007A73A8">
        <w:t xml:space="preserve">, please explain if the council would like its instrument issued to a different </w:t>
      </w:r>
      <w:r w:rsidR="00C66965" w:rsidRPr="007A73A8">
        <w:t xml:space="preserve">number of </w:t>
      </w:r>
      <w:r w:rsidR="00CF3E02" w:rsidRPr="007A73A8">
        <w:t>decimal place</w:t>
      </w:r>
      <w:r w:rsidR="00C66965" w:rsidRPr="007A73A8">
        <w:t>s</w:t>
      </w:r>
      <w:r w:rsidR="00CF3E02" w:rsidRPr="007A73A8">
        <w:t xml:space="preserve"> and if it has used an assumed rate peg that is not 2.5%.</w:t>
      </w:r>
    </w:p>
    <w:p w14:paraId="223D40E2" w14:textId="27B63E13" w:rsidR="0011114E" w:rsidRPr="007A73A8" w:rsidRDefault="0011114E" w:rsidP="00F75350">
      <w:pPr>
        <w:pStyle w:val="BodyText"/>
      </w:pPr>
      <w:r w:rsidRPr="007A73A8">
        <w:t xml:space="preserve">Our </w:t>
      </w:r>
      <w:hyperlink r:id="rId22" w:history="1">
        <w:r w:rsidR="00BC3135" w:rsidRPr="007A73A8">
          <w:rPr>
            <w:rStyle w:val="Hyperlink"/>
          </w:rPr>
          <w:t xml:space="preserve">Guidance Booklet - Special variations: How to prepare and apply </w:t>
        </w:r>
      </w:hyperlink>
      <w:r w:rsidRPr="007A73A8">
        <w:t xml:space="preserve">has an example of </w:t>
      </w:r>
      <w:r w:rsidR="00FD3AE9" w:rsidRPr="007A73A8">
        <w:t xml:space="preserve">these questions completed. </w:t>
      </w:r>
    </w:p>
    <w:bookmarkStart w:id="6" w:name="_Ref167715334"/>
    <w:bookmarkStart w:id="7" w:name="_Ref148427066"/>
    <w:p w14:paraId="1D0389E7" w14:textId="4083E5CD" w:rsidR="00337307" w:rsidRPr="007A73A8" w:rsidRDefault="00000000" w:rsidP="00EF1E7F">
      <w:pPr>
        <w:pStyle w:val="Caption"/>
        <w:numPr>
          <w:ilvl w:val="0"/>
          <w:numId w:val="9"/>
        </w:numPr>
      </w:pPr>
      <w:sdt>
        <w:sdtPr>
          <w:id w:val="528231123"/>
          <w:placeholder>
            <w:docPart w:val="CE069E370D17480C8FE058026F39C465"/>
          </w:placeholder>
          <w:docPartList>
            <w:docPartGallery w:val="AutoText"/>
            <w:docPartCategory w:val="Table Captions"/>
          </w:docPartList>
        </w:sdtPr>
        <w:sdtContent>
          <w:bookmarkEnd w:id="7"/>
          <w:r w:rsidR="008E0137" w:rsidRPr="007A73A8">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1</w:t>
          </w:r>
          <w:r w:rsidR="008E0137" w:rsidRPr="007A73A8">
            <w:rPr>
              <w:noProof/>
            </w:rPr>
            <w:fldChar w:fldCharType="end"/>
          </w:r>
          <w:bookmarkEnd w:id="6"/>
        </w:sdtContent>
      </w:sdt>
      <w:r w:rsidR="00337307" w:rsidRPr="007A73A8">
        <w:t xml:space="preserve"> Type of special variation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832"/>
        <w:gridCol w:w="1863"/>
        <w:gridCol w:w="2305"/>
        <w:gridCol w:w="2017"/>
      </w:tblGrid>
      <w:tr w:rsidR="003F571B" w:rsidRPr="007A73A8" w14:paraId="43B814F2" w14:textId="77777777" w:rsidTr="00FF62C0">
        <w:tc>
          <w:tcPr>
            <w:tcW w:w="2835" w:type="dxa"/>
          </w:tcPr>
          <w:p w14:paraId="4E7CA208" w14:textId="77777777" w:rsidR="003F571B" w:rsidRPr="007A73A8" w:rsidRDefault="003F571B" w:rsidP="00812432">
            <w:pPr>
              <w:pStyle w:val="TableTextColumnHeading"/>
            </w:pPr>
            <w:r w:rsidRPr="007A73A8">
              <w:t xml:space="preserve">What type of SV is this application for? </w:t>
            </w:r>
          </w:p>
        </w:tc>
        <w:tc>
          <w:tcPr>
            <w:tcW w:w="1865" w:type="dxa"/>
            <w:vAlign w:val="center"/>
          </w:tcPr>
          <w:p w14:paraId="1E60EC84" w14:textId="594024F3" w:rsidR="003F571B" w:rsidRPr="007A73A8" w:rsidRDefault="00000000" w:rsidP="00812432">
            <w:pPr>
              <w:pStyle w:val="TableTextEntries"/>
            </w:pPr>
            <w:sdt>
              <w:sdtPr>
                <w:rPr>
                  <w:color w:val="2B579A"/>
                  <w:sz w:val="32"/>
                  <w:szCs w:val="32"/>
                  <w:shd w:val="clear" w:color="auto" w:fill="E6E6E6"/>
                </w:rPr>
                <w:id w:val="1081951529"/>
                <w14:checkbox>
                  <w14:checked w14:val="0"/>
                  <w14:checkedState w14:val="2612" w14:font="MS Gothic"/>
                  <w14:uncheckedState w14:val="2610" w14:font="MS Gothic"/>
                </w14:checkbox>
              </w:sdtPr>
              <w:sdtContent>
                <w:r w:rsidR="00315F80" w:rsidRPr="007A73A8">
                  <w:rPr>
                    <w:rFonts w:ascii="MS Gothic" w:eastAsia="MS Gothic" w:hAnsi="MS Gothic" w:hint="eastAsia"/>
                    <w:color w:val="2B579A"/>
                    <w:sz w:val="32"/>
                    <w:szCs w:val="32"/>
                    <w:shd w:val="clear" w:color="auto" w:fill="E6E6E6"/>
                  </w:rPr>
                  <w:t>☐</w:t>
                </w:r>
              </w:sdtContent>
            </w:sdt>
            <w:r w:rsidR="003F571B" w:rsidRPr="007A73A8">
              <w:t xml:space="preserve"> Section 508(2)</w:t>
            </w:r>
          </w:p>
        </w:tc>
        <w:tc>
          <w:tcPr>
            <w:tcW w:w="2308" w:type="dxa"/>
            <w:vAlign w:val="center"/>
          </w:tcPr>
          <w:p w14:paraId="075E551B" w14:textId="7CE117B0" w:rsidR="003F571B" w:rsidRPr="007A73A8" w:rsidRDefault="00000000" w:rsidP="00812432">
            <w:pPr>
              <w:pStyle w:val="TableTextEntries"/>
            </w:pPr>
            <w:sdt>
              <w:sdtPr>
                <w:rPr>
                  <w:color w:val="2B579A"/>
                  <w:sz w:val="32"/>
                  <w:szCs w:val="32"/>
                  <w:shd w:val="clear" w:color="auto" w:fill="E6E6E6"/>
                </w:rPr>
                <w:id w:val="-1890948255"/>
                <w14:checkbox>
                  <w14:checked w14:val="0"/>
                  <w14:checkedState w14:val="2612" w14:font="MS Gothic"/>
                  <w14:uncheckedState w14:val="2610" w14:font="MS Gothic"/>
                </w14:checkbox>
              </w:sdtPr>
              <w:sdtContent>
                <w:r w:rsidR="00315F80" w:rsidRPr="007A73A8">
                  <w:rPr>
                    <w:rFonts w:ascii="MS Gothic" w:eastAsia="MS Gothic" w:hAnsi="MS Gothic" w:hint="eastAsia"/>
                    <w:color w:val="2B579A"/>
                    <w:sz w:val="32"/>
                    <w:szCs w:val="32"/>
                    <w:shd w:val="clear" w:color="auto" w:fill="E6E6E6"/>
                  </w:rPr>
                  <w:t>☐</w:t>
                </w:r>
              </w:sdtContent>
            </w:sdt>
            <w:r w:rsidR="003F571B" w:rsidRPr="007A73A8">
              <w:t xml:space="preserve"> Section 508A</w:t>
            </w:r>
          </w:p>
        </w:tc>
        <w:tc>
          <w:tcPr>
            <w:tcW w:w="2019" w:type="dxa"/>
          </w:tcPr>
          <w:p w14:paraId="48F3956B" w14:textId="77777777" w:rsidR="003F571B" w:rsidRPr="007A73A8" w:rsidRDefault="003F571B" w:rsidP="00812432">
            <w:pPr>
              <w:pStyle w:val="TableTextEntries"/>
              <w:rPr>
                <w:color w:val="2B579A"/>
                <w:sz w:val="32"/>
                <w:szCs w:val="32"/>
                <w:shd w:val="clear" w:color="auto" w:fill="E6E6E6"/>
              </w:rPr>
            </w:pPr>
          </w:p>
        </w:tc>
      </w:tr>
      <w:tr w:rsidR="003F571B" w:rsidRPr="007A73A8" w14:paraId="7905290D" w14:textId="77777777" w:rsidTr="00FF62C0">
        <w:tc>
          <w:tcPr>
            <w:tcW w:w="2835" w:type="dxa"/>
          </w:tcPr>
          <w:p w14:paraId="0808510C" w14:textId="77777777" w:rsidR="003F571B" w:rsidRPr="007A73A8" w:rsidRDefault="003F571B" w:rsidP="00812432">
            <w:pPr>
              <w:pStyle w:val="TableTextColumnHeading"/>
            </w:pPr>
            <w:r w:rsidRPr="007A73A8">
              <w:t>Are you applying for Permanent or Temporary?</w:t>
            </w:r>
          </w:p>
        </w:tc>
        <w:tc>
          <w:tcPr>
            <w:tcW w:w="1865" w:type="dxa"/>
            <w:vAlign w:val="center"/>
          </w:tcPr>
          <w:p w14:paraId="4219F7A0" w14:textId="31E3BBD1" w:rsidR="003F571B" w:rsidRPr="007A73A8" w:rsidRDefault="00000000" w:rsidP="00812432">
            <w:pPr>
              <w:pStyle w:val="TableTextEntries"/>
            </w:pPr>
            <w:sdt>
              <w:sdtPr>
                <w:rPr>
                  <w:color w:val="2B579A"/>
                  <w:sz w:val="32"/>
                  <w:szCs w:val="32"/>
                  <w:shd w:val="clear" w:color="auto" w:fill="E6E6E6"/>
                </w:rPr>
                <w:id w:val="984734713"/>
                <w14:checkbox>
                  <w14:checked w14:val="0"/>
                  <w14:checkedState w14:val="2612" w14:font="MS Gothic"/>
                  <w14:uncheckedState w14:val="2610" w14:font="MS Gothic"/>
                </w14:checkbox>
              </w:sdtPr>
              <w:sdtContent>
                <w:r w:rsidR="00315F80" w:rsidRPr="007A73A8">
                  <w:rPr>
                    <w:rFonts w:ascii="MS Gothic" w:eastAsia="MS Gothic" w:hAnsi="MS Gothic" w:hint="eastAsia"/>
                    <w:color w:val="2B579A"/>
                    <w:sz w:val="32"/>
                    <w:szCs w:val="32"/>
                    <w:shd w:val="clear" w:color="auto" w:fill="E6E6E6"/>
                  </w:rPr>
                  <w:t>☐</w:t>
                </w:r>
              </w:sdtContent>
            </w:sdt>
            <w:r w:rsidR="003F571B" w:rsidRPr="007A73A8">
              <w:t xml:space="preserve"> Permanent</w:t>
            </w:r>
          </w:p>
        </w:tc>
        <w:tc>
          <w:tcPr>
            <w:tcW w:w="2308" w:type="dxa"/>
            <w:vAlign w:val="center"/>
          </w:tcPr>
          <w:p w14:paraId="793D8CCA" w14:textId="3A2E2C92" w:rsidR="003F571B" w:rsidRPr="007A73A8" w:rsidRDefault="00000000" w:rsidP="00812432">
            <w:pPr>
              <w:pStyle w:val="TableTextEntries"/>
            </w:pPr>
            <w:sdt>
              <w:sdtPr>
                <w:rPr>
                  <w:color w:val="2B579A"/>
                  <w:sz w:val="32"/>
                  <w:szCs w:val="32"/>
                  <w:shd w:val="clear" w:color="auto" w:fill="E6E6E6"/>
                </w:rPr>
                <w:id w:val="1000622131"/>
                <w14:checkbox>
                  <w14:checked w14:val="0"/>
                  <w14:checkedState w14:val="2612" w14:font="MS Gothic"/>
                  <w14:uncheckedState w14:val="2610" w14:font="MS Gothic"/>
                </w14:checkbox>
              </w:sdtPr>
              <w:sdtContent>
                <w:r w:rsidR="00315F80" w:rsidRPr="007A73A8">
                  <w:rPr>
                    <w:rFonts w:ascii="MS Gothic" w:eastAsia="MS Gothic" w:hAnsi="MS Gothic" w:hint="eastAsia"/>
                    <w:color w:val="2B579A"/>
                    <w:sz w:val="32"/>
                    <w:szCs w:val="32"/>
                    <w:shd w:val="clear" w:color="auto" w:fill="E6E6E6"/>
                  </w:rPr>
                  <w:t>☐</w:t>
                </w:r>
              </w:sdtContent>
            </w:sdt>
            <w:r w:rsidR="003F571B" w:rsidRPr="007A73A8">
              <w:t xml:space="preserve"> Temporary</w:t>
            </w:r>
          </w:p>
        </w:tc>
        <w:tc>
          <w:tcPr>
            <w:tcW w:w="2019" w:type="dxa"/>
          </w:tcPr>
          <w:p w14:paraId="494F0F27" w14:textId="15969F2E" w:rsidR="003F571B" w:rsidRPr="007A73A8" w:rsidRDefault="00000000" w:rsidP="00812432">
            <w:pPr>
              <w:pStyle w:val="TableTextEntries"/>
              <w:rPr>
                <w:color w:val="2B579A"/>
                <w:sz w:val="32"/>
                <w:szCs w:val="32"/>
                <w:shd w:val="clear" w:color="auto" w:fill="E6E6E6"/>
              </w:rPr>
            </w:pPr>
            <w:sdt>
              <w:sdtPr>
                <w:rPr>
                  <w:color w:val="2B579A"/>
                  <w:sz w:val="32"/>
                  <w:szCs w:val="32"/>
                  <w:shd w:val="clear" w:color="auto" w:fill="E6E6E6"/>
                </w:rPr>
                <w:id w:val="1638912638"/>
                <w14:checkbox>
                  <w14:checked w14:val="0"/>
                  <w14:checkedState w14:val="2612" w14:font="MS Gothic"/>
                  <w14:uncheckedState w14:val="2610" w14:font="MS Gothic"/>
                </w14:checkbox>
              </w:sdtPr>
              <w:sdtContent>
                <w:r w:rsidR="00315F80" w:rsidRPr="007A73A8">
                  <w:rPr>
                    <w:rFonts w:ascii="MS Gothic" w:eastAsia="MS Gothic" w:hAnsi="MS Gothic" w:hint="eastAsia"/>
                    <w:color w:val="2B579A"/>
                    <w:sz w:val="32"/>
                    <w:szCs w:val="32"/>
                    <w:shd w:val="clear" w:color="auto" w:fill="E6E6E6"/>
                  </w:rPr>
                  <w:t>☐</w:t>
                </w:r>
              </w:sdtContent>
            </w:sdt>
            <w:r w:rsidR="003F571B" w:rsidRPr="007A73A8">
              <w:t xml:space="preserve"> Permanent + Temporary </w:t>
            </w:r>
          </w:p>
        </w:tc>
      </w:tr>
    </w:tbl>
    <w:bookmarkStart w:id="8" w:name="_Ref167715390"/>
    <w:bookmarkStart w:id="9" w:name="_Ref148427073"/>
    <w:p w14:paraId="5C09D881" w14:textId="13A59A5D" w:rsidR="003F571B" w:rsidRPr="007A73A8" w:rsidRDefault="00000000" w:rsidP="00EF1E7F">
      <w:pPr>
        <w:pStyle w:val="Caption"/>
        <w:numPr>
          <w:ilvl w:val="0"/>
          <w:numId w:val="9"/>
        </w:numPr>
      </w:pPr>
      <w:sdt>
        <w:sdtPr>
          <w:id w:val="636918415"/>
          <w:placeholder>
            <w:docPart w:val="9149FE0DF225415EB9F06587872BDE56"/>
          </w:placeholder>
          <w:docPartList>
            <w:docPartGallery w:val="AutoText"/>
            <w:docPartCategory w:val="Table Captions"/>
          </w:docPartList>
        </w:sdtPr>
        <w:sdtContent>
          <w:bookmarkEnd w:id="9"/>
          <w:r w:rsidR="008E0137" w:rsidRPr="007A73A8">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2</w:t>
          </w:r>
          <w:r w:rsidR="008E0137" w:rsidRPr="007A73A8">
            <w:rPr>
              <w:noProof/>
            </w:rPr>
            <w:fldChar w:fldCharType="end"/>
          </w:r>
          <w:bookmarkEnd w:id="8"/>
        </w:sdtContent>
      </w:sdt>
      <w:r w:rsidR="003F571B" w:rsidRPr="007A73A8">
        <w:t xml:space="preserve"> The council’s proposed special variation </w:t>
      </w:r>
    </w:p>
    <w:tbl>
      <w:tblPr>
        <w:tblStyle w:val="BasicIPARTtable"/>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1127"/>
        <w:gridCol w:w="1127"/>
        <w:gridCol w:w="1128"/>
        <w:gridCol w:w="1128"/>
        <w:gridCol w:w="1128"/>
        <w:gridCol w:w="1128"/>
        <w:gridCol w:w="1128"/>
      </w:tblGrid>
      <w:tr w:rsidR="00B36EB8" w:rsidRPr="007A73A8" w14:paraId="1B8F619E" w14:textId="77777777" w:rsidTr="00B36EB8">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625" w:type="pct"/>
            <w:tcBorders>
              <w:bottom w:val="none" w:sz="0" w:space="0" w:color="auto"/>
            </w:tcBorders>
          </w:tcPr>
          <w:p w14:paraId="10B6BB5F" w14:textId="77777777" w:rsidR="00B36EB8" w:rsidRPr="007A73A8" w:rsidRDefault="00B36EB8" w:rsidP="00B36EB8">
            <w:pPr>
              <w:pStyle w:val="TableDataColumnHeading"/>
            </w:pPr>
          </w:p>
        </w:tc>
        <w:tc>
          <w:tcPr>
            <w:tcW w:w="625" w:type="pct"/>
            <w:tcBorders>
              <w:bottom w:val="none" w:sz="0" w:space="0" w:color="auto"/>
            </w:tcBorders>
            <w:hideMark/>
          </w:tcPr>
          <w:p w14:paraId="4D3EE608" w14:textId="2BAB5FFA"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2026-27</w:t>
            </w:r>
          </w:p>
        </w:tc>
        <w:tc>
          <w:tcPr>
            <w:tcW w:w="625" w:type="pct"/>
            <w:tcBorders>
              <w:bottom w:val="none" w:sz="0" w:space="0" w:color="auto"/>
            </w:tcBorders>
            <w:hideMark/>
          </w:tcPr>
          <w:p w14:paraId="010B956E" w14:textId="21856885"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2027-28</w:t>
            </w:r>
          </w:p>
        </w:tc>
        <w:tc>
          <w:tcPr>
            <w:tcW w:w="625" w:type="pct"/>
            <w:tcBorders>
              <w:bottom w:val="none" w:sz="0" w:space="0" w:color="auto"/>
            </w:tcBorders>
            <w:hideMark/>
          </w:tcPr>
          <w:p w14:paraId="34704C3E" w14:textId="3904794B"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2028-29</w:t>
            </w:r>
          </w:p>
        </w:tc>
        <w:tc>
          <w:tcPr>
            <w:tcW w:w="625" w:type="pct"/>
            <w:tcBorders>
              <w:bottom w:val="none" w:sz="0" w:space="0" w:color="auto"/>
            </w:tcBorders>
            <w:hideMark/>
          </w:tcPr>
          <w:p w14:paraId="5329B19A" w14:textId="5E15850B"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2029-30</w:t>
            </w:r>
          </w:p>
        </w:tc>
        <w:tc>
          <w:tcPr>
            <w:tcW w:w="625" w:type="pct"/>
            <w:tcBorders>
              <w:bottom w:val="none" w:sz="0" w:space="0" w:color="auto"/>
            </w:tcBorders>
            <w:hideMark/>
          </w:tcPr>
          <w:p w14:paraId="018F4671" w14:textId="15F0D5EE"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2030-31</w:t>
            </w:r>
          </w:p>
        </w:tc>
        <w:tc>
          <w:tcPr>
            <w:tcW w:w="625" w:type="pct"/>
            <w:tcBorders>
              <w:bottom w:val="none" w:sz="0" w:space="0" w:color="auto"/>
            </w:tcBorders>
            <w:hideMark/>
          </w:tcPr>
          <w:p w14:paraId="708DFE9E" w14:textId="1EC8ADC1"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2031-32</w:t>
            </w:r>
          </w:p>
        </w:tc>
        <w:tc>
          <w:tcPr>
            <w:tcW w:w="625" w:type="pct"/>
            <w:tcBorders>
              <w:bottom w:val="none" w:sz="0" w:space="0" w:color="auto"/>
            </w:tcBorders>
            <w:hideMark/>
          </w:tcPr>
          <w:p w14:paraId="126DDBA1" w14:textId="64B08C1D" w:rsidR="00B36EB8" w:rsidRPr="007A73A8" w:rsidRDefault="00B36EB8" w:rsidP="00B36EB8">
            <w:pPr>
              <w:pStyle w:val="TableDataColumnHeading"/>
              <w:cnfStyle w:val="100000000000" w:firstRow="1" w:lastRow="0" w:firstColumn="0" w:lastColumn="0" w:oddVBand="0" w:evenVBand="0" w:oddHBand="0" w:evenHBand="0" w:firstRowFirstColumn="0" w:firstRowLastColumn="0" w:lastRowFirstColumn="0" w:lastRowLastColumn="0"/>
            </w:pPr>
            <w:r w:rsidRPr="007A73A8">
              <w:t>2032-33</w:t>
            </w:r>
          </w:p>
        </w:tc>
      </w:tr>
      <w:tr w:rsidR="0062758E" w:rsidRPr="007A73A8" w14:paraId="3952AE77" w14:textId="77777777" w:rsidTr="00B36EB8">
        <w:tc>
          <w:tcPr>
            <w:cnfStyle w:val="001000000000" w:firstRow="0" w:lastRow="0" w:firstColumn="1" w:lastColumn="0" w:oddVBand="0" w:evenVBand="0" w:oddHBand="0" w:evenHBand="0" w:firstRowFirstColumn="0" w:firstRowLastColumn="0" w:lastRowFirstColumn="0" w:lastRowLastColumn="0"/>
            <w:tcW w:w="625" w:type="pct"/>
          </w:tcPr>
          <w:p w14:paraId="66A0B1BA" w14:textId="77777777" w:rsidR="0062758E" w:rsidRPr="007A73A8" w:rsidRDefault="0062758E" w:rsidP="0062758E">
            <w:pPr>
              <w:pStyle w:val="TableTextEntries"/>
            </w:pPr>
            <w:r w:rsidRPr="007A73A8">
              <w:t>Is this year in the SV period?</w:t>
            </w:r>
          </w:p>
        </w:tc>
        <w:tc>
          <w:tcPr>
            <w:tcW w:w="625" w:type="pct"/>
          </w:tcPr>
          <w:p w14:paraId="3DCF29C7"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w:t>
            </w:r>
          </w:p>
        </w:tc>
        <w:tc>
          <w:tcPr>
            <w:tcW w:w="625" w:type="pct"/>
          </w:tcPr>
          <w:p w14:paraId="4F827EC6"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c>
          <w:tcPr>
            <w:tcW w:w="625" w:type="pct"/>
          </w:tcPr>
          <w:p w14:paraId="5C4656B5"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c>
          <w:tcPr>
            <w:tcW w:w="625" w:type="pct"/>
          </w:tcPr>
          <w:p w14:paraId="1179435C"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c>
          <w:tcPr>
            <w:tcW w:w="625" w:type="pct"/>
          </w:tcPr>
          <w:p w14:paraId="7419DF95"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c>
          <w:tcPr>
            <w:tcW w:w="625" w:type="pct"/>
          </w:tcPr>
          <w:p w14:paraId="1FA35C0E"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c>
          <w:tcPr>
            <w:tcW w:w="625" w:type="pct"/>
          </w:tcPr>
          <w:p w14:paraId="590F418D"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yes/no</w:t>
            </w:r>
          </w:p>
        </w:tc>
      </w:tr>
      <w:tr w:rsidR="0062758E" w:rsidRPr="007A73A8" w14:paraId="4CB1E594" w14:textId="77777777" w:rsidTr="00B36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hideMark/>
          </w:tcPr>
          <w:p w14:paraId="33FBE8D1" w14:textId="088E80BA" w:rsidR="0062758E" w:rsidRPr="007A73A8" w:rsidRDefault="0062758E" w:rsidP="0062758E">
            <w:pPr>
              <w:pStyle w:val="TableTextEntries"/>
            </w:pPr>
            <w:r w:rsidRPr="007A73A8">
              <w:t xml:space="preserve">Percentage increase </w:t>
            </w:r>
          </w:p>
        </w:tc>
        <w:tc>
          <w:tcPr>
            <w:tcW w:w="625" w:type="pct"/>
            <w:hideMark/>
          </w:tcPr>
          <w:p w14:paraId="621F6EBE" w14:textId="780D769C"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r w:rsidRPr="007A73A8">
              <w:t>X.X%</w:t>
            </w:r>
          </w:p>
        </w:tc>
        <w:tc>
          <w:tcPr>
            <w:tcW w:w="625" w:type="pct"/>
          </w:tcPr>
          <w:p w14:paraId="6AE8608A"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hideMark/>
          </w:tcPr>
          <w:p w14:paraId="6FCC6F16"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hideMark/>
          </w:tcPr>
          <w:p w14:paraId="10CEA0FF"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hideMark/>
          </w:tcPr>
          <w:p w14:paraId="62030FCE"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hideMark/>
          </w:tcPr>
          <w:p w14:paraId="2A824261"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hideMark/>
          </w:tcPr>
          <w:p w14:paraId="62395655"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r>
      <w:tr w:rsidR="0062758E" w:rsidRPr="007A73A8" w14:paraId="615A095B" w14:textId="77777777" w:rsidTr="00B36EB8">
        <w:tc>
          <w:tcPr>
            <w:cnfStyle w:val="001000000000" w:firstRow="0" w:lastRow="0" w:firstColumn="1" w:lastColumn="0" w:oddVBand="0" w:evenVBand="0" w:oddHBand="0" w:evenHBand="0" w:firstRowFirstColumn="0" w:firstRowLastColumn="0" w:lastRowFirstColumn="0" w:lastRowLastColumn="0"/>
            <w:tcW w:w="625" w:type="pct"/>
          </w:tcPr>
          <w:p w14:paraId="5FC12B6A" w14:textId="37FBC611" w:rsidR="0062758E" w:rsidRPr="007A73A8" w:rsidRDefault="0062758E" w:rsidP="0062758E">
            <w:pPr>
              <w:pStyle w:val="TableTextEntries"/>
            </w:pPr>
            <w:r w:rsidRPr="007A73A8">
              <w:t>Rate peg</w:t>
            </w:r>
          </w:p>
        </w:tc>
        <w:tc>
          <w:tcPr>
            <w:tcW w:w="625" w:type="pct"/>
          </w:tcPr>
          <w:p w14:paraId="10AB7ABF"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r w:rsidRPr="007A73A8">
              <w:t>Replace with actual rate peg</w:t>
            </w:r>
          </w:p>
        </w:tc>
        <w:tc>
          <w:tcPr>
            <w:tcW w:w="625" w:type="pct"/>
          </w:tcPr>
          <w:p w14:paraId="1D90A0D2"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50764AF1"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6525D14C"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76DB30F7"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51F26432"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5AFAC4BA"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r>
      <w:tr w:rsidR="0062758E" w:rsidRPr="007A73A8" w14:paraId="7E818645" w14:textId="77777777" w:rsidTr="00B36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5625D694" w14:textId="10D62C7F" w:rsidR="0062758E" w:rsidRPr="007A73A8" w:rsidRDefault="0062758E" w:rsidP="0062758E">
            <w:pPr>
              <w:pStyle w:val="TableTextEntries"/>
            </w:pPr>
            <w:r w:rsidRPr="007A73A8">
              <w:lastRenderedPageBreak/>
              <w:t xml:space="preserve">Cumulative percentage </w:t>
            </w:r>
            <w:r w:rsidRPr="007A73A8">
              <w:br/>
              <w:t xml:space="preserve">increase over the SV period for s 508A </w:t>
            </w:r>
          </w:p>
        </w:tc>
        <w:tc>
          <w:tcPr>
            <w:tcW w:w="625" w:type="pct"/>
          </w:tcPr>
          <w:p w14:paraId="04A5C289" w14:textId="378C307D"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r w:rsidRPr="007A73A8">
              <w:t>X.X%</w:t>
            </w:r>
          </w:p>
        </w:tc>
        <w:tc>
          <w:tcPr>
            <w:tcW w:w="625" w:type="pct"/>
          </w:tcPr>
          <w:p w14:paraId="6624C248"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pPr>
          </w:p>
        </w:tc>
        <w:tc>
          <w:tcPr>
            <w:tcW w:w="625" w:type="pct"/>
          </w:tcPr>
          <w:p w14:paraId="2B3E2D0F"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625" w:type="pct"/>
          </w:tcPr>
          <w:p w14:paraId="0B535751"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625" w:type="pct"/>
          </w:tcPr>
          <w:p w14:paraId="1749811D"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625" w:type="pct"/>
          </w:tcPr>
          <w:p w14:paraId="79EB0255"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625" w:type="pct"/>
          </w:tcPr>
          <w:p w14:paraId="47C57E0D" w14:textId="77777777" w:rsidR="0062758E" w:rsidRPr="007A73A8" w:rsidRDefault="0062758E" w:rsidP="0062758E">
            <w:pPr>
              <w:pStyle w:val="TableDataEntries"/>
              <w:cnfStyle w:val="000000010000" w:firstRow="0" w:lastRow="0" w:firstColumn="0" w:lastColumn="0" w:oddVBand="0" w:evenVBand="0" w:oddHBand="0" w:evenHBand="1" w:firstRowFirstColumn="0" w:firstRowLastColumn="0" w:lastRowFirstColumn="0" w:lastRowLastColumn="0"/>
              <w:rPr>
                <w:i/>
              </w:rPr>
            </w:pPr>
          </w:p>
        </w:tc>
      </w:tr>
      <w:tr w:rsidR="0062758E" w:rsidRPr="007A73A8" w14:paraId="2ED87113" w14:textId="77777777" w:rsidTr="00B36EB8">
        <w:tc>
          <w:tcPr>
            <w:cnfStyle w:val="001000000000" w:firstRow="0" w:lastRow="0" w:firstColumn="1" w:lastColumn="0" w:oddVBand="0" w:evenVBand="0" w:oddHBand="0" w:evenHBand="0" w:firstRowFirstColumn="0" w:firstRowLastColumn="0" w:lastRowFirstColumn="0" w:lastRowLastColumn="0"/>
            <w:tcW w:w="625" w:type="pct"/>
          </w:tcPr>
          <w:p w14:paraId="652B2922" w14:textId="56D79247" w:rsidR="0062758E" w:rsidRPr="007A73A8" w:rsidRDefault="0062758E" w:rsidP="0062758E">
            <w:pPr>
              <w:pStyle w:val="TableTextEntries"/>
            </w:pPr>
            <w:r w:rsidRPr="007A73A8">
              <w:t xml:space="preserve">Indicate which years are permanent or temporary </w:t>
            </w:r>
          </w:p>
        </w:tc>
        <w:tc>
          <w:tcPr>
            <w:tcW w:w="625" w:type="pct"/>
          </w:tcPr>
          <w:p w14:paraId="43D5FBD5" w14:textId="3C1889FF"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032AE53C"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pPr>
          </w:p>
        </w:tc>
        <w:tc>
          <w:tcPr>
            <w:tcW w:w="625" w:type="pct"/>
          </w:tcPr>
          <w:p w14:paraId="1FA8F3E2"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625" w:type="pct"/>
          </w:tcPr>
          <w:p w14:paraId="2FA0EAB7"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625" w:type="pct"/>
          </w:tcPr>
          <w:p w14:paraId="4B592F25"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625" w:type="pct"/>
          </w:tcPr>
          <w:p w14:paraId="37726EEA"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625" w:type="pct"/>
          </w:tcPr>
          <w:p w14:paraId="3C15E3FF" w14:textId="77777777" w:rsidR="0062758E" w:rsidRPr="007A73A8" w:rsidRDefault="0062758E" w:rsidP="0062758E">
            <w:pPr>
              <w:pStyle w:val="TableDataEntries"/>
              <w:cnfStyle w:val="000000000000" w:firstRow="0" w:lastRow="0" w:firstColumn="0" w:lastColumn="0" w:oddVBand="0" w:evenVBand="0" w:oddHBand="0" w:evenHBand="0" w:firstRowFirstColumn="0" w:firstRowLastColumn="0" w:lastRowFirstColumn="0" w:lastRowLastColumn="0"/>
              <w:rPr>
                <w:i/>
              </w:rPr>
            </w:pPr>
          </w:p>
        </w:tc>
      </w:tr>
    </w:tbl>
    <w:bookmarkStart w:id="10" w:name="_Ref148427268"/>
    <w:p w14:paraId="3051140D" w14:textId="21E937C6" w:rsidR="00ED507E" w:rsidRPr="007A73A8" w:rsidRDefault="00000000" w:rsidP="00EF1E7F">
      <w:pPr>
        <w:pStyle w:val="Caption"/>
        <w:numPr>
          <w:ilvl w:val="0"/>
          <w:numId w:val="9"/>
        </w:numPr>
      </w:pPr>
      <w:sdt>
        <w:sdtPr>
          <w:id w:val="-2131081744"/>
          <w:placeholder>
            <w:docPart w:val="C3E8BCB0AC7C463F804679A08725C01B"/>
          </w:placeholder>
          <w:docPartList>
            <w:docPartGallery w:val="AutoText"/>
            <w:docPartCategory w:val="Table Captions"/>
          </w:docPartList>
        </w:sdtPr>
        <w:sdtContent>
          <w:r w:rsidR="00ED507E" w:rsidRPr="007A73A8">
            <w:t xml:space="preserve">Table </w:t>
          </w:r>
          <w:r w:rsidR="00ED507E" w:rsidRPr="007A73A8">
            <w:rPr>
              <w:noProof/>
            </w:rPr>
            <w:fldChar w:fldCharType="begin"/>
          </w:r>
          <w:r w:rsidR="00ED507E" w:rsidRPr="007A73A8">
            <w:rPr>
              <w:noProof/>
            </w:rPr>
            <w:instrText xml:space="preserve"> SEQ Table \* ARABIC </w:instrText>
          </w:r>
          <w:r w:rsidR="00ED507E" w:rsidRPr="007A73A8">
            <w:rPr>
              <w:noProof/>
            </w:rPr>
            <w:fldChar w:fldCharType="separate"/>
          </w:r>
          <w:r w:rsidR="007F3DB7">
            <w:rPr>
              <w:noProof/>
            </w:rPr>
            <w:t>3</w:t>
          </w:r>
          <w:r w:rsidR="00ED507E" w:rsidRPr="007A73A8">
            <w:rPr>
              <w:noProof/>
            </w:rPr>
            <w:fldChar w:fldCharType="end"/>
          </w:r>
          <w:bookmarkEnd w:id="10"/>
        </w:sdtContent>
      </w:sdt>
      <w:r w:rsidR="00ED507E" w:rsidRPr="007A73A8">
        <w:t xml:space="preserve"> </w:t>
      </w:r>
      <w:r w:rsidR="00CF3E02" w:rsidRPr="007A73A8">
        <w:t>Further questions</w:t>
      </w:r>
    </w:p>
    <w:tbl>
      <w:tblPr>
        <w:tblStyle w:val="Basic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ED507E" w:rsidRPr="007A73A8" w14:paraId="2825A2A9" w14:textId="77777777" w:rsidTr="00FF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bottom w:val="none" w:sz="0" w:space="0" w:color="auto"/>
            </w:tcBorders>
          </w:tcPr>
          <w:p w14:paraId="2A6EE17C" w14:textId="705DCF08" w:rsidR="00ED507E" w:rsidRPr="007A73A8" w:rsidRDefault="00ED507E" w:rsidP="00CF3E02">
            <w:pPr>
              <w:pStyle w:val="TableDataColumnHeading"/>
              <w:jc w:val="left"/>
            </w:pPr>
            <w:r w:rsidRPr="007A73A8">
              <w:t>Question</w:t>
            </w:r>
          </w:p>
        </w:tc>
        <w:tc>
          <w:tcPr>
            <w:tcW w:w="4536" w:type="dxa"/>
            <w:tcBorders>
              <w:bottom w:val="none" w:sz="0" w:space="0" w:color="auto"/>
            </w:tcBorders>
          </w:tcPr>
          <w:p w14:paraId="7ACD1182" w14:textId="328A4B6C" w:rsidR="00ED507E" w:rsidRPr="007A73A8" w:rsidRDefault="00ED507E" w:rsidP="00CF3E02">
            <w:pPr>
              <w:pStyle w:val="TableDataColumnHeading"/>
              <w:jc w:val="left"/>
              <w:cnfStyle w:val="100000000000" w:firstRow="1" w:lastRow="0" w:firstColumn="0" w:lastColumn="0" w:oddVBand="0" w:evenVBand="0" w:oddHBand="0" w:evenHBand="0" w:firstRowFirstColumn="0" w:firstRowLastColumn="0" w:lastRowFirstColumn="0" w:lastRowLastColumn="0"/>
            </w:pPr>
            <w:r w:rsidRPr="007A73A8">
              <w:t>The council’s response</w:t>
            </w:r>
          </w:p>
        </w:tc>
      </w:tr>
      <w:tr w:rsidR="00ED507E" w:rsidRPr="007A73A8" w14:paraId="63C229EA" w14:textId="77777777" w:rsidTr="00FF62C0">
        <w:tc>
          <w:tcPr>
            <w:cnfStyle w:val="001000000000" w:firstRow="0" w:lastRow="0" w:firstColumn="1" w:lastColumn="0" w:oddVBand="0" w:evenVBand="0" w:oddHBand="0" w:evenHBand="0" w:firstRowFirstColumn="0" w:firstRowLastColumn="0" w:lastRowFirstColumn="0" w:lastRowLastColumn="0"/>
            <w:tcW w:w="4536" w:type="dxa"/>
          </w:tcPr>
          <w:p w14:paraId="46DDFFBE" w14:textId="43FF5967" w:rsidR="00ED507E" w:rsidRPr="007A73A8" w:rsidRDefault="00070D8D" w:rsidP="00CF3E02">
            <w:pPr>
              <w:pStyle w:val="TableDataEntries"/>
              <w:jc w:val="left"/>
            </w:pPr>
            <w:r w:rsidRPr="007A73A8">
              <w:rPr>
                <w:bCs/>
              </w:rPr>
              <w:t xml:space="preserve">Does </w:t>
            </w:r>
            <w:r w:rsidRPr="007A73A8">
              <w:t xml:space="preserve">the council wish its </w:t>
            </w:r>
            <w:r w:rsidRPr="007A73A8">
              <w:rPr>
                <w:bCs/>
              </w:rPr>
              <w:t xml:space="preserve">potential </w:t>
            </w:r>
            <w:r w:rsidRPr="007A73A8">
              <w:t xml:space="preserve">SV instrument to be issued with a different </w:t>
            </w:r>
            <w:r w:rsidR="009459DF" w:rsidRPr="007A73A8">
              <w:t xml:space="preserve">number of </w:t>
            </w:r>
            <w:r w:rsidRPr="007A73A8">
              <w:t>decimal place</w:t>
            </w:r>
            <w:r w:rsidR="009459DF" w:rsidRPr="007A73A8">
              <w:t>s</w:t>
            </w:r>
            <w:r w:rsidRPr="007A73A8">
              <w:rPr>
                <w:bCs/>
              </w:rPr>
              <w:t>?</w:t>
            </w:r>
          </w:p>
        </w:tc>
        <w:tc>
          <w:tcPr>
            <w:tcW w:w="4536" w:type="dxa"/>
          </w:tcPr>
          <w:sdt>
            <w:sdtPr>
              <w:rPr>
                <w:color w:val="2B579A"/>
                <w:shd w:val="clear" w:color="auto" w:fill="E6E6E6"/>
              </w:rPr>
              <w:id w:val="291170758"/>
              <w:placeholder>
                <w:docPart w:val="1D97D141F9AC4C0C847C44F174EDE1A7"/>
              </w:placeholder>
            </w:sdtPr>
            <w:sdtEndPr>
              <w:rPr>
                <w:color w:val="2E2E2F" w:themeColor="text1"/>
                <w:shd w:val="clear" w:color="auto" w:fill="auto"/>
              </w:rPr>
            </w:sdtEndPr>
            <w:sdtContent>
              <w:p w14:paraId="67D701F4" w14:textId="77777777" w:rsidR="00030E62" w:rsidRPr="007A73A8" w:rsidRDefault="00030E62" w:rsidP="00030E62">
                <w:pPr>
                  <w:pStyle w:val="TableDataEntries"/>
                  <w:jc w:val="lef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7A73A8">
                  <w:t>Click here to enter text.</w:t>
                </w:r>
              </w:p>
            </w:sdtContent>
          </w:sdt>
          <w:p w14:paraId="54035FD0" w14:textId="3C2F4838" w:rsidR="006E734D" w:rsidRPr="007A73A8" w:rsidRDefault="006E734D" w:rsidP="00030E62">
            <w:pPr>
              <w:pStyle w:val="TableDataEntries"/>
              <w:jc w:val="both"/>
              <w:cnfStyle w:val="000000000000" w:firstRow="0" w:lastRow="0" w:firstColumn="0" w:lastColumn="0" w:oddVBand="0" w:evenVBand="0" w:oddHBand="0" w:evenHBand="0" w:firstRowFirstColumn="0" w:firstRowLastColumn="0" w:lastRowFirstColumn="0" w:lastRowLastColumn="0"/>
            </w:pPr>
          </w:p>
          <w:p w14:paraId="4DA8E767" w14:textId="77777777" w:rsidR="00ED507E" w:rsidRPr="007A73A8" w:rsidRDefault="00ED507E" w:rsidP="00CF3E02">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ED507E" w:rsidRPr="007A73A8" w14:paraId="650E94E8"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ACEEB7F" w14:textId="56C22996" w:rsidR="00ED507E" w:rsidRPr="007A73A8" w:rsidRDefault="00DF6B66" w:rsidP="00CF3E02">
            <w:pPr>
              <w:pStyle w:val="TableDataEntries"/>
              <w:jc w:val="left"/>
              <w:rPr>
                <w:bCs/>
              </w:rPr>
            </w:pPr>
            <w:r w:rsidRPr="007A73A8">
              <w:rPr>
                <w:bCs/>
              </w:rPr>
              <w:t xml:space="preserve">If the council used an assumed rate peg that is not </w:t>
            </w:r>
            <w:r w:rsidR="002B7210" w:rsidRPr="007A73A8">
              <w:rPr>
                <w:bCs/>
              </w:rPr>
              <w:t>2.5%,</w:t>
            </w:r>
            <w:r w:rsidRPr="007A73A8">
              <w:rPr>
                <w:bCs/>
              </w:rPr>
              <w:t xml:space="preserve"> please briefly justify why it did so.</w:t>
            </w:r>
          </w:p>
        </w:tc>
        <w:tc>
          <w:tcPr>
            <w:tcW w:w="4536" w:type="dxa"/>
          </w:tcPr>
          <w:sdt>
            <w:sdtPr>
              <w:rPr>
                <w:color w:val="2B579A"/>
                <w:shd w:val="clear" w:color="auto" w:fill="E6E6E6"/>
              </w:rPr>
              <w:id w:val="-932977089"/>
              <w:placeholder>
                <w:docPart w:val="5B0FC9380043481587AD1EA9898AB1A5"/>
              </w:placeholder>
              <w:showingPlcHdr/>
            </w:sdtPr>
            <w:sdtEndPr>
              <w:rPr>
                <w:color w:val="2E2E2F" w:themeColor="text1"/>
                <w:shd w:val="clear" w:color="auto" w:fill="auto"/>
              </w:rPr>
            </w:sdtEndPr>
            <w:sdtContent>
              <w:p w14:paraId="00A54964" w14:textId="77777777" w:rsidR="006E734D" w:rsidRPr="007A73A8" w:rsidRDefault="006E734D" w:rsidP="00CF3E02">
                <w:pPr>
                  <w:pStyle w:val="TableDataEntries"/>
                  <w:jc w:val="left"/>
                  <w:cnfStyle w:val="000000010000" w:firstRow="0" w:lastRow="0" w:firstColumn="0" w:lastColumn="0" w:oddVBand="0" w:evenVBand="0" w:oddHBand="0" w:evenHBand="1" w:firstRowFirstColumn="0" w:firstRowLastColumn="0" w:lastRowFirstColumn="0" w:lastRowLastColumn="0"/>
                </w:pPr>
                <w:r w:rsidRPr="007A73A8">
                  <w:t>Click here to enter text.</w:t>
                </w:r>
              </w:p>
            </w:sdtContent>
          </w:sdt>
          <w:p w14:paraId="5F2D39C8" w14:textId="77777777" w:rsidR="00ED507E" w:rsidRPr="007A73A8" w:rsidRDefault="00ED507E" w:rsidP="00CF3E02">
            <w:pPr>
              <w:pStyle w:val="TableDataEntries"/>
              <w:jc w:val="left"/>
              <w:cnfStyle w:val="000000010000" w:firstRow="0" w:lastRow="0" w:firstColumn="0" w:lastColumn="0" w:oddVBand="0" w:evenVBand="0" w:oddHBand="0" w:evenHBand="1" w:firstRowFirstColumn="0" w:firstRowLastColumn="0" w:lastRowFirstColumn="0" w:lastRowLastColumn="0"/>
            </w:pPr>
          </w:p>
        </w:tc>
      </w:tr>
    </w:tbl>
    <w:p w14:paraId="5EA2B093" w14:textId="4247DAD7" w:rsidR="000C1FB4" w:rsidRPr="007A73A8" w:rsidRDefault="000C1FB4" w:rsidP="00944AAB">
      <w:pPr>
        <w:pStyle w:val="Heading2nonumber"/>
      </w:pPr>
      <w:bookmarkStart w:id="11" w:name="_Ref148338857"/>
      <w:bookmarkStart w:id="12" w:name="_Toc209022242"/>
      <w:r w:rsidRPr="007A73A8">
        <w:t>Question</w:t>
      </w:r>
      <w:r w:rsidR="0050576D" w:rsidRPr="007A73A8">
        <w:t xml:space="preserve"> </w:t>
      </w:r>
      <w:r w:rsidRPr="007A73A8">
        <w:t xml:space="preserve">2: Is the council applying for a Crown Land Adjustment (CLA) in </w:t>
      </w:r>
      <w:r w:rsidR="00AF7F0D" w:rsidRPr="007A73A8">
        <w:t>202</w:t>
      </w:r>
      <w:r w:rsidR="00B36EB8" w:rsidRPr="007A73A8">
        <w:t>6</w:t>
      </w:r>
      <w:r w:rsidR="00AF7F0D" w:rsidRPr="007A73A8">
        <w:t>-2</w:t>
      </w:r>
      <w:r w:rsidR="00B36EB8" w:rsidRPr="007A73A8">
        <w:t>7</w:t>
      </w:r>
      <w:r w:rsidRPr="007A73A8">
        <w:t>?</w:t>
      </w:r>
      <w:bookmarkEnd w:id="11"/>
      <w:bookmarkEnd w:id="12"/>
    </w:p>
    <w:p w14:paraId="42352AE4" w14:textId="32D11320" w:rsidR="003F571B" w:rsidRPr="007A73A8" w:rsidRDefault="000C1FB4" w:rsidP="003F571B">
      <w:pPr>
        <w:pStyle w:val="BodyText"/>
      </w:pPr>
      <w:r w:rsidRPr="007A73A8">
        <w:t>Please fill out the table below</w:t>
      </w:r>
      <w:r w:rsidR="002B660F" w:rsidRPr="007A73A8">
        <w:t xml:space="preserve"> if the council is also applying for a CLA, otherwise leave it blank.</w:t>
      </w:r>
    </w:p>
    <w:tbl>
      <w:tblPr>
        <w:tblStyle w:val="IPARTTable"/>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371"/>
        <w:gridCol w:w="3616"/>
      </w:tblGrid>
      <w:tr w:rsidR="00FB6A7C" w:rsidRPr="007A73A8" w14:paraId="264E7BA8" w14:textId="77777777" w:rsidTr="00FF62C0">
        <w:trPr>
          <w:trHeight w:val="321"/>
        </w:trPr>
        <w:tc>
          <w:tcPr>
            <w:tcW w:w="0" w:type="dxa"/>
            <w:hideMark/>
          </w:tcPr>
          <w:p w14:paraId="2FA0A920" w14:textId="77777777" w:rsidR="00FB6A7C" w:rsidRPr="007A73A8" w:rsidRDefault="00FB6A7C" w:rsidP="00812432">
            <w:pPr>
              <w:pStyle w:val="BodyText"/>
              <w:keepNext/>
            </w:pPr>
            <w:r w:rsidRPr="007A73A8">
              <w:t>Is the council also applying for a CLA?</w:t>
            </w:r>
          </w:p>
        </w:tc>
        <w:sdt>
          <w:sdtPr>
            <w:rPr>
              <w:color w:val="2B579A"/>
              <w:shd w:val="clear" w:color="auto" w:fill="E6E6E6"/>
            </w:rPr>
            <w:id w:val="-1947691808"/>
            <w:placeholder>
              <w:docPart w:val="0425D67530634F9DBFCEFF0035A9601A"/>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4184FF9A" w14:textId="77777777" w:rsidR="00FB6A7C" w:rsidRPr="007A73A8" w:rsidRDefault="00FB6A7C" w:rsidP="00812432">
                <w:pPr>
                  <w:pStyle w:val="BodyText"/>
                  <w:keepNext/>
                </w:pPr>
                <w:r w:rsidRPr="007A73A8">
                  <w:rPr>
                    <w:rStyle w:val="PlaceholderText"/>
                  </w:rPr>
                  <w:t>Choose an item.</w:t>
                </w:r>
              </w:p>
            </w:tc>
          </w:sdtContent>
        </w:sdt>
      </w:tr>
      <w:tr w:rsidR="00FB6A7C" w:rsidRPr="007A73A8" w14:paraId="166DBE59"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2BEAA52A" w14:textId="77777777" w:rsidR="00FB6A7C" w:rsidRPr="007A73A8" w:rsidRDefault="00FB6A7C" w:rsidP="00812432">
            <w:pPr>
              <w:pStyle w:val="BodyText"/>
            </w:pPr>
            <w:r w:rsidRPr="007A73A8">
              <w:t>If so, by what percentage?</w:t>
            </w:r>
          </w:p>
        </w:tc>
        <w:tc>
          <w:tcPr>
            <w:tcW w:w="0" w:type="dxa"/>
          </w:tcPr>
          <w:sdt>
            <w:sdtPr>
              <w:rPr>
                <w:color w:val="2B579A"/>
                <w:shd w:val="clear" w:color="auto" w:fill="E6E6E6"/>
              </w:rPr>
              <w:id w:val="979659723"/>
              <w:placeholder>
                <w:docPart w:val="99F8C524135A4AAC8C5A3318E149C7D0"/>
              </w:placeholder>
            </w:sdtPr>
            <w:sdtEndPr>
              <w:rPr>
                <w:color w:val="2E2E2F"/>
                <w:shd w:val="clear" w:color="auto" w:fill="auto"/>
              </w:rPr>
            </w:sdtEndPr>
            <w:sdtContent>
              <w:p w14:paraId="63CEFA85" w14:textId="073D8C96" w:rsidR="00FB6A7C" w:rsidRPr="007A73A8" w:rsidRDefault="00D85338" w:rsidP="00812432">
                <w:pPr>
                  <w:pStyle w:val="BodyText"/>
                </w:pPr>
                <w:r w:rsidRPr="007A73A8">
                  <w:rPr>
                    <w:color w:val="959597" w:themeColor="text1" w:themeTint="80"/>
                    <w:shd w:val="clear" w:color="auto" w:fill="E6E6E6"/>
                  </w:rPr>
                  <w:t>X.X%</w:t>
                </w:r>
              </w:p>
            </w:sdtContent>
          </w:sdt>
        </w:tc>
      </w:tr>
      <w:tr w:rsidR="00FB6A7C" w:rsidRPr="007A73A8" w14:paraId="0EB3D052" w14:textId="77777777" w:rsidTr="00FF62C0">
        <w:tc>
          <w:tcPr>
            <w:tcW w:w="0" w:type="dxa"/>
          </w:tcPr>
          <w:p w14:paraId="0B2C23BE" w14:textId="77777777" w:rsidR="00FB6A7C" w:rsidRPr="007A73A8" w:rsidRDefault="00FB6A7C" w:rsidP="00812432">
            <w:pPr>
              <w:pStyle w:val="BodyText"/>
            </w:pPr>
            <w:r w:rsidRPr="007A73A8">
              <w:t>What is the dollar ($) value for the CLA?</w:t>
            </w:r>
          </w:p>
        </w:tc>
        <w:tc>
          <w:tcPr>
            <w:tcW w:w="0" w:type="dxa"/>
          </w:tcPr>
          <w:p w14:paraId="3763E779" w14:textId="77777777" w:rsidR="00FB6A7C" w:rsidRPr="007A73A8" w:rsidRDefault="00FB6A7C" w:rsidP="00812432">
            <w:pPr>
              <w:pStyle w:val="BodyText"/>
            </w:pPr>
            <w:r w:rsidRPr="007A73A8">
              <w:t>$</w:t>
            </w:r>
            <w:r w:rsidRPr="007A73A8">
              <w:rPr>
                <w:rStyle w:val="PlaceholderText"/>
              </w:rPr>
              <w:t>Click to enter amount</w:t>
            </w:r>
          </w:p>
        </w:tc>
      </w:tr>
      <w:tr w:rsidR="00FB6A7C" w:rsidRPr="007A73A8" w14:paraId="18B620C2"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234B9895" w14:textId="77777777" w:rsidR="00FB6A7C" w:rsidRPr="007A73A8" w:rsidRDefault="00FB6A7C" w:rsidP="00812432">
            <w:pPr>
              <w:pStyle w:val="BodyText"/>
            </w:pPr>
            <w:r w:rsidRPr="007A73A8">
              <w:t>Who was the prior owner of the Crown Land?</w:t>
            </w:r>
          </w:p>
        </w:tc>
        <w:sdt>
          <w:sdtPr>
            <w:rPr>
              <w:color w:val="2B579A"/>
              <w:shd w:val="clear" w:color="auto" w:fill="E6E6E6"/>
              <w14:numForm w14:val="default"/>
              <w14:numSpacing w14:val="default"/>
            </w:rPr>
            <w:id w:val="-227146004"/>
            <w:placeholder>
              <w:docPart w:val="DefaultPlaceholder_-1854013440"/>
            </w:placeholder>
            <w:showingPlcHdr/>
          </w:sdtPr>
          <w:sdtContent>
            <w:tc>
              <w:tcPr>
                <w:tcW w:w="0" w:type="dxa"/>
              </w:tcPr>
              <w:p w14:paraId="262947D9" w14:textId="110D1F27" w:rsidR="00FB6A7C" w:rsidRPr="007A73A8" w:rsidRDefault="008B37B7" w:rsidP="00812432">
                <w:pPr>
                  <w:pStyle w:val="BodyText"/>
                  <w:rPr>
                    <w:color w:val="2B579A"/>
                    <w:shd w:val="clear" w:color="auto" w:fill="E6E6E6"/>
                    <w14:numForm w14:val="default"/>
                    <w14:numSpacing w14:val="default"/>
                  </w:rPr>
                </w:pPr>
                <w:r w:rsidRPr="007A73A8">
                  <w:rPr>
                    <w:rStyle w:val="PlaceholderText"/>
                  </w:rPr>
                  <w:t>Click or tap here to enter text.</w:t>
                </w:r>
              </w:p>
            </w:tc>
          </w:sdtContent>
        </w:sdt>
      </w:tr>
      <w:tr w:rsidR="00FB6A7C" w:rsidRPr="007A73A8" w14:paraId="029523D6" w14:textId="77777777" w:rsidTr="00FF62C0">
        <w:tc>
          <w:tcPr>
            <w:tcW w:w="0" w:type="dxa"/>
          </w:tcPr>
          <w:p w14:paraId="1E136C8C" w14:textId="77777777" w:rsidR="00FB6A7C" w:rsidRPr="007A73A8" w:rsidRDefault="00FB6A7C" w:rsidP="00812432">
            <w:pPr>
              <w:pStyle w:val="BodyText"/>
            </w:pPr>
            <w:r w:rsidRPr="007A73A8">
              <w:t xml:space="preserve">Briefly outline the reason for the land becoming rateable. </w:t>
            </w:r>
          </w:p>
        </w:tc>
        <w:sdt>
          <w:sdtPr>
            <w:rPr>
              <w:color w:val="2B579A"/>
              <w:shd w:val="clear" w:color="auto" w:fill="E6E6E6"/>
              <w14:numForm w14:val="default"/>
              <w14:numSpacing w14:val="default"/>
            </w:rPr>
            <w:id w:val="431177852"/>
            <w:placeholder>
              <w:docPart w:val="DefaultPlaceholder_-1854013440"/>
            </w:placeholder>
            <w:showingPlcHdr/>
          </w:sdtPr>
          <w:sdtContent>
            <w:tc>
              <w:tcPr>
                <w:tcW w:w="0" w:type="dxa"/>
              </w:tcPr>
              <w:p w14:paraId="6A3807EE" w14:textId="0E91EE7C" w:rsidR="00FB6A7C" w:rsidRPr="007A73A8" w:rsidRDefault="008B37B7" w:rsidP="00812432">
                <w:pPr>
                  <w:pStyle w:val="BodyText"/>
                  <w:rPr>
                    <w:color w:val="2B579A"/>
                    <w:shd w:val="clear" w:color="auto" w:fill="E6E6E6"/>
                    <w14:numForm w14:val="default"/>
                    <w14:numSpacing w14:val="default"/>
                  </w:rPr>
                </w:pPr>
                <w:r w:rsidRPr="007A73A8">
                  <w:rPr>
                    <w:rStyle w:val="PlaceholderText"/>
                  </w:rPr>
                  <w:t>Click or tap here to enter text.</w:t>
                </w:r>
              </w:p>
            </w:tc>
          </w:sdtContent>
        </w:sdt>
      </w:tr>
    </w:tbl>
    <w:p w14:paraId="019FDB0E" w14:textId="60E92B79" w:rsidR="00FB6A7C" w:rsidRPr="007A73A8" w:rsidRDefault="005359D0" w:rsidP="00944AAB">
      <w:pPr>
        <w:pStyle w:val="Heading2nonumber"/>
      </w:pPr>
      <w:bookmarkStart w:id="13" w:name="_Toc209022243"/>
      <w:r w:rsidRPr="007A73A8">
        <w:t xml:space="preserve">Question 3: </w:t>
      </w:r>
      <w:r w:rsidR="007D3874" w:rsidRPr="007A73A8">
        <w:t>What is the key purpose of the requested SV?</w:t>
      </w:r>
      <w:bookmarkEnd w:id="13"/>
    </w:p>
    <w:p w14:paraId="37F0F576" w14:textId="46B1FB85" w:rsidR="002B660F" w:rsidRPr="007A73A8" w:rsidRDefault="002B660F" w:rsidP="002B660F">
      <w:pPr>
        <w:pStyle w:val="BodyText"/>
      </w:pPr>
      <w:r w:rsidRPr="007A73A8">
        <w:t>In the</w:t>
      </w:r>
      <w:r w:rsidRPr="007A73A8">
        <w:rPr>
          <w:b/>
        </w:rPr>
        <w:t xml:space="preserve"> </w:t>
      </w:r>
      <w:r w:rsidRPr="007A73A8">
        <w:rPr>
          <w:bCs/>
        </w:rPr>
        <w:t>text box below please</w:t>
      </w:r>
      <w:r w:rsidRPr="007A73A8">
        <w:t xml:space="preserve"> </w:t>
      </w:r>
      <w:r w:rsidR="00672C95" w:rsidRPr="007A73A8">
        <w:t xml:space="preserve">summarise </w:t>
      </w:r>
      <w:r w:rsidRPr="007A73A8">
        <w:t xml:space="preserve">the key purpose(s) of the proposed SV. </w:t>
      </w:r>
    </w:p>
    <w:tbl>
      <w:tblPr>
        <w:tblStyle w:val="TableGrid"/>
        <w:tblW w:w="9000" w:type="dxa"/>
        <w:tblLook w:val="04A0" w:firstRow="1" w:lastRow="0" w:firstColumn="1" w:lastColumn="0" w:noHBand="0" w:noVBand="1"/>
      </w:tblPr>
      <w:tblGrid>
        <w:gridCol w:w="9000"/>
      </w:tblGrid>
      <w:tr w:rsidR="002B660F" w:rsidRPr="007A73A8" w14:paraId="17E2C90D" w14:textId="77777777" w:rsidTr="00FF62C0">
        <w:trPr>
          <w:trHeight w:val="1134"/>
        </w:trPr>
        <w:tc>
          <w:tcPr>
            <w:tcW w:w="9000" w:type="dxa"/>
            <w:hideMark/>
          </w:tcPr>
          <w:sdt>
            <w:sdtPr>
              <w:rPr>
                <w:color w:val="2B579A"/>
                <w:shd w:val="clear" w:color="auto" w:fill="E6E6E6"/>
              </w:rPr>
              <w:id w:val="1232355511"/>
              <w:placeholder>
                <w:docPart w:val="56F16B6F5DBD466995EF0F0951991932"/>
              </w:placeholder>
            </w:sdtPr>
            <w:sdtEndPr>
              <w:rPr>
                <w:color w:val="2E2E2F"/>
                <w:shd w:val="clear" w:color="auto" w:fill="auto"/>
              </w:rPr>
            </w:sdtEndPr>
            <w:sdtContent>
              <w:p w14:paraId="32057EEB" w14:textId="77777777" w:rsidR="002B660F" w:rsidRPr="007A73A8" w:rsidRDefault="002B660F" w:rsidP="00812432">
                <w:pPr>
                  <w:pStyle w:val="BodyText"/>
                </w:pPr>
                <w:r w:rsidRPr="007A73A8">
                  <w:t>Click here to enter text.</w:t>
                </w:r>
              </w:p>
            </w:sdtContent>
          </w:sdt>
        </w:tc>
      </w:tr>
    </w:tbl>
    <w:p w14:paraId="016815A8" w14:textId="02C38013" w:rsidR="005359D0" w:rsidRPr="007A73A8" w:rsidRDefault="005359D0" w:rsidP="00944AAB">
      <w:pPr>
        <w:pStyle w:val="Heading2nonumber"/>
      </w:pPr>
      <w:bookmarkStart w:id="14" w:name="_Toc209022244"/>
      <w:bookmarkStart w:id="15" w:name="_Ref148344225"/>
      <w:r w:rsidRPr="007A73A8">
        <w:lastRenderedPageBreak/>
        <w:t>Question 4: Is the council proposing to increase minimum rates in conjunction with the special variation?</w:t>
      </w:r>
      <w:bookmarkEnd w:id="14"/>
    </w:p>
    <w:bookmarkEnd w:id="15"/>
    <w:p w14:paraId="452036F0" w14:textId="6889EB21" w:rsidR="002B660F" w:rsidRPr="007A73A8" w:rsidRDefault="002B660F" w:rsidP="002B660F">
      <w:pPr>
        <w:pStyle w:val="BodyText"/>
      </w:pPr>
      <w:r w:rsidRPr="007A73A8">
        <w:t xml:space="preserve">Complete </w:t>
      </w:r>
      <w:r w:rsidR="005F03D1" w:rsidRPr="007A73A8">
        <w:fldChar w:fldCharType="begin"/>
      </w:r>
      <w:r w:rsidR="005F03D1" w:rsidRPr="007A73A8">
        <w:instrText xml:space="preserve"> REF _Ref148430788 \h </w:instrText>
      </w:r>
      <w:r w:rsidR="007A73A8">
        <w:instrText xml:space="preserve"> \* MERGEFORMAT </w:instrText>
      </w:r>
      <w:r w:rsidR="005F03D1" w:rsidRPr="007A73A8">
        <w:fldChar w:fldCharType="end"/>
      </w:r>
      <w:r w:rsidR="00035FD6" w:rsidRPr="007A73A8">
        <w:fldChar w:fldCharType="begin"/>
      </w:r>
      <w:r w:rsidR="00035FD6" w:rsidRPr="007A73A8">
        <w:instrText xml:space="preserve"> REF _Ref172885286 \h </w:instrText>
      </w:r>
      <w:r w:rsidR="007A73A8">
        <w:instrText xml:space="preserve"> \* MERGEFORMAT </w:instrText>
      </w:r>
      <w:r w:rsidR="00035FD6" w:rsidRPr="007A73A8">
        <w:fldChar w:fldCharType="separate"/>
      </w:r>
      <w:r w:rsidR="007F3DB7" w:rsidRPr="007A73A8">
        <w:t xml:space="preserve">Table </w:t>
      </w:r>
      <w:r w:rsidR="007F3DB7">
        <w:rPr>
          <w:noProof/>
        </w:rPr>
        <w:t>4</w:t>
      </w:r>
      <w:r w:rsidR="00035FD6" w:rsidRPr="007A73A8">
        <w:fldChar w:fldCharType="end"/>
      </w:r>
      <w:r w:rsidR="00035FD6" w:rsidRPr="007A73A8">
        <w:t xml:space="preserve"> </w:t>
      </w:r>
      <w:r w:rsidRPr="007A73A8">
        <w:t>if the council proposes to increase minimum ordinary</w:t>
      </w:r>
      <w:r w:rsidR="00662EAD" w:rsidRPr="007A73A8">
        <w:t xml:space="preserve"> rates</w:t>
      </w:r>
      <w:r w:rsidRPr="007A73A8">
        <w:t xml:space="preserve"> </w:t>
      </w:r>
      <w:r w:rsidR="00D73B8D" w:rsidRPr="007A73A8">
        <w:t xml:space="preserve">and/or </w:t>
      </w:r>
      <w:r w:rsidR="005F03D1" w:rsidRPr="007A73A8">
        <w:fldChar w:fldCharType="begin"/>
      </w:r>
      <w:r w:rsidR="005F03D1" w:rsidRPr="007A73A8">
        <w:instrText xml:space="preserve"> REF _Ref148430794 \h </w:instrText>
      </w:r>
      <w:r w:rsidR="008B37B7" w:rsidRPr="007A73A8">
        <w:instrText xml:space="preserve"> \* MERGEFORMAT </w:instrText>
      </w:r>
      <w:r w:rsidR="005F03D1" w:rsidRPr="007A73A8">
        <w:fldChar w:fldCharType="separate"/>
      </w:r>
      <w:r w:rsidR="007F3DB7" w:rsidRPr="007A73A8">
        <w:t xml:space="preserve">Table </w:t>
      </w:r>
      <w:r w:rsidR="007F3DB7">
        <w:rPr>
          <w:noProof/>
        </w:rPr>
        <w:t>5</w:t>
      </w:r>
      <w:r w:rsidR="005F03D1" w:rsidRPr="007A73A8">
        <w:fldChar w:fldCharType="end"/>
      </w:r>
      <w:r w:rsidR="00D73B8D" w:rsidRPr="007A73A8">
        <w:t xml:space="preserve"> if the council proposes to increase </w:t>
      </w:r>
      <w:r w:rsidRPr="007A73A8">
        <w:t xml:space="preserve">special rates in conjunction with the SV for </w:t>
      </w:r>
      <w:r w:rsidR="00AF7F0D" w:rsidRPr="007A73A8">
        <w:t>202</w:t>
      </w:r>
      <w:r w:rsidR="00B36EB8" w:rsidRPr="007A73A8">
        <w:t>6</w:t>
      </w:r>
      <w:r w:rsidR="00AF7F0D" w:rsidRPr="007A73A8">
        <w:t>-2</w:t>
      </w:r>
      <w:r w:rsidR="00B36EB8" w:rsidRPr="007A73A8">
        <w:t>7</w:t>
      </w:r>
      <w:r w:rsidRPr="007A73A8">
        <w:t xml:space="preserve">. Otherwise, leave it blank. </w:t>
      </w:r>
      <w:r w:rsidR="00D73B8D" w:rsidRPr="007A73A8">
        <w:t xml:space="preserve">IPART will also use data provided in Application Form </w:t>
      </w:r>
      <w:hyperlink r:id="rId23" w:history="1">
        <w:r w:rsidR="00D73B8D" w:rsidRPr="007A73A8">
          <w:rPr>
            <w:rStyle w:val="Hyperlink"/>
          </w:rPr>
          <w:t>Part A</w:t>
        </w:r>
      </w:hyperlink>
      <w:r w:rsidR="00D73B8D" w:rsidRPr="007A73A8">
        <w:t xml:space="preserve"> to understand </w:t>
      </w:r>
      <w:r w:rsidR="00776D68" w:rsidRPr="007A73A8">
        <w:t>the</w:t>
      </w:r>
      <w:r w:rsidR="00D73B8D" w:rsidRPr="007A73A8">
        <w:t xml:space="preserve"> details of the proposed SV </w:t>
      </w:r>
      <w:r w:rsidR="00776D68" w:rsidRPr="007A73A8">
        <w:t>and</w:t>
      </w:r>
      <w:r w:rsidR="00D73B8D" w:rsidRPr="007A73A8">
        <w:t xml:space="preserve"> minimum amounts of rates.</w:t>
      </w:r>
    </w:p>
    <w:p w14:paraId="7FE86954" w14:textId="7ACCD16D" w:rsidR="002B660F" w:rsidRPr="007A73A8" w:rsidRDefault="002B660F" w:rsidP="002B660F">
      <w:pPr>
        <w:pStyle w:val="BodyText"/>
        <w:rPr>
          <w:color w:val="auto"/>
        </w:rPr>
      </w:pPr>
      <w:r w:rsidRPr="007A73A8">
        <w:t xml:space="preserve">In some situations, a minimum rates increase will be subject to IPART approval. In these cases, councils will need to also complete </w:t>
      </w:r>
      <w:r w:rsidRPr="007A73A8">
        <w:rPr>
          <w:i/>
        </w:rPr>
        <w:t>Minimum Rate</w:t>
      </w:r>
      <w:r w:rsidR="008E0137" w:rsidRPr="007A73A8">
        <w:rPr>
          <w:i/>
        </w:rPr>
        <w:t xml:space="preserve"> Increase</w:t>
      </w:r>
      <w:r w:rsidRPr="007A73A8">
        <w:rPr>
          <w:i/>
        </w:rPr>
        <w:t xml:space="preserve"> Application Form Part B </w:t>
      </w:r>
      <w:r w:rsidR="00AF7F0D" w:rsidRPr="007A73A8">
        <w:rPr>
          <w:i/>
        </w:rPr>
        <w:t>202</w:t>
      </w:r>
      <w:r w:rsidR="00B36EB8" w:rsidRPr="007A73A8">
        <w:rPr>
          <w:i/>
        </w:rPr>
        <w:t>6</w:t>
      </w:r>
      <w:r w:rsidR="00AF7F0D" w:rsidRPr="007A73A8">
        <w:rPr>
          <w:i/>
        </w:rPr>
        <w:t>-2</w:t>
      </w:r>
      <w:r w:rsidR="00B36EB8" w:rsidRPr="007A73A8">
        <w:rPr>
          <w:i/>
        </w:rPr>
        <w:t>7</w:t>
      </w:r>
      <w:r w:rsidRPr="007A73A8">
        <w:t xml:space="preserve"> (Word document) available on our </w:t>
      </w:r>
      <w:hyperlink r:id="rId24" w:history="1">
        <w:r w:rsidRPr="007A73A8">
          <w:rPr>
            <w:rStyle w:val="Hyperlink"/>
          </w:rPr>
          <w:t>website</w:t>
        </w:r>
      </w:hyperlink>
      <w:r w:rsidRPr="007A73A8">
        <w:t>.</w:t>
      </w:r>
      <w:r w:rsidRPr="007A73A8">
        <w:rPr>
          <w:color w:val="2B579A"/>
        </w:rPr>
        <w:t xml:space="preserve"> </w:t>
      </w:r>
      <w:r w:rsidRPr="007A73A8">
        <w:t>Please</w:t>
      </w:r>
      <w:r w:rsidR="004B2E61" w:rsidRPr="007A73A8">
        <w:t xml:space="preserve"> see</w:t>
      </w:r>
      <w:r w:rsidRPr="007A73A8">
        <w:t xml:space="preserve"> </w:t>
      </w:r>
      <w:r w:rsidR="00B84842" w:rsidRPr="007A73A8">
        <w:t>Table 2.</w:t>
      </w:r>
      <w:r w:rsidR="00AA450F" w:rsidRPr="007A73A8">
        <w:t>4</w:t>
      </w:r>
      <w:r w:rsidR="00B84842" w:rsidRPr="007A73A8">
        <w:t xml:space="preserve"> </w:t>
      </w:r>
      <w:r w:rsidRPr="007A73A8">
        <w:t>of the</w:t>
      </w:r>
      <w:r w:rsidR="00B84842" w:rsidRPr="007A73A8">
        <w:rPr>
          <w:color w:val="2B579A"/>
        </w:rPr>
        <w:t xml:space="preserve"> </w:t>
      </w:r>
      <w:hyperlink r:id="rId25" w:history="1">
        <w:r w:rsidR="00BC3135" w:rsidRPr="007A73A8">
          <w:rPr>
            <w:rStyle w:val="Hyperlink"/>
          </w:rPr>
          <w:t>Guidance Booklet - Special variations: How to prepare and apply</w:t>
        </w:r>
      </w:hyperlink>
      <w:r w:rsidR="00035FD6" w:rsidRPr="007A73A8">
        <w:t xml:space="preserve"> f</w:t>
      </w:r>
      <w:r w:rsidRPr="007A73A8">
        <w:t>or further information</w:t>
      </w:r>
      <w:r w:rsidR="00B84842" w:rsidRPr="007A73A8">
        <w:t xml:space="preserve"> on when an additional MR increase application may be required</w:t>
      </w:r>
      <w:r w:rsidRPr="007A73A8">
        <w:t>.</w:t>
      </w:r>
      <w:r w:rsidRPr="007A73A8">
        <w:rPr>
          <w:color w:val="2B579A"/>
        </w:rPr>
        <w:t xml:space="preserve"> </w:t>
      </w:r>
      <w:r w:rsidRPr="007A73A8">
        <w:rPr>
          <w:color w:val="auto"/>
        </w:rPr>
        <w:t xml:space="preserve">Councils do not need to submit another Application </w:t>
      </w:r>
      <w:r w:rsidR="00AA450F" w:rsidRPr="007A73A8">
        <w:rPr>
          <w:color w:val="auto"/>
        </w:rPr>
        <w:t>f</w:t>
      </w:r>
      <w:r w:rsidRPr="007A73A8">
        <w:rPr>
          <w:color w:val="auto"/>
        </w:rPr>
        <w:t xml:space="preserve">orm </w:t>
      </w:r>
      <w:r w:rsidR="00035FD6" w:rsidRPr="007A73A8">
        <w:t xml:space="preserve">Part A </w:t>
      </w:r>
      <w:r w:rsidRPr="007A73A8">
        <w:rPr>
          <w:color w:val="auto"/>
        </w:rPr>
        <w:t>(Excel document).</w:t>
      </w:r>
    </w:p>
    <w:bookmarkStart w:id="16" w:name="_Ref172885286"/>
    <w:bookmarkStart w:id="17" w:name="_Ref148430788"/>
    <w:p w14:paraId="2848FC8D" w14:textId="19409712" w:rsidR="00D73B8D" w:rsidRPr="007A73A8" w:rsidRDefault="00000000" w:rsidP="00EF1E7F">
      <w:pPr>
        <w:pStyle w:val="Caption"/>
        <w:numPr>
          <w:ilvl w:val="0"/>
          <w:numId w:val="9"/>
        </w:numPr>
      </w:pPr>
      <w:sdt>
        <w:sdtPr>
          <w:id w:val="290872224"/>
          <w:placeholder>
            <w:docPart w:val="47C0BDEA9916473A8F5DADCCFBCFF09A"/>
          </w:placeholder>
          <w:docPartList>
            <w:docPartGallery w:val="AutoText"/>
            <w:docPartCategory w:val="Table Captions"/>
          </w:docPartList>
        </w:sdtPr>
        <w:sdtContent>
          <w:bookmarkEnd w:id="17"/>
          <w:r w:rsidR="008E0137" w:rsidRPr="007A73A8">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4</w:t>
          </w:r>
          <w:r w:rsidR="008E0137" w:rsidRPr="007A73A8">
            <w:rPr>
              <w:noProof/>
            </w:rPr>
            <w:fldChar w:fldCharType="end"/>
          </w:r>
          <w:bookmarkEnd w:id="16"/>
        </w:sdtContent>
      </w:sdt>
      <w:r w:rsidR="00D73B8D" w:rsidRPr="007A73A8">
        <w:t xml:space="preserve"> </w:t>
      </w:r>
      <w:r w:rsidR="00B62AB3" w:rsidRPr="007A73A8">
        <w:t xml:space="preserve">Minimum rates </w:t>
      </w:r>
      <w:r w:rsidR="00921A5F" w:rsidRPr="007A73A8">
        <w:t xml:space="preserve">increase for </w:t>
      </w:r>
      <w:r w:rsidR="005A71FA" w:rsidRPr="007A73A8">
        <w:t>ordinary</w:t>
      </w:r>
      <w:r w:rsidR="00921A5F" w:rsidRPr="007A73A8">
        <w:t xml:space="preserve"> rates</w:t>
      </w:r>
    </w:p>
    <w:tbl>
      <w:tblPr>
        <w:tblStyle w:val="IPARTTable"/>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20"/>
        <w:gridCol w:w="3324"/>
      </w:tblGrid>
      <w:tr w:rsidR="00D90AFB" w:rsidRPr="007A73A8" w14:paraId="63A4AE42" w14:textId="77777777" w:rsidTr="00FF62C0">
        <w:trPr>
          <w:trHeight w:val="321"/>
        </w:trPr>
        <w:tc>
          <w:tcPr>
            <w:tcW w:w="0" w:type="dxa"/>
            <w:hideMark/>
          </w:tcPr>
          <w:p w14:paraId="75B66E53" w14:textId="77777777" w:rsidR="00D90AFB" w:rsidRPr="007A73A8" w:rsidRDefault="00D90AFB" w:rsidP="00812432">
            <w:pPr>
              <w:pStyle w:val="BodyText"/>
              <w:keepNext/>
            </w:pPr>
            <w:r w:rsidRPr="007A73A8">
              <w:t>Does the council have an ordinary rate(s) subject to a minimum amount?</w:t>
            </w:r>
          </w:p>
        </w:tc>
        <w:sdt>
          <w:sdtPr>
            <w:rPr>
              <w:color w:val="2B579A"/>
              <w:shd w:val="clear" w:color="auto" w:fill="E6E6E6"/>
            </w:rPr>
            <w:id w:val="1814362553"/>
            <w:placeholder>
              <w:docPart w:val="48B26F538C3743EEB6CB4490BF691EA7"/>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72B34D2D" w14:textId="77777777" w:rsidR="00D90AFB" w:rsidRPr="007A73A8" w:rsidRDefault="00D90AFB" w:rsidP="00812432">
                <w:pPr>
                  <w:pStyle w:val="BodyText"/>
                  <w:keepNext/>
                </w:pPr>
                <w:r w:rsidRPr="007A73A8">
                  <w:rPr>
                    <w:rStyle w:val="PlaceholderText"/>
                  </w:rPr>
                  <w:t>Choose an item.</w:t>
                </w:r>
              </w:p>
            </w:tc>
          </w:sdtContent>
        </w:sdt>
      </w:tr>
      <w:tr w:rsidR="00D90AFB" w:rsidRPr="007A73A8" w14:paraId="32518A1A"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hideMark/>
          </w:tcPr>
          <w:p w14:paraId="3FBDFE02" w14:textId="679311FA" w:rsidR="00D90AFB" w:rsidRPr="007A73A8" w:rsidRDefault="00D90AFB" w:rsidP="00812432">
            <w:pPr>
              <w:pStyle w:val="BodyText"/>
            </w:pPr>
            <w:r w:rsidRPr="007A73A8">
              <w:t xml:space="preserve">Does the council propose to increase the minimum rate(s) above the statutory limit for the first time? (If yes, you must complete a separate </w:t>
            </w:r>
            <w:r w:rsidR="00F85216" w:rsidRPr="007A73A8">
              <w:t xml:space="preserve">minimum rate increase </w:t>
            </w:r>
            <w:r w:rsidRPr="007A73A8">
              <w:t>application form</w:t>
            </w:r>
            <w:r w:rsidR="00F85216" w:rsidRPr="007A73A8">
              <w:t>.</w:t>
            </w:r>
            <w:r w:rsidRPr="007A73A8">
              <w:t>)</w:t>
            </w:r>
          </w:p>
        </w:tc>
        <w:sdt>
          <w:sdtPr>
            <w:rPr>
              <w:color w:val="2B579A"/>
              <w:shd w:val="clear" w:color="auto" w:fill="E6E6E6"/>
            </w:rPr>
            <w:id w:val="275292981"/>
            <w:placeholder>
              <w:docPart w:val="55CE486712F34021B385F9D65245A410"/>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76C65902" w14:textId="77777777" w:rsidR="00D90AFB" w:rsidRPr="007A73A8" w:rsidRDefault="00D90AFB" w:rsidP="00812432">
                <w:pPr>
                  <w:pStyle w:val="BodyText"/>
                </w:pPr>
                <w:r w:rsidRPr="007A73A8">
                  <w:rPr>
                    <w:rStyle w:val="PlaceholderText"/>
                  </w:rPr>
                  <w:t>Choose an item.</w:t>
                </w:r>
              </w:p>
            </w:tc>
          </w:sdtContent>
        </w:sdt>
      </w:tr>
      <w:tr w:rsidR="00F85216" w:rsidRPr="007A73A8" w14:paraId="46D14770" w14:textId="77777777" w:rsidTr="00FF62C0">
        <w:tc>
          <w:tcPr>
            <w:tcW w:w="0" w:type="dxa"/>
          </w:tcPr>
          <w:p w14:paraId="044957F7" w14:textId="06F629C9" w:rsidR="00F85216" w:rsidRPr="007A73A8" w:rsidRDefault="00F85216" w:rsidP="00812432">
            <w:pPr>
              <w:pStyle w:val="BodyText"/>
            </w:pPr>
            <w:r w:rsidRPr="007A73A8">
              <w:t>Does the council propose to increase the minimum rate(s) above the proposed SV percentage(s)? (If yes, you must complete a separate minimum rate increase application form, even if the council has been approved to increase its minimum rate above the statutory limit in the past.)</w:t>
            </w:r>
          </w:p>
        </w:tc>
        <w:sdt>
          <w:sdtPr>
            <w:rPr>
              <w:color w:val="2B579A"/>
              <w:shd w:val="clear" w:color="auto" w:fill="E6E6E6"/>
            </w:rPr>
            <w:id w:val="757417576"/>
            <w:placeholder>
              <w:docPart w:val="14322DB51B2145D1BE831A5F02B40C94"/>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0CC042D9" w14:textId="33E47AC9" w:rsidR="00F85216" w:rsidRPr="007A73A8" w:rsidRDefault="00315208" w:rsidP="00812432">
                <w:pPr>
                  <w:pStyle w:val="BodyText"/>
                  <w:rPr>
                    <w:color w:val="2B579A"/>
                    <w:shd w:val="clear" w:color="auto" w:fill="E6E6E6"/>
                  </w:rPr>
                </w:pPr>
                <w:r w:rsidRPr="007A73A8">
                  <w:rPr>
                    <w:rStyle w:val="PlaceholderText"/>
                  </w:rPr>
                  <w:t>Choose an item.</w:t>
                </w:r>
              </w:p>
            </w:tc>
          </w:sdtContent>
        </w:sdt>
      </w:tr>
      <w:tr w:rsidR="00D90AFB" w:rsidRPr="007A73A8" w14:paraId="0CEC1EAA"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7D2BE254" w14:textId="77777777" w:rsidR="00D90AFB" w:rsidRPr="007A73A8" w:rsidRDefault="00D90AFB" w:rsidP="00812432">
            <w:pPr>
              <w:pStyle w:val="BodyText"/>
            </w:pPr>
            <w:r w:rsidRPr="007A73A8">
              <w:t>Has the council submitted an application for a minimum rate increase?</w:t>
            </w:r>
          </w:p>
        </w:tc>
        <w:sdt>
          <w:sdtPr>
            <w:rPr>
              <w:color w:val="2B579A"/>
              <w:shd w:val="clear" w:color="auto" w:fill="E6E6E6"/>
            </w:rPr>
            <w:id w:val="1257711406"/>
            <w:placeholder>
              <w:docPart w:val="7D9C3887F21444F3B3F16AA538DEBFF0"/>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1796BD62" w14:textId="77777777" w:rsidR="00D90AFB" w:rsidRPr="007A73A8" w:rsidRDefault="00D90AFB" w:rsidP="00812432">
                <w:pPr>
                  <w:pStyle w:val="BodyText"/>
                </w:pPr>
                <w:r w:rsidRPr="007A73A8">
                  <w:rPr>
                    <w:rStyle w:val="PlaceholderText"/>
                  </w:rPr>
                  <w:t>Choose an item.</w:t>
                </w:r>
              </w:p>
            </w:tc>
          </w:sdtContent>
        </w:sdt>
      </w:tr>
    </w:tbl>
    <w:p w14:paraId="421ED51D" w14:textId="3E8D93A3" w:rsidR="00776D68" w:rsidRPr="007A73A8" w:rsidRDefault="00034BD7" w:rsidP="00776D68">
      <w:pPr>
        <w:pStyle w:val="BodyText"/>
        <w:rPr>
          <w:bCs/>
          <w:color w:val="2E2E2F" w:themeColor="text1"/>
          <w14:numForm w14:val="default"/>
          <w14:numSpacing w14:val="default"/>
        </w:rPr>
      </w:pPr>
      <w:r w:rsidRPr="007A73A8">
        <w:rPr>
          <w:bCs/>
          <w:color w:val="2E2E2F" w:themeColor="text1"/>
          <w14:numForm w14:val="default"/>
          <w14:numSpacing w14:val="default"/>
        </w:rPr>
        <w:t>In</w:t>
      </w:r>
      <w:r w:rsidR="007C5EFD" w:rsidRPr="007A73A8">
        <w:rPr>
          <w:bCs/>
          <w:color w:val="2E2E2F" w:themeColor="text1"/>
          <w14:numForm w14:val="default"/>
          <w14:numSpacing w14:val="default"/>
        </w:rPr>
        <w:t xml:space="preserve"> the</w:t>
      </w:r>
      <w:r w:rsidR="005A71FA" w:rsidRPr="007A73A8">
        <w:rPr>
          <w:bCs/>
          <w:color w:val="2E2E2F" w:themeColor="text1"/>
          <w14:numForm w14:val="default"/>
          <w14:numSpacing w14:val="default"/>
        </w:rPr>
        <w:t xml:space="preserve"> text box below</w:t>
      </w:r>
      <w:r w:rsidRPr="007A73A8">
        <w:rPr>
          <w:bCs/>
          <w:color w:val="2E2E2F" w:themeColor="text1"/>
          <w14:numForm w14:val="default"/>
          <w14:numSpacing w14:val="default"/>
        </w:rPr>
        <w:t>,</w:t>
      </w:r>
      <w:r w:rsidR="007C5EFD" w:rsidRPr="007A73A8">
        <w:rPr>
          <w:bCs/>
          <w:color w:val="2E2E2F" w:themeColor="text1"/>
          <w14:numForm w14:val="default"/>
          <w14:numSpacing w14:val="default"/>
        </w:rPr>
        <w:t xml:space="preserve"> </w:t>
      </w:r>
      <w:r w:rsidR="00AF73BA" w:rsidRPr="007A73A8">
        <w:rPr>
          <w:bCs/>
          <w:color w:val="2E2E2F" w:themeColor="text1"/>
          <w14:numForm w14:val="default"/>
          <w14:numSpacing w14:val="default"/>
        </w:rPr>
        <w:t>provide</w:t>
      </w:r>
      <w:r w:rsidR="007C5EFD" w:rsidRPr="007A73A8">
        <w:rPr>
          <w:bCs/>
          <w:color w:val="2E2E2F" w:themeColor="text1"/>
          <w14:numForm w14:val="default"/>
          <w14:numSpacing w14:val="default"/>
        </w:rPr>
        <w:t xml:space="preserve"> the council’s </w:t>
      </w:r>
      <w:r w:rsidR="005A71FA" w:rsidRPr="007A73A8">
        <w:rPr>
          <w:bCs/>
          <w:color w:val="2E2E2F" w:themeColor="text1"/>
          <w14:numForm w14:val="default"/>
          <w14:numSpacing w14:val="default"/>
        </w:rPr>
        <w:t xml:space="preserve">proposed minimum rates increase (both in percentage and dollar terms) </w:t>
      </w:r>
      <w:r w:rsidR="007C5EFD" w:rsidRPr="007A73A8">
        <w:rPr>
          <w:bCs/>
          <w:color w:val="2E2E2F" w:themeColor="text1"/>
          <w14:numForm w14:val="default"/>
          <w14:numSpacing w14:val="default"/>
        </w:rPr>
        <w:t xml:space="preserve">and to which </w:t>
      </w:r>
      <w:r w:rsidR="005A71FA" w:rsidRPr="007A73A8">
        <w:rPr>
          <w:bCs/>
          <w:color w:val="2E2E2F" w:themeColor="text1"/>
          <w14:numForm w14:val="default"/>
          <w14:numSpacing w14:val="default"/>
        </w:rPr>
        <w:t>rating category</w:t>
      </w:r>
      <w:r w:rsidR="007C5EFD" w:rsidRPr="007A73A8">
        <w:rPr>
          <w:bCs/>
          <w:color w:val="2E2E2F" w:themeColor="text1"/>
          <w14:numForm w14:val="default"/>
          <w14:numSpacing w14:val="default"/>
        </w:rPr>
        <w:t xml:space="preserve"> (or sub-category)</w:t>
      </w:r>
      <w:r w:rsidR="005A71FA" w:rsidRPr="007A73A8">
        <w:rPr>
          <w:bCs/>
          <w:color w:val="2E2E2F" w:themeColor="text1"/>
          <w14:numForm w14:val="default"/>
          <w14:numSpacing w14:val="default"/>
        </w:rPr>
        <w:t xml:space="preserve"> the increase is to apply</w:t>
      </w:r>
      <w:r w:rsidR="005466B5" w:rsidRPr="007A73A8">
        <w:rPr>
          <w:bCs/>
          <w:color w:val="2E2E2F" w:themeColor="text1"/>
          <w14:numForm w14:val="default"/>
          <w14:numSpacing w14:val="default"/>
        </w:rPr>
        <w:t xml:space="preserve"> for each year</w:t>
      </w:r>
      <w:r w:rsidR="009B7C43" w:rsidRPr="007A73A8">
        <w:rPr>
          <w:bCs/>
          <w:color w:val="2E2E2F" w:themeColor="text1"/>
          <w14:numForm w14:val="default"/>
          <w14:numSpacing w14:val="default"/>
        </w:rPr>
        <w:t xml:space="preserve"> (this can be </w:t>
      </w:r>
      <w:r w:rsidR="002652D0" w:rsidRPr="007A73A8">
        <w:rPr>
          <w:bCs/>
          <w:color w:val="2E2E2F" w:themeColor="text1"/>
          <w14:numForm w14:val="default"/>
          <w14:numSpacing w14:val="default"/>
        </w:rPr>
        <w:t xml:space="preserve">in </w:t>
      </w:r>
      <w:r w:rsidR="009B7C43" w:rsidRPr="007A73A8">
        <w:rPr>
          <w:bCs/>
          <w:color w:val="2E2E2F" w:themeColor="text1"/>
          <w14:numForm w14:val="default"/>
          <w14:numSpacing w14:val="default"/>
        </w:rPr>
        <w:t>table form)</w:t>
      </w:r>
      <w:r w:rsidR="005A71FA" w:rsidRPr="007A73A8">
        <w:rPr>
          <w:bCs/>
          <w:color w:val="2E2E2F" w:themeColor="text1"/>
          <w14:numForm w14:val="default"/>
          <w14:numSpacing w14:val="default"/>
        </w:rPr>
        <w: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776D68" w:rsidRPr="007A73A8" w14:paraId="14D26BD8"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1549417915"/>
              <w:placeholder>
                <w:docPart w:val="E06152F20CED4E5E84F8EFD00D4F645B"/>
              </w:placeholder>
            </w:sdtPr>
            <w:sdtEndPr>
              <w:rPr>
                <w:color w:val="2E2E2F"/>
                <w:shd w:val="clear" w:color="auto" w:fill="auto"/>
              </w:rPr>
            </w:sdtEndPr>
            <w:sdtContent>
              <w:p w14:paraId="33E289EF" w14:textId="77777777" w:rsidR="00776D68" w:rsidRPr="007A73A8" w:rsidRDefault="00776D68" w:rsidP="00812432">
                <w:pPr>
                  <w:pStyle w:val="BodyText"/>
                </w:pPr>
                <w:r w:rsidRPr="007A73A8">
                  <w:t>Click here to enter text.</w:t>
                </w:r>
              </w:p>
            </w:sdtContent>
          </w:sdt>
        </w:tc>
      </w:tr>
    </w:tbl>
    <w:p w14:paraId="65B62B1E" w14:textId="5D020180" w:rsidR="005A71FA" w:rsidRPr="007A73A8" w:rsidRDefault="005A71FA" w:rsidP="005A71FA">
      <w:pPr>
        <w:pStyle w:val="BodyText"/>
        <w:rPr>
          <w:bCs/>
          <w:color w:val="2E2E2F" w:themeColor="text1"/>
          <w14:numForm w14:val="default"/>
          <w14:numSpacing w14:val="default"/>
        </w:rPr>
      </w:pPr>
      <w:r w:rsidRPr="007A73A8">
        <w:rPr>
          <w:bCs/>
          <w:color w:val="2E2E2F" w:themeColor="text1"/>
          <w14:numForm w14:val="default"/>
          <w14:numSpacing w14:val="default"/>
        </w:rPr>
        <w:t>Wor</w:t>
      </w:r>
      <w:r w:rsidR="00677BA4" w:rsidRPr="007A73A8">
        <w:rPr>
          <w:bCs/>
          <w:color w:val="2E2E2F" w:themeColor="text1"/>
          <w14:numForm w14:val="default"/>
          <w14:numSpacing w14:val="default"/>
        </w:rPr>
        <w:t>ksheet</w:t>
      </w:r>
      <w:r w:rsidR="00AA450F" w:rsidRPr="007A73A8">
        <w:rPr>
          <w:bCs/>
          <w:color w:val="2E2E2F" w:themeColor="text1"/>
          <w14:numForm w14:val="default"/>
          <w14:numSpacing w14:val="default"/>
        </w:rPr>
        <w:t>s 4</w:t>
      </w:r>
      <w:r w:rsidR="00427D3B" w:rsidRPr="007A73A8">
        <w:rPr>
          <w:bCs/>
          <w:color w:val="2E2E2F" w:themeColor="text1"/>
          <w14:numForm w14:val="default"/>
          <w14:numSpacing w14:val="default"/>
        </w:rPr>
        <w:t xml:space="preserve">, </w:t>
      </w:r>
      <w:r w:rsidR="00AA450F" w:rsidRPr="007A73A8">
        <w:rPr>
          <w:bCs/>
          <w:color w:val="2E2E2F" w:themeColor="text1"/>
          <w14:numForm w14:val="default"/>
          <w14:numSpacing w14:val="default"/>
        </w:rPr>
        <w:t xml:space="preserve">5 </w:t>
      </w:r>
      <w:r w:rsidR="00427D3B" w:rsidRPr="007A73A8">
        <w:rPr>
          <w:bCs/>
          <w:color w:val="2E2E2F" w:themeColor="text1"/>
          <w14:numForm w14:val="default"/>
          <w14:numSpacing w14:val="default"/>
        </w:rPr>
        <w:t xml:space="preserve">and 7 </w:t>
      </w:r>
      <w:r w:rsidR="00AA450F" w:rsidRPr="007A73A8">
        <w:rPr>
          <w:bCs/>
          <w:color w:val="2E2E2F" w:themeColor="text1"/>
          <w14:numForm w14:val="default"/>
          <w14:numSpacing w14:val="default"/>
        </w:rPr>
        <w:t>(WS 4</w:t>
      </w:r>
      <w:r w:rsidR="00427D3B" w:rsidRPr="007A73A8">
        <w:rPr>
          <w:bCs/>
          <w:color w:val="2E2E2F" w:themeColor="text1"/>
          <w14:numForm w14:val="default"/>
          <w14:numSpacing w14:val="default"/>
        </w:rPr>
        <w:t xml:space="preserve">, </w:t>
      </w:r>
      <w:r w:rsidR="00AA450F" w:rsidRPr="007A73A8">
        <w:rPr>
          <w:bCs/>
          <w:color w:val="2E2E2F" w:themeColor="text1"/>
          <w14:numForm w14:val="default"/>
          <w14:numSpacing w14:val="default"/>
        </w:rPr>
        <w:t>5</w:t>
      </w:r>
      <w:r w:rsidR="00427D3B" w:rsidRPr="007A73A8">
        <w:rPr>
          <w:bCs/>
          <w:color w:val="2E2E2F" w:themeColor="text1"/>
          <w14:numForm w14:val="default"/>
          <w14:numSpacing w14:val="default"/>
        </w:rPr>
        <w:t xml:space="preserve"> and 7</w:t>
      </w:r>
      <w:r w:rsidR="00AA450F" w:rsidRPr="007A73A8">
        <w:rPr>
          <w:bCs/>
          <w:color w:val="2E2E2F" w:themeColor="text1"/>
          <w14:numForm w14:val="default"/>
          <w14:numSpacing w14:val="default"/>
        </w:rPr>
        <w:t>)</w:t>
      </w:r>
      <w:r w:rsidRPr="007A73A8">
        <w:rPr>
          <w:bCs/>
          <w:color w:val="2E2E2F" w:themeColor="text1"/>
          <w14:numForm w14:val="default"/>
          <w14:numSpacing w14:val="default"/>
        </w:rPr>
        <w:t xml:space="preserve"> of the </w:t>
      </w:r>
      <w:hyperlink r:id="rId26" w:history="1">
        <w:r w:rsidRPr="007A73A8">
          <w:rPr>
            <w:rStyle w:val="Hyperlink"/>
            <w:bCs/>
            <w14:numForm w14:val="default"/>
            <w14:numSpacing w14:val="default"/>
          </w:rPr>
          <w:t>Part A</w:t>
        </w:r>
      </w:hyperlink>
      <w:r w:rsidRPr="007A73A8">
        <w:rPr>
          <w:bCs/>
          <w:color w:val="2E2E2F" w:themeColor="text1"/>
          <w14:numForm w14:val="default"/>
          <w14:numSpacing w14:val="default"/>
        </w:rPr>
        <w:t xml:space="preserve"> </w:t>
      </w:r>
      <w:r w:rsidR="00AA450F" w:rsidRPr="007A73A8">
        <w:rPr>
          <w:bCs/>
          <w:color w:val="2E2E2F" w:themeColor="text1"/>
          <w14:numForm w14:val="default"/>
          <w14:numSpacing w14:val="default"/>
        </w:rPr>
        <w:t>a</w:t>
      </w:r>
      <w:r w:rsidRPr="007A73A8">
        <w:rPr>
          <w:bCs/>
          <w:color w:val="2E2E2F" w:themeColor="text1"/>
          <w14:numForm w14:val="default"/>
          <w14:numSpacing w14:val="default"/>
        </w:rPr>
        <w:t xml:space="preserve">pplication </w:t>
      </w:r>
      <w:r w:rsidR="00AA450F" w:rsidRPr="007A73A8">
        <w:rPr>
          <w:bCs/>
          <w:color w:val="2E2E2F" w:themeColor="text1"/>
          <w14:numForm w14:val="default"/>
          <w14:numSpacing w14:val="default"/>
        </w:rPr>
        <w:t>f</w:t>
      </w:r>
      <w:r w:rsidRPr="007A73A8">
        <w:rPr>
          <w:bCs/>
          <w:color w:val="2E2E2F" w:themeColor="text1"/>
          <w14:numForm w14:val="default"/>
          <w14:numSpacing w14:val="default"/>
        </w:rPr>
        <w:t>orm collects more detailed information about</w:t>
      </w:r>
      <w:r w:rsidR="00427D3B" w:rsidRPr="007A73A8">
        <w:rPr>
          <w:bCs/>
          <w:color w:val="2E2E2F" w:themeColor="text1"/>
          <w14:numForm w14:val="default"/>
          <w14:numSpacing w14:val="default"/>
        </w:rPr>
        <w:t xml:space="preserve"> the</w:t>
      </w:r>
      <w:r w:rsidRPr="007A73A8">
        <w:rPr>
          <w:bCs/>
          <w:color w:val="2E2E2F" w:themeColor="text1"/>
          <w14:numForm w14:val="default"/>
          <w14:numSpacing w14:val="default"/>
        </w:rPr>
        <w:t xml:space="preserve"> proposed minimum rates increase.</w:t>
      </w:r>
    </w:p>
    <w:bookmarkStart w:id="18" w:name="_Ref148430794"/>
    <w:p w14:paraId="40FE31AF" w14:textId="765C8C61" w:rsidR="00641353" w:rsidRPr="007A73A8" w:rsidRDefault="00000000" w:rsidP="00F85216">
      <w:pPr>
        <w:pStyle w:val="Caption"/>
        <w:numPr>
          <w:ilvl w:val="0"/>
          <w:numId w:val="9"/>
        </w:numPr>
      </w:pPr>
      <w:sdt>
        <w:sdtPr>
          <w:id w:val="-1969581434"/>
          <w:placeholder>
            <w:docPart w:val="017A01A5D57044EDBA56FCE7CC2455ED"/>
          </w:placeholder>
          <w:docPartList>
            <w:docPartGallery w:val="AutoText"/>
            <w:docPartCategory w:val="Table Captions"/>
          </w:docPartList>
        </w:sdtPr>
        <w:sdtContent>
          <w:r w:rsidR="00641353" w:rsidRPr="007A73A8">
            <w:t xml:space="preserve">Table </w:t>
          </w:r>
          <w:r w:rsidR="00641353" w:rsidRPr="007A73A8">
            <w:rPr>
              <w:noProof/>
            </w:rPr>
            <w:fldChar w:fldCharType="begin"/>
          </w:r>
          <w:r w:rsidR="00641353" w:rsidRPr="007A73A8">
            <w:rPr>
              <w:noProof/>
            </w:rPr>
            <w:instrText xml:space="preserve"> SEQ Table \* ARABIC </w:instrText>
          </w:r>
          <w:r w:rsidR="00641353" w:rsidRPr="007A73A8">
            <w:rPr>
              <w:noProof/>
            </w:rPr>
            <w:fldChar w:fldCharType="separate"/>
          </w:r>
          <w:r w:rsidR="007F3DB7">
            <w:rPr>
              <w:noProof/>
            </w:rPr>
            <w:t>5</w:t>
          </w:r>
          <w:r w:rsidR="00641353" w:rsidRPr="007A73A8">
            <w:rPr>
              <w:noProof/>
            </w:rPr>
            <w:fldChar w:fldCharType="end"/>
          </w:r>
          <w:bookmarkEnd w:id="18"/>
        </w:sdtContent>
      </w:sdt>
      <w:r w:rsidR="00641353" w:rsidRPr="007A73A8">
        <w:t xml:space="preserve"> Minimum rates increase for special rates </w:t>
      </w:r>
    </w:p>
    <w:tbl>
      <w:tblPr>
        <w:tblStyle w:val="BasicIPAR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516"/>
        <w:gridCol w:w="2501"/>
      </w:tblGrid>
      <w:tr w:rsidR="00035FD6" w:rsidRPr="007A73A8" w14:paraId="34AFDDE1" w14:textId="77777777" w:rsidTr="00035FD6">
        <w:tc>
          <w:tcPr>
            <w:cnfStyle w:val="001000000000" w:firstRow="0" w:lastRow="0" w:firstColumn="1" w:lastColumn="0" w:oddVBand="0" w:evenVBand="0" w:oddHBand="0" w:evenHBand="0" w:firstRowFirstColumn="0" w:firstRowLastColumn="0" w:lastRowFirstColumn="0" w:lastRowLastColumn="0"/>
            <w:tcW w:w="3613" w:type="pct"/>
          </w:tcPr>
          <w:p w14:paraId="191A5BD7" w14:textId="77777777" w:rsidR="005F03D1" w:rsidRPr="007A73A8" w:rsidRDefault="005F03D1" w:rsidP="00F85216">
            <w:pPr>
              <w:pStyle w:val="BodyText"/>
              <w:keepNext/>
              <w:rPr>
                <w:sz w:val="20"/>
              </w:rPr>
            </w:pPr>
            <w:r w:rsidRPr="007A73A8">
              <w:t>Does the council propose to increase the minimum amount of a special rate above the statutory limit?</w:t>
            </w:r>
          </w:p>
        </w:tc>
        <w:tc>
          <w:tcPr>
            <w:tcW w:w="1387" w:type="pct"/>
          </w:tcPr>
          <w:p w14:paraId="2341F710" w14:textId="77777777" w:rsidR="005F03D1" w:rsidRPr="007A73A8" w:rsidRDefault="00000000" w:rsidP="00F85216">
            <w:pPr>
              <w:pStyle w:val="BodyText"/>
              <w:keepNext/>
              <w:cnfStyle w:val="000000000000" w:firstRow="0" w:lastRow="0" w:firstColumn="0" w:lastColumn="0" w:oddVBand="0" w:evenVBand="0" w:oddHBand="0" w:evenHBand="0" w:firstRowFirstColumn="0" w:firstRowLastColumn="0" w:lastRowFirstColumn="0" w:lastRowLastColumn="0"/>
              <w:rPr>
                <w:sz w:val="20"/>
                <w:szCs w:val="22"/>
              </w:rPr>
            </w:pPr>
            <w:sdt>
              <w:sdtPr>
                <w:rPr>
                  <w:color w:val="2B579A"/>
                  <w:szCs w:val="22"/>
                  <w:shd w:val="clear" w:color="auto" w:fill="E6E6E6"/>
                </w:rPr>
                <w:id w:val="2041089433"/>
                <w:placeholder>
                  <w:docPart w:val="D80D6913EC30461FA2B60C366A82910F"/>
                </w:placeholder>
                <w:showingPlcHdr/>
                <w:comboBox>
                  <w:listItem w:value="Choose an item."/>
                  <w:listItem w:displayText="Yes" w:value="Yes"/>
                  <w:listItem w:displayText="No" w:value="No"/>
                </w:comboBox>
              </w:sdtPr>
              <w:sdtEndPr>
                <w:rPr>
                  <w:color w:val="2E2E2F"/>
                  <w:shd w:val="clear" w:color="auto" w:fill="auto"/>
                </w:rPr>
              </w:sdtEndPr>
              <w:sdtContent>
                <w:r w:rsidR="005F03D1" w:rsidRPr="007A73A8">
                  <w:rPr>
                    <w:szCs w:val="22"/>
                  </w:rPr>
                  <w:t>Choose an item.</w:t>
                </w:r>
              </w:sdtContent>
            </w:sdt>
          </w:p>
        </w:tc>
      </w:tr>
      <w:tr w:rsidR="00035FD6" w:rsidRPr="007A73A8" w14:paraId="529C4B00" w14:textId="77777777" w:rsidTr="00035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3" w:type="pct"/>
          </w:tcPr>
          <w:p w14:paraId="59DFDC00" w14:textId="77777777" w:rsidR="005F03D1" w:rsidRPr="007A73A8" w:rsidRDefault="005F03D1" w:rsidP="00F85216">
            <w:pPr>
              <w:pStyle w:val="BodyText"/>
              <w:keepNext/>
              <w:rPr>
                <w:sz w:val="20"/>
                <w:szCs w:val="22"/>
              </w:rPr>
            </w:pPr>
            <w:r w:rsidRPr="007A73A8">
              <w:rPr>
                <w:szCs w:val="22"/>
              </w:rPr>
              <w:t>What will the minimum amount of the special rate(s) be after the proposed increase?</w:t>
            </w:r>
          </w:p>
        </w:tc>
        <w:tc>
          <w:tcPr>
            <w:tcW w:w="1387" w:type="pct"/>
          </w:tcPr>
          <w:p w14:paraId="7C07CEFA" w14:textId="77777777" w:rsidR="005F03D1" w:rsidRPr="007A73A8" w:rsidRDefault="005F03D1" w:rsidP="00F85216">
            <w:pPr>
              <w:pStyle w:val="BodyText"/>
              <w:keepNext/>
              <w:cnfStyle w:val="000000010000" w:firstRow="0" w:lastRow="0" w:firstColumn="0" w:lastColumn="0" w:oddVBand="0" w:evenVBand="0" w:oddHBand="0" w:evenHBand="1" w:firstRowFirstColumn="0" w:firstRowLastColumn="0" w:lastRowFirstColumn="0" w:lastRowLastColumn="0"/>
              <w:rPr>
                <w:sz w:val="20"/>
                <w:szCs w:val="22"/>
              </w:rPr>
            </w:pPr>
            <w:r w:rsidRPr="007A73A8">
              <w:rPr>
                <w:szCs w:val="22"/>
              </w:rPr>
              <w:t>$</w:t>
            </w:r>
            <w:sdt>
              <w:sdtPr>
                <w:rPr>
                  <w:color w:val="2B579A"/>
                  <w:szCs w:val="22"/>
                  <w:shd w:val="clear" w:color="auto" w:fill="E6E6E6"/>
                </w:rPr>
                <w:id w:val="47660323"/>
                <w:placeholder>
                  <w:docPart w:val="385C46F4695242DFB67661B3DF35DB48"/>
                </w:placeholder>
                <w:temporary/>
                <w:showingPlcHdr/>
              </w:sdtPr>
              <w:sdtEndPr>
                <w:rPr>
                  <w:color w:val="2E2E2F"/>
                  <w:shd w:val="clear" w:color="auto" w:fill="auto"/>
                </w:rPr>
              </w:sdtEndPr>
              <w:sdtContent>
                <w:r w:rsidRPr="007A73A8">
                  <w:rPr>
                    <w:szCs w:val="22"/>
                  </w:rPr>
                  <w:t>Click to enter amount</w:t>
                </w:r>
              </w:sdtContent>
            </w:sdt>
          </w:p>
        </w:tc>
      </w:tr>
      <w:tr w:rsidR="00035FD6" w:rsidRPr="007A73A8" w14:paraId="7A4CF73D" w14:textId="77777777" w:rsidTr="00035FD6">
        <w:tc>
          <w:tcPr>
            <w:cnfStyle w:val="001000000000" w:firstRow="0" w:lastRow="0" w:firstColumn="1" w:lastColumn="0" w:oddVBand="0" w:evenVBand="0" w:oddHBand="0" w:evenHBand="0" w:firstRowFirstColumn="0" w:firstRowLastColumn="0" w:lastRowFirstColumn="0" w:lastRowLastColumn="0"/>
            <w:tcW w:w="3613" w:type="pct"/>
          </w:tcPr>
          <w:p w14:paraId="50F61458" w14:textId="77777777" w:rsidR="005F03D1" w:rsidRPr="007A73A8" w:rsidRDefault="005F03D1" w:rsidP="00F85216">
            <w:pPr>
              <w:pStyle w:val="BodyText"/>
              <w:keepNext/>
              <w:rPr>
                <w:sz w:val="20"/>
                <w:szCs w:val="22"/>
              </w:rPr>
            </w:pPr>
            <w:r w:rsidRPr="007A73A8">
              <w:rPr>
                <w:szCs w:val="22"/>
              </w:rPr>
              <w:t>Has the council submitted an application for a minimum rate increase?</w:t>
            </w:r>
          </w:p>
        </w:tc>
        <w:tc>
          <w:tcPr>
            <w:tcW w:w="1387" w:type="pct"/>
          </w:tcPr>
          <w:p w14:paraId="0B77498A" w14:textId="77777777" w:rsidR="005F03D1" w:rsidRPr="007A73A8" w:rsidRDefault="00000000" w:rsidP="00F85216">
            <w:pPr>
              <w:pStyle w:val="BodyText"/>
              <w:keepNext/>
              <w:cnfStyle w:val="000000000000" w:firstRow="0" w:lastRow="0" w:firstColumn="0" w:lastColumn="0" w:oddVBand="0" w:evenVBand="0" w:oddHBand="0" w:evenHBand="0" w:firstRowFirstColumn="0" w:firstRowLastColumn="0" w:lastRowFirstColumn="0" w:lastRowLastColumn="0"/>
              <w:rPr>
                <w:sz w:val="20"/>
                <w:szCs w:val="22"/>
              </w:rPr>
            </w:pPr>
            <w:sdt>
              <w:sdtPr>
                <w:rPr>
                  <w:color w:val="2B579A"/>
                  <w:szCs w:val="22"/>
                  <w:shd w:val="clear" w:color="auto" w:fill="E6E6E6"/>
                </w:rPr>
                <w:id w:val="-1067731099"/>
                <w:placeholder>
                  <w:docPart w:val="AE68FF94BCDB4A40AC3F319517A4C217"/>
                </w:placeholder>
                <w:showingPlcHdr/>
                <w:comboBox>
                  <w:listItem w:value="Choose an item."/>
                  <w:listItem w:displayText="Yes" w:value="Yes"/>
                  <w:listItem w:displayText="No" w:value="No"/>
                </w:comboBox>
              </w:sdtPr>
              <w:sdtEndPr>
                <w:rPr>
                  <w:color w:val="2E2E2F"/>
                  <w:shd w:val="clear" w:color="auto" w:fill="auto"/>
                </w:rPr>
              </w:sdtEndPr>
              <w:sdtContent>
                <w:r w:rsidR="005F03D1" w:rsidRPr="007A73A8">
                  <w:rPr>
                    <w:szCs w:val="22"/>
                  </w:rPr>
                  <w:t>Choose an item.</w:t>
                </w:r>
              </w:sdtContent>
            </w:sdt>
          </w:p>
        </w:tc>
      </w:tr>
    </w:tbl>
    <w:p w14:paraId="75B5E3A1" w14:textId="065A6708" w:rsidR="005F03D1" w:rsidRPr="007A73A8" w:rsidRDefault="005F03D1" w:rsidP="00F85216">
      <w:pPr>
        <w:pStyle w:val="BodyText"/>
        <w:keepNext/>
        <w:rPr>
          <w:rFonts w:ascii="Arial" w:hAnsi="Arial"/>
          <w:sz w:val="22"/>
          <w:szCs w:val="21"/>
        </w:rPr>
      </w:pPr>
      <w:r w:rsidRPr="007A73A8">
        <w:t xml:space="preserve">The council must ensure that it has submitted </w:t>
      </w:r>
      <w:hyperlink r:id="rId27" w:history="1">
        <w:r w:rsidRPr="007A73A8">
          <w:rPr>
            <w:rStyle w:val="Hyperlink"/>
          </w:rPr>
          <w:t>MR Increase Application Form Part B</w:t>
        </w:r>
      </w:hyperlink>
      <w:r w:rsidRPr="007A73A8">
        <w:t xml:space="preserve">, if required. No separate Part A is required. </w:t>
      </w:r>
    </w:p>
    <w:p w14:paraId="629486DA" w14:textId="5FF0A88E" w:rsidR="005F03D1" w:rsidRPr="007A73A8" w:rsidRDefault="00027FF1" w:rsidP="00AA450F">
      <w:pPr>
        <w:pStyle w:val="Heading2nonumber"/>
      </w:pPr>
      <w:bookmarkStart w:id="19" w:name="_Ref148435755"/>
      <w:bookmarkStart w:id="20" w:name="_Toc209022245"/>
      <w:r w:rsidRPr="007A73A8">
        <w:t xml:space="preserve">Question 5: </w:t>
      </w:r>
      <w:r w:rsidR="00AC56D4" w:rsidRPr="007A73A8">
        <w:t>Does the council have an expiring SV?</w:t>
      </w:r>
      <w:bookmarkEnd w:id="19"/>
      <w:bookmarkEnd w:id="20"/>
    </w:p>
    <w:p w14:paraId="75572C65" w14:textId="3A96E3A1" w:rsidR="00025B32" w:rsidRPr="007A73A8" w:rsidRDefault="00025B32" w:rsidP="00025B32">
      <w:pPr>
        <w:pStyle w:val="BodyText"/>
        <w:keepNext/>
      </w:pPr>
      <w:r w:rsidRPr="007A73A8">
        <w:t xml:space="preserve">Complete the table below if the council has a temporary SV which is due to expire: </w:t>
      </w:r>
    </w:p>
    <w:p w14:paraId="2C4F2617" w14:textId="1D48106D" w:rsidR="00025B32" w:rsidRPr="007A73A8" w:rsidRDefault="00025B32" w:rsidP="00025B32">
      <w:pPr>
        <w:pStyle w:val="ListBullet"/>
        <w:ind w:left="360" w:hanging="360"/>
      </w:pPr>
      <w:r w:rsidRPr="007A73A8">
        <w:t>on 30 June 202</w:t>
      </w:r>
      <w:r w:rsidR="00B36EB8" w:rsidRPr="007A73A8">
        <w:t>6</w:t>
      </w:r>
      <w:r w:rsidRPr="007A73A8">
        <w:t>, or</w:t>
      </w:r>
    </w:p>
    <w:p w14:paraId="7374FC85" w14:textId="77777777" w:rsidR="00025B32" w:rsidRPr="007A73A8" w:rsidRDefault="00025B32" w:rsidP="00025B32">
      <w:pPr>
        <w:pStyle w:val="ListBullet"/>
        <w:ind w:left="360" w:hanging="360"/>
      </w:pPr>
      <w:r w:rsidRPr="007A73A8">
        <w:t>at the end of any year in the period the requested SV would apply.</w:t>
      </w:r>
    </w:p>
    <w:p w14:paraId="691D7E05" w14:textId="112E56EA" w:rsidR="00025B32" w:rsidRPr="007A73A8" w:rsidRDefault="00025B32" w:rsidP="00025B32">
      <w:pPr>
        <w:pStyle w:val="BodyText"/>
      </w:pPr>
      <w:r w:rsidRPr="007A73A8">
        <w:t xml:space="preserve">To calculate the amount to be removed from general income when the SV expires, </w:t>
      </w:r>
      <w:r w:rsidR="009E32D7" w:rsidRPr="007A73A8">
        <w:t>c</w:t>
      </w:r>
      <w:r w:rsidRPr="007A73A8">
        <w:t>ouncil</w:t>
      </w:r>
      <w:r w:rsidR="009E32D7" w:rsidRPr="007A73A8">
        <w:t>s</w:t>
      </w:r>
      <w:r w:rsidRPr="007A73A8">
        <w:t xml:space="preserve"> must </w:t>
      </w:r>
      <w:r w:rsidR="00E26072" w:rsidRPr="007A73A8">
        <w:t>follow the terms of the relevant condition in</w:t>
      </w:r>
      <w:r w:rsidR="00776D68" w:rsidRPr="007A73A8">
        <w:t xml:space="preserve"> the</w:t>
      </w:r>
      <w:r w:rsidR="00E26072" w:rsidRPr="007A73A8">
        <w:t xml:space="preserve"> SV instrument. Councils may find the example </w:t>
      </w:r>
      <w:r w:rsidRPr="007A73A8">
        <w:t>in Attachment 1 to the</w:t>
      </w:r>
      <w:hyperlink r:id="rId28" w:history="1">
        <w:r w:rsidRPr="007A73A8">
          <w:rPr>
            <w:rStyle w:val="Hyperlink"/>
          </w:rPr>
          <w:t xml:space="preserve"> OLG SV Guidelines</w:t>
        </w:r>
      </w:hyperlink>
      <w:r w:rsidR="00E26072" w:rsidRPr="007A73A8">
        <w:rPr>
          <w:rStyle w:val="CommentReference"/>
          <w:color w:val="2E2E2F" w:themeColor="text1"/>
          <w14:numForm w14:val="default"/>
          <w14:numSpacing w14:val="default"/>
        </w:rPr>
        <w:t xml:space="preserve"> </w:t>
      </w:r>
      <w:r w:rsidR="00E26072" w:rsidRPr="007A73A8">
        <w:t>useful</w:t>
      </w:r>
      <w:r w:rsidRPr="007A73A8">
        <w:t>. The OLG’s SV Guidelines also specify that councils must contact the OLG to confirm the calculation of this amount.</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557"/>
        <w:gridCol w:w="3515"/>
      </w:tblGrid>
      <w:tr w:rsidR="00025B32" w:rsidRPr="007A73A8" w14:paraId="34ADA8B4" w14:textId="77777777" w:rsidTr="00FF62C0">
        <w:trPr>
          <w:trHeight w:val="321"/>
        </w:trPr>
        <w:tc>
          <w:tcPr>
            <w:tcW w:w="0" w:type="dxa"/>
          </w:tcPr>
          <w:p w14:paraId="2B787D2E" w14:textId="7A6988C4" w:rsidR="00025B32" w:rsidRPr="007A73A8" w:rsidRDefault="00025B32" w:rsidP="00812432">
            <w:pPr>
              <w:pStyle w:val="BodyText"/>
              <w:keepNext/>
            </w:pPr>
            <w:r w:rsidRPr="007A73A8">
              <w:t>Does the council have an SV which is due to expire on 30 June 202</w:t>
            </w:r>
            <w:r w:rsidR="00B36EB8" w:rsidRPr="007A73A8">
              <w:t>6</w:t>
            </w:r>
            <w:r w:rsidRPr="007A73A8">
              <w:t>?</w:t>
            </w:r>
          </w:p>
        </w:tc>
        <w:sdt>
          <w:sdtPr>
            <w:rPr>
              <w:color w:val="2B579A"/>
              <w:shd w:val="clear" w:color="auto" w:fill="E6E6E6"/>
            </w:rPr>
            <w:id w:val="193968037"/>
            <w:placeholder>
              <w:docPart w:val="B27C4EB8D293465D9E80D80571E54B8A"/>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48670EC0" w14:textId="77777777" w:rsidR="00025B32" w:rsidRPr="007A73A8" w:rsidRDefault="00025B32" w:rsidP="00812432">
                <w:pPr>
                  <w:pStyle w:val="BodyText"/>
                  <w:keepNext/>
                </w:pPr>
                <w:r w:rsidRPr="007A73A8">
                  <w:rPr>
                    <w:rStyle w:val="PlaceholderText"/>
                  </w:rPr>
                  <w:t>Choose an item.</w:t>
                </w:r>
              </w:p>
            </w:tc>
          </w:sdtContent>
        </w:sdt>
      </w:tr>
      <w:tr w:rsidR="00025B32" w:rsidRPr="007A73A8" w14:paraId="1B9EDCAD"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052DC9C6" w14:textId="5AFD87FE" w:rsidR="00025B32" w:rsidRPr="007A73A8" w:rsidRDefault="00025B32" w:rsidP="00812432">
            <w:pPr>
              <w:pStyle w:val="BodyText"/>
            </w:pPr>
            <w:r w:rsidRPr="007A73A8">
              <w:t>Does the council have one or more SV/s</w:t>
            </w:r>
            <w:r w:rsidR="00776D68" w:rsidRPr="007A73A8">
              <w:t xml:space="preserve"> </w:t>
            </w:r>
            <w:r w:rsidRPr="007A73A8">
              <w:t>due to expire during the proposed SV period?</w:t>
            </w:r>
          </w:p>
        </w:tc>
        <w:sdt>
          <w:sdtPr>
            <w:rPr>
              <w:color w:val="2B579A"/>
              <w:shd w:val="clear" w:color="auto" w:fill="E6E6E6"/>
            </w:rPr>
            <w:id w:val="-1461102465"/>
            <w:placeholder>
              <w:docPart w:val="759F5A95DC884E04BC22006A388AF5CD"/>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48A2763D" w14:textId="77777777" w:rsidR="00025B32" w:rsidRPr="007A73A8" w:rsidRDefault="00025B32" w:rsidP="00812432">
                <w:pPr>
                  <w:pStyle w:val="BodyText"/>
                </w:pPr>
                <w:r w:rsidRPr="007A73A8">
                  <w:rPr>
                    <w:rStyle w:val="PlaceholderText"/>
                  </w:rPr>
                  <w:t>Choose an item.</w:t>
                </w:r>
              </w:p>
            </w:tc>
          </w:sdtContent>
        </w:sdt>
      </w:tr>
      <w:tr w:rsidR="00025B32" w:rsidRPr="007A73A8" w14:paraId="53317D05" w14:textId="77777777" w:rsidTr="00FF62C0">
        <w:tc>
          <w:tcPr>
            <w:tcW w:w="0" w:type="dxa"/>
          </w:tcPr>
          <w:p w14:paraId="38849C82" w14:textId="77777777" w:rsidR="00025B32" w:rsidRPr="007A73A8" w:rsidRDefault="00025B32" w:rsidP="00812432">
            <w:pPr>
              <w:pStyle w:val="BodyText"/>
            </w:pPr>
            <w:r w:rsidRPr="007A73A8">
              <w:t>If Yes to either question:</w:t>
            </w:r>
          </w:p>
          <w:p w14:paraId="527501E4" w14:textId="77777777" w:rsidR="00025B32" w:rsidRPr="007A73A8" w:rsidRDefault="00025B32" w:rsidP="00812432">
            <w:pPr>
              <w:pStyle w:val="BodyText"/>
              <w:ind w:left="171" w:hanging="171"/>
            </w:pPr>
            <w:r w:rsidRPr="007A73A8">
              <w:t>a. When does the SV expire?</w:t>
            </w:r>
          </w:p>
        </w:tc>
        <w:sdt>
          <w:sdtPr>
            <w:rPr>
              <w:color w:val="2B579A"/>
              <w:shd w:val="clear" w:color="auto" w:fill="E6E6E6"/>
            </w:rPr>
            <w:id w:val="323636140"/>
            <w:placeholder>
              <w:docPart w:val="5238123CA9B24604BA5EB372E2709BFD"/>
            </w:placeholder>
            <w:showingPlcHdr/>
          </w:sdtPr>
          <w:sdtEndPr>
            <w:rPr>
              <w:color w:val="2E2E2F"/>
              <w:shd w:val="clear" w:color="auto" w:fill="auto"/>
            </w:rPr>
          </w:sdtEndPr>
          <w:sdtContent>
            <w:tc>
              <w:tcPr>
                <w:tcW w:w="0" w:type="dxa"/>
              </w:tcPr>
              <w:p w14:paraId="6DD6596C" w14:textId="77777777" w:rsidR="00025B32" w:rsidRPr="007A73A8" w:rsidRDefault="00025B32" w:rsidP="00812432">
                <w:pPr>
                  <w:pStyle w:val="BodyText"/>
                </w:pPr>
                <w:r w:rsidRPr="007A73A8">
                  <w:rPr>
                    <w:rStyle w:val="PlaceholderText"/>
                  </w:rPr>
                  <w:t>Click or tap here to enter text.</w:t>
                </w:r>
              </w:p>
            </w:tc>
          </w:sdtContent>
        </w:sdt>
      </w:tr>
      <w:tr w:rsidR="00025B32" w:rsidRPr="007A73A8" w14:paraId="47694DB7"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2C95FB2A" w14:textId="77777777" w:rsidR="00025B32" w:rsidRPr="007A73A8" w:rsidRDefault="00025B32" w:rsidP="00812432">
            <w:pPr>
              <w:pStyle w:val="BodyText"/>
              <w:ind w:left="171" w:hanging="171"/>
            </w:pPr>
            <w:r w:rsidRPr="007A73A8">
              <w:t>b. What is the percentage to be removed from the council’s general income?</w:t>
            </w:r>
          </w:p>
        </w:tc>
        <w:sdt>
          <w:sdtPr>
            <w:rPr>
              <w:color w:val="2B579A"/>
              <w:shd w:val="clear" w:color="auto" w:fill="E6E6E6"/>
            </w:rPr>
            <w:id w:val="-1365672289"/>
            <w:placeholder>
              <w:docPart w:val="DA9908EDAFE24E69885C0E492A4F11F6"/>
            </w:placeholder>
            <w:showingPlcHdr/>
          </w:sdtPr>
          <w:sdtEndPr>
            <w:rPr>
              <w:color w:val="2E2E2F"/>
              <w:shd w:val="clear" w:color="auto" w:fill="auto"/>
            </w:rPr>
          </w:sdtEndPr>
          <w:sdtContent>
            <w:tc>
              <w:tcPr>
                <w:tcW w:w="0" w:type="dxa"/>
              </w:tcPr>
              <w:p w14:paraId="10D145A4" w14:textId="77777777" w:rsidR="00025B32" w:rsidRPr="007A73A8" w:rsidRDefault="00025B32" w:rsidP="00812432">
                <w:pPr>
                  <w:pStyle w:val="BodyText"/>
                </w:pPr>
                <w:r w:rsidRPr="007A73A8">
                  <w:rPr>
                    <w:rStyle w:val="PlaceholderText"/>
                  </w:rPr>
                  <w:t>Click or tap here to enter text.</w:t>
                </w:r>
              </w:p>
            </w:tc>
          </w:sdtContent>
        </w:sdt>
      </w:tr>
      <w:tr w:rsidR="00025B32" w:rsidRPr="007A73A8" w14:paraId="7C6DA7E3" w14:textId="77777777" w:rsidTr="00FF62C0">
        <w:tc>
          <w:tcPr>
            <w:tcW w:w="0" w:type="dxa"/>
          </w:tcPr>
          <w:p w14:paraId="2DD7349B" w14:textId="77777777" w:rsidR="00025B32" w:rsidRPr="007A73A8" w:rsidRDefault="00025B32" w:rsidP="00812432">
            <w:pPr>
              <w:pStyle w:val="BodyText"/>
              <w:ind w:left="171" w:hanging="171"/>
            </w:pPr>
            <w:r w:rsidRPr="007A73A8">
              <w:t>c. What is the dollar amount to be removed from the council’s general income?</w:t>
            </w:r>
          </w:p>
        </w:tc>
        <w:sdt>
          <w:sdtPr>
            <w:rPr>
              <w:color w:val="2B579A"/>
              <w:shd w:val="clear" w:color="auto" w:fill="E6E6E6"/>
            </w:rPr>
            <w:id w:val="540399140"/>
            <w:placeholder>
              <w:docPart w:val="1E546D9BEE864714B5740BE68F4A5C36"/>
            </w:placeholder>
            <w:showingPlcHdr/>
          </w:sdtPr>
          <w:sdtEndPr>
            <w:rPr>
              <w:color w:val="2E2E2F"/>
              <w:shd w:val="clear" w:color="auto" w:fill="auto"/>
            </w:rPr>
          </w:sdtEndPr>
          <w:sdtContent>
            <w:tc>
              <w:tcPr>
                <w:tcW w:w="0" w:type="dxa"/>
              </w:tcPr>
              <w:p w14:paraId="3409F0F5" w14:textId="77777777" w:rsidR="00025B32" w:rsidRPr="007A73A8" w:rsidRDefault="00025B32" w:rsidP="00812432">
                <w:pPr>
                  <w:pStyle w:val="BodyText"/>
                </w:pPr>
                <w:r w:rsidRPr="007A73A8">
                  <w:rPr>
                    <w:rStyle w:val="PlaceholderText"/>
                  </w:rPr>
                  <w:t>Click or tap here to enter text.</w:t>
                </w:r>
              </w:p>
            </w:tc>
          </w:sdtContent>
        </w:sdt>
      </w:tr>
      <w:tr w:rsidR="00025B32" w:rsidRPr="007A73A8" w14:paraId="4AC14C2B"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15CEBB36" w14:textId="77777777" w:rsidR="00025B32" w:rsidRPr="007A73A8" w:rsidRDefault="00025B32" w:rsidP="00812432">
            <w:pPr>
              <w:pStyle w:val="BodyText"/>
            </w:pPr>
            <w:r w:rsidRPr="007A73A8">
              <w:t xml:space="preserve">Has OLG confirmed the calculation of the amount to be removed? </w:t>
            </w:r>
          </w:p>
        </w:tc>
        <w:sdt>
          <w:sdtPr>
            <w:rPr>
              <w:color w:val="2B579A"/>
              <w:shd w:val="clear" w:color="auto" w:fill="E6E6E6"/>
            </w:rPr>
            <w:id w:val="-376550187"/>
            <w:placeholder>
              <w:docPart w:val="1EF1E1AF5C4B4A78A40D81D7A93B0B71"/>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36F0B0F4" w14:textId="77777777" w:rsidR="00025B32" w:rsidRPr="007A73A8" w:rsidRDefault="00025B32" w:rsidP="00812432">
                <w:pPr>
                  <w:pStyle w:val="BodyText"/>
                </w:pPr>
                <w:r w:rsidRPr="007A73A8">
                  <w:rPr>
                    <w:rStyle w:val="PlaceholderText"/>
                  </w:rPr>
                  <w:t>Choose an item.</w:t>
                </w:r>
              </w:p>
            </w:tc>
          </w:sdtContent>
        </w:sdt>
      </w:tr>
    </w:tbl>
    <w:tbl>
      <w:tblPr>
        <w:tblStyle w:val="IPARTSidebySideBoxes"/>
        <w:tblW w:w="9072" w:type="dxa"/>
        <w:shd w:val="clear" w:color="auto" w:fill="ECE9E7" w:themeFill="background2"/>
        <w:tblLayout w:type="fixed"/>
        <w:tblLook w:val="0200" w:firstRow="0" w:lastRow="0" w:firstColumn="0" w:lastColumn="0" w:noHBand="1" w:noVBand="0"/>
      </w:tblPr>
      <w:tblGrid>
        <w:gridCol w:w="9072"/>
      </w:tblGrid>
      <w:tr w:rsidR="00305F8E" w:rsidRPr="007A73A8" w14:paraId="6F9A6621" w14:textId="77777777" w:rsidTr="00FF62C0">
        <w:trPr>
          <w:trHeight w:val="1979"/>
        </w:trPr>
        <w:tc>
          <w:tcPr>
            <w:cnfStyle w:val="000010000000" w:firstRow="0" w:lastRow="0" w:firstColumn="0" w:lastColumn="0" w:oddVBand="1" w:evenVBand="0" w:oddHBand="0" w:evenHBand="0" w:firstRowFirstColumn="0" w:firstRowLastColumn="0" w:lastRowFirstColumn="0" w:lastRowLastColumn="0"/>
            <w:tcW w:w="0" w:type="dxa"/>
            <w:shd w:val="clear" w:color="auto" w:fill="ECE9E7" w:themeFill="background2"/>
          </w:tcPr>
          <w:p w14:paraId="73C608B6" w14:textId="38496B5A" w:rsidR="00305F8E" w:rsidRPr="007A73A8" w:rsidRDefault="00305F8E" w:rsidP="00FF62C0">
            <w:pPr>
              <w:pStyle w:val="PullQuoteHeading"/>
            </w:pPr>
            <w:r w:rsidRPr="007A73A8">
              <w:lastRenderedPageBreak/>
              <w:t>Attachments required</w:t>
            </w:r>
            <w:r w:rsidR="00776D68" w:rsidRPr="007A73A8">
              <w:t>:</w:t>
            </w:r>
          </w:p>
          <w:p w14:paraId="0F491705" w14:textId="276415CB" w:rsidR="00305F8E" w:rsidRPr="007A73A8" w:rsidRDefault="00305F8E" w:rsidP="00FF62C0">
            <w:pPr>
              <w:pStyle w:val="PullQuotebullet"/>
            </w:pPr>
            <w:r w:rsidRPr="007A73A8">
              <w:t xml:space="preserve">Instrument(s) approving any SV which expires at </w:t>
            </w:r>
            <w:r w:rsidR="006139CB" w:rsidRPr="007A73A8">
              <w:t>30 June 202</w:t>
            </w:r>
            <w:r w:rsidR="00B36EB8" w:rsidRPr="007A73A8">
              <w:t>6</w:t>
            </w:r>
            <w:r w:rsidRPr="007A73A8">
              <w:t xml:space="preserve"> or during the period covered by the proposed SV.</w:t>
            </w:r>
          </w:p>
          <w:p w14:paraId="49F697D7" w14:textId="07935573" w:rsidR="00305F8E" w:rsidRPr="007A73A8" w:rsidRDefault="00305F8E" w:rsidP="00FF62C0">
            <w:pPr>
              <w:pStyle w:val="PullQuotebullet"/>
            </w:pPr>
            <w:r w:rsidRPr="007A73A8">
              <w:t>OLG advice confirming calculation of the dollar amount to be removed from general income as a result of the expiring SV.</w:t>
            </w:r>
          </w:p>
        </w:tc>
      </w:tr>
    </w:tbl>
    <w:p w14:paraId="4138E304" w14:textId="3246B6E8" w:rsidR="00027FF1" w:rsidRPr="007A73A8" w:rsidRDefault="00027FF1" w:rsidP="00AA450F">
      <w:pPr>
        <w:pStyle w:val="Heading2nonumber"/>
      </w:pPr>
      <w:bookmarkStart w:id="21" w:name="_Ref148344303"/>
      <w:bookmarkStart w:id="22" w:name="_Toc209022246"/>
      <w:r w:rsidRPr="007A73A8">
        <w:t xml:space="preserve">Question 6: Does the council have an existing (ongoing) section 508A special variation which applies in </w:t>
      </w:r>
      <w:r w:rsidR="00AF7F0D" w:rsidRPr="007A73A8">
        <w:t>202</w:t>
      </w:r>
      <w:r w:rsidR="00B36EB8" w:rsidRPr="007A73A8">
        <w:t>6</w:t>
      </w:r>
      <w:r w:rsidR="00AF7F0D" w:rsidRPr="007A73A8">
        <w:t>-2</w:t>
      </w:r>
      <w:r w:rsidR="00B36EB8" w:rsidRPr="007A73A8">
        <w:t>7</w:t>
      </w:r>
      <w:r w:rsidRPr="007A73A8">
        <w:t>?</w:t>
      </w:r>
      <w:bookmarkEnd w:id="21"/>
      <w:bookmarkEnd w:id="22"/>
      <w:r w:rsidRPr="007A73A8">
        <w:t xml:space="preserve"> </w:t>
      </w:r>
    </w:p>
    <w:p w14:paraId="3E69EBF1" w14:textId="066A7AB7" w:rsidR="00027FF1" w:rsidRPr="007A73A8" w:rsidRDefault="00027FF1" w:rsidP="00027FF1">
      <w:pPr>
        <w:pStyle w:val="BodyText"/>
      </w:pPr>
      <w:r w:rsidRPr="007A73A8">
        <w:t xml:space="preserve">Complete this question if the council has an existing section 508A multi-year SV instrument which approves an increase to general income above the rate peg for </w:t>
      </w:r>
      <w:r w:rsidR="00AF7F0D" w:rsidRPr="007A73A8">
        <w:t>202</w:t>
      </w:r>
      <w:r w:rsidR="00B36EB8" w:rsidRPr="007A73A8">
        <w:t>6</w:t>
      </w:r>
      <w:r w:rsidR="00AF7F0D" w:rsidRPr="007A73A8">
        <w:t>-2</w:t>
      </w:r>
      <w:r w:rsidR="00B36EB8" w:rsidRPr="007A73A8">
        <w:t>7</w:t>
      </w:r>
      <w:r w:rsidRPr="007A73A8">
        <w:t xml:space="preserve"> and future years within the period covered by the council’s SV application.</w:t>
      </w:r>
    </w:p>
    <w:p w14:paraId="47F8FA5B" w14:textId="2795B406" w:rsidR="00027FF1" w:rsidRPr="007A73A8" w:rsidRDefault="00027FF1" w:rsidP="00027FF1">
      <w:pPr>
        <w:pStyle w:val="BodyText"/>
      </w:pPr>
      <w:r w:rsidRPr="007A73A8">
        <w:t xml:space="preserve">If the council has an ongoing section 508A SV and is seeking additional changes to general income during the term of that existing SV, IPART will need to vary the original instrument if the </w:t>
      </w:r>
      <w:r w:rsidR="001F0F5C" w:rsidRPr="007A73A8">
        <w:t>application</w:t>
      </w:r>
      <w:r w:rsidRPr="007A73A8">
        <w:t xml:space="preserve"> is approved, rather than issuing a</w:t>
      </w:r>
      <w:r w:rsidR="00644947" w:rsidRPr="007A73A8">
        <w:t xml:space="preserve"> separate</w:t>
      </w:r>
      <w:r w:rsidRPr="007A73A8">
        <w:t xml:space="preserve"> SV instrument to apply for </w:t>
      </w:r>
      <w:r w:rsidR="00AF7F0D" w:rsidRPr="007A73A8">
        <w:t>202</w:t>
      </w:r>
      <w:r w:rsidR="00B36EB8" w:rsidRPr="007A73A8">
        <w:t>6</w:t>
      </w:r>
      <w:r w:rsidR="00AF7F0D" w:rsidRPr="007A73A8">
        <w:t>-2</w:t>
      </w:r>
      <w:r w:rsidR="00B36EB8" w:rsidRPr="007A73A8">
        <w:t>7</w:t>
      </w:r>
      <w:r w:rsidRPr="007A73A8">
        <w:t xml:space="preserve"> (or later years). </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56"/>
        <w:gridCol w:w="3916"/>
      </w:tblGrid>
      <w:tr w:rsidR="007B0768" w:rsidRPr="007A73A8" w14:paraId="030BE8B7" w14:textId="77777777" w:rsidTr="00FF62C0">
        <w:trPr>
          <w:trHeight w:val="321"/>
        </w:trPr>
        <w:tc>
          <w:tcPr>
            <w:tcW w:w="0" w:type="dxa"/>
          </w:tcPr>
          <w:p w14:paraId="4CBA3D29" w14:textId="3351E146" w:rsidR="007B0768" w:rsidRPr="007A73A8" w:rsidRDefault="007B0768" w:rsidP="00812432">
            <w:pPr>
              <w:pStyle w:val="BodyText"/>
              <w:keepNext/>
            </w:pPr>
            <w:r w:rsidRPr="007A73A8">
              <w:t xml:space="preserve">Does the council have a section 508A multi-year SV instrument that applies in </w:t>
            </w:r>
            <w:r w:rsidR="00AF7F0D" w:rsidRPr="007A73A8">
              <w:t>202</w:t>
            </w:r>
            <w:r w:rsidR="00B36EB8" w:rsidRPr="007A73A8">
              <w:t>6</w:t>
            </w:r>
            <w:r w:rsidR="00AF7F0D" w:rsidRPr="007A73A8">
              <w:t>-2</w:t>
            </w:r>
            <w:r w:rsidR="00B36EB8" w:rsidRPr="007A73A8">
              <w:t>7</w:t>
            </w:r>
            <w:r w:rsidRPr="007A73A8">
              <w:t>?</w:t>
            </w:r>
          </w:p>
        </w:tc>
        <w:sdt>
          <w:sdtPr>
            <w:rPr>
              <w:color w:val="2B579A"/>
              <w:shd w:val="clear" w:color="auto" w:fill="E6E6E6"/>
            </w:rPr>
            <w:id w:val="891923663"/>
            <w:placeholder>
              <w:docPart w:val="8D59E02A3A2F4D189018E99F9A2762BE"/>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1FC927E3" w14:textId="77777777" w:rsidR="007B0768" w:rsidRPr="007A73A8" w:rsidRDefault="007B0768" w:rsidP="00812432">
                <w:pPr>
                  <w:pStyle w:val="BodyText"/>
                  <w:keepNext/>
                </w:pPr>
                <w:r w:rsidRPr="007A73A8">
                  <w:rPr>
                    <w:rStyle w:val="PlaceholderText"/>
                  </w:rPr>
                  <w:t>Choose an item.</w:t>
                </w:r>
              </w:p>
            </w:tc>
          </w:sdtContent>
        </w:sdt>
      </w:tr>
    </w:tbl>
    <w:p w14:paraId="5219CB0B" w14:textId="77777777" w:rsidR="009A71D2" w:rsidRPr="007A73A8" w:rsidRDefault="009A71D2" w:rsidP="009A71D2">
      <w:pPr>
        <w:pStyle w:val="BodyText"/>
        <w:rPr>
          <w:rFonts w:ascii="Arial" w:hAnsi="Arial"/>
          <w:bCs/>
          <w:sz w:val="22"/>
          <w:szCs w:val="21"/>
        </w:rPr>
      </w:pPr>
      <w:r w:rsidRPr="007A73A8">
        <w:rPr>
          <w:bCs/>
        </w:rPr>
        <w:t xml:space="preserve">If yes to the above question, in the text box below: </w:t>
      </w:r>
    </w:p>
    <w:p w14:paraId="428F3D43" w14:textId="6CC8C92B" w:rsidR="009A71D2" w:rsidRPr="007A73A8" w:rsidRDefault="009A71D2" w:rsidP="009A71D2">
      <w:pPr>
        <w:pStyle w:val="ListBullet"/>
        <w:ind w:left="360" w:hanging="360"/>
      </w:pPr>
      <w:r w:rsidRPr="007A73A8">
        <w:t>Specify the percentage increase(s) and duration of the SV</w:t>
      </w:r>
    </w:p>
    <w:p w14:paraId="69FAF1D2" w14:textId="767C9E89" w:rsidR="009A71D2" w:rsidRPr="007A73A8" w:rsidRDefault="009A71D2" w:rsidP="009A71D2">
      <w:pPr>
        <w:pStyle w:val="ListBullet"/>
        <w:ind w:left="360" w:hanging="360"/>
      </w:pPr>
      <w:r w:rsidRPr="007A73A8">
        <w:t>Outline the council’s actions in complying with conditions in the instrument approving the original SV</w:t>
      </w:r>
    </w:p>
    <w:p w14:paraId="0C2E0C22" w14:textId="7645AC96" w:rsidR="009A71D2" w:rsidRPr="007A73A8" w:rsidRDefault="009A71D2" w:rsidP="009A71D2">
      <w:pPr>
        <w:pStyle w:val="ListBullet"/>
        <w:ind w:left="360" w:hanging="360"/>
      </w:pPr>
      <w:r w:rsidRPr="007A73A8">
        <w:t xml:space="preserve">Describe any significant changes relevant to the conditions in the instrument since it was issued. </w:t>
      </w:r>
    </w:p>
    <w:p w14:paraId="0E51FA32" w14:textId="440F8666" w:rsidR="00776D68" w:rsidRPr="007A73A8" w:rsidRDefault="009A71D2" w:rsidP="00776D68">
      <w:pPr>
        <w:pStyle w:val="BodyText"/>
      </w:pPr>
      <w:r w:rsidRPr="007A73A8">
        <w:t>Supporting documents could include extracts from annual reports or any other publications in which compliance with the terms of the SV has been reported to ratepayers.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776D68" w:rsidRPr="007A73A8" w14:paraId="397FC9F6"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548276570"/>
              <w:placeholder>
                <w:docPart w:val="1603E4A9DA5F455FB0A841CE39EB5CAE"/>
              </w:placeholder>
            </w:sdtPr>
            <w:sdtEndPr>
              <w:rPr>
                <w:color w:val="2E2E2F"/>
                <w:shd w:val="clear" w:color="auto" w:fill="auto"/>
              </w:rPr>
            </w:sdtEndPr>
            <w:sdtContent>
              <w:p w14:paraId="79F7FBB2" w14:textId="77777777" w:rsidR="00776D68" w:rsidRPr="007A73A8" w:rsidRDefault="00776D68" w:rsidP="00812432">
                <w:pPr>
                  <w:pStyle w:val="BodyText"/>
                </w:pPr>
                <w:r w:rsidRPr="007A73A8">
                  <w:t>Click here to enter text.</w:t>
                </w:r>
              </w:p>
            </w:sdtContent>
          </w:sdt>
        </w:tc>
      </w:tr>
    </w:tbl>
    <w:p w14:paraId="1CAF11BA" w14:textId="77777777" w:rsidR="00315208" w:rsidRPr="007A73A8" w:rsidRDefault="00315208"/>
    <w:tbl>
      <w:tblPr>
        <w:tblStyle w:val="IPARTSidebySideBoxes"/>
        <w:tblW w:w="5000" w:type="pct"/>
        <w:shd w:val="clear" w:color="auto" w:fill="ECE9E7" w:themeFill="background2"/>
        <w:tblLayout w:type="fixed"/>
        <w:tblLook w:val="0200" w:firstRow="0" w:lastRow="0" w:firstColumn="0" w:lastColumn="0" w:noHBand="1" w:noVBand="0"/>
      </w:tblPr>
      <w:tblGrid>
        <w:gridCol w:w="9027"/>
      </w:tblGrid>
      <w:tr w:rsidR="00714C91" w:rsidRPr="007A73A8" w14:paraId="754E1C99" w14:textId="77777777" w:rsidTr="00FF62C0">
        <w:tc>
          <w:tcPr>
            <w:cnfStyle w:val="000010000000" w:firstRow="0" w:lastRow="0" w:firstColumn="0" w:lastColumn="0" w:oddVBand="1" w:evenVBand="0" w:oddHBand="0" w:evenHBand="0" w:firstRowFirstColumn="0" w:firstRowLastColumn="0" w:lastRowFirstColumn="0" w:lastRowLastColumn="0"/>
            <w:tcW w:w="5000" w:type="pct"/>
            <w:shd w:val="clear" w:color="auto" w:fill="ECE9E7" w:themeFill="background2"/>
          </w:tcPr>
          <w:p w14:paraId="6ECD0790" w14:textId="77777777" w:rsidR="00714C91" w:rsidRPr="007A73A8" w:rsidRDefault="00714C91" w:rsidP="00FF62C0">
            <w:pPr>
              <w:pStyle w:val="PullQuoteHeading"/>
            </w:pPr>
            <w:r w:rsidRPr="007A73A8">
              <w:t xml:space="preserve">Attachments required: </w:t>
            </w:r>
          </w:p>
          <w:p w14:paraId="4AA808E3" w14:textId="05EF5BE1" w:rsidR="00714C91" w:rsidRPr="007A73A8" w:rsidRDefault="00714C91" w:rsidP="00FF62C0">
            <w:pPr>
              <w:pStyle w:val="PullQuotebullet"/>
            </w:pPr>
            <w:r w:rsidRPr="007A73A8">
              <w:t xml:space="preserve">A declaration by the General Manager as to the council’s compliance with the conditions specified in the SV instrument on the council’s official letterhead. </w:t>
            </w:r>
          </w:p>
          <w:p w14:paraId="77602DCA" w14:textId="1F7B55F8" w:rsidR="00714C91" w:rsidRPr="007A73A8" w:rsidRDefault="00714C91" w:rsidP="00FF62C0">
            <w:pPr>
              <w:pStyle w:val="PullQuotebullet"/>
            </w:pPr>
            <w:r w:rsidRPr="007A73A8">
              <w:lastRenderedPageBreak/>
              <w:t>Supporting documents providing evidence of the council’s actions to comply with the conditions in the instrument</w:t>
            </w:r>
            <w:r w:rsidR="00035FD6" w:rsidRPr="007A73A8">
              <w:t xml:space="preserve">. For example, </w:t>
            </w:r>
            <w:r w:rsidRPr="007A73A8">
              <w:t>extracts from annual reports or any other publications in which compliance with the terms of the SV has been reported to ratepayers</w:t>
            </w:r>
            <w:r w:rsidR="00E578A4" w:rsidRPr="007A73A8">
              <w:t>.</w:t>
            </w:r>
          </w:p>
        </w:tc>
      </w:tr>
    </w:tbl>
    <w:p w14:paraId="0473A998" w14:textId="62965EDA" w:rsidR="00364F8B" w:rsidRPr="007A73A8" w:rsidRDefault="00F949BA" w:rsidP="00525A68">
      <w:pPr>
        <w:pStyle w:val="Heading2nonumber"/>
      </w:pPr>
      <w:bookmarkStart w:id="23" w:name="_Ref148435907"/>
      <w:bookmarkStart w:id="24" w:name="_Toc209022247"/>
      <w:r w:rsidRPr="007A73A8">
        <w:lastRenderedPageBreak/>
        <w:t>Question 7: Has IPART</w:t>
      </w:r>
      <w:r w:rsidR="00364F8B" w:rsidRPr="007A73A8">
        <w:t xml:space="preserve"> </w:t>
      </w:r>
      <w:r w:rsidR="00364F8B" w:rsidRPr="007A73A8">
        <w:rPr>
          <w:i/>
          <w:iCs/>
        </w:rPr>
        <w:t>ever</w:t>
      </w:r>
      <w:r w:rsidRPr="007A73A8">
        <w:t xml:space="preserve"> approved a special variation (including additional special variations in 2022-23)</w:t>
      </w:r>
      <w:bookmarkEnd w:id="23"/>
      <w:r w:rsidR="00364F8B" w:rsidRPr="007A73A8">
        <w:t>?</w:t>
      </w:r>
      <w:bookmarkEnd w:id="24"/>
    </w:p>
    <w:p w14:paraId="25C4A3CE" w14:textId="4397C02E" w:rsidR="00F949BA" w:rsidRPr="007A73A8" w:rsidRDefault="00F949BA" w:rsidP="00F949BA">
      <w:pPr>
        <w:pStyle w:val="BodyText"/>
      </w:pPr>
      <w:r w:rsidRPr="007A73A8">
        <w:t>Complete this question if IPART has</w:t>
      </w:r>
      <w:r w:rsidR="00364F8B" w:rsidRPr="007A73A8">
        <w:t xml:space="preserve"> ever</w:t>
      </w:r>
      <w:r w:rsidRPr="007A73A8">
        <w:t xml:space="preserve"> approved an SV for the council</w:t>
      </w:r>
      <w:r w:rsidR="00AF7346" w:rsidRPr="007A73A8">
        <w:t>.</w:t>
      </w:r>
    </w:p>
    <w:p w14:paraId="65F16A17" w14:textId="3443D603" w:rsidR="00F949BA" w:rsidRPr="007A73A8" w:rsidRDefault="00F949BA" w:rsidP="00F949BA">
      <w:pPr>
        <w:pStyle w:val="BodyText"/>
      </w:pPr>
      <w:r w:rsidRPr="007A73A8">
        <w:t xml:space="preserve">You </w:t>
      </w:r>
      <w:r w:rsidRPr="007A73A8">
        <w:rPr>
          <w:b/>
        </w:rPr>
        <w:t>do not need</w:t>
      </w:r>
      <w:r w:rsidRPr="007A73A8">
        <w:t xml:space="preserve"> to complete the text box for this question if the relevant information has been provided in the council’s response to Question 6</w:t>
      </w:r>
      <w:r w:rsidR="0040719F" w:rsidRPr="007A73A8">
        <w:t>.</w:t>
      </w:r>
    </w:p>
    <w:tbl>
      <w:tblPr>
        <w:tblStyle w:val="IPARTTabl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656"/>
        <w:gridCol w:w="3416"/>
      </w:tblGrid>
      <w:tr w:rsidR="00F949BA" w:rsidRPr="007A73A8" w14:paraId="47D2BDFA" w14:textId="77777777" w:rsidTr="00FF62C0">
        <w:trPr>
          <w:trHeight w:val="321"/>
        </w:trPr>
        <w:tc>
          <w:tcPr>
            <w:tcW w:w="0" w:type="dxa"/>
          </w:tcPr>
          <w:p w14:paraId="797FDD7A" w14:textId="03FE6110" w:rsidR="00F949BA" w:rsidRPr="007A73A8" w:rsidRDefault="00F949BA" w:rsidP="00812432">
            <w:pPr>
              <w:pStyle w:val="BodyText"/>
              <w:keepNext/>
            </w:pPr>
            <w:r w:rsidRPr="007A73A8">
              <w:t>Does the council have a section 508(2) or 508A SV which IPART has approved</w:t>
            </w:r>
            <w:r w:rsidR="00364F8B" w:rsidRPr="007A73A8">
              <w:t>?</w:t>
            </w:r>
          </w:p>
        </w:tc>
        <w:sdt>
          <w:sdtPr>
            <w:rPr>
              <w:color w:val="2B579A"/>
              <w:shd w:val="clear" w:color="auto" w:fill="E6E6E6"/>
            </w:rPr>
            <w:id w:val="1408968470"/>
            <w:placeholder>
              <w:docPart w:val="B6B5EF877C2549C7AA196519FE8C78BD"/>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39608B74" w14:textId="77777777" w:rsidR="00F949BA" w:rsidRPr="007A73A8" w:rsidRDefault="00F949BA" w:rsidP="00812432">
                <w:pPr>
                  <w:pStyle w:val="BodyText"/>
                  <w:keepNext/>
                </w:pPr>
                <w:r w:rsidRPr="007A73A8">
                  <w:rPr>
                    <w:rStyle w:val="PlaceholderText"/>
                  </w:rPr>
                  <w:t>Choose an item.</w:t>
                </w:r>
              </w:p>
            </w:tc>
          </w:sdtContent>
        </w:sdt>
      </w:tr>
    </w:tbl>
    <w:p w14:paraId="7ACEFBAE" w14:textId="0E5A08B0" w:rsidR="00F949BA" w:rsidRPr="007A73A8" w:rsidRDefault="00F949BA" w:rsidP="00F949BA">
      <w:pPr>
        <w:pStyle w:val="BodyText"/>
        <w:rPr>
          <w:rFonts w:ascii="Arial" w:hAnsi="Arial"/>
          <w:bCs/>
          <w:sz w:val="22"/>
          <w:szCs w:val="21"/>
        </w:rPr>
      </w:pPr>
      <w:r w:rsidRPr="007A73A8">
        <w:rPr>
          <w:bCs/>
        </w:rPr>
        <w:t>If yes, in the text box below, for each SV approved</w:t>
      </w:r>
      <w:r w:rsidR="00CD0841" w:rsidRPr="007A73A8">
        <w:rPr>
          <w:bCs/>
        </w:rPr>
        <w:t xml:space="preserve"> by IPART</w:t>
      </w:r>
      <w:r w:rsidR="00364F8B" w:rsidRPr="007A73A8">
        <w:rPr>
          <w:bCs/>
        </w:rPr>
        <w:t xml:space="preserve">, </w:t>
      </w:r>
      <w:r w:rsidRPr="007A73A8">
        <w:rPr>
          <w:bCs/>
        </w:rPr>
        <w:t>briefly:</w:t>
      </w:r>
    </w:p>
    <w:p w14:paraId="719A3692" w14:textId="77777777" w:rsidR="00F949BA" w:rsidRPr="007A73A8" w:rsidRDefault="00F949BA" w:rsidP="00F949BA">
      <w:pPr>
        <w:pStyle w:val="ListBullet"/>
        <w:ind w:left="360" w:hanging="360"/>
      </w:pPr>
      <w:r w:rsidRPr="007A73A8">
        <w:t>Specify the type of SV and the increase to general income approved.</w:t>
      </w:r>
    </w:p>
    <w:p w14:paraId="442C82B0" w14:textId="77777777" w:rsidR="00F949BA" w:rsidRPr="007A73A8" w:rsidRDefault="00F949BA" w:rsidP="00F949BA">
      <w:pPr>
        <w:pStyle w:val="ListBullet"/>
        <w:ind w:left="360" w:hanging="360"/>
      </w:pPr>
      <w:r w:rsidRPr="007A73A8">
        <w:t>Outline the council’s actions in complying with conditions in the SV instrument(s) or where the council has failed to comply with the conditions, provide reasons and list the corrective actions undertaken.</w:t>
      </w:r>
    </w:p>
    <w:p w14:paraId="7A9E7951" w14:textId="77777777" w:rsidR="00F949BA" w:rsidRPr="007A73A8" w:rsidRDefault="00F949BA" w:rsidP="00F949BA">
      <w:pPr>
        <w:pStyle w:val="ListBullet"/>
        <w:ind w:left="360" w:hanging="360"/>
      </w:pPr>
      <w:r w:rsidRPr="007A73A8">
        <w:t xml:space="preserve">Describe any </w:t>
      </w:r>
      <w:r w:rsidRPr="007A73A8">
        <w:rPr>
          <w:i/>
        </w:rPr>
        <w:t>significant</w:t>
      </w:r>
      <w:r w:rsidRPr="007A73A8">
        <w:t xml:space="preserve"> changes relevant to the conditions in the SV instrument(s) since it was issued. </w:t>
      </w:r>
    </w:p>
    <w:p w14:paraId="777213E7" w14:textId="149777CD" w:rsidR="00E8448C" w:rsidRPr="007A73A8" w:rsidRDefault="00F949BA" w:rsidP="00E8448C">
      <w:pPr>
        <w:pStyle w:val="ListBullet"/>
        <w:numPr>
          <w:ilvl w:val="0"/>
          <w:numId w:val="0"/>
        </w:numPr>
      </w:pPr>
      <w:r w:rsidRPr="007A73A8">
        <w:t>Supporting documents could include extracts from annual reports</w:t>
      </w:r>
      <w:r w:rsidR="00CD0841" w:rsidRPr="007A73A8">
        <w:t xml:space="preserve"> (or webpage hyperlinks to them)</w:t>
      </w:r>
      <w:r w:rsidRPr="007A73A8">
        <w:t xml:space="preserve"> or any other publications in which compliance with the terms of the SV has been reported to ratepayers.</w:t>
      </w:r>
    </w:p>
    <w:tbl>
      <w:tblPr>
        <w:tblStyle w:val="TableGrid"/>
        <w:tblW w:w="9000" w:type="dxa"/>
        <w:tblLook w:val="04A0" w:firstRow="1" w:lastRow="0" w:firstColumn="1" w:lastColumn="0" w:noHBand="0" w:noVBand="1"/>
      </w:tblPr>
      <w:tblGrid>
        <w:gridCol w:w="9000"/>
      </w:tblGrid>
      <w:tr w:rsidR="00E8448C" w:rsidRPr="007A73A8" w14:paraId="3719CE16" w14:textId="77777777" w:rsidTr="00FF62C0">
        <w:trPr>
          <w:trHeight w:val="1134"/>
        </w:trPr>
        <w:tc>
          <w:tcPr>
            <w:tcW w:w="9000" w:type="dxa"/>
            <w:hideMark/>
          </w:tcPr>
          <w:sdt>
            <w:sdtPr>
              <w:rPr>
                <w:color w:val="2B579A"/>
                <w:shd w:val="clear" w:color="auto" w:fill="E6E6E6"/>
              </w:rPr>
              <w:id w:val="1755160305"/>
              <w:placeholder>
                <w:docPart w:val="822FF407918341658642D646F9B571F4"/>
              </w:placeholder>
            </w:sdtPr>
            <w:sdtEndPr>
              <w:rPr>
                <w:color w:val="2E2E2F"/>
                <w:shd w:val="clear" w:color="auto" w:fill="auto"/>
              </w:rPr>
            </w:sdtEndPr>
            <w:sdtContent>
              <w:p w14:paraId="6E726F04" w14:textId="77777777" w:rsidR="00E8448C" w:rsidRPr="007A73A8" w:rsidRDefault="00E8448C" w:rsidP="00812432">
                <w:pPr>
                  <w:pStyle w:val="BodyText"/>
                </w:pPr>
                <w:r w:rsidRPr="007A73A8">
                  <w:t>Click here to enter text.</w:t>
                </w:r>
              </w:p>
            </w:sdtContent>
          </w:sdt>
        </w:tc>
      </w:tr>
    </w:tbl>
    <w:p w14:paraId="196C896A" w14:textId="77777777" w:rsidR="00611348" w:rsidRPr="007A73A8" w:rsidRDefault="00611348"/>
    <w:tbl>
      <w:tblPr>
        <w:tblStyle w:val="IPARTSidebySideBoxes"/>
        <w:tblW w:w="9014" w:type="dxa"/>
        <w:shd w:val="clear" w:color="auto" w:fill="ECE9E7" w:themeFill="background2"/>
        <w:tblLayout w:type="fixed"/>
        <w:tblLook w:val="0200" w:firstRow="0" w:lastRow="0" w:firstColumn="0" w:lastColumn="0" w:noHBand="1" w:noVBand="0"/>
      </w:tblPr>
      <w:tblGrid>
        <w:gridCol w:w="9014"/>
      </w:tblGrid>
      <w:tr w:rsidR="00330251" w:rsidRPr="007A73A8" w14:paraId="51ABC356" w14:textId="77777777" w:rsidTr="00FF62C0">
        <w:trPr>
          <w:trHeight w:val="562"/>
        </w:trPr>
        <w:tc>
          <w:tcPr>
            <w:cnfStyle w:val="000010000000" w:firstRow="0" w:lastRow="0" w:firstColumn="0" w:lastColumn="0" w:oddVBand="1" w:evenVBand="0" w:oddHBand="0" w:evenHBand="0" w:firstRowFirstColumn="0" w:firstRowLastColumn="0" w:lastRowFirstColumn="0" w:lastRowLastColumn="0"/>
            <w:tcW w:w="0" w:type="dxa"/>
            <w:shd w:val="clear" w:color="auto" w:fill="ECE9E7" w:themeFill="background2"/>
          </w:tcPr>
          <w:p w14:paraId="3B91A047" w14:textId="77777777" w:rsidR="00330251" w:rsidRPr="007A73A8" w:rsidRDefault="00330251" w:rsidP="00FF62C0">
            <w:pPr>
              <w:pStyle w:val="PullQuoteHeading"/>
            </w:pPr>
            <w:r w:rsidRPr="007A73A8">
              <w:t>Attachments required</w:t>
            </w:r>
            <w:r w:rsidR="00776D68" w:rsidRPr="007A73A8">
              <w:t>:</w:t>
            </w:r>
          </w:p>
          <w:p w14:paraId="164AD1B1" w14:textId="1A74A240" w:rsidR="00330251" w:rsidRPr="007A73A8" w:rsidRDefault="00330251" w:rsidP="00FF62C0">
            <w:pPr>
              <w:pStyle w:val="PullQuotebullet"/>
            </w:pPr>
            <w:r w:rsidRPr="007A73A8">
              <w:t xml:space="preserve">A declaration by the General Manager as to the council’s compliance with the conditions specified in the SV instrument(s). </w:t>
            </w:r>
          </w:p>
          <w:p w14:paraId="1FA2B946" w14:textId="4160D695" w:rsidR="00330251" w:rsidRPr="007A73A8" w:rsidRDefault="00330251" w:rsidP="00FF62C0">
            <w:pPr>
              <w:pStyle w:val="PullQuotebullet"/>
            </w:pPr>
            <w:r w:rsidRPr="007A73A8">
              <w:t>Supporting documents providing evidence of the council’s actions to comply with the conditions in the instrument(s)</w:t>
            </w:r>
            <w:r w:rsidR="00035FD6" w:rsidRPr="007A73A8">
              <w:t>. For example,</w:t>
            </w:r>
            <w:r w:rsidR="006660A1" w:rsidRPr="007A73A8">
              <w:t xml:space="preserve"> extracts from annual reports or any other publications in which compliance with the </w:t>
            </w:r>
            <w:r w:rsidR="008E7503" w:rsidRPr="007A73A8">
              <w:t>conditions</w:t>
            </w:r>
            <w:r w:rsidR="006660A1" w:rsidRPr="007A73A8">
              <w:t xml:space="preserve"> of the SV</w:t>
            </w:r>
            <w:r w:rsidR="008E7503" w:rsidRPr="007A73A8">
              <w:t xml:space="preserve"> instrument</w:t>
            </w:r>
            <w:r w:rsidR="006660A1" w:rsidRPr="007A73A8">
              <w:t xml:space="preserve"> has been reported to ratepayers.</w:t>
            </w:r>
          </w:p>
          <w:p w14:paraId="3873719C" w14:textId="0664CAE2" w:rsidR="00E8448C" w:rsidRPr="007A73A8" w:rsidRDefault="00E8448C" w:rsidP="00FF62C0">
            <w:pPr>
              <w:pStyle w:val="PullQuotebullet"/>
            </w:pPr>
            <w:r w:rsidRPr="007A73A8">
              <w:t>If applicable, supporting documents providing evidence of the corrective actions undertaken in the event of a failure to comply with the conditions in the SV instrument(s).</w:t>
            </w:r>
          </w:p>
        </w:tc>
      </w:tr>
    </w:tbl>
    <w:p w14:paraId="36903D97" w14:textId="4F3A091D" w:rsidR="00D90AFB" w:rsidRPr="007A73A8" w:rsidRDefault="00DA4A5E" w:rsidP="00525A68">
      <w:pPr>
        <w:pStyle w:val="Heading2nonumber"/>
      </w:pPr>
      <w:bookmarkStart w:id="25" w:name="_Toc209022248"/>
      <w:r w:rsidRPr="007A73A8">
        <w:lastRenderedPageBreak/>
        <w:t>Question 8: Does the council have deferred general income increases available to it?</w:t>
      </w:r>
      <w:bookmarkEnd w:id="25"/>
    </w:p>
    <w:p w14:paraId="238CB2F1" w14:textId="2B5DC63F" w:rsidR="00DA4A5E" w:rsidRPr="007A73A8" w:rsidRDefault="00DA4A5E" w:rsidP="00CD4D39">
      <w:pPr>
        <w:pStyle w:val="BodyText"/>
      </w:pPr>
      <w:r w:rsidRPr="007A73A8">
        <w:t xml:space="preserve">Complete </w:t>
      </w:r>
      <w:r w:rsidRPr="007A73A8">
        <w:rPr>
          <w:bCs/>
        </w:rPr>
        <w:t>the question box below</w:t>
      </w:r>
      <w:r w:rsidRPr="007A73A8">
        <w:t xml:space="preserve"> if the council has decided not to apply the full percentage increases to general income available to it in one or more previous years under sections 506, 508(2) or 508A of the LG Act. </w:t>
      </w:r>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65"/>
        <w:gridCol w:w="4466"/>
      </w:tblGrid>
      <w:tr w:rsidR="00DA4A5E" w:rsidRPr="007A73A8" w14:paraId="6FA688F7" w14:textId="77777777" w:rsidTr="00FF62C0">
        <w:tc>
          <w:tcPr>
            <w:tcW w:w="0" w:type="dxa"/>
          </w:tcPr>
          <w:p w14:paraId="5440EFBA" w14:textId="77777777" w:rsidR="00DA4A5E" w:rsidRPr="007A73A8" w:rsidRDefault="00DA4A5E" w:rsidP="00812432">
            <w:pPr>
              <w:pStyle w:val="BodyText"/>
              <w:rPr>
                <w:rFonts w:cs="Arial"/>
              </w:rPr>
            </w:pPr>
            <w:r w:rsidRPr="007A73A8">
              <w:rPr>
                <w:sz w:val="20"/>
              </w:rPr>
              <w:t>Does the council have deferred general income increases available to it from one or more previous years under section 511 of the LG Act?</w:t>
            </w:r>
          </w:p>
        </w:tc>
        <w:sdt>
          <w:sdtPr>
            <w:rPr>
              <w:color w:val="2B579A"/>
              <w:szCs w:val="22"/>
              <w:shd w:val="clear" w:color="auto" w:fill="E6E6E6"/>
            </w:rPr>
            <w:id w:val="140156555"/>
            <w:placeholder>
              <w:docPart w:val="D3920884593D4D59B4BEF926E8407EDA"/>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5A399F71" w14:textId="77777777" w:rsidR="00DA4A5E" w:rsidRPr="007A73A8" w:rsidRDefault="00DA4A5E" w:rsidP="00812432">
                <w:pPr>
                  <w:pStyle w:val="BodyText"/>
                  <w:rPr>
                    <w:sz w:val="20"/>
                    <w:szCs w:val="22"/>
                  </w:rPr>
                </w:pPr>
                <w:r w:rsidRPr="007A73A8">
                  <w:rPr>
                    <w:rStyle w:val="PlaceholderText"/>
                    <w:szCs w:val="22"/>
                  </w:rPr>
                  <w:t>Choose an item.</w:t>
                </w:r>
              </w:p>
            </w:tc>
          </w:sdtContent>
        </w:sdt>
      </w:tr>
      <w:tr w:rsidR="00DA4A5E" w:rsidRPr="007A73A8" w14:paraId="1E06BF05"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62E1608B" w14:textId="77777777" w:rsidR="00DA4A5E" w:rsidRPr="007A73A8" w:rsidRDefault="00DA4A5E" w:rsidP="00812432">
            <w:pPr>
              <w:pStyle w:val="BodyText"/>
            </w:pPr>
            <w:r w:rsidRPr="007A73A8">
              <w:rPr>
                <w:sz w:val="20"/>
              </w:rPr>
              <w:t xml:space="preserve">If </w:t>
            </w:r>
            <w:r w:rsidRPr="007A73A8">
              <w:rPr>
                <w:i/>
                <w:sz w:val="20"/>
              </w:rPr>
              <w:t>Yes</w:t>
            </w:r>
            <w:r w:rsidRPr="007A73A8">
              <w:rPr>
                <w:sz w:val="20"/>
              </w:rPr>
              <w:t>, has the collection of this additional income been included in the Council’s Long Term Financial Plan (LTFP)?</w:t>
            </w:r>
          </w:p>
        </w:tc>
        <w:sdt>
          <w:sdtPr>
            <w:rPr>
              <w:color w:val="2B579A"/>
              <w:szCs w:val="22"/>
              <w:shd w:val="clear" w:color="auto" w:fill="E6E6E6"/>
            </w:rPr>
            <w:id w:val="-1864587752"/>
            <w:placeholder>
              <w:docPart w:val="72E3DAA3D8E94363B877B467E0275929"/>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7B41953A" w14:textId="77777777" w:rsidR="00DA4A5E" w:rsidRPr="007A73A8" w:rsidRDefault="00DA4A5E" w:rsidP="00812432">
                <w:pPr>
                  <w:pStyle w:val="BodyText"/>
                  <w:rPr>
                    <w:rFonts w:cs="Arial"/>
                    <w:sz w:val="20"/>
                    <w:szCs w:val="22"/>
                  </w:rPr>
                </w:pPr>
                <w:r w:rsidRPr="007A73A8">
                  <w:rPr>
                    <w:rStyle w:val="PlaceholderText"/>
                    <w:szCs w:val="22"/>
                  </w:rPr>
                  <w:t>Choose an item.</w:t>
                </w:r>
              </w:p>
            </w:tc>
          </w:sdtContent>
        </w:sdt>
      </w:tr>
    </w:tbl>
    <w:p w14:paraId="03DADA7E" w14:textId="14EDEE27" w:rsidR="00DA4A5E" w:rsidRPr="007A73A8" w:rsidRDefault="00DA4A5E" w:rsidP="00DA4A5E">
      <w:pPr>
        <w:pStyle w:val="BodyText"/>
        <w:keepNext/>
        <w:rPr>
          <w:sz w:val="22"/>
        </w:rPr>
      </w:pPr>
      <w:r w:rsidRPr="007A73A8">
        <w:rPr>
          <w:bCs/>
        </w:rPr>
        <w:t>In the text boxes also</w:t>
      </w:r>
      <w:r w:rsidRPr="007A73A8">
        <w:t xml:space="preserve"> explain: </w:t>
      </w:r>
    </w:p>
    <w:tbl>
      <w:tblPr>
        <w:tblStyle w:val="TableGrid"/>
        <w:tblW w:w="0" w:type="auto"/>
        <w:tblLook w:val="04A0" w:firstRow="1" w:lastRow="0" w:firstColumn="1" w:lastColumn="0" w:noHBand="0" w:noVBand="1"/>
      </w:tblPr>
      <w:tblGrid>
        <w:gridCol w:w="8916"/>
      </w:tblGrid>
      <w:tr w:rsidR="00DA4A5E" w:rsidRPr="007A73A8" w14:paraId="3D608E7F" w14:textId="77777777" w:rsidTr="00FF62C0">
        <w:trPr>
          <w:trHeight w:val="1587"/>
        </w:trPr>
        <w:tc>
          <w:tcPr>
            <w:tcW w:w="8916" w:type="dxa"/>
            <w:hideMark/>
          </w:tcPr>
          <w:p w14:paraId="7DFCC5AC" w14:textId="77777777" w:rsidR="00DA4A5E" w:rsidRPr="007A73A8" w:rsidRDefault="00DA4A5E" w:rsidP="00812432">
            <w:pPr>
              <w:pStyle w:val="BodyText"/>
            </w:pPr>
            <w:r w:rsidRPr="007A73A8">
              <w:t>a. The quantum, rationale and timing of any deferred increases in general income.</w:t>
            </w:r>
          </w:p>
          <w:sdt>
            <w:sdtPr>
              <w:rPr>
                <w:color w:val="2B579A"/>
                <w:shd w:val="clear" w:color="auto" w:fill="E6E6E6"/>
              </w:rPr>
              <w:id w:val="-1974209875"/>
              <w:placeholder>
                <w:docPart w:val="B3606DF2A5914DA0BE32F3C0E3D248DF"/>
              </w:placeholder>
            </w:sdtPr>
            <w:sdtEndPr>
              <w:rPr>
                <w:color w:val="2E2E2F"/>
                <w:shd w:val="clear" w:color="auto" w:fill="auto"/>
              </w:rPr>
            </w:sdtEndPr>
            <w:sdtContent>
              <w:p w14:paraId="653856A3" w14:textId="77777777" w:rsidR="00DA4A5E" w:rsidRPr="007A73A8" w:rsidRDefault="00DA4A5E" w:rsidP="00812432">
                <w:pPr>
                  <w:pStyle w:val="BodyText"/>
                </w:pPr>
                <w:r w:rsidRPr="007A73A8">
                  <w:t>Click here to enter text.</w:t>
                </w:r>
              </w:p>
            </w:sdtContent>
          </w:sdt>
        </w:tc>
      </w:tr>
      <w:tr w:rsidR="00DA4A5E" w:rsidRPr="007A73A8" w14:paraId="631C3E6C" w14:textId="77777777" w:rsidTr="00FF62C0">
        <w:trPr>
          <w:trHeight w:val="1587"/>
        </w:trPr>
        <w:tc>
          <w:tcPr>
            <w:tcW w:w="8916" w:type="dxa"/>
            <w:hideMark/>
          </w:tcPr>
          <w:p w14:paraId="3C476B77" w14:textId="29787246" w:rsidR="00DA4A5E" w:rsidRPr="007A73A8" w:rsidRDefault="00DA4A5E" w:rsidP="00812432">
            <w:pPr>
              <w:pStyle w:val="BodyText"/>
            </w:pPr>
            <w:r w:rsidRPr="007A73A8">
              <w:t>b. When council plans to catch up on the deferred general income through the catch</w:t>
            </w:r>
            <w:r w:rsidR="009F0939" w:rsidRPr="007A73A8">
              <w:t>-</w:t>
            </w:r>
            <w:r w:rsidRPr="007A73A8">
              <w:t>up provisions and whether this been included in the LTFP.</w:t>
            </w:r>
          </w:p>
          <w:sdt>
            <w:sdtPr>
              <w:rPr>
                <w:color w:val="2B579A"/>
                <w:shd w:val="clear" w:color="auto" w:fill="E6E6E6"/>
              </w:rPr>
              <w:id w:val="1261113748"/>
              <w:placeholder>
                <w:docPart w:val="475DBF912B944A559B07A08B3396BAE0"/>
              </w:placeholder>
            </w:sdtPr>
            <w:sdtEndPr>
              <w:rPr>
                <w:color w:val="2E2E2F"/>
                <w:shd w:val="clear" w:color="auto" w:fill="auto"/>
              </w:rPr>
            </w:sdtEndPr>
            <w:sdtContent>
              <w:p w14:paraId="1AF27918" w14:textId="77777777" w:rsidR="00DA4A5E" w:rsidRPr="007A73A8" w:rsidRDefault="00DA4A5E" w:rsidP="00812432">
                <w:pPr>
                  <w:pStyle w:val="BodyText"/>
                </w:pPr>
                <w:r w:rsidRPr="007A73A8">
                  <w:t>Click here to enter text.</w:t>
                </w:r>
              </w:p>
            </w:sdtContent>
          </w:sdt>
        </w:tc>
      </w:tr>
      <w:tr w:rsidR="00DA4A5E" w:rsidRPr="007A73A8" w14:paraId="72D7FA12" w14:textId="77777777" w:rsidTr="00FF62C0">
        <w:trPr>
          <w:trHeight w:val="1587"/>
        </w:trPr>
        <w:tc>
          <w:tcPr>
            <w:tcW w:w="8916" w:type="dxa"/>
            <w:hideMark/>
          </w:tcPr>
          <w:p w14:paraId="4D93919F" w14:textId="529B3356" w:rsidR="00DA4A5E" w:rsidRPr="007A73A8" w:rsidRDefault="00DA4A5E" w:rsidP="00812432">
            <w:pPr>
              <w:pStyle w:val="BodyText"/>
            </w:pPr>
            <w:r w:rsidRPr="007A73A8">
              <w:t>c.  How does this deferred income impact on the council’s need for the SV and its cumulative impact on ratepayers’ capacity to pay?</w:t>
            </w:r>
            <w:r w:rsidR="00151C6F" w:rsidRPr="007A73A8">
              <w:t xml:space="preserve"> The council may also wish to further expand on this question in</w:t>
            </w:r>
            <w:r w:rsidR="004442D5" w:rsidRPr="007A73A8">
              <w:t xml:space="preserve"> </w:t>
            </w:r>
            <w:r w:rsidR="004442D5" w:rsidRPr="007A73A8">
              <w:fldChar w:fldCharType="begin"/>
            </w:r>
            <w:r w:rsidR="004442D5" w:rsidRPr="007A73A8">
              <w:instrText xml:space="preserve"> REF _Ref169019774 \h </w:instrText>
            </w:r>
            <w:r w:rsidR="007A73A8">
              <w:instrText xml:space="preserve"> \* MERGEFORMAT </w:instrText>
            </w:r>
            <w:r w:rsidR="004442D5" w:rsidRPr="007A73A8">
              <w:fldChar w:fldCharType="separate"/>
            </w:r>
            <w:r w:rsidR="007F3DB7" w:rsidRPr="007A73A8">
              <w:t xml:space="preserve">Table </w:t>
            </w:r>
            <w:r w:rsidR="007F3DB7">
              <w:rPr>
                <w:noProof/>
              </w:rPr>
              <w:t>6</w:t>
            </w:r>
            <w:r w:rsidR="004442D5" w:rsidRPr="007A73A8">
              <w:fldChar w:fldCharType="end"/>
            </w:r>
            <w:r w:rsidR="004442D5" w:rsidRPr="007A73A8">
              <w:t xml:space="preserve"> in the</w:t>
            </w:r>
            <w:r w:rsidR="00151C6F" w:rsidRPr="007A73A8">
              <w:t xml:space="preserve"> OLG Criterion 1</w:t>
            </w:r>
            <w:r w:rsidR="00E8448C" w:rsidRPr="007A73A8">
              <w:t xml:space="preserve"> </w:t>
            </w:r>
            <w:r w:rsidR="004442D5" w:rsidRPr="007A73A8">
              <w:t xml:space="preserve">section </w:t>
            </w:r>
            <w:r w:rsidR="007E030E" w:rsidRPr="007A73A8">
              <w:t xml:space="preserve">below. </w:t>
            </w:r>
          </w:p>
          <w:sdt>
            <w:sdtPr>
              <w:rPr>
                <w:color w:val="2B579A"/>
                <w:shd w:val="clear" w:color="auto" w:fill="E6E6E6"/>
              </w:rPr>
              <w:id w:val="-1288277283"/>
              <w:placeholder>
                <w:docPart w:val="BFCDD563CEB443FF8177E68FD17E5A07"/>
              </w:placeholder>
            </w:sdtPr>
            <w:sdtEndPr>
              <w:rPr>
                <w:color w:val="2E2E2F"/>
                <w:shd w:val="clear" w:color="auto" w:fill="auto"/>
              </w:rPr>
            </w:sdtEndPr>
            <w:sdtContent>
              <w:p w14:paraId="3146592E" w14:textId="77777777" w:rsidR="00DA4A5E" w:rsidRPr="007A73A8" w:rsidRDefault="00DA4A5E" w:rsidP="00812432">
                <w:pPr>
                  <w:pStyle w:val="BodyText"/>
                </w:pPr>
                <w:r w:rsidRPr="007A73A8">
                  <w:t>Click here to enter text.</w:t>
                </w:r>
              </w:p>
            </w:sdtContent>
          </w:sdt>
        </w:tc>
      </w:tr>
    </w:tbl>
    <w:p w14:paraId="62A185DD" w14:textId="77777777" w:rsidR="00DA4A5E" w:rsidRPr="007A73A8" w:rsidRDefault="00DA4A5E" w:rsidP="00DA4A5E">
      <w:pPr>
        <w:pStyle w:val="BodyText"/>
      </w:pPr>
    </w:p>
    <w:p w14:paraId="3DC2C324" w14:textId="77777777" w:rsidR="00D53672" w:rsidRPr="007A73A8" w:rsidRDefault="00D53672" w:rsidP="00832300">
      <w:pPr>
        <w:sectPr w:rsidR="00D53672" w:rsidRPr="007A73A8"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22E73C7F" w14:textId="4A8ADE15" w:rsidR="00832300" w:rsidRPr="007A73A8" w:rsidRDefault="00D53672" w:rsidP="00D53672">
      <w:pPr>
        <w:pStyle w:val="Heading1"/>
      </w:pPr>
      <w:bookmarkStart w:id="26" w:name="_Toc209022249"/>
      <w:r w:rsidRPr="007A73A8">
        <w:lastRenderedPageBreak/>
        <w:t>OLG</w:t>
      </w:r>
      <w:r w:rsidR="000D465E" w:rsidRPr="007A73A8">
        <w:t xml:space="preserve"> SV</w:t>
      </w:r>
      <w:r w:rsidRPr="007A73A8">
        <w:t xml:space="preserve"> Criterion 1 – Financial need</w:t>
      </w:r>
      <w:bookmarkEnd w:id="26"/>
      <w:r w:rsidRPr="007A73A8">
        <w:t xml:space="preserve"> </w:t>
      </w:r>
    </w:p>
    <w:p w14:paraId="5E6B7B4D" w14:textId="0C776F26" w:rsidR="00271ED1" w:rsidRPr="007A73A8" w:rsidRDefault="00271ED1" w:rsidP="00271ED1">
      <w:pPr>
        <w:pStyle w:val="BodyText"/>
      </w:pPr>
      <w:r w:rsidRPr="007A73A8">
        <w:t xml:space="preserve">Refer to the </w:t>
      </w:r>
      <w:hyperlink r:id="rId29" w:history="1">
        <w:r w:rsidRPr="007A73A8">
          <w:rPr>
            <w:rStyle w:val="Hyperlink"/>
          </w:rPr>
          <w:t>OLG SV Guidelines</w:t>
        </w:r>
      </w:hyperlink>
      <w:r w:rsidRPr="007A73A8">
        <w:t xml:space="preserve"> as needed, and section </w:t>
      </w:r>
      <w:r w:rsidR="00E032B3" w:rsidRPr="007A73A8">
        <w:t>3</w:t>
      </w:r>
      <w:r w:rsidRPr="007A73A8">
        <w:t xml:space="preserve"> of IPART’s </w:t>
      </w:r>
      <w:hyperlink r:id="rId30" w:history="1">
        <w:r w:rsidR="00BC3135" w:rsidRPr="007A73A8">
          <w:rPr>
            <w:rStyle w:val="Hyperlink"/>
          </w:rPr>
          <w:t xml:space="preserve">Guidance Booklet - Special variations: How to prepare and apply </w:t>
        </w:r>
      </w:hyperlink>
      <w:r w:rsidRPr="007A73A8">
        <w:t>when preparing consultation strategy and material for completing this section.</w:t>
      </w:r>
    </w:p>
    <w:p w14:paraId="24808D52" w14:textId="586808D7" w:rsidR="00E8448C" w:rsidRPr="007A73A8" w:rsidRDefault="009861CF" w:rsidP="009861CF">
      <w:pPr>
        <w:pStyle w:val="BodyText"/>
      </w:pPr>
      <w:r w:rsidRPr="007A73A8">
        <w:t xml:space="preserve">In </w:t>
      </w:r>
      <w:r w:rsidR="00EC217F" w:rsidRPr="007A73A8">
        <w:fldChar w:fldCharType="begin"/>
      </w:r>
      <w:r w:rsidR="00EC217F" w:rsidRPr="007A73A8">
        <w:instrText xml:space="preserve"> REF _Ref148432191 \h </w:instrText>
      </w:r>
      <w:r w:rsidR="008B37B7" w:rsidRPr="007A73A8">
        <w:instrText xml:space="preserve"> \* MERGEFORMAT </w:instrText>
      </w:r>
      <w:r w:rsidR="00EC217F" w:rsidRPr="007A73A8">
        <w:fldChar w:fldCharType="end"/>
      </w:r>
      <w:r w:rsidR="00053CB8" w:rsidRPr="007A73A8">
        <w:fldChar w:fldCharType="begin"/>
      </w:r>
      <w:r w:rsidR="00053CB8" w:rsidRPr="007A73A8">
        <w:instrText xml:space="preserve"> REF _Ref169019774 \h </w:instrText>
      </w:r>
      <w:r w:rsidR="007A73A8">
        <w:instrText xml:space="preserve"> \* MERGEFORMAT </w:instrText>
      </w:r>
      <w:r w:rsidR="00053CB8" w:rsidRPr="007A73A8">
        <w:fldChar w:fldCharType="separate"/>
      </w:r>
      <w:r w:rsidR="007F3DB7" w:rsidRPr="007A73A8">
        <w:t xml:space="preserve">Table </w:t>
      </w:r>
      <w:r w:rsidR="007F3DB7">
        <w:rPr>
          <w:noProof/>
        </w:rPr>
        <w:t>6</w:t>
      </w:r>
      <w:r w:rsidR="00053CB8" w:rsidRPr="007A73A8">
        <w:fldChar w:fldCharType="end"/>
      </w:r>
      <w:r w:rsidR="00053CB8" w:rsidRPr="007A73A8">
        <w:t xml:space="preserve"> </w:t>
      </w:r>
      <w:r w:rsidR="004B344A" w:rsidRPr="007A73A8">
        <w:t>below</w:t>
      </w:r>
      <w:r w:rsidRPr="007A73A8">
        <w:t xml:space="preserve">, please explain how the council met each component of </w:t>
      </w:r>
      <w:r w:rsidR="00E8448C" w:rsidRPr="007A73A8">
        <w:t>C</w:t>
      </w:r>
      <w:r w:rsidRPr="007A73A8">
        <w:t xml:space="preserve">riterion 1. Please also provide a reference to evidence in the IP&amp;R documents. </w:t>
      </w:r>
    </w:p>
    <w:p w14:paraId="6A4BF259" w14:textId="5BBABE6E" w:rsidR="009861CF" w:rsidRPr="007A73A8" w:rsidRDefault="009861CF" w:rsidP="009861CF">
      <w:pPr>
        <w:pStyle w:val="BodyText"/>
      </w:pPr>
      <w:r w:rsidRPr="007A73A8">
        <w:t xml:space="preserve">The </w:t>
      </w:r>
      <w:hyperlink r:id="rId31" w:history="1">
        <w:r w:rsidRPr="007A73A8">
          <w:rPr>
            <w:rStyle w:val="Hyperlink"/>
          </w:rPr>
          <w:t>Part A</w:t>
        </w:r>
      </w:hyperlink>
      <w:r w:rsidRPr="007A73A8">
        <w:t xml:space="preserve"> </w:t>
      </w:r>
      <w:r w:rsidR="004C6EC3" w:rsidRPr="007A73A8">
        <w:t>a</w:t>
      </w:r>
      <w:r w:rsidRPr="007A73A8">
        <w:t xml:space="preserve">pplication </w:t>
      </w:r>
      <w:r w:rsidR="004C6EC3" w:rsidRPr="007A73A8">
        <w:t>f</w:t>
      </w:r>
      <w:r w:rsidRPr="007A73A8">
        <w:t>orm also collects information for this criterion in Work</w:t>
      </w:r>
      <w:r w:rsidR="00677BA4" w:rsidRPr="007A73A8">
        <w:t>sheet</w:t>
      </w:r>
      <w:r w:rsidRPr="007A73A8">
        <w:t xml:space="preserve">s </w:t>
      </w:r>
      <w:r w:rsidR="00D85338" w:rsidRPr="007A73A8">
        <w:t>9</w:t>
      </w:r>
      <w:r w:rsidRPr="007A73A8">
        <w:t xml:space="preserve"> (</w:t>
      </w:r>
      <w:r w:rsidR="00E8448C" w:rsidRPr="007A73A8">
        <w:t xml:space="preserve">WS 9 - </w:t>
      </w:r>
      <w:r w:rsidRPr="007A73A8">
        <w:t xml:space="preserve">Financial), </w:t>
      </w:r>
      <w:r w:rsidR="00D85338" w:rsidRPr="007A73A8">
        <w:t>10</w:t>
      </w:r>
      <w:r w:rsidRPr="007A73A8">
        <w:t xml:space="preserve"> (</w:t>
      </w:r>
      <w:r w:rsidR="00E8448C" w:rsidRPr="007A73A8">
        <w:t xml:space="preserve">WS 10 - </w:t>
      </w:r>
      <w:r w:rsidRPr="007A73A8">
        <w:t xml:space="preserve">LTFP) and </w:t>
      </w:r>
      <w:r w:rsidR="00D85338" w:rsidRPr="007A73A8">
        <w:t>11</w:t>
      </w:r>
      <w:r w:rsidRPr="007A73A8">
        <w:t xml:space="preserve"> (</w:t>
      </w:r>
      <w:r w:rsidR="00E8448C" w:rsidRPr="007A73A8">
        <w:t xml:space="preserve">WS 11 - </w:t>
      </w:r>
      <w:r w:rsidRPr="007A73A8">
        <w:t>Ratios).</w:t>
      </w:r>
    </w:p>
    <w:bookmarkStart w:id="27" w:name="_Ref169019774"/>
    <w:bookmarkStart w:id="28" w:name="_Ref149376853"/>
    <w:bookmarkStart w:id="29" w:name="_Ref148432191"/>
    <w:p w14:paraId="4C071191" w14:textId="0ACB52F5" w:rsidR="00EC217F" w:rsidRPr="007A73A8" w:rsidRDefault="00000000" w:rsidP="00EF1E7F">
      <w:pPr>
        <w:pStyle w:val="Caption"/>
        <w:numPr>
          <w:ilvl w:val="0"/>
          <w:numId w:val="9"/>
        </w:numPr>
      </w:pPr>
      <w:sdt>
        <w:sdtPr>
          <w:id w:val="-1772462998"/>
          <w:placeholder>
            <w:docPart w:val="205065FABD284F109B6C688E1AB3E6C0"/>
          </w:placeholder>
          <w:docPartList>
            <w:docPartGallery w:val="AutoText"/>
            <w:docPartCategory w:val="Table Captions"/>
          </w:docPartList>
        </w:sdtPr>
        <w:sdtContent>
          <w:bookmarkEnd w:id="29"/>
          <w:r w:rsidR="008E0137" w:rsidRPr="007A73A8">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6</w:t>
          </w:r>
          <w:r w:rsidR="008E0137" w:rsidRPr="007A73A8">
            <w:rPr>
              <w:noProof/>
            </w:rPr>
            <w:fldChar w:fldCharType="end"/>
          </w:r>
          <w:bookmarkEnd w:id="27"/>
        </w:sdtContent>
      </w:sdt>
      <w:r w:rsidR="00EC217F" w:rsidRPr="007A73A8">
        <w:t xml:space="preserve"> OLG Criterion 1 components</w:t>
      </w:r>
      <w:bookmarkEnd w:id="28"/>
      <w:r w:rsidR="00EC217F" w:rsidRPr="007A73A8">
        <w:t xml:space="preserve"> </w:t>
      </w:r>
    </w:p>
    <w:tbl>
      <w:tblPr>
        <w:tblStyle w:val="BasicIPAR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8"/>
        <w:gridCol w:w="3921"/>
        <w:gridCol w:w="3921"/>
      </w:tblGrid>
      <w:tr w:rsidR="001474B6" w:rsidRPr="007A73A8" w14:paraId="399A8092" w14:textId="77777777" w:rsidTr="00FF62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9" w:type="pct"/>
            <w:tcBorders>
              <w:bottom w:val="none" w:sz="0" w:space="0" w:color="auto"/>
            </w:tcBorders>
          </w:tcPr>
          <w:p w14:paraId="023FC1EF" w14:textId="77777777" w:rsidR="001474B6" w:rsidRPr="007A73A8" w:rsidRDefault="001474B6" w:rsidP="00812432">
            <w:pPr>
              <w:pStyle w:val="TableTextColumnHeading"/>
            </w:pPr>
            <w:r w:rsidRPr="007A73A8">
              <w:t>Criteria</w:t>
            </w:r>
          </w:p>
        </w:tc>
        <w:tc>
          <w:tcPr>
            <w:tcW w:w="1405" w:type="pct"/>
            <w:tcBorders>
              <w:bottom w:val="none" w:sz="0" w:space="0" w:color="auto"/>
            </w:tcBorders>
          </w:tcPr>
          <w:p w14:paraId="62FFA69E" w14:textId="77777777" w:rsidR="001474B6" w:rsidRPr="007A73A8" w:rsidRDefault="001474B6"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Evidence of meeting this criterion from the council’s IP&amp;R documents</w:t>
            </w:r>
          </w:p>
        </w:tc>
        <w:tc>
          <w:tcPr>
            <w:tcW w:w="1405" w:type="pct"/>
            <w:tcBorders>
              <w:bottom w:val="none" w:sz="0" w:space="0" w:color="auto"/>
            </w:tcBorders>
          </w:tcPr>
          <w:p w14:paraId="04A7EF78" w14:textId="77777777" w:rsidR="001474B6" w:rsidRPr="007A73A8" w:rsidRDefault="001474B6"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Reference to IP&amp;R documents</w:t>
            </w:r>
          </w:p>
        </w:tc>
      </w:tr>
      <w:tr w:rsidR="001474B6" w:rsidRPr="007A73A8" w14:paraId="487FC9E2" w14:textId="77777777" w:rsidTr="00FF62C0">
        <w:tc>
          <w:tcPr>
            <w:cnfStyle w:val="001000000000" w:firstRow="0" w:lastRow="0" w:firstColumn="1" w:lastColumn="0" w:oddVBand="0" w:evenVBand="0" w:oddHBand="0" w:evenHBand="0" w:firstRowFirstColumn="0" w:firstRowLastColumn="0" w:lastRowFirstColumn="0" w:lastRowLastColumn="0"/>
            <w:tcW w:w="2189" w:type="pct"/>
          </w:tcPr>
          <w:p w14:paraId="774340CB" w14:textId="77777777" w:rsidR="001474B6" w:rsidRPr="007A73A8" w:rsidRDefault="001474B6" w:rsidP="00812432">
            <w:pPr>
              <w:pStyle w:val="TableTextEntries"/>
            </w:pPr>
            <w:r w:rsidRPr="007A73A8">
              <w:t>The need for, and purpose of, a different revenue path for the council’s General Fund (as requested through the SV) is clearly articulated and identified in the council’s IP&amp;R documents</w:t>
            </w:r>
          </w:p>
        </w:tc>
        <w:sdt>
          <w:sdtPr>
            <w:rPr>
              <w:color w:val="2B579A"/>
              <w:shd w:val="clear" w:color="auto" w:fill="E6E6E6"/>
            </w:rPr>
            <w:id w:val="928233129"/>
            <w:placeholder>
              <w:docPart w:val="139C261162D4421F890B87D9A43683C1"/>
            </w:placeholder>
            <w:showingPlcHdr/>
          </w:sdtPr>
          <w:sdtEndPr>
            <w:rPr>
              <w:color w:val="2E2E2F" w:themeColor="text1"/>
              <w:shd w:val="clear" w:color="auto" w:fill="auto"/>
            </w:rPr>
          </w:sdtEndPr>
          <w:sdtContent>
            <w:tc>
              <w:tcPr>
                <w:tcW w:w="1405" w:type="pct"/>
              </w:tcPr>
              <w:p w14:paraId="6A19B131"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326254086"/>
            <w:placeholder>
              <w:docPart w:val="D8B534323B484ADCAB27E8312DBC8C2C"/>
            </w:placeholder>
            <w:showingPlcHdr/>
          </w:sdtPr>
          <w:sdtEndPr>
            <w:rPr>
              <w:color w:val="2E2E2F" w:themeColor="text1"/>
              <w:shd w:val="clear" w:color="auto" w:fill="auto"/>
            </w:rPr>
          </w:sdtEndPr>
          <w:sdtContent>
            <w:tc>
              <w:tcPr>
                <w:tcW w:w="1405" w:type="pct"/>
              </w:tcPr>
              <w:p w14:paraId="76AF91F8"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1474B6" w:rsidRPr="007A73A8" w14:paraId="4D5C10B2"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pct"/>
          </w:tcPr>
          <w:p w14:paraId="6970C76E" w14:textId="77777777" w:rsidR="001474B6" w:rsidRPr="007A73A8" w:rsidRDefault="001474B6" w:rsidP="00812432">
            <w:pPr>
              <w:pStyle w:val="TableTextEntries"/>
            </w:pPr>
            <w:r w:rsidRPr="007A73A8">
              <w:t>In establishing need for the SV, the relevant IP&amp;R documents should canvass alternatives to the rate rise.</w:t>
            </w:r>
          </w:p>
        </w:tc>
        <w:sdt>
          <w:sdtPr>
            <w:rPr>
              <w:color w:val="2B579A"/>
              <w:shd w:val="clear" w:color="auto" w:fill="E6E6E6"/>
            </w:rPr>
            <w:id w:val="-24645402"/>
            <w:placeholder>
              <w:docPart w:val="31BAAAE79EED4B238491ECF067CA59BE"/>
            </w:placeholder>
            <w:showingPlcHdr/>
          </w:sdtPr>
          <w:sdtEndPr>
            <w:rPr>
              <w:color w:val="2E2E2F" w:themeColor="text1"/>
              <w:shd w:val="clear" w:color="auto" w:fill="auto"/>
            </w:rPr>
          </w:sdtEndPr>
          <w:sdtContent>
            <w:tc>
              <w:tcPr>
                <w:tcW w:w="1405" w:type="pct"/>
              </w:tcPr>
              <w:p w14:paraId="269FA91E"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470978998"/>
            <w:placeholder>
              <w:docPart w:val="35A2734A9AED4E609C1DD730C88F1582"/>
            </w:placeholder>
            <w:showingPlcHdr/>
          </w:sdtPr>
          <w:sdtEndPr>
            <w:rPr>
              <w:color w:val="2E2E2F" w:themeColor="text1"/>
              <w:shd w:val="clear" w:color="auto" w:fill="auto"/>
            </w:rPr>
          </w:sdtEndPr>
          <w:sdtContent>
            <w:tc>
              <w:tcPr>
                <w:tcW w:w="1405" w:type="pct"/>
              </w:tcPr>
              <w:p w14:paraId="5627BBCA"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r w:rsidR="001474B6" w:rsidRPr="007A73A8" w14:paraId="68909D7C" w14:textId="77777777" w:rsidTr="00FF62C0">
        <w:tc>
          <w:tcPr>
            <w:cnfStyle w:val="001000000000" w:firstRow="0" w:lastRow="0" w:firstColumn="1" w:lastColumn="0" w:oddVBand="0" w:evenVBand="0" w:oddHBand="0" w:evenHBand="0" w:firstRowFirstColumn="0" w:firstRowLastColumn="0" w:lastRowFirstColumn="0" w:lastRowLastColumn="0"/>
            <w:tcW w:w="2189" w:type="pct"/>
          </w:tcPr>
          <w:p w14:paraId="5FF94E1C" w14:textId="75B6AA87" w:rsidR="001474B6" w:rsidRPr="007A73A8" w:rsidRDefault="001474B6" w:rsidP="00812432">
            <w:pPr>
              <w:pStyle w:val="TableTextEntries"/>
            </w:pPr>
            <w:r w:rsidRPr="007A73A8">
              <w:t>In demonstrating this need</w:t>
            </w:r>
            <w:r w:rsidR="002523D4" w:rsidRPr="007A73A8">
              <w:t>,</w:t>
            </w:r>
            <w:r w:rsidRPr="007A73A8">
              <w:t xml:space="preserve"> councils must indicate the financial impact in their LTFP</w:t>
            </w:r>
            <w:r w:rsidR="008E7503" w:rsidRPr="007A73A8">
              <w:t xml:space="preserve"> by applying the baseline and special variation scenarios</w:t>
            </w:r>
            <w:r w:rsidRPr="007A73A8">
              <w:t>.</w:t>
            </w:r>
          </w:p>
        </w:tc>
        <w:sdt>
          <w:sdtPr>
            <w:rPr>
              <w:color w:val="2B579A"/>
              <w:shd w:val="clear" w:color="auto" w:fill="E6E6E6"/>
            </w:rPr>
            <w:id w:val="-1489322139"/>
            <w:placeholder>
              <w:docPart w:val="B075F427039E4F7C93C1CFE9B5A72889"/>
            </w:placeholder>
            <w:showingPlcHdr/>
          </w:sdtPr>
          <w:sdtEndPr>
            <w:rPr>
              <w:color w:val="2E2E2F" w:themeColor="text1"/>
              <w:shd w:val="clear" w:color="auto" w:fill="auto"/>
            </w:rPr>
          </w:sdtEndPr>
          <w:sdtContent>
            <w:tc>
              <w:tcPr>
                <w:tcW w:w="1405" w:type="pct"/>
              </w:tcPr>
              <w:p w14:paraId="7A367304"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319346393"/>
            <w:placeholder>
              <w:docPart w:val="4C2783858A1E45D3B8F819FDC9062CC0"/>
            </w:placeholder>
            <w:showingPlcHdr/>
          </w:sdtPr>
          <w:sdtEndPr>
            <w:rPr>
              <w:color w:val="2E2E2F" w:themeColor="text1"/>
              <w:shd w:val="clear" w:color="auto" w:fill="auto"/>
            </w:rPr>
          </w:sdtEndPr>
          <w:sdtContent>
            <w:tc>
              <w:tcPr>
                <w:tcW w:w="1405" w:type="pct"/>
              </w:tcPr>
              <w:p w14:paraId="15E76168"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1474B6" w:rsidRPr="007A73A8" w14:paraId="445B44F8"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pct"/>
          </w:tcPr>
          <w:p w14:paraId="0EF67B90" w14:textId="77777777" w:rsidR="001474B6" w:rsidRPr="007A73A8" w:rsidRDefault="001474B6" w:rsidP="00812432">
            <w:pPr>
              <w:pStyle w:val="TableTextEntries"/>
              <w:rPr>
                <w:rFonts w:cs="Arial"/>
              </w:rPr>
            </w:pPr>
            <w:r w:rsidRPr="007A73A8">
              <w:rPr>
                <w:rFonts w:cs="Arial"/>
              </w:rPr>
              <w:t>Evidence of community need/desire for service levels/projects and limited council resourcing alternatives.</w:t>
            </w:r>
          </w:p>
        </w:tc>
        <w:sdt>
          <w:sdtPr>
            <w:rPr>
              <w:color w:val="2B579A"/>
              <w:shd w:val="clear" w:color="auto" w:fill="E6E6E6"/>
            </w:rPr>
            <w:id w:val="1500394747"/>
            <w:placeholder>
              <w:docPart w:val="3E50EFF6EEAE44928615F5F81B75AB2B"/>
            </w:placeholder>
            <w:showingPlcHdr/>
          </w:sdtPr>
          <w:sdtEndPr>
            <w:rPr>
              <w:color w:val="2E2E2F" w:themeColor="text1"/>
              <w:shd w:val="clear" w:color="auto" w:fill="auto"/>
            </w:rPr>
          </w:sdtEndPr>
          <w:sdtContent>
            <w:tc>
              <w:tcPr>
                <w:tcW w:w="1405" w:type="pct"/>
              </w:tcPr>
              <w:p w14:paraId="20EEEACD"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219952516"/>
            <w:placeholder>
              <w:docPart w:val="C25D6C29F70341A5B86C92E0716A27C3"/>
            </w:placeholder>
            <w:showingPlcHdr/>
          </w:sdtPr>
          <w:sdtEndPr>
            <w:rPr>
              <w:color w:val="2E2E2F" w:themeColor="text1"/>
              <w:shd w:val="clear" w:color="auto" w:fill="auto"/>
            </w:rPr>
          </w:sdtEndPr>
          <w:sdtContent>
            <w:tc>
              <w:tcPr>
                <w:tcW w:w="1405" w:type="pct"/>
              </w:tcPr>
              <w:p w14:paraId="08B289C0"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r w:rsidR="001474B6" w:rsidRPr="007A73A8" w14:paraId="4DAA0921" w14:textId="77777777" w:rsidTr="00FF62C0">
        <w:tc>
          <w:tcPr>
            <w:cnfStyle w:val="001000000000" w:firstRow="0" w:lastRow="0" w:firstColumn="1" w:lastColumn="0" w:oddVBand="0" w:evenVBand="0" w:oddHBand="0" w:evenHBand="0" w:firstRowFirstColumn="0" w:firstRowLastColumn="0" w:lastRowFirstColumn="0" w:lastRowLastColumn="0"/>
            <w:tcW w:w="2189" w:type="pct"/>
          </w:tcPr>
          <w:p w14:paraId="7C71BD19" w14:textId="77777777" w:rsidR="001474B6" w:rsidRPr="007A73A8" w:rsidRDefault="001474B6" w:rsidP="00812432">
            <w:pPr>
              <w:pStyle w:val="TableTextEntries"/>
            </w:pPr>
            <w:r w:rsidRPr="007A73A8">
              <w:rPr>
                <w:rFonts w:cs="Arial"/>
              </w:rPr>
              <w:t>Evidence could also include the analysis of the council’s financial sustainability conducted by Government agencies</w:t>
            </w:r>
          </w:p>
        </w:tc>
        <w:sdt>
          <w:sdtPr>
            <w:rPr>
              <w:color w:val="2B579A"/>
              <w:shd w:val="clear" w:color="auto" w:fill="E6E6E6"/>
            </w:rPr>
            <w:id w:val="994841895"/>
            <w:placeholder>
              <w:docPart w:val="6A68910322DB4496B0B04DF74820CFD4"/>
            </w:placeholder>
            <w:showingPlcHdr/>
          </w:sdtPr>
          <w:sdtEndPr>
            <w:rPr>
              <w:color w:val="2E2E2F" w:themeColor="text1"/>
              <w:shd w:val="clear" w:color="auto" w:fill="auto"/>
            </w:rPr>
          </w:sdtEndPr>
          <w:sdtContent>
            <w:tc>
              <w:tcPr>
                <w:tcW w:w="1405" w:type="pct"/>
              </w:tcPr>
              <w:p w14:paraId="32707493"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4672158"/>
            <w:placeholder>
              <w:docPart w:val="DA61B0479F8A416B95792221E994CB62"/>
            </w:placeholder>
            <w:showingPlcHdr/>
          </w:sdtPr>
          <w:sdtEndPr>
            <w:rPr>
              <w:color w:val="2E2E2F" w:themeColor="text1"/>
              <w:shd w:val="clear" w:color="auto" w:fill="auto"/>
            </w:rPr>
          </w:sdtEndPr>
          <w:sdtContent>
            <w:tc>
              <w:tcPr>
                <w:tcW w:w="1405" w:type="pct"/>
              </w:tcPr>
              <w:p w14:paraId="1F34F50F" w14:textId="77777777" w:rsidR="001474B6" w:rsidRPr="007A73A8" w:rsidRDefault="001474B6"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1474B6" w:rsidRPr="007A73A8" w14:paraId="6926E39C"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9" w:type="pct"/>
          </w:tcPr>
          <w:p w14:paraId="0F2D182C" w14:textId="77777777" w:rsidR="001474B6" w:rsidRPr="007A73A8" w:rsidRDefault="001474B6" w:rsidP="00812432">
            <w:pPr>
              <w:pStyle w:val="TableTextEntries"/>
              <w:rPr>
                <w:rFonts w:cs="Arial"/>
              </w:rPr>
            </w:pPr>
            <w:r w:rsidRPr="007A73A8">
              <w:t>If applicable, has the council not applied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SV.</w:t>
            </w:r>
          </w:p>
        </w:tc>
        <w:sdt>
          <w:sdtPr>
            <w:rPr>
              <w:color w:val="2B579A"/>
              <w:shd w:val="clear" w:color="auto" w:fill="E6E6E6"/>
            </w:rPr>
            <w:id w:val="-1744944742"/>
            <w:placeholder>
              <w:docPart w:val="035DDC509FB24126AFCBD4F46CEEA899"/>
            </w:placeholder>
            <w:showingPlcHdr/>
          </w:sdtPr>
          <w:sdtEndPr>
            <w:rPr>
              <w:color w:val="2E2E2F" w:themeColor="text1"/>
              <w:shd w:val="clear" w:color="auto" w:fill="auto"/>
            </w:rPr>
          </w:sdtEndPr>
          <w:sdtContent>
            <w:tc>
              <w:tcPr>
                <w:tcW w:w="1405" w:type="pct"/>
              </w:tcPr>
              <w:p w14:paraId="50051A03"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78100621"/>
            <w:placeholder>
              <w:docPart w:val="B3310CD34E1F46E9BD56C9DC1DE9E0AF"/>
            </w:placeholder>
            <w:showingPlcHdr/>
          </w:sdtPr>
          <w:sdtEndPr>
            <w:rPr>
              <w:color w:val="2E2E2F" w:themeColor="text1"/>
              <w:shd w:val="clear" w:color="auto" w:fill="auto"/>
            </w:rPr>
          </w:sdtEndPr>
          <w:sdtContent>
            <w:tc>
              <w:tcPr>
                <w:tcW w:w="1405" w:type="pct"/>
              </w:tcPr>
              <w:p w14:paraId="6EC3D09C" w14:textId="77777777" w:rsidR="001474B6" w:rsidRPr="007A73A8" w:rsidRDefault="001474B6"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bl>
    <w:p w14:paraId="775DAA50" w14:textId="77777777" w:rsidR="00E9779B" w:rsidRPr="007A73A8" w:rsidRDefault="00E9779B" w:rsidP="00E9779B">
      <w:pPr>
        <w:pStyle w:val="Source"/>
        <w:rPr>
          <w:lang w:eastAsia="en-US"/>
        </w:rPr>
      </w:pPr>
    </w:p>
    <w:p w14:paraId="7E098522" w14:textId="77777777" w:rsidR="00E9779B" w:rsidRPr="007A73A8" w:rsidRDefault="00E9779B" w:rsidP="00E9779B">
      <w:pPr>
        <w:pStyle w:val="BodyText"/>
        <w:keepNext/>
        <w:sectPr w:rsidR="00E9779B" w:rsidRPr="007A73A8" w:rsidSect="00920F09">
          <w:headerReference w:type="default" r:id="rId32"/>
          <w:footerReference w:type="default" r:id="rId33"/>
          <w:footnotePr>
            <w:numFmt w:val="lowerLetter"/>
          </w:footnotePr>
          <w:endnotePr>
            <w:numFmt w:val="decimal"/>
          </w:endnotePr>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1FAD87AB" w14:textId="3D53F69B" w:rsidR="00525A68" w:rsidRPr="007A73A8" w:rsidRDefault="008F1A26" w:rsidP="00525A68">
      <w:pPr>
        <w:pStyle w:val="Heading2"/>
        <w:rPr>
          <w:lang w:eastAsia="en-US"/>
        </w:rPr>
      </w:pPr>
      <w:bookmarkStart w:id="30" w:name="_Toc209022250"/>
      <w:r w:rsidRPr="007A73A8">
        <w:rPr>
          <w:lang w:eastAsia="en-US"/>
        </w:rPr>
        <w:lastRenderedPageBreak/>
        <w:t xml:space="preserve">Additional information required for councils with an </w:t>
      </w:r>
      <w:r w:rsidR="00E8448C" w:rsidRPr="007A73A8">
        <w:rPr>
          <w:lang w:eastAsia="en-US"/>
        </w:rPr>
        <w:t>existing</w:t>
      </w:r>
      <w:r w:rsidRPr="007A73A8">
        <w:rPr>
          <w:lang w:eastAsia="en-US"/>
        </w:rPr>
        <w:t xml:space="preserve"> SV applying for an additional percentage increase</w:t>
      </w:r>
      <w:bookmarkEnd w:id="30"/>
    </w:p>
    <w:p w14:paraId="255569A7" w14:textId="34DDBFDE" w:rsidR="00E8448C" w:rsidRPr="007A73A8" w:rsidRDefault="000204BD" w:rsidP="00E8448C">
      <w:pPr>
        <w:pStyle w:val="BodyText"/>
        <w:rPr>
          <w:color w:val="auto"/>
        </w:rPr>
      </w:pPr>
      <w:r w:rsidRPr="007A73A8">
        <w:rPr>
          <w:color w:val="auto"/>
        </w:rPr>
        <w:t xml:space="preserve">If the council has </w:t>
      </w:r>
      <w:r w:rsidRPr="007A73A8">
        <w:rPr>
          <w:b/>
          <w:color w:val="auto"/>
        </w:rPr>
        <w:t xml:space="preserve">an </w:t>
      </w:r>
      <w:r w:rsidR="00E8448C" w:rsidRPr="007A73A8">
        <w:rPr>
          <w:b/>
          <w:color w:val="auto"/>
        </w:rPr>
        <w:t>existing</w:t>
      </w:r>
      <w:r w:rsidRPr="007A73A8">
        <w:rPr>
          <w:b/>
          <w:color w:val="auto"/>
        </w:rPr>
        <w:t xml:space="preserve"> SV</w:t>
      </w:r>
      <w:r w:rsidRPr="007A73A8">
        <w:rPr>
          <w:color w:val="auto"/>
        </w:rPr>
        <w:t>, then explain the need for</w:t>
      </w:r>
      <w:r w:rsidRPr="007A73A8">
        <w:rPr>
          <w:b/>
          <w:bCs/>
          <w:color w:val="auto"/>
        </w:rPr>
        <w:t xml:space="preserve"> a</w:t>
      </w:r>
      <w:r w:rsidR="003D5022" w:rsidRPr="007A73A8">
        <w:rPr>
          <w:b/>
          <w:bCs/>
          <w:color w:val="auto"/>
        </w:rPr>
        <w:t xml:space="preserve"> variation to that</w:t>
      </w:r>
      <w:r w:rsidRPr="007A73A8">
        <w:rPr>
          <w:b/>
          <w:bCs/>
          <w:color w:val="auto"/>
        </w:rPr>
        <w:t xml:space="preserve"> SV</w:t>
      </w:r>
      <w:r w:rsidRPr="007A73A8">
        <w:rPr>
          <w:color w:val="auto"/>
        </w:rPr>
        <w:t xml:space="preserve"> </w:t>
      </w:r>
      <w:r w:rsidR="001821C5" w:rsidRPr="007A73A8">
        <w:rPr>
          <w:color w:val="auto"/>
        </w:rPr>
        <w:t>to increase the annual percentage increases</w:t>
      </w:r>
      <w:r w:rsidRPr="007A73A8">
        <w:rPr>
          <w:color w:val="auto"/>
        </w:rPr>
        <w:t xml:space="preserve">.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8448C" w:rsidRPr="007A73A8" w14:paraId="490E1F10"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1682703797"/>
              <w:placeholder>
                <w:docPart w:val="F1949690D03E4DFB94C272BBACCC80AF"/>
              </w:placeholder>
            </w:sdtPr>
            <w:sdtEndPr>
              <w:rPr>
                <w:color w:val="2E2E2F"/>
                <w:shd w:val="clear" w:color="auto" w:fill="auto"/>
              </w:rPr>
            </w:sdtEndPr>
            <w:sdtContent>
              <w:p w14:paraId="58C2ED15" w14:textId="77777777" w:rsidR="00E8448C" w:rsidRPr="007A73A8" w:rsidRDefault="00E8448C" w:rsidP="00812432">
                <w:pPr>
                  <w:pStyle w:val="BodyText"/>
                </w:pPr>
                <w:r w:rsidRPr="007A73A8">
                  <w:t>Click here to enter text.</w:t>
                </w:r>
              </w:p>
            </w:sdtContent>
          </w:sdt>
        </w:tc>
      </w:tr>
    </w:tbl>
    <w:p w14:paraId="01B4BA95" w14:textId="22A315B3" w:rsidR="000204BD" w:rsidRPr="007A73A8" w:rsidRDefault="000204BD" w:rsidP="000204BD">
      <w:pPr>
        <w:pStyle w:val="Heading2"/>
        <w:rPr>
          <w:lang w:eastAsia="en-US"/>
        </w:rPr>
      </w:pPr>
      <w:bookmarkStart w:id="31" w:name="_Toc209022251"/>
      <w:r w:rsidRPr="007A73A8">
        <w:rPr>
          <w:lang w:eastAsia="en-US"/>
        </w:rPr>
        <w:t>Any other factors that demonstrate the council’s financial need (optional)</w:t>
      </w:r>
      <w:bookmarkEnd w:id="31"/>
      <w:r w:rsidRPr="007A73A8">
        <w:rPr>
          <w:lang w:eastAsia="en-US"/>
        </w:rPr>
        <w:t xml:space="preserve"> </w:t>
      </w:r>
    </w:p>
    <w:p w14:paraId="6885389A" w14:textId="77777777" w:rsidR="0076481E" w:rsidRPr="007A73A8" w:rsidRDefault="0076481E" w:rsidP="0076481E">
      <w:pPr>
        <w:pStyle w:val="BodyText"/>
        <w:rPr>
          <w:bCs/>
        </w:rPr>
      </w:pPr>
      <w:r w:rsidRPr="007A73A8">
        <w:rPr>
          <w:bCs/>
        </w:rPr>
        <w:t>In the text box please give a brief explanation of any other factors not already mentioned that may be relevant to demonstrate the council’s need.</w:t>
      </w:r>
    </w:p>
    <w:p w14:paraId="59D94F60" w14:textId="41452197" w:rsidR="0076481E" w:rsidRPr="007A73A8" w:rsidRDefault="0076481E" w:rsidP="0076481E">
      <w:pPr>
        <w:pStyle w:val="BodyText"/>
        <w:rPr>
          <w:bCs/>
        </w:rPr>
      </w:pPr>
      <w:r w:rsidRPr="007A73A8">
        <w:rPr>
          <w:bCs/>
        </w:rPr>
        <w:t xml:space="preserve">For instance, the council may wish to discuss the impact of </w:t>
      </w:r>
      <w:r w:rsidRPr="007A73A8">
        <w:rPr>
          <w:b/>
        </w:rPr>
        <w:t>non-rateable</w:t>
      </w:r>
      <w:r w:rsidRPr="007A73A8">
        <w:rPr>
          <w:bCs/>
        </w:rPr>
        <w:t xml:space="preserve"> properties.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611348" w:rsidRPr="007A73A8" w14:paraId="4F70BFBA"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1663736724"/>
              <w:placeholder>
                <w:docPart w:val="B3BF7EBF09D04B62814AC56D3B08B9F8"/>
              </w:placeholder>
            </w:sdtPr>
            <w:sdtEndPr>
              <w:rPr>
                <w:color w:val="2E2E2F"/>
                <w:shd w:val="clear" w:color="auto" w:fill="auto"/>
              </w:rPr>
            </w:sdtEndPr>
            <w:sdtContent>
              <w:p w14:paraId="3ECCBCB8" w14:textId="77777777" w:rsidR="00611348" w:rsidRPr="007A73A8" w:rsidRDefault="00611348" w:rsidP="00812432">
                <w:pPr>
                  <w:pStyle w:val="BodyText"/>
                </w:pPr>
                <w:r w:rsidRPr="007A73A8">
                  <w:t>Click here to enter text.</w:t>
                </w:r>
              </w:p>
            </w:sdtContent>
          </w:sdt>
        </w:tc>
      </w:tr>
    </w:tbl>
    <w:p w14:paraId="6CC3BA7B" w14:textId="32DB4DF3" w:rsidR="0076481E" w:rsidRPr="007A73A8" w:rsidRDefault="00677BA4" w:rsidP="0076481E">
      <w:pPr>
        <w:pStyle w:val="BodyText"/>
      </w:pPr>
      <w:r w:rsidRPr="007A73A8">
        <w:t>Worksheet</w:t>
      </w:r>
      <w:r w:rsidR="0076481E" w:rsidRPr="007A73A8">
        <w:t xml:space="preserve"> 1</w:t>
      </w:r>
      <w:r w:rsidR="00525A68" w:rsidRPr="007A73A8">
        <w:t>2</w:t>
      </w:r>
      <w:r w:rsidRPr="007A73A8">
        <w:t xml:space="preserve"> (W</w:t>
      </w:r>
      <w:r w:rsidR="00525A68" w:rsidRPr="007A73A8">
        <w:t xml:space="preserve">S </w:t>
      </w:r>
      <w:r w:rsidRPr="007A73A8">
        <w:t>1</w:t>
      </w:r>
      <w:r w:rsidR="00525A68" w:rsidRPr="007A73A8">
        <w:t>2</w:t>
      </w:r>
      <w:r w:rsidRPr="007A73A8">
        <w:t>)</w:t>
      </w:r>
      <w:r w:rsidR="0076481E" w:rsidRPr="007A73A8">
        <w:t xml:space="preserve"> in the </w:t>
      </w:r>
      <w:hyperlink r:id="rId34" w:history="1">
        <w:r w:rsidR="0076481E" w:rsidRPr="007A73A8">
          <w:rPr>
            <w:rStyle w:val="Hyperlink"/>
          </w:rPr>
          <w:t>Part A</w:t>
        </w:r>
      </w:hyperlink>
      <w:r w:rsidR="0076481E" w:rsidRPr="007A73A8">
        <w:t xml:space="preserve"> Excel application form can also be used to provide additional data. </w:t>
      </w:r>
    </w:p>
    <w:p w14:paraId="1A3A1BAB" w14:textId="53E93D56" w:rsidR="0076481E" w:rsidRPr="007A73A8" w:rsidRDefault="0076481E" w:rsidP="0076481E">
      <w:pPr>
        <w:pStyle w:val="Heading1"/>
        <w:rPr>
          <w:lang w:eastAsia="en-US"/>
        </w:rPr>
      </w:pPr>
      <w:bookmarkStart w:id="32" w:name="_Toc209022252"/>
      <w:r w:rsidRPr="007A73A8">
        <w:rPr>
          <w:lang w:eastAsia="en-US"/>
        </w:rPr>
        <w:lastRenderedPageBreak/>
        <w:t>OLG</w:t>
      </w:r>
      <w:r w:rsidR="000D465E" w:rsidRPr="007A73A8">
        <w:rPr>
          <w:lang w:eastAsia="en-US"/>
        </w:rPr>
        <w:t xml:space="preserve"> SV</w:t>
      </w:r>
      <w:r w:rsidRPr="007A73A8">
        <w:rPr>
          <w:lang w:eastAsia="en-US"/>
        </w:rPr>
        <w:t xml:space="preserve"> Criterion 2 – Community awareness and engagement</w:t>
      </w:r>
      <w:bookmarkEnd w:id="32"/>
      <w:r w:rsidRPr="007A73A8">
        <w:rPr>
          <w:lang w:eastAsia="en-US"/>
        </w:rPr>
        <w:t xml:space="preserve"> </w:t>
      </w:r>
    </w:p>
    <w:p w14:paraId="432AE62B" w14:textId="61E9A6E1" w:rsidR="00E54805" w:rsidRPr="007A73A8" w:rsidRDefault="00E54805" w:rsidP="00C0543A">
      <w:pPr>
        <w:pStyle w:val="BodyText"/>
        <w:ind w:right="350"/>
      </w:pPr>
      <w:r w:rsidRPr="007A73A8">
        <w:t xml:space="preserve">Refer to the </w:t>
      </w:r>
      <w:hyperlink r:id="rId35" w:history="1">
        <w:r w:rsidRPr="007A73A8">
          <w:rPr>
            <w:rStyle w:val="Hyperlink"/>
          </w:rPr>
          <w:t xml:space="preserve">OLG </w:t>
        </w:r>
        <w:r w:rsidR="00E65494" w:rsidRPr="007A73A8">
          <w:rPr>
            <w:rStyle w:val="Hyperlink"/>
          </w:rPr>
          <w:t xml:space="preserve">SV </w:t>
        </w:r>
        <w:r w:rsidRPr="007A73A8">
          <w:rPr>
            <w:rStyle w:val="Hyperlink"/>
          </w:rPr>
          <w:t>Guidelines</w:t>
        </w:r>
      </w:hyperlink>
      <w:r w:rsidRPr="007A73A8">
        <w:t xml:space="preserve"> as needed, and section</w:t>
      </w:r>
      <w:r w:rsidR="00E65494" w:rsidRPr="007A73A8">
        <w:t xml:space="preserve"> </w:t>
      </w:r>
      <w:r w:rsidR="00E8448C" w:rsidRPr="007A73A8">
        <w:t>4</w:t>
      </w:r>
      <w:r w:rsidRPr="007A73A8">
        <w:t xml:space="preserve"> of IPART’s </w:t>
      </w:r>
      <w:hyperlink r:id="rId36" w:history="1">
        <w:r w:rsidR="00BC3135" w:rsidRPr="007A73A8">
          <w:rPr>
            <w:rStyle w:val="Hyperlink"/>
          </w:rPr>
          <w:t xml:space="preserve">Guidance Booklet - Special variations: How to prepare and apply </w:t>
        </w:r>
      </w:hyperlink>
      <w:r w:rsidRPr="007A73A8">
        <w:t>when preparing consultation strategy and material</w:t>
      </w:r>
      <w:r w:rsidR="00427D3B" w:rsidRPr="007A73A8">
        <w:t>s</w:t>
      </w:r>
      <w:r w:rsidR="00271ED1" w:rsidRPr="007A73A8">
        <w:t xml:space="preserve"> for</w:t>
      </w:r>
      <w:r w:rsidRPr="007A73A8">
        <w:t xml:space="preserve"> completing this section</w:t>
      </w:r>
      <w:r w:rsidR="00271ED1" w:rsidRPr="007A73A8">
        <w:t>.</w:t>
      </w:r>
      <w:r w:rsidR="003B75F3" w:rsidRPr="007A73A8">
        <w:t xml:space="preserve"> Please also note that section 4 of IPART’s </w:t>
      </w:r>
      <w:hyperlink r:id="rId37" w:history="1">
        <w:r w:rsidR="00BC3135" w:rsidRPr="007A73A8">
          <w:rPr>
            <w:rStyle w:val="Hyperlink"/>
          </w:rPr>
          <w:t>Guidance Booklet - Special variations: How to prepare and apply</w:t>
        </w:r>
      </w:hyperlink>
      <w:r w:rsidR="00F83541" w:rsidRPr="007A73A8">
        <w:t xml:space="preserve"> is </w:t>
      </w:r>
      <w:r w:rsidR="00D0602F" w:rsidRPr="007A73A8">
        <w:t xml:space="preserve">the </w:t>
      </w:r>
      <w:r w:rsidR="00F83541" w:rsidRPr="007A73A8">
        <w:t xml:space="preserve">IPART fact sheet </w:t>
      </w:r>
      <w:r w:rsidR="00D0602F" w:rsidRPr="007A73A8">
        <w:t xml:space="preserve">referred to </w:t>
      </w:r>
      <w:r w:rsidR="00F83541" w:rsidRPr="007A73A8">
        <w:t xml:space="preserve">in the OLG SV Guidelines under </w:t>
      </w:r>
      <w:r w:rsidR="00C0543A" w:rsidRPr="007A73A8">
        <w:t>Criterion</w:t>
      </w:r>
      <w:r w:rsidR="00F83541" w:rsidRPr="007A73A8">
        <w:t xml:space="preserve"> 2 that</w:t>
      </w:r>
      <w:r w:rsidR="00C0543A" w:rsidRPr="007A73A8">
        <w:t xml:space="preserve"> provides guidance to councils on the community awareness and engagement criterion for special variations.</w:t>
      </w:r>
    </w:p>
    <w:p w14:paraId="280EAA13" w14:textId="77777777" w:rsidR="00317BDA" w:rsidRPr="007A73A8" w:rsidRDefault="00317BDA" w:rsidP="00317BDA">
      <w:pPr>
        <w:pStyle w:val="Heading2"/>
      </w:pPr>
      <w:bookmarkStart w:id="33" w:name="_Toc147229627"/>
      <w:bookmarkStart w:id="34" w:name="_Toc209022253"/>
      <w:r w:rsidRPr="007A73A8">
        <w:t>How did the council engage with the community about the proposed special variation?</w:t>
      </w:r>
      <w:bookmarkEnd w:id="33"/>
      <w:bookmarkEnd w:id="34"/>
      <w:r w:rsidRPr="007A73A8">
        <w:t xml:space="preserve"> </w:t>
      </w:r>
    </w:p>
    <w:p w14:paraId="559F6861" w14:textId="0AAFB36E" w:rsidR="00317BDA" w:rsidRPr="007A73A8" w:rsidRDefault="00317BDA" w:rsidP="00317BDA">
      <w:pPr>
        <w:pStyle w:val="BodyText"/>
      </w:pPr>
      <w:r w:rsidRPr="007A73A8">
        <w:t>In</w:t>
      </w:r>
      <w:r w:rsidR="008E0137" w:rsidRPr="007A73A8">
        <w:t xml:space="preserve"> </w:t>
      </w:r>
      <w:r w:rsidR="008E0137" w:rsidRPr="007A73A8">
        <w:fldChar w:fldCharType="begin"/>
      </w:r>
      <w:r w:rsidR="008E0137" w:rsidRPr="007A73A8">
        <w:instrText xml:space="preserve"> REF _Ref149819135 \h </w:instrText>
      </w:r>
      <w:r w:rsidR="007A73A8">
        <w:instrText xml:space="preserve"> \* MERGEFORMAT </w:instrText>
      </w:r>
      <w:r w:rsidR="008E0137" w:rsidRPr="007A73A8">
        <w:fldChar w:fldCharType="separate"/>
      </w:r>
      <w:r w:rsidR="007F3DB7" w:rsidRPr="007A73A8">
        <w:rPr>
          <w:noProof/>
        </w:rPr>
        <w:t xml:space="preserve">Table </w:t>
      </w:r>
      <w:r w:rsidR="007F3DB7">
        <w:rPr>
          <w:noProof/>
        </w:rPr>
        <w:t>7</w:t>
      </w:r>
      <w:r w:rsidR="008E0137" w:rsidRPr="007A73A8">
        <w:fldChar w:fldCharType="end"/>
      </w:r>
      <w:r w:rsidR="008E0137" w:rsidRPr="007A73A8">
        <w:t xml:space="preserve"> </w:t>
      </w:r>
      <w:r w:rsidR="006A5743" w:rsidRPr="007A73A8">
        <w:rPr>
          <w:sz w:val="18"/>
          <w:szCs w:val="18"/>
        </w:rPr>
        <w:fldChar w:fldCharType="begin"/>
      </w:r>
      <w:r w:rsidR="006A5743" w:rsidRPr="007A73A8">
        <w:rPr>
          <w:sz w:val="18"/>
          <w:szCs w:val="18"/>
        </w:rPr>
        <w:instrText xml:space="preserve"> REF _Ref148432882 \h </w:instrText>
      </w:r>
      <w:r w:rsidR="00012B97" w:rsidRPr="007A73A8">
        <w:rPr>
          <w:sz w:val="18"/>
          <w:szCs w:val="18"/>
        </w:rPr>
        <w:instrText xml:space="preserve"> \* MERGEFORMAT </w:instrText>
      </w:r>
      <w:r w:rsidR="006A5743" w:rsidRPr="007A73A8">
        <w:rPr>
          <w:sz w:val="18"/>
          <w:szCs w:val="18"/>
        </w:rPr>
      </w:r>
      <w:r w:rsidR="006A5743" w:rsidRPr="007A73A8">
        <w:rPr>
          <w:sz w:val="18"/>
          <w:szCs w:val="18"/>
        </w:rPr>
        <w:fldChar w:fldCharType="end"/>
      </w:r>
      <w:r w:rsidRPr="007A73A8">
        <w:rPr>
          <w:sz w:val="18"/>
          <w:szCs w:val="18"/>
        </w:rPr>
        <w:t>ple</w:t>
      </w:r>
      <w:r w:rsidRPr="007A73A8">
        <w:t xml:space="preserve">ase provide evidence as to how the councils community engagement met </w:t>
      </w:r>
      <w:r w:rsidR="00E8448C" w:rsidRPr="007A73A8">
        <w:t>C</w:t>
      </w:r>
      <w:r w:rsidRPr="007A73A8">
        <w:t xml:space="preserve">riterion 2. </w:t>
      </w:r>
    </w:p>
    <w:bookmarkStart w:id="35" w:name="_Ref149819135"/>
    <w:bookmarkStart w:id="36" w:name="_Ref148432882"/>
    <w:p w14:paraId="34FDC610" w14:textId="10E623B0" w:rsidR="00317BDA" w:rsidRPr="007A73A8" w:rsidRDefault="00000000" w:rsidP="00EF1E7F">
      <w:pPr>
        <w:pStyle w:val="Caption"/>
        <w:numPr>
          <w:ilvl w:val="0"/>
          <w:numId w:val="9"/>
        </w:numPr>
      </w:pPr>
      <w:sdt>
        <w:sdtPr>
          <w:id w:val="1637598113"/>
          <w:placeholder>
            <w:docPart w:val="0DE247B90D644121A7EFF9BD5ED4C219"/>
          </w:placeholder>
          <w:docPartList>
            <w:docPartGallery w:val="AutoText"/>
            <w:docPartCategory w:val="Table Captions"/>
          </w:docPartList>
        </w:sdtPr>
        <w:sdtContent>
          <w:bookmarkEnd w:id="36"/>
          <w:r w:rsidR="008E0137" w:rsidRPr="007A73A8">
            <w:rPr>
              <w:noProof/>
            </w:rPr>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7</w:t>
          </w:r>
          <w:r w:rsidR="008E0137" w:rsidRPr="007A73A8">
            <w:rPr>
              <w:noProof/>
            </w:rPr>
            <w:fldChar w:fldCharType="end"/>
          </w:r>
          <w:bookmarkEnd w:id="35"/>
        </w:sdtContent>
      </w:sdt>
      <w:r w:rsidR="00317BDA" w:rsidRPr="007A73A8">
        <w:t xml:space="preserve"> </w:t>
      </w:r>
      <w:r w:rsidR="00270FFA" w:rsidRPr="007A73A8">
        <w:t xml:space="preserve">Evidence of the council’s community engagement demonstrating </w:t>
      </w:r>
      <w:r w:rsidR="00E8448C" w:rsidRPr="007A73A8">
        <w:t>C</w:t>
      </w:r>
      <w:r w:rsidR="00270FFA" w:rsidRPr="007A73A8">
        <w:t>riterion 2</w:t>
      </w:r>
    </w:p>
    <w:tbl>
      <w:tblPr>
        <w:tblStyle w:val="BasicIPART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825"/>
        <w:gridCol w:w="2361"/>
      </w:tblGrid>
      <w:tr w:rsidR="00035FD6" w:rsidRPr="007A73A8" w14:paraId="06481F34" w14:textId="77777777" w:rsidTr="00035F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0" w:type="pct"/>
          </w:tcPr>
          <w:p w14:paraId="3B34A62C" w14:textId="77777777" w:rsidR="001A0394" w:rsidRPr="007A73A8" w:rsidRDefault="001A0394" w:rsidP="007273EC">
            <w:pPr>
              <w:pStyle w:val="TableTextColumnHeading"/>
            </w:pPr>
            <w:r w:rsidRPr="007A73A8">
              <w:t>Criteria</w:t>
            </w:r>
          </w:p>
        </w:tc>
        <w:tc>
          <w:tcPr>
            <w:tcW w:w="2121" w:type="pct"/>
          </w:tcPr>
          <w:p w14:paraId="6DD7CBCF" w14:textId="77777777" w:rsidR="001A0394" w:rsidRPr="007A73A8" w:rsidRDefault="001A0394"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Evidence of meeting this criterion</w:t>
            </w:r>
          </w:p>
        </w:tc>
        <w:tc>
          <w:tcPr>
            <w:tcW w:w="1309" w:type="pct"/>
          </w:tcPr>
          <w:p w14:paraId="0AB2BEA3" w14:textId="77777777" w:rsidR="001A0394" w:rsidRPr="007A73A8" w:rsidRDefault="001A0394" w:rsidP="00B71903">
            <w:pPr>
              <w:pStyle w:val="TableTextColumnHeading"/>
              <w:cnfStyle w:val="100000000000" w:firstRow="1" w:lastRow="0" w:firstColumn="0" w:lastColumn="0" w:oddVBand="0" w:evenVBand="0" w:oddHBand="0" w:evenHBand="0" w:firstRowFirstColumn="0" w:firstRowLastColumn="0" w:lastRowFirstColumn="0" w:lastRowLastColumn="0"/>
            </w:pPr>
            <w:r w:rsidRPr="007A73A8">
              <w:t>Reference to application supporting documents</w:t>
            </w:r>
          </w:p>
        </w:tc>
      </w:tr>
      <w:tr w:rsidR="001A0394" w:rsidRPr="007A73A8" w14:paraId="7898FB4D" w14:textId="77777777" w:rsidTr="00FF62C0">
        <w:tc>
          <w:tcPr>
            <w:cnfStyle w:val="001000000000" w:firstRow="0" w:lastRow="0" w:firstColumn="1" w:lastColumn="0" w:oddVBand="0" w:evenVBand="0" w:oddHBand="0" w:evenHBand="0" w:firstRowFirstColumn="0" w:firstRowLastColumn="0" w:lastRowFirstColumn="0" w:lastRowLastColumn="0"/>
            <w:tcW w:w="1570" w:type="pct"/>
          </w:tcPr>
          <w:p w14:paraId="17E1B2E8" w14:textId="77777777" w:rsidR="001A0394" w:rsidRPr="007A73A8" w:rsidRDefault="001A0394" w:rsidP="00812432">
            <w:pPr>
              <w:pStyle w:val="TableTextEntries"/>
            </w:pPr>
            <w:r w:rsidRPr="007A73A8">
              <w:t>Evidence that the community is aware of the need for and extent of a rate rise.</w:t>
            </w:r>
          </w:p>
        </w:tc>
        <w:sdt>
          <w:sdtPr>
            <w:rPr>
              <w:color w:val="2B579A"/>
              <w:shd w:val="clear" w:color="auto" w:fill="E6E6E6"/>
            </w:rPr>
            <w:id w:val="-1656599619"/>
            <w:placeholder>
              <w:docPart w:val="F5379FBA4912416090A9A57F3345A89D"/>
            </w:placeholder>
            <w:showingPlcHdr/>
          </w:sdtPr>
          <w:sdtEndPr>
            <w:rPr>
              <w:color w:val="2E2E2F" w:themeColor="text1"/>
              <w:shd w:val="clear" w:color="auto" w:fill="auto"/>
            </w:rPr>
          </w:sdtEndPr>
          <w:sdtContent>
            <w:tc>
              <w:tcPr>
                <w:tcW w:w="2121" w:type="pct"/>
              </w:tcPr>
              <w:p w14:paraId="48993DC8"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694922037"/>
            <w:placeholder>
              <w:docPart w:val="FA84889D566245A2AB15A473697C1A8A"/>
            </w:placeholder>
            <w:showingPlcHdr/>
          </w:sdtPr>
          <w:sdtEndPr>
            <w:rPr>
              <w:color w:val="2E2E2F" w:themeColor="text1"/>
              <w:shd w:val="clear" w:color="auto" w:fill="auto"/>
            </w:rPr>
          </w:sdtEndPr>
          <w:sdtContent>
            <w:tc>
              <w:tcPr>
                <w:tcW w:w="1309" w:type="pct"/>
              </w:tcPr>
              <w:p w14:paraId="39E3F0C8"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035FD6" w:rsidRPr="007A73A8" w14:paraId="326FD1B6" w14:textId="77777777" w:rsidTr="00035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1FEDA03A" w14:textId="77777777" w:rsidR="001A0394" w:rsidRPr="007A73A8" w:rsidRDefault="001A0394" w:rsidP="00812432">
            <w:pPr>
              <w:pStyle w:val="TableTextEntries"/>
            </w:pPr>
            <w:r w:rsidRPr="007A73A8">
              <w:t>The council need to communicate the full cumulative increase of the proposed SV in percentage terms, and the total increase in dollar terms for the average ratepayer, by rating category.</w:t>
            </w:r>
          </w:p>
          <w:p w14:paraId="7A28903B" w14:textId="77777777" w:rsidR="001A0394" w:rsidRPr="007A73A8" w:rsidRDefault="001A0394" w:rsidP="00812432">
            <w:pPr>
              <w:pStyle w:val="TableTextEntries"/>
            </w:pPr>
            <w:r w:rsidRPr="007A73A8">
              <w:t xml:space="preserve"> </w:t>
            </w:r>
          </w:p>
        </w:tc>
        <w:sdt>
          <w:sdtPr>
            <w:rPr>
              <w:color w:val="2B579A"/>
              <w:shd w:val="clear" w:color="auto" w:fill="E6E6E6"/>
            </w:rPr>
            <w:id w:val="1403491687"/>
            <w:placeholder>
              <w:docPart w:val="2CEC01750A8A48BC92B1C27B114AB2CE"/>
            </w:placeholder>
            <w:showingPlcHdr/>
          </w:sdtPr>
          <w:sdtEndPr>
            <w:rPr>
              <w:color w:val="2E2E2F" w:themeColor="text1"/>
              <w:shd w:val="clear" w:color="auto" w:fill="auto"/>
            </w:rPr>
          </w:sdtEndPr>
          <w:sdtContent>
            <w:tc>
              <w:tcPr>
                <w:tcW w:w="2121" w:type="pct"/>
              </w:tcPr>
              <w:p w14:paraId="01322C5C"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1316950254"/>
            <w:placeholder>
              <w:docPart w:val="F2206501DE914BE0A0D023A9E700EB33"/>
            </w:placeholder>
            <w:showingPlcHdr/>
          </w:sdtPr>
          <w:sdtEndPr>
            <w:rPr>
              <w:color w:val="2E2E2F" w:themeColor="text1"/>
              <w:shd w:val="clear" w:color="auto" w:fill="auto"/>
            </w:rPr>
          </w:sdtEndPr>
          <w:sdtContent>
            <w:tc>
              <w:tcPr>
                <w:tcW w:w="1309" w:type="pct"/>
              </w:tcPr>
              <w:p w14:paraId="7CDC81E3"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r w:rsidR="001A0394" w:rsidRPr="007A73A8" w14:paraId="5C6C65EF" w14:textId="77777777" w:rsidTr="00FF62C0">
        <w:tc>
          <w:tcPr>
            <w:cnfStyle w:val="001000000000" w:firstRow="0" w:lastRow="0" w:firstColumn="1" w:lastColumn="0" w:oddVBand="0" w:evenVBand="0" w:oddHBand="0" w:evenHBand="0" w:firstRowFirstColumn="0" w:firstRowLastColumn="0" w:lastRowFirstColumn="0" w:lastRowLastColumn="0"/>
            <w:tcW w:w="1570" w:type="pct"/>
          </w:tcPr>
          <w:p w14:paraId="06CCF5E2" w14:textId="77777777" w:rsidR="001A0394" w:rsidRPr="007A73A8" w:rsidRDefault="001A0394" w:rsidP="00812432">
            <w:pPr>
              <w:pStyle w:val="TableTextEntries"/>
            </w:pPr>
            <w:r w:rsidRPr="007A73A8">
              <w:t>The Delivery Program and LTFP should clearly set out the extent of the General Fund rate rise under the SV, for the average ratepayer, by rating category.</w:t>
            </w:r>
          </w:p>
        </w:tc>
        <w:sdt>
          <w:sdtPr>
            <w:rPr>
              <w:color w:val="2B579A"/>
              <w:shd w:val="clear" w:color="auto" w:fill="E6E6E6"/>
            </w:rPr>
            <w:id w:val="1394703163"/>
            <w:placeholder>
              <w:docPart w:val="ECA99F6F7A8844748458022E2F3FAF88"/>
            </w:placeholder>
            <w:showingPlcHdr/>
          </w:sdtPr>
          <w:sdtEndPr>
            <w:rPr>
              <w:color w:val="2E2E2F" w:themeColor="text1"/>
              <w:shd w:val="clear" w:color="auto" w:fill="auto"/>
            </w:rPr>
          </w:sdtEndPr>
          <w:sdtContent>
            <w:tc>
              <w:tcPr>
                <w:tcW w:w="2121" w:type="pct"/>
              </w:tcPr>
              <w:p w14:paraId="00018C83"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7A73A8">
                  <w:rPr>
                    <w:rStyle w:val="PlaceholderText"/>
                  </w:rPr>
                  <w:t>Click or tap here to enter text.</w:t>
                </w:r>
              </w:p>
            </w:tc>
          </w:sdtContent>
        </w:sdt>
        <w:sdt>
          <w:sdtPr>
            <w:rPr>
              <w:color w:val="2B579A"/>
              <w:shd w:val="clear" w:color="auto" w:fill="E6E6E6"/>
            </w:rPr>
            <w:id w:val="-692376601"/>
            <w:placeholder>
              <w:docPart w:val="7FBC874BE59141769513FA43C5A16EEB"/>
            </w:placeholder>
            <w:showingPlcHdr/>
          </w:sdtPr>
          <w:sdtEndPr>
            <w:rPr>
              <w:color w:val="2E2E2F" w:themeColor="text1"/>
              <w:shd w:val="clear" w:color="auto" w:fill="auto"/>
            </w:rPr>
          </w:sdtEndPr>
          <w:sdtContent>
            <w:tc>
              <w:tcPr>
                <w:tcW w:w="1309" w:type="pct"/>
              </w:tcPr>
              <w:p w14:paraId="567833E9"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7A73A8">
                  <w:rPr>
                    <w:rStyle w:val="PlaceholderText"/>
                  </w:rPr>
                  <w:t>Click or tap here to enter page numbers to Delivery Program and LTFP.</w:t>
                </w:r>
              </w:p>
            </w:tc>
          </w:sdtContent>
        </w:sdt>
      </w:tr>
      <w:tr w:rsidR="00035FD6" w:rsidRPr="007A73A8" w14:paraId="7A8BC1B2" w14:textId="77777777" w:rsidTr="00035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458F65EE" w14:textId="77777777" w:rsidR="001A0394" w:rsidRPr="007A73A8" w:rsidRDefault="001A0394" w:rsidP="00812432">
            <w:pPr>
              <w:pStyle w:val="TableTextEntries"/>
            </w:pPr>
            <w:r w:rsidRPr="007A73A8">
              <w:t>Council should include an overview of its ongoing efficiency measures and briefly discuss its progress against these measures, in its explanation of the need for the proposed SV.</w:t>
            </w:r>
          </w:p>
        </w:tc>
        <w:sdt>
          <w:sdtPr>
            <w:rPr>
              <w:color w:val="2B579A"/>
              <w:shd w:val="clear" w:color="auto" w:fill="E6E6E6"/>
            </w:rPr>
            <w:id w:val="1958294352"/>
            <w:placeholder>
              <w:docPart w:val="63F73395DA2C4818A59C4D73E8AC8561"/>
            </w:placeholder>
            <w:showingPlcHdr/>
          </w:sdtPr>
          <w:sdtEndPr>
            <w:rPr>
              <w:color w:val="2E2E2F" w:themeColor="text1"/>
              <w:shd w:val="clear" w:color="auto" w:fill="auto"/>
            </w:rPr>
          </w:sdtEndPr>
          <w:sdtContent>
            <w:tc>
              <w:tcPr>
                <w:tcW w:w="2121" w:type="pct"/>
              </w:tcPr>
              <w:p w14:paraId="294628B7"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737857881"/>
            <w:placeholder>
              <w:docPart w:val="2F46F8C936C047F986B8D711D115D188"/>
            </w:placeholder>
            <w:showingPlcHdr/>
          </w:sdtPr>
          <w:sdtEndPr>
            <w:rPr>
              <w:color w:val="2E2E2F" w:themeColor="text1"/>
              <w:shd w:val="clear" w:color="auto" w:fill="auto"/>
            </w:rPr>
          </w:sdtEndPr>
          <w:sdtContent>
            <w:tc>
              <w:tcPr>
                <w:tcW w:w="1309" w:type="pct"/>
              </w:tcPr>
              <w:p w14:paraId="0394B260"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r w:rsidR="001A0394" w:rsidRPr="007A73A8" w14:paraId="065FB2D2" w14:textId="77777777" w:rsidTr="00FF62C0">
        <w:tc>
          <w:tcPr>
            <w:cnfStyle w:val="001000000000" w:firstRow="0" w:lastRow="0" w:firstColumn="1" w:lastColumn="0" w:oddVBand="0" w:evenVBand="0" w:oddHBand="0" w:evenHBand="0" w:firstRowFirstColumn="0" w:firstRowLastColumn="0" w:lastRowFirstColumn="0" w:lastRowLastColumn="0"/>
            <w:tcW w:w="1570" w:type="pct"/>
          </w:tcPr>
          <w:p w14:paraId="5E92CC0A" w14:textId="77777777" w:rsidR="001A0394" w:rsidRPr="007A73A8" w:rsidRDefault="001A0394" w:rsidP="00812432">
            <w:pPr>
              <w:pStyle w:val="TableTextEntries"/>
            </w:pPr>
            <w:r w:rsidRPr="007A73A8">
              <w:t>The council’s community engagement strategy for the SV must demonstrate an appropriate variety of engagement methods to ensure community awareness and input occur.</w:t>
            </w:r>
          </w:p>
        </w:tc>
        <w:sdt>
          <w:sdtPr>
            <w:rPr>
              <w:color w:val="2B579A"/>
              <w:shd w:val="clear" w:color="auto" w:fill="E6E6E6"/>
            </w:rPr>
            <w:id w:val="-177359125"/>
            <w:placeholder>
              <w:docPart w:val="E21E02ED90C240A8B0EDFB0542347AE4"/>
            </w:placeholder>
            <w:showingPlcHdr/>
          </w:sdtPr>
          <w:sdtEndPr>
            <w:rPr>
              <w:color w:val="2E2E2F" w:themeColor="text1"/>
              <w:shd w:val="clear" w:color="auto" w:fill="auto"/>
            </w:rPr>
          </w:sdtEndPr>
          <w:sdtContent>
            <w:tc>
              <w:tcPr>
                <w:tcW w:w="2121" w:type="pct"/>
              </w:tcPr>
              <w:p w14:paraId="40AA7792"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2123260750"/>
            <w:placeholder>
              <w:docPart w:val="F47425AA9B4641E98A54A414FA2AAE11"/>
            </w:placeholder>
            <w:showingPlcHdr/>
          </w:sdtPr>
          <w:sdtEndPr>
            <w:rPr>
              <w:color w:val="2E2E2F" w:themeColor="text1"/>
              <w:shd w:val="clear" w:color="auto" w:fill="auto"/>
            </w:rPr>
          </w:sdtEndPr>
          <w:sdtContent>
            <w:tc>
              <w:tcPr>
                <w:tcW w:w="1309" w:type="pct"/>
              </w:tcPr>
              <w:p w14:paraId="66B9F101" w14:textId="77777777" w:rsidR="001A0394" w:rsidRPr="007A73A8" w:rsidRDefault="001A0394"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035FD6" w:rsidRPr="007A73A8" w14:paraId="660CD589" w14:textId="77777777" w:rsidTr="00035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0" w:type="pct"/>
          </w:tcPr>
          <w:p w14:paraId="205BD4A5" w14:textId="77777777" w:rsidR="001A0394" w:rsidRPr="007A73A8" w:rsidRDefault="001A0394" w:rsidP="00812432">
            <w:pPr>
              <w:pStyle w:val="TableTextEntries"/>
            </w:pPr>
            <w:r w:rsidRPr="007A73A8">
              <w:t>Explain the action, if any, the council took in response to feedback from the community</w:t>
            </w:r>
          </w:p>
        </w:tc>
        <w:sdt>
          <w:sdtPr>
            <w:rPr>
              <w:color w:val="2B579A"/>
              <w:shd w:val="clear" w:color="auto" w:fill="E6E6E6"/>
            </w:rPr>
            <w:id w:val="1179698118"/>
            <w:placeholder>
              <w:docPart w:val="2C9BDFB350CE424DB37E458E2DFB9A47"/>
            </w:placeholder>
            <w:showingPlcHdr/>
          </w:sdtPr>
          <w:sdtEndPr>
            <w:rPr>
              <w:color w:val="2E2E2F" w:themeColor="text1"/>
              <w:shd w:val="clear" w:color="auto" w:fill="auto"/>
            </w:rPr>
          </w:sdtEndPr>
          <w:sdtContent>
            <w:tc>
              <w:tcPr>
                <w:tcW w:w="2121" w:type="pct"/>
              </w:tcPr>
              <w:p w14:paraId="7DF973D0"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rPr>
              <w:color w:val="2B579A"/>
              <w:shd w:val="clear" w:color="auto" w:fill="E6E6E6"/>
            </w:rPr>
            <w:id w:val="353543933"/>
            <w:placeholder>
              <w:docPart w:val="0D5F3F18D3644BF0B1AED14D81B9D94E"/>
            </w:placeholder>
            <w:showingPlcHdr/>
          </w:sdtPr>
          <w:sdtEndPr>
            <w:rPr>
              <w:color w:val="2E2E2F" w:themeColor="text1"/>
              <w:shd w:val="clear" w:color="auto" w:fill="auto"/>
            </w:rPr>
          </w:sdtEndPr>
          <w:sdtContent>
            <w:tc>
              <w:tcPr>
                <w:tcW w:w="1309" w:type="pct"/>
              </w:tcPr>
              <w:p w14:paraId="65DCE367" w14:textId="77777777" w:rsidR="001A0394" w:rsidRPr="007A73A8" w:rsidRDefault="001A0394"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bl>
    <w:p w14:paraId="1D95C664" w14:textId="488C6E0C" w:rsidR="00E8448C" w:rsidRPr="007A73A8" w:rsidRDefault="00D64B15" w:rsidP="00E8448C">
      <w:pPr>
        <w:pStyle w:val="BodyText"/>
        <w:rPr>
          <w:sz w:val="22"/>
          <w:szCs w:val="22"/>
        </w:rPr>
      </w:pPr>
      <w:r w:rsidRPr="007A73A8">
        <w:lastRenderedPageBreak/>
        <w:t xml:space="preserve">In the text box below, provide any other details about the council’s consultation strategy, timing or materials that </w:t>
      </w:r>
      <w:r w:rsidR="00681B69" w:rsidRPr="007A73A8">
        <w:t>were</w:t>
      </w:r>
      <w:r w:rsidRPr="007A73A8">
        <w:t xml:space="preserve"> not captured in</w:t>
      </w:r>
      <w:r w:rsidR="00427D3B" w:rsidRPr="007A73A8">
        <w:rPr>
          <w:sz w:val="18"/>
          <w:szCs w:val="18"/>
        </w:rPr>
        <w:t xml:space="preserve"> </w:t>
      </w:r>
      <w:r w:rsidR="00662EAD" w:rsidRPr="007A73A8">
        <w:fldChar w:fldCharType="begin"/>
      </w:r>
      <w:r w:rsidR="00662EAD" w:rsidRPr="007A73A8">
        <w:rPr>
          <w:sz w:val="18"/>
          <w:szCs w:val="18"/>
        </w:rPr>
        <w:instrText xml:space="preserve"> REF _Ref149819135 \h </w:instrText>
      </w:r>
      <w:r w:rsidR="00662EAD" w:rsidRPr="007A73A8">
        <w:instrText xml:space="preserve"> \* MERGEFORMAT </w:instrText>
      </w:r>
      <w:r w:rsidR="00662EAD" w:rsidRPr="007A73A8">
        <w:fldChar w:fldCharType="separate"/>
      </w:r>
      <w:r w:rsidR="007F3DB7" w:rsidRPr="007A73A8">
        <w:rPr>
          <w:noProof/>
        </w:rPr>
        <w:t xml:space="preserve">Table </w:t>
      </w:r>
      <w:r w:rsidR="007F3DB7">
        <w:rPr>
          <w:noProof/>
        </w:rPr>
        <w:t>7</w:t>
      </w:r>
      <w:r w:rsidR="00662EAD" w:rsidRPr="007A73A8">
        <w:fldChar w:fldCharType="end"/>
      </w:r>
      <w:r w:rsidRPr="007A73A8">
        <w:fldChar w:fldCharType="begin"/>
      </w:r>
      <w:r w:rsidRPr="007A73A8">
        <w:instrText xml:space="preserve"> REF _Ref148432882 \h </w:instrText>
      </w:r>
      <w:r w:rsidR="00427D3B" w:rsidRPr="007A73A8">
        <w:instrText xml:space="preserve"> \* MERGEFORMAT </w:instrText>
      </w:r>
      <w:r w:rsidRPr="007A73A8">
        <w:fldChar w:fldCharType="end"/>
      </w:r>
      <w:r w:rsidRPr="007A73A8">
        <w:rPr>
          <w:sz w:val="24"/>
          <w:szCs w:val="24"/>
        </w:rPr>
        <w: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rsidRPr="007A73A8" w14:paraId="1762605D"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559858961"/>
              <w:placeholder>
                <w:docPart w:val="B914CBC1AD9A4A27A8C264A4B28A0A02"/>
              </w:placeholder>
            </w:sdtPr>
            <w:sdtEndPr>
              <w:rPr>
                <w:color w:val="2E2E2F"/>
                <w:shd w:val="clear" w:color="auto" w:fill="auto"/>
              </w:rPr>
            </w:sdtEndPr>
            <w:sdtContent>
              <w:p w14:paraId="15E899D6" w14:textId="77777777" w:rsidR="00E8448C" w:rsidRPr="007A73A8" w:rsidRDefault="00E8448C" w:rsidP="00812432">
                <w:pPr>
                  <w:pStyle w:val="BodyText"/>
                </w:pPr>
                <w:r w:rsidRPr="007A73A8">
                  <w:t>Click here to enter text.</w:t>
                </w:r>
              </w:p>
            </w:sdtContent>
          </w:sdt>
        </w:tc>
      </w:tr>
    </w:tbl>
    <w:p w14:paraId="2D7E5101" w14:textId="23CC7506" w:rsidR="00C53958" w:rsidRPr="007A73A8" w:rsidRDefault="00295FAB" w:rsidP="00505381">
      <w:pPr>
        <w:pStyle w:val="Heading2"/>
      </w:pPr>
      <w:bookmarkStart w:id="37" w:name="_Toc209022254"/>
      <w:r w:rsidRPr="007A73A8">
        <w:t>Proposed a</w:t>
      </w:r>
      <w:r w:rsidR="005E0C55" w:rsidRPr="007A73A8">
        <w:t xml:space="preserve">verage rates </w:t>
      </w:r>
      <w:r w:rsidR="009B4429" w:rsidRPr="007A73A8">
        <w:t>outlined in</w:t>
      </w:r>
      <w:r w:rsidRPr="007A73A8">
        <w:t xml:space="preserve"> the council’s community consultation materials</w:t>
      </w:r>
      <w:bookmarkEnd w:id="37"/>
    </w:p>
    <w:tbl>
      <w:tblPr>
        <w:tblStyle w:val="IPARTTable"/>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521"/>
        <w:gridCol w:w="4523"/>
      </w:tblGrid>
      <w:tr w:rsidR="005E0C55" w:rsidRPr="007A73A8" w14:paraId="3C2D3FE3" w14:textId="77777777" w:rsidTr="00FF62C0">
        <w:trPr>
          <w:trHeight w:val="321"/>
        </w:trPr>
        <w:tc>
          <w:tcPr>
            <w:tcW w:w="4521" w:type="dxa"/>
            <w:hideMark/>
          </w:tcPr>
          <w:p w14:paraId="1AFAAC25" w14:textId="3C212B76" w:rsidR="005E0C55" w:rsidRPr="007A73A8" w:rsidRDefault="005E0C55" w:rsidP="00812432">
            <w:pPr>
              <w:pStyle w:val="BodyText"/>
              <w:keepNext/>
            </w:pPr>
            <w:r w:rsidRPr="007A73A8">
              <w:t xml:space="preserve">Are the average rates provided </w:t>
            </w:r>
            <w:r w:rsidR="00BB3E2F" w:rsidRPr="007A73A8">
              <w:t>i</w:t>
            </w:r>
            <w:r w:rsidRPr="007A73A8">
              <w:t>n the council’s community consultation material</w:t>
            </w:r>
            <w:r w:rsidR="00BB3E2F" w:rsidRPr="007A73A8">
              <w:t>s</w:t>
            </w:r>
            <w:r w:rsidRPr="007A73A8">
              <w:t xml:space="preserve"> the same as what has been inputted into</w:t>
            </w:r>
            <w:r w:rsidR="00BB3E2F" w:rsidRPr="007A73A8">
              <w:t xml:space="preserve"> Table 7.2</w:t>
            </w:r>
            <w:r w:rsidR="00915CBC" w:rsidRPr="007A73A8">
              <w:t>,</w:t>
            </w:r>
            <w:r w:rsidRPr="007A73A8">
              <w:t xml:space="preserve"> Worksheet 7 </w:t>
            </w:r>
            <w:r w:rsidR="00662EAD" w:rsidRPr="007A73A8">
              <w:t xml:space="preserve">(WS 7) </w:t>
            </w:r>
            <w:r w:rsidRPr="007A73A8">
              <w:t>of the Part A application form?</w:t>
            </w:r>
          </w:p>
        </w:tc>
        <w:sdt>
          <w:sdtPr>
            <w:rPr>
              <w:color w:val="2B579A"/>
              <w:shd w:val="clear" w:color="auto" w:fill="E6E6E6"/>
            </w:rPr>
            <w:id w:val="154730482"/>
            <w:placeholder>
              <w:docPart w:val="B7D7306E31AE413E9BEB0817084B5ACA"/>
            </w:placeholder>
            <w:showingPlcHdr/>
            <w:comboBox>
              <w:listItem w:value="Choose an item."/>
              <w:listItem w:displayText="Yes" w:value="Yes"/>
              <w:listItem w:displayText="No" w:value="No"/>
            </w:comboBox>
          </w:sdtPr>
          <w:sdtEndPr>
            <w:rPr>
              <w:color w:val="2E2E2F"/>
              <w:shd w:val="clear" w:color="auto" w:fill="auto"/>
            </w:rPr>
          </w:sdtEndPr>
          <w:sdtContent>
            <w:tc>
              <w:tcPr>
                <w:tcW w:w="4523" w:type="dxa"/>
              </w:tcPr>
              <w:p w14:paraId="1DAACAA8" w14:textId="37F1CE66" w:rsidR="005E0C55" w:rsidRPr="007A73A8" w:rsidRDefault="00295FAB" w:rsidP="00812432">
                <w:pPr>
                  <w:pStyle w:val="BodyText"/>
                  <w:keepNext/>
                </w:pPr>
                <w:r w:rsidRPr="007A73A8">
                  <w:rPr>
                    <w:rStyle w:val="PlaceholderText"/>
                  </w:rPr>
                  <w:t>Choose an item.</w:t>
                </w:r>
              </w:p>
            </w:tc>
          </w:sdtContent>
        </w:sdt>
      </w:tr>
      <w:tr w:rsidR="005E0C55" w:rsidRPr="007A73A8" w14:paraId="54BC210B" w14:textId="77777777" w:rsidTr="00FF62C0">
        <w:trPr>
          <w:cnfStyle w:val="000000010000" w:firstRow="0" w:lastRow="0" w:firstColumn="0" w:lastColumn="0" w:oddVBand="0" w:evenVBand="0" w:oddHBand="0" w:evenHBand="1" w:firstRowFirstColumn="0" w:firstRowLastColumn="0" w:lastRowFirstColumn="0" w:lastRowLastColumn="0"/>
        </w:trPr>
        <w:tc>
          <w:tcPr>
            <w:tcW w:w="4521" w:type="dxa"/>
            <w:hideMark/>
          </w:tcPr>
          <w:p w14:paraId="2EF8AB6D" w14:textId="67734757" w:rsidR="005E0C55" w:rsidRPr="007A73A8" w:rsidRDefault="00295FAB" w:rsidP="00812432">
            <w:pPr>
              <w:pStyle w:val="BodyText"/>
            </w:pPr>
            <w:r w:rsidRPr="007A73A8">
              <w:t>If no, please explain why.</w:t>
            </w:r>
          </w:p>
        </w:tc>
        <w:sdt>
          <w:sdtPr>
            <w:id w:val="-1532956372"/>
            <w:placeholder>
              <w:docPart w:val="DefaultPlaceholder_-1854013440"/>
            </w:placeholder>
            <w:showingPlcHdr/>
          </w:sdtPr>
          <w:sdtContent>
            <w:tc>
              <w:tcPr>
                <w:tcW w:w="4523" w:type="dxa"/>
              </w:tcPr>
              <w:p w14:paraId="14D544C6" w14:textId="4542D608" w:rsidR="005E0C55" w:rsidRPr="007A73A8" w:rsidRDefault="00295FAB" w:rsidP="00812432">
                <w:pPr>
                  <w:pStyle w:val="BodyText"/>
                </w:pPr>
                <w:r w:rsidRPr="007A73A8">
                  <w:rPr>
                    <w:rStyle w:val="PlaceholderText"/>
                  </w:rPr>
                  <w:t>Click or tap here to enter text.</w:t>
                </w:r>
              </w:p>
            </w:tc>
          </w:sdtContent>
        </w:sdt>
      </w:tr>
    </w:tbl>
    <w:p w14:paraId="54CC39A5" w14:textId="4426CCA4" w:rsidR="0090589D" w:rsidRPr="007A73A8" w:rsidRDefault="0090589D" w:rsidP="00FF62C0">
      <w:pPr>
        <w:pStyle w:val="BodyText"/>
      </w:pPr>
    </w:p>
    <w:p w14:paraId="341C7096" w14:textId="4E6901FE" w:rsidR="00505381" w:rsidRPr="007A73A8" w:rsidRDefault="00505381" w:rsidP="00FF62C0">
      <w:pPr>
        <w:pStyle w:val="Heading2"/>
      </w:pPr>
      <w:bookmarkStart w:id="38" w:name="_Toc209022255"/>
      <w:r w:rsidRPr="007A73A8">
        <w:t>Add</w:t>
      </w:r>
      <w:r w:rsidR="00C53958" w:rsidRPr="007A73A8">
        <w:t>itional information (optional)</w:t>
      </w:r>
      <w:bookmarkEnd w:id="38"/>
    </w:p>
    <w:p w14:paraId="61C08256" w14:textId="1BE149D6" w:rsidR="00E8448C" w:rsidRPr="007A73A8" w:rsidRDefault="00D64B15" w:rsidP="00E8448C">
      <w:pPr>
        <w:pStyle w:val="BodyText"/>
      </w:pPr>
      <w:r w:rsidRPr="007A73A8">
        <w:t>In the text box below, please provide any other details about the community’s involvement in, engagement with or support of or opposition to the proposed SV not captured in</w:t>
      </w:r>
      <w:r w:rsidR="008E0137" w:rsidRPr="007A73A8">
        <w:t xml:space="preserve"> </w:t>
      </w:r>
      <w:r w:rsidR="008E0137" w:rsidRPr="007A73A8">
        <w:fldChar w:fldCharType="begin"/>
      </w:r>
      <w:r w:rsidR="008E0137" w:rsidRPr="007A73A8">
        <w:instrText xml:space="preserve"> REF _Ref149819135 \h </w:instrText>
      </w:r>
      <w:r w:rsidR="007A73A8">
        <w:instrText xml:space="preserve"> \* MERGEFORMAT </w:instrText>
      </w:r>
      <w:r w:rsidR="008E0137" w:rsidRPr="007A73A8">
        <w:fldChar w:fldCharType="separate"/>
      </w:r>
      <w:r w:rsidR="007F3DB7" w:rsidRPr="007A73A8">
        <w:rPr>
          <w:noProof/>
        </w:rPr>
        <w:t xml:space="preserve">Table </w:t>
      </w:r>
      <w:r w:rsidR="007F3DB7">
        <w:rPr>
          <w:noProof/>
        </w:rPr>
        <w:t>7</w:t>
      </w:r>
      <w:r w:rsidR="008E0137" w:rsidRPr="007A73A8">
        <w:fldChar w:fldCharType="end"/>
      </w:r>
      <w:r w:rsidRPr="007A73A8">
        <w:fldChar w:fldCharType="begin"/>
      </w:r>
      <w:r w:rsidRPr="007A73A8">
        <w:instrText xml:space="preserve"> REF _Ref148432882 \h </w:instrText>
      </w:r>
      <w:r w:rsidR="007A73A8">
        <w:instrText xml:space="preserve"> \* MERGEFORMAT </w:instrText>
      </w:r>
      <w:r w:rsidRPr="007A73A8">
        <w:fldChar w:fldCharType="end"/>
      </w:r>
      <w:r w:rsidRPr="007A73A8">
        <w:t>.</w:t>
      </w:r>
    </w:p>
    <w:tbl>
      <w:tblPr>
        <w:tblStyle w:val="TableGrid"/>
        <w:tblW w:w="9000" w:type="dxa"/>
        <w:tblLook w:val="04A0" w:firstRow="1" w:lastRow="0" w:firstColumn="1" w:lastColumn="0" w:noHBand="0" w:noVBand="1"/>
      </w:tblPr>
      <w:tblGrid>
        <w:gridCol w:w="9000"/>
      </w:tblGrid>
      <w:tr w:rsidR="00E8448C" w:rsidRPr="007A73A8" w14:paraId="242A572C" w14:textId="77777777" w:rsidTr="00FF62C0">
        <w:trPr>
          <w:trHeight w:val="1134"/>
        </w:trPr>
        <w:tc>
          <w:tcPr>
            <w:tcW w:w="9000" w:type="dxa"/>
            <w:hideMark/>
          </w:tcPr>
          <w:sdt>
            <w:sdtPr>
              <w:rPr>
                <w:color w:val="2B579A"/>
                <w:shd w:val="clear" w:color="auto" w:fill="E6E6E6"/>
              </w:rPr>
              <w:id w:val="-506592650"/>
              <w:placeholder>
                <w:docPart w:val="1058F6A1DC9E4CECBE70F86ED1D7B1F0"/>
              </w:placeholder>
            </w:sdtPr>
            <w:sdtEndPr>
              <w:rPr>
                <w:color w:val="2E2E2F"/>
                <w:shd w:val="clear" w:color="auto" w:fill="auto"/>
              </w:rPr>
            </w:sdtEndPr>
            <w:sdtContent>
              <w:p w14:paraId="3154FAE8" w14:textId="77777777" w:rsidR="00E8448C" w:rsidRPr="007A73A8" w:rsidRDefault="00E8448C" w:rsidP="00812432">
                <w:pPr>
                  <w:pStyle w:val="BodyText"/>
                </w:pPr>
                <w:r w:rsidRPr="007A73A8">
                  <w:t>Click here to enter text.</w:t>
                </w:r>
              </w:p>
            </w:sdtContent>
          </w:sdt>
        </w:tc>
      </w:tr>
    </w:tbl>
    <w:p w14:paraId="4BACA0D5" w14:textId="491EA8F0" w:rsidR="00D64B15" w:rsidRPr="007A73A8" w:rsidRDefault="00D64B15" w:rsidP="007273EC">
      <w:pPr>
        <w:pStyle w:val="BodyText"/>
        <w:keepNext/>
      </w:pPr>
      <w:r w:rsidRPr="007A73A8">
        <w:t xml:space="preserve">Please list out any other attachments in </w:t>
      </w:r>
      <w:r w:rsidR="007273EC" w:rsidRPr="007A73A8">
        <w:fldChar w:fldCharType="begin"/>
      </w:r>
      <w:r w:rsidR="007273EC" w:rsidRPr="007A73A8">
        <w:instrText xml:space="preserve"> REF _Ref148433064 \h  \* MERGEFORMAT </w:instrText>
      </w:r>
      <w:r w:rsidR="007273EC" w:rsidRPr="007A73A8">
        <w:fldChar w:fldCharType="separate"/>
      </w:r>
      <w:r w:rsidR="007F3DB7" w:rsidRPr="007A73A8">
        <w:t xml:space="preserve">Table </w:t>
      </w:r>
      <w:r w:rsidR="007F3DB7">
        <w:rPr>
          <w:noProof/>
        </w:rPr>
        <w:t>8</w:t>
      </w:r>
      <w:r w:rsidR="007273EC" w:rsidRPr="007A73A8">
        <w:fldChar w:fldCharType="end"/>
      </w:r>
      <w:r w:rsidR="007273EC" w:rsidRPr="007A73A8">
        <w:t xml:space="preserve"> </w:t>
      </w:r>
      <w:r w:rsidRPr="007A73A8">
        <w:t xml:space="preserve">that the council has relied on to respond to </w:t>
      </w:r>
      <w:r w:rsidR="00E8448C" w:rsidRPr="007A73A8">
        <w:t>C</w:t>
      </w:r>
      <w:r w:rsidRPr="007A73A8">
        <w:t xml:space="preserve">riterion 2 that was not otherwise outlined in </w:t>
      </w:r>
      <w:r w:rsidR="008E0137" w:rsidRPr="007A73A8">
        <w:fldChar w:fldCharType="begin"/>
      </w:r>
      <w:r w:rsidR="008E0137" w:rsidRPr="007A73A8">
        <w:instrText xml:space="preserve"> REF _Ref149819135 \h </w:instrText>
      </w:r>
      <w:r w:rsidR="007A73A8">
        <w:instrText xml:space="preserve"> \* MERGEFORMAT </w:instrText>
      </w:r>
      <w:r w:rsidR="008E0137" w:rsidRPr="007A73A8">
        <w:fldChar w:fldCharType="separate"/>
      </w:r>
      <w:r w:rsidR="007F3DB7" w:rsidRPr="007A73A8">
        <w:rPr>
          <w:noProof/>
        </w:rPr>
        <w:t xml:space="preserve">Table </w:t>
      </w:r>
      <w:r w:rsidR="007F3DB7">
        <w:rPr>
          <w:noProof/>
        </w:rPr>
        <w:t>7</w:t>
      </w:r>
      <w:r w:rsidR="008E0137" w:rsidRPr="007A73A8">
        <w:fldChar w:fldCharType="end"/>
      </w:r>
      <w:r w:rsidR="007273EC" w:rsidRPr="007A73A8">
        <w:rPr>
          <w:sz w:val="18"/>
          <w:szCs w:val="18"/>
        </w:rPr>
        <w:fldChar w:fldCharType="begin"/>
      </w:r>
      <w:r w:rsidR="007273EC" w:rsidRPr="007A73A8">
        <w:instrText xml:space="preserve"> REF _Ref148432882 \h </w:instrText>
      </w:r>
      <w:r w:rsidR="007273EC" w:rsidRPr="007A73A8">
        <w:rPr>
          <w:sz w:val="18"/>
          <w:szCs w:val="18"/>
        </w:rPr>
        <w:instrText xml:space="preserve"> \* MERGEFORMAT </w:instrText>
      </w:r>
      <w:r w:rsidR="007273EC" w:rsidRPr="007A73A8">
        <w:rPr>
          <w:sz w:val="18"/>
          <w:szCs w:val="18"/>
        </w:rPr>
      </w:r>
      <w:r w:rsidR="007273EC" w:rsidRPr="007A73A8">
        <w:rPr>
          <w:sz w:val="18"/>
          <w:szCs w:val="18"/>
        </w:rPr>
        <w:fldChar w:fldCharType="end"/>
      </w:r>
      <w:r w:rsidR="007273EC" w:rsidRPr="007A73A8">
        <w:rPr>
          <w:sz w:val="18"/>
          <w:szCs w:val="18"/>
        </w:rPr>
        <w:t>.</w:t>
      </w:r>
    </w:p>
    <w:bookmarkStart w:id="39" w:name="_Ref148433064"/>
    <w:p w14:paraId="38A2E0F3" w14:textId="7733AC55" w:rsidR="00D64B15" w:rsidRPr="007A73A8" w:rsidRDefault="00000000" w:rsidP="00EF1E7F">
      <w:pPr>
        <w:pStyle w:val="Caption"/>
        <w:numPr>
          <w:ilvl w:val="0"/>
          <w:numId w:val="9"/>
        </w:numPr>
      </w:pPr>
      <w:sdt>
        <w:sdtPr>
          <w:id w:val="1766648012"/>
          <w:placeholder>
            <w:docPart w:val="374351D065E449C9A9F27D028C7364F0"/>
          </w:placeholder>
          <w:docPartList>
            <w:docPartGallery w:val="AutoText"/>
            <w:docPartCategory w:val="Table Captions"/>
          </w:docPartList>
        </w:sdtPr>
        <w:sdtContent>
          <w:r w:rsidR="00681B69" w:rsidRPr="007A73A8">
            <w:t xml:space="preserve">Table </w:t>
          </w:r>
          <w:r w:rsidR="00681B69" w:rsidRPr="007A73A8">
            <w:rPr>
              <w:noProof/>
            </w:rPr>
            <w:fldChar w:fldCharType="begin"/>
          </w:r>
          <w:r w:rsidR="00681B69" w:rsidRPr="007A73A8">
            <w:rPr>
              <w:noProof/>
            </w:rPr>
            <w:instrText xml:space="preserve"> SEQ Table \* ARABIC </w:instrText>
          </w:r>
          <w:r w:rsidR="00681B69" w:rsidRPr="007A73A8">
            <w:rPr>
              <w:noProof/>
            </w:rPr>
            <w:fldChar w:fldCharType="separate"/>
          </w:r>
          <w:r w:rsidR="007F3DB7">
            <w:rPr>
              <w:noProof/>
            </w:rPr>
            <w:t>8</w:t>
          </w:r>
          <w:r w:rsidR="00681B69" w:rsidRPr="007A73A8">
            <w:rPr>
              <w:noProof/>
            </w:rPr>
            <w:fldChar w:fldCharType="end"/>
          </w:r>
          <w:bookmarkEnd w:id="39"/>
        </w:sdtContent>
      </w:sdt>
      <w:r w:rsidR="00681B69" w:rsidRPr="007A73A8">
        <w:t xml:space="preserve"> Other </w:t>
      </w:r>
      <w:r w:rsidR="00E8448C" w:rsidRPr="007A73A8">
        <w:t>C</w:t>
      </w:r>
      <w:r w:rsidR="00681B69" w:rsidRPr="007A73A8">
        <w:t>riterion 2 attachments</w:t>
      </w:r>
    </w:p>
    <w:tbl>
      <w:tblPr>
        <w:tblStyle w:val="BasicIPARTtable"/>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61"/>
        <w:gridCol w:w="2977"/>
      </w:tblGrid>
      <w:tr w:rsidR="00315208" w:rsidRPr="007A73A8" w14:paraId="70BB0562" w14:textId="77777777" w:rsidTr="00FF6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
          <w:p w14:paraId="5B9C8E63" w14:textId="77777777" w:rsidR="00D64B15" w:rsidRPr="007A73A8" w:rsidRDefault="00D64B15" w:rsidP="007273EC">
            <w:pPr>
              <w:pStyle w:val="TableTextColumnHeading"/>
            </w:pPr>
            <w:r w:rsidRPr="007A73A8">
              <w:t>Attachment number</w:t>
            </w:r>
          </w:p>
        </w:tc>
        <w:tc>
          <w:tcPr>
            <w:tcW w:w="0" w:type="dxa"/>
            <w:tcBorders>
              <w:bottom w:val="none" w:sz="0" w:space="0" w:color="auto"/>
            </w:tcBorders>
          </w:tcPr>
          <w:p w14:paraId="200F4A14" w14:textId="77777777" w:rsidR="00D64B15" w:rsidRPr="007A73A8" w:rsidRDefault="00D64B15" w:rsidP="007273EC">
            <w:pPr>
              <w:pStyle w:val="TableTextColumnHeading"/>
              <w:cnfStyle w:val="100000000000" w:firstRow="1" w:lastRow="0" w:firstColumn="0" w:lastColumn="0" w:oddVBand="0" w:evenVBand="0" w:oddHBand="0" w:evenHBand="0" w:firstRowFirstColumn="0" w:firstRowLastColumn="0" w:lastRowFirstColumn="0" w:lastRowLastColumn="0"/>
            </w:pPr>
            <w:r w:rsidRPr="007A73A8">
              <w:t>Name of document</w:t>
            </w:r>
          </w:p>
        </w:tc>
        <w:tc>
          <w:tcPr>
            <w:tcW w:w="0" w:type="dxa"/>
            <w:tcBorders>
              <w:bottom w:val="none" w:sz="0" w:space="0" w:color="auto"/>
            </w:tcBorders>
          </w:tcPr>
          <w:p w14:paraId="05999A24" w14:textId="77777777" w:rsidR="00D64B15" w:rsidRPr="007A73A8" w:rsidRDefault="00D64B15" w:rsidP="007273EC">
            <w:pPr>
              <w:pStyle w:val="TableTextColumnHeading"/>
              <w:cnfStyle w:val="100000000000" w:firstRow="1" w:lastRow="0" w:firstColumn="0" w:lastColumn="0" w:oddVBand="0" w:evenVBand="0" w:oddHBand="0" w:evenHBand="0" w:firstRowFirstColumn="0" w:firstRowLastColumn="0" w:lastRowFirstColumn="0" w:lastRowLastColumn="0"/>
            </w:pPr>
            <w:r w:rsidRPr="007A73A8">
              <w:t xml:space="preserve">Page </w:t>
            </w:r>
            <w:r w:rsidRPr="007A73A8">
              <w:br/>
              <w:t>references</w:t>
            </w:r>
          </w:p>
        </w:tc>
      </w:tr>
      <w:tr w:rsidR="00315208" w:rsidRPr="007A73A8" w14:paraId="77F36C0E" w14:textId="77777777" w:rsidTr="00FF62C0">
        <w:tc>
          <w:tcPr>
            <w:cnfStyle w:val="001000000000" w:firstRow="0" w:lastRow="0" w:firstColumn="1" w:lastColumn="0" w:oddVBand="0" w:evenVBand="0" w:oddHBand="0" w:evenHBand="0" w:firstRowFirstColumn="0" w:firstRowLastColumn="0" w:lastRowFirstColumn="0" w:lastRowLastColumn="0"/>
            <w:tcW w:w="0" w:type="dxa"/>
          </w:tcPr>
          <w:p w14:paraId="51CA642E" w14:textId="77777777" w:rsidR="00D64B15" w:rsidRPr="007A73A8" w:rsidRDefault="00D64B15" w:rsidP="007273EC">
            <w:pPr>
              <w:pStyle w:val="TableTextEntries"/>
              <w:keepNext/>
            </w:pPr>
          </w:p>
        </w:tc>
        <w:tc>
          <w:tcPr>
            <w:tcW w:w="0" w:type="dxa"/>
          </w:tcPr>
          <w:p w14:paraId="5C7221FC"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0" w:type="dxa"/>
          </w:tcPr>
          <w:p w14:paraId="218EA241"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rsidRPr="007A73A8" w14:paraId="4889DB9D"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854A20" w14:textId="77777777" w:rsidR="00D64B15" w:rsidRPr="007A73A8" w:rsidRDefault="00D64B15" w:rsidP="007273EC">
            <w:pPr>
              <w:pStyle w:val="TableTextEntries"/>
              <w:keepNext/>
            </w:pPr>
          </w:p>
        </w:tc>
        <w:tc>
          <w:tcPr>
            <w:tcW w:w="0" w:type="dxa"/>
          </w:tcPr>
          <w:p w14:paraId="24797CFA"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0" w:type="dxa"/>
          </w:tcPr>
          <w:p w14:paraId="63BC4402"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r w:rsidR="00315208" w:rsidRPr="007A73A8" w14:paraId="5F3EBD30" w14:textId="77777777" w:rsidTr="00FF62C0">
        <w:tc>
          <w:tcPr>
            <w:cnfStyle w:val="001000000000" w:firstRow="0" w:lastRow="0" w:firstColumn="1" w:lastColumn="0" w:oddVBand="0" w:evenVBand="0" w:oddHBand="0" w:evenHBand="0" w:firstRowFirstColumn="0" w:firstRowLastColumn="0" w:lastRowFirstColumn="0" w:lastRowLastColumn="0"/>
            <w:tcW w:w="0" w:type="dxa"/>
          </w:tcPr>
          <w:p w14:paraId="6BBAFC89" w14:textId="77777777" w:rsidR="00D64B15" w:rsidRPr="007A73A8" w:rsidRDefault="00D64B15" w:rsidP="007273EC">
            <w:pPr>
              <w:pStyle w:val="TableTextEntries"/>
              <w:keepNext/>
            </w:pPr>
          </w:p>
        </w:tc>
        <w:tc>
          <w:tcPr>
            <w:tcW w:w="0" w:type="dxa"/>
          </w:tcPr>
          <w:p w14:paraId="7F770030"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0" w:type="dxa"/>
          </w:tcPr>
          <w:p w14:paraId="134F2B59"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rsidRPr="007A73A8" w14:paraId="0CAC3D10"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ECBBB3" w14:textId="77777777" w:rsidR="00D64B15" w:rsidRPr="007A73A8" w:rsidRDefault="00D64B15" w:rsidP="007273EC">
            <w:pPr>
              <w:pStyle w:val="TableTextEntries"/>
              <w:keepNext/>
            </w:pPr>
          </w:p>
        </w:tc>
        <w:tc>
          <w:tcPr>
            <w:tcW w:w="0" w:type="dxa"/>
          </w:tcPr>
          <w:p w14:paraId="08E96CAA"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0" w:type="dxa"/>
          </w:tcPr>
          <w:p w14:paraId="7DFA76CB"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r w:rsidR="00315208" w:rsidRPr="007A73A8" w14:paraId="59D90FD2" w14:textId="77777777" w:rsidTr="00FF62C0">
        <w:tc>
          <w:tcPr>
            <w:cnfStyle w:val="001000000000" w:firstRow="0" w:lastRow="0" w:firstColumn="1" w:lastColumn="0" w:oddVBand="0" w:evenVBand="0" w:oddHBand="0" w:evenHBand="0" w:firstRowFirstColumn="0" w:firstRowLastColumn="0" w:lastRowFirstColumn="0" w:lastRowLastColumn="0"/>
            <w:tcW w:w="0" w:type="dxa"/>
          </w:tcPr>
          <w:p w14:paraId="46AF5745" w14:textId="77777777" w:rsidR="00D64B15" w:rsidRPr="007A73A8" w:rsidRDefault="00D64B15" w:rsidP="007273EC">
            <w:pPr>
              <w:pStyle w:val="TableTextEntries"/>
              <w:keepNext/>
            </w:pPr>
          </w:p>
        </w:tc>
        <w:tc>
          <w:tcPr>
            <w:tcW w:w="0" w:type="dxa"/>
          </w:tcPr>
          <w:p w14:paraId="4FB3BE58"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0" w:type="dxa"/>
          </w:tcPr>
          <w:p w14:paraId="3D9A0C5D" w14:textId="77777777" w:rsidR="00D64B15" w:rsidRPr="007A73A8"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rsidRPr="007A73A8" w14:paraId="53F055B0"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40C26D" w14:textId="77777777" w:rsidR="00D64B15" w:rsidRPr="007A73A8" w:rsidRDefault="00D64B15" w:rsidP="007273EC">
            <w:pPr>
              <w:pStyle w:val="TableTextEntries"/>
              <w:keepNext/>
            </w:pPr>
          </w:p>
        </w:tc>
        <w:tc>
          <w:tcPr>
            <w:tcW w:w="0" w:type="dxa"/>
          </w:tcPr>
          <w:p w14:paraId="0A6FD952"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0" w:type="dxa"/>
          </w:tcPr>
          <w:p w14:paraId="7FF0CCDE" w14:textId="77777777" w:rsidR="00D64B15" w:rsidRPr="007A73A8"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bl>
    <w:p w14:paraId="46141049" w14:textId="77777777" w:rsidR="00D64B15" w:rsidRPr="007A73A8" w:rsidRDefault="00D64B15" w:rsidP="007273EC">
      <w:pPr>
        <w:pStyle w:val="BodyText"/>
        <w:keepNext/>
      </w:pPr>
    </w:p>
    <w:p w14:paraId="0AC1A813" w14:textId="4D9146CC" w:rsidR="00D64B15" w:rsidRPr="007A73A8" w:rsidRDefault="007273EC" w:rsidP="007273EC">
      <w:pPr>
        <w:pStyle w:val="Heading1"/>
      </w:pPr>
      <w:bookmarkStart w:id="40" w:name="_Toc209022256"/>
      <w:r w:rsidRPr="007A73A8">
        <w:lastRenderedPageBreak/>
        <w:t xml:space="preserve">OLG </w:t>
      </w:r>
      <w:r w:rsidR="000D465E" w:rsidRPr="007A73A8">
        <w:t xml:space="preserve">SV </w:t>
      </w:r>
      <w:r w:rsidRPr="007A73A8">
        <w:t>Criterion 3 – Impact on ratepayers</w:t>
      </w:r>
      <w:bookmarkEnd w:id="40"/>
      <w:r w:rsidRPr="007A73A8">
        <w:t xml:space="preserve"> </w:t>
      </w:r>
    </w:p>
    <w:p w14:paraId="2CE65307" w14:textId="429286F8" w:rsidR="00271ED1" w:rsidRPr="007A73A8" w:rsidRDefault="00271ED1" w:rsidP="00271ED1">
      <w:pPr>
        <w:pStyle w:val="BodyText"/>
      </w:pPr>
      <w:r w:rsidRPr="007A73A8">
        <w:t xml:space="preserve">Refer to the </w:t>
      </w:r>
      <w:hyperlink r:id="rId38" w:history="1">
        <w:r w:rsidRPr="007A73A8">
          <w:rPr>
            <w:rStyle w:val="Hyperlink"/>
          </w:rPr>
          <w:t>OLG SV Guidelines</w:t>
        </w:r>
      </w:hyperlink>
      <w:r w:rsidRPr="007A73A8">
        <w:t xml:space="preserve"> as needed, and section </w:t>
      </w:r>
      <w:r w:rsidR="00E032B3" w:rsidRPr="007A73A8">
        <w:t>5</w:t>
      </w:r>
      <w:r w:rsidRPr="007A73A8">
        <w:t xml:space="preserve"> of IPART’s </w:t>
      </w:r>
      <w:hyperlink r:id="rId39" w:history="1">
        <w:r w:rsidR="00BC3135" w:rsidRPr="007A73A8">
          <w:rPr>
            <w:rStyle w:val="Hyperlink"/>
          </w:rPr>
          <w:t>Guidance Booklet - Special variations: How to prepare and apply</w:t>
        </w:r>
      </w:hyperlink>
      <w:r w:rsidRPr="007A73A8">
        <w:t xml:space="preserve"> when preparing consultation strategy and material for completing this section.</w:t>
      </w:r>
      <w:r w:rsidR="00D85338" w:rsidRPr="007A73A8">
        <w:t xml:space="preserve"> The </w:t>
      </w:r>
      <w:hyperlink r:id="rId40" w:history="1">
        <w:r w:rsidR="00D85338" w:rsidRPr="007A73A8">
          <w:rPr>
            <w:rStyle w:val="Hyperlink"/>
          </w:rPr>
          <w:t>Part A</w:t>
        </w:r>
      </w:hyperlink>
      <w:r w:rsidR="00D85338" w:rsidRPr="007A73A8">
        <w:t xml:space="preserve"> application form also collects information for this criterion in Worksheet 7 (</w:t>
      </w:r>
      <w:r w:rsidR="00012B97" w:rsidRPr="007A73A8">
        <w:t xml:space="preserve">WS 7 - </w:t>
      </w:r>
      <w:r w:rsidR="00D85338" w:rsidRPr="007A73A8">
        <w:t>Impact on Rates).</w:t>
      </w:r>
    </w:p>
    <w:p w14:paraId="7454F57B" w14:textId="1221D90E" w:rsidR="007273EC" w:rsidRPr="007A73A8" w:rsidRDefault="002251EA" w:rsidP="002251EA">
      <w:pPr>
        <w:pStyle w:val="Heading2"/>
      </w:pPr>
      <w:bookmarkStart w:id="41" w:name="_Toc209022257"/>
      <w:r w:rsidRPr="007A73A8">
        <w:t xml:space="preserve">How did the council clearly show </w:t>
      </w:r>
      <w:r w:rsidR="00BB09D0" w:rsidRPr="007A73A8">
        <w:t>the impact of any rate rises on the community?</w:t>
      </w:r>
      <w:bookmarkEnd w:id="41"/>
    </w:p>
    <w:p w14:paraId="43BAA714" w14:textId="00BF3E98" w:rsidR="00734B5B" w:rsidRPr="007A73A8" w:rsidRDefault="00734B5B" w:rsidP="00734B5B">
      <w:pPr>
        <w:pStyle w:val="BodyText"/>
      </w:pPr>
      <w:r w:rsidRPr="007A73A8">
        <w:t>Please articulate in the text box below how the council demonstrated this question.</w:t>
      </w:r>
    </w:p>
    <w:p w14:paraId="1BE034ED" w14:textId="1DAB6B04" w:rsidR="00E8448C" w:rsidRPr="007A73A8" w:rsidRDefault="00734B5B" w:rsidP="00E8448C">
      <w:pPr>
        <w:pStyle w:val="BodyText"/>
      </w:pPr>
      <w:r w:rsidRPr="007A73A8">
        <w:t>In your response, please include references to the Delivery Program, LTFP and relevant community consultation materials to support</w:t>
      </w:r>
      <w:r w:rsidR="00427D3B" w:rsidRPr="007A73A8">
        <w:t xml:space="preserve"> the</w:t>
      </w:r>
      <w:r w:rsidRPr="007A73A8">
        <w:t xml:space="preserve"> council’s claims.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rsidRPr="007A73A8" w14:paraId="5BE129AE"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828524177"/>
              <w:placeholder>
                <w:docPart w:val="4CCC9E12430248559F3C48AFDD3FCA2A"/>
              </w:placeholder>
            </w:sdtPr>
            <w:sdtEndPr>
              <w:rPr>
                <w:color w:val="2E2E2F"/>
                <w:shd w:val="clear" w:color="auto" w:fill="auto"/>
              </w:rPr>
            </w:sdtEndPr>
            <w:sdtContent>
              <w:p w14:paraId="035B2D30" w14:textId="77777777" w:rsidR="00E8448C" w:rsidRPr="007A73A8" w:rsidRDefault="00E8448C" w:rsidP="00812432">
                <w:pPr>
                  <w:pStyle w:val="BodyText"/>
                </w:pPr>
                <w:r w:rsidRPr="007A73A8">
                  <w:t>Click here to enter text.</w:t>
                </w:r>
              </w:p>
            </w:sdtContent>
          </w:sdt>
        </w:tc>
      </w:tr>
    </w:tbl>
    <w:p w14:paraId="30A089D5" w14:textId="3B50BFCB" w:rsidR="00BB09D0" w:rsidRPr="007A73A8" w:rsidRDefault="00803164" w:rsidP="00803164">
      <w:pPr>
        <w:pStyle w:val="Heading2"/>
      </w:pPr>
      <w:bookmarkStart w:id="42" w:name="_Toc209022258"/>
      <w:r w:rsidRPr="007A73A8">
        <w:t xml:space="preserve">How has the council considered affordability </w:t>
      </w:r>
      <w:r w:rsidR="00100E81" w:rsidRPr="007A73A8">
        <w:t>and the community’s capacity and willingness to pay?</w:t>
      </w:r>
      <w:bookmarkEnd w:id="42"/>
    </w:p>
    <w:p w14:paraId="384DFFC7" w14:textId="77777777" w:rsidR="006B0923" w:rsidRPr="007A73A8" w:rsidRDefault="006B0923" w:rsidP="006B0923">
      <w:pPr>
        <w:pStyle w:val="BodyText"/>
      </w:pPr>
      <w:r w:rsidRPr="007A73A8">
        <w:t>Please articulate in the text box below how the council demonstrated this question.</w:t>
      </w:r>
    </w:p>
    <w:p w14:paraId="090CBFE2" w14:textId="3C267E49" w:rsidR="00E8448C" w:rsidRPr="007A73A8" w:rsidRDefault="006B0923" w:rsidP="00E8448C">
      <w:pPr>
        <w:pStyle w:val="BodyText"/>
      </w:pPr>
      <w:r w:rsidRPr="007A73A8">
        <w:t xml:space="preserve">In your response, please </w:t>
      </w:r>
      <w:r w:rsidR="003F4E10" w:rsidRPr="007A73A8">
        <w:t xml:space="preserve">provide references to the Delivery Program, LTFP and community consultation materials where the council has considered the affordability and the community’s capacity and willingness to pay.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rsidRPr="007A73A8" w14:paraId="6CAF1FDF"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506677663"/>
              <w:placeholder>
                <w:docPart w:val="74C3A1B26123458BA5C1910C5CD31206"/>
              </w:placeholder>
            </w:sdtPr>
            <w:sdtEndPr>
              <w:rPr>
                <w:color w:val="2E2E2F"/>
                <w:shd w:val="clear" w:color="auto" w:fill="auto"/>
              </w:rPr>
            </w:sdtEndPr>
            <w:sdtContent>
              <w:p w14:paraId="492A092F" w14:textId="308152AE" w:rsidR="00E8448C" w:rsidRPr="007A73A8" w:rsidRDefault="00E8448C" w:rsidP="00812432">
                <w:pPr>
                  <w:pStyle w:val="BodyText"/>
                </w:pPr>
                <w:r w:rsidRPr="007A73A8">
                  <w:t>Click here to enter text.</w:t>
                </w:r>
              </w:p>
            </w:sdtContent>
          </w:sdt>
        </w:tc>
      </w:tr>
    </w:tbl>
    <w:p w14:paraId="7C8D6255" w14:textId="77777777" w:rsidR="002F7D18" w:rsidRPr="007A73A8" w:rsidRDefault="002F7D18" w:rsidP="002F7D18">
      <w:pPr>
        <w:pStyle w:val="Heading2"/>
      </w:pPr>
      <w:bookmarkStart w:id="43" w:name="_Toc209022259"/>
      <w:r w:rsidRPr="007A73A8">
        <w:t>How has the council addressed (or intend to address) concerns about affordability?</w:t>
      </w:r>
      <w:bookmarkEnd w:id="43"/>
    </w:p>
    <w:tbl>
      <w:tblPr>
        <w:tblStyle w:val="BasicIPARTtable"/>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65"/>
        <w:gridCol w:w="4466"/>
      </w:tblGrid>
      <w:tr w:rsidR="00923E25" w:rsidRPr="007A73A8" w14:paraId="77750778" w14:textId="77777777" w:rsidTr="00FF62C0">
        <w:tc>
          <w:tcPr>
            <w:tcW w:w="0" w:type="dxa"/>
          </w:tcPr>
          <w:p w14:paraId="4B3E1F2F" w14:textId="77777777" w:rsidR="00923E25" w:rsidRPr="007A73A8" w:rsidRDefault="00923E25" w:rsidP="00812432">
            <w:pPr>
              <w:pStyle w:val="BodyText"/>
              <w:rPr>
                <w:rFonts w:cs="Arial"/>
                <w:sz w:val="20"/>
              </w:rPr>
            </w:pPr>
            <w:r w:rsidRPr="007A73A8">
              <w:rPr>
                <w:sz w:val="20"/>
              </w:rPr>
              <w:t>Does the council have a hardship policy?</w:t>
            </w:r>
          </w:p>
        </w:tc>
        <w:sdt>
          <w:sdtPr>
            <w:rPr>
              <w:color w:val="2B579A"/>
              <w:shd w:val="clear" w:color="auto" w:fill="E6E6E6"/>
            </w:rPr>
            <w:id w:val="925925576"/>
            <w:placeholder>
              <w:docPart w:val="E6B96553397141F984852D59ECC7185C"/>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293F2B83" w14:textId="77777777" w:rsidR="00923E25" w:rsidRPr="007A73A8" w:rsidRDefault="00923E25" w:rsidP="00812432">
                <w:pPr>
                  <w:pStyle w:val="BodyText"/>
                  <w:rPr>
                    <w:sz w:val="20"/>
                  </w:rPr>
                </w:pPr>
                <w:r w:rsidRPr="007A73A8">
                  <w:rPr>
                    <w:rStyle w:val="PlaceholderText"/>
                    <w:sz w:val="20"/>
                  </w:rPr>
                  <w:t>Choose an item.</w:t>
                </w:r>
              </w:p>
            </w:tc>
          </w:sdtContent>
        </w:sdt>
      </w:tr>
      <w:tr w:rsidR="00923E25" w:rsidRPr="007A73A8" w14:paraId="565E4C51" w14:textId="77777777" w:rsidTr="00FF62C0">
        <w:trPr>
          <w:cnfStyle w:val="000000010000" w:firstRow="0" w:lastRow="0" w:firstColumn="0" w:lastColumn="0" w:oddVBand="0" w:evenVBand="0" w:oddHBand="0" w:evenHBand="1" w:firstRowFirstColumn="0" w:firstRowLastColumn="0" w:lastRowFirstColumn="0" w:lastRowLastColumn="0"/>
        </w:trPr>
        <w:tc>
          <w:tcPr>
            <w:tcW w:w="0" w:type="dxa"/>
          </w:tcPr>
          <w:p w14:paraId="5FAC805A" w14:textId="77777777" w:rsidR="00923E25" w:rsidRPr="007A73A8" w:rsidRDefault="00923E25" w:rsidP="00812432">
            <w:pPr>
              <w:pStyle w:val="BodyText"/>
              <w:rPr>
                <w:sz w:val="20"/>
              </w:rPr>
            </w:pPr>
            <w:r w:rsidRPr="007A73A8">
              <w:rPr>
                <w:rFonts w:cs="Arial"/>
                <w:sz w:val="20"/>
              </w:rPr>
              <w:t>If yes, is an interest charge applied to late rate payments?</w:t>
            </w:r>
          </w:p>
        </w:tc>
        <w:sdt>
          <w:sdtPr>
            <w:rPr>
              <w:color w:val="2B579A"/>
              <w:shd w:val="clear" w:color="auto" w:fill="E6E6E6"/>
            </w:rPr>
            <w:id w:val="-231922423"/>
            <w:placeholder>
              <w:docPart w:val="EB3A697DE0624FC797803CC5502E25CF"/>
            </w:placeholder>
            <w:showingPlcHdr/>
            <w:comboBox>
              <w:listItem w:value="Choose an item."/>
              <w:listItem w:displayText="Yes" w:value="Yes"/>
              <w:listItem w:displayText="No" w:value="No"/>
            </w:comboBox>
          </w:sdtPr>
          <w:sdtEndPr>
            <w:rPr>
              <w:color w:val="2E2E2F"/>
              <w:shd w:val="clear" w:color="auto" w:fill="auto"/>
            </w:rPr>
          </w:sdtEndPr>
          <w:sdtContent>
            <w:tc>
              <w:tcPr>
                <w:tcW w:w="0" w:type="dxa"/>
              </w:tcPr>
              <w:p w14:paraId="77C4DCFA" w14:textId="77777777" w:rsidR="00923E25" w:rsidRPr="007A73A8" w:rsidRDefault="00923E25" w:rsidP="00812432">
                <w:pPr>
                  <w:pStyle w:val="BodyText"/>
                  <w:rPr>
                    <w:sz w:val="20"/>
                  </w:rPr>
                </w:pPr>
                <w:r w:rsidRPr="007A73A8">
                  <w:rPr>
                    <w:rStyle w:val="PlaceholderText"/>
                    <w:sz w:val="20"/>
                  </w:rPr>
                  <w:t>Choose an item.</w:t>
                </w:r>
              </w:p>
            </w:tc>
          </w:sdtContent>
        </w:sdt>
      </w:tr>
    </w:tbl>
    <w:p w14:paraId="170E1A7E" w14:textId="523A6CDA" w:rsidR="00DA3BE0" w:rsidRPr="007A73A8" w:rsidRDefault="00DA3BE0" w:rsidP="00DA3BE0">
      <w:pPr>
        <w:pStyle w:val="BodyText"/>
      </w:pPr>
      <w:r w:rsidRPr="007A73A8">
        <w:lastRenderedPageBreak/>
        <w:t>To inform our assessment,</w:t>
      </w:r>
      <w:r w:rsidRPr="007A73A8">
        <w:rPr>
          <w:color w:val="FF0000"/>
        </w:rPr>
        <w:t xml:space="preserve"> </w:t>
      </w:r>
      <w:r w:rsidR="00677BA4" w:rsidRPr="007A73A8">
        <w:t>Worksheet 1</w:t>
      </w:r>
      <w:r w:rsidR="00503E3C" w:rsidRPr="007A73A8">
        <w:t>2</w:t>
      </w:r>
      <w:r w:rsidR="00677BA4" w:rsidRPr="007A73A8">
        <w:t xml:space="preserve"> (</w:t>
      </w:r>
      <w:r w:rsidRPr="007A73A8">
        <w:t>W</w:t>
      </w:r>
      <w:r w:rsidR="00503E3C" w:rsidRPr="007A73A8">
        <w:t>S 12</w:t>
      </w:r>
      <w:r w:rsidR="00677BA4" w:rsidRPr="007A73A8">
        <w:t>)</w:t>
      </w:r>
      <w:r w:rsidRPr="007A73A8">
        <w:t xml:space="preserve"> in</w:t>
      </w:r>
      <w:r w:rsidRPr="007A73A8">
        <w:rPr>
          <w:color w:val="auto"/>
        </w:rPr>
        <w:t xml:space="preserve"> the </w:t>
      </w:r>
      <w:hyperlink r:id="rId41" w:history="1">
        <w:r w:rsidRPr="007A73A8">
          <w:rPr>
            <w:rStyle w:val="Hyperlink"/>
          </w:rPr>
          <w:t>Part A</w:t>
        </w:r>
      </w:hyperlink>
      <w:r w:rsidRPr="007A73A8">
        <w:rPr>
          <w:color w:val="auto"/>
        </w:rPr>
        <w:t xml:space="preserve"> </w:t>
      </w:r>
      <w:r w:rsidR="004C6EC3" w:rsidRPr="007A73A8">
        <w:rPr>
          <w:color w:val="auto"/>
        </w:rPr>
        <w:t>a</w:t>
      </w:r>
      <w:r w:rsidRPr="007A73A8">
        <w:rPr>
          <w:color w:val="auto"/>
        </w:rPr>
        <w:t xml:space="preserve">pplication </w:t>
      </w:r>
      <w:r w:rsidR="004C6EC3" w:rsidRPr="007A73A8">
        <w:rPr>
          <w:color w:val="auto"/>
        </w:rPr>
        <w:t>f</w:t>
      </w:r>
      <w:r w:rsidRPr="007A73A8">
        <w:rPr>
          <w:color w:val="auto"/>
        </w:rPr>
        <w:t xml:space="preserve">orm also collects data on </w:t>
      </w:r>
      <w:r w:rsidR="00226A7A" w:rsidRPr="007A73A8">
        <w:rPr>
          <w:color w:val="auto"/>
        </w:rPr>
        <w:t xml:space="preserve">overdue notices, rates and annual charges outstanding/collectable, </w:t>
      </w:r>
      <w:r w:rsidRPr="007A73A8">
        <w:rPr>
          <w:color w:val="auto"/>
        </w:rPr>
        <w:t xml:space="preserve">pensioner concessions </w:t>
      </w:r>
      <w:r w:rsidR="00AA731B" w:rsidRPr="007A73A8">
        <w:rPr>
          <w:color w:val="auto"/>
        </w:rPr>
        <w:t xml:space="preserve">and ratepayers </w:t>
      </w:r>
      <w:r w:rsidRPr="007A73A8">
        <w:t xml:space="preserve">subject to hardship provisions. </w:t>
      </w:r>
    </w:p>
    <w:p w14:paraId="57204835" w14:textId="2B34B3B1" w:rsidR="00427C33" w:rsidRPr="007A73A8" w:rsidRDefault="00DA3BE0" w:rsidP="00427C33">
      <w:pPr>
        <w:pStyle w:val="BodyText"/>
      </w:pPr>
      <w:r w:rsidRPr="007A73A8">
        <w:t>Please provide the council’s response in the text boxes below.</w:t>
      </w:r>
    </w:p>
    <w:tbl>
      <w:tblPr>
        <w:tblStyle w:val="TableGrid"/>
        <w:tblW w:w="8957" w:type="dxa"/>
        <w:tblLook w:val="04A0" w:firstRow="1" w:lastRow="0" w:firstColumn="1" w:lastColumn="0" w:noHBand="0" w:noVBand="1"/>
      </w:tblPr>
      <w:tblGrid>
        <w:gridCol w:w="8957"/>
      </w:tblGrid>
      <w:tr w:rsidR="00427C33" w:rsidRPr="007A73A8" w14:paraId="0019CEDC" w14:textId="77777777" w:rsidTr="00FF62C0">
        <w:trPr>
          <w:trHeight w:val="1871"/>
        </w:trPr>
        <w:tc>
          <w:tcPr>
            <w:tcW w:w="8957" w:type="dxa"/>
            <w:hideMark/>
          </w:tcPr>
          <w:p w14:paraId="0C7F0BAC" w14:textId="77777777" w:rsidR="00427C33" w:rsidRPr="007A73A8" w:rsidRDefault="00427C33" w:rsidP="00812432">
            <w:pPr>
              <w:pStyle w:val="BodyText"/>
            </w:pPr>
            <w:r w:rsidRPr="007A73A8">
              <w:t>a. Explain the measures the council proposes to use to reduce the impact of the proposed SV on vulnerable ratepayers, or alternatively, explain why no measures are proposed.</w:t>
            </w:r>
          </w:p>
          <w:sdt>
            <w:sdtPr>
              <w:rPr>
                <w:color w:val="2B579A"/>
                <w:shd w:val="clear" w:color="auto" w:fill="E6E6E6"/>
              </w:rPr>
              <w:id w:val="1416364639"/>
              <w:placeholder>
                <w:docPart w:val="7A35B9B54B5343B08759F8C401917C25"/>
              </w:placeholder>
              <w:showingPlcHdr/>
            </w:sdtPr>
            <w:sdtEndPr>
              <w:rPr>
                <w:color w:val="2E2E2F"/>
                <w:shd w:val="clear" w:color="auto" w:fill="auto"/>
              </w:rPr>
            </w:sdtEndPr>
            <w:sdtContent>
              <w:p w14:paraId="00EF86FA" w14:textId="77777777" w:rsidR="00427C33" w:rsidRPr="007A73A8" w:rsidRDefault="00427C33" w:rsidP="00812432">
                <w:pPr>
                  <w:pStyle w:val="BodyText"/>
                </w:pPr>
                <w:r w:rsidRPr="007A73A8">
                  <w:t>Click here to enter text.</w:t>
                </w:r>
              </w:p>
            </w:sdtContent>
          </w:sdt>
        </w:tc>
      </w:tr>
      <w:tr w:rsidR="00427C33" w:rsidRPr="007A73A8" w14:paraId="407782F8" w14:textId="77777777" w:rsidTr="00FF62C0">
        <w:trPr>
          <w:trHeight w:val="1587"/>
        </w:trPr>
        <w:tc>
          <w:tcPr>
            <w:tcW w:w="8957" w:type="dxa"/>
            <w:hideMark/>
          </w:tcPr>
          <w:p w14:paraId="79217D93" w14:textId="77777777" w:rsidR="00427C33" w:rsidRPr="007A73A8" w:rsidRDefault="00427C33" w:rsidP="00812432">
            <w:pPr>
              <w:pStyle w:val="BodyText"/>
            </w:pPr>
            <w:r w:rsidRPr="007A73A8">
              <w:t>b.</w:t>
            </w:r>
            <w:r w:rsidRPr="007A73A8">
              <w:tab/>
              <w:t>Indicate whether the hardship policy or other measures are referenced in the council’s IP&amp;R documents (with relevant page reference or extract provided).</w:t>
            </w:r>
          </w:p>
          <w:sdt>
            <w:sdtPr>
              <w:rPr>
                <w:color w:val="2B579A"/>
                <w:shd w:val="clear" w:color="auto" w:fill="E6E6E6"/>
              </w:rPr>
              <w:id w:val="1169287167"/>
              <w:placeholder>
                <w:docPart w:val="F2584896AB10443DA5B730112E871B6F"/>
              </w:placeholder>
              <w:showingPlcHdr/>
            </w:sdtPr>
            <w:sdtEndPr>
              <w:rPr>
                <w:color w:val="2E2E2F"/>
                <w:shd w:val="clear" w:color="auto" w:fill="auto"/>
              </w:rPr>
            </w:sdtEndPr>
            <w:sdtContent>
              <w:p w14:paraId="14DB69D3" w14:textId="77777777" w:rsidR="00427C33" w:rsidRPr="007A73A8" w:rsidRDefault="00427C33" w:rsidP="00812432">
                <w:pPr>
                  <w:pStyle w:val="BodyText"/>
                </w:pPr>
                <w:r w:rsidRPr="007A73A8">
                  <w:t>Click here to enter text.</w:t>
                </w:r>
              </w:p>
            </w:sdtContent>
          </w:sdt>
        </w:tc>
      </w:tr>
      <w:tr w:rsidR="00427C33" w:rsidRPr="007A73A8" w14:paraId="76AFC3F0" w14:textId="77777777" w:rsidTr="00FF62C0">
        <w:trPr>
          <w:trHeight w:val="1587"/>
        </w:trPr>
        <w:tc>
          <w:tcPr>
            <w:tcW w:w="8957" w:type="dxa"/>
          </w:tcPr>
          <w:p w14:paraId="43E82A3A" w14:textId="77777777" w:rsidR="00427C33" w:rsidRPr="007A73A8" w:rsidRDefault="00427C33" w:rsidP="00812432">
            <w:pPr>
              <w:pStyle w:val="BodyText"/>
            </w:pPr>
            <w:r w:rsidRPr="007A73A8">
              <w:t>c.</w:t>
            </w:r>
            <w:r w:rsidRPr="007A73A8">
              <w:tab/>
              <w:t>Please explain how the council makes its hardship policy or other measures known to ratepayers.</w:t>
            </w:r>
          </w:p>
          <w:sdt>
            <w:sdtPr>
              <w:rPr>
                <w:color w:val="2B579A"/>
                <w:shd w:val="clear" w:color="auto" w:fill="E6E6E6"/>
              </w:rPr>
              <w:id w:val="-2042035004"/>
              <w:placeholder>
                <w:docPart w:val="9C3BD2ABD0544BC799FBC44EB351A3E7"/>
              </w:placeholder>
            </w:sdtPr>
            <w:sdtEndPr>
              <w:rPr>
                <w:color w:val="2E2E2F"/>
                <w:shd w:val="clear" w:color="auto" w:fill="auto"/>
              </w:rPr>
            </w:sdtEndPr>
            <w:sdtContent>
              <w:p w14:paraId="32E0D748" w14:textId="7F917CAD" w:rsidR="00427C33" w:rsidRPr="007A73A8" w:rsidRDefault="00427C33" w:rsidP="00812432">
                <w:pPr>
                  <w:pStyle w:val="BodyText"/>
                </w:pPr>
                <w:r w:rsidRPr="007A73A8">
                  <w:t>Click here to enter text.</w:t>
                </w:r>
              </w:p>
            </w:sdtContent>
          </w:sdt>
        </w:tc>
      </w:tr>
    </w:tbl>
    <w:p w14:paraId="71BCBC3F" w14:textId="7B5F8EE0" w:rsidR="00317BDA" w:rsidRPr="007A73A8" w:rsidRDefault="00AB605D" w:rsidP="00AB605D">
      <w:pPr>
        <w:pStyle w:val="Heading2"/>
        <w:rPr>
          <w:lang w:eastAsia="en-US"/>
        </w:rPr>
      </w:pPr>
      <w:bookmarkStart w:id="44" w:name="_Toc209022260"/>
      <w:r w:rsidRPr="007A73A8">
        <w:rPr>
          <w:lang w:eastAsia="en-US"/>
        </w:rPr>
        <w:t>Are there any other factors that may influence the impact of the council’s proposed rate rise on ratepayers (optional)?</w:t>
      </w:r>
      <w:bookmarkEnd w:id="44"/>
    </w:p>
    <w:p w14:paraId="12F4BA9E" w14:textId="77777777" w:rsidR="00265EF5" w:rsidRPr="007A73A8" w:rsidRDefault="00265EF5" w:rsidP="00265EF5">
      <w:pPr>
        <w:pStyle w:val="BodyText"/>
      </w:pPr>
      <w:r w:rsidRPr="007A73A8">
        <w:t xml:space="preserve">Describe the impact of any other anticipated changes in the rating structure (e.g. receipt of new valuations), or any changes to other annual ratepayer charges such as for domestic waste management services. </w:t>
      </w:r>
    </w:p>
    <w:p w14:paraId="51A80D06" w14:textId="77777777" w:rsidR="00265EF5" w:rsidRPr="007A73A8" w:rsidRDefault="00265EF5" w:rsidP="00265EF5">
      <w:pPr>
        <w:pStyle w:val="BodyText"/>
      </w:pPr>
      <w:r w:rsidRPr="007A73A8">
        <w:t xml:space="preserve">You may also explain how the number of </w:t>
      </w:r>
      <w:r w:rsidRPr="007A73A8">
        <w:rPr>
          <w:b/>
          <w:bCs/>
        </w:rPr>
        <w:t>non-rateable properties</w:t>
      </w:r>
      <w:r w:rsidRPr="007A73A8">
        <w:t xml:space="preserve"> may impact the council’s average rates, if relevant to your council. </w:t>
      </w:r>
    </w:p>
    <w:p w14:paraId="223F1744" w14:textId="04154F3E" w:rsidR="00E8448C" w:rsidRPr="007A73A8" w:rsidRDefault="00265EF5" w:rsidP="00E8448C">
      <w:pPr>
        <w:pStyle w:val="BodyText"/>
      </w:pPr>
      <w:r w:rsidRPr="007A73A8">
        <w:t xml:space="preserve">You can provide additional data using </w:t>
      </w:r>
      <w:r w:rsidR="00677BA4" w:rsidRPr="007A73A8">
        <w:t>Worksheet 1</w:t>
      </w:r>
      <w:r w:rsidR="00AB3A4E" w:rsidRPr="007A73A8">
        <w:t>2</w:t>
      </w:r>
      <w:r w:rsidR="00677BA4" w:rsidRPr="007A73A8">
        <w:t xml:space="preserve"> (</w:t>
      </w:r>
      <w:r w:rsidRPr="007A73A8">
        <w:t>W</w:t>
      </w:r>
      <w:r w:rsidR="00AB3A4E" w:rsidRPr="007A73A8">
        <w:t>S 12</w:t>
      </w:r>
      <w:r w:rsidR="00677BA4" w:rsidRPr="007A73A8">
        <w:t>)</w:t>
      </w:r>
      <w:r w:rsidRPr="007A73A8">
        <w:t xml:space="preserve"> in the </w:t>
      </w:r>
      <w:hyperlink r:id="rId42" w:history="1">
        <w:r w:rsidRPr="007A73A8">
          <w:rPr>
            <w:rStyle w:val="Hyperlink"/>
          </w:rPr>
          <w:t>Part A</w:t>
        </w:r>
      </w:hyperlink>
      <w:r w:rsidRPr="007A73A8">
        <w:t xml:space="preserve"> Excel application form. For instance, providing the number of non-rateable versus rateable properties. </w:t>
      </w:r>
    </w:p>
    <w:tbl>
      <w:tblPr>
        <w:tblStyle w:val="TableGrid"/>
        <w:tblW w:w="89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57"/>
      </w:tblGrid>
      <w:tr w:rsidR="00E8448C" w:rsidRPr="007A73A8" w14:paraId="78CEF8BC" w14:textId="77777777" w:rsidTr="00FF62C0">
        <w:trPr>
          <w:trHeight w:val="1134"/>
        </w:trPr>
        <w:tc>
          <w:tcPr>
            <w:tcW w:w="8957"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778687847"/>
              <w:placeholder>
                <w:docPart w:val="E9FC34F952FA4E4DABC5413D09671ADA"/>
              </w:placeholder>
            </w:sdtPr>
            <w:sdtEndPr>
              <w:rPr>
                <w:color w:val="2E2E2F"/>
                <w:shd w:val="clear" w:color="auto" w:fill="auto"/>
              </w:rPr>
            </w:sdtEndPr>
            <w:sdtContent>
              <w:p w14:paraId="696C3F8D" w14:textId="77777777" w:rsidR="00E8448C" w:rsidRPr="007A73A8" w:rsidRDefault="00E8448C" w:rsidP="00812432">
                <w:pPr>
                  <w:pStyle w:val="BodyText"/>
                </w:pPr>
                <w:r w:rsidRPr="007A73A8">
                  <w:t>Click here to enter text.</w:t>
                </w:r>
              </w:p>
            </w:sdtContent>
          </w:sdt>
        </w:tc>
      </w:tr>
    </w:tbl>
    <w:p w14:paraId="2E3ED8AF" w14:textId="77777777" w:rsidR="009560FF" w:rsidRPr="007A73A8" w:rsidRDefault="009560FF" w:rsidP="00265EF5">
      <w:pPr>
        <w:pStyle w:val="BodyText"/>
        <w:rPr>
          <w:lang w:eastAsia="en-US"/>
        </w:rPr>
        <w:sectPr w:rsidR="009560FF" w:rsidRPr="007A73A8" w:rsidSect="00920F09">
          <w:headerReference w:type="default" r:id="rId43"/>
          <w:footerReference w:type="default" r:id="rId44"/>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DCBB746" w14:textId="03EC128A" w:rsidR="00265EF5" w:rsidRPr="007A73A8" w:rsidRDefault="009560FF" w:rsidP="009560FF">
      <w:pPr>
        <w:pStyle w:val="Heading1"/>
        <w:rPr>
          <w:lang w:eastAsia="en-US"/>
        </w:rPr>
      </w:pPr>
      <w:bookmarkStart w:id="45" w:name="_Toc209022261"/>
      <w:r w:rsidRPr="007A73A8">
        <w:rPr>
          <w:lang w:eastAsia="en-US"/>
        </w:rPr>
        <w:lastRenderedPageBreak/>
        <w:t xml:space="preserve">OLG </w:t>
      </w:r>
      <w:r w:rsidR="000D465E" w:rsidRPr="007A73A8">
        <w:rPr>
          <w:lang w:eastAsia="en-US"/>
        </w:rPr>
        <w:t xml:space="preserve">SV </w:t>
      </w:r>
      <w:r w:rsidRPr="007A73A8">
        <w:rPr>
          <w:lang w:eastAsia="en-US"/>
        </w:rPr>
        <w:t>Criterion 4 – Exhibition and adoption of IP&amp;R documents</w:t>
      </w:r>
      <w:bookmarkEnd w:id="45"/>
    </w:p>
    <w:p w14:paraId="2FE3F23E" w14:textId="49113177" w:rsidR="00271ED1" w:rsidRPr="007A73A8" w:rsidRDefault="00271ED1" w:rsidP="00271ED1">
      <w:pPr>
        <w:pStyle w:val="BodyText"/>
      </w:pPr>
      <w:r w:rsidRPr="007A73A8">
        <w:t xml:space="preserve">Refer to the </w:t>
      </w:r>
      <w:hyperlink r:id="rId45" w:history="1">
        <w:r w:rsidRPr="007A73A8">
          <w:rPr>
            <w:rStyle w:val="Hyperlink"/>
          </w:rPr>
          <w:t>OLG SV Guidelines</w:t>
        </w:r>
      </w:hyperlink>
      <w:r w:rsidRPr="007A73A8">
        <w:t xml:space="preserve"> as needed, and section </w:t>
      </w:r>
      <w:r w:rsidR="00E032B3" w:rsidRPr="007A73A8">
        <w:t>6</w:t>
      </w:r>
      <w:r w:rsidRPr="007A73A8">
        <w:t xml:space="preserve"> of IPART’s </w:t>
      </w:r>
      <w:hyperlink r:id="rId46" w:history="1">
        <w:r w:rsidR="00BC3135" w:rsidRPr="007A73A8">
          <w:rPr>
            <w:rStyle w:val="Hyperlink"/>
          </w:rPr>
          <w:t>Guidance Booklet - Special variations: How to prepare and apply</w:t>
        </w:r>
      </w:hyperlink>
      <w:r w:rsidRPr="007A73A8">
        <w:t xml:space="preserve"> when preparing consultation strategy and material for completing this section.</w:t>
      </w:r>
    </w:p>
    <w:p w14:paraId="30C7AD84" w14:textId="013B811E" w:rsidR="006A6B85" w:rsidRPr="007A73A8" w:rsidRDefault="003B637E" w:rsidP="006A6B85">
      <w:pPr>
        <w:pStyle w:val="BodyText"/>
      </w:pPr>
      <w:r w:rsidRPr="007A73A8">
        <w:fldChar w:fldCharType="begin"/>
      </w:r>
      <w:r w:rsidRPr="007A73A8">
        <w:instrText xml:space="preserve"> REF _Ref148434546 \h </w:instrText>
      </w:r>
      <w:r w:rsidR="006F1F42" w:rsidRPr="007A73A8">
        <w:instrText xml:space="preserve"> \* MERGEFORMAT </w:instrText>
      </w:r>
      <w:r w:rsidRPr="007A73A8">
        <w:fldChar w:fldCharType="end"/>
      </w:r>
      <w:r w:rsidR="000F0BC3" w:rsidRPr="007A73A8">
        <w:fldChar w:fldCharType="begin"/>
      </w:r>
      <w:r w:rsidR="000F0BC3" w:rsidRPr="007A73A8">
        <w:instrText xml:space="preserve"> REF _Ref149822121 \h </w:instrText>
      </w:r>
      <w:r w:rsidR="007A73A8">
        <w:instrText xml:space="preserve"> \* MERGEFORMAT </w:instrText>
      </w:r>
      <w:r w:rsidR="000F0BC3" w:rsidRPr="007A73A8">
        <w:fldChar w:fldCharType="end"/>
      </w:r>
      <w:r w:rsidR="00035FD6" w:rsidRPr="007A73A8">
        <w:fldChar w:fldCharType="begin"/>
      </w:r>
      <w:r w:rsidR="00035FD6" w:rsidRPr="007A73A8">
        <w:instrText xml:space="preserve"> REF _Ref172885801 \h </w:instrText>
      </w:r>
      <w:r w:rsidR="007A73A8">
        <w:instrText xml:space="preserve"> \* MERGEFORMAT </w:instrText>
      </w:r>
      <w:r w:rsidR="00035FD6" w:rsidRPr="007A73A8">
        <w:fldChar w:fldCharType="separate"/>
      </w:r>
      <w:r w:rsidR="007F3DB7" w:rsidRPr="007A73A8">
        <w:t xml:space="preserve">Table </w:t>
      </w:r>
      <w:r w:rsidR="007F3DB7">
        <w:rPr>
          <w:noProof/>
        </w:rPr>
        <w:t>9</w:t>
      </w:r>
      <w:r w:rsidR="00035FD6" w:rsidRPr="007A73A8">
        <w:fldChar w:fldCharType="end"/>
      </w:r>
      <w:r w:rsidR="00035FD6" w:rsidRPr="007A73A8">
        <w:t xml:space="preserve"> </w:t>
      </w:r>
      <w:r w:rsidR="006A6B85" w:rsidRPr="007A73A8">
        <w:t xml:space="preserve">seeks information which demonstrates that the council has met the formal requirements </w:t>
      </w:r>
      <w:r w:rsidR="008E7503" w:rsidRPr="007A73A8">
        <w:t xml:space="preserve">(where applicable) </w:t>
      </w:r>
      <w:r w:rsidR="006A6B85" w:rsidRPr="007A73A8">
        <w:t xml:space="preserve">for the preparation, exhibition, adoption and publication of the current IP&amp;R documents. </w:t>
      </w:r>
    </w:p>
    <w:bookmarkStart w:id="46" w:name="_Ref172885801"/>
    <w:bookmarkStart w:id="47" w:name="_Ref148434546"/>
    <w:bookmarkStart w:id="48" w:name="_Ref149822121"/>
    <w:p w14:paraId="3757376E" w14:textId="239ED3F5" w:rsidR="006A6B85" w:rsidRPr="007A73A8" w:rsidRDefault="00000000" w:rsidP="00EF1E7F">
      <w:pPr>
        <w:pStyle w:val="Caption"/>
        <w:numPr>
          <w:ilvl w:val="0"/>
          <w:numId w:val="9"/>
        </w:numPr>
      </w:pPr>
      <w:sdt>
        <w:sdtPr>
          <w:id w:val="-633021146"/>
          <w:placeholder>
            <w:docPart w:val="70082E737AF0426DA355FD53DD418B1B"/>
          </w:placeholder>
          <w:docPartList>
            <w:docPartGallery w:val="AutoText"/>
            <w:docPartCategory w:val="Table Captions"/>
          </w:docPartList>
        </w:sdtPr>
        <w:sdtContent>
          <w:bookmarkEnd w:id="47"/>
          <w:bookmarkEnd w:id="48"/>
          <w:r w:rsidR="000F0BC3" w:rsidRPr="007A73A8">
            <w:t xml:space="preserve">Table </w:t>
          </w:r>
          <w:r w:rsidR="000F0BC3" w:rsidRPr="007A73A8">
            <w:rPr>
              <w:noProof/>
            </w:rPr>
            <w:fldChar w:fldCharType="begin"/>
          </w:r>
          <w:r w:rsidR="000F0BC3" w:rsidRPr="007A73A8">
            <w:rPr>
              <w:noProof/>
            </w:rPr>
            <w:instrText xml:space="preserve"> SEQ Table \* ARABIC </w:instrText>
          </w:r>
          <w:r w:rsidR="000F0BC3" w:rsidRPr="007A73A8">
            <w:rPr>
              <w:noProof/>
            </w:rPr>
            <w:fldChar w:fldCharType="separate"/>
          </w:r>
          <w:r w:rsidR="007F3DB7">
            <w:rPr>
              <w:noProof/>
            </w:rPr>
            <w:t>9</w:t>
          </w:r>
          <w:r w:rsidR="000F0BC3" w:rsidRPr="007A73A8">
            <w:rPr>
              <w:noProof/>
            </w:rPr>
            <w:fldChar w:fldCharType="end"/>
          </w:r>
          <w:bookmarkEnd w:id="46"/>
        </w:sdtContent>
      </w:sdt>
      <w:r w:rsidR="006A6B85" w:rsidRPr="007A73A8">
        <w:t xml:space="preserve"> </w:t>
      </w:r>
      <w:r w:rsidR="003B637E" w:rsidRPr="007A73A8">
        <w:t>IP&amp;R documents</w:t>
      </w:r>
    </w:p>
    <w:tbl>
      <w:tblPr>
        <w:tblStyle w:val="BasicIPARTtable"/>
        <w:tblW w:w="1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2268"/>
        <w:gridCol w:w="2323"/>
        <w:gridCol w:w="2145"/>
        <w:gridCol w:w="2323"/>
        <w:gridCol w:w="2353"/>
      </w:tblGrid>
      <w:tr w:rsidR="00DA2DEA" w:rsidRPr="007A73A8" w14:paraId="003B523D" w14:textId="77777777" w:rsidTr="00FF62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
          <w:p w14:paraId="5BF9482F" w14:textId="4087B74D" w:rsidR="00DA2DEA" w:rsidRPr="007A73A8" w:rsidRDefault="00DA2DEA" w:rsidP="000350B1">
            <w:pPr>
              <w:pStyle w:val="TableDataColumnHeading"/>
              <w:jc w:val="left"/>
            </w:pPr>
            <w:r w:rsidRPr="007A73A8">
              <w:t>IP&amp;R Document</w:t>
            </w:r>
          </w:p>
        </w:tc>
        <w:tc>
          <w:tcPr>
            <w:tcW w:w="0" w:type="dxa"/>
            <w:tcBorders>
              <w:bottom w:val="none" w:sz="0" w:space="0" w:color="auto"/>
            </w:tcBorders>
          </w:tcPr>
          <w:p w14:paraId="0553245F" w14:textId="77777777" w:rsidR="00DA2DEA" w:rsidRPr="007A73A8" w:rsidRDefault="00DA2DEA"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Exhibition dates</w:t>
            </w:r>
          </w:p>
        </w:tc>
        <w:tc>
          <w:tcPr>
            <w:tcW w:w="0" w:type="dxa"/>
            <w:tcBorders>
              <w:bottom w:val="none" w:sz="0" w:space="0" w:color="auto"/>
            </w:tcBorders>
          </w:tcPr>
          <w:p w14:paraId="7F4156C9" w14:textId="72D647CC" w:rsidR="00DA2DEA" w:rsidRPr="007A73A8" w:rsidRDefault="00DA2DEA"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 xml:space="preserve">Link to council minutes that </w:t>
            </w:r>
            <w:r w:rsidR="003B637E" w:rsidRPr="007A73A8">
              <w:t>outlines</w:t>
            </w:r>
            <w:r w:rsidRPr="007A73A8">
              <w:t xml:space="preserve"> the resolution to publicly exhibit</w:t>
            </w:r>
          </w:p>
        </w:tc>
        <w:tc>
          <w:tcPr>
            <w:tcW w:w="0" w:type="dxa"/>
            <w:tcBorders>
              <w:bottom w:val="none" w:sz="0" w:space="0" w:color="auto"/>
            </w:tcBorders>
          </w:tcPr>
          <w:p w14:paraId="61A6F633" w14:textId="4B11A705" w:rsidR="00DA2DEA" w:rsidRPr="007A73A8" w:rsidRDefault="00DA2DEA"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Adoption date</w:t>
            </w:r>
          </w:p>
        </w:tc>
        <w:tc>
          <w:tcPr>
            <w:tcW w:w="0" w:type="dxa"/>
            <w:tcBorders>
              <w:bottom w:val="none" w:sz="0" w:space="0" w:color="auto"/>
            </w:tcBorders>
          </w:tcPr>
          <w:p w14:paraId="11D17376" w14:textId="6997B4E1" w:rsidR="00DA2DEA" w:rsidRPr="007A73A8" w:rsidRDefault="00DA2DEA"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 xml:space="preserve">Link to council minutes that </w:t>
            </w:r>
            <w:r w:rsidR="003B637E" w:rsidRPr="007A73A8">
              <w:t>outlines</w:t>
            </w:r>
            <w:r w:rsidRPr="007A73A8">
              <w:t xml:space="preserve"> the resolution to adopt</w:t>
            </w:r>
          </w:p>
        </w:tc>
        <w:tc>
          <w:tcPr>
            <w:tcW w:w="0" w:type="dxa"/>
            <w:tcBorders>
              <w:bottom w:val="none" w:sz="0" w:space="0" w:color="auto"/>
            </w:tcBorders>
          </w:tcPr>
          <w:p w14:paraId="5D3FEA60" w14:textId="6C5E1E11" w:rsidR="00DA2DEA" w:rsidRPr="007A73A8" w:rsidRDefault="00DA2DEA" w:rsidP="00812432">
            <w:pPr>
              <w:pStyle w:val="TableTextColumnHeading"/>
              <w:cnfStyle w:val="100000000000" w:firstRow="1" w:lastRow="0" w:firstColumn="0" w:lastColumn="0" w:oddVBand="0" w:evenVBand="0" w:oddHBand="0" w:evenHBand="0" w:firstRowFirstColumn="0" w:firstRowLastColumn="0" w:lastRowFirstColumn="0" w:lastRowLastColumn="0"/>
            </w:pPr>
            <w:r w:rsidRPr="007A73A8">
              <w:t xml:space="preserve">Link to the adopted IP&amp;R document on the council’s website </w:t>
            </w:r>
          </w:p>
        </w:tc>
      </w:tr>
      <w:tr w:rsidR="00DA2DEA" w:rsidRPr="007A73A8" w14:paraId="38E9AEBE"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7ECE8F5A" w14:textId="77777777" w:rsidR="00DA2DEA" w:rsidRPr="007A73A8" w:rsidRDefault="00DA2DEA" w:rsidP="00812432">
            <w:pPr>
              <w:pStyle w:val="TableTextEntries"/>
            </w:pPr>
            <w:r w:rsidRPr="007A73A8">
              <w:t>Community Strategic Plan</w:t>
            </w:r>
          </w:p>
        </w:tc>
        <w:sdt>
          <w:sdtPr>
            <w:id w:val="1912967965"/>
            <w:placeholder>
              <w:docPart w:val="DefaultPlaceholder_-1854013440"/>
            </w:placeholder>
            <w:showingPlcHdr/>
          </w:sdtPr>
          <w:sdtContent>
            <w:tc>
              <w:tcPr>
                <w:tcW w:w="0" w:type="dxa"/>
              </w:tcPr>
              <w:p w14:paraId="555E5B71" w14:textId="0971C185"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656330620"/>
            <w:placeholder>
              <w:docPart w:val="4A527DCC270343718FEC714C3F4A3CB3"/>
            </w:placeholder>
            <w:showingPlcHdr/>
          </w:sdtPr>
          <w:sdtContent>
            <w:tc>
              <w:tcPr>
                <w:tcW w:w="0" w:type="dxa"/>
              </w:tcPr>
              <w:p w14:paraId="34488B27" w14:textId="3E9C691C"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90583664"/>
            <w:placeholder>
              <w:docPart w:val="1B95FA788C864D35A3651A653FD244F4"/>
            </w:placeholder>
            <w:showingPlcHdr/>
          </w:sdtPr>
          <w:sdtContent>
            <w:tc>
              <w:tcPr>
                <w:tcW w:w="0" w:type="dxa"/>
              </w:tcPr>
              <w:p w14:paraId="1FE6EDEC" w14:textId="75C37E8E"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6508589"/>
            <w:placeholder>
              <w:docPart w:val="F5CDE3C822C4425695582075F3B038A1"/>
            </w:placeholder>
            <w:showingPlcHdr/>
          </w:sdtPr>
          <w:sdtContent>
            <w:tc>
              <w:tcPr>
                <w:tcW w:w="0" w:type="dxa"/>
              </w:tcPr>
              <w:p w14:paraId="0977B2DB" w14:textId="73586BCD"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458452931"/>
            <w:placeholder>
              <w:docPart w:val="5DA9C8E8B4D043AAB30D5D738799B2FB"/>
            </w:placeholder>
            <w:showingPlcHdr/>
          </w:sdtPr>
          <w:sdtContent>
            <w:tc>
              <w:tcPr>
                <w:tcW w:w="0" w:type="dxa"/>
              </w:tcPr>
              <w:p w14:paraId="7942317A" w14:textId="194F1AE6"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DA2DEA" w:rsidRPr="007A73A8" w14:paraId="405755FC"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77E18244" w14:textId="77777777" w:rsidR="00DA2DEA" w:rsidRPr="007A73A8" w:rsidRDefault="00DA2DEA" w:rsidP="00812432">
            <w:pPr>
              <w:pStyle w:val="TableTextEntries"/>
            </w:pPr>
            <w:r w:rsidRPr="007A73A8">
              <w:t>Delivery Program</w:t>
            </w:r>
          </w:p>
        </w:tc>
        <w:sdt>
          <w:sdtPr>
            <w:id w:val="1475330780"/>
            <w:placeholder>
              <w:docPart w:val="5D976C7783FA413A83049AD3EA65D5F0"/>
            </w:placeholder>
            <w:showingPlcHdr/>
          </w:sdtPr>
          <w:sdtContent>
            <w:tc>
              <w:tcPr>
                <w:tcW w:w="0" w:type="dxa"/>
              </w:tcPr>
              <w:p w14:paraId="214F6357" w14:textId="65D760A2"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604577463"/>
            <w:placeholder>
              <w:docPart w:val="F4067D76F69446E3AC1229E826D0CD8F"/>
            </w:placeholder>
            <w:showingPlcHdr/>
          </w:sdtPr>
          <w:sdtContent>
            <w:tc>
              <w:tcPr>
                <w:tcW w:w="0" w:type="dxa"/>
              </w:tcPr>
              <w:p w14:paraId="463DED28" w14:textId="06F00C1F"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1561780441"/>
            <w:placeholder>
              <w:docPart w:val="55B5CA3A82DB412BB719581D10076E5C"/>
            </w:placeholder>
            <w:showingPlcHdr/>
          </w:sdtPr>
          <w:sdtContent>
            <w:tc>
              <w:tcPr>
                <w:tcW w:w="0" w:type="dxa"/>
              </w:tcPr>
              <w:p w14:paraId="7DA2C529" w14:textId="3486B093"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397906987"/>
            <w:placeholder>
              <w:docPart w:val="2A1869330DD34F73827741F680B1C7CC"/>
            </w:placeholder>
            <w:showingPlcHdr/>
          </w:sdtPr>
          <w:sdtContent>
            <w:tc>
              <w:tcPr>
                <w:tcW w:w="0" w:type="dxa"/>
              </w:tcPr>
              <w:p w14:paraId="1AF17553" w14:textId="19672955"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142359886"/>
            <w:placeholder>
              <w:docPart w:val="3473D606B2C14A148490643A1EE48EE1"/>
            </w:placeholder>
          </w:sdtPr>
          <w:sdtContent>
            <w:sdt>
              <w:sdtPr>
                <w:id w:val="1528134551"/>
                <w:placeholder>
                  <w:docPart w:val="2E173AA32899406AB2FE83A71F5AB698"/>
                </w:placeholder>
                <w:showingPlcHdr/>
              </w:sdtPr>
              <w:sdtContent>
                <w:tc>
                  <w:tcPr>
                    <w:tcW w:w="0" w:type="dxa"/>
                  </w:tcPr>
                  <w:p w14:paraId="6872BDD0" w14:textId="5A27BF4D"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Content>
        </w:sdt>
      </w:tr>
      <w:tr w:rsidR="00DA2DEA" w:rsidRPr="007A73A8" w14:paraId="2105312C"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718A6AC1" w14:textId="77777777" w:rsidR="00DA2DEA" w:rsidRPr="007A73A8" w:rsidRDefault="00DA2DEA" w:rsidP="00812432">
            <w:pPr>
              <w:pStyle w:val="TableTextEntries"/>
            </w:pPr>
            <w:r w:rsidRPr="007A73A8">
              <w:t>Long Term Financial Plan</w:t>
            </w:r>
          </w:p>
        </w:tc>
        <w:sdt>
          <w:sdtPr>
            <w:id w:val="-1694912804"/>
            <w:placeholder>
              <w:docPart w:val="86E8F248FD9B499A90C84060F3161795"/>
            </w:placeholder>
            <w:showingPlcHdr/>
          </w:sdtPr>
          <w:sdtContent>
            <w:tc>
              <w:tcPr>
                <w:tcW w:w="0" w:type="dxa"/>
              </w:tcPr>
              <w:p w14:paraId="662E4F85" w14:textId="4FD87481"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154912022"/>
            <w:placeholder>
              <w:docPart w:val="75D74EEC9C424081839BDA731E679C84"/>
            </w:placeholder>
            <w:showingPlcHdr/>
          </w:sdtPr>
          <w:sdtContent>
            <w:tc>
              <w:tcPr>
                <w:tcW w:w="0" w:type="dxa"/>
              </w:tcPr>
              <w:p w14:paraId="44979B2D" w14:textId="0AB6A2A0"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569321874"/>
            <w:placeholder>
              <w:docPart w:val="2E7497B9D992435D9BF21DEF4D12AF6D"/>
            </w:placeholder>
            <w:showingPlcHdr/>
          </w:sdtPr>
          <w:sdtContent>
            <w:tc>
              <w:tcPr>
                <w:tcW w:w="0" w:type="dxa"/>
              </w:tcPr>
              <w:p w14:paraId="19AD8041" w14:textId="03C5E5DE"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712688960"/>
            <w:placeholder>
              <w:docPart w:val="0F86F6D2F58543328D39201C87345D13"/>
            </w:placeholder>
            <w:showingPlcHdr/>
          </w:sdtPr>
          <w:sdtContent>
            <w:tc>
              <w:tcPr>
                <w:tcW w:w="0" w:type="dxa"/>
              </w:tcPr>
              <w:p w14:paraId="4D75D4A9" w14:textId="6C155C13"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sdt>
          <w:sdtPr>
            <w:id w:val="-1908762608"/>
            <w:placeholder>
              <w:docPart w:val="DB9B66C5246441BB96AE2D6302553057"/>
            </w:placeholder>
            <w:showingPlcHdr/>
          </w:sdtPr>
          <w:sdtContent>
            <w:tc>
              <w:tcPr>
                <w:tcW w:w="0" w:type="dxa"/>
              </w:tcPr>
              <w:p w14:paraId="301DF669" w14:textId="7A1582EF" w:rsidR="00DA2DEA" w:rsidRPr="007A73A8" w:rsidRDefault="00B71903"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Style w:val="PlaceholderText"/>
                  </w:rPr>
                  <w:t>Click or tap here to enter text.</w:t>
                </w:r>
              </w:p>
            </w:tc>
          </w:sdtContent>
        </w:sdt>
      </w:tr>
      <w:tr w:rsidR="00DA2DEA" w:rsidRPr="007A73A8" w14:paraId="500D8789" w14:textId="77777777" w:rsidTr="00FF62C0">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0" w:type="dxa"/>
          </w:tcPr>
          <w:p w14:paraId="5F3C2772" w14:textId="77777777" w:rsidR="00DA2DEA" w:rsidRPr="007A73A8" w:rsidRDefault="00DA2DEA" w:rsidP="00812432">
            <w:pPr>
              <w:pStyle w:val="TableTextEntries"/>
              <w:rPr>
                <w:bCs/>
              </w:rPr>
            </w:pPr>
            <w:r w:rsidRPr="007A73A8">
              <w:rPr>
                <w:bCs/>
              </w:rPr>
              <w:t xml:space="preserve">Asset Management Plan (which contain long-term projections of asset maintenance, rehabilitation and replace, including forecast costs). </w:t>
            </w:r>
          </w:p>
        </w:tc>
        <w:sdt>
          <w:sdtPr>
            <w:id w:val="29772232"/>
            <w:placeholder>
              <w:docPart w:val="37DBF927E73A48C49D3C4B8817731EAA"/>
            </w:placeholder>
            <w:showingPlcHdr/>
          </w:sdtPr>
          <w:sdtContent>
            <w:tc>
              <w:tcPr>
                <w:tcW w:w="0" w:type="dxa"/>
              </w:tcPr>
              <w:p w14:paraId="21C21EAD" w14:textId="6B445C6D"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5445399"/>
            <w:placeholder>
              <w:docPart w:val="EDB2AF8EB40A43928D68DBBDD4F16607"/>
            </w:placeholder>
            <w:showingPlcHdr/>
          </w:sdtPr>
          <w:sdtContent>
            <w:tc>
              <w:tcPr>
                <w:tcW w:w="0" w:type="dxa"/>
              </w:tcPr>
              <w:p w14:paraId="366F46DB" w14:textId="509483DE"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1101078707"/>
            <w:placeholder>
              <w:docPart w:val="86E16AED46C54C4E9A4DB21032D9DA59"/>
            </w:placeholder>
            <w:showingPlcHdr/>
          </w:sdtPr>
          <w:sdtContent>
            <w:tc>
              <w:tcPr>
                <w:tcW w:w="0" w:type="dxa"/>
              </w:tcPr>
              <w:p w14:paraId="2F1F99A8" w14:textId="580F2F08"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778408609"/>
            <w:placeholder>
              <w:docPart w:val="80D9759DF8B4404B9F50B6CF34C00677"/>
            </w:placeholder>
            <w:showingPlcHdr/>
          </w:sdtPr>
          <w:sdtContent>
            <w:tc>
              <w:tcPr>
                <w:tcW w:w="0" w:type="dxa"/>
              </w:tcPr>
              <w:p w14:paraId="7C3B19EB" w14:textId="0FC774B1"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sdt>
          <w:sdtPr>
            <w:id w:val="1256406389"/>
            <w:placeholder>
              <w:docPart w:val="FFA1D1E54CC6469195EEF669EF74754C"/>
            </w:placeholder>
            <w:showingPlcHdr/>
          </w:sdtPr>
          <w:sdtContent>
            <w:tc>
              <w:tcPr>
                <w:tcW w:w="0" w:type="dxa"/>
              </w:tcPr>
              <w:p w14:paraId="6A568E75" w14:textId="7A6DFFDD" w:rsidR="00DA2DEA" w:rsidRPr="007A73A8" w:rsidRDefault="00B71903"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Style w:val="PlaceholderText"/>
                  </w:rPr>
                  <w:t>Click or tap here to enter text.</w:t>
                </w:r>
              </w:p>
            </w:tc>
          </w:sdtContent>
        </w:sdt>
      </w:tr>
    </w:tbl>
    <w:p w14:paraId="79B44125" w14:textId="2E5DEA50" w:rsidR="00C156DD" w:rsidRPr="007A73A8" w:rsidRDefault="00C156DD" w:rsidP="00C156DD">
      <w:pPr>
        <w:pStyle w:val="TableNoteNumber"/>
      </w:pPr>
      <w:r w:rsidRPr="007A73A8">
        <w:rPr>
          <w:b/>
          <w:bCs/>
        </w:rPr>
        <w:t>Note:</w:t>
      </w:r>
      <w:r w:rsidRPr="007A73A8">
        <w:t xml:space="preserve"> The exhibition and adoption dates must match the dates recorded in the council resolution.</w:t>
      </w:r>
    </w:p>
    <w:p w14:paraId="7CDD8F95" w14:textId="7F809845" w:rsidR="009B1078" w:rsidRPr="007A73A8" w:rsidRDefault="009B1078" w:rsidP="006A6B85">
      <w:pPr>
        <w:pStyle w:val="BodyText"/>
        <w:sectPr w:rsidR="009B1078" w:rsidRPr="007A73A8" w:rsidSect="00920F09">
          <w:headerReference w:type="default" r:id="rId47"/>
          <w:footerReference w:type="default" r:id="rId48"/>
          <w:footnotePr>
            <w:numFmt w:val="lowerLetter"/>
          </w:footnotePr>
          <w:endnotePr>
            <w:numFmt w:val="decimal"/>
          </w:endnotePr>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28438A02" w14:textId="756B48B9" w:rsidR="006A6B85" w:rsidRPr="007A73A8" w:rsidRDefault="009B1078" w:rsidP="009B1078">
      <w:pPr>
        <w:pStyle w:val="Heading1"/>
      </w:pPr>
      <w:bookmarkStart w:id="49" w:name="_Ref149551111"/>
      <w:bookmarkStart w:id="50" w:name="_Toc209022262"/>
      <w:r w:rsidRPr="007A73A8">
        <w:lastRenderedPageBreak/>
        <w:t xml:space="preserve">OLG </w:t>
      </w:r>
      <w:r w:rsidR="000D465E" w:rsidRPr="007A73A8">
        <w:t xml:space="preserve">SV </w:t>
      </w:r>
      <w:r w:rsidRPr="007A73A8">
        <w:t>Criterion 5 – Productivity improvements and cost</w:t>
      </w:r>
      <w:r w:rsidR="00D524C0" w:rsidRPr="007A73A8">
        <w:t>-containment</w:t>
      </w:r>
      <w:bookmarkEnd w:id="49"/>
      <w:bookmarkEnd w:id="50"/>
    </w:p>
    <w:p w14:paraId="58818619" w14:textId="7744F384" w:rsidR="00271ED1" w:rsidRPr="007A73A8" w:rsidRDefault="00271ED1" w:rsidP="00271ED1">
      <w:pPr>
        <w:pStyle w:val="BodyText"/>
      </w:pPr>
      <w:bookmarkStart w:id="51" w:name="_Toc39657999"/>
      <w:bookmarkStart w:id="52" w:name="_Toc26803353"/>
      <w:bookmarkStart w:id="53" w:name="_Toc147229635"/>
      <w:r w:rsidRPr="007A73A8">
        <w:t xml:space="preserve">Refer to the </w:t>
      </w:r>
      <w:hyperlink r:id="rId49" w:history="1">
        <w:r w:rsidRPr="007A73A8">
          <w:rPr>
            <w:rStyle w:val="Hyperlink"/>
          </w:rPr>
          <w:t>OLG SV Guidelines</w:t>
        </w:r>
      </w:hyperlink>
      <w:r w:rsidRPr="007A73A8">
        <w:t xml:space="preserve"> as needed, and section </w:t>
      </w:r>
      <w:r w:rsidR="00B71903" w:rsidRPr="007A73A8">
        <w:t>7</w:t>
      </w:r>
      <w:r w:rsidRPr="007A73A8">
        <w:t xml:space="preserve"> of IPART’s </w:t>
      </w:r>
      <w:hyperlink r:id="rId50" w:history="1">
        <w:r w:rsidR="00BC3135" w:rsidRPr="007A73A8">
          <w:rPr>
            <w:rStyle w:val="Hyperlink"/>
          </w:rPr>
          <w:t>Guidance Booklet - Special variations: How to prepare and apply</w:t>
        </w:r>
      </w:hyperlink>
      <w:r w:rsidRPr="007A73A8">
        <w:t xml:space="preserve"> when preparing for </w:t>
      </w:r>
      <w:r w:rsidR="00633D10" w:rsidRPr="007A73A8">
        <w:t xml:space="preserve">and </w:t>
      </w:r>
      <w:r w:rsidRPr="007A73A8">
        <w:t>completing this section.</w:t>
      </w:r>
    </w:p>
    <w:p w14:paraId="0F6EF591" w14:textId="77777777" w:rsidR="00ED632E" w:rsidRPr="007A73A8" w:rsidRDefault="00ED632E" w:rsidP="00ED632E">
      <w:pPr>
        <w:pStyle w:val="Heading2"/>
      </w:pPr>
      <w:bookmarkStart w:id="54" w:name="_Toc209022263"/>
      <w:r w:rsidRPr="007A73A8">
        <w:t>What is the council’s strategic approach to improving productivity in its operations and asset management?</w:t>
      </w:r>
      <w:bookmarkEnd w:id="51"/>
      <w:bookmarkEnd w:id="52"/>
      <w:bookmarkEnd w:id="53"/>
      <w:bookmarkEnd w:id="54"/>
      <w:r w:rsidRPr="007A73A8">
        <w:t xml:space="preserve"> </w:t>
      </w:r>
    </w:p>
    <w:p w14:paraId="37D96394" w14:textId="3126B6A4" w:rsidR="00583DAC" w:rsidRPr="007A73A8" w:rsidRDefault="003C729C" w:rsidP="00583DAC">
      <w:pPr>
        <w:pStyle w:val="BodyText"/>
        <w:rPr>
          <w:sz w:val="22"/>
        </w:rPr>
      </w:pPr>
      <w:r w:rsidRPr="007A73A8">
        <w:rPr>
          <w:sz w:val="22"/>
        </w:rPr>
        <w:t>Please provide the council’s response in the text box below.</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583DAC" w:rsidRPr="007A73A8" w14:paraId="5DBEBCB7"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1057155570"/>
              <w:placeholder>
                <w:docPart w:val="6DBB1682E4D244349F2330F7746B173C"/>
              </w:placeholder>
            </w:sdtPr>
            <w:sdtEndPr>
              <w:rPr>
                <w:color w:val="2E2E2F"/>
                <w:shd w:val="clear" w:color="auto" w:fill="auto"/>
              </w:rPr>
            </w:sdtEndPr>
            <w:sdtContent>
              <w:p w14:paraId="29CDF863" w14:textId="77777777" w:rsidR="00583DAC" w:rsidRPr="007A73A8" w:rsidRDefault="00583DAC" w:rsidP="00812432">
                <w:pPr>
                  <w:pStyle w:val="BodyText"/>
                </w:pPr>
                <w:r w:rsidRPr="007A73A8">
                  <w:t>Click here to enter text.</w:t>
                </w:r>
              </w:p>
            </w:sdtContent>
          </w:sdt>
        </w:tc>
      </w:tr>
    </w:tbl>
    <w:p w14:paraId="22312651" w14:textId="77777777" w:rsidR="003C729C" w:rsidRPr="007A73A8" w:rsidRDefault="003C729C" w:rsidP="003C729C">
      <w:pPr>
        <w:pStyle w:val="Heading2"/>
      </w:pPr>
      <w:bookmarkStart w:id="55" w:name="_Toc39658000"/>
      <w:bookmarkStart w:id="56" w:name="_Toc26803354"/>
      <w:bookmarkStart w:id="57" w:name="_Toc147229636"/>
      <w:bookmarkStart w:id="58" w:name="_Toc209022264"/>
      <w:r w:rsidRPr="007A73A8">
        <w:t>What outcomes has the council achieved from productivity improvements and cost containment strategies in past years?</w:t>
      </w:r>
      <w:bookmarkEnd w:id="55"/>
      <w:bookmarkEnd w:id="56"/>
      <w:bookmarkEnd w:id="57"/>
      <w:bookmarkEnd w:id="58"/>
      <w:r w:rsidRPr="007A73A8">
        <w:t xml:space="preserve"> </w:t>
      </w:r>
    </w:p>
    <w:p w14:paraId="5297B263" w14:textId="77777777" w:rsidR="003C729C" w:rsidRPr="007A73A8" w:rsidRDefault="003C729C" w:rsidP="003C729C">
      <w:pPr>
        <w:pStyle w:val="BodyText"/>
        <w:rPr>
          <w:bCs/>
          <w:sz w:val="22"/>
        </w:rPr>
      </w:pPr>
      <w:r w:rsidRPr="007A73A8">
        <w:rPr>
          <w:bCs/>
        </w:rPr>
        <w:t xml:space="preserve">Please provide the council’s responses to the questions in in the text boxes below. </w:t>
      </w:r>
    </w:p>
    <w:tbl>
      <w:tblPr>
        <w:tblStyle w:val="TableGrid"/>
        <w:tblW w:w="0" w:type="auto"/>
        <w:tblLook w:val="04A0" w:firstRow="1" w:lastRow="0" w:firstColumn="1" w:lastColumn="0" w:noHBand="0" w:noVBand="1"/>
      </w:tblPr>
      <w:tblGrid>
        <w:gridCol w:w="8997"/>
      </w:tblGrid>
      <w:tr w:rsidR="003C729C" w:rsidRPr="007A73A8" w14:paraId="7C05509B" w14:textId="77777777" w:rsidTr="00FF62C0">
        <w:trPr>
          <w:trHeight w:val="1587"/>
        </w:trPr>
        <w:tc>
          <w:tcPr>
            <w:tcW w:w="8997" w:type="dxa"/>
            <w:hideMark/>
          </w:tcPr>
          <w:p w14:paraId="20A36C50" w14:textId="3F545B85" w:rsidR="003C729C" w:rsidRPr="007A73A8" w:rsidRDefault="003C729C" w:rsidP="00812432">
            <w:pPr>
              <w:pStyle w:val="BodyText"/>
            </w:pPr>
            <w:r w:rsidRPr="007A73A8">
              <w:t>a. Explain initiatives undertaken</w:t>
            </w:r>
            <w:r w:rsidR="00020BEB" w:rsidRPr="007A73A8">
              <w:t xml:space="preserve"> and</w:t>
            </w:r>
            <w:r w:rsidR="00CD52ED" w:rsidRPr="007A73A8">
              <w:t>/or</w:t>
            </w:r>
            <w:r w:rsidR="00020BEB" w:rsidRPr="007A73A8">
              <w:t xml:space="preserve"> processes put in place</w:t>
            </w:r>
            <w:r w:rsidRPr="007A73A8">
              <w:t xml:space="preserve"> in the past few years to improve productivity and contain costs.</w:t>
            </w:r>
          </w:p>
          <w:sdt>
            <w:sdtPr>
              <w:rPr>
                <w:color w:val="2B579A"/>
                <w:shd w:val="clear" w:color="auto" w:fill="E6E6E6"/>
              </w:rPr>
              <w:id w:val="-1977291950"/>
              <w:placeholder>
                <w:docPart w:val="FE81A013FC584C28AC419E849A2D3CBE"/>
              </w:placeholder>
              <w:showingPlcHdr/>
            </w:sdtPr>
            <w:sdtEndPr>
              <w:rPr>
                <w:color w:val="2E2E2F"/>
                <w:shd w:val="clear" w:color="auto" w:fill="auto"/>
              </w:rPr>
            </w:sdtEndPr>
            <w:sdtContent>
              <w:p w14:paraId="387F0591" w14:textId="77777777" w:rsidR="003C729C" w:rsidRPr="007A73A8" w:rsidRDefault="003C729C" w:rsidP="00812432">
                <w:pPr>
                  <w:pStyle w:val="BodyText"/>
                </w:pPr>
                <w:r w:rsidRPr="007A73A8">
                  <w:t>Click here to enter text.</w:t>
                </w:r>
              </w:p>
            </w:sdtContent>
          </w:sdt>
        </w:tc>
      </w:tr>
      <w:tr w:rsidR="003C729C" w:rsidRPr="007A73A8" w14:paraId="3D3ACE8D" w14:textId="77777777" w:rsidTr="00FF62C0">
        <w:trPr>
          <w:trHeight w:val="1417"/>
        </w:trPr>
        <w:tc>
          <w:tcPr>
            <w:tcW w:w="8997" w:type="dxa"/>
            <w:hideMark/>
          </w:tcPr>
          <w:p w14:paraId="72F24EB4" w14:textId="77777777" w:rsidR="003C729C" w:rsidRPr="007A73A8" w:rsidRDefault="003C729C" w:rsidP="00812432">
            <w:pPr>
              <w:pStyle w:val="BodyText"/>
            </w:pPr>
            <w:r w:rsidRPr="007A73A8">
              <w:t>b. Outline the outcomes which have been achieved, including providing quantitative data where possible.</w:t>
            </w:r>
          </w:p>
          <w:sdt>
            <w:sdtPr>
              <w:rPr>
                <w:color w:val="2B579A"/>
                <w:shd w:val="clear" w:color="auto" w:fill="E6E6E6"/>
              </w:rPr>
              <w:id w:val="382295264"/>
              <w:placeholder>
                <w:docPart w:val="BFF658CDAA9B49F3B28C09CB4A8FBBA1"/>
              </w:placeholder>
            </w:sdtPr>
            <w:sdtEndPr>
              <w:rPr>
                <w:color w:val="2E2E2F"/>
                <w:shd w:val="clear" w:color="auto" w:fill="auto"/>
              </w:rPr>
            </w:sdtEndPr>
            <w:sdtContent>
              <w:p w14:paraId="54C24E18" w14:textId="77777777" w:rsidR="003C729C" w:rsidRPr="007A73A8" w:rsidRDefault="003C729C" w:rsidP="00812432">
                <w:pPr>
                  <w:pStyle w:val="BodyText"/>
                </w:pPr>
                <w:r w:rsidRPr="007A73A8">
                  <w:t>Click here to enter text.</w:t>
                </w:r>
              </w:p>
            </w:sdtContent>
          </w:sdt>
        </w:tc>
      </w:tr>
    </w:tbl>
    <w:p w14:paraId="7EB8EE9C" w14:textId="77777777" w:rsidR="003C729C" w:rsidRPr="007A73A8" w:rsidRDefault="003C729C" w:rsidP="00A612C2">
      <w:pPr>
        <w:pStyle w:val="Heading2"/>
      </w:pPr>
      <w:bookmarkStart w:id="59" w:name="_Toc26803355"/>
      <w:bookmarkStart w:id="60" w:name="_Toc39658001"/>
      <w:bookmarkStart w:id="61" w:name="_Toc147229637"/>
      <w:bookmarkStart w:id="62" w:name="_Toc209022265"/>
      <w:r w:rsidRPr="007A73A8">
        <w:lastRenderedPageBreak/>
        <w:t>What productivity improvements and cost containment strategies are planned for future years?</w:t>
      </w:r>
      <w:bookmarkEnd w:id="59"/>
      <w:bookmarkEnd w:id="60"/>
      <w:bookmarkEnd w:id="61"/>
      <w:bookmarkEnd w:id="62"/>
      <w:r w:rsidRPr="007A73A8">
        <w:t xml:space="preserve"> </w:t>
      </w:r>
    </w:p>
    <w:p w14:paraId="17A6E1F7" w14:textId="3FC097B6" w:rsidR="003C729C" w:rsidRPr="007A73A8" w:rsidRDefault="003C729C" w:rsidP="00A612C2">
      <w:pPr>
        <w:pStyle w:val="BodyText"/>
        <w:keepNext/>
      </w:pPr>
      <w:r w:rsidRPr="007A73A8">
        <w:t>The council should provide information that details initiatives planned for the next two years when requesting a one-year section 508(2) SV, or match the duration of the proposed SV.</w:t>
      </w:r>
    </w:p>
    <w:p w14:paraId="78378DFA" w14:textId="77777777" w:rsidR="003C729C" w:rsidRPr="007A73A8" w:rsidRDefault="003C729C" w:rsidP="00A612C2">
      <w:pPr>
        <w:pStyle w:val="BodyText"/>
        <w:keepNext/>
      </w:pPr>
      <w:r w:rsidRPr="007A73A8">
        <w:t>The response should, wherever possible:</w:t>
      </w:r>
    </w:p>
    <w:p w14:paraId="064EBA71" w14:textId="77777777" w:rsidR="003C729C" w:rsidRPr="007A73A8" w:rsidRDefault="003C729C" w:rsidP="00A612C2">
      <w:pPr>
        <w:pStyle w:val="ListBullet"/>
        <w:keepNext/>
        <w:ind w:left="360" w:hanging="360"/>
      </w:pPr>
      <w:r w:rsidRPr="007A73A8">
        <w:t>estimate the financial impact of strategies intended to be implemented in the future</w:t>
      </w:r>
    </w:p>
    <w:p w14:paraId="15533607" w14:textId="77777777" w:rsidR="003C729C" w:rsidRPr="007A73A8" w:rsidRDefault="003C729C" w:rsidP="00A612C2">
      <w:pPr>
        <w:pStyle w:val="ListBullet"/>
        <w:keepNext/>
        <w:ind w:left="360" w:hanging="360"/>
      </w:pPr>
      <w:r w:rsidRPr="007A73A8">
        <w:t>present these as a percentage of operating expenditure</w:t>
      </w:r>
    </w:p>
    <w:p w14:paraId="344C6E21" w14:textId="77777777" w:rsidR="003C729C" w:rsidRPr="007A73A8" w:rsidRDefault="003C729C" w:rsidP="003C729C">
      <w:pPr>
        <w:pStyle w:val="ListBullet"/>
        <w:ind w:left="360" w:hanging="360"/>
      </w:pPr>
      <w:r w:rsidRPr="007A73A8">
        <w:t>indicate whether the proposed initiatives have been factored into the council’s Long Term Financial Plan.</w:t>
      </w:r>
    </w:p>
    <w:p w14:paraId="5771BA8C" w14:textId="71E18315" w:rsidR="00467258" w:rsidRPr="007A73A8" w:rsidRDefault="003C729C" w:rsidP="003C729C">
      <w:pPr>
        <w:pStyle w:val="BodyText"/>
        <w:rPr>
          <w:bCs/>
        </w:rPr>
      </w:pPr>
      <w:r w:rsidRPr="007A73A8">
        <w:rPr>
          <w:bCs/>
        </w:rPr>
        <w:t>In the text box</w:t>
      </w:r>
      <w:r w:rsidR="00404651" w:rsidRPr="007A73A8">
        <w:rPr>
          <w:bCs/>
        </w:rPr>
        <w:t>es</w:t>
      </w:r>
      <w:r w:rsidRPr="007A73A8">
        <w:rPr>
          <w:bCs/>
        </w:rPr>
        <w:t xml:space="preserve"> below:</w:t>
      </w:r>
    </w:p>
    <w:tbl>
      <w:tblPr>
        <w:tblStyle w:val="TableGrid"/>
        <w:tblW w:w="0" w:type="auto"/>
        <w:tblLook w:val="04A0" w:firstRow="1" w:lastRow="0" w:firstColumn="1" w:lastColumn="0" w:noHBand="0" w:noVBand="1"/>
      </w:tblPr>
      <w:tblGrid>
        <w:gridCol w:w="9000"/>
      </w:tblGrid>
      <w:tr w:rsidR="003C729C" w:rsidRPr="007A73A8" w14:paraId="58B5F41D" w14:textId="77777777" w:rsidTr="00FF62C0">
        <w:trPr>
          <w:trHeight w:val="1417"/>
        </w:trPr>
        <w:tc>
          <w:tcPr>
            <w:tcW w:w="9000" w:type="dxa"/>
            <w:hideMark/>
          </w:tcPr>
          <w:p w14:paraId="729A5944" w14:textId="77777777" w:rsidR="00404651" w:rsidRPr="007A73A8" w:rsidRDefault="003C729C" w:rsidP="00812432">
            <w:pPr>
              <w:pStyle w:val="BodyText"/>
            </w:pPr>
            <w:r w:rsidRPr="007A73A8">
              <w:t>a. Explain the initiatives which the council intends to implement</w:t>
            </w:r>
            <w:r w:rsidR="00B474BA" w:rsidRPr="007A73A8">
              <w:t xml:space="preserve"> and their financial impact</w:t>
            </w:r>
            <w:r w:rsidR="00404651" w:rsidRPr="007A73A8">
              <w:t>.</w:t>
            </w:r>
          </w:p>
          <w:sdt>
            <w:sdtPr>
              <w:rPr>
                <w:color w:val="2B579A"/>
                <w:shd w:val="clear" w:color="auto" w:fill="E6E6E6"/>
              </w:rPr>
              <w:id w:val="-806471483"/>
              <w:placeholder>
                <w:docPart w:val="566C8F62A0B24E229E6018A22EE6CB97"/>
              </w:placeholder>
              <w:showingPlcHdr/>
            </w:sdtPr>
            <w:sdtEndPr>
              <w:rPr>
                <w:color w:val="2E2E2F"/>
                <w:shd w:val="clear" w:color="auto" w:fill="auto"/>
              </w:rPr>
            </w:sdtEndPr>
            <w:sdtContent>
              <w:p w14:paraId="0455554C" w14:textId="77777777" w:rsidR="003C729C" w:rsidRPr="007A73A8" w:rsidRDefault="003C729C" w:rsidP="00812432">
                <w:pPr>
                  <w:pStyle w:val="BodyText"/>
                </w:pPr>
                <w:r w:rsidRPr="007A73A8">
                  <w:t>Click here to enter text.</w:t>
                </w:r>
              </w:p>
            </w:sdtContent>
          </w:sdt>
        </w:tc>
      </w:tr>
      <w:tr w:rsidR="003C729C" w:rsidRPr="007A73A8" w14:paraId="0EE1A949" w14:textId="77777777" w:rsidTr="00FF62C0">
        <w:trPr>
          <w:trHeight w:val="1417"/>
        </w:trPr>
        <w:tc>
          <w:tcPr>
            <w:tcW w:w="9000" w:type="dxa"/>
            <w:hideMark/>
          </w:tcPr>
          <w:p w14:paraId="5762DC84" w14:textId="36B74A0D" w:rsidR="003C729C" w:rsidRPr="007A73A8" w:rsidRDefault="003C729C" w:rsidP="00812432">
            <w:pPr>
              <w:pStyle w:val="BodyText"/>
            </w:pPr>
            <w:r w:rsidRPr="007A73A8">
              <w:t xml:space="preserve">b. </w:t>
            </w:r>
            <w:r w:rsidRPr="007A73A8">
              <w:tab/>
            </w:r>
            <w:r w:rsidR="00404651" w:rsidRPr="007A73A8">
              <w:t>Indicate whether these have been incorporated in the council’s Long Term Financial Plan, if not, explain why.</w:t>
            </w:r>
          </w:p>
          <w:sdt>
            <w:sdtPr>
              <w:rPr>
                <w:color w:val="2B579A"/>
                <w:shd w:val="clear" w:color="auto" w:fill="E6E6E6"/>
              </w:rPr>
              <w:id w:val="995532494"/>
              <w:placeholder>
                <w:docPart w:val="1195FF0A9F0B4EFDBE6B33AE037E6744"/>
              </w:placeholder>
            </w:sdtPr>
            <w:sdtEndPr>
              <w:rPr>
                <w:color w:val="2E2E2F"/>
                <w:shd w:val="clear" w:color="auto" w:fill="auto"/>
              </w:rPr>
            </w:sdtEndPr>
            <w:sdtContent>
              <w:p w14:paraId="06B2A7F2" w14:textId="77777777" w:rsidR="003C729C" w:rsidRPr="007A73A8" w:rsidRDefault="003C729C" w:rsidP="00812432">
                <w:pPr>
                  <w:pStyle w:val="BodyText"/>
                </w:pPr>
                <w:r w:rsidRPr="007A73A8">
                  <w:t>Click here to enter text.</w:t>
                </w:r>
              </w:p>
            </w:sdtContent>
          </w:sdt>
        </w:tc>
      </w:tr>
    </w:tbl>
    <w:p w14:paraId="4F2D9B4A" w14:textId="6D91D14B" w:rsidR="003C729C" w:rsidRPr="007A73A8" w:rsidRDefault="003C729C" w:rsidP="000D465E">
      <w:pPr>
        <w:pStyle w:val="Heading2"/>
      </w:pPr>
      <w:bookmarkStart w:id="63" w:name="_Toc39658002"/>
      <w:bookmarkStart w:id="64" w:name="_Toc26803356"/>
      <w:bookmarkStart w:id="65" w:name="_Toc147229638"/>
      <w:bookmarkStart w:id="66" w:name="_Toc209022266"/>
      <w:r w:rsidRPr="007A73A8">
        <w:t xml:space="preserve">How </w:t>
      </w:r>
      <w:r w:rsidR="00321F21" w:rsidRPr="007A73A8">
        <w:t>has</w:t>
      </w:r>
      <w:r w:rsidRPr="007A73A8">
        <w:t xml:space="preserve"> the council’s levels of productivity and efficiency changed over time, and compared to similar councils?</w:t>
      </w:r>
      <w:bookmarkEnd w:id="63"/>
      <w:bookmarkEnd w:id="64"/>
      <w:bookmarkEnd w:id="65"/>
      <w:bookmarkEnd w:id="66"/>
    </w:p>
    <w:p w14:paraId="151680F5" w14:textId="6B8B12D0" w:rsidR="00C93BF8" w:rsidRPr="007A73A8" w:rsidRDefault="003C729C" w:rsidP="00C93BF8">
      <w:pPr>
        <w:pStyle w:val="BodyText"/>
      </w:pPr>
      <w:r w:rsidRPr="007A73A8">
        <w:rPr>
          <w:bCs/>
        </w:rPr>
        <w:t>In the text box</w:t>
      </w:r>
      <w:r w:rsidR="00662EAD" w:rsidRPr="007A73A8">
        <w:rPr>
          <w:bCs/>
        </w:rPr>
        <w:t>,</w:t>
      </w:r>
      <w:r w:rsidRPr="007A73A8">
        <w:t xml:space="preserve"> summarise data which demonstrates how the council has improved productivity and indicate its performance against that of comparable councils.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C93BF8" w:rsidRPr="007A73A8" w14:paraId="7FE4A0BA" w14:textId="77777777" w:rsidTr="00FF62C0">
        <w:trPr>
          <w:trHeight w:val="1134"/>
        </w:trPr>
        <w:tc>
          <w:tcPr>
            <w:tcW w:w="9000" w:type="dxa"/>
            <w:tcBorders>
              <w:top w:val="single" w:sz="4" w:space="0" w:color="auto"/>
              <w:left w:val="single" w:sz="4" w:space="0" w:color="auto"/>
              <w:bottom w:val="single" w:sz="4" w:space="0" w:color="auto"/>
              <w:right w:val="single" w:sz="4" w:space="0" w:color="auto"/>
            </w:tcBorders>
            <w:hideMark/>
          </w:tcPr>
          <w:sdt>
            <w:sdtPr>
              <w:rPr>
                <w:color w:val="2B579A"/>
                <w:shd w:val="clear" w:color="auto" w:fill="E6E6E6"/>
              </w:rPr>
              <w:id w:val="624045796"/>
              <w:placeholder>
                <w:docPart w:val="41647C2D0B4040ED9D7EDC028917A852"/>
              </w:placeholder>
            </w:sdtPr>
            <w:sdtEndPr>
              <w:rPr>
                <w:color w:val="2E2E2F"/>
                <w:shd w:val="clear" w:color="auto" w:fill="auto"/>
              </w:rPr>
            </w:sdtEndPr>
            <w:sdtContent>
              <w:p w14:paraId="1B5DFDF7" w14:textId="77777777" w:rsidR="00C93BF8" w:rsidRPr="007A73A8" w:rsidRDefault="00C93BF8" w:rsidP="00812432">
                <w:pPr>
                  <w:pStyle w:val="BodyText"/>
                </w:pPr>
                <w:r w:rsidRPr="007A73A8">
                  <w:t>Click here to enter text.</w:t>
                </w:r>
              </w:p>
            </w:sdtContent>
          </w:sdt>
        </w:tc>
      </w:tr>
    </w:tbl>
    <w:bookmarkStart w:id="67" w:name="_Toc39658003"/>
    <w:bookmarkStart w:id="68" w:name="_Toc26803357"/>
    <w:bookmarkStart w:id="69" w:name="_Ref148434847"/>
    <w:p w14:paraId="6FFF2112" w14:textId="3F981BA5" w:rsidR="003C729C" w:rsidRPr="007A73A8" w:rsidRDefault="00000000" w:rsidP="00EF1E7F">
      <w:pPr>
        <w:pStyle w:val="Caption"/>
        <w:numPr>
          <w:ilvl w:val="0"/>
          <w:numId w:val="9"/>
        </w:numPr>
      </w:pPr>
      <w:sdt>
        <w:sdtPr>
          <w:id w:val="-1308631694"/>
          <w:placeholder>
            <w:docPart w:val="EFF84A68A987462B8A3962D84732F645"/>
          </w:placeholder>
          <w:docPartList>
            <w:docPartGallery w:val="AutoText"/>
            <w:docPartCategory w:val="Table Captions"/>
          </w:docPartList>
        </w:sdtPr>
        <w:sdtContent>
          <w:bookmarkEnd w:id="69"/>
          <w:r w:rsidR="008E0137" w:rsidRPr="007A73A8">
            <w:t xml:space="preserve">Table </w:t>
          </w:r>
          <w:r w:rsidR="008E0137" w:rsidRPr="007A73A8">
            <w:rPr>
              <w:noProof/>
            </w:rPr>
            <w:fldChar w:fldCharType="begin"/>
          </w:r>
          <w:r w:rsidR="008E0137" w:rsidRPr="007A73A8">
            <w:rPr>
              <w:noProof/>
            </w:rPr>
            <w:instrText xml:space="preserve"> SEQ Table \* ARABIC </w:instrText>
          </w:r>
          <w:r w:rsidR="008E0137" w:rsidRPr="007A73A8">
            <w:rPr>
              <w:noProof/>
            </w:rPr>
            <w:fldChar w:fldCharType="separate"/>
          </w:r>
          <w:r w:rsidR="007F3DB7">
            <w:rPr>
              <w:noProof/>
            </w:rPr>
            <w:t>10</w:t>
          </w:r>
          <w:r w:rsidR="008E0137" w:rsidRPr="007A73A8">
            <w:rPr>
              <w:noProof/>
            </w:rPr>
            <w:fldChar w:fldCharType="end"/>
          </w:r>
        </w:sdtContent>
      </w:sdt>
      <w:r w:rsidR="00404651" w:rsidRPr="007A73A8">
        <w:t xml:space="preserve"> Criterion 5 attachments</w:t>
      </w:r>
    </w:p>
    <w:tbl>
      <w:tblPr>
        <w:tblStyle w:val="BasicIPARTtable"/>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004"/>
        <w:gridCol w:w="3005"/>
        <w:gridCol w:w="3005"/>
      </w:tblGrid>
      <w:tr w:rsidR="003C729C" w:rsidRPr="007A73A8" w14:paraId="3DF61C32" w14:textId="77777777" w:rsidTr="00FF62C0">
        <w:trPr>
          <w:cnfStyle w:val="100000000000" w:firstRow="1" w:lastRow="0" w:firstColumn="0" w:lastColumn="0" w:oddVBand="0" w:evenVBand="0" w:oddHBand="0" w:evenHBand="0" w:firstRowFirstColumn="0" w:firstRowLastColumn="0" w:lastRowFirstColumn="0" w:lastRowLastColumn="0"/>
          <w:trHeight w:val="20"/>
        </w:trPr>
        <w:tc>
          <w:tcPr>
            <w:tcW w:w="0" w:type="dxa"/>
            <w:tcBorders>
              <w:bottom w:val="none" w:sz="0" w:space="0" w:color="auto"/>
            </w:tcBorders>
          </w:tcPr>
          <w:p w14:paraId="29A49764" w14:textId="1AE90B79" w:rsidR="003C729C" w:rsidRPr="007A73A8" w:rsidRDefault="00315208" w:rsidP="00812432">
            <w:pPr>
              <w:pStyle w:val="TableTextColumnHeading"/>
            </w:pPr>
            <w:r w:rsidRPr="007A73A8">
              <w:t>Attachment number</w:t>
            </w:r>
          </w:p>
        </w:tc>
        <w:tc>
          <w:tcPr>
            <w:tcW w:w="0" w:type="dxa"/>
            <w:tcBorders>
              <w:bottom w:val="none" w:sz="0" w:space="0" w:color="auto"/>
            </w:tcBorders>
          </w:tcPr>
          <w:p w14:paraId="2A50A7E1" w14:textId="77777777" w:rsidR="003C729C" w:rsidRPr="007A73A8" w:rsidRDefault="003C729C" w:rsidP="00812432">
            <w:pPr>
              <w:pStyle w:val="TableTextColumnHeading"/>
            </w:pPr>
            <w:r w:rsidRPr="007A73A8">
              <w:t xml:space="preserve">Name of document </w:t>
            </w:r>
          </w:p>
        </w:tc>
        <w:tc>
          <w:tcPr>
            <w:tcW w:w="0" w:type="dxa"/>
            <w:tcBorders>
              <w:bottom w:val="none" w:sz="0" w:space="0" w:color="auto"/>
            </w:tcBorders>
          </w:tcPr>
          <w:p w14:paraId="73452054" w14:textId="77777777" w:rsidR="003C729C" w:rsidRPr="007A73A8" w:rsidRDefault="003C729C" w:rsidP="00812432">
            <w:pPr>
              <w:pStyle w:val="TableTextColumnHeading"/>
            </w:pPr>
            <w:r w:rsidRPr="007A73A8">
              <w:t xml:space="preserve">Page </w:t>
            </w:r>
            <w:r w:rsidRPr="007A73A8">
              <w:br/>
              <w:t>references</w:t>
            </w:r>
          </w:p>
        </w:tc>
      </w:tr>
      <w:tr w:rsidR="003C729C" w:rsidRPr="007A73A8" w14:paraId="123D827F" w14:textId="77777777" w:rsidTr="00FF62C0">
        <w:trPr>
          <w:trHeight w:val="20"/>
        </w:trPr>
        <w:tc>
          <w:tcPr>
            <w:tcW w:w="0" w:type="dxa"/>
          </w:tcPr>
          <w:p w14:paraId="25A47060" w14:textId="77777777" w:rsidR="003C729C" w:rsidRPr="007A73A8" w:rsidRDefault="003C729C" w:rsidP="00812432">
            <w:pPr>
              <w:pStyle w:val="TableTextEntries"/>
              <w:keepNext/>
            </w:pPr>
          </w:p>
        </w:tc>
        <w:tc>
          <w:tcPr>
            <w:tcW w:w="0" w:type="dxa"/>
          </w:tcPr>
          <w:p w14:paraId="3077CDEB" w14:textId="77777777" w:rsidR="003C729C" w:rsidRPr="007A73A8" w:rsidRDefault="003C729C" w:rsidP="00812432">
            <w:pPr>
              <w:pStyle w:val="TableTextEntries"/>
              <w:keepNext/>
            </w:pPr>
          </w:p>
        </w:tc>
        <w:tc>
          <w:tcPr>
            <w:tcW w:w="0" w:type="dxa"/>
          </w:tcPr>
          <w:p w14:paraId="7F238F4D" w14:textId="77777777" w:rsidR="003C729C" w:rsidRPr="007A73A8" w:rsidRDefault="003C729C" w:rsidP="00812432">
            <w:pPr>
              <w:pStyle w:val="TableTextEntries"/>
              <w:keepNext/>
            </w:pPr>
          </w:p>
        </w:tc>
      </w:tr>
      <w:tr w:rsidR="003C729C" w:rsidRPr="007A73A8" w14:paraId="1338F70B"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5CC40FFC" w14:textId="77777777" w:rsidR="003C729C" w:rsidRPr="007A73A8" w:rsidRDefault="003C729C" w:rsidP="00812432">
            <w:pPr>
              <w:pStyle w:val="TableTextEntries"/>
              <w:keepNext/>
            </w:pPr>
          </w:p>
        </w:tc>
        <w:tc>
          <w:tcPr>
            <w:tcW w:w="0" w:type="dxa"/>
          </w:tcPr>
          <w:p w14:paraId="68A62C2F" w14:textId="77777777" w:rsidR="003C729C" w:rsidRPr="007A73A8" w:rsidRDefault="003C729C" w:rsidP="00812432">
            <w:pPr>
              <w:pStyle w:val="TableTextEntries"/>
              <w:keepNext/>
            </w:pPr>
          </w:p>
        </w:tc>
        <w:tc>
          <w:tcPr>
            <w:tcW w:w="0" w:type="dxa"/>
          </w:tcPr>
          <w:p w14:paraId="49F9E7A8" w14:textId="77777777" w:rsidR="003C729C" w:rsidRPr="007A73A8" w:rsidRDefault="003C729C" w:rsidP="00812432">
            <w:pPr>
              <w:pStyle w:val="TableTextEntries"/>
              <w:keepNext/>
            </w:pPr>
          </w:p>
        </w:tc>
      </w:tr>
      <w:tr w:rsidR="003C729C" w:rsidRPr="007A73A8" w14:paraId="17DC8B39" w14:textId="77777777" w:rsidTr="00FF62C0">
        <w:trPr>
          <w:trHeight w:val="20"/>
        </w:trPr>
        <w:tc>
          <w:tcPr>
            <w:tcW w:w="0" w:type="dxa"/>
          </w:tcPr>
          <w:p w14:paraId="0B6A20C3" w14:textId="77777777" w:rsidR="003C729C" w:rsidRPr="007A73A8" w:rsidRDefault="003C729C" w:rsidP="00812432">
            <w:pPr>
              <w:pStyle w:val="TableTextEntries"/>
              <w:keepNext/>
            </w:pPr>
          </w:p>
        </w:tc>
        <w:tc>
          <w:tcPr>
            <w:tcW w:w="0" w:type="dxa"/>
          </w:tcPr>
          <w:p w14:paraId="0177A26C" w14:textId="77777777" w:rsidR="003C729C" w:rsidRPr="007A73A8" w:rsidRDefault="003C729C" w:rsidP="00812432">
            <w:pPr>
              <w:pStyle w:val="TableTextEntries"/>
              <w:keepNext/>
            </w:pPr>
          </w:p>
        </w:tc>
        <w:tc>
          <w:tcPr>
            <w:tcW w:w="0" w:type="dxa"/>
          </w:tcPr>
          <w:p w14:paraId="659ECAF2" w14:textId="77777777" w:rsidR="003C729C" w:rsidRPr="007A73A8" w:rsidRDefault="003C729C" w:rsidP="00812432">
            <w:pPr>
              <w:pStyle w:val="TableTextEntries"/>
              <w:keepNext/>
            </w:pPr>
          </w:p>
        </w:tc>
      </w:tr>
      <w:tr w:rsidR="003C729C" w:rsidRPr="007A73A8" w14:paraId="321BFFBF"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02D5B877" w14:textId="77777777" w:rsidR="003C729C" w:rsidRPr="007A73A8" w:rsidRDefault="003C729C" w:rsidP="00812432">
            <w:pPr>
              <w:pStyle w:val="TableTextEntries"/>
            </w:pPr>
          </w:p>
        </w:tc>
        <w:tc>
          <w:tcPr>
            <w:tcW w:w="0" w:type="dxa"/>
          </w:tcPr>
          <w:p w14:paraId="5C126DE4" w14:textId="77777777" w:rsidR="003C729C" w:rsidRPr="007A73A8" w:rsidRDefault="003C729C" w:rsidP="00812432">
            <w:pPr>
              <w:pStyle w:val="TableTextEntries"/>
            </w:pPr>
          </w:p>
        </w:tc>
        <w:tc>
          <w:tcPr>
            <w:tcW w:w="0" w:type="dxa"/>
          </w:tcPr>
          <w:p w14:paraId="4A0EBAAB" w14:textId="77777777" w:rsidR="003C729C" w:rsidRPr="007A73A8" w:rsidRDefault="003C729C" w:rsidP="00812432">
            <w:pPr>
              <w:pStyle w:val="TableTextEntries"/>
            </w:pPr>
          </w:p>
        </w:tc>
      </w:tr>
      <w:bookmarkEnd w:id="67"/>
      <w:bookmarkEnd w:id="68"/>
    </w:tbl>
    <w:p w14:paraId="047841CF" w14:textId="77777777" w:rsidR="005D5EB1" w:rsidRPr="007A73A8" w:rsidRDefault="005D5EB1" w:rsidP="00D44C89">
      <w:pPr>
        <w:pStyle w:val="BodyText"/>
        <w:rPr>
          <w:lang w:eastAsia="en-US"/>
        </w:rPr>
        <w:sectPr w:rsidR="005D5EB1" w:rsidRPr="007A73A8" w:rsidSect="00920F09">
          <w:headerReference w:type="default" r:id="rId51"/>
          <w:footerReference w:type="default" r:id="rId52"/>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050F877B" w14:textId="2CE4DB95" w:rsidR="00D44C89" w:rsidRPr="007A73A8" w:rsidRDefault="005D5EB1" w:rsidP="005D5EB1">
      <w:pPr>
        <w:pStyle w:val="Heading1"/>
        <w:rPr>
          <w:lang w:eastAsia="en-US"/>
        </w:rPr>
      </w:pPr>
      <w:bookmarkStart w:id="70" w:name="_Toc209022267"/>
      <w:r w:rsidRPr="007A73A8">
        <w:rPr>
          <w:lang w:eastAsia="en-US"/>
        </w:rPr>
        <w:lastRenderedPageBreak/>
        <w:t>Council certification and contact information</w:t>
      </w:r>
      <w:bookmarkEnd w:id="70"/>
      <w:r w:rsidRPr="007A73A8">
        <w:rPr>
          <w:lang w:eastAsia="en-US"/>
        </w:rPr>
        <w:t xml:space="preserve"> </w:t>
      </w:r>
    </w:p>
    <w:p w14:paraId="6EFADFD0" w14:textId="77777777" w:rsidR="0021397B" w:rsidRPr="007A73A8" w:rsidRDefault="0021397B" w:rsidP="0021397B">
      <w:pPr>
        <w:pStyle w:val="BodyText"/>
      </w:pPr>
      <w:r w:rsidRPr="007A73A8">
        <w:t>Councils must submit a declaration in the specified form. It should be completed by the General Manager and the Responsible Accounting Officer.</w:t>
      </w:r>
    </w:p>
    <w:p w14:paraId="29690FF9" w14:textId="77777777" w:rsidR="0021397B" w:rsidRPr="007A73A8" w:rsidRDefault="0021397B" w:rsidP="006D7EBB">
      <w:pPr>
        <w:pStyle w:val="Heading2"/>
      </w:pPr>
      <w:bookmarkStart w:id="71" w:name="_Toc147229641"/>
      <w:bookmarkStart w:id="72" w:name="_Ref148436331"/>
      <w:bookmarkStart w:id="73" w:name="_Toc209022268"/>
      <w:r w:rsidRPr="007A73A8">
        <w:t>Certification of application</w:t>
      </w:r>
      <w:bookmarkEnd w:id="71"/>
      <w:r w:rsidRPr="007A73A8">
        <w:t xml:space="preserve"> and declaration</w:t>
      </w:r>
      <w:bookmarkEnd w:id="72"/>
      <w:bookmarkEnd w:id="73"/>
    </w:p>
    <w:p w14:paraId="3E967C07" w14:textId="64B1642D" w:rsidR="0021397B" w:rsidRPr="007A73A8" w:rsidRDefault="0021397B" w:rsidP="0021397B">
      <w:pPr>
        <w:pStyle w:val="BodyText"/>
      </w:pPr>
      <w:r w:rsidRPr="007A73A8">
        <w:t>Prepare a document in the form indicated below</w:t>
      </w:r>
      <w:r w:rsidR="00920F09" w:rsidRPr="007A73A8">
        <w:t>. Please</w:t>
      </w:r>
      <w:r w:rsidRPr="007A73A8">
        <w:t xml:space="preserve"> sign</w:t>
      </w:r>
      <w:r w:rsidR="00AB3A4E" w:rsidRPr="007A73A8">
        <w:t xml:space="preserve"> (electronic signature is also acceptable)</w:t>
      </w:r>
      <w:r w:rsidRPr="007A73A8">
        <w:t>, scan and submit it with your application.</w:t>
      </w:r>
    </w:p>
    <w:p w14:paraId="41CB8217" w14:textId="007B655F" w:rsidR="0021397B" w:rsidRPr="007A73A8" w:rsidRDefault="006D7EBB" w:rsidP="0021397B">
      <w:pPr>
        <w:pStyle w:val="BodyText"/>
      </w:pPr>
      <w:r w:rsidRPr="007A73A8">
        <w:rPr>
          <w:szCs w:val="19"/>
        </w:rPr>
        <w:t>This is t</w:t>
      </w:r>
      <w:r w:rsidR="0021397B" w:rsidRPr="007A73A8">
        <w:rPr>
          <w:szCs w:val="19"/>
        </w:rPr>
        <w:t>o be completed by General Manager and Responsible Accounting Officer</w:t>
      </w:r>
      <w:r w:rsidRPr="007A73A8">
        <w:rPr>
          <w:szCs w:val="19"/>
        </w:rPr>
        <w:t>.</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37"/>
        <w:gridCol w:w="4538"/>
      </w:tblGrid>
      <w:tr w:rsidR="0021397B" w:rsidRPr="007A73A8" w14:paraId="0E9B59E8" w14:textId="77777777" w:rsidTr="00FF62C0">
        <w:trPr>
          <w:trHeight w:val="520"/>
        </w:trPr>
        <w:tc>
          <w:tcPr>
            <w:tcW w:w="0" w:type="dxa"/>
            <w:shd w:val="clear" w:color="auto" w:fill="E2EAF6"/>
            <w:vAlign w:val="center"/>
            <w:hideMark/>
          </w:tcPr>
          <w:p w14:paraId="374A940F" w14:textId="069BD1EE" w:rsidR="0021397B" w:rsidRPr="007A73A8" w:rsidRDefault="0021397B" w:rsidP="00812432">
            <w:pPr>
              <w:pStyle w:val="TableTextColumnHeading"/>
            </w:pPr>
            <w:r w:rsidRPr="007A73A8">
              <w:t>Name of</w:t>
            </w:r>
            <w:r w:rsidR="00427D3B" w:rsidRPr="007A73A8">
              <w:t xml:space="preserve"> the</w:t>
            </w:r>
            <w:r w:rsidRPr="007A73A8">
              <w:t xml:space="preserve"> council:</w:t>
            </w:r>
          </w:p>
        </w:tc>
        <w:tc>
          <w:tcPr>
            <w:tcW w:w="0" w:type="dxa"/>
            <w:vAlign w:val="center"/>
            <w:hideMark/>
          </w:tcPr>
          <w:p w14:paraId="431EC5E9" w14:textId="01AA3194" w:rsidR="0021397B" w:rsidRPr="007A73A8" w:rsidRDefault="00920F09" w:rsidP="00812432">
            <w:pPr>
              <w:pStyle w:val="BodyText"/>
            </w:pPr>
            <w:r w:rsidRPr="007A73A8">
              <w:rPr>
                <w:rFonts w:cs="Arial"/>
                <w:color w:val="2B579A"/>
                <w:shd w:val="clear" w:color="auto" w:fill="E6E6E6"/>
              </w:rPr>
              <w:t>Click here to enter text</w:t>
            </w:r>
          </w:p>
        </w:tc>
      </w:tr>
    </w:tbl>
    <w:p w14:paraId="188A4DC3" w14:textId="77777777" w:rsidR="00315208" w:rsidRPr="007A73A8" w:rsidRDefault="00315208" w:rsidP="0021397B"/>
    <w:p w14:paraId="78D4E016" w14:textId="4C0ABB1C" w:rsidR="0021397B" w:rsidRPr="007A73A8" w:rsidRDefault="0021397B" w:rsidP="0021397B">
      <w:r w:rsidRPr="007A73A8">
        <w:t xml:space="preserve">We certify that to the best of our knowledge the information provided in the Part A </w:t>
      </w:r>
      <w:r w:rsidR="004B2E61" w:rsidRPr="007A73A8">
        <w:t>a</w:t>
      </w:r>
      <w:r w:rsidRPr="007A73A8">
        <w:t xml:space="preserve">pplication form and this SV Part B </w:t>
      </w:r>
      <w:r w:rsidR="004B2E61" w:rsidRPr="007A73A8">
        <w:t>a</w:t>
      </w:r>
      <w:r w:rsidRPr="007A73A8">
        <w:t xml:space="preserve">pplication </w:t>
      </w:r>
      <w:r w:rsidR="004B2E61" w:rsidRPr="007A73A8">
        <w:t>f</w:t>
      </w:r>
      <w:r w:rsidRPr="007A73A8">
        <w:t xml:space="preserve">orm is correct and complete. We have </w:t>
      </w:r>
      <w:r w:rsidR="006E3EFD" w:rsidRPr="007A73A8">
        <w:t xml:space="preserve">completed the checklist for the Part A and B application forms and </w:t>
      </w:r>
      <w:r w:rsidRPr="007A73A8">
        <w:t xml:space="preserve">also provided all relevant attachments as requested (see </w:t>
      </w:r>
      <w:r w:rsidR="00482AAF" w:rsidRPr="007A73A8">
        <w:fldChar w:fldCharType="begin"/>
      </w:r>
      <w:r w:rsidR="00482AAF" w:rsidRPr="007A73A8">
        <w:instrText xml:space="preserve"> REF _Ref148436691 \h </w:instrText>
      </w:r>
      <w:r w:rsidR="006F1F42" w:rsidRPr="007A73A8">
        <w:instrText xml:space="preserve"> \* MERGEFORMAT </w:instrText>
      </w:r>
      <w:r w:rsidR="00482AAF" w:rsidRPr="007A73A8">
        <w:fldChar w:fldCharType="separate"/>
      </w:r>
      <w:r w:rsidR="007F3DB7" w:rsidRPr="007A73A8">
        <w:t xml:space="preserve">Table </w:t>
      </w:r>
      <w:r w:rsidR="007F3DB7">
        <w:rPr>
          <w:noProof/>
        </w:rPr>
        <w:t>11</w:t>
      </w:r>
      <w:r w:rsidR="00482AAF" w:rsidRPr="007A73A8">
        <w:fldChar w:fldCharType="end"/>
      </w:r>
      <w:r w:rsidR="00315208" w:rsidRPr="007A73A8">
        <w:t xml:space="preserve">, </w:t>
      </w:r>
      <w:r w:rsidR="00315208" w:rsidRPr="007A73A8">
        <w:fldChar w:fldCharType="begin"/>
      </w:r>
      <w:r w:rsidR="00315208" w:rsidRPr="007A73A8">
        <w:instrText xml:space="preserve"> REF _Ref149551421 \h </w:instrText>
      </w:r>
      <w:r w:rsidR="006F1F42" w:rsidRPr="007A73A8">
        <w:instrText xml:space="preserve"> \* MERGEFORMAT </w:instrText>
      </w:r>
      <w:r w:rsidR="00315208" w:rsidRPr="007A73A8">
        <w:fldChar w:fldCharType="separate"/>
      </w:r>
      <w:r w:rsidR="007F3DB7" w:rsidRPr="007A73A8">
        <w:t xml:space="preserve">Table </w:t>
      </w:r>
      <w:r w:rsidR="007F3DB7">
        <w:rPr>
          <w:noProof/>
        </w:rPr>
        <w:t>12</w:t>
      </w:r>
      <w:r w:rsidR="00315208" w:rsidRPr="007A73A8">
        <w:fldChar w:fldCharType="end"/>
      </w:r>
      <w:r w:rsidR="00315208" w:rsidRPr="007A73A8">
        <w:t xml:space="preserve"> and</w:t>
      </w:r>
      <w:r w:rsidR="00482AAF" w:rsidRPr="007A73A8">
        <w:t xml:space="preserve"> </w:t>
      </w:r>
      <w:r w:rsidR="00482AAF" w:rsidRPr="007A73A8">
        <w:fldChar w:fldCharType="begin"/>
      </w:r>
      <w:r w:rsidR="00482AAF" w:rsidRPr="007A73A8">
        <w:instrText xml:space="preserve"> REF _Ref148436696 \h </w:instrText>
      </w:r>
      <w:r w:rsidR="006F1F42" w:rsidRPr="007A73A8">
        <w:instrText xml:space="preserve"> \* MERGEFORMAT </w:instrText>
      </w:r>
      <w:r w:rsidR="00482AAF" w:rsidRPr="007A73A8">
        <w:fldChar w:fldCharType="separate"/>
      </w:r>
      <w:r w:rsidR="007F3DB7" w:rsidRPr="007A73A8">
        <w:t xml:space="preserve">Table </w:t>
      </w:r>
      <w:r w:rsidR="007F3DB7">
        <w:rPr>
          <w:noProof/>
        </w:rPr>
        <w:t>13</w:t>
      </w:r>
      <w:r w:rsidR="00482AAF" w:rsidRPr="007A73A8">
        <w:fldChar w:fldCharType="end"/>
      </w:r>
      <w:r w:rsidR="00482AAF" w:rsidRPr="007A73A8">
        <w:t>).</w:t>
      </w:r>
    </w:p>
    <w:p w14:paraId="64DC216B" w14:textId="77777777" w:rsidR="00315208" w:rsidRPr="007A73A8" w:rsidRDefault="00315208" w:rsidP="0021397B"/>
    <w:tbl>
      <w:tblPr>
        <w:tblStyle w:val="BasicIPARTtablerow-column"/>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450"/>
        <w:gridCol w:w="4450"/>
      </w:tblGrid>
      <w:tr w:rsidR="00315208" w:rsidRPr="007A73A8" w14:paraId="211B9FB5"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19A59EC9" w14:textId="77777777" w:rsidR="00315208" w:rsidRPr="007A73A8" w:rsidRDefault="00315208" w:rsidP="00920F09">
            <w:pPr>
              <w:pStyle w:val="TableTextColumnHeading"/>
              <w:rPr>
                <w:szCs w:val="10"/>
              </w:rPr>
            </w:pPr>
            <w:r w:rsidRPr="007A73A8">
              <w:rPr>
                <w:szCs w:val="10"/>
              </w:rPr>
              <w:t>General Manager (name):</w:t>
            </w:r>
          </w:p>
        </w:tc>
        <w:tc>
          <w:tcPr>
            <w:tcW w:w="0" w:type="dxa"/>
            <w:hideMark/>
          </w:tcPr>
          <w:p w14:paraId="01C942FD" w14:textId="465E3538" w:rsidR="00315208" w:rsidRPr="007A73A8" w:rsidRDefault="00315208" w:rsidP="00812432">
            <w:pPr>
              <w:pStyle w:val="BodyText"/>
              <w:cnfStyle w:val="000000000000" w:firstRow="0" w:lastRow="0" w:firstColumn="0" w:lastColumn="0" w:oddVBand="0" w:evenVBand="0" w:oddHBand="0" w:evenHBand="0" w:firstRowFirstColumn="0" w:firstRowLastColumn="0" w:lastRowFirstColumn="0" w:lastRowLastColumn="0"/>
            </w:pPr>
            <w:r w:rsidRPr="007A73A8">
              <w:rPr>
                <w:rFonts w:cs="Arial"/>
                <w:color w:val="2B579A"/>
                <w:shd w:val="clear" w:color="auto" w:fill="E6E6E6"/>
              </w:rPr>
              <w:t>Click here to enter text</w:t>
            </w:r>
          </w:p>
        </w:tc>
      </w:tr>
      <w:tr w:rsidR="00315208" w:rsidRPr="007A73A8" w14:paraId="661EC756"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3BCA9449" w14:textId="77777777" w:rsidR="00315208" w:rsidRPr="007A73A8" w:rsidRDefault="00315208" w:rsidP="00920F09">
            <w:pPr>
              <w:pStyle w:val="TableTextColumnHeading"/>
              <w:rPr>
                <w:szCs w:val="10"/>
              </w:rPr>
            </w:pPr>
            <w:r w:rsidRPr="007A73A8">
              <w:rPr>
                <w:szCs w:val="10"/>
              </w:rPr>
              <w:t>Signature and Date:</w:t>
            </w:r>
          </w:p>
        </w:tc>
        <w:tc>
          <w:tcPr>
            <w:tcW w:w="0" w:type="dxa"/>
            <w:hideMark/>
          </w:tcPr>
          <w:p w14:paraId="65A78178" w14:textId="6FEFED10" w:rsidR="00315208" w:rsidRPr="007A73A8" w:rsidRDefault="007F3DB7" w:rsidP="00812432">
            <w:pPr>
              <w:pStyle w:val="BodyText"/>
              <w:cnfStyle w:val="000000010000" w:firstRow="0" w:lastRow="0" w:firstColumn="0" w:lastColumn="0" w:oddVBand="0" w:evenVBand="0" w:oddHBand="0" w:evenHBand="1" w:firstRowFirstColumn="0" w:firstRowLastColumn="0" w:lastRowFirstColumn="0" w:lastRowLastColumn="0"/>
            </w:pPr>
            <w:r>
              <w:rPr>
                <w:color w:val="2B579A"/>
                <w:shd w:val="clear" w:color="auto" w:fill="E6E6E6"/>
              </w:rPr>
              <w:pict w14:anchorId="177FE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in;height:36pt">
                  <v:imagedata r:id="rId53" o:title=""/>
                  <o:lock v:ext="edit" ungrouping="t" rotation="t" cropping="t" verticies="t" grouping="t"/>
                  <o:signatureline v:ext="edit" id="{22CCAAAE-C760-4526-BD07-3F307541B5A2}" provid="{00000000-0000-0000-0000-000000000000}" issignatureline="t"/>
                </v:shape>
              </w:pict>
            </w:r>
          </w:p>
        </w:tc>
      </w:tr>
      <w:tr w:rsidR="00315208" w:rsidRPr="007A73A8" w14:paraId="2DD5D857"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45D219EA" w14:textId="77777777" w:rsidR="00315208" w:rsidRPr="007A73A8" w:rsidRDefault="00315208" w:rsidP="00920F09">
            <w:pPr>
              <w:pStyle w:val="TableTextColumnHeading"/>
              <w:rPr>
                <w:szCs w:val="10"/>
              </w:rPr>
            </w:pPr>
            <w:r w:rsidRPr="007A73A8">
              <w:rPr>
                <w:szCs w:val="10"/>
              </w:rPr>
              <w:t>Responsible Accounting Officer (name):</w:t>
            </w:r>
          </w:p>
        </w:tc>
        <w:tc>
          <w:tcPr>
            <w:tcW w:w="0" w:type="dxa"/>
            <w:hideMark/>
          </w:tcPr>
          <w:p w14:paraId="28390086" w14:textId="11712AC9" w:rsidR="00315208" w:rsidRPr="007A73A8" w:rsidRDefault="00315208" w:rsidP="00812432">
            <w:pPr>
              <w:pStyle w:val="BodyText"/>
              <w:cnfStyle w:val="000000000000" w:firstRow="0" w:lastRow="0" w:firstColumn="0" w:lastColumn="0" w:oddVBand="0" w:evenVBand="0" w:oddHBand="0" w:evenHBand="0" w:firstRowFirstColumn="0" w:firstRowLastColumn="0" w:lastRowFirstColumn="0" w:lastRowLastColumn="0"/>
            </w:pPr>
            <w:r w:rsidRPr="007A73A8">
              <w:rPr>
                <w:rFonts w:cs="Arial"/>
                <w:color w:val="2B579A"/>
                <w:shd w:val="clear" w:color="auto" w:fill="E6E6E6"/>
              </w:rPr>
              <w:t>Click here to enter text</w:t>
            </w:r>
          </w:p>
        </w:tc>
      </w:tr>
      <w:tr w:rsidR="00315208" w:rsidRPr="007A73A8" w14:paraId="61151041"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7FD95C44" w14:textId="77777777" w:rsidR="00315208" w:rsidRPr="007A73A8" w:rsidRDefault="00315208" w:rsidP="00920F09">
            <w:pPr>
              <w:pStyle w:val="TableTextColumnHeading"/>
              <w:rPr>
                <w:szCs w:val="10"/>
              </w:rPr>
            </w:pPr>
            <w:r w:rsidRPr="007A73A8">
              <w:rPr>
                <w:szCs w:val="10"/>
              </w:rPr>
              <w:t>Signature and Date:</w:t>
            </w:r>
          </w:p>
        </w:tc>
        <w:tc>
          <w:tcPr>
            <w:tcW w:w="0" w:type="dxa"/>
            <w:hideMark/>
          </w:tcPr>
          <w:p w14:paraId="50B594AA" w14:textId="6B4E1FEF" w:rsidR="00315208" w:rsidRPr="007A73A8" w:rsidRDefault="007F3DB7" w:rsidP="00812432">
            <w:pPr>
              <w:pStyle w:val="BodyText"/>
              <w:cnfStyle w:val="000000010000" w:firstRow="0" w:lastRow="0" w:firstColumn="0" w:lastColumn="0" w:oddVBand="0" w:evenVBand="0" w:oddHBand="0" w:evenHBand="1" w:firstRowFirstColumn="0" w:firstRowLastColumn="0" w:lastRowFirstColumn="0" w:lastRowLastColumn="0"/>
            </w:pPr>
            <w:r>
              <w:rPr>
                <w:color w:val="2B579A"/>
                <w:shd w:val="clear" w:color="auto" w:fill="E6E6E6"/>
              </w:rPr>
              <w:pict w14:anchorId="21345057">
                <v:shape id="_x0000_i1026" type="#_x0000_t75" alt="Signature Line, Unsigned" style="width:1in;height:36pt">
                  <v:imagedata r:id="rId54" o:title=""/>
                  <o:lock v:ext="edit" ungrouping="t" rotation="t" cropping="t" verticies="t" grouping="t"/>
                  <o:signatureline v:ext="edit" id="{B7B3DBEB-EB4D-4409-87E2-5999638A0E4F}" provid="{00000000-0000-0000-0000-000000000000}" issignatureline="t"/>
                </v:shape>
              </w:pict>
            </w:r>
          </w:p>
        </w:tc>
      </w:tr>
    </w:tbl>
    <w:p w14:paraId="001D66EF" w14:textId="77777777" w:rsidR="0021397B" w:rsidRPr="007A73A8" w:rsidRDefault="0021397B" w:rsidP="0021397B">
      <w:pPr>
        <w:pStyle w:val="TableNoteNumber"/>
      </w:pPr>
      <w:r w:rsidRPr="007A73A8">
        <w:rPr>
          <w:b/>
          <w:bCs/>
        </w:rPr>
        <w:t>Note:</w:t>
      </w:r>
      <w:r w:rsidRPr="007A73A8">
        <w:t xml:space="preserve"> These signatures will be redacted before publication of the application.</w:t>
      </w:r>
    </w:p>
    <w:p w14:paraId="569369C8" w14:textId="77777777" w:rsidR="00223659" w:rsidRPr="007A73A8" w:rsidRDefault="00223659" w:rsidP="00223659">
      <w:pPr>
        <w:pStyle w:val="Heading2"/>
      </w:pPr>
      <w:bookmarkStart w:id="74" w:name="_Toc147229643"/>
      <w:bookmarkStart w:id="75" w:name="_Toc209022269"/>
      <w:r w:rsidRPr="007A73A8">
        <w:lastRenderedPageBreak/>
        <w:t>Council contact information</w:t>
      </w:r>
      <w:bookmarkEnd w:id="74"/>
      <w:bookmarkEnd w:id="75"/>
    </w:p>
    <w:p w14:paraId="704E0B93" w14:textId="77777777" w:rsidR="00223659" w:rsidRPr="007A73A8" w:rsidRDefault="00223659" w:rsidP="00223659">
      <w:pPr>
        <w:pStyle w:val="BodyText"/>
        <w:keepNext/>
      </w:pPr>
      <w:r w:rsidRPr="007A73A8">
        <w:t>IPART’s formal contact with the council will be with the General Manager.</w:t>
      </w:r>
    </w:p>
    <w:p w14:paraId="7D1EF225" w14:textId="4D6DA3B9" w:rsidR="00223659" w:rsidRPr="007A73A8" w:rsidRDefault="00223659" w:rsidP="00223659">
      <w:pPr>
        <w:pStyle w:val="BodyText"/>
        <w:keepNext/>
      </w:pPr>
      <w:r w:rsidRPr="007A73A8">
        <w:t xml:space="preserve">During the assessment period, IPART officers are likely to contact the council with detailed queries about the application and supporting documents. Councils should provide </w:t>
      </w:r>
      <w:r w:rsidR="00226A7A" w:rsidRPr="007A73A8">
        <w:t xml:space="preserve">direct contact </w:t>
      </w:r>
      <w:r w:rsidRPr="007A73A8">
        <w:t xml:space="preserve">details of the primary contact for such inquiries where this person is a council officer who is not the General Manager. Council officer </w:t>
      </w:r>
      <w:r w:rsidR="00FE1468" w:rsidRPr="007A73A8">
        <w:t xml:space="preserve">direct </w:t>
      </w:r>
      <w:r w:rsidRPr="007A73A8">
        <w:t>contact details will be redacted before publication of this application.</w:t>
      </w:r>
    </w:p>
    <w:p w14:paraId="273C7D70" w14:textId="77777777" w:rsidR="00223659" w:rsidRPr="007A73A8" w:rsidRDefault="00223659" w:rsidP="00223659">
      <w:pPr>
        <w:pStyle w:val="Heading4"/>
      </w:pPr>
      <w:r w:rsidRPr="007A73A8">
        <w:t>General Manager</w:t>
      </w:r>
    </w:p>
    <w:tbl>
      <w:tblPr>
        <w:tblStyle w:val="BasicIPARTtablerow-column"/>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223659" w:rsidRPr="007A73A8" w14:paraId="4E8A6ECD" w14:textId="77777777" w:rsidTr="00FF62C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56A4FF3D" w14:textId="77777777" w:rsidR="00223659" w:rsidRPr="007A73A8" w:rsidRDefault="00223659" w:rsidP="00223659">
            <w:pPr>
              <w:pStyle w:val="TableTextColumnHeading"/>
            </w:pPr>
            <w:r w:rsidRPr="007A73A8">
              <w:t>General Manager contact phone</w:t>
            </w:r>
          </w:p>
        </w:tc>
        <w:tc>
          <w:tcPr>
            <w:tcW w:w="0" w:type="dxa"/>
          </w:tcPr>
          <w:p w14:paraId="12E0A0ED" w14:textId="7121A142" w:rsidR="00223659" w:rsidRPr="007A73A8"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sidRPr="007A73A8">
              <w:rPr>
                <w:rFonts w:cs="Arial"/>
                <w:color w:val="2B579A"/>
                <w:sz w:val="20"/>
                <w:shd w:val="clear" w:color="auto" w:fill="E6E6E6"/>
              </w:rPr>
              <w:t>Click here to enter text</w:t>
            </w:r>
          </w:p>
        </w:tc>
      </w:tr>
      <w:tr w:rsidR="00223659" w:rsidRPr="007A73A8" w14:paraId="03DDE855"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hideMark/>
          </w:tcPr>
          <w:p w14:paraId="2FC98BFC" w14:textId="77777777" w:rsidR="00223659" w:rsidRPr="007A73A8" w:rsidRDefault="00223659" w:rsidP="00223659">
            <w:pPr>
              <w:pStyle w:val="TableTextColumnHeading"/>
            </w:pPr>
            <w:r w:rsidRPr="007A73A8">
              <w:t>General Manager contact email</w:t>
            </w:r>
          </w:p>
        </w:tc>
        <w:tc>
          <w:tcPr>
            <w:tcW w:w="0" w:type="dxa"/>
          </w:tcPr>
          <w:p w14:paraId="620C1065" w14:textId="30359D1A" w:rsidR="00223659" w:rsidRPr="007A73A8" w:rsidRDefault="00920F09" w:rsidP="00223659">
            <w:pPr>
              <w:pStyle w:val="TableTextEntries"/>
              <w:keepNext/>
              <w:cnfStyle w:val="000000010000" w:firstRow="0" w:lastRow="0" w:firstColumn="0" w:lastColumn="0" w:oddVBand="0" w:evenVBand="0" w:oddHBand="0" w:evenHBand="1" w:firstRowFirstColumn="0" w:firstRowLastColumn="0" w:lastRowFirstColumn="0" w:lastRowLastColumn="0"/>
            </w:pPr>
            <w:r w:rsidRPr="007A73A8">
              <w:rPr>
                <w:rFonts w:cs="Arial"/>
                <w:color w:val="2B579A"/>
                <w:sz w:val="20"/>
                <w:shd w:val="clear" w:color="auto" w:fill="E6E6E6"/>
              </w:rPr>
              <w:t>Click here to enter text</w:t>
            </w:r>
          </w:p>
        </w:tc>
      </w:tr>
    </w:tbl>
    <w:p w14:paraId="7326BF18" w14:textId="77777777" w:rsidR="00223659" w:rsidRPr="007A73A8" w:rsidRDefault="00223659" w:rsidP="00223659">
      <w:pPr>
        <w:pStyle w:val="TableNoteNumber"/>
        <w:keepNext/>
      </w:pPr>
      <w:r w:rsidRPr="007A73A8">
        <w:t>Note</w:t>
      </w:r>
      <w:r w:rsidRPr="007A73A8">
        <w:rPr>
          <w:b/>
          <w:bCs/>
        </w:rPr>
        <w:t>:</w:t>
      </w:r>
      <w:r w:rsidRPr="007A73A8">
        <w:t xml:space="preserve"> These contact details will be redacted before publication of the application.</w:t>
      </w:r>
    </w:p>
    <w:p w14:paraId="307E0118" w14:textId="77777777" w:rsidR="00223659" w:rsidRPr="007A73A8" w:rsidRDefault="00223659" w:rsidP="00223659">
      <w:pPr>
        <w:pStyle w:val="Heading4"/>
      </w:pPr>
      <w:r w:rsidRPr="007A73A8">
        <w:t>Primary council contact</w:t>
      </w:r>
    </w:p>
    <w:tbl>
      <w:tblPr>
        <w:tblStyle w:val="BasicIPARTtablerow-column"/>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223659" w:rsidRPr="007A73A8" w14:paraId="4C89255A" w14:textId="77777777" w:rsidTr="00FF62C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CFCB57B" w14:textId="77777777" w:rsidR="00223659" w:rsidRPr="007A73A8" w:rsidRDefault="00223659" w:rsidP="00223659">
            <w:pPr>
              <w:pStyle w:val="TableTextColumnHeading"/>
            </w:pPr>
            <w:r w:rsidRPr="007A73A8">
              <w:t>Council contact phone</w:t>
            </w:r>
          </w:p>
        </w:tc>
        <w:tc>
          <w:tcPr>
            <w:tcW w:w="0" w:type="dxa"/>
          </w:tcPr>
          <w:p w14:paraId="35CB1FA1" w14:textId="66B0DF5C" w:rsidR="00223659" w:rsidRPr="007A73A8"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sidRPr="007A73A8">
              <w:rPr>
                <w:rFonts w:cs="Arial"/>
                <w:color w:val="2B579A"/>
                <w:sz w:val="20"/>
                <w:shd w:val="clear" w:color="auto" w:fill="E6E6E6"/>
              </w:rPr>
              <w:t>Click here to enter text</w:t>
            </w:r>
          </w:p>
        </w:tc>
      </w:tr>
      <w:tr w:rsidR="00223659" w:rsidRPr="007A73A8" w14:paraId="699CCD5A"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446ABA92" w14:textId="77777777" w:rsidR="00223659" w:rsidRPr="007A73A8" w:rsidRDefault="00223659" w:rsidP="00223659">
            <w:pPr>
              <w:pStyle w:val="TableTextColumnHeading"/>
            </w:pPr>
            <w:r w:rsidRPr="007A73A8">
              <w:t>Council contact email</w:t>
            </w:r>
          </w:p>
        </w:tc>
        <w:tc>
          <w:tcPr>
            <w:tcW w:w="0" w:type="dxa"/>
          </w:tcPr>
          <w:p w14:paraId="4D845AD0" w14:textId="5DE9009C" w:rsidR="00223659" w:rsidRPr="007A73A8" w:rsidRDefault="00920F09" w:rsidP="00223659">
            <w:pPr>
              <w:pStyle w:val="TableTextEntries"/>
              <w:keepNext/>
              <w:cnfStyle w:val="000000010000" w:firstRow="0" w:lastRow="0" w:firstColumn="0" w:lastColumn="0" w:oddVBand="0" w:evenVBand="0" w:oddHBand="0" w:evenHBand="1" w:firstRowFirstColumn="0" w:firstRowLastColumn="0" w:lastRowFirstColumn="0" w:lastRowLastColumn="0"/>
            </w:pPr>
            <w:r w:rsidRPr="007A73A8">
              <w:rPr>
                <w:rFonts w:cs="Arial"/>
                <w:color w:val="2B579A"/>
                <w:sz w:val="20"/>
                <w:shd w:val="clear" w:color="auto" w:fill="E6E6E6"/>
              </w:rPr>
              <w:t>Click here to enter text</w:t>
            </w:r>
          </w:p>
        </w:tc>
      </w:tr>
      <w:tr w:rsidR="00223659" w:rsidRPr="007A73A8" w14:paraId="19C21406" w14:textId="77777777" w:rsidTr="00FF62C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F7EF633" w14:textId="77777777" w:rsidR="00223659" w:rsidRPr="007A73A8" w:rsidRDefault="00223659" w:rsidP="00223659">
            <w:pPr>
              <w:pStyle w:val="TableTextColumnHeading"/>
            </w:pPr>
            <w:r w:rsidRPr="007A73A8">
              <w:rPr>
                <w:bCs/>
              </w:rPr>
              <w:t>Council email</w:t>
            </w:r>
            <w:r w:rsidRPr="007A73A8">
              <w:t xml:space="preserve"> for inquiries about the SV application </w:t>
            </w:r>
          </w:p>
        </w:tc>
        <w:tc>
          <w:tcPr>
            <w:tcW w:w="0" w:type="dxa"/>
          </w:tcPr>
          <w:p w14:paraId="04B7C9B7" w14:textId="77BA91F6" w:rsidR="00223659" w:rsidRPr="007A73A8"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sidRPr="007A73A8">
              <w:rPr>
                <w:rFonts w:cs="Arial"/>
                <w:color w:val="2B579A"/>
                <w:sz w:val="20"/>
                <w:shd w:val="clear" w:color="auto" w:fill="E6E6E6"/>
              </w:rPr>
              <w:t>Click here to enter text</w:t>
            </w:r>
          </w:p>
        </w:tc>
      </w:tr>
    </w:tbl>
    <w:p w14:paraId="4586F9E7" w14:textId="77777777" w:rsidR="00223659" w:rsidRPr="007A73A8" w:rsidRDefault="00223659" w:rsidP="00223659">
      <w:pPr>
        <w:pStyle w:val="TableNoteNumber"/>
        <w:keepNext/>
      </w:pPr>
      <w:r w:rsidRPr="007A73A8">
        <w:t>Note</w:t>
      </w:r>
      <w:r w:rsidRPr="007A73A8">
        <w:rPr>
          <w:b/>
          <w:bCs/>
        </w:rPr>
        <w:t>:</w:t>
      </w:r>
      <w:r w:rsidRPr="007A73A8">
        <w:t xml:space="preserve"> These contact details will be redacted before publication of the application.</w:t>
      </w:r>
    </w:p>
    <w:p w14:paraId="662DF6F2" w14:textId="77777777" w:rsidR="00223659" w:rsidRPr="007A73A8" w:rsidRDefault="00223659" w:rsidP="006170B2">
      <w:pPr>
        <w:pStyle w:val="Heading4"/>
      </w:pPr>
      <w:r w:rsidRPr="007A73A8">
        <w:t>Secondary council contact</w:t>
      </w:r>
    </w:p>
    <w:tbl>
      <w:tblPr>
        <w:tblStyle w:val="BasicIPARTtablerow-column"/>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507"/>
        <w:gridCol w:w="4508"/>
      </w:tblGrid>
      <w:tr w:rsidR="00223659" w:rsidRPr="007A73A8" w14:paraId="327B06F7" w14:textId="77777777" w:rsidTr="00FF62C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0C678E90" w14:textId="77777777" w:rsidR="00223659" w:rsidRPr="007A73A8" w:rsidRDefault="00223659" w:rsidP="00812432">
            <w:pPr>
              <w:pStyle w:val="TableTextColumnHeading"/>
            </w:pPr>
            <w:r w:rsidRPr="007A73A8">
              <w:t>Council contact phone</w:t>
            </w:r>
          </w:p>
        </w:tc>
        <w:tc>
          <w:tcPr>
            <w:tcW w:w="0" w:type="dxa"/>
          </w:tcPr>
          <w:p w14:paraId="7BD4EC52" w14:textId="1B4228C4" w:rsidR="00223659" w:rsidRPr="007A73A8" w:rsidRDefault="00920F09"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Fonts w:cs="Arial"/>
                <w:color w:val="2B579A"/>
                <w:sz w:val="20"/>
                <w:shd w:val="clear" w:color="auto" w:fill="E6E6E6"/>
              </w:rPr>
              <w:t>Click here to enter text</w:t>
            </w:r>
          </w:p>
        </w:tc>
      </w:tr>
      <w:tr w:rsidR="00223659" w:rsidRPr="007A73A8" w14:paraId="727CDC32" w14:textId="77777777" w:rsidTr="00FF62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4C71144" w14:textId="77777777" w:rsidR="00223659" w:rsidRPr="007A73A8" w:rsidRDefault="00223659" w:rsidP="00812432">
            <w:pPr>
              <w:pStyle w:val="TableTextColumnHeading"/>
            </w:pPr>
            <w:r w:rsidRPr="007A73A8">
              <w:t>Council contact email</w:t>
            </w:r>
          </w:p>
        </w:tc>
        <w:tc>
          <w:tcPr>
            <w:tcW w:w="0" w:type="dxa"/>
          </w:tcPr>
          <w:p w14:paraId="53EE27E2" w14:textId="219616FD" w:rsidR="00223659" w:rsidRPr="007A73A8" w:rsidRDefault="00920F09" w:rsidP="00812432">
            <w:pPr>
              <w:pStyle w:val="TableTextEntries"/>
              <w:cnfStyle w:val="000000010000" w:firstRow="0" w:lastRow="0" w:firstColumn="0" w:lastColumn="0" w:oddVBand="0" w:evenVBand="0" w:oddHBand="0" w:evenHBand="1" w:firstRowFirstColumn="0" w:firstRowLastColumn="0" w:lastRowFirstColumn="0" w:lastRowLastColumn="0"/>
            </w:pPr>
            <w:r w:rsidRPr="007A73A8">
              <w:rPr>
                <w:rFonts w:cs="Arial"/>
                <w:color w:val="2B579A"/>
                <w:sz w:val="20"/>
                <w:shd w:val="clear" w:color="auto" w:fill="E6E6E6"/>
              </w:rPr>
              <w:t>Click here to enter text</w:t>
            </w:r>
          </w:p>
        </w:tc>
      </w:tr>
      <w:tr w:rsidR="00223659" w:rsidRPr="007A73A8" w14:paraId="53B8C00F" w14:textId="77777777" w:rsidTr="00FF62C0">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B1854DD" w14:textId="77777777" w:rsidR="00223659" w:rsidRPr="007A73A8" w:rsidRDefault="00223659" w:rsidP="00812432">
            <w:pPr>
              <w:pStyle w:val="TableTextColumnHeading"/>
            </w:pPr>
            <w:r w:rsidRPr="007A73A8">
              <w:rPr>
                <w:bCs/>
              </w:rPr>
              <w:t>Council email</w:t>
            </w:r>
            <w:r w:rsidRPr="007A73A8">
              <w:t xml:space="preserve"> for inquiries about the SV application </w:t>
            </w:r>
          </w:p>
        </w:tc>
        <w:tc>
          <w:tcPr>
            <w:tcW w:w="0" w:type="dxa"/>
          </w:tcPr>
          <w:p w14:paraId="2F7C6EF0" w14:textId="7172E027" w:rsidR="00223659" w:rsidRPr="007A73A8" w:rsidRDefault="00920F09" w:rsidP="00812432">
            <w:pPr>
              <w:pStyle w:val="TableTextEntries"/>
              <w:cnfStyle w:val="000000000000" w:firstRow="0" w:lastRow="0" w:firstColumn="0" w:lastColumn="0" w:oddVBand="0" w:evenVBand="0" w:oddHBand="0" w:evenHBand="0" w:firstRowFirstColumn="0" w:firstRowLastColumn="0" w:lastRowFirstColumn="0" w:lastRowLastColumn="0"/>
            </w:pPr>
            <w:r w:rsidRPr="007A73A8">
              <w:rPr>
                <w:rFonts w:cs="Arial"/>
                <w:color w:val="2B579A"/>
                <w:sz w:val="20"/>
                <w:shd w:val="clear" w:color="auto" w:fill="E6E6E6"/>
              </w:rPr>
              <w:t>Click here to enter text</w:t>
            </w:r>
          </w:p>
        </w:tc>
      </w:tr>
    </w:tbl>
    <w:p w14:paraId="71ACD53D" w14:textId="77777777" w:rsidR="00223659" w:rsidRPr="007A73A8" w:rsidRDefault="00223659" w:rsidP="00223659">
      <w:pPr>
        <w:pStyle w:val="TableNoteNumber"/>
      </w:pPr>
      <w:r w:rsidRPr="007A73A8">
        <w:t>Note</w:t>
      </w:r>
      <w:r w:rsidRPr="007A73A8">
        <w:rPr>
          <w:b/>
          <w:bCs/>
        </w:rPr>
        <w:t>:</w:t>
      </w:r>
      <w:r w:rsidRPr="007A73A8">
        <w:t xml:space="preserve"> These contact details will be redacted before publication of the application.</w:t>
      </w:r>
    </w:p>
    <w:p w14:paraId="4B4B0E28" w14:textId="77777777" w:rsidR="00747AA4" w:rsidRPr="007A73A8" w:rsidRDefault="00747AA4" w:rsidP="00223659">
      <w:pPr>
        <w:pStyle w:val="BodyText"/>
        <w:sectPr w:rsidR="00747AA4" w:rsidRPr="007A73A8"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0E7D848B" w14:textId="26CB3159" w:rsidR="00223659" w:rsidRPr="007A73A8" w:rsidRDefault="00747AA4" w:rsidP="00747AA4">
      <w:pPr>
        <w:pStyle w:val="Heading1"/>
      </w:pPr>
      <w:bookmarkStart w:id="76" w:name="_Toc209022270"/>
      <w:r w:rsidRPr="007A73A8">
        <w:lastRenderedPageBreak/>
        <w:t>List of required attachments</w:t>
      </w:r>
      <w:bookmarkEnd w:id="76"/>
    </w:p>
    <w:p w14:paraId="4636AC92" w14:textId="77777777" w:rsidR="0067045A" w:rsidRPr="007A73A8" w:rsidRDefault="0067045A" w:rsidP="0067045A">
      <w:pPr>
        <w:pStyle w:val="BodyText"/>
      </w:pPr>
      <w:r w:rsidRPr="007A73A8">
        <w:t>To complete (adding rows as necessary):</w:t>
      </w:r>
    </w:p>
    <w:p w14:paraId="709BE40C" w14:textId="77777777" w:rsidR="0067045A" w:rsidRPr="007A73A8" w:rsidRDefault="0067045A" w:rsidP="0067045A">
      <w:pPr>
        <w:pStyle w:val="ListBullet"/>
        <w:ind w:left="360" w:hanging="360"/>
      </w:pPr>
      <w:r w:rsidRPr="007A73A8">
        <w:t>Name each document.</w:t>
      </w:r>
    </w:p>
    <w:p w14:paraId="278881B1" w14:textId="4A40EFE3" w:rsidR="0067045A" w:rsidRPr="007A73A8" w:rsidRDefault="0067045A" w:rsidP="0067045A">
      <w:pPr>
        <w:pStyle w:val="ListBullet"/>
        <w:ind w:left="360" w:hanging="360"/>
      </w:pPr>
      <w:r w:rsidRPr="007A73A8">
        <w:t xml:space="preserve">Check the box to indicate that </w:t>
      </w:r>
      <w:r w:rsidR="00127BBC" w:rsidRPr="007A73A8">
        <w:t xml:space="preserve">the document </w:t>
      </w:r>
      <w:r w:rsidRPr="007A73A8">
        <w:t>is being submitted with the application.</w:t>
      </w:r>
    </w:p>
    <w:bookmarkStart w:id="77" w:name="_Ref148436691"/>
    <w:p w14:paraId="6C32F6BF" w14:textId="363A88A9" w:rsidR="004B34DF" w:rsidRPr="007A73A8" w:rsidRDefault="00000000" w:rsidP="00EF1E7F">
      <w:pPr>
        <w:pStyle w:val="Caption"/>
        <w:numPr>
          <w:ilvl w:val="0"/>
          <w:numId w:val="9"/>
        </w:numPr>
      </w:pPr>
      <w:sdt>
        <w:sdtPr>
          <w:id w:val="327334299"/>
          <w:placeholder>
            <w:docPart w:val="E027726092BE40AF947A260E2ABA0C8E"/>
          </w:placeholder>
          <w:docPartList>
            <w:docPartGallery w:val="AutoText"/>
            <w:docPartCategory w:val="Table Captions"/>
          </w:docPartList>
        </w:sdtPr>
        <w:sdtContent>
          <w:r w:rsidR="004B34DF" w:rsidRPr="007A73A8">
            <w:t xml:space="preserve">Table </w:t>
          </w:r>
          <w:r w:rsidR="004B34DF" w:rsidRPr="007A73A8">
            <w:rPr>
              <w:noProof/>
            </w:rPr>
            <w:fldChar w:fldCharType="begin"/>
          </w:r>
          <w:r w:rsidR="004B34DF" w:rsidRPr="007A73A8">
            <w:rPr>
              <w:noProof/>
            </w:rPr>
            <w:instrText xml:space="preserve"> SEQ Table \* ARABIC </w:instrText>
          </w:r>
          <w:r w:rsidR="004B34DF" w:rsidRPr="007A73A8">
            <w:rPr>
              <w:noProof/>
            </w:rPr>
            <w:fldChar w:fldCharType="separate"/>
          </w:r>
          <w:r w:rsidR="007F3DB7">
            <w:rPr>
              <w:noProof/>
            </w:rPr>
            <w:t>11</w:t>
          </w:r>
          <w:r w:rsidR="004B34DF" w:rsidRPr="007A73A8">
            <w:rPr>
              <w:noProof/>
            </w:rPr>
            <w:fldChar w:fldCharType="end"/>
          </w:r>
          <w:bookmarkEnd w:id="77"/>
        </w:sdtContent>
      </w:sdt>
      <w:r w:rsidR="004B34DF" w:rsidRPr="007A73A8">
        <w:t xml:space="preserve"> </w:t>
      </w:r>
      <w:r w:rsidR="00482AAF" w:rsidRPr="007A73A8">
        <w:t xml:space="preserve">Required attachments checklist </w:t>
      </w:r>
    </w:p>
    <w:tbl>
      <w:tblPr>
        <w:tblStyle w:val="BasicIPARTtable"/>
        <w:tblW w:w="5000" w:type="pct"/>
        <w:tblLook w:val="04A0" w:firstRow="1" w:lastRow="0" w:firstColumn="1" w:lastColumn="0" w:noHBand="0" w:noVBand="1"/>
      </w:tblPr>
      <w:tblGrid>
        <w:gridCol w:w="3185"/>
        <w:gridCol w:w="2880"/>
        <w:gridCol w:w="2952"/>
      </w:tblGrid>
      <w:tr w:rsidR="00720855" w:rsidRPr="007A73A8" w14:paraId="13E62AB5" w14:textId="77777777" w:rsidTr="00FF62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2FEAFF27" w14:textId="644F1210" w:rsidR="00720855" w:rsidRPr="007A73A8" w:rsidRDefault="00720855" w:rsidP="00720855">
            <w:pPr>
              <w:pStyle w:val="TableDataColumnHeading"/>
              <w:jc w:val="left"/>
            </w:pPr>
            <w:r w:rsidRPr="007A73A8">
              <w:t>Name of attachment</w:t>
            </w:r>
          </w:p>
        </w:tc>
        <w:tc>
          <w:tcPr>
            <w:tcW w:w="1597" w:type="pct"/>
            <w:tcBorders>
              <w:top w:val="single" w:sz="4" w:space="0" w:color="auto"/>
              <w:left w:val="single" w:sz="4" w:space="0" w:color="auto"/>
              <w:bottom w:val="single" w:sz="4" w:space="0" w:color="auto"/>
              <w:right w:val="single" w:sz="4" w:space="0" w:color="auto"/>
            </w:tcBorders>
          </w:tcPr>
          <w:p w14:paraId="654B4D4A" w14:textId="5F02D9F4" w:rsidR="00720855" w:rsidRPr="007A73A8" w:rsidRDefault="00720855" w:rsidP="008C7DFA">
            <w:pPr>
              <w:pStyle w:val="TableDataColumnHeading"/>
              <w:jc w:val="left"/>
              <w:cnfStyle w:val="100000000000" w:firstRow="1" w:lastRow="0" w:firstColumn="0" w:lastColumn="0" w:oddVBand="0" w:evenVBand="0" w:oddHBand="0" w:evenHBand="0" w:firstRowFirstColumn="0" w:firstRowLastColumn="0" w:lastRowFirstColumn="0" w:lastRowLastColumn="0"/>
            </w:pPr>
            <w:r w:rsidRPr="007A73A8">
              <w:t>The document is included</w:t>
            </w:r>
          </w:p>
        </w:tc>
        <w:tc>
          <w:tcPr>
            <w:tcW w:w="1636" w:type="pct"/>
            <w:tcBorders>
              <w:top w:val="single" w:sz="4" w:space="0" w:color="auto"/>
              <w:left w:val="single" w:sz="4" w:space="0" w:color="auto"/>
              <w:bottom w:val="single" w:sz="4" w:space="0" w:color="auto"/>
              <w:right w:val="single" w:sz="4" w:space="0" w:color="auto"/>
            </w:tcBorders>
          </w:tcPr>
          <w:p w14:paraId="14E0ECB9" w14:textId="58B92CDA" w:rsidR="00720855" w:rsidRPr="007A73A8" w:rsidRDefault="00720855" w:rsidP="008C7DFA">
            <w:pPr>
              <w:pStyle w:val="TableDataColumnHeading"/>
              <w:jc w:val="left"/>
              <w:cnfStyle w:val="100000000000" w:firstRow="1" w:lastRow="0" w:firstColumn="0" w:lastColumn="0" w:oddVBand="0" w:evenVBand="0" w:oddHBand="0" w:evenHBand="0" w:firstRowFirstColumn="0" w:firstRowLastColumn="0" w:lastRowFirstColumn="0" w:lastRowLastColumn="0"/>
            </w:pPr>
            <w:r w:rsidRPr="007A73A8">
              <w:t>The document is not applicable</w:t>
            </w:r>
          </w:p>
        </w:tc>
      </w:tr>
      <w:tr w:rsidR="00460CD8" w:rsidRPr="007A73A8" w14:paraId="01F0B366"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1EBE347F" w14:textId="018710B2" w:rsidR="00460CD8" w:rsidRPr="007A73A8" w:rsidRDefault="00460CD8" w:rsidP="00460CD8">
            <w:pPr>
              <w:pStyle w:val="TableDataColumnHeading"/>
              <w:jc w:val="left"/>
            </w:pPr>
            <w:r w:rsidRPr="007A73A8">
              <w:t>Mandatory forms/attachments</w:t>
            </w:r>
            <w:r w:rsidR="007B1B0C" w:rsidRPr="007A73A8">
              <w:t>:</w:t>
            </w:r>
          </w:p>
        </w:tc>
      </w:tr>
      <w:tr w:rsidR="004958CA" w:rsidRPr="007A73A8" w14:paraId="596EFE92"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0A1EF992" w14:textId="1DB91EF2" w:rsidR="004958CA" w:rsidRPr="007A73A8" w:rsidRDefault="004958CA" w:rsidP="008C7DFA">
            <w:pPr>
              <w:pStyle w:val="TableTextEntries"/>
            </w:pPr>
            <w:r w:rsidRPr="007A73A8">
              <w:t xml:space="preserve">Application Form </w:t>
            </w:r>
            <w:hyperlink r:id="rId55" w:history="1">
              <w:r w:rsidRPr="007A73A8">
                <w:rPr>
                  <w:rStyle w:val="Hyperlink"/>
                </w:rPr>
                <w:t>Part A</w:t>
              </w:r>
            </w:hyperlink>
            <w:r w:rsidRPr="007A73A8">
              <w:t xml:space="preserve"> (Excel spreadsheet) </w:t>
            </w:r>
          </w:p>
        </w:tc>
        <w:sdt>
          <w:sdtPr>
            <w:rPr>
              <w:color w:val="2E2E2F"/>
              <w:sz w:val="18"/>
            </w:rPr>
            <w:id w:val="831414994"/>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6158FB47" w14:textId="0232137C" w:rsidR="004958CA" w:rsidRPr="007A73A8" w:rsidRDefault="007B1B0C"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2DACCE31" w14:textId="304010E5" w:rsidR="004958C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t>NA</w:t>
            </w:r>
          </w:p>
        </w:tc>
      </w:tr>
      <w:tr w:rsidR="004958CA" w:rsidRPr="007A73A8" w14:paraId="5486BBF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12291FE7" w14:textId="23621692" w:rsidR="004958CA" w:rsidRPr="007A73A8" w:rsidRDefault="00AF516A" w:rsidP="008C7DFA">
            <w:pPr>
              <w:pStyle w:val="TableTextEntries"/>
            </w:pPr>
            <w:r w:rsidRPr="007A73A8">
              <w:t>Application Form Part B (this Word document)</w:t>
            </w:r>
          </w:p>
        </w:tc>
        <w:sdt>
          <w:sdtPr>
            <w:rPr>
              <w:color w:val="2E2E2F"/>
              <w:sz w:val="18"/>
            </w:rPr>
            <w:id w:val="-1819638445"/>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4EB993DE" w14:textId="1844AFA7" w:rsidR="004958C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406A9945" w14:textId="1B759161" w:rsidR="004958C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t>NA</w:t>
            </w:r>
          </w:p>
        </w:tc>
      </w:tr>
      <w:tr w:rsidR="001A1BD7" w:rsidRPr="007A73A8" w14:paraId="5B6C5507"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4FE4D827" w14:textId="6420D7AD" w:rsidR="001A1BD7" w:rsidRPr="007A73A8" w:rsidRDefault="001A1BD7" w:rsidP="008C7DFA">
            <w:pPr>
              <w:pStyle w:val="TableTextEntries"/>
            </w:pPr>
            <w:r w:rsidRPr="007A73A8">
              <w:t>Council resolution to apply for the special variation</w:t>
            </w:r>
          </w:p>
        </w:tc>
        <w:sdt>
          <w:sdtPr>
            <w:rPr>
              <w:color w:val="2E2E2F"/>
              <w:sz w:val="18"/>
            </w:rPr>
            <w:id w:val="348690680"/>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19453493" w14:textId="4331468D" w:rsidR="001A1BD7" w:rsidRPr="007A73A8" w:rsidRDefault="00711DF7"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color w:val="2E2E2F"/>
                    <w:sz w:val="18"/>
                  </w:rPr>
                  <w:t>☐</w:t>
                </w:r>
              </w:p>
            </w:tc>
          </w:sdtContent>
        </w:sdt>
        <w:tc>
          <w:tcPr>
            <w:tcW w:w="1636" w:type="pct"/>
            <w:tcBorders>
              <w:top w:val="single" w:sz="4" w:space="0" w:color="auto"/>
              <w:left w:val="single" w:sz="4" w:space="0" w:color="auto"/>
              <w:bottom w:val="single" w:sz="4" w:space="0" w:color="auto"/>
              <w:right w:val="single" w:sz="4" w:space="0" w:color="auto"/>
            </w:tcBorders>
          </w:tcPr>
          <w:p w14:paraId="0EFEAE2B" w14:textId="15B67E8B" w:rsidR="001A1BD7"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t>NA</w:t>
            </w:r>
          </w:p>
        </w:tc>
      </w:tr>
      <w:tr w:rsidR="001A1BD7" w:rsidRPr="007A73A8" w14:paraId="0B2D9839"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6606CA3A" w14:textId="2416B69D" w:rsidR="001A1BD7" w:rsidRPr="007A73A8" w:rsidRDefault="008C7DFA" w:rsidP="008C7DFA">
            <w:pPr>
              <w:pStyle w:val="TableTextEntries"/>
            </w:pPr>
            <w:r w:rsidRPr="007A73A8">
              <w:t>Completed c</w:t>
            </w:r>
            <w:r w:rsidR="00581A4A" w:rsidRPr="007A73A8">
              <w:t>ertification</w:t>
            </w:r>
            <w:r w:rsidRPr="007A73A8">
              <w:t xml:space="preserve"> and declaration (see </w:t>
            </w:r>
            <w:r w:rsidRPr="007A73A8">
              <w:fldChar w:fldCharType="begin"/>
            </w:r>
            <w:r w:rsidRPr="007A73A8">
              <w:instrText xml:space="preserve"> REF _Ref148436331 \r \h </w:instrText>
            </w:r>
            <w:r w:rsidR="007A73A8">
              <w:instrText xml:space="preserve"> \* MERGEFORMAT </w:instrText>
            </w:r>
            <w:r w:rsidRPr="007A73A8">
              <w:fldChar w:fldCharType="separate"/>
            </w:r>
            <w:r w:rsidR="007F3DB7">
              <w:t>8.1</w:t>
            </w:r>
            <w:r w:rsidRPr="007A73A8">
              <w:fldChar w:fldCharType="end"/>
            </w:r>
            <w:r w:rsidRPr="007A73A8">
              <w:t>)</w:t>
            </w:r>
          </w:p>
        </w:tc>
        <w:sdt>
          <w:sdtPr>
            <w:rPr>
              <w:color w:val="2E2E2F"/>
              <w:sz w:val="18"/>
            </w:rPr>
            <w:id w:val="1195888014"/>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2D89075C" w14:textId="16429595" w:rsidR="001A1BD7"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7CEC2AA9" w14:textId="64C88D71" w:rsidR="001A1BD7"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t>NA</w:t>
            </w:r>
          </w:p>
        </w:tc>
      </w:tr>
      <w:tr w:rsidR="001A77B1" w:rsidRPr="007A73A8" w14:paraId="5DF7D1BE"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74077A9D" w14:textId="193A1940" w:rsidR="001A77B1" w:rsidRPr="007A73A8" w:rsidRDefault="001A77B1" w:rsidP="001A77B1">
            <w:pPr>
              <w:pStyle w:val="TableDataColumnHeading"/>
              <w:jc w:val="left"/>
            </w:pPr>
            <w:r w:rsidRPr="007A73A8">
              <w:t xml:space="preserve">If applicable, to support the responses provided in Question 5 </w:t>
            </w:r>
            <w:r w:rsidR="003225EB" w:rsidRPr="007A73A8">
              <w:t xml:space="preserve">of </w:t>
            </w:r>
            <w:r w:rsidR="003225EB" w:rsidRPr="007A73A8">
              <w:fldChar w:fldCharType="begin"/>
            </w:r>
            <w:r w:rsidR="003225EB" w:rsidRPr="007A73A8">
              <w:instrText xml:space="preserve"> REF _Ref148435817 \h </w:instrText>
            </w:r>
            <w:r w:rsidR="007A73A8">
              <w:instrText xml:space="preserve"> \* MERGEFORMAT </w:instrText>
            </w:r>
            <w:r w:rsidR="003225EB" w:rsidRPr="007A73A8">
              <w:fldChar w:fldCharType="separate"/>
            </w:r>
            <w:r w:rsidR="007F3DB7" w:rsidRPr="007A73A8">
              <w:t>Description and Context</w:t>
            </w:r>
            <w:r w:rsidR="003225EB" w:rsidRPr="007A73A8">
              <w:fldChar w:fldCharType="end"/>
            </w:r>
            <w:r w:rsidR="003225EB" w:rsidRPr="007A73A8">
              <w:t xml:space="preserve"> </w:t>
            </w:r>
            <w:r w:rsidRPr="007A73A8">
              <w:t xml:space="preserve">(see </w:t>
            </w:r>
            <w:r w:rsidR="00C93BF8" w:rsidRPr="007A73A8">
              <w:t xml:space="preserve">section </w:t>
            </w:r>
            <w:r w:rsidR="00C93BF8" w:rsidRPr="007A73A8">
              <w:fldChar w:fldCharType="begin"/>
            </w:r>
            <w:r w:rsidR="00C93BF8" w:rsidRPr="007A73A8">
              <w:instrText xml:space="preserve"> REF _Ref148435817 \n \h  \* MERGEFORMAT </w:instrText>
            </w:r>
            <w:r w:rsidR="00C93BF8" w:rsidRPr="007A73A8">
              <w:fldChar w:fldCharType="separate"/>
            </w:r>
            <w:r w:rsidR="007F3DB7">
              <w:t>2</w:t>
            </w:r>
            <w:r w:rsidR="00C93BF8" w:rsidRPr="007A73A8">
              <w:fldChar w:fldCharType="end"/>
            </w:r>
            <w:r w:rsidR="007B1B0C" w:rsidRPr="007A73A8">
              <w:t>) provide:</w:t>
            </w:r>
          </w:p>
        </w:tc>
      </w:tr>
      <w:tr w:rsidR="00237BAC" w:rsidRPr="007A73A8" w14:paraId="7AAC63CC"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073657D8" w14:textId="538EC9B8" w:rsidR="00237BAC" w:rsidRPr="007A73A8" w:rsidRDefault="00057734" w:rsidP="008C7DFA">
            <w:pPr>
              <w:pStyle w:val="TableTextEntries"/>
            </w:pPr>
            <w:r w:rsidRPr="007A73A8">
              <w:t>I</w:t>
            </w:r>
            <w:r w:rsidR="00406DCC" w:rsidRPr="007A73A8">
              <w:t>nstrument for expiring special variation/s</w:t>
            </w:r>
          </w:p>
        </w:tc>
        <w:sdt>
          <w:sdtPr>
            <w:rPr>
              <w:color w:val="2E2E2F"/>
              <w:sz w:val="18"/>
            </w:rPr>
            <w:id w:val="2084634344"/>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4AD4A993" w14:textId="3CE0B67A" w:rsidR="00237BAC"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1693263596"/>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5B7A3767" w14:textId="3992CFB2" w:rsidR="00237BAC"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r>
      <w:tr w:rsidR="00057734" w:rsidRPr="007A73A8" w14:paraId="44772ED2"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427D9334" w14:textId="4079EA27" w:rsidR="00057734" w:rsidRPr="007A73A8" w:rsidRDefault="00057734" w:rsidP="008C7DFA">
            <w:pPr>
              <w:pStyle w:val="TableTextEntries"/>
            </w:pPr>
            <w:r w:rsidRPr="007A73A8">
              <w:t>OLG advice confirming calculation of amount to be removed from the council’s general income</w:t>
            </w:r>
          </w:p>
        </w:tc>
        <w:sdt>
          <w:sdtPr>
            <w:rPr>
              <w:color w:val="2E2E2F"/>
              <w:sz w:val="18"/>
            </w:rPr>
            <w:id w:val="-14465834"/>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668502BC" w14:textId="0A4C223B" w:rsidR="00057734"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2108532636"/>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17C6E621" w14:textId="35F9A718" w:rsidR="00057734"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r>
      <w:tr w:rsidR="003225EB" w:rsidRPr="007A73A8" w14:paraId="32C60AF9"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7F4FC859" w14:textId="30E16579" w:rsidR="003225EB" w:rsidRPr="007A73A8" w:rsidRDefault="003225EB" w:rsidP="00872BB9">
            <w:pPr>
              <w:pStyle w:val="TableTextColumnHeading"/>
              <w:jc w:val="both"/>
            </w:pPr>
            <w:r w:rsidRPr="007A73A8">
              <w:t xml:space="preserve">If applicable, to support the responses provided in Questions 6 AND/OR 7 of </w:t>
            </w:r>
            <w:r w:rsidRPr="007A73A8">
              <w:fldChar w:fldCharType="begin"/>
            </w:r>
            <w:r w:rsidRPr="007A73A8">
              <w:instrText xml:space="preserve"> REF _Ref148435817 \h </w:instrText>
            </w:r>
            <w:r w:rsidR="00872BB9" w:rsidRPr="007A73A8">
              <w:instrText xml:space="preserve"> \* MERGEFORMAT </w:instrText>
            </w:r>
            <w:r w:rsidRPr="007A73A8">
              <w:fldChar w:fldCharType="separate"/>
            </w:r>
            <w:r w:rsidR="007F3DB7" w:rsidRPr="007A73A8">
              <w:t>Description and Context</w:t>
            </w:r>
            <w:r w:rsidRPr="007A73A8">
              <w:fldChar w:fldCharType="end"/>
            </w:r>
            <w:r w:rsidRPr="007A73A8">
              <w:t xml:space="preserve"> (se</w:t>
            </w:r>
            <w:r w:rsidR="00C93BF8" w:rsidRPr="007A73A8">
              <w:t xml:space="preserve">e section </w:t>
            </w:r>
            <w:r w:rsidR="00C93BF8" w:rsidRPr="007A73A8">
              <w:fldChar w:fldCharType="begin"/>
            </w:r>
            <w:r w:rsidR="00C93BF8" w:rsidRPr="007A73A8">
              <w:instrText xml:space="preserve"> REF _Ref148435817 \n \h  \* MERGEFORMAT </w:instrText>
            </w:r>
            <w:r w:rsidR="00C93BF8" w:rsidRPr="007A73A8">
              <w:fldChar w:fldCharType="separate"/>
            </w:r>
            <w:r w:rsidR="007F3DB7">
              <w:t>2</w:t>
            </w:r>
            <w:r w:rsidR="00C93BF8" w:rsidRPr="007A73A8">
              <w:fldChar w:fldCharType="end"/>
            </w:r>
            <w:r w:rsidRPr="007A73A8">
              <w:t>) provide:</w:t>
            </w:r>
          </w:p>
        </w:tc>
      </w:tr>
      <w:tr w:rsidR="00057734" w:rsidRPr="007A73A8" w14:paraId="7A9A331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29FCA0C" w14:textId="73964ADF" w:rsidR="00057734" w:rsidRPr="007A73A8" w:rsidRDefault="00C149D2" w:rsidP="008C7DFA">
            <w:pPr>
              <w:pStyle w:val="TableTextEntries"/>
            </w:pPr>
            <w:r w:rsidRPr="007A73A8">
              <w:t>Declaration of compliance with conditions in past instruments (if applicable)</w:t>
            </w:r>
          </w:p>
        </w:tc>
        <w:sdt>
          <w:sdtPr>
            <w:rPr>
              <w:color w:val="2E2E2F"/>
              <w:sz w:val="18"/>
            </w:rPr>
            <w:id w:val="-201407601"/>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77171528" w14:textId="4DA8FF2C" w:rsidR="00057734"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1835291152"/>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4B93A7D3" w14:textId="1918D2BA" w:rsidR="00057734"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r>
      <w:tr w:rsidR="00DF6D53" w:rsidRPr="007A73A8" w14:paraId="703405C1"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0778156B" w14:textId="11E60045" w:rsidR="00DF6D53" w:rsidRPr="007A73A8" w:rsidRDefault="00111071" w:rsidP="008C7DFA">
            <w:pPr>
              <w:pStyle w:val="TableTextEntries"/>
            </w:pPr>
            <w:r w:rsidRPr="007A73A8">
              <w:t>Evidence of compliance with conditions in past instruments (if applicable)</w:t>
            </w:r>
          </w:p>
        </w:tc>
        <w:sdt>
          <w:sdtPr>
            <w:rPr>
              <w:color w:val="2E2E2F"/>
              <w:sz w:val="18"/>
            </w:rPr>
            <w:id w:val="1041399590"/>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24DA6225" w14:textId="18265E5F"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376859585"/>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68F3E8BA" w14:textId="4BEF102F"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r>
      <w:tr w:rsidR="004A1033" w:rsidRPr="007A73A8" w14:paraId="616B7FD2"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7D207668" w14:textId="7EBBA5C4" w:rsidR="004A1033" w:rsidRPr="007A73A8" w:rsidRDefault="00821345" w:rsidP="00821345">
            <w:pPr>
              <w:pStyle w:val="TableDataColumnHeading"/>
              <w:jc w:val="left"/>
            </w:pPr>
            <w:r w:rsidRPr="007A73A8">
              <w:t>Mandatory public supporting material (i.e. to be published on IPART’s website):</w:t>
            </w:r>
          </w:p>
        </w:tc>
      </w:tr>
      <w:tr w:rsidR="00DF6D53" w:rsidRPr="007A73A8" w14:paraId="1CC99FF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41387DB" w14:textId="2BC514CF" w:rsidR="00DF6D53" w:rsidRPr="007A73A8" w:rsidRDefault="006A0EDB" w:rsidP="008C7DFA">
            <w:pPr>
              <w:pStyle w:val="TableTextEntries"/>
            </w:pPr>
            <w:r w:rsidRPr="007A73A8">
              <w:t>Community Strategic Plan</w:t>
            </w:r>
          </w:p>
        </w:tc>
        <w:sdt>
          <w:sdtPr>
            <w:rPr>
              <w:color w:val="2E2E2F"/>
              <w:sz w:val="18"/>
            </w:rPr>
            <w:id w:val="-1288120554"/>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2C4FE455" w14:textId="660E3F13"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0FF74974" w14:textId="5C7689A0"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t>NA</w:t>
            </w:r>
          </w:p>
        </w:tc>
      </w:tr>
      <w:tr w:rsidR="00DF6D53" w:rsidRPr="007A73A8" w14:paraId="077CD6E4"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E0987E2" w14:textId="7A247AF5" w:rsidR="00DF6D53" w:rsidRPr="007A73A8" w:rsidRDefault="009E2051" w:rsidP="008C7DFA">
            <w:pPr>
              <w:pStyle w:val="TableTextEntries"/>
            </w:pPr>
            <w:r w:rsidRPr="007A73A8">
              <w:t>Delivery Program</w:t>
            </w:r>
          </w:p>
        </w:tc>
        <w:sdt>
          <w:sdtPr>
            <w:rPr>
              <w:color w:val="2E2E2F"/>
              <w:sz w:val="18"/>
            </w:rPr>
            <w:id w:val="-291364675"/>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4EAEF72A" w14:textId="26AFD814" w:rsidR="00DF6D53"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294CEF16" w14:textId="2FDE2DB9" w:rsidR="00DF6D53"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t>NA</w:t>
            </w:r>
          </w:p>
        </w:tc>
      </w:tr>
      <w:tr w:rsidR="00DF6D53" w:rsidRPr="007A73A8" w14:paraId="47FC0D7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B4CAFA2" w14:textId="4BBF6FF5" w:rsidR="00DF6D53" w:rsidRPr="007A73A8" w:rsidRDefault="006F6897" w:rsidP="008C7DFA">
            <w:pPr>
              <w:pStyle w:val="TableTextEntries"/>
            </w:pPr>
            <w:r w:rsidRPr="007A73A8">
              <w:t>Long Term Financial Plan</w:t>
            </w:r>
          </w:p>
        </w:tc>
        <w:sdt>
          <w:sdtPr>
            <w:rPr>
              <w:color w:val="2E2E2F"/>
              <w:sz w:val="18"/>
            </w:rPr>
            <w:id w:val="694504407"/>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27FACCA5" w14:textId="600F790D"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5B8993E8" w14:textId="0CDBCFB4" w:rsidR="00DF6D53"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t>NA</w:t>
            </w:r>
          </w:p>
        </w:tc>
      </w:tr>
      <w:tr w:rsidR="008D7F96" w:rsidRPr="007A73A8" w14:paraId="464157F7"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2B9C5994" w14:textId="16B1B750" w:rsidR="008D7F96" w:rsidRPr="007A73A8" w:rsidRDefault="008D7F96" w:rsidP="008C7DFA">
            <w:pPr>
              <w:pStyle w:val="TableTextEntries"/>
            </w:pPr>
            <w:r w:rsidRPr="007A73A8">
              <w:t>Asset Management Plan(s) (required if a key purpose of the SV is related to assets and capital expenditure)</w:t>
            </w:r>
          </w:p>
        </w:tc>
        <w:sdt>
          <w:sdtPr>
            <w:rPr>
              <w:color w:val="2E2E2F"/>
              <w:sz w:val="18"/>
            </w:rPr>
            <w:id w:val="2034310067"/>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28255F14" w14:textId="7ACB3AD3"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1932701657"/>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3CBD53B7" w14:textId="38E05EE4"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r>
      <w:tr w:rsidR="008D7F96" w:rsidRPr="007A73A8" w14:paraId="70EAC87A"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3D87951" w14:textId="333A2049" w:rsidR="008D7F96" w:rsidRPr="007A73A8" w:rsidRDefault="007F1F0C" w:rsidP="008C7DFA">
            <w:pPr>
              <w:pStyle w:val="TableTextEntries"/>
            </w:pPr>
            <w:r w:rsidRPr="007A73A8">
              <w:t>Consultation materials, e.g. copies of media releases, notices of public meetings, newspaper articles, fact sheets used to consult on rate increase and proposed special variation (combined into one document)</w:t>
            </w:r>
          </w:p>
        </w:tc>
        <w:sdt>
          <w:sdtPr>
            <w:rPr>
              <w:color w:val="2E2E2F"/>
              <w:sz w:val="18"/>
            </w:rPr>
            <w:id w:val="2006242476"/>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32B3096B" w14:textId="14AC6429" w:rsidR="008D7F96"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197D246A" w14:textId="2C54CE80" w:rsidR="008D7F96"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t>NA</w:t>
            </w:r>
          </w:p>
        </w:tc>
      </w:tr>
      <w:tr w:rsidR="008D7F96" w:rsidRPr="007A73A8" w14:paraId="0FCD2A61"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A19E594" w14:textId="68C6D6D6" w:rsidR="008D7F96" w:rsidRPr="007A73A8" w:rsidRDefault="00D40B77" w:rsidP="008C7DFA">
            <w:pPr>
              <w:pStyle w:val="TableTextEntries"/>
            </w:pPr>
            <w:r w:rsidRPr="007A73A8">
              <w:t>Community feedback (including surveys and results)</w:t>
            </w:r>
            <w:r w:rsidR="008C7455" w:rsidRPr="007A73A8">
              <w:t>.</w:t>
            </w:r>
            <w:r w:rsidR="004B7DCA" w:rsidRPr="007A73A8">
              <w:t xml:space="preserve"> </w:t>
            </w:r>
            <w:r w:rsidR="00DD7778" w:rsidRPr="007A73A8">
              <w:t xml:space="preserve">Confidential </w:t>
            </w:r>
            <w:r w:rsidR="009E0A7C" w:rsidRPr="007A73A8">
              <w:t xml:space="preserve">information should be redacted, or the entire document marked as confidential. </w:t>
            </w:r>
          </w:p>
        </w:tc>
        <w:sdt>
          <w:sdtPr>
            <w:rPr>
              <w:color w:val="2E2E2F"/>
              <w:sz w:val="18"/>
            </w:rPr>
            <w:id w:val="-1846088902"/>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4E89694F" w14:textId="457A7176"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0899CFFF" w14:textId="4CDECB9F"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t>NA</w:t>
            </w:r>
          </w:p>
        </w:tc>
      </w:tr>
      <w:tr w:rsidR="008D7F96" w:rsidRPr="007A73A8" w14:paraId="0CD4A6B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4CDF7C51" w14:textId="559E3560" w:rsidR="008D7F96" w:rsidRPr="007A73A8" w:rsidRDefault="007834CE" w:rsidP="008C7DFA">
            <w:pPr>
              <w:pStyle w:val="TableTextEntries"/>
            </w:pPr>
            <w:r w:rsidRPr="007A73A8">
              <w:lastRenderedPageBreak/>
              <w:t>Willingness to pay study (if applicable)</w:t>
            </w:r>
          </w:p>
        </w:tc>
        <w:sdt>
          <w:sdtPr>
            <w:rPr>
              <w:color w:val="2E2E2F"/>
              <w:sz w:val="18"/>
            </w:rPr>
            <w:id w:val="-1910145977"/>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34B1084B" w14:textId="7DE1BDB0" w:rsidR="008D7F96"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1762606285"/>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0697E90F" w14:textId="7BF218E2" w:rsidR="008D7F96" w:rsidRPr="007A73A8" w:rsidRDefault="00426AD8" w:rsidP="008C7DFA">
                <w:pPr>
                  <w:pStyle w:val="TableTextEntries"/>
                  <w:cnfStyle w:val="000000000000" w:firstRow="0" w:lastRow="0" w:firstColumn="0" w:lastColumn="0" w:oddVBand="0" w:evenVBand="0" w:oddHBand="0" w:evenHBand="0" w:firstRowFirstColumn="0" w:firstRowLastColumn="0" w:lastRowFirstColumn="0" w:lastRowLastColumn="0"/>
                </w:pPr>
                <w:r w:rsidRPr="007A73A8">
                  <w:rPr>
                    <w:rFonts w:ascii="MS Gothic" w:eastAsia="MS Gothic" w:hAnsi="MS Gothic" w:hint="eastAsia"/>
                    <w:color w:val="2E2E2F"/>
                    <w:sz w:val="18"/>
                  </w:rPr>
                  <w:t>☐</w:t>
                </w:r>
              </w:p>
            </w:tc>
          </w:sdtContent>
        </w:sdt>
      </w:tr>
      <w:tr w:rsidR="008D7F96" w:rsidRPr="007A73A8" w14:paraId="68EA6DE0"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50B774B" w14:textId="16B74B69" w:rsidR="008D7F96" w:rsidRPr="007A73A8" w:rsidRDefault="007159C7" w:rsidP="008C7DFA">
            <w:pPr>
              <w:pStyle w:val="TableTextEntries"/>
            </w:pPr>
            <w:r w:rsidRPr="007A73A8">
              <w:t>Hardship policy</w:t>
            </w:r>
          </w:p>
        </w:tc>
        <w:sdt>
          <w:sdtPr>
            <w:rPr>
              <w:color w:val="2E2E2F"/>
              <w:sz w:val="18"/>
            </w:rPr>
            <w:id w:val="-1158836638"/>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33EC4B6B" w14:textId="55DE035B"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tc>
          <w:tcPr>
            <w:tcW w:w="1636" w:type="pct"/>
            <w:tcBorders>
              <w:top w:val="single" w:sz="4" w:space="0" w:color="auto"/>
              <w:left w:val="single" w:sz="4" w:space="0" w:color="auto"/>
              <w:bottom w:val="single" w:sz="4" w:space="0" w:color="auto"/>
              <w:right w:val="single" w:sz="4" w:space="0" w:color="auto"/>
            </w:tcBorders>
          </w:tcPr>
          <w:p w14:paraId="0B16132D" w14:textId="0C6FF2C3" w:rsidR="008D7F96" w:rsidRPr="007A73A8" w:rsidRDefault="00426AD8"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t>NA</w:t>
            </w:r>
          </w:p>
        </w:tc>
      </w:tr>
      <w:tr w:rsidR="00EC311B" w:rsidRPr="007A73A8" w14:paraId="23D01EA6"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30D2D8B3" w14:textId="255BA71A" w:rsidR="00EC311B" w:rsidRPr="007A73A8" w:rsidRDefault="00EC311B" w:rsidP="00EC311B">
            <w:pPr>
              <w:pStyle w:val="TableTextColumnHeading"/>
            </w:pPr>
            <w:r w:rsidRPr="007A73A8">
              <w:t>Other public supporting material</w:t>
            </w:r>
            <w:r w:rsidR="008C7DFA" w:rsidRPr="007A73A8">
              <w:t>s:</w:t>
            </w:r>
          </w:p>
        </w:tc>
      </w:tr>
      <w:tr w:rsidR="008D7F96" w:rsidRPr="007A73A8" w14:paraId="50B1FD51"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0234950F" w14:textId="5E31116D" w:rsidR="008D7F96" w:rsidRPr="007A73A8" w:rsidRDefault="007E7E5D" w:rsidP="008C7DFA">
            <w:pPr>
              <w:pStyle w:val="TableTextEntries"/>
            </w:pPr>
            <w:r w:rsidRPr="007A73A8">
              <w:t xml:space="preserve">Government agency’s report on financial sustainability e.g. NSW Treasury Corporation </w:t>
            </w:r>
            <w:r w:rsidRPr="007A73A8">
              <w:br/>
              <w:t>(if applicable)</w:t>
            </w:r>
          </w:p>
        </w:tc>
        <w:sdt>
          <w:sdtPr>
            <w:rPr>
              <w:color w:val="2E2E2F"/>
              <w:sz w:val="18"/>
            </w:rPr>
            <w:id w:val="1665435432"/>
            <w14:checkbox>
              <w14:checked w14:val="0"/>
              <w14:checkedState w14:val="2612" w14:font="MS Gothic"/>
              <w14:uncheckedState w14:val="2610" w14:font="MS Gothic"/>
            </w14:checkbox>
          </w:sdtPr>
          <w:sdtContent>
            <w:tc>
              <w:tcPr>
                <w:tcW w:w="1597" w:type="pct"/>
                <w:tcBorders>
                  <w:top w:val="single" w:sz="4" w:space="0" w:color="auto"/>
                  <w:left w:val="single" w:sz="4" w:space="0" w:color="auto"/>
                  <w:bottom w:val="single" w:sz="4" w:space="0" w:color="auto"/>
                  <w:right w:val="single" w:sz="4" w:space="0" w:color="auto"/>
                </w:tcBorders>
              </w:tcPr>
              <w:p w14:paraId="36471041" w14:textId="3A427AE1" w:rsidR="008D7F96"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rPr>
                  <w:t>☐</w:t>
                </w:r>
              </w:p>
            </w:tc>
          </w:sdtContent>
        </w:sdt>
        <w:sdt>
          <w:sdtPr>
            <w:rPr>
              <w:color w:val="2E2E2F"/>
              <w:sz w:val="18"/>
            </w:rPr>
            <w:id w:val="1676455147"/>
            <w14:checkbox>
              <w14:checked w14:val="0"/>
              <w14:checkedState w14:val="2612" w14:font="MS Gothic"/>
              <w14:uncheckedState w14:val="2610" w14:font="MS Gothic"/>
            </w14:checkbox>
          </w:sdtPr>
          <w:sdtContent>
            <w:tc>
              <w:tcPr>
                <w:tcW w:w="1636" w:type="pct"/>
                <w:tcBorders>
                  <w:top w:val="single" w:sz="4" w:space="0" w:color="auto"/>
                  <w:left w:val="single" w:sz="4" w:space="0" w:color="auto"/>
                  <w:bottom w:val="single" w:sz="4" w:space="0" w:color="auto"/>
                  <w:right w:val="single" w:sz="4" w:space="0" w:color="auto"/>
                </w:tcBorders>
              </w:tcPr>
              <w:p w14:paraId="5F47631B" w14:textId="40189142" w:rsidR="008D7F96" w:rsidRPr="007A73A8" w:rsidRDefault="00426AD8" w:rsidP="008C7DFA">
                <w:pPr>
                  <w:pStyle w:val="TableTextEntries"/>
                  <w:cnfStyle w:val="000000010000" w:firstRow="0" w:lastRow="0" w:firstColumn="0" w:lastColumn="0" w:oddVBand="0" w:evenVBand="0" w:oddHBand="0" w:evenHBand="1" w:firstRowFirstColumn="0" w:firstRowLastColumn="0" w:lastRowFirstColumn="0" w:lastRowLastColumn="0"/>
                </w:pPr>
                <w:r w:rsidRPr="007A73A8">
                  <w:rPr>
                    <w:rFonts w:ascii="MS Gothic" w:eastAsia="MS Gothic" w:hAnsi="MS Gothic" w:hint="eastAsia"/>
                    <w:color w:val="2E2E2F"/>
                    <w:sz w:val="18"/>
                  </w:rPr>
                  <w:t>☐</w:t>
                </w:r>
              </w:p>
            </w:tc>
          </w:sdtContent>
        </w:sdt>
      </w:tr>
      <w:tr w:rsidR="008D7F96" w:rsidRPr="007A73A8" w14:paraId="52FF091A"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74FE597" w14:textId="3C7D7AFE" w:rsidR="008D7F96" w:rsidRPr="007A73A8" w:rsidRDefault="00BD58EA" w:rsidP="008C7DFA">
            <w:pPr>
              <w:pStyle w:val="TableTextEntries"/>
            </w:pPr>
            <w:r w:rsidRPr="007A73A8">
              <w:t>(List the additional documents)</w:t>
            </w:r>
          </w:p>
        </w:tc>
        <w:tc>
          <w:tcPr>
            <w:tcW w:w="1597" w:type="pct"/>
            <w:tcBorders>
              <w:top w:val="single" w:sz="4" w:space="0" w:color="auto"/>
              <w:left w:val="single" w:sz="4" w:space="0" w:color="auto"/>
              <w:bottom w:val="single" w:sz="4" w:space="0" w:color="auto"/>
              <w:right w:val="single" w:sz="4" w:space="0" w:color="auto"/>
            </w:tcBorders>
          </w:tcPr>
          <w:p w14:paraId="2F27B18A" w14:textId="77777777" w:rsidR="008D7F96" w:rsidRPr="007A73A8" w:rsidRDefault="008D7F96"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20D2D340" w14:textId="77777777" w:rsidR="008D7F96" w:rsidRPr="007A73A8" w:rsidRDefault="008D7F96"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rsidRPr="007A73A8" w14:paraId="5862997E"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265C9F7D"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4A5F4BA9"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44E676A6"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rsidRPr="007A73A8" w14:paraId="7A788C8C"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9A752C9"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031FC4F6"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74D3BFF8"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rsidRPr="007A73A8" w14:paraId="7F5833FE"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3AE733B6"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52B7980B"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6850D069"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rsidRPr="007A73A8" w14:paraId="31DA5132"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5CF8E08"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3688C55D"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38084F63"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rsidRPr="007A73A8" w14:paraId="2C7A272A"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1F69C8E7"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384D0250"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7D5E79F8"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rsidRPr="007A73A8" w14:paraId="7A17C59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653D4AB3"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7B67AA10"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52F41D60" w14:textId="77777777" w:rsidR="00F603F2" w:rsidRPr="007A73A8"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rsidRPr="007A73A8" w14:paraId="0B6A8B50"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D030F68" w14:textId="77777777" w:rsidR="00F603F2" w:rsidRPr="007A73A8" w:rsidRDefault="00F603F2"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797310C6"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4E576FD8" w14:textId="77777777" w:rsidR="00F603F2" w:rsidRPr="007A73A8"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2D9E4C11"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14:paraId="0C081871" w14:textId="5B8C135D" w:rsidR="008C7DFA" w:rsidRPr="007A73A8" w:rsidRDefault="008C7DFA" w:rsidP="008C7DFA">
            <w:pPr>
              <w:pStyle w:val="TableDataColumnHeading"/>
              <w:jc w:val="left"/>
            </w:pPr>
            <w:r w:rsidRPr="007A73A8">
              <w:t>Confidential supporting material (i.e. not to be published on IPART's website):</w:t>
            </w:r>
          </w:p>
        </w:tc>
      </w:tr>
      <w:tr w:rsidR="008C7DFA" w:rsidRPr="007A73A8" w14:paraId="69A41172"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B662F8C" w14:textId="6E75E0BB" w:rsidR="008C7DFA" w:rsidRPr="007A73A8" w:rsidRDefault="00BD58EA" w:rsidP="008C7DFA">
            <w:pPr>
              <w:pStyle w:val="TableTextEntries"/>
            </w:pPr>
            <w:r w:rsidRPr="007A73A8">
              <w:t>(List the documents)</w:t>
            </w:r>
          </w:p>
        </w:tc>
        <w:tc>
          <w:tcPr>
            <w:tcW w:w="1597" w:type="pct"/>
            <w:tcBorders>
              <w:top w:val="single" w:sz="4" w:space="0" w:color="auto"/>
              <w:left w:val="single" w:sz="4" w:space="0" w:color="auto"/>
              <w:bottom w:val="single" w:sz="4" w:space="0" w:color="auto"/>
              <w:right w:val="single" w:sz="4" w:space="0" w:color="auto"/>
            </w:tcBorders>
          </w:tcPr>
          <w:p w14:paraId="7A3AE90B"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410B4D5F"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23499B82"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63E3DBF"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2CD3A17A"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4DE69E09"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rsidRPr="007A73A8" w14:paraId="319F7E5E"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9DF94B4"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7158AC5B"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71D91FA2"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6628B8C4"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4EBFA102"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2890A0CC"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4F756822"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rsidRPr="007A73A8" w14:paraId="632E0BB0"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43451DEE"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4D9A0E6C"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2A2832B5"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65EAE6D2"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8835924"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61FFC418"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2C12BD0A"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rsidRPr="007A73A8" w14:paraId="38F9935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7FA5FD59"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1DF5313A"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626E3524"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36172F20"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5995AA8C"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5DBC9D11"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27E277B5"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rsidRPr="007A73A8" w14:paraId="5A91FCDB"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3277A655"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3334DE33"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0E3D23C5"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rsidRPr="007A73A8" w14:paraId="455D90C7" w14:textId="77777777" w:rsidTr="00FF62C0">
        <w:trPr>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2D9E318E"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28DFDFD1"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2F9A167D" w14:textId="77777777" w:rsidR="008C7DFA" w:rsidRPr="007A73A8"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rsidRPr="007A73A8" w14:paraId="153C82C6"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6" w:type="pct"/>
            <w:tcBorders>
              <w:top w:val="single" w:sz="4" w:space="0" w:color="auto"/>
              <w:left w:val="single" w:sz="4" w:space="0" w:color="auto"/>
              <w:bottom w:val="single" w:sz="4" w:space="0" w:color="auto"/>
              <w:right w:val="single" w:sz="4" w:space="0" w:color="auto"/>
            </w:tcBorders>
          </w:tcPr>
          <w:p w14:paraId="3187F431" w14:textId="77777777" w:rsidR="008C7DFA" w:rsidRPr="007A73A8" w:rsidRDefault="008C7DFA" w:rsidP="008C7DFA">
            <w:pPr>
              <w:pStyle w:val="TableTextEntries"/>
            </w:pPr>
          </w:p>
        </w:tc>
        <w:tc>
          <w:tcPr>
            <w:tcW w:w="1597" w:type="pct"/>
            <w:tcBorders>
              <w:top w:val="single" w:sz="4" w:space="0" w:color="auto"/>
              <w:left w:val="single" w:sz="4" w:space="0" w:color="auto"/>
              <w:bottom w:val="single" w:sz="4" w:space="0" w:color="auto"/>
              <w:right w:val="single" w:sz="4" w:space="0" w:color="auto"/>
            </w:tcBorders>
          </w:tcPr>
          <w:p w14:paraId="47AFC3BB"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1636" w:type="pct"/>
            <w:tcBorders>
              <w:top w:val="single" w:sz="4" w:space="0" w:color="auto"/>
              <w:left w:val="single" w:sz="4" w:space="0" w:color="auto"/>
              <w:bottom w:val="single" w:sz="4" w:space="0" w:color="auto"/>
              <w:right w:val="single" w:sz="4" w:space="0" w:color="auto"/>
            </w:tcBorders>
          </w:tcPr>
          <w:p w14:paraId="3CF4C529" w14:textId="77777777" w:rsidR="008C7DFA" w:rsidRPr="007A73A8"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bl>
    <w:p w14:paraId="68F408E9" w14:textId="77777777" w:rsidR="00B62F84" w:rsidRPr="007A73A8" w:rsidRDefault="00B62F84" w:rsidP="00720855">
      <w:pPr>
        <w:pStyle w:val="BodyText"/>
        <w:sectPr w:rsidR="00B62F84" w:rsidRPr="007A73A8"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39FB20DE" w14:textId="6E72516E" w:rsidR="00720855" w:rsidRPr="007A73A8" w:rsidRDefault="00B62F84" w:rsidP="00B62F84">
      <w:pPr>
        <w:pStyle w:val="Heading1"/>
      </w:pPr>
      <w:bookmarkStart w:id="78" w:name="_Toc209022271"/>
      <w:r w:rsidRPr="007A73A8">
        <w:lastRenderedPageBreak/>
        <w:t>Checklists</w:t>
      </w:r>
      <w:bookmarkEnd w:id="78"/>
      <w:r w:rsidRPr="007A73A8">
        <w:t xml:space="preserve"> </w:t>
      </w:r>
    </w:p>
    <w:p w14:paraId="1CBEC383" w14:textId="77777777" w:rsidR="003156F7" w:rsidRPr="007A73A8" w:rsidRDefault="003156F7" w:rsidP="003156F7">
      <w:pPr>
        <w:pStyle w:val="BodyText"/>
      </w:pPr>
      <w:r w:rsidRPr="007A73A8">
        <w:t xml:space="preserve">We provide these checklists to ensure that submitted applications meet a minimum standard. </w:t>
      </w:r>
    </w:p>
    <w:p w14:paraId="5D5F4CBC" w14:textId="1B69FA1C" w:rsidR="003156F7" w:rsidRPr="007A73A8" w:rsidRDefault="003156F7" w:rsidP="003156F7">
      <w:pPr>
        <w:pStyle w:val="BodyText"/>
      </w:pPr>
      <w:r w:rsidRPr="007A73A8">
        <w:t xml:space="preserve">Meeting the requirements of these checklists </w:t>
      </w:r>
      <w:r w:rsidRPr="007A73A8">
        <w:rPr>
          <w:b/>
          <w:bCs/>
        </w:rPr>
        <w:t>does</w:t>
      </w:r>
      <w:r w:rsidRPr="007A73A8">
        <w:rPr>
          <w:b/>
        </w:rPr>
        <w:t xml:space="preserve"> not</w:t>
      </w:r>
      <w:r w:rsidRPr="007A73A8">
        <w:t xml:space="preserve"> guarantee a council </w:t>
      </w:r>
      <w:r w:rsidR="00AE4B07" w:rsidRPr="007A73A8">
        <w:t xml:space="preserve">will </w:t>
      </w:r>
      <w:r w:rsidRPr="007A73A8">
        <w:t xml:space="preserve">be approved for the SV it has applied for. </w:t>
      </w:r>
    </w:p>
    <w:bookmarkStart w:id="79" w:name="_Ref149551421"/>
    <w:p w14:paraId="34AC4ED0" w14:textId="2CC863D2" w:rsidR="00EE3ACC" w:rsidRPr="007A73A8" w:rsidRDefault="00000000" w:rsidP="00EE3ACC">
      <w:pPr>
        <w:pStyle w:val="Caption"/>
        <w:numPr>
          <w:ilvl w:val="0"/>
          <w:numId w:val="9"/>
        </w:numPr>
      </w:pPr>
      <w:sdt>
        <w:sdtPr>
          <w:id w:val="-903208872"/>
          <w:placeholder>
            <w:docPart w:val="C3076FAB25A942E8BC9028A3AB0A65AD"/>
          </w:placeholder>
          <w:docPartList>
            <w:docPartGallery w:val="AutoText"/>
            <w:docPartCategory w:val="Table Captions"/>
          </w:docPartList>
        </w:sdtPr>
        <w:sdtContent>
          <w:r w:rsidR="00EE3ACC" w:rsidRPr="007A73A8">
            <w:t xml:space="preserve">Table </w:t>
          </w:r>
          <w:r w:rsidR="00EE3ACC" w:rsidRPr="007A73A8">
            <w:rPr>
              <w:noProof/>
            </w:rPr>
            <w:fldChar w:fldCharType="begin"/>
          </w:r>
          <w:r w:rsidR="00EE3ACC" w:rsidRPr="007A73A8">
            <w:rPr>
              <w:noProof/>
            </w:rPr>
            <w:instrText xml:space="preserve"> SEQ Table \* ARABIC </w:instrText>
          </w:r>
          <w:r w:rsidR="00EE3ACC" w:rsidRPr="007A73A8">
            <w:rPr>
              <w:noProof/>
            </w:rPr>
            <w:fldChar w:fldCharType="separate"/>
          </w:r>
          <w:r w:rsidR="007F3DB7">
            <w:rPr>
              <w:noProof/>
            </w:rPr>
            <w:t>12</w:t>
          </w:r>
          <w:r w:rsidR="00EE3ACC" w:rsidRPr="007A73A8">
            <w:rPr>
              <w:noProof/>
            </w:rPr>
            <w:fldChar w:fldCharType="end"/>
          </w:r>
          <w:bookmarkEnd w:id="79"/>
        </w:sdtContent>
      </w:sdt>
      <w:r w:rsidR="00EE3ACC" w:rsidRPr="007A73A8">
        <w:t xml:space="preserve"> </w:t>
      </w:r>
      <w:bookmarkStart w:id="80" w:name="_Ref149551417"/>
      <w:r w:rsidR="00EE3ACC" w:rsidRPr="007A73A8">
        <w:t>Part A Application Form Checklist</w:t>
      </w:r>
      <w:bookmarkEnd w:id="80"/>
    </w:p>
    <w:tbl>
      <w:tblPr>
        <w:tblStyle w:val="BasicIPARTtable"/>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516"/>
        <w:gridCol w:w="4516"/>
      </w:tblGrid>
      <w:tr w:rsidR="00EE3ACC" w:rsidRPr="007A73A8" w14:paraId="3CB14CB0" w14:textId="77777777" w:rsidTr="00FF62C0">
        <w:trPr>
          <w:cnfStyle w:val="100000000000" w:firstRow="1" w:lastRow="0" w:firstColumn="0" w:lastColumn="0" w:oddVBand="0" w:evenVBand="0" w:oddHBand="0" w:evenHBand="0" w:firstRowFirstColumn="0" w:firstRowLastColumn="0" w:lastRowFirstColumn="0" w:lastRowLastColumn="0"/>
          <w:trHeight w:val="20"/>
        </w:trPr>
        <w:tc>
          <w:tcPr>
            <w:tcW w:w="0" w:type="dxa"/>
            <w:tcBorders>
              <w:bottom w:val="none" w:sz="0" w:space="0" w:color="auto"/>
            </w:tcBorders>
          </w:tcPr>
          <w:p w14:paraId="51584632" w14:textId="77777777" w:rsidR="00EE3ACC" w:rsidRPr="007A73A8" w:rsidRDefault="00EE3ACC" w:rsidP="00812432">
            <w:pPr>
              <w:pStyle w:val="TableTextColumnHeading"/>
            </w:pPr>
            <w:r w:rsidRPr="007A73A8">
              <w:t xml:space="preserve">Checklist items </w:t>
            </w:r>
          </w:p>
        </w:tc>
        <w:tc>
          <w:tcPr>
            <w:tcW w:w="0" w:type="dxa"/>
            <w:tcBorders>
              <w:bottom w:val="none" w:sz="0" w:space="0" w:color="auto"/>
            </w:tcBorders>
          </w:tcPr>
          <w:p w14:paraId="4289D4B0" w14:textId="77777777" w:rsidR="00EE3ACC" w:rsidRPr="007A73A8" w:rsidRDefault="00EE3ACC" w:rsidP="00812432">
            <w:pPr>
              <w:pStyle w:val="TableTextColumnHeading"/>
            </w:pPr>
            <w:r w:rsidRPr="007A73A8">
              <w:t>Please indicate whether the items have been actioned</w:t>
            </w:r>
          </w:p>
        </w:tc>
      </w:tr>
      <w:tr w:rsidR="00500706" w:rsidRPr="007A73A8" w14:paraId="35FD9CA3" w14:textId="77777777" w:rsidTr="00FF62C0">
        <w:trPr>
          <w:trHeight w:val="20"/>
        </w:trPr>
        <w:tc>
          <w:tcPr>
            <w:tcW w:w="0" w:type="dxa"/>
          </w:tcPr>
          <w:p w14:paraId="154C5F55" w14:textId="7A6870AE" w:rsidR="00500706" w:rsidRPr="007A73A8" w:rsidRDefault="002E7100" w:rsidP="00812432">
            <w:pPr>
              <w:pStyle w:val="TableTextEntries"/>
              <w:keepNext/>
            </w:pPr>
            <w:r w:rsidRPr="007A73A8">
              <w:t xml:space="preserve">Data </w:t>
            </w:r>
            <w:r w:rsidR="00152517" w:rsidRPr="007A73A8">
              <w:t xml:space="preserve">provided in Part A application (i.e. proposed SV%, </w:t>
            </w:r>
            <w:r w:rsidR="009C0C18" w:rsidRPr="007A73A8">
              <w:t>rates amount etc) are consistent with those contained in Part B application.</w:t>
            </w:r>
          </w:p>
        </w:tc>
        <w:sdt>
          <w:sdtPr>
            <w:id w:val="703448178"/>
            <w14:checkbox>
              <w14:checked w14:val="0"/>
              <w14:checkedState w14:val="2612" w14:font="MS Gothic"/>
              <w14:uncheckedState w14:val="2610" w14:font="MS Gothic"/>
            </w14:checkbox>
          </w:sdtPr>
          <w:sdtContent>
            <w:tc>
              <w:tcPr>
                <w:tcW w:w="0" w:type="dxa"/>
              </w:tcPr>
              <w:p w14:paraId="2DF1F2D5" w14:textId="3DF9AE80" w:rsidR="00500706" w:rsidRPr="007A73A8" w:rsidRDefault="006F1F42" w:rsidP="00812432">
                <w:pPr>
                  <w:pStyle w:val="TableTextEntries"/>
                  <w:keepNext/>
                  <w:rPr>
                    <w:color w:val="2B579A"/>
                    <w:shd w:val="clear" w:color="auto" w:fill="E6E6E6"/>
                  </w:rPr>
                </w:pPr>
                <w:r w:rsidRPr="007A73A8">
                  <w:rPr>
                    <w:rFonts w:ascii="MS Gothic" w:eastAsia="MS Gothic" w:hAnsi="MS Gothic" w:hint="eastAsia"/>
                  </w:rPr>
                  <w:t>☐</w:t>
                </w:r>
              </w:p>
            </w:tc>
          </w:sdtContent>
        </w:sdt>
      </w:tr>
      <w:tr w:rsidR="00EE3ACC" w:rsidRPr="007A73A8" w14:paraId="4D3E40D6"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78D7D33A" w14:textId="0D29A408" w:rsidR="00EE3ACC" w:rsidRPr="007A73A8" w:rsidRDefault="00C830BC" w:rsidP="00812432">
            <w:pPr>
              <w:pStyle w:val="TableTextEntries"/>
              <w:keepNext/>
            </w:pPr>
            <w:r w:rsidRPr="007A73A8">
              <w:t xml:space="preserve">Table 1.2 of </w:t>
            </w:r>
            <w:r w:rsidR="00D90D8D" w:rsidRPr="007A73A8">
              <w:t>“</w:t>
            </w:r>
            <w:r w:rsidRPr="007A73A8">
              <w:t>WS</w:t>
            </w:r>
            <w:r w:rsidR="00D90D8D" w:rsidRPr="007A73A8">
              <w:t xml:space="preserve">1-Application” lists all the tables in worksheets 1 -12 that council must complete, based on the nature of council’s application. </w:t>
            </w:r>
            <w:r w:rsidR="00CC73DE" w:rsidRPr="007A73A8">
              <w:t xml:space="preserve">Please confirm that </w:t>
            </w:r>
            <w:r w:rsidR="00BB09F2" w:rsidRPr="007A73A8">
              <w:t xml:space="preserve">all </w:t>
            </w:r>
            <w:r w:rsidR="00CC73DE" w:rsidRPr="007A73A8">
              <w:t>the data requirements</w:t>
            </w:r>
            <w:r w:rsidR="00624CD9" w:rsidRPr="007A73A8">
              <w:t>, as listed in table 1.2, have been completed.</w:t>
            </w:r>
          </w:p>
        </w:tc>
        <w:sdt>
          <w:sdtPr>
            <w:id w:val="283934861"/>
            <w14:checkbox>
              <w14:checked w14:val="0"/>
              <w14:checkedState w14:val="2612" w14:font="MS Gothic"/>
              <w14:uncheckedState w14:val="2610" w14:font="MS Gothic"/>
            </w14:checkbox>
          </w:sdtPr>
          <w:sdtContent>
            <w:tc>
              <w:tcPr>
                <w:tcW w:w="0" w:type="dxa"/>
              </w:tcPr>
              <w:p w14:paraId="0ACF495E" w14:textId="24EC53AC" w:rsidR="00EE3ACC" w:rsidRPr="007A73A8" w:rsidRDefault="006F1F42" w:rsidP="00812432">
                <w:pPr>
                  <w:pStyle w:val="TableTextEntries"/>
                  <w:keepNext/>
                </w:pPr>
                <w:r w:rsidRPr="007A73A8">
                  <w:rPr>
                    <w:rFonts w:ascii="MS Gothic" w:eastAsia="MS Gothic" w:hAnsi="MS Gothic" w:hint="eastAsia"/>
                  </w:rPr>
                  <w:t>☐</w:t>
                </w:r>
              </w:p>
            </w:tc>
          </w:sdtContent>
        </w:sdt>
      </w:tr>
      <w:tr w:rsidR="00EE3ACC" w:rsidRPr="007A73A8" w14:paraId="3C7311BF" w14:textId="77777777" w:rsidTr="00FF62C0">
        <w:trPr>
          <w:trHeight w:val="20"/>
        </w:trPr>
        <w:tc>
          <w:tcPr>
            <w:tcW w:w="0" w:type="dxa"/>
          </w:tcPr>
          <w:p w14:paraId="223A136F" w14:textId="3C527B6B" w:rsidR="00EE3ACC" w:rsidRPr="007A73A8" w:rsidRDefault="00EE3ACC" w:rsidP="00812432">
            <w:pPr>
              <w:pStyle w:val="TableTextEntries"/>
              <w:keepNext/>
            </w:pPr>
            <w:r w:rsidRPr="007A73A8">
              <w:t>All completed tables</w:t>
            </w:r>
            <w:r w:rsidR="00E34C7E" w:rsidRPr="007A73A8">
              <w:t xml:space="preserve"> (values and units – i.e. $ or $’000)</w:t>
            </w:r>
            <w:r w:rsidRPr="007A73A8">
              <w:t xml:space="preserve"> </w:t>
            </w:r>
            <w:r w:rsidR="000F1FA8" w:rsidRPr="007A73A8">
              <w:t xml:space="preserve">have been </w:t>
            </w:r>
            <w:r w:rsidRPr="007A73A8">
              <w:t>completed correctly</w:t>
            </w:r>
            <w:r w:rsidR="00634441" w:rsidRPr="007A73A8">
              <w:t xml:space="preserve"> </w:t>
            </w:r>
            <w:r w:rsidRPr="007A73A8">
              <w:t>and verified to source.</w:t>
            </w:r>
            <w:r w:rsidR="00A30D0B" w:rsidRPr="007A73A8">
              <w:t xml:space="preserve"> Please pay attention to the units specified for each table in each worksheet</w:t>
            </w:r>
            <w:r w:rsidR="00A26A6D" w:rsidRPr="007A73A8">
              <w:t>.</w:t>
            </w:r>
          </w:p>
        </w:tc>
        <w:sdt>
          <w:sdtPr>
            <w:rPr>
              <w:color w:val="2B579A"/>
              <w:shd w:val="clear" w:color="auto" w:fill="E6E6E6"/>
            </w:rPr>
            <w:id w:val="1064220119"/>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29083F59" w14:textId="77777777" w:rsidR="00EE3ACC" w:rsidRPr="007A73A8" w:rsidRDefault="00EE3ACC" w:rsidP="00812432">
                <w:pPr>
                  <w:pStyle w:val="TableTextEntries"/>
                  <w:keepNext/>
                </w:pPr>
                <w:r w:rsidRPr="007A73A8">
                  <w:rPr>
                    <w:rFonts w:eastAsia="MS Gothic" w:hint="eastAsia"/>
                  </w:rPr>
                  <w:t>☐</w:t>
                </w:r>
              </w:p>
            </w:tc>
          </w:sdtContent>
        </w:sdt>
      </w:tr>
      <w:tr w:rsidR="00EE3ACC" w:rsidRPr="007A73A8" w14:paraId="0A01079C"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257CB31E" w14:textId="6EA2AD13" w:rsidR="00EE3ACC" w:rsidRPr="007A73A8" w:rsidRDefault="00EE3ACC" w:rsidP="00812432">
            <w:pPr>
              <w:pStyle w:val="TableTextEntries"/>
              <w:keepNext/>
            </w:pPr>
            <w:r w:rsidRPr="007A73A8">
              <w:t>WS 10</w:t>
            </w:r>
            <w:r w:rsidR="008E0137" w:rsidRPr="007A73A8">
              <w:t xml:space="preserve"> -</w:t>
            </w:r>
            <w:r w:rsidRPr="007A73A8">
              <w:t xml:space="preserve"> LTFP agrees to the council’s provided </w:t>
            </w:r>
            <w:r w:rsidR="00FC451E" w:rsidRPr="007A73A8">
              <w:t xml:space="preserve">(adopted) </w:t>
            </w:r>
            <w:r w:rsidRPr="007A73A8">
              <w:t>LTFP.</w:t>
            </w:r>
          </w:p>
        </w:tc>
        <w:sdt>
          <w:sdtPr>
            <w:rPr>
              <w:b w:val="0"/>
              <w:bCs/>
              <w:color w:val="2B579A"/>
              <w:shd w:val="clear" w:color="auto" w:fill="E6E6E6"/>
            </w:rPr>
            <w:id w:val="1270817405"/>
            <w14:checkbox>
              <w14:checked w14:val="0"/>
              <w14:checkedState w14:val="2612" w14:font="MS Gothic"/>
              <w14:uncheckedState w14:val="2610" w14:font="MS Gothic"/>
            </w14:checkbox>
          </w:sdtPr>
          <w:sdtContent>
            <w:tc>
              <w:tcPr>
                <w:tcW w:w="0" w:type="dxa"/>
              </w:tcPr>
              <w:p w14:paraId="3BF03A80" w14:textId="77777777" w:rsidR="00EE3ACC" w:rsidRPr="007A73A8" w:rsidRDefault="00EE3ACC" w:rsidP="00812432">
                <w:pPr>
                  <w:pStyle w:val="TableTextColumnHeading"/>
                  <w:rPr>
                    <w:b w:val="0"/>
                    <w:bCs/>
                  </w:rPr>
                </w:pPr>
                <w:r w:rsidRPr="007A73A8">
                  <w:rPr>
                    <w:rFonts w:eastAsia="MS Gothic" w:hint="eastAsia"/>
                    <w:b w:val="0"/>
                    <w:bCs/>
                  </w:rPr>
                  <w:t>☐</w:t>
                </w:r>
              </w:p>
            </w:tc>
          </w:sdtContent>
        </w:sdt>
      </w:tr>
      <w:tr w:rsidR="001A72A4" w:rsidRPr="007A73A8" w14:paraId="7451EEAE" w14:textId="77777777" w:rsidTr="00FF62C0">
        <w:trPr>
          <w:trHeight w:val="20"/>
        </w:trPr>
        <w:tc>
          <w:tcPr>
            <w:tcW w:w="0" w:type="dxa"/>
          </w:tcPr>
          <w:p w14:paraId="06911EC7" w14:textId="0E8D301F" w:rsidR="001A72A4" w:rsidRPr="007A73A8" w:rsidRDefault="001A72A4" w:rsidP="00812432">
            <w:pPr>
              <w:pStyle w:val="TableTextEntries"/>
              <w:keepNext/>
            </w:pPr>
            <w:r w:rsidRPr="007A73A8">
              <w:t>Dollar numbers provided in “WS10 – LTFP” are in dollars ($) not thousands ($’000) or millions ($M)</w:t>
            </w:r>
          </w:p>
        </w:tc>
        <w:sdt>
          <w:sdtPr>
            <w:rPr>
              <w:color w:val="2B579A"/>
              <w:shd w:val="clear" w:color="auto" w:fill="E6E6E6"/>
            </w:rPr>
            <w:id w:val="-975525768"/>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08565D9C" w14:textId="3638EB76" w:rsidR="001A72A4" w:rsidRPr="007A73A8" w:rsidRDefault="007D7C08" w:rsidP="00812432">
                <w:pPr>
                  <w:pStyle w:val="TableTextEntries"/>
                  <w:keepNext/>
                  <w:rPr>
                    <w:color w:val="2B579A"/>
                    <w:shd w:val="clear" w:color="auto" w:fill="E6E6E6"/>
                  </w:rPr>
                </w:pPr>
                <w:r w:rsidRPr="007A73A8">
                  <w:rPr>
                    <w:rFonts w:eastAsia="MS Gothic" w:hint="eastAsia"/>
                  </w:rPr>
                  <w:t>☐</w:t>
                </w:r>
              </w:p>
            </w:tc>
          </w:sdtContent>
        </w:sdt>
      </w:tr>
      <w:tr w:rsidR="00EE3ACC" w:rsidRPr="007A73A8" w14:paraId="75F5649B"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648DAD9B" w14:textId="26118B64" w:rsidR="00EE3ACC" w:rsidRPr="007A73A8" w:rsidRDefault="00EE3ACC" w:rsidP="00812432">
            <w:pPr>
              <w:pStyle w:val="TableTextEntries"/>
              <w:keepNext/>
            </w:pPr>
            <w:r w:rsidRPr="007A73A8">
              <w:t>If the council has an expiring</w:t>
            </w:r>
            <w:r w:rsidR="006F1F42" w:rsidRPr="007A73A8">
              <w:t xml:space="preserve"> or existing</w:t>
            </w:r>
            <w:r w:rsidRPr="007A73A8">
              <w:t xml:space="preserve"> SV, it has incorporated this when filling out WS 2</w:t>
            </w:r>
            <w:r w:rsidR="006F1F42" w:rsidRPr="007A73A8">
              <w:t>.</w:t>
            </w:r>
          </w:p>
        </w:tc>
        <w:sdt>
          <w:sdtPr>
            <w:rPr>
              <w:color w:val="2B579A"/>
              <w:shd w:val="clear" w:color="auto" w:fill="E6E6E6"/>
            </w:rPr>
            <w:id w:val="1893696521"/>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2A4A0D85" w14:textId="77777777" w:rsidR="00EE3ACC" w:rsidRPr="007A73A8" w:rsidRDefault="00EE3ACC" w:rsidP="00812432">
                <w:pPr>
                  <w:pStyle w:val="TableTextEntries"/>
                  <w:keepNext/>
                  <w:rPr>
                    <w:rFonts w:eastAsia="MS Gothic"/>
                  </w:rPr>
                </w:pPr>
                <w:r w:rsidRPr="007A73A8">
                  <w:rPr>
                    <w:rFonts w:eastAsia="MS Gothic" w:hint="eastAsia"/>
                  </w:rPr>
                  <w:t>☐</w:t>
                </w:r>
              </w:p>
            </w:tc>
          </w:sdtContent>
        </w:sdt>
      </w:tr>
      <w:tr w:rsidR="00EE3ACC" w:rsidRPr="007A73A8" w14:paraId="7C4401AB" w14:textId="77777777" w:rsidTr="00FF62C0">
        <w:trPr>
          <w:trHeight w:val="20"/>
        </w:trPr>
        <w:tc>
          <w:tcPr>
            <w:tcW w:w="0" w:type="dxa"/>
          </w:tcPr>
          <w:p w14:paraId="3E9FBAA8" w14:textId="19C03281" w:rsidR="00EE3ACC" w:rsidRPr="007A73A8" w:rsidRDefault="00EE3ACC" w:rsidP="00812432">
            <w:pPr>
              <w:pStyle w:val="TableTextEntries"/>
            </w:pPr>
            <w:r w:rsidRPr="007A73A8">
              <w:t xml:space="preserve">Annual and cumulative percentages are rounded to </w:t>
            </w:r>
            <w:r w:rsidR="002C494F" w:rsidRPr="007A73A8">
              <w:t>1</w:t>
            </w:r>
            <w:r w:rsidRPr="007A73A8">
              <w:t xml:space="preserve"> decimal place.</w:t>
            </w:r>
          </w:p>
        </w:tc>
        <w:sdt>
          <w:sdtPr>
            <w:rPr>
              <w:color w:val="2B579A"/>
              <w:shd w:val="clear" w:color="auto" w:fill="E6E6E6"/>
            </w:rPr>
            <w:id w:val="-83605306"/>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10C8A3E3" w14:textId="77777777" w:rsidR="00EE3ACC" w:rsidRPr="007A73A8" w:rsidRDefault="00EE3ACC" w:rsidP="00812432">
                <w:pPr>
                  <w:pStyle w:val="TableTextEntries"/>
                  <w:rPr>
                    <w:rFonts w:eastAsia="MS Gothic"/>
                  </w:rPr>
                </w:pPr>
                <w:r w:rsidRPr="007A73A8">
                  <w:rPr>
                    <w:rFonts w:eastAsia="MS Gothic" w:hint="eastAsia"/>
                  </w:rPr>
                  <w:t>☐</w:t>
                </w:r>
              </w:p>
            </w:tc>
          </w:sdtContent>
        </w:sdt>
      </w:tr>
      <w:tr w:rsidR="00FB05B1" w:rsidRPr="007A73A8" w14:paraId="53C934B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38719D4A" w14:textId="77777777" w:rsidR="00FB05B1" w:rsidRPr="007A73A8" w:rsidRDefault="00FB05B1" w:rsidP="00812432">
            <w:pPr>
              <w:pStyle w:val="TableTextEntries"/>
            </w:pPr>
            <w:r w:rsidRPr="007A73A8">
              <w:t xml:space="preserve">Ensure that figures provided in WS 9 – Financials, WS 10 – LTFP and WS 11 – Ratios are at the General Fund level and </w:t>
            </w:r>
            <w:r w:rsidRPr="007A73A8">
              <w:rPr>
                <w:i/>
                <w:iCs/>
              </w:rPr>
              <w:t xml:space="preserve">not </w:t>
            </w:r>
            <w:r w:rsidRPr="007A73A8">
              <w:t xml:space="preserve">consolidated. </w:t>
            </w:r>
          </w:p>
        </w:tc>
        <w:sdt>
          <w:sdtPr>
            <w:rPr>
              <w:color w:val="2B579A"/>
              <w:shd w:val="clear" w:color="auto" w:fill="E6E6E6"/>
            </w:rPr>
            <w:id w:val="-1316092342"/>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79ABEDA8" w14:textId="77777777" w:rsidR="00FB05B1" w:rsidRPr="007A73A8" w:rsidRDefault="00FB05B1" w:rsidP="00812432">
                <w:pPr>
                  <w:pStyle w:val="TableTextEntries"/>
                  <w:rPr>
                    <w:rFonts w:eastAsia="MS Gothic"/>
                  </w:rPr>
                </w:pPr>
                <w:r w:rsidRPr="007A73A8">
                  <w:rPr>
                    <w:rFonts w:eastAsia="MS Gothic" w:hint="eastAsia"/>
                  </w:rPr>
                  <w:t>☐</w:t>
                </w:r>
              </w:p>
            </w:tc>
          </w:sdtContent>
        </w:sdt>
      </w:tr>
      <w:tr w:rsidR="00EE3ACC" w:rsidRPr="007A73A8" w14:paraId="4B568100" w14:textId="77777777" w:rsidTr="00FF62C0">
        <w:trPr>
          <w:trHeight w:val="20"/>
        </w:trPr>
        <w:tc>
          <w:tcPr>
            <w:tcW w:w="0" w:type="dxa"/>
          </w:tcPr>
          <w:p w14:paraId="580104E4" w14:textId="47B29B36" w:rsidR="00EE3ACC" w:rsidRPr="007A73A8" w:rsidRDefault="00EE3ACC" w:rsidP="00812432">
            <w:pPr>
              <w:pStyle w:val="TableTextEntries"/>
            </w:pPr>
            <w:r w:rsidRPr="007A73A8">
              <w:t xml:space="preserve">If </w:t>
            </w:r>
            <w:r w:rsidR="00427D3B" w:rsidRPr="007A73A8">
              <w:t xml:space="preserve">the </w:t>
            </w:r>
            <w:r w:rsidRPr="007A73A8">
              <w:t>council proposes a</w:t>
            </w:r>
            <w:r w:rsidR="00F839C2" w:rsidRPr="007A73A8">
              <w:t xml:space="preserve">n SV with </w:t>
            </w:r>
            <w:r w:rsidR="000F333C" w:rsidRPr="007A73A8">
              <w:t xml:space="preserve">both permanent and temporary </w:t>
            </w:r>
            <w:r w:rsidR="00F839C2" w:rsidRPr="007A73A8">
              <w:t>components</w:t>
            </w:r>
            <w:r w:rsidRPr="007A73A8">
              <w:t xml:space="preserve">, </w:t>
            </w:r>
            <w:r w:rsidR="00427D3B" w:rsidRPr="007A73A8">
              <w:t xml:space="preserve">the </w:t>
            </w:r>
            <w:r w:rsidRPr="007A73A8">
              <w:t xml:space="preserve">council has discussed the relevant data and modelling requirements </w:t>
            </w:r>
            <w:r w:rsidR="00226A7A" w:rsidRPr="007A73A8">
              <w:t xml:space="preserve">with IPART </w:t>
            </w:r>
            <w:r w:rsidRPr="007A73A8">
              <w:t>prior to submission.</w:t>
            </w:r>
          </w:p>
        </w:tc>
        <w:sdt>
          <w:sdtPr>
            <w:rPr>
              <w:color w:val="2B579A"/>
              <w:shd w:val="clear" w:color="auto" w:fill="E6E6E6"/>
            </w:rPr>
            <w:id w:val="916674242"/>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3A257DC3" w14:textId="77777777" w:rsidR="00EE3ACC" w:rsidRPr="007A73A8" w:rsidRDefault="00EE3ACC" w:rsidP="00812432">
                <w:pPr>
                  <w:pStyle w:val="TableTextEntries"/>
                  <w:rPr>
                    <w:rFonts w:eastAsia="MS Gothic"/>
                  </w:rPr>
                </w:pPr>
                <w:r w:rsidRPr="007A73A8">
                  <w:rPr>
                    <w:rFonts w:eastAsia="MS Gothic" w:hint="eastAsia"/>
                  </w:rPr>
                  <w:t>☐</w:t>
                </w:r>
              </w:p>
            </w:tc>
          </w:sdtContent>
        </w:sdt>
      </w:tr>
      <w:tr w:rsidR="00D8720B" w:rsidRPr="007A73A8" w14:paraId="57E9C734"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610E04F3" w14:textId="3C73C191" w:rsidR="00D8720B" w:rsidRPr="007A73A8" w:rsidRDefault="00D8720B" w:rsidP="00D8720B">
            <w:pPr>
              <w:pStyle w:val="TableTextEntries"/>
            </w:pPr>
            <w:r w:rsidRPr="007A73A8">
              <w:t>Indication whether optional tables in WS 12 has been completed.</w:t>
            </w:r>
          </w:p>
        </w:tc>
        <w:sdt>
          <w:sdtPr>
            <w:rPr>
              <w:b w:val="0"/>
              <w:bCs/>
              <w:color w:val="2B579A"/>
              <w:shd w:val="clear" w:color="auto" w:fill="E6E6E6"/>
            </w:rPr>
            <w:id w:val="-284200098"/>
            <w14:checkbox>
              <w14:checked w14:val="0"/>
              <w14:checkedState w14:val="2612" w14:font="MS Gothic"/>
              <w14:uncheckedState w14:val="2610" w14:font="MS Gothic"/>
            </w14:checkbox>
          </w:sdtPr>
          <w:sdtEndPr>
            <w:rPr>
              <w:color w:val="011D4B" w:themeColor="text2"/>
              <w:shd w:val="clear" w:color="auto" w:fill="auto"/>
            </w:rPr>
          </w:sdtEndPr>
          <w:sdtContent>
            <w:tc>
              <w:tcPr>
                <w:tcW w:w="0" w:type="dxa"/>
              </w:tcPr>
              <w:p w14:paraId="71E0CB72" w14:textId="05D0F211" w:rsidR="00D8720B" w:rsidRPr="007A73A8" w:rsidRDefault="00D8720B" w:rsidP="00D8720B">
                <w:pPr>
                  <w:pStyle w:val="TableTextColumnHeading"/>
                  <w:rPr>
                    <w:rFonts w:eastAsia="MS Gothic"/>
                    <w:b w:val="0"/>
                    <w:bCs/>
                  </w:rPr>
                </w:pPr>
                <w:r w:rsidRPr="007A73A8">
                  <w:rPr>
                    <w:rFonts w:eastAsia="MS Gothic" w:hint="eastAsia"/>
                    <w:b w:val="0"/>
                    <w:bCs/>
                  </w:rPr>
                  <w:t>☐</w:t>
                </w:r>
              </w:p>
            </w:tc>
          </w:sdtContent>
        </w:sdt>
      </w:tr>
    </w:tbl>
    <w:p w14:paraId="0B0FDEA5" w14:textId="77777777" w:rsidR="00EE3ACC" w:rsidRPr="007A73A8" w:rsidRDefault="00EE3ACC" w:rsidP="00EE3ACC">
      <w:pPr>
        <w:pStyle w:val="BodyText"/>
      </w:pPr>
    </w:p>
    <w:bookmarkStart w:id="81" w:name="_Ref148436696"/>
    <w:p w14:paraId="5DCF69DF" w14:textId="7E3AA652" w:rsidR="009B761E" w:rsidRPr="007A73A8" w:rsidRDefault="00000000" w:rsidP="00EE3ACC">
      <w:pPr>
        <w:pStyle w:val="Caption"/>
        <w:numPr>
          <w:ilvl w:val="0"/>
          <w:numId w:val="9"/>
        </w:numPr>
      </w:pPr>
      <w:sdt>
        <w:sdtPr>
          <w:id w:val="1005791538"/>
          <w:placeholder>
            <w:docPart w:val="B306E9A1AB69449A8EA1DDF09DBEB536"/>
          </w:placeholder>
          <w:docPartList>
            <w:docPartGallery w:val="AutoText"/>
            <w:docPartCategory w:val="Table Captions"/>
          </w:docPartList>
        </w:sdtPr>
        <w:sdtContent>
          <w:r w:rsidR="009B761E" w:rsidRPr="007A73A8">
            <w:t xml:space="preserve">Table </w:t>
          </w:r>
          <w:r w:rsidR="009B761E" w:rsidRPr="007A73A8">
            <w:rPr>
              <w:noProof/>
            </w:rPr>
            <w:fldChar w:fldCharType="begin"/>
          </w:r>
          <w:r w:rsidR="009B761E" w:rsidRPr="007A73A8">
            <w:rPr>
              <w:noProof/>
            </w:rPr>
            <w:instrText xml:space="preserve"> SEQ Table \* ARABIC </w:instrText>
          </w:r>
          <w:r w:rsidR="009B761E" w:rsidRPr="007A73A8">
            <w:rPr>
              <w:noProof/>
            </w:rPr>
            <w:fldChar w:fldCharType="separate"/>
          </w:r>
          <w:r w:rsidR="007F3DB7">
            <w:rPr>
              <w:noProof/>
            </w:rPr>
            <w:t>13</w:t>
          </w:r>
          <w:r w:rsidR="009B761E" w:rsidRPr="007A73A8">
            <w:rPr>
              <w:noProof/>
            </w:rPr>
            <w:fldChar w:fldCharType="end"/>
          </w:r>
          <w:bookmarkEnd w:id="81"/>
        </w:sdtContent>
      </w:sdt>
      <w:r w:rsidR="009B761E" w:rsidRPr="007A73A8">
        <w:t xml:space="preserve"> </w:t>
      </w:r>
      <w:r w:rsidR="00CE2902" w:rsidRPr="007A73A8">
        <w:t>SV Part B Application Form Checklist</w:t>
      </w:r>
    </w:p>
    <w:tbl>
      <w:tblPr>
        <w:tblStyle w:val="BasicIPARTtable"/>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497"/>
        <w:gridCol w:w="4498"/>
      </w:tblGrid>
      <w:tr w:rsidR="00AE2D69" w:rsidRPr="007A73A8" w14:paraId="680389CC" w14:textId="77777777" w:rsidTr="00FF62C0">
        <w:trPr>
          <w:cnfStyle w:val="100000000000" w:firstRow="1" w:lastRow="0" w:firstColumn="0" w:lastColumn="0" w:oddVBand="0" w:evenVBand="0" w:oddHBand="0" w:evenHBand="0" w:firstRowFirstColumn="0" w:firstRowLastColumn="0" w:lastRowFirstColumn="0" w:lastRowLastColumn="0"/>
          <w:trHeight w:val="20"/>
        </w:trPr>
        <w:tc>
          <w:tcPr>
            <w:tcW w:w="0" w:type="dxa"/>
            <w:tcBorders>
              <w:bottom w:val="none" w:sz="0" w:space="0" w:color="auto"/>
            </w:tcBorders>
          </w:tcPr>
          <w:p w14:paraId="47D5BE8A" w14:textId="77777777" w:rsidR="00AE2D69" w:rsidRPr="007A73A8" w:rsidRDefault="00AE2D69" w:rsidP="00EE3ACC">
            <w:pPr>
              <w:pStyle w:val="TableTextColumnHeading"/>
            </w:pPr>
            <w:r w:rsidRPr="007A73A8">
              <w:t>Checklist items</w:t>
            </w:r>
          </w:p>
        </w:tc>
        <w:tc>
          <w:tcPr>
            <w:tcW w:w="0" w:type="dxa"/>
            <w:tcBorders>
              <w:bottom w:val="none" w:sz="0" w:space="0" w:color="auto"/>
            </w:tcBorders>
          </w:tcPr>
          <w:p w14:paraId="6DFB9802" w14:textId="77777777" w:rsidR="00AE2D69" w:rsidRPr="007A73A8" w:rsidRDefault="00AE2D69" w:rsidP="00EE3ACC">
            <w:pPr>
              <w:pStyle w:val="TableTextColumnHeading"/>
            </w:pPr>
            <w:r w:rsidRPr="007A73A8">
              <w:t>Please indicate whether the items have been actioned</w:t>
            </w:r>
          </w:p>
        </w:tc>
      </w:tr>
      <w:tr w:rsidR="00AE2D69" w:rsidRPr="007A73A8" w14:paraId="2CA32194" w14:textId="77777777" w:rsidTr="00FF62C0">
        <w:trPr>
          <w:trHeight w:val="20"/>
        </w:trPr>
        <w:tc>
          <w:tcPr>
            <w:tcW w:w="0" w:type="dxa"/>
          </w:tcPr>
          <w:p w14:paraId="6ACA47B9" w14:textId="77777777" w:rsidR="00AE2D69" w:rsidRPr="007A73A8" w:rsidRDefault="00AE2D69" w:rsidP="00EE3ACC">
            <w:pPr>
              <w:pStyle w:val="TableTextEntries"/>
              <w:keepNext/>
            </w:pPr>
            <w:r w:rsidRPr="007A73A8">
              <w:t>All required text boxes and tables have been completed.</w:t>
            </w:r>
          </w:p>
        </w:tc>
        <w:sdt>
          <w:sdtPr>
            <w:rPr>
              <w:color w:val="2B579A"/>
              <w:shd w:val="clear" w:color="auto" w:fill="E6E6E6"/>
            </w:rPr>
            <w:id w:val="-46843343"/>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6D2E84A2" w14:textId="77777777" w:rsidR="00AE2D69" w:rsidRPr="007A73A8" w:rsidRDefault="00AE2D69" w:rsidP="00EE3ACC">
                <w:pPr>
                  <w:pStyle w:val="TableTextEntries"/>
                  <w:keepNext/>
                </w:pPr>
                <w:r w:rsidRPr="007A73A8">
                  <w:rPr>
                    <w:rFonts w:eastAsia="MS Gothic" w:hint="eastAsia"/>
                  </w:rPr>
                  <w:t>☐</w:t>
                </w:r>
              </w:p>
            </w:tc>
          </w:sdtContent>
        </w:sdt>
      </w:tr>
      <w:tr w:rsidR="00AE2D69" w:rsidRPr="007A73A8" w14:paraId="1CF637D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094C05CF" w14:textId="5F347D1B" w:rsidR="00AE2D69" w:rsidRPr="007A73A8" w:rsidRDefault="00AE2D69" w:rsidP="00EE3ACC">
            <w:pPr>
              <w:pStyle w:val="TableTextEntries"/>
              <w:keepNext/>
            </w:pPr>
            <w:r w:rsidRPr="007A73A8">
              <w:t>All applicable documents per the List of Attachments (</w:t>
            </w:r>
            <w:r w:rsidR="00482AAF" w:rsidRPr="007A73A8">
              <w:fldChar w:fldCharType="begin"/>
            </w:r>
            <w:r w:rsidR="00482AAF" w:rsidRPr="007A73A8">
              <w:instrText xml:space="preserve"> REF _Ref148436691 \h </w:instrText>
            </w:r>
            <w:r w:rsidR="00AA111B" w:rsidRPr="007A73A8">
              <w:instrText xml:space="preserve"> \* MERGEFORMAT </w:instrText>
            </w:r>
            <w:r w:rsidR="00482AAF" w:rsidRPr="007A73A8">
              <w:fldChar w:fldCharType="separate"/>
            </w:r>
            <w:r w:rsidR="007F3DB7" w:rsidRPr="007A73A8">
              <w:t xml:space="preserve">Table </w:t>
            </w:r>
            <w:r w:rsidR="007F3DB7">
              <w:rPr>
                <w:noProof/>
              </w:rPr>
              <w:t>11</w:t>
            </w:r>
            <w:r w:rsidR="00482AAF" w:rsidRPr="007A73A8">
              <w:fldChar w:fldCharType="end"/>
            </w:r>
            <w:r w:rsidRPr="007A73A8">
              <w:t>) have been provided.</w:t>
            </w:r>
          </w:p>
        </w:tc>
        <w:sdt>
          <w:sdtPr>
            <w:rPr>
              <w:color w:val="2B579A"/>
              <w:shd w:val="clear" w:color="auto" w:fill="E6E6E6"/>
            </w:rPr>
            <w:id w:val="-949627576"/>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44877DE9" w14:textId="77777777" w:rsidR="00AE2D69" w:rsidRPr="007A73A8" w:rsidRDefault="00AE2D69" w:rsidP="00EE3ACC">
                <w:pPr>
                  <w:pStyle w:val="TableTextEntries"/>
                  <w:keepNext/>
                </w:pPr>
                <w:r w:rsidRPr="007A73A8">
                  <w:rPr>
                    <w:rFonts w:eastAsia="MS Gothic" w:hint="eastAsia"/>
                  </w:rPr>
                  <w:t>☐</w:t>
                </w:r>
              </w:p>
            </w:tc>
          </w:sdtContent>
        </w:sdt>
      </w:tr>
      <w:tr w:rsidR="00AE2D69" w:rsidRPr="007A73A8" w14:paraId="4F6DCEAB" w14:textId="77777777" w:rsidTr="00FF62C0">
        <w:trPr>
          <w:trHeight w:val="20"/>
        </w:trPr>
        <w:tc>
          <w:tcPr>
            <w:tcW w:w="0" w:type="dxa"/>
          </w:tcPr>
          <w:p w14:paraId="71D06DDA" w14:textId="1101B82D" w:rsidR="00AE2D69" w:rsidRPr="007A73A8" w:rsidRDefault="00AE2D69" w:rsidP="00EE3ACC">
            <w:pPr>
              <w:pStyle w:val="TableTextEntries"/>
              <w:keepNext/>
            </w:pPr>
            <w:r w:rsidRPr="007A73A8">
              <w:t xml:space="preserve">The council has declared all SVs (including ASVs) approved </w:t>
            </w:r>
            <w:r w:rsidR="00320C50" w:rsidRPr="007A73A8">
              <w:t xml:space="preserve">since 2011-12 </w:t>
            </w:r>
            <w:r w:rsidRPr="007A73A8">
              <w:t>and provided annual reports that show compliance with the instrument reporting conditions, or explaining divergences.</w:t>
            </w:r>
          </w:p>
        </w:tc>
        <w:sdt>
          <w:sdtPr>
            <w:rPr>
              <w:b w:val="0"/>
              <w:bCs/>
              <w:color w:val="auto"/>
              <w:sz w:val="16"/>
              <w:szCs w:val="18"/>
              <w:shd w:val="clear" w:color="auto" w:fill="E6E6E6"/>
            </w:rPr>
            <w:id w:val="-374850174"/>
            <w14:checkbox>
              <w14:checked w14:val="0"/>
              <w14:checkedState w14:val="2612" w14:font="MS Gothic"/>
              <w14:uncheckedState w14:val="2610" w14:font="MS Gothic"/>
            </w14:checkbox>
          </w:sdtPr>
          <w:sdtContent>
            <w:tc>
              <w:tcPr>
                <w:tcW w:w="0" w:type="dxa"/>
              </w:tcPr>
              <w:p w14:paraId="641331E3" w14:textId="47127421" w:rsidR="00AE2D69" w:rsidRPr="007A73A8" w:rsidRDefault="007D7C08" w:rsidP="00EE3ACC">
                <w:pPr>
                  <w:pStyle w:val="TableTextColumnHeading"/>
                  <w:rPr>
                    <w:b w:val="0"/>
                    <w:bCs/>
                  </w:rPr>
                </w:pPr>
                <w:r w:rsidRPr="007A73A8">
                  <w:rPr>
                    <w:rFonts w:ascii="MS Gothic" w:eastAsia="MS Gothic" w:hAnsi="MS Gothic" w:hint="eastAsia"/>
                    <w:b w:val="0"/>
                    <w:bCs/>
                    <w:color w:val="auto"/>
                    <w:sz w:val="16"/>
                    <w:szCs w:val="18"/>
                    <w:shd w:val="clear" w:color="auto" w:fill="E6E6E6"/>
                  </w:rPr>
                  <w:t>☐</w:t>
                </w:r>
              </w:p>
            </w:tc>
          </w:sdtContent>
        </w:sdt>
      </w:tr>
      <w:tr w:rsidR="00AE2D69" w:rsidRPr="007A73A8" w14:paraId="7F2463D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429E63F7" w14:textId="636A683E" w:rsidR="00AE2D69" w:rsidRPr="007A73A8" w:rsidRDefault="00AE2D69" w:rsidP="00EE3ACC">
            <w:pPr>
              <w:pStyle w:val="TableTextEntries"/>
              <w:keepNext/>
            </w:pPr>
            <w:r w:rsidRPr="007A73A8">
              <w:t xml:space="preserve">The council’s LTFP includes both the baseline (no-SV) and </w:t>
            </w:r>
            <w:r w:rsidR="00FB2D88" w:rsidRPr="007A73A8">
              <w:t xml:space="preserve">the </w:t>
            </w:r>
            <w:r w:rsidRPr="007A73A8">
              <w:t>SV scenario</w:t>
            </w:r>
            <w:r w:rsidR="00FB2D88" w:rsidRPr="007A73A8">
              <w:t xml:space="preserve"> it is applying for.</w:t>
            </w:r>
          </w:p>
        </w:tc>
        <w:sdt>
          <w:sdtPr>
            <w:rPr>
              <w:color w:val="2B579A"/>
              <w:shd w:val="clear" w:color="auto" w:fill="E6E6E6"/>
            </w:rPr>
            <w:id w:val="-83463715"/>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516DDF82" w14:textId="77777777" w:rsidR="00AE2D69" w:rsidRPr="007A73A8" w:rsidRDefault="00AE2D69" w:rsidP="00EE3ACC">
                <w:pPr>
                  <w:pStyle w:val="TableTextEntries"/>
                  <w:keepNext/>
                  <w:rPr>
                    <w:rFonts w:eastAsia="MS Gothic"/>
                  </w:rPr>
                </w:pPr>
                <w:r w:rsidRPr="007A73A8">
                  <w:rPr>
                    <w:rFonts w:eastAsia="MS Gothic" w:hint="eastAsia"/>
                  </w:rPr>
                  <w:t>☐</w:t>
                </w:r>
              </w:p>
            </w:tc>
          </w:sdtContent>
        </w:sdt>
      </w:tr>
      <w:tr w:rsidR="00AE2D69" w:rsidRPr="007A73A8" w14:paraId="1E834BA4" w14:textId="77777777" w:rsidTr="00FF62C0">
        <w:trPr>
          <w:trHeight w:val="20"/>
        </w:trPr>
        <w:tc>
          <w:tcPr>
            <w:tcW w:w="0" w:type="dxa"/>
          </w:tcPr>
          <w:p w14:paraId="3216A18B" w14:textId="00FB6891" w:rsidR="00AE2D69" w:rsidRPr="007A73A8" w:rsidRDefault="00AE2D69" w:rsidP="00EE3ACC">
            <w:pPr>
              <w:pStyle w:val="TableTextEntries"/>
              <w:keepNext/>
            </w:pPr>
            <w:r w:rsidRPr="007A73A8">
              <w:t>The proposed SV annual and cumulative percentages agree to those used in community consultation, or if they differ, the reason has been explained</w:t>
            </w:r>
            <w:r w:rsidR="006F1014" w:rsidRPr="007A73A8">
              <w:t>.</w:t>
            </w:r>
          </w:p>
        </w:tc>
        <w:sdt>
          <w:sdtPr>
            <w:rPr>
              <w:color w:val="2B579A"/>
              <w:shd w:val="clear" w:color="auto" w:fill="E6E6E6"/>
            </w:rPr>
            <w:id w:val="-2076108863"/>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29403022" w14:textId="77777777" w:rsidR="00AE2D69" w:rsidRPr="007A73A8" w:rsidRDefault="00AE2D69" w:rsidP="00EE3ACC">
                <w:pPr>
                  <w:pStyle w:val="TableTextEntries"/>
                  <w:keepNext/>
                  <w:rPr>
                    <w:rFonts w:eastAsia="MS Gothic"/>
                  </w:rPr>
                </w:pPr>
                <w:r w:rsidRPr="007A73A8">
                  <w:rPr>
                    <w:rFonts w:eastAsia="MS Gothic" w:hint="eastAsia"/>
                  </w:rPr>
                  <w:t>☐</w:t>
                </w:r>
              </w:p>
            </w:tc>
          </w:sdtContent>
        </w:sdt>
      </w:tr>
      <w:tr w:rsidR="00AE2D69" w:rsidRPr="007A73A8" w14:paraId="6D1D2186"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2DF98A67" w14:textId="6C8B2963" w:rsidR="00AE2D69" w:rsidRPr="007A73A8" w:rsidRDefault="00AE2D69" w:rsidP="00EE3ACC">
            <w:pPr>
              <w:pStyle w:val="TableTextEntries"/>
              <w:keepNext/>
            </w:pPr>
            <w:r w:rsidRPr="007A73A8">
              <w:t>If applying for a multi-year SV, the council has correctly calculated the cumulative percentage and dollar impact of the proposed SV using</w:t>
            </w:r>
            <w:r w:rsidR="00320C50" w:rsidRPr="007A73A8">
              <w:t xml:space="preserve"> </w:t>
            </w:r>
            <w:r w:rsidRPr="007A73A8">
              <w:t>compounding.</w:t>
            </w:r>
          </w:p>
        </w:tc>
        <w:sdt>
          <w:sdtPr>
            <w:rPr>
              <w:color w:val="2B579A"/>
              <w:shd w:val="clear" w:color="auto" w:fill="E6E6E6"/>
            </w:rPr>
            <w:id w:val="-1659921557"/>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593F5141" w14:textId="77777777" w:rsidR="00AE2D69" w:rsidRPr="007A73A8" w:rsidRDefault="00AE2D69" w:rsidP="00EE3ACC">
                <w:pPr>
                  <w:pStyle w:val="TableTextEntries"/>
                  <w:keepNext/>
                  <w:rPr>
                    <w:rFonts w:eastAsia="MS Gothic"/>
                  </w:rPr>
                </w:pPr>
                <w:r w:rsidRPr="007A73A8">
                  <w:rPr>
                    <w:rFonts w:eastAsia="MS Gothic" w:hint="eastAsia"/>
                  </w:rPr>
                  <w:t>☐</w:t>
                </w:r>
              </w:p>
            </w:tc>
          </w:sdtContent>
        </w:sdt>
      </w:tr>
      <w:tr w:rsidR="00AE2D69" w:rsidRPr="007A73A8" w14:paraId="3E844048" w14:textId="77777777" w:rsidTr="00FF62C0">
        <w:trPr>
          <w:trHeight w:val="20"/>
        </w:trPr>
        <w:tc>
          <w:tcPr>
            <w:tcW w:w="0" w:type="dxa"/>
          </w:tcPr>
          <w:p w14:paraId="119BF5A3" w14:textId="77777777" w:rsidR="00AE2D69" w:rsidRPr="007A73A8" w:rsidRDefault="00AE2D69" w:rsidP="00EE3ACC">
            <w:pPr>
              <w:pStyle w:val="TableTextEntries"/>
              <w:keepNext/>
            </w:pPr>
            <w:r w:rsidRPr="007A73A8">
              <w:t xml:space="preserve">The council has referenced community consultation materials that </w:t>
            </w:r>
            <w:r w:rsidRPr="007A73A8">
              <w:rPr>
                <w:i/>
                <w:iCs/>
              </w:rPr>
              <w:t>at minimum</w:t>
            </w:r>
            <w:r w:rsidRPr="007A73A8">
              <w:t xml:space="preserve"> show the cumulative percentage of the SV and average total dollar increase (cumulative) per rating category. </w:t>
            </w:r>
          </w:p>
        </w:tc>
        <w:sdt>
          <w:sdtPr>
            <w:id w:val="-1196698973"/>
            <w14:checkbox>
              <w14:checked w14:val="0"/>
              <w14:checkedState w14:val="2612" w14:font="MS Gothic"/>
              <w14:uncheckedState w14:val="2610" w14:font="MS Gothic"/>
            </w14:checkbox>
          </w:sdtPr>
          <w:sdtContent>
            <w:tc>
              <w:tcPr>
                <w:tcW w:w="0" w:type="dxa"/>
              </w:tcPr>
              <w:p w14:paraId="272B2DAE" w14:textId="1F79F1D1" w:rsidR="00AE2D69" w:rsidRPr="007A73A8" w:rsidRDefault="007D7C08" w:rsidP="00EE3ACC">
                <w:pPr>
                  <w:pStyle w:val="TableTextEntries"/>
                  <w:keepNext/>
                  <w:rPr>
                    <w:rFonts w:eastAsia="MS Gothic"/>
                  </w:rPr>
                </w:pPr>
                <w:r w:rsidRPr="007A73A8">
                  <w:rPr>
                    <w:rFonts w:ascii="MS Gothic" w:eastAsia="MS Gothic" w:hAnsi="MS Gothic" w:hint="eastAsia"/>
                  </w:rPr>
                  <w:t>☐</w:t>
                </w:r>
              </w:p>
            </w:tc>
          </w:sdtContent>
        </w:sdt>
      </w:tr>
      <w:tr w:rsidR="00AE2D69" w:rsidRPr="007A73A8" w14:paraId="403FA23E"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72A2DC5A" w14:textId="083A8F34" w:rsidR="00AE2D69" w:rsidRPr="007A73A8" w:rsidRDefault="00AE2D69" w:rsidP="00EE3ACC">
            <w:pPr>
              <w:pStyle w:val="TableTextEntries"/>
              <w:keepNext/>
            </w:pPr>
            <w:r w:rsidRPr="007A73A8">
              <w:t xml:space="preserve">Figures presented in Application Form Part B are consistent, as relevant, with those in </w:t>
            </w:r>
            <w:r w:rsidR="00CE4C95" w:rsidRPr="007A73A8">
              <w:t>A</w:t>
            </w:r>
            <w:r w:rsidRPr="007A73A8">
              <w:t xml:space="preserve">pplication </w:t>
            </w:r>
            <w:r w:rsidR="00CE4C95" w:rsidRPr="007A73A8">
              <w:t>F</w:t>
            </w:r>
            <w:r w:rsidRPr="007A73A8">
              <w:t xml:space="preserve">orm Part A. </w:t>
            </w:r>
          </w:p>
        </w:tc>
        <w:sdt>
          <w:sdtPr>
            <w:id w:val="625270946"/>
            <w14:checkbox>
              <w14:checked w14:val="0"/>
              <w14:checkedState w14:val="2612" w14:font="MS Gothic"/>
              <w14:uncheckedState w14:val="2610" w14:font="MS Gothic"/>
            </w14:checkbox>
          </w:sdtPr>
          <w:sdtContent>
            <w:tc>
              <w:tcPr>
                <w:tcW w:w="0" w:type="dxa"/>
              </w:tcPr>
              <w:p w14:paraId="6CEC4C7F" w14:textId="457DB07A" w:rsidR="00AE2D69" w:rsidRPr="007A73A8" w:rsidRDefault="007D7C08" w:rsidP="00EE3ACC">
                <w:pPr>
                  <w:pStyle w:val="TableTextEntries"/>
                  <w:keepNext/>
                  <w:rPr>
                    <w:rFonts w:eastAsia="MS Gothic"/>
                  </w:rPr>
                </w:pPr>
                <w:r w:rsidRPr="007A73A8">
                  <w:rPr>
                    <w:rFonts w:ascii="MS Gothic" w:eastAsia="MS Gothic" w:hAnsi="MS Gothic" w:hint="eastAsia"/>
                  </w:rPr>
                  <w:t>☐</w:t>
                </w:r>
              </w:p>
            </w:tc>
          </w:sdtContent>
        </w:sdt>
      </w:tr>
      <w:tr w:rsidR="00AE2D69" w:rsidRPr="007A73A8" w14:paraId="69720D83" w14:textId="77777777" w:rsidTr="00FF62C0">
        <w:trPr>
          <w:trHeight w:val="20"/>
        </w:trPr>
        <w:tc>
          <w:tcPr>
            <w:tcW w:w="0" w:type="dxa"/>
          </w:tcPr>
          <w:p w14:paraId="643FF2F9" w14:textId="281C29D5" w:rsidR="00AE2D69" w:rsidRPr="007A73A8" w:rsidRDefault="00AE2D69" w:rsidP="00EE3ACC">
            <w:pPr>
              <w:pStyle w:val="TableTextEntries"/>
              <w:keepNext/>
            </w:pPr>
            <w:r w:rsidRPr="007A73A8">
              <w:t>The council has submitted a Minimum Rates Part B Application Form, if required</w:t>
            </w:r>
            <w:r w:rsidR="00FB2D88" w:rsidRPr="007A73A8">
              <w:t>.</w:t>
            </w:r>
          </w:p>
        </w:tc>
        <w:sdt>
          <w:sdtPr>
            <w:rPr>
              <w:color w:val="2B579A"/>
              <w:shd w:val="clear" w:color="auto" w:fill="E6E6E6"/>
            </w:rPr>
            <w:id w:val="-10378578"/>
            <w14:checkbox>
              <w14:checked w14:val="0"/>
              <w14:checkedState w14:val="2612" w14:font="MS Gothic"/>
              <w14:uncheckedState w14:val="2610" w14:font="MS Gothic"/>
            </w14:checkbox>
          </w:sdtPr>
          <w:sdtEndPr>
            <w:rPr>
              <w:color w:val="2E2E2F" w:themeColor="text1"/>
              <w:shd w:val="clear" w:color="auto" w:fill="auto"/>
            </w:rPr>
          </w:sdtEndPr>
          <w:sdtContent>
            <w:tc>
              <w:tcPr>
                <w:tcW w:w="0" w:type="dxa"/>
              </w:tcPr>
              <w:p w14:paraId="04591B1E" w14:textId="77777777" w:rsidR="00AE2D69" w:rsidRPr="007A73A8" w:rsidRDefault="00AE2D69" w:rsidP="00EE3ACC">
                <w:pPr>
                  <w:pStyle w:val="TableTextEntries"/>
                  <w:keepNext/>
                  <w:rPr>
                    <w:rFonts w:eastAsia="MS Gothic"/>
                  </w:rPr>
                </w:pPr>
                <w:r w:rsidRPr="007A73A8">
                  <w:rPr>
                    <w:rFonts w:eastAsia="MS Gothic" w:hint="eastAsia"/>
                  </w:rPr>
                  <w:t>☐</w:t>
                </w:r>
              </w:p>
            </w:tc>
          </w:sdtContent>
        </w:sdt>
      </w:tr>
      <w:tr w:rsidR="00AE2D69" w:rsidRPr="007A73A8" w14:paraId="2EE50353" w14:textId="77777777" w:rsidTr="00FF62C0">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577D3C98" w14:textId="362AA373" w:rsidR="00AE2D69" w:rsidRPr="007A73A8" w:rsidRDefault="00320C50" w:rsidP="00EE3ACC">
            <w:pPr>
              <w:pStyle w:val="TableTextEntries"/>
              <w:keepNext/>
            </w:pPr>
            <w:r w:rsidRPr="007A73A8">
              <w:t>For OLG Criterion 5</w:t>
            </w:r>
            <w:r w:rsidR="00EE3ACC" w:rsidRPr="007A73A8">
              <w:t xml:space="preserve"> (section </w:t>
            </w:r>
            <w:r w:rsidR="00EE3ACC" w:rsidRPr="007A73A8">
              <w:fldChar w:fldCharType="begin"/>
            </w:r>
            <w:r w:rsidR="00EE3ACC" w:rsidRPr="007A73A8">
              <w:instrText xml:space="preserve"> REF _Ref149551111 \n \h  \* MERGEFORMAT </w:instrText>
            </w:r>
            <w:r w:rsidR="00EE3ACC" w:rsidRPr="007A73A8">
              <w:fldChar w:fldCharType="separate"/>
            </w:r>
            <w:r w:rsidR="007F3DB7">
              <w:t>7</w:t>
            </w:r>
            <w:r w:rsidR="00EE3ACC" w:rsidRPr="007A73A8">
              <w:fldChar w:fldCharType="end"/>
            </w:r>
            <w:r w:rsidR="00EE3ACC" w:rsidRPr="007A73A8">
              <w:t>)</w:t>
            </w:r>
            <w:r w:rsidRPr="007A73A8">
              <w:t>, the council has</w:t>
            </w:r>
            <w:r w:rsidR="00EE3ACC" w:rsidRPr="007A73A8">
              <w:t xml:space="preserve"> provided concrete evidence and plans for past and future cost-containment and productivity strategies, as far as practicable.</w:t>
            </w:r>
          </w:p>
        </w:tc>
        <w:sdt>
          <w:sdtPr>
            <w:rPr>
              <w:b w:val="0"/>
              <w:bCs/>
              <w:color w:val="auto"/>
              <w:sz w:val="16"/>
              <w:szCs w:val="18"/>
              <w:shd w:val="clear" w:color="auto" w:fill="E6E6E6"/>
            </w:rPr>
            <w:id w:val="1322842591"/>
            <w14:checkbox>
              <w14:checked w14:val="0"/>
              <w14:checkedState w14:val="2612" w14:font="MS Gothic"/>
              <w14:uncheckedState w14:val="2610" w14:font="MS Gothic"/>
            </w14:checkbox>
          </w:sdtPr>
          <w:sdtContent>
            <w:tc>
              <w:tcPr>
                <w:tcW w:w="0" w:type="dxa"/>
              </w:tcPr>
              <w:p w14:paraId="7A8A8388" w14:textId="7C0A5B47" w:rsidR="00AE2D69" w:rsidRPr="007A73A8" w:rsidRDefault="007D7C08" w:rsidP="00EE3ACC">
                <w:pPr>
                  <w:pStyle w:val="TableTextColumnHeading"/>
                  <w:rPr>
                    <w:rFonts w:eastAsia="MS Gothic"/>
                    <w:b w:val="0"/>
                    <w:bCs/>
                  </w:rPr>
                </w:pPr>
                <w:r w:rsidRPr="007A73A8">
                  <w:rPr>
                    <w:rFonts w:ascii="MS Gothic" w:eastAsia="MS Gothic" w:hAnsi="MS Gothic" w:hint="eastAsia"/>
                    <w:b w:val="0"/>
                    <w:bCs/>
                    <w:color w:val="auto"/>
                    <w:sz w:val="16"/>
                    <w:szCs w:val="18"/>
                    <w:shd w:val="clear" w:color="auto" w:fill="E6E6E6"/>
                  </w:rPr>
                  <w:t>☐</w:t>
                </w:r>
              </w:p>
            </w:tc>
          </w:sdtContent>
        </w:sdt>
      </w:tr>
    </w:tbl>
    <w:p w14:paraId="437ED8BF" w14:textId="6143EB06" w:rsidR="002150D8" w:rsidRPr="007A73A8" w:rsidRDefault="002150D8">
      <w:pPr>
        <w:keepLines w:val="0"/>
        <w:rPr>
          <w:color w:val="2E2E2F"/>
          <w:lang w:eastAsia="en-US"/>
          <w14:numForm w14:val="lining"/>
          <w14:numSpacing w14:val="tabular"/>
        </w:rPr>
      </w:pPr>
      <w:r w:rsidRPr="007A73A8">
        <w:rPr>
          <w:lang w:eastAsia="en-US"/>
        </w:rPr>
        <w:br w:type="page"/>
      </w:r>
    </w:p>
    <w:tbl>
      <w:tblPr>
        <w:tblStyle w:val="BoxFormat"/>
        <w:tblW w:w="0" w:type="auto"/>
        <w:tblLayout w:type="fixed"/>
        <w:tblLook w:val="04A0" w:firstRow="1" w:lastRow="0" w:firstColumn="1" w:lastColumn="0" w:noHBand="0" w:noVBand="1"/>
      </w:tblPr>
      <w:tblGrid>
        <w:gridCol w:w="9027"/>
      </w:tblGrid>
      <w:tr w:rsidR="00F257D3" w:rsidRPr="007A73A8" w14:paraId="58C9F48F" w14:textId="77777777" w:rsidTr="002C494F">
        <w:trPr>
          <w:cnfStyle w:val="100000000000" w:firstRow="1" w:lastRow="0" w:firstColumn="0" w:lastColumn="0" w:oddVBand="0" w:evenVBand="0" w:oddHBand="0" w:evenHBand="0" w:firstRowFirstColumn="0" w:firstRowLastColumn="0" w:lastRowFirstColumn="0" w:lastRowLastColumn="0"/>
        </w:trPr>
        <w:tc>
          <w:tcPr>
            <w:tcW w:w="9027" w:type="dxa"/>
          </w:tcPr>
          <w:p w14:paraId="415AF085" w14:textId="77777777" w:rsidR="00F257D3" w:rsidRPr="007A73A8" w:rsidRDefault="00000000" w:rsidP="00F257D3">
            <w:pPr>
              <w:pStyle w:val="Caption"/>
              <w:numPr>
                <w:ilvl w:val="0"/>
                <w:numId w:val="9"/>
              </w:numPr>
              <w:spacing w:after="0"/>
            </w:pPr>
            <w:sdt>
              <w:sdtPr>
                <w:rPr>
                  <w:color w:val="2B579A"/>
                  <w:shd w:val="clear" w:color="auto" w:fill="E6E6E6"/>
                </w:rPr>
                <w:id w:val="-784496101"/>
                <w:placeholder>
                  <w:docPart w:val="A2C84C4735C542A8AB6A1A05CE910AF3"/>
                </w:placeholder>
                <w:docPartList>
                  <w:docPartGallery w:val="AutoText"/>
                  <w:docPartCategory w:val="Box Captions"/>
                </w:docPartList>
              </w:sdtPr>
              <w:sdtEndPr>
                <w:rPr>
                  <w:noProof/>
                  <w:color w:val="011D4B" w:themeColor="text2"/>
                  <w:shd w:val="clear" w:color="auto" w:fill="auto"/>
                </w:rPr>
              </w:sdtEndPr>
              <w:sdtContent>
                <w:r w:rsidR="00F257D3" w:rsidRPr="007A73A8">
                  <w:t>Important information</w:t>
                </w:r>
              </w:sdtContent>
            </w:sdt>
          </w:p>
        </w:tc>
      </w:tr>
      <w:tr w:rsidR="00F257D3" w14:paraId="712E89CA" w14:textId="77777777" w:rsidTr="002C494F">
        <w:tc>
          <w:tcPr>
            <w:tcW w:w="9027" w:type="dxa"/>
          </w:tcPr>
          <w:p w14:paraId="56B7EE69" w14:textId="77777777" w:rsidR="00F257D3" w:rsidRPr="007A73A8" w:rsidRDefault="00F257D3" w:rsidP="002C494F">
            <w:pPr>
              <w:pStyle w:val="BoxHeading1"/>
            </w:pPr>
            <w:r w:rsidRPr="007A73A8">
              <w:t>Submitting online</w:t>
            </w:r>
          </w:p>
          <w:p w14:paraId="69421187" w14:textId="0C544BD0" w:rsidR="00F257D3" w:rsidRPr="007A73A8" w:rsidRDefault="00F257D3" w:rsidP="002C494F">
            <w:pPr>
              <w:pStyle w:val="BodyText"/>
            </w:pPr>
            <w:r w:rsidRPr="007A73A8">
              <w:t xml:space="preserve">Applications must be submitted through IPART’s </w:t>
            </w:r>
            <w:hyperlink r:id="rId56">
              <w:r w:rsidRPr="007A73A8">
                <w:rPr>
                  <w:color w:val="00408A"/>
                </w:rPr>
                <w:t xml:space="preserve">LG Portal </w:t>
              </w:r>
            </w:hyperlink>
            <w:r w:rsidRPr="007A73A8">
              <w:t xml:space="preserve">by </w:t>
            </w:r>
            <w:r w:rsidR="00E87F33" w:rsidRPr="007A73A8">
              <w:t>05</w:t>
            </w:r>
            <w:r w:rsidRPr="007A73A8">
              <w:t>:</w:t>
            </w:r>
            <w:r w:rsidR="00E87F33" w:rsidRPr="007A73A8">
              <w:t>00</w:t>
            </w:r>
            <w:r w:rsidRPr="007A73A8">
              <w:t xml:space="preserve">pm on Monday, </w:t>
            </w:r>
            <w:r w:rsidR="00226A7A" w:rsidRPr="007A73A8">
              <w:t>2</w:t>
            </w:r>
            <w:r w:rsidRPr="007A73A8">
              <w:t> February 202</w:t>
            </w:r>
            <w:r w:rsidR="00226A7A" w:rsidRPr="007A73A8">
              <w:t>6</w:t>
            </w:r>
            <w:r w:rsidRPr="007A73A8">
              <w:t xml:space="preserve">. Councils should note a file size limit of 150MB applies to any individual document uploaded in the portal. </w:t>
            </w:r>
          </w:p>
          <w:p w14:paraId="7AE79DA4" w14:textId="77777777" w:rsidR="00F257D3" w:rsidRPr="007A73A8" w:rsidRDefault="00F257D3" w:rsidP="002C494F">
            <w:pPr>
              <w:pStyle w:val="BoxHeading1"/>
            </w:pPr>
            <w:r w:rsidRPr="007A73A8">
              <w:t xml:space="preserve">Confidential content </w:t>
            </w:r>
          </w:p>
          <w:p w14:paraId="22978687" w14:textId="77777777" w:rsidR="00F257D3" w:rsidRPr="007A73A8" w:rsidRDefault="00F257D3" w:rsidP="002C494F">
            <w:pPr>
              <w:pStyle w:val="BodyText"/>
            </w:pPr>
            <w:r w:rsidRPr="007A73A8">
              <w:t xml:space="preserve">IPART will publish all applications (excluding confidential content) on our website. Examples of confidential content are those parts of a document which disclose the personal identity or other personal information pertaining to a member of the public, a document such as a council working document that does not have formal status, or document which includes commercial-in-confidence content. </w:t>
            </w:r>
          </w:p>
          <w:p w14:paraId="2A10BCE4" w14:textId="77777777" w:rsidR="00F257D3" w:rsidRPr="007A73A8" w:rsidRDefault="00F257D3" w:rsidP="002C494F">
            <w:pPr>
              <w:pStyle w:val="BodyText"/>
            </w:pPr>
            <w:r w:rsidRPr="007A73A8">
              <w:t xml:space="preserve">Councils should ensure supporting documents are redacted to remove confidential content where possible, or clearly marked as </w:t>
            </w:r>
            <w:r w:rsidRPr="007A73A8">
              <w:rPr>
                <w:b/>
                <w:color w:val="2B579A"/>
                <w:shd w:val="clear" w:color="auto" w:fill="E6E6E6"/>
              </w:rPr>
              <w:t>CONFIDENTAL</w:t>
            </w:r>
            <w:r w:rsidRPr="007A73A8">
              <w:t xml:space="preserve">. </w:t>
            </w:r>
          </w:p>
          <w:p w14:paraId="5F2B341E" w14:textId="77777777" w:rsidR="00F257D3" w:rsidRPr="007A73A8" w:rsidRDefault="00F257D3" w:rsidP="002C494F">
            <w:pPr>
              <w:pStyle w:val="BoxHeading1"/>
            </w:pPr>
            <w:r w:rsidRPr="007A73A8">
              <w:t xml:space="preserve">Publishing the council’s application </w:t>
            </w:r>
          </w:p>
          <w:p w14:paraId="177B5312" w14:textId="77777777" w:rsidR="00F257D3" w:rsidRPr="00EF1456" w:rsidRDefault="00F257D3" w:rsidP="002C494F">
            <w:pPr>
              <w:pStyle w:val="BodyText"/>
            </w:pPr>
            <w:r w:rsidRPr="007A73A8">
              <w:t>Councils should also publish their application on their own website for the community to access.</w:t>
            </w:r>
          </w:p>
        </w:tc>
      </w:tr>
    </w:tbl>
    <w:p w14:paraId="059C338E" w14:textId="77777777" w:rsidR="005D5EB1" w:rsidRPr="005D5EB1" w:rsidRDefault="005D5EB1" w:rsidP="00482AAF">
      <w:pPr>
        <w:pStyle w:val="BodyText"/>
        <w:rPr>
          <w:lang w:eastAsia="en-US"/>
        </w:rPr>
      </w:pPr>
    </w:p>
    <w:sectPr w:rsidR="005D5EB1" w:rsidRPr="005D5EB1"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D1D2" w14:textId="77777777" w:rsidR="009F2D71" w:rsidRDefault="009F2D71">
      <w:r>
        <w:separator/>
      </w:r>
    </w:p>
  </w:endnote>
  <w:endnote w:type="continuationSeparator" w:id="0">
    <w:p w14:paraId="3E84657B" w14:textId="77777777" w:rsidR="009F2D71" w:rsidRDefault="009F2D71">
      <w:r>
        <w:continuationSeparator/>
      </w:r>
    </w:p>
  </w:endnote>
  <w:endnote w:type="continuationNotice" w:id="1">
    <w:p w14:paraId="48D22570" w14:textId="77777777" w:rsidR="009F2D71" w:rsidRDefault="009F2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1407F7A4-5101-47B1-8298-0849FF286838}"/>
    <w:embedBold r:id="rId2" w:fontKey="{01B3F606-E6DB-400F-9744-A3E33087B805}"/>
    <w:embedItalic r:id="rId3" w:fontKey="{B0D6C8F8-5F3D-420D-8D74-E2CE18F5C1A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___WRD_EMBED_SUB_173">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32A8BDE6-8F03-4A4D-9CFD-20AFA69DF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4C234" w14:textId="28475353" w:rsidR="00D34E1D" w:rsidRDefault="00D34E1D"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7F3DB7" w:rsidRPr="007F3DB7">
      <w:rPr>
        <w:bCs/>
        <w:noProof/>
        <w:lang w:val="en-US"/>
      </w:rPr>
      <w:t>Special Variation</w:t>
    </w:r>
    <w:r w:rsidR="007F3DB7">
      <w:rPr>
        <w:noProof/>
      </w:rPr>
      <w:t xml:space="preserve"> Application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64BA" w14:textId="146128CA" w:rsidR="00317D92" w:rsidRDefault="00317D92" w:rsidP="000124D2">
    <w:pPr>
      <w:pStyle w:val="Footer"/>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w:instrText>
    </w:r>
    <w:r w:rsidR="00917123">
      <w:rPr>
        <w:b/>
        <w:bCs/>
        <w:noProof/>
        <w:lang w:val="en-US"/>
      </w:rPr>
      <w:instrText>charformat</w:instrText>
    </w:r>
    <w:r>
      <w:rPr>
        <w:b/>
        <w:bCs/>
        <w:noProof/>
        <w:lang w:val="en-US"/>
      </w:rPr>
      <w:instrText xml:space="preserve"> </w:instrText>
    </w:r>
    <w:r>
      <w:rPr>
        <w:b/>
        <w:bCs/>
        <w:noProof/>
        <w:lang w:val="en-US"/>
      </w:rPr>
      <w:fldChar w:fldCharType="separate"/>
    </w:r>
    <w:r w:rsidR="007F3DB7">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sidR="00085F88">
      <w:rPr>
        <w:noProof/>
      </w:rPr>
      <w:t>1</w:t>
    </w:r>
    <w:r w:rsidRPr="00B1620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FE53" w14:textId="0407B73E" w:rsidR="006170B2" w:rsidRDefault="006170B2" w:rsidP="006170B2">
    <w:pPr>
      <w:pStyle w:val="Footer"/>
      <w:tabs>
        <w:tab w:val="clear" w:pos="9639"/>
        <w:tab w:val="right" w:pos="13892"/>
      </w:tabs>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charformat </w:instrText>
    </w:r>
    <w:r>
      <w:rPr>
        <w:b/>
        <w:bCs/>
        <w:noProof/>
        <w:lang w:val="en-US"/>
      </w:rPr>
      <w:fldChar w:fldCharType="separate"/>
    </w:r>
    <w:r w:rsidR="007F3DB7">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Pr>
        <w:noProof/>
      </w:rPr>
      <w:t>1</w:t>
    </w:r>
    <w:r w:rsidRPr="00B1620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B5C84" w14:textId="5FAEA902" w:rsidR="006170B2" w:rsidRDefault="006170B2" w:rsidP="000124D2">
    <w:pPr>
      <w:pStyle w:val="Footer"/>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charformat </w:instrText>
    </w:r>
    <w:r>
      <w:rPr>
        <w:b/>
        <w:bCs/>
        <w:noProof/>
        <w:lang w:val="en-US"/>
      </w:rPr>
      <w:fldChar w:fldCharType="separate"/>
    </w:r>
    <w:r w:rsidR="007F3DB7">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Pr>
        <w:noProof/>
      </w:rPr>
      <w:t>1</w:t>
    </w:r>
    <w:r w:rsidRPr="00B1620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F59A" w14:textId="6864D216" w:rsidR="006170B2" w:rsidRDefault="006170B2" w:rsidP="006170B2">
    <w:pPr>
      <w:pStyle w:val="Footer"/>
      <w:tabs>
        <w:tab w:val="clear" w:pos="9639"/>
        <w:tab w:val="right" w:pos="13892"/>
      </w:tabs>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charformat </w:instrText>
    </w:r>
    <w:r>
      <w:rPr>
        <w:b/>
        <w:bCs/>
        <w:noProof/>
        <w:lang w:val="en-US"/>
      </w:rPr>
      <w:fldChar w:fldCharType="separate"/>
    </w:r>
    <w:r w:rsidR="007F3DB7">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Pr>
        <w:noProof/>
      </w:rPr>
      <w:t>1</w:t>
    </w:r>
    <w:r w:rsidRPr="00B1620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42472" w14:textId="5DFD0958" w:rsidR="006170B2" w:rsidRDefault="006170B2" w:rsidP="000124D2">
    <w:pPr>
      <w:pStyle w:val="Footer"/>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charformat </w:instrText>
    </w:r>
    <w:r>
      <w:rPr>
        <w:b/>
        <w:bCs/>
        <w:noProof/>
        <w:lang w:val="en-US"/>
      </w:rPr>
      <w:fldChar w:fldCharType="separate"/>
    </w:r>
    <w:r w:rsidR="007F3DB7">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Pr>
        <w:noProof/>
      </w:rPr>
      <w:t>1</w:t>
    </w:r>
    <w:r w:rsidRPr="00B162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F7329" w14:textId="77777777" w:rsidR="009F2D71" w:rsidRDefault="009F2D71">
      <w:r>
        <w:separator/>
      </w:r>
    </w:p>
  </w:footnote>
  <w:footnote w:type="continuationSeparator" w:id="0">
    <w:p w14:paraId="2F46DEB2" w14:textId="77777777" w:rsidR="009F2D71" w:rsidRDefault="009F2D71">
      <w:r>
        <w:continuationSeparator/>
      </w:r>
    </w:p>
  </w:footnote>
  <w:footnote w:type="continuationNotice" w:id="1">
    <w:p w14:paraId="6477D5BF" w14:textId="77777777" w:rsidR="009F2D71" w:rsidRDefault="009F2D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95B0" w14:textId="77777777" w:rsidR="00D34E1D" w:rsidRDefault="00D34E1D" w:rsidP="00285E66">
    <w:pPr>
      <w:pStyle w:val="Header"/>
    </w:pPr>
    <w:r w:rsidRPr="002A20CF">
      <w:rPr>
        <w:noProof/>
      </w:rPr>
      <mc:AlternateContent>
        <mc:Choice Requires="wps">
          <w:drawing>
            <wp:inline distT="0" distB="0" distL="0" distR="0" wp14:anchorId="76340F65" wp14:editId="463F7CDE">
              <wp:extent cx="5760000" cy="36000"/>
              <wp:effectExtent l="0" t="0" r="0" b="2540"/>
              <wp:docPr id="328" name="Rectangle 328"/>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E2396E" id="Rectangle 328"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40918017" w14:textId="77777777" w:rsidR="00D34E1D" w:rsidRDefault="00D34E1D" w:rsidP="00285E66">
    <w:pPr>
      <w:pStyle w:val="Header"/>
    </w:pPr>
  </w:p>
  <w:p w14:paraId="28EBD5A3" w14:textId="77777777" w:rsidR="00D34E1D" w:rsidRDefault="00D34E1D" w:rsidP="00285E66">
    <w:pPr>
      <w:pStyle w:val="Header"/>
    </w:pPr>
  </w:p>
  <w:p w14:paraId="7A6F9B8A" w14:textId="77777777" w:rsidR="00D34E1D" w:rsidRDefault="00D34E1D"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22FE" w14:textId="0E4B955C" w:rsidR="00317D92" w:rsidRPr="004563C4" w:rsidRDefault="00317D92" w:rsidP="00317D92">
    <w:pPr>
      <w:pStyle w:val="Header"/>
      <w:rPr>
        <w:b/>
      </w:rPr>
    </w:pPr>
    <w:r w:rsidRPr="004563C4">
      <w:rPr>
        <w:b/>
      </w:rPr>
      <w:fldChar w:fldCharType="begin"/>
    </w:r>
    <w:r w:rsidR="00486DB2" w:rsidRPr="004563C4">
      <w:rPr>
        <w:b/>
      </w:rPr>
      <w:instrText xml:space="preserve"> STYLEREF  "Heading </w:instrText>
    </w:r>
    <w:r w:rsidR="005650E0" w:rsidRPr="004563C4">
      <w:rPr>
        <w:b/>
      </w:rPr>
      <w:instrText>1</w:instrText>
    </w:r>
    <w:r w:rsidRPr="004563C4">
      <w:rPr>
        <w:b/>
      </w:rPr>
      <w:instrText xml:space="preserve">"  \* </w:instrText>
    </w:r>
    <w:r w:rsidR="00917123" w:rsidRPr="004563C4">
      <w:rPr>
        <w:b/>
      </w:rPr>
      <w:instrText>charformat</w:instrText>
    </w:r>
    <w:r w:rsidRPr="004563C4">
      <w:rPr>
        <w:b/>
      </w:rPr>
      <w:instrText xml:space="preserve"> </w:instrText>
    </w:r>
    <w:r w:rsidRPr="004563C4">
      <w:rPr>
        <w:b/>
      </w:rPr>
      <w:fldChar w:fldCharType="separate"/>
    </w:r>
    <w:r w:rsidR="007F3DB7">
      <w:rPr>
        <w:b/>
        <w:noProof/>
      </w:rPr>
      <w:t>Description and Context</w:t>
    </w:r>
    <w:r w:rsidRPr="004563C4">
      <w:rPr>
        <w:b/>
      </w:rPr>
      <w:fldChar w:fldCharType="end"/>
    </w:r>
  </w:p>
  <w:p w14:paraId="467A35CD" w14:textId="77777777" w:rsidR="00317D92" w:rsidRDefault="00317D92" w:rsidP="00317D92">
    <w:pPr>
      <w:pStyle w:val="Header"/>
    </w:pPr>
    <w:r w:rsidRPr="002A20CF">
      <w:rPr>
        <w:noProof/>
      </w:rPr>
      <mc:AlternateContent>
        <mc:Choice Requires="wps">
          <w:drawing>
            <wp:inline distT="0" distB="0" distL="0" distR="0" wp14:anchorId="6E2D9F46" wp14:editId="67444008">
              <wp:extent cx="5760000" cy="36000"/>
              <wp:effectExtent l="0" t="0" r="0" b="2540"/>
              <wp:docPr id="1" name="Rectangle 1"/>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B50B3B" id="Rectangle 1"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96ED6E8" w14:textId="77777777" w:rsidR="00317D92" w:rsidRDefault="00317D92" w:rsidP="00317D92">
    <w:pPr>
      <w:pStyle w:val="Header"/>
    </w:pPr>
  </w:p>
  <w:p w14:paraId="0C376F88" w14:textId="77777777" w:rsidR="00317D92" w:rsidRDefault="00317D92" w:rsidP="00317D92">
    <w:pPr>
      <w:pStyle w:val="Header"/>
    </w:pPr>
  </w:p>
  <w:p w14:paraId="45BE6170" w14:textId="77777777" w:rsidR="00317D92" w:rsidRDefault="00317D92" w:rsidP="00317D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01739" w14:textId="71F6049F" w:rsidR="006170B2" w:rsidRPr="004563C4" w:rsidRDefault="006170B2" w:rsidP="00317D92">
    <w:pPr>
      <w:pStyle w:val="Header"/>
      <w:rPr>
        <w:b/>
      </w:rPr>
    </w:pPr>
    <w:r w:rsidRPr="004563C4">
      <w:rPr>
        <w:b/>
      </w:rPr>
      <w:fldChar w:fldCharType="begin"/>
    </w:r>
    <w:r w:rsidRPr="004563C4">
      <w:rPr>
        <w:b/>
      </w:rPr>
      <w:instrText xml:space="preserve"> STYLEREF  "Heading 1"  \* charformat </w:instrText>
    </w:r>
    <w:r w:rsidRPr="004563C4">
      <w:rPr>
        <w:b/>
      </w:rPr>
      <w:fldChar w:fldCharType="separate"/>
    </w:r>
    <w:r w:rsidR="007F3DB7">
      <w:rPr>
        <w:b/>
        <w:noProof/>
      </w:rPr>
      <w:t>OLG SV Criterion 1 – Financial need</w:t>
    </w:r>
    <w:r w:rsidRPr="004563C4">
      <w:rPr>
        <w:b/>
      </w:rPr>
      <w:fldChar w:fldCharType="end"/>
    </w:r>
  </w:p>
  <w:p w14:paraId="0637C28C" w14:textId="77777777" w:rsidR="006170B2" w:rsidRDefault="006170B2" w:rsidP="00317D92">
    <w:pPr>
      <w:pStyle w:val="Header"/>
    </w:pPr>
    <w:r w:rsidRPr="002A20CF">
      <w:rPr>
        <w:noProof/>
      </w:rPr>
      <mc:AlternateContent>
        <mc:Choice Requires="wps">
          <w:drawing>
            <wp:inline distT="0" distB="0" distL="0" distR="0" wp14:anchorId="028AAAC2" wp14:editId="10743B82">
              <wp:extent cx="8820000" cy="36000"/>
              <wp:effectExtent l="0" t="0" r="635" b="2540"/>
              <wp:docPr id="1197794001" name="Rectangle 1197794001"/>
              <wp:cNvGraphicFramePr/>
              <a:graphic xmlns:a="http://schemas.openxmlformats.org/drawingml/2006/main">
                <a:graphicData uri="http://schemas.microsoft.com/office/word/2010/wordprocessingShape">
                  <wps:wsp>
                    <wps:cNvSpPr/>
                    <wps:spPr>
                      <a:xfrm>
                        <a:off x="0" y="0"/>
                        <a:ext cx="882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2E1C54" id="Rectangle 1197794001" o:spid="_x0000_s1026" style="width:694.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242F2A5C" w14:textId="77777777" w:rsidR="006170B2" w:rsidRDefault="006170B2" w:rsidP="00317D92">
    <w:pPr>
      <w:pStyle w:val="Header"/>
    </w:pPr>
  </w:p>
  <w:p w14:paraId="4078D96C" w14:textId="77777777" w:rsidR="006170B2" w:rsidRDefault="006170B2" w:rsidP="00317D92">
    <w:pPr>
      <w:pStyle w:val="Header"/>
    </w:pPr>
  </w:p>
  <w:p w14:paraId="7739E171" w14:textId="77777777" w:rsidR="006170B2" w:rsidRDefault="006170B2" w:rsidP="00317D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393D" w14:textId="5B6B7105" w:rsidR="006170B2" w:rsidRPr="004563C4" w:rsidRDefault="006170B2" w:rsidP="00317D92">
    <w:pPr>
      <w:pStyle w:val="Header"/>
      <w:rPr>
        <w:b/>
      </w:rPr>
    </w:pPr>
    <w:r w:rsidRPr="004563C4">
      <w:rPr>
        <w:b/>
      </w:rPr>
      <w:fldChar w:fldCharType="begin"/>
    </w:r>
    <w:r w:rsidRPr="004563C4">
      <w:rPr>
        <w:b/>
      </w:rPr>
      <w:instrText xml:space="preserve"> STYLEREF  "Heading 1"  \* charformat </w:instrText>
    </w:r>
    <w:r w:rsidRPr="004563C4">
      <w:rPr>
        <w:b/>
      </w:rPr>
      <w:fldChar w:fldCharType="separate"/>
    </w:r>
    <w:r w:rsidR="007F3DB7">
      <w:rPr>
        <w:b/>
        <w:noProof/>
      </w:rPr>
      <w:t>OLG SV Criterion 3 – Impact on ratepayers</w:t>
    </w:r>
    <w:r w:rsidRPr="004563C4">
      <w:rPr>
        <w:b/>
      </w:rPr>
      <w:fldChar w:fldCharType="end"/>
    </w:r>
  </w:p>
  <w:p w14:paraId="5A09A92F" w14:textId="77777777" w:rsidR="006170B2" w:rsidRDefault="006170B2" w:rsidP="00317D92">
    <w:pPr>
      <w:pStyle w:val="Header"/>
    </w:pPr>
    <w:r w:rsidRPr="002A20CF">
      <w:rPr>
        <w:noProof/>
      </w:rPr>
      <mc:AlternateContent>
        <mc:Choice Requires="wps">
          <w:drawing>
            <wp:inline distT="0" distB="0" distL="0" distR="0" wp14:anchorId="04F63C5D" wp14:editId="75766F42">
              <wp:extent cx="5760000" cy="36000"/>
              <wp:effectExtent l="0" t="0" r="0" b="2540"/>
              <wp:docPr id="1207092834" name="Rectangle 1207092834"/>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C4749E" id="Rectangle 1207092834"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3FAC499D" w14:textId="77777777" w:rsidR="006170B2" w:rsidRDefault="006170B2" w:rsidP="00317D92">
    <w:pPr>
      <w:pStyle w:val="Header"/>
    </w:pPr>
  </w:p>
  <w:p w14:paraId="4F90E832" w14:textId="77777777" w:rsidR="006170B2" w:rsidRDefault="006170B2" w:rsidP="00317D92">
    <w:pPr>
      <w:pStyle w:val="Header"/>
    </w:pPr>
  </w:p>
  <w:p w14:paraId="0528B00B" w14:textId="77777777" w:rsidR="006170B2" w:rsidRDefault="006170B2" w:rsidP="00317D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03D4" w14:textId="5C4EDFC7" w:rsidR="006170B2" w:rsidRPr="004563C4" w:rsidRDefault="006170B2" w:rsidP="00317D92">
    <w:pPr>
      <w:pStyle w:val="Header"/>
      <w:rPr>
        <w:b/>
      </w:rPr>
    </w:pPr>
    <w:r w:rsidRPr="004563C4">
      <w:rPr>
        <w:b/>
      </w:rPr>
      <w:fldChar w:fldCharType="begin"/>
    </w:r>
    <w:r w:rsidRPr="004563C4">
      <w:rPr>
        <w:b/>
      </w:rPr>
      <w:instrText xml:space="preserve"> STYLEREF  "Heading 1"  \* charformat </w:instrText>
    </w:r>
    <w:r w:rsidRPr="004563C4">
      <w:rPr>
        <w:b/>
      </w:rPr>
      <w:fldChar w:fldCharType="separate"/>
    </w:r>
    <w:r w:rsidR="007F3DB7">
      <w:rPr>
        <w:b/>
        <w:noProof/>
      </w:rPr>
      <w:t>OLG SV Criterion 4 – Exhibition and adoption of IP&amp;R documents</w:t>
    </w:r>
    <w:r w:rsidRPr="004563C4">
      <w:rPr>
        <w:b/>
      </w:rPr>
      <w:fldChar w:fldCharType="end"/>
    </w:r>
  </w:p>
  <w:p w14:paraId="46609E1A" w14:textId="77777777" w:rsidR="006170B2" w:rsidRDefault="006170B2" w:rsidP="00317D92">
    <w:pPr>
      <w:pStyle w:val="Header"/>
    </w:pPr>
    <w:r w:rsidRPr="002A20CF">
      <w:rPr>
        <w:noProof/>
      </w:rPr>
      <mc:AlternateContent>
        <mc:Choice Requires="wps">
          <w:drawing>
            <wp:inline distT="0" distB="0" distL="0" distR="0" wp14:anchorId="7A293384" wp14:editId="77E5824D">
              <wp:extent cx="8820000" cy="36000"/>
              <wp:effectExtent l="0" t="0" r="635" b="2540"/>
              <wp:docPr id="1734277982" name="Rectangle 1734277982"/>
              <wp:cNvGraphicFramePr/>
              <a:graphic xmlns:a="http://schemas.openxmlformats.org/drawingml/2006/main">
                <a:graphicData uri="http://schemas.microsoft.com/office/word/2010/wordprocessingShape">
                  <wps:wsp>
                    <wps:cNvSpPr/>
                    <wps:spPr>
                      <a:xfrm>
                        <a:off x="0" y="0"/>
                        <a:ext cx="882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0E4D2B" id="Rectangle 1734277982" o:spid="_x0000_s1026" style="width:694.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039E2D3B" w14:textId="77777777" w:rsidR="006170B2" w:rsidRDefault="006170B2" w:rsidP="00317D92">
    <w:pPr>
      <w:pStyle w:val="Header"/>
    </w:pPr>
  </w:p>
  <w:p w14:paraId="6639E57B" w14:textId="77777777" w:rsidR="006170B2" w:rsidRDefault="006170B2" w:rsidP="00317D92">
    <w:pPr>
      <w:pStyle w:val="Header"/>
    </w:pPr>
  </w:p>
  <w:p w14:paraId="56259099" w14:textId="77777777" w:rsidR="006170B2" w:rsidRDefault="006170B2" w:rsidP="00317D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D687" w14:textId="436501D6" w:rsidR="006170B2" w:rsidRPr="004563C4" w:rsidRDefault="006170B2" w:rsidP="00317D92">
    <w:pPr>
      <w:pStyle w:val="Header"/>
      <w:rPr>
        <w:b/>
      </w:rPr>
    </w:pPr>
    <w:r w:rsidRPr="004563C4">
      <w:rPr>
        <w:b/>
      </w:rPr>
      <w:fldChar w:fldCharType="begin"/>
    </w:r>
    <w:r w:rsidRPr="004563C4">
      <w:rPr>
        <w:b/>
      </w:rPr>
      <w:instrText xml:space="preserve"> STYLEREF  "Heading 1"  \* charformat </w:instrText>
    </w:r>
    <w:r w:rsidRPr="004563C4">
      <w:rPr>
        <w:b/>
      </w:rPr>
      <w:fldChar w:fldCharType="separate"/>
    </w:r>
    <w:r w:rsidR="007F3DB7">
      <w:rPr>
        <w:b/>
        <w:noProof/>
      </w:rPr>
      <w:t>OLG SV Criterion 5 – Productivity improvements and cost-containment</w:t>
    </w:r>
    <w:r w:rsidRPr="004563C4">
      <w:rPr>
        <w:b/>
      </w:rPr>
      <w:fldChar w:fldCharType="end"/>
    </w:r>
  </w:p>
  <w:p w14:paraId="6134AFF7" w14:textId="77777777" w:rsidR="006170B2" w:rsidRDefault="006170B2" w:rsidP="00317D92">
    <w:pPr>
      <w:pStyle w:val="Header"/>
    </w:pPr>
    <w:r w:rsidRPr="002A20CF">
      <w:rPr>
        <w:noProof/>
      </w:rPr>
      <mc:AlternateContent>
        <mc:Choice Requires="wps">
          <w:drawing>
            <wp:inline distT="0" distB="0" distL="0" distR="0" wp14:anchorId="29C55D41" wp14:editId="13975DD5">
              <wp:extent cx="5760000" cy="36000"/>
              <wp:effectExtent l="0" t="0" r="0" b="2540"/>
              <wp:docPr id="752216908" name="Rectangle 752216908"/>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394CB3" id="Rectangle 752216908"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3D4F760A" w14:textId="77777777" w:rsidR="006170B2" w:rsidRDefault="006170B2" w:rsidP="00317D92">
    <w:pPr>
      <w:pStyle w:val="Header"/>
    </w:pPr>
  </w:p>
  <w:p w14:paraId="2C703946" w14:textId="77777777" w:rsidR="006170B2" w:rsidRDefault="006170B2" w:rsidP="00317D92">
    <w:pPr>
      <w:pStyle w:val="Header"/>
    </w:pPr>
  </w:p>
  <w:p w14:paraId="6851EB86" w14:textId="77777777" w:rsidR="006170B2" w:rsidRDefault="006170B2"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2"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7868FF"/>
    <w:multiLevelType w:val="multilevel"/>
    <w:tmpl w:val="BB8672B6"/>
    <w:numStyleLink w:val="RecommendationList"/>
  </w:abstractNum>
  <w:abstractNum w:abstractNumId="6"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8" w15:restartNumberingAfterBreak="0">
    <w:nsid w:val="2EE7132F"/>
    <w:multiLevelType w:val="multilevel"/>
    <w:tmpl w:val="4E70723A"/>
    <w:numStyleLink w:val="TableBullets"/>
  </w:abstractNum>
  <w:abstractNum w:abstractNumId="9"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1"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7CE1FA8"/>
    <w:multiLevelType w:val="hybridMultilevel"/>
    <w:tmpl w:val="4874176E"/>
    <w:lvl w:ilvl="0" w:tplc="E84683F2">
      <w:numFmt w:val="bullet"/>
      <w:lvlText w:val="-"/>
      <w:lvlJc w:val="left"/>
      <w:pPr>
        <w:ind w:left="587" w:hanging="360"/>
      </w:pPr>
      <w:rPr>
        <w:rFonts w:ascii="Raleway" w:eastAsia="Times New Roman" w:hAnsi="Raleway" w:cs="Times New Roman"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014F7F"/>
    <w:multiLevelType w:val="multilevel"/>
    <w:tmpl w:val="CFCEA16C"/>
    <w:numStyleLink w:val="FindingsList"/>
  </w:abstractNum>
  <w:abstractNum w:abstractNumId="16"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CB30E97"/>
    <w:multiLevelType w:val="multilevel"/>
    <w:tmpl w:val="2C762E32"/>
    <w:numStyleLink w:val="SeekCommentList"/>
  </w:abstractNum>
  <w:abstractNum w:abstractNumId="20" w15:restartNumberingAfterBreak="0">
    <w:nsid w:val="626D4CAD"/>
    <w:multiLevelType w:val="multilevel"/>
    <w:tmpl w:val="8A241F00"/>
    <w:numStyleLink w:val="AppendixHeadings"/>
  </w:abstractNum>
  <w:abstractNum w:abstractNumId="21"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A6E4C"/>
    <w:multiLevelType w:val="multilevel"/>
    <w:tmpl w:val="FB24246E"/>
    <w:numStyleLink w:val="ChapterNumbering"/>
  </w:abstractNum>
  <w:abstractNum w:abstractNumId="24" w15:restartNumberingAfterBreak="0">
    <w:nsid w:val="75A469AC"/>
    <w:multiLevelType w:val="hybridMultilevel"/>
    <w:tmpl w:val="1180B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23267906">
    <w:abstractNumId w:val="0"/>
  </w:num>
  <w:num w:numId="2" w16cid:durableId="1198932405">
    <w:abstractNumId w:val="1"/>
  </w:num>
  <w:num w:numId="3" w16cid:durableId="811679724">
    <w:abstractNumId w:val="17"/>
  </w:num>
  <w:num w:numId="4" w16cid:durableId="1870798451">
    <w:abstractNumId w:val="9"/>
  </w:num>
  <w:num w:numId="5" w16cid:durableId="552233369">
    <w:abstractNumId w:val="6"/>
  </w:num>
  <w:num w:numId="6" w16cid:durableId="1655794580">
    <w:abstractNumId w:val="11"/>
  </w:num>
  <w:num w:numId="7" w16cid:durableId="1205678191">
    <w:abstractNumId w:val="10"/>
  </w:num>
  <w:num w:numId="8" w16cid:durableId="2006399983">
    <w:abstractNumId w:val="7"/>
  </w:num>
  <w:num w:numId="9" w16cid:durableId="1460611780">
    <w:abstractNumId w:val="14"/>
  </w:num>
  <w:num w:numId="10" w16cid:durableId="2132430636">
    <w:abstractNumId w:val="14"/>
  </w:num>
  <w:num w:numId="11" w16cid:durableId="1694570355">
    <w:abstractNumId w:val="23"/>
  </w:num>
  <w:num w:numId="12" w16cid:durableId="1032926435">
    <w:abstractNumId w:val="20"/>
  </w:num>
  <w:num w:numId="13" w16cid:durableId="1121071473">
    <w:abstractNumId w:val="18"/>
  </w:num>
  <w:num w:numId="14" w16cid:durableId="1730224229">
    <w:abstractNumId w:val="8"/>
  </w:num>
  <w:num w:numId="15" w16cid:durableId="1306350528">
    <w:abstractNumId w:val="22"/>
  </w:num>
  <w:num w:numId="16" w16cid:durableId="1941717079">
    <w:abstractNumId w:val="3"/>
  </w:num>
  <w:num w:numId="17" w16cid:durableId="1477792707">
    <w:abstractNumId w:val="21"/>
  </w:num>
  <w:num w:numId="18" w16cid:durableId="847712232">
    <w:abstractNumId w:val="2"/>
  </w:num>
  <w:num w:numId="19" w16cid:durableId="1758138979">
    <w:abstractNumId w:val="16"/>
  </w:num>
  <w:num w:numId="20" w16cid:durableId="1848134151">
    <w:abstractNumId w:val="15"/>
  </w:num>
  <w:num w:numId="21" w16cid:durableId="781850444">
    <w:abstractNumId w:val="4"/>
  </w:num>
  <w:num w:numId="22" w16cid:durableId="1977178984">
    <w:abstractNumId w:val="5"/>
  </w:num>
  <w:num w:numId="23" w16cid:durableId="632372888">
    <w:abstractNumId w:val="19"/>
    <w:lvlOverride w:ilvl="0">
      <w:lvl w:ilvl="0">
        <w:start w:val="1"/>
        <w:numFmt w:val="decimal"/>
        <w:pStyle w:val="SeekCommentNumber"/>
        <w:lvlText w:val="%1."/>
        <w:lvlJc w:val="left"/>
        <w:pPr>
          <w:tabs>
            <w:tab w:val="num" w:pos="357"/>
          </w:tabs>
          <w:ind w:left="357" w:hanging="357"/>
        </w:pPr>
      </w:lvl>
    </w:lvlOverride>
  </w:num>
  <w:num w:numId="24" w16cid:durableId="1334339598">
    <w:abstractNumId w:val="12"/>
  </w:num>
  <w:num w:numId="25" w16cid:durableId="555707740">
    <w:abstractNumId w:val="12"/>
  </w:num>
  <w:num w:numId="26" w16cid:durableId="1875651130">
    <w:abstractNumId w:val="24"/>
  </w:num>
  <w:num w:numId="27" w16cid:durableId="103284934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D34E1D"/>
    <w:rsid w:val="00000125"/>
    <w:rsid w:val="00000EF3"/>
    <w:rsid w:val="00001273"/>
    <w:rsid w:val="00001662"/>
    <w:rsid w:val="00001731"/>
    <w:rsid w:val="000029E9"/>
    <w:rsid w:val="00002AA9"/>
    <w:rsid w:val="00002BF5"/>
    <w:rsid w:val="00002C38"/>
    <w:rsid w:val="0000307A"/>
    <w:rsid w:val="000039BE"/>
    <w:rsid w:val="00003B02"/>
    <w:rsid w:val="00003B27"/>
    <w:rsid w:val="00003F14"/>
    <w:rsid w:val="00003F4B"/>
    <w:rsid w:val="00005407"/>
    <w:rsid w:val="00006FE5"/>
    <w:rsid w:val="00010DFB"/>
    <w:rsid w:val="000124D2"/>
    <w:rsid w:val="00012AF9"/>
    <w:rsid w:val="00012B97"/>
    <w:rsid w:val="00012DAC"/>
    <w:rsid w:val="000137B0"/>
    <w:rsid w:val="000137B6"/>
    <w:rsid w:val="000138A8"/>
    <w:rsid w:val="0001482D"/>
    <w:rsid w:val="000159F6"/>
    <w:rsid w:val="00015C1D"/>
    <w:rsid w:val="0001691C"/>
    <w:rsid w:val="000176A3"/>
    <w:rsid w:val="000177CC"/>
    <w:rsid w:val="00020065"/>
    <w:rsid w:val="000204BD"/>
    <w:rsid w:val="00020BEB"/>
    <w:rsid w:val="00021685"/>
    <w:rsid w:val="000216F2"/>
    <w:rsid w:val="000217C3"/>
    <w:rsid w:val="000217CF"/>
    <w:rsid w:val="0002202A"/>
    <w:rsid w:val="00022210"/>
    <w:rsid w:val="00022BD0"/>
    <w:rsid w:val="00022D19"/>
    <w:rsid w:val="00023A7F"/>
    <w:rsid w:val="000243C4"/>
    <w:rsid w:val="00025B09"/>
    <w:rsid w:val="00025B32"/>
    <w:rsid w:val="00025BD5"/>
    <w:rsid w:val="0002662E"/>
    <w:rsid w:val="000267A5"/>
    <w:rsid w:val="00027A68"/>
    <w:rsid w:val="00027E0A"/>
    <w:rsid w:val="00027F8A"/>
    <w:rsid w:val="00027FF1"/>
    <w:rsid w:val="00030162"/>
    <w:rsid w:val="0003034C"/>
    <w:rsid w:val="0003040E"/>
    <w:rsid w:val="00030D91"/>
    <w:rsid w:val="00030E62"/>
    <w:rsid w:val="00031876"/>
    <w:rsid w:val="00031A21"/>
    <w:rsid w:val="00031A7F"/>
    <w:rsid w:val="00031FC4"/>
    <w:rsid w:val="00032B89"/>
    <w:rsid w:val="000337DC"/>
    <w:rsid w:val="000339B1"/>
    <w:rsid w:val="00033B06"/>
    <w:rsid w:val="00033CF5"/>
    <w:rsid w:val="00034430"/>
    <w:rsid w:val="00034510"/>
    <w:rsid w:val="00034813"/>
    <w:rsid w:val="00034BD7"/>
    <w:rsid w:val="00034E7D"/>
    <w:rsid w:val="000350B1"/>
    <w:rsid w:val="000359E7"/>
    <w:rsid w:val="00035FD6"/>
    <w:rsid w:val="000360F6"/>
    <w:rsid w:val="0003638F"/>
    <w:rsid w:val="00036646"/>
    <w:rsid w:val="00036F74"/>
    <w:rsid w:val="00037666"/>
    <w:rsid w:val="00037D6C"/>
    <w:rsid w:val="00040067"/>
    <w:rsid w:val="0004149C"/>
    <w:rsid w:val="0004182E"/>
    <w:rsid w:val="00042F28"/>
    <w:rsid w:val="0004319E"/>
    <w:rsid w:val="000433AF"/>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3CB8"/>
    <w:rsid w:val="000545B7"/>
    <w:rsid w:val="00054E84"/>
    <w:rsid w:val="00056B51"/>
    <w:rsid w:val="00056E9F"/>
    <w:rsid w:val="0005753A"/>
    <w:rsid w:val="00057734"/>
    <w:rsid w:val="00060489"/>
    <w:rsid w:val="0006085C"/>
    <w:rsid w:val="00061640"/>
    <w:rsid w:val="00061FDE"/>
    <w:rsid w:val="00062F94"/>
    <w:rsid w:val="00063095"/>
    <w:rsid w:val="0006358E"/>
    <w:rsid w:val="0006392E"/>
    <w:rsid w:val="00063962"/>
    <w:rsid w:val="000663B9"/>
    <w:rsid w:val="00066802"/>
    <w:rsid w:val="000670FC"/>
    <w:rsid w:val="00070D8D"/>
    <w:rsid w:val="00070F98"/>
    <w:rsid w:val="0007115B"/>
    <w:rsid w:val="00072225"/>
    <w:rsid w:val="000724CE"/>
    <w:rsid w:val="000726AD"/>
    <w:rsid w:val="00072E6D"/>
    <w:rsid w:val="000740F6"/>
    <w:rsid w:val="0007412B"/>
    <w:rsid w:val="00074732"/>
    <w:rsid w:val="00075FAE"/>
    <w:rsid w:val="0007624B"/>
    <w:rsid w:val="0007650C"/>
    <w:rsid w:val="00076B53"/>
    <w:rsid w:val="00077BF9"/>
    <w:rsid w:val="00080C0C"/>
    <w:rsid w:val="00080FAA"/>
    <w:rsid w:val="00082B7D"/>
    <w:rsid w:val="000837B1"/>
    <w:rsid w:val="00083981"/>
    <w:rsid w:val="00083DFB"/>
    <w:rsid w:val="00084B6C"/>
    <w:rsid w:val="00084C27"/>
    <w:rsid w:val="00085F88"/>
    <w:rsid w:val="0008607A"/>
    <w:rsid w:val="000862CE"/>
    <w:rsid w:val="00087085"/>
    <w:rsid w:val="00087B22"/>
    <w:rsid w:val="000900DD"/>
    <w:rsid w:val="00091B6D"/>
    <w:rsid w:val="00091E17"/>
    <w:rsid w:val="000921F5"/>
    <w:rsid w:val="00092202"/>
    <w:rsid w:val="000923B0"/>
    <w:rsid w:val="000927E8"/>
    <w:rsid w:val="00093923"/>
    <w:rsid w:val="00093B6D"/>
    <w:rsid w:val="00093C09"/>
    <w:rsid w:val="0009467F"/>
    <w:rsid w:val="00095136"/>
    <w:rsid w:val="00095506"/>
    <w:rsid w:val="000955CD"/>
    <w:rsid w:val="000959F9"/>
    <w:rsid w:val="00095AEE"/>
    <w:rsid w:val="00096059"/>
    <w:rsid w:val="00096446"/>
    <w:rsid w:val="00096641"/>
    <w:rsid w:val="00097BA8"/>
    <w:rsid w:val="000A098A"/>
    <w:rsid w:val="000A0C7F"/>
    <w:rsid w:val="000A20E3"/>
    <w:rsid w:val="000A36BB"/>
    <w:rsid w:val="000A3CF8"/>
    <w:rsid w:val="000A3DB9"/>
    <w:rsid w:val="000A6066"/>
    <w:rsid w:val="000A61BC"/>
    <w:rsid w:val="000A7044"/>
    <w:rsid w:val="000A75CF"/>
    <w:rsid w:val="000A7617"/>
    <w:rsid w:val="000B02FC"/>
    <w:rsid w:val="000B0371"/>
    <w:rsid w:val="000B09AD"/>
    <w:rsid w:val="000B146D"/>
    <w:rsid w:val="000B2432"/>
    <w:rsid w:val="000B2519"/>
    <w:rsid w:val="000B2645"/>
    <w:rsid w:val="000B2D6F"/>
    <w:rsid w:val="000B2EE4"/>
    <w:rsid w:val="000B3B42"/>
    <w:rsid w:val="000B42C6"/>
    <w:rsid w:val="000B45E5"/>
    <w:rsid w:val="000B4B07"/>
    <w:rsid w:val="000B6AF5"/>
    <w:rsid w:val="000B7275"/>
    <w:rsid w:val="000C0040"/>
    <w:rsid w:val="000C007F"/>
    <w:rsid w:val="000C0D83"/>
    <w:rsid w:val="000C149B"/>
    <w:rsid w:val="000C160F"/>
    <w:rsid w:val="000C173E"/>
    <w:rsid w:val="000C177E"/>
    <w:rsid w:val="000C1FB4"/>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465E"/>
    <w:rsid w:val="000D62A3"/>
    <w:rsid w:val="000D7631"/>
    <w:rsid w:val="000D7EAF"/>
    <w:rsid w:val="000E0537"/>
    <w:rsid w:val="000E1FF2"/>
    <w:rsid w:val="000E20ED"/>
    <w:rsid w:val="000E235A"/>
    <w:rsid w:val="000E239A"/>
    <w:rsid w:val="000E2B50"/>
    <w:rsid w:val="000E2BFC"/>
    <w:rsid w:val="000E2D53"/>
    <w:rsid w:val="000E3170"/>
    <w:rsid w:val="000E3415"/>
    <w:rsid w:val="000E3625"/>
    <w:rsid w:val="000E403D"/>
    <w:rsid w:val="000E4088"/>
    <w:rsid w:val="000E4C2D"/>
    <w:rsid w:val="000E4F4A"/>
    <w:rsid w:val="000E505A"/>
    <w:rsid w:val="000E5193"/>
    <w:rsid w:val="000E54FD"/>
    <w:rsid w:val="000E574E"/>
    <w:rsid w:val="000E581A"/>
    <w:rsid w:val="000E58D5"/>
    <w:rsid w:val="000E5B2C"/>
    <w:rsid w:val="000E691E"/>
    <w:rsid w:val="000F0557"/>
    <w:rsid w:val="000F0620"/>
    <w:rsid w:val="000F0BC3"/>
    <w:rsid w:val="000F1C3C"/>
    <w:rsid w:val="000F1CB2"/>
    <w:rsid w:val="000F1E7C"/>
    <w:rsid w:val="000F1FA8"/>
    <w:rsid w:val="000F31CF"/>
    <w:rsid w:val="000F333C"/>
    <w:rsid w:val="000F3C99"/>
    <w:rsid w:val="000F3FA6"/>
    <w:rsid w:val="000F5743"/>
    <w:rsid w:val="000F60B8"/>
    <w:rsid w:val="000F6371"/>
    <w:rsid w:val="000F6734"/>
    <w:rsid w:val="000F682F"/>
    <w:rsid w:val="000F7817"/>
    <w:rsid w:val="00100E81"/>
    <w:rsid w:val="00101027"/>
    <w:rsid w:val="001010E6"/>
    <w:rsid w:val="001022D7"/>
    <w:rsid w:val="00102ED1"/>
    <w:rsid w:val="00103166"/>
    <w:rsid w:val="0010395A"/>
    <w:rsid w:val="00103BDC"/>
    <w:rsid w:val="001040E8"/>
    <w:rsid w:val="00104150"/>
    <w:rsid w:val="00104AC0"/>
    <w:rsid w:val="00105263"/>
    <w:rsid w:val="001076F1"/>
    <w:rsid w:val="001106C5"/>
    <w:rsid w:val="00110F67"/>
    <w:rsid w:val="00111071"/>
    <w:rsid w:val="0011114E"/>
    <w:rsid w:val="001112A9"/>
    <w:rsid w:val="0011160E"/>
    <w:rsid w:val="00111CE6"/>
    <w:rsid w:val="0011235F"/>
    <w:rsid w:val="00112435"/>
    <w:rsid w:val="00112849"/>
    <w:rsid w:val="00112F1D"/>
    <w:rsid w:val="001136B7"/>
    <w:rsid w:val="00113C3F"/>
    <w:rsid w:val="00115ACF"/>
    <w:rsid w:val="0011710B"/>
    <w:rsid w:val="001175ED"/>
    <w:rsid w:val="0012034E"/>
    <w:rsid w:val="0012072B"/>
    <w:rsid w:val="00120768"/>
    <w:rsid w:val="00120B80"/>
    <w:rsid w:val="001217D5"/>
    <w:rsid w:val="0012250E"/>
    <w:rsid w:val="001227FE"/>
    <w:rsid w:val="00123053"/>
    <w:rsid w:val="00123634"/>
    <w:rsid w:val="001237BF"/>
    <w:rsid w:val="001244D7"/>
    <w:rsid w:val="001254DC"/>
    <w:rsid w:val="0012560C"/>
    <w:rsid w:val="00125E39"/>
    <w:rsid w:val="001262A9"/>
    <w:rsid w:val="00126345"/>
    <w:rsid w:val="0012750E"/>
    <w:rsid w:val="00127BBC"/>
    <w:rsid w:val="00127D53"/>
    <w:rsid w:val="00130AD2"/>
    <w:rsid w:val="00130E2A"/>
    <w:rsid w:val="00131AD8"/>
    <w:rsid w:val="00132ADF"/>
    <w:rsid w:val="00132FF8"/>
    <w:rsid w:val="001331CE"/>
    <w:rsid w:val="00134738"/>
    <w:rsid w:val="001362A9"/>
    <w:rsid w:val="0013634A"/>
    <w:rsid w:val="0013770D"/>
    <w:rsid w:val="0014176A"/>
    <w:rsid w:val="00142611"/>
    <w:rsid w:val="001428F5"/>
    <w:rsid w:val="0014383C"/>
    <w:rsid w:val="00144BAD"/>
    <w:rsid w:val="00145A30"/>
    <w:rsid w:val="00146479"/>
    <w:rsid w:val="001474B6"/>
    <w:rsid w:val="001479CD"/>
    <w:rsid w:val="00147A36"/>
    <w:rsid w:val="00147C04"/>
    <w:rsid w:val="00147EB0"/>
    <w:rsid w:val="001502B5"/>
    <w:rsid w:val="00150D48"/>
    <w:rsid w:val="00151BAE"/>
    <w:rsid w:val="00151C6F"/>
    <w:rsid w:val="00151C8D"/>
    <w:rsid w:val="001521FD"/>
    <w:rsid w:val="00152517"/>
    <w:rsid w:val="00152590"/>
    <w:rsid w:val="00152622"/>
    <w:rsid w:val="00152810"/>
    <w:rsid w:val="0015287E"/>
    <w:rsid w:val="00153B18"/>
    <w:rsid w:val="001543B9"/>
    <w:rsid w:val="00154881"/>
    <w:rsid w:val="00154B51"/>
    <w:rsid w:val="001550E8"/>
    <w:rsid w:val="00155656"/>
    <w:rsid w:val="00155777"/>
    <w:rsid w:val="00155AA2"/>
    <w:rsid w:val="00155D87"/>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57E"/>
    <w:rsid w:val="00167A7B"/>
    <w:rsid w:val="00167E12"/>
    <w:rsid w:val="00170586"/>
    <w:rsid w:val="00170669"/>
    <w:rsid w:val="0017141C"/>
    <w:rsid w:val="00171A1B"/>
    <w:rsid w:val="00171E1E"/>
    <w:rsid w:val="00172920"/>
    <w:rsid w:val="00173ABD"/>
    <w:rsid w:val="00173FE7"/>
    <w:rsid w:val="001746C8"/>
    <w:rsid w:val="00175BDF"/>
    <w:rsid w:val="0017654B"/>
    <w:rsid w:val="0017666D"/>
    <w:rsid w:val="00176F6D"/>
    <w:rsid w:val="001774EA"/>
    <w:rsid w:val="0017769D"/>
    <w:rsid w:val="0017796D"/>
    <w:rsid w:val="001800BB"/>
    <w:rsid w:val="001802CA"/>
    <w:rsid w:val="00180ACE"/>
    <w:rsid w:val="0018167A"/>
    <w:rsid w:val="00181E1B"/>
    <w:rsid w:val="001821C5"/>
    <w:rsid w:val="001827E5"/>
    <w:rsid w:val="00182C9D"/>
    <w:rsid w:val="0018351C"/>
    <w:rsid w:val="001835C7"/>
    <w:rsid w:val="00184062"/>
    <w:rsid w:val="00184129"/>
    <w:rsid w:val="00185737"/>
    <w:rsid w:val="00185B52"/>
    <w:rsid w:val="00185FA7"/>
    <w:rsid w:val="001864B6"/>
    <w:rsid w:val="00187D1D"/>
    <w:rsid w:val="00187D9F"/>
    <w:rsid w:val="00187E91"/>
    <w:rsid w:val="0019002E"/>
    <w:rsid w:val="001912B7"/>
    <w:rsid w:val="001913FD"/>
    <w:rsid w:val="00191D3C"/>
    <w:rsid w:val="00191F92"/>
    <w:rsid w:val="001924A7"/>
    <w:rsid w:val="00192FA4"/>
    <w:rsid w:val="001931E2"/>
    <w:rsid w:val="001932E1"/>
    <w:rsid w:val="00193756"/>
    <w:rsid w:val="00193C5E"/>
    <w:rsid w:val="00193F23"/>
    <w:rsid w:val="00194163"/>
    <w:rsid w:val="001941E1"/>
    <w:rsid w:val="00194797"/>
    <w:rsid w:val="00195EFE"/>
    <w:rsid w:val="001963C2"/>
    <w:rsid w:val="001968DC"/>
    <w:rsid w:val="001976C9"/>
    <w:rsid w:val="001A0001"/>
    <w:rsid w:val="001A0394"/>
    <w:rsid w:val="001A0499"/>
    <w:rsid w:val="001A0887"/>
    <w:rsid w:val="001A0CF0"/>
    <w:rsid w:val="001A1BD7"/>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A72A4"/>
    <w:rsid w:val="001A77B1"/>
    <w:rsid w:val="001B031F"/>
    <w:rsid w:val="001B0B8E"/>
    <w:rsid w:val="001B106B"/>
    <w:rsid w:val="001B16A6"/>
    <w:rsid w:val="001B172F"/>
    <w:rsid w:val="001B1A4F"/>
    <w:rsid w:val="001B3238"/>
    <w:rsid w:val="001B3BDF"/>
    <w:rsid w:val="001B47EF"/>
    <w:rsid w:val="001B4B35"/>
    <w:rsid w:val="001B5050"/>
    <w:rsid w:val="001B5D7B"/>
    <w:rsid w:val="001B5EE9"/>
    <w:rsid w:val="001B67FE"/>
    <w:rsid w:val="001B6961"/>
    <w:rsid w:val="001B6BFD"/>
    <w:rsid w:val="001B7072"/>
    <w:rsid w:val="001B74AF"/>
    <w:rsid w:val="001C09ED"/>
    <w:rsid w:val="001C0F16"/>
    <w:rsid w:val="001C1A38"/>
    <w:rsid w:val="001C1E13"/>
    <w:rsid w:val="001C228E"/>
    <w:rsid w:val="001C24ED"/>
    <w:rsid w:val="001C2502"/>
    <w:rsid w:val="001C2864"/>
    <w:rsid w:val="001C45E1"/>
    <w:rsid w:val="001C6231"/>
    <w:rsid w:val="001C643A"/>
    <w:rsid w:val="001C7153"/>
    <w:rsid w:val="001C786E"/>
    <w:rsid w:val="001C7906"/>
    <w:rsid w:val="001C7929"/>
    <w:rsid w:val="001D029D"/>
    <w:rsid w:val="001D30AC"/>
    <w:rsid w:val="001D422F"/>
    <w:rsid w:val="001D4F67"/>
    <w:rsid w:val="001D5216"/>
    <w:rsid w:val="001D61EA"/>
    <w:rsid w:val="001D69C7"/>
    <w:rsid w:val="001D7F01"/>
    <w:rsid w:val="001E0098"/>
    <w:rsid w:val="001E01CC"/>
    <w:rsid w:val="001E0BBF"/>
    <w:rsid w:val="001E0CD2"/>
    <w:rsid w:val="001E15A4"/>
    <w:rsid w:val="001E2071"/>
    <w:rsid w:val="001E3591"/>
    <w:rsid w:val="001E4875"/>
    <w:rsid w:val="001E4F17"/>
    <w:rsid w:val="001E65C1"/>
    <w:rsid w:val="001E677D"/>
    <w:rsid w:val="001E69DA"/>
    <w:rsid w:val="001E6BD1"/>
    <w:rsid w:val="001E6E99"/>
    <w:rsid w:val="001E7AF5"/>
    <w:rsid w:val="001E7B44"/>
    <w:rsid w:val="001F0F5C"/>
    <w:rsid w:val="001F149C"/>
    <w:rsid w:val="001F1B2A"/>
    <w:rsid w:val="001F2184"/>
    <w:rsid w:val="001F23CC"/>
    <w:rsid w:val="001F2499"/>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7CE"/>
    <w:rsid w:val="00212BA4"/>
    <w:rsid w:val="0021397B"/>
    <w:rsid w:val="00213FEA"/>
    <w:rsid w:val="002150D8"/>
    <w:rsid w:val="00215940"/>
    <w:rsid w:val="00217023"/>
    <w:rsid w:val="002179F2"/>
    <w:rsid w:val="00220A51"/>
    <w:rsid w:val="002210AE"/>
    <w:rsid w:val="00221193"/>
    <w:rsid w:val="002225E8"/>
    <w:rsid w:val="002229F1"/>
    <w:rsid w:val="002231EC"/>
    <w:rsid w:val="00223659"/>
    <w:rsid w:val="002238CC"/>
    <w:rsid w:val="002238CE"/>
    <w:rsid w:val="00223B63"/>
    <w:rsid w:val="00224C82"/>
    <w:rsid w:val="00224F41"/>
    <w:rsid w:val="002251EA"/>
    <w:rsid w:val="00225498"/>
    <w:rsid w:val="002255E4"/>
    <w:rsid w:val="00225E9B"/>
    <w:rsid w:val="002262C3"/>
    <w:rsid w:val="00226A7A"/>
    <w:rsid w:val="00226B51"/>
    <w:rsid w:val="00227BCD"/>
    <w:rsid w:val="00230407"/>
    <w:rsid w:val="002308E1"/>
    <w:rsid w:val="00230F45"/>
    <w:rsid w:val="002314EC"/>
    <w:rsid w:val="002319DE"/>
    <w:rsid w:val="00231BC8"/>
    <w:rsid w:val="002323F0"/>
    <w:rsid w:val="00232CF8"/>
    <w:rsid w:val="00232D08"/>
    <w:rsid w:val="00234845"/>
    <w:rsid w:val="00235A3B"/>
    <w:rsid w:val="00235BC3"/>
    <w:rsid w:val="002361BC"/>
    <w:rsid w:val="0023624C"/>
    <w:rsid w:val="00236CF1"/>
    <w:rsid w:val="00236D82"/>
    <w:rsid w:val="00237BAC"/>
    <w:rsid w:val="00237D4D"/>
    <w:rsid w:val="0024067D"/>
    <w:rsid w:val="0024098C"/>
    <w:rsid w:val="00240A6A"/>
    <w:rsid w:val="00240F7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3D4"/>
    <w:rsid w:val="00252406"/>
    <w:rsid w:val="00252B8E"/>
    <w:rsid w:val="002534C8"/>
    <w:rsid w:val="0025393E"/>
    <w:rsid w:val="00254C6D"/>
    <w:rsid w:val="00254E9D"/>
    <w:rsid w:val="00254F53"/>
    <w:rsid w:val="0025575F"/>
    <w:rsid w:val="00256C91"/>
    <w:rsid w:val="00257CAB"/>
    <w:rsid w:val="00260285"/>
    <w:rsid w:val="00261612"/>
    <w:rsid w:val="00261909"/>
    <w:rsid w:val="00262CF5"/>
    <w:rsid w:val="00263288"/>
    <w:rsid w:val="0026349D"/>
    <w:rsid w:val="002640CF"/>
    <w:rsid w:val="002649B0"/>
    <w:rsid w:val="002652D0"/>
    <w:rsid w:val="00265600"/>
    <w:rsid w:val="00265BC1"/>
    <w:rsid w:val="00265EF5"/>
    <w:rsid w:val="0026621F"/>
    <w:rsid w:val="002663F7"/>
    <w:rsid w:val="002665E4"/>
    <w:rsid w:val="002666DC"/>
    <w:rsid w:val="00267123"/>
    <w:rsid w:val="00270C79"/>
    <w:rsid w:val="00270FFA"/>
    <w:rsid w:val="00271ED1"/>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0DA"/>
    <w:rsid w:val="0028219B"/>
    <w:rsid w:val="002823FB"/>
    <w:rsid w:val="00282A45"/>
    <w:rsid w:val="00282B17"/>
    <w:rsid w:val="00282E98"/>
    <w:rsid w:val="00283A9C"/>
    <w:rsid w:val="00283D57"/>
    <w:rsid w:val="00284597"/>
    <w:rsid w:val="002853C6"/>
    <w:rsid w:val="0028546C"/>
    <w:rsid w:val="00285E66"/>
    <w:rsid w:val="00286031"/>
    <w:rsid w:val="0028603C"/>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5FAB"/>
    <w:rsid w:val="002964F2"/>
    <w:rsid w:val="002973BF"/>
    <w:rsid w:val="002974A9"/>
    <w:rsid w:val="00297B3F"/>
    <w:rsid w:val="00297BE5"/>
    <w:rsid w:val="002A018E"/>
    <w:rsid w:val="002A09FB"/>
    <w:rsid w:val="002A1604"/>
    <w:rsid w:val="002A18A1"/>
    <w:rsid w:val="002A197D"/>
    <w:rsid w:val="002A198A"/>
    <w:rsid w:val="002A1B18"/>
    <w:rsid w:val="002A20CF"/>
    <w:rsid w:val="002A338F"/>
    <w:rsid w:val="002A3459"/>
    <w:rsid w:val="002A38B3"/>
    <w:rsid w:val="002A39AF"/>
    <w:rsid w:val="002A3C6B"/>
    <w:rsid w:val="002A3FA2"/>
    <w:rsid w:val="002A4721"/>
    <w:rsid w:val="002A4AEB"/>
    <w:rsid w:val="002A4B4F"/>
    <w:rsid w:val="002A53B6"/>
    <w:rsid w:val="002A56F2"/>
    <w:rsid w:val="002A626C"/>
    <w:rsid w:val="002A6563"/>
    <w:rsid w:val="002B02E5"/>
    <w:rsid w:val="002B0463"/>
    <w:rsid w:val="002B083A"/>
    <w:rsid w:val="002B0DE1"/>
    <w:rsid w:val="002B10BB"/>
    <w:rsid w:val="002B133C"/>
    <w:rsid w:val="002B1B0F"/>
    <w:rsid w:val="002B2193"/>
    <w:rsid w:val="002B2390"/>
    <w:rsid w:val="002B2A66"/>
    <w:rsid w:val="002B3556"/>
    <w:rsid w:val="002B3B20"/>
    <w:rsid w:val="002B4A76"/>
    <w:rsid w:val="002B5E3A"/>
    <w:rsid w:val="002B660F"/>
    <w:rsid w:val="002B6903"/>
    <w:rsid w:val="002B715A"/>
    <w:rsid w:val="002B7210"/>
    <w:rsid w:val="002B7AF5"/>
    <w:rsid w:val="002B7DEE"/>
    <w:rsid w:val="002B7FB5"/>
    <w:rsid w:val="002C125D"/>
    <w:rsid w:val="002C16F0"/>
    <w:rsid w:val="002C3130"/>
    <w:rsid w:val="002C380F"/>
    <w:rsid w:val="002C3B76"/>
    <w:rsid w:val="002C3F78"/>
    <w:rsid w:val="002C494F"/>
    <w:rsid w:val="002C5093"/>
    <w:rsid w:val="002C5F8F"/>
    <w:rsid w:val="002C6409"/>
    <w:rsid w:val="002C672F"/>
    <w:rsid w:val="002C7851"/>
    <w:rsid w:val="002C7DF3"/>
    <w:rsid w:val="002C7F00"/>
    <w:rsid w:val="002D10E0"/>
    <w:rsid w:val="002D15B9"/>
    <w:rsid w:val="002D1B1F"/>
    <w:rsid w:val="002D2774"/>
    <w:rsid w:val="002D28B3"/>
    <w:rsid w:val="002D2975"/>
    <w:rsid w:val="002D4C12"/>
    <w:rsid w:val="002D57D2"/>
    <w:rsid w:val="002D5AA1"/>
    <w:rsid w:val="002D6259"/>
    <w:rsid w:val="002D6263"/>
    <w:rsid w:val="002D6774"/>
    <w:rsid w:val="002D6BE4"/>
    <w:rsid w:val="002D70A7"/>
    <w:rsid w:val="002D7899"/>
    <w:rsid w:val="002E033D"/>
    <w:rsid w:val="002E09D9"/>
    <w:rsid w:val="002E1B54"/>
    <w:rsid w:val="002E289D"/>
    <w:rsid w:val="002E3E9B"/>
    <w:rsid w:val="002E4AF8"/>
    <w:rsid w:val="002E4E00"/>
    <w:rsid w:val="002E5D29"/>
    <w:rsid w:val="002E5F61"/>
    <w:rsid w:val="002E6155"/>
    <w:rsid w:val="002E6BD0"/>
    <w:rsid w:val="002E6C05"/>
    <w:rsid w:val="002E7100"/>
    <w:rsid w:val="002F0CA8"/>
    <w:rsid w:val="002F1BA5"/>
    <w:rsid w:val="002F213C"/>
    <w:rsid w:val="002F48DB"/>
    <w:rsid w:val="002F4997"/>
    <w:rsid w:val="002F58FC"/>
    <w:rsid w:val="002F6D9B"/>
    <w:rsid w:val="002F7488"/>
    <w:rsid w:val="002F7633"/>
    <w:rsid w:val="002F7D18"/>
    <w:rsid w:val="002F7E32"/>
    <w:rsid w:val="00300D5C"/>
    <w:rsid w:val="00300DCE"/>
    <w:rsid w:val="00301EFD"/>
    <w:rsid w:val="00301F9E"/>
    <w:rsid w:val="00301FB6"/>
    <w:rsid w:val="00302C9C"/>
    <w:rsid w:val="00302FAB"/>
    <w:rsid w:val="00302FC7"/>
    <w:rsid w:val="003032A5"/>
    <w:rsid w:val="003034D6"/>
    <w:rsid w:val="003039F2"/>
    <w:rsid w:val="0030466C"/>
    <w:rsid w:val="00304A7F"/>
    <w:rsid w:val="003050F8"/>
    <w:rsid w:val="003058D3"/>
    <w:rsid w:val="00305F4F"/>
    <w:rsid w:val="00305F8E"/>
    <w:rsid w:val="00306538"/>
    <w:rsid w:val="00306A42"/>
    <w:rsid w:val="003104B7"/>
    <w:rsid w:val="0031129C"/>
    <w:rsid w:val="003114FF"/>
    <w:rsid w:val="00311572"/>
    <w:rsid w:val="00313B9C"/>
    <w:rsid w:val="003148EC"/>
    <w:rsid w:val="00315208"/>
    <w:rsid w:val="003156F7"/>
    <w:rsid w:val="003157C8"/>
    <w:rsid w:val="00315F80"/>
    <w:rsid w:val="003163E1"/>
    <w:rsid w:val="0031693E"/>
    <w:rsid w:val="003174A1"/>
    <w:rsid w:val="003174ED"/>
    <w:rsid w:val="0031752A"/>
    <w:rsid w:val="00317636"/>
    <w:rsid w:val="00317B51"/>
    <w:rsid w:val="00317BDA"/>
    <w:rsid w:val="00317D92"/>
    <w:rsid w:val="0032025B"/>
    <w:rsid w:val="003202F0"/>
    <w:rsid w:val="0032039B"/>
    <w:rsid w:val="003206F0"/>
    <w:rsid w:val="00320C50"/>
    <w:rsid w:val="0032108F"/>
    <w:rsid w:val="003213D8"/>
    <w:rsid w:val="0032160B"/>
    <w:rsid w:val="003217D2"/>
    <w:rsid w:val="00321F21"/>
    <w:rsid w:val="003222F8"/>
    <w:rsid w:val="00322565"/>
    <w:rsid w:val="003225EB"/>
    <w:rsid w:val="00324C3B"/>
    <w:rsid w:val="00324D55"/>
    <w:rsid w:val="00324DAB"/>
    <w:rsid w:val="00325554"/>
    <w:rsid w:val="003256CB"/>
    <w:rsid w:val="003262EE"/>
    <w:rsid w:val="003264BC"/>
    <w:rsid w:val="00330251"/>
    <w:rsid w:val="00330399"/>
    <w:rsid w:val="003305C0"/>
    <w:rsid w:val="00330E88"/>
    <w:rsid w:val="00330EC0"/>
    <w:rsid w:val="00331BC7"/>
    <w:rsid w:val="00331FE0"/>
    <w:rsid w:val="003327C8"/>
    <w:rsid w:val="00333634"/>
    <w:rsid w:val="00333B0C"/>
    <w:rsid w:val="00333F82"/>
    <w:rsid w:val="003346E3"/>
    <w:rsid w:val="00334C6A"/>
    <w:rsid w:val="00334DFB"/>
    <w:rsid w:val="00334F65"/>
    <w:rsid w:val="00334FA6"/>
    <w:rsid w:val="00335B3C"/>
    <w:rsid w:val="00335E36"/>
    <w:rsid w:val="00336DB5"/>
    <w:rsid w:val="00337307"/>
    <w:rsid w:val="00337982"/>
    <w:rsid w:val="00337F47"/>
    <w:rsid w:val="003400AB"/>
    <w:rsid w:val="0034021A"/>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115"/>
    <w:rsid w:val="00350204"/>
    <w:rsid w:val="00350B13"/>
    <w:rsid w:val="0035255B"/>
    <w:rsid w:val="0035304E"/>
    <w:rsid w:val="003532BE"/>
    <w:rsid w:val="00353364"/>
    <w:rsid w:val="003539A2"/>
    <w:rsid w:val="00353E45"/>
    <w:rsid w:val="00354710"/>
    <w:rsid w:val="00354717"/>
    <w:rsid w:val="00356021"/>
    <w:rsid w:val="00356043"/>
    <w:rsid w:val="0035655A"/>
    <w:rsid w:val="003566E4"/>
    <w:rsid w:val="00356AF6"/>
    <w:rsid w:val="003572DF"/>
    <w:rsid w:val="00357986"/>
    <w:rsid w:val="00360139"/>
    <w:rsid w:val="00360346"/>
    <w:rsid w:val="00360B62"/>
    <w:rsid w:val="00362117"/>
    <w:rsid w:val="0036222D"/>
    <w:rsid w:val="0036277A"/>
    <w:rsid w:val="0036279B"/>
    <w:rsid w:val="00363521"/>
    <w:rsid w:val="00363FD4"/>
    <w:rsid w:val="0036450A"/>
    <w:rsid w:val="00364AC8"/>
    <w:rsid w:val="00364F8B"/>
    <w:rsid w:val="003653CD"/>
    <w:rsid w:val="00365468"/>
    <w:rsid w:val="0036603C"/>
    <w:rsid w:val="003661E8"/>
    <w:rsid w:val="003662D1"/>
    <w:rsid w:val="00366CB7"/>
    <w:rsid w:val="00370907"/>
    <w:rsid w:val="00370E99"/>
    <w:rsid w:val="00373D3D"/>
    <w:rsid w:val="003740D0"/>
    <w:rsid w:val="003749D8"/>
    <w:rsid w:val="00374DCA"/>
    <w:rsid w:val="00375A33"/>
    <w:rsid w:val="00375D6E"/>
    <w:rsid w:val="00376738"/>
    <w:rsid w:val="00376939"/>
    <w:rsid w:val="00376C25"/>
    <w:rsid w:val="00376EB4"/>
    <w:rsid w:val="00377948"/>
    <w:rsid w:val="00377ADB"/>
    <w:rsid w:val="00377C58"/>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95DF2"/>
    <w:rsid w:val="003A086B"/>
    <w:rsid w:val="003A10F1"/>
    <w:rsid w:val="003A235A"/>
    <w:rsid w:val="003A2F48"/>
    <w:rsid w:val="003A3CF8"/>
    <w:rsid w:val="003A3F16"/>
    <w:rsid w:val="003A4337"/>
    <w:rsid w:val="003A46B3"/>
    <w:rsid w:val="003A4F2F"/>
    <w:rsid w:val="003A55FA"/>
    <w:rsid w:val="003A6192"/>
    <w:rsid w:val="003A783B"/>
    <w:rsid w:val="003A795D"/>
    <w:rsid w:val="003A7C37"/>
    <w:rsid w:val="003B10AE"/>
    <w:rsid w:val="003B185F"/>
    <w:rsid w:val="003B1CD9"/>
    <w:rsid w:val="003B2122"/>
    <w:rsid w:val="003B340B"/>
    <w:rsid w:val="003B4013"/>
    <w:rsid w:val="003B4497"/>
    <w:rsid w:val="003B44FE"/>
    <w:rsid w:val="003B4BD5"/>
    <w:rsid w:val="003B5560"/>
    <w:rsid w:val="003B585F"/>
    <w:rsid w:val="003B5D52"/>
    <w:rsid w:val="003B5E34"/>
    <w:rsid w:val="003B5FEE"/>
    <w:rsid w:val="003B637E"/>
    <w:rsid w:val="003B67C0"/>
    <w:rsid w:val="003B6AC2"/>
    <w:rsid w:val="003B7091"/>
    <w:rsid w:val="003B75F3"/>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29C"/>
    <w:rsid w:val="003C7726"/>
    <w:rsid w:val="003D05EA"/>
    <w:rsid w:val="003D0A9B"/>
    <w:rsid w:val="003D1145"/>
    <w:rsid w:val="003D434A"/>
    <w:rsid w:val="003D45F6"/>
    <w:rsid w:val="003D48D2"/>
    <w:rsid w:val="003D4E11"/>
    <w:rsid w:val="003D5022"/>
    <w:rsid w:val="003D596C"/>
    <w:rsid w:val="003D5D23"/>
    <w:rsid w:val="003D5E31"/>
    <w:rsid w:val="003D63A6"/>
    <w:rsid w:val="003D712A"/>
    <w:rsid w:val="003D7DCF"/>
    <w:rsid w:val="003D7FDB"/>
    <w:rsid w:val="003E021C"/>
    <w:rsid w:val="003E02D7"/>
    <w:rsid w:val="003E11EF"/>
    <w:rsid w:val="003E1621"/>
    <w:rsid w:val="003E17E2"/>
    <w:rsid w:val="003E18CF"/>
    <w:rsid w:val="003E2C76"/>
    <w:rsid w:val="003E33E4"/>
    <w:rsid w:val="003E3B99"/>
    <w:rsid w:val="003E3E9A"/>
    <w:rsid w:val="003E424A"/>
    <w:rsid w:val="003E44F0"/>
    <w:rsid w:val="003E5A2C"/>
    <w:rsid w:val="003E5FAA"/>
    <w:rsid w:val="003E686C"/>
    <w:rsid w:val="003E6E1A"/>
    <w:rsid w:val="003E7396"/>
    <w:rsid w:val="003E7B5F"/>
    <w:rsid w:val="003F0512"/>
    <w:rsid w:val="003F0946"/>
    <w:rsid w:val="003F1D1C"/>
    <w:rsid w:val="003F20BC"/>
    <w:rsid w:val="003F2245"/>
    <w:rsid w:val="003F22A2"/>
    <w:rsid w:val="003F2609"/>
    <w:rsid w:val="003F2747"/>
    <w:rsid w:val="003F33FE"/>
    <w:rsid w:val="003F3593"/>
    <w:rsid w:val="003F3C1F"/>
    <w:rsid w:val="003F3D40"/>
    <w:rsid w:val="003F4C30"/>
    <w:rsid w:val="003F4E10"/>
    <w:rsid w:val="003F571B"/>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651"/>
    <w:rsid w:val="00404F7A"/>
    <w:rsid w:val="004056E2"/>
    <w:rsid w:val="00405CDD"/>
    <w:rsid w:val="00406477"/>
    <w:rsid w:val="004065B1"/>
    <w:rsid w:val="0040670E"/>
    <w:rsid w:val="00406AF9"/>
    <w:rsid w:val="00406DCC"/>
    <w:rsid w:val="0040719F"/>
    <w:rsid w:val="004074C0"/>
    <w:rsid w:val="00407863"/>
    <w:rsid w:val="00407B5D"/>
    <w:rsid w:val="00407E7A"/>
    <w:rsid w:val="0041033E"/>
    <w:rsid w:val="00410A8B"/>
    <w:rsid w:val="00410E12"/>
    <w:rsid w:val="00411333"/>
    <w:rsid w:val="00411422"/>
    <w:rsid w:val="0041271E"/>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6AD8"/>
    <w:rsid w:val="004277BC"/>
    <w:rsid w:val="00427885"/>
    <w:rsid w:val="00427C33"/>
    <w:rsid w:val="00427D3B"/>
    <w:rsid w:val="004305DD"/>
    <w:rsid w:val="00430A7F"/>
    <w:rsid w:val="00430DAC"/>
    <w:rsid w:val="00431D9D"/>
    <w:rsid w:val="004324CC"/>
    <w:rsid w:val="00432A0A"/>
    <w:rsid w:val="00432CC2"/>
    <w:rsid w:val="00433087"/>
    <w:rsid w:val="00434CA6"/>
    <w:rsid w:val="00435514"/>
    <w:rsid w:val="0043570D"/>
    <w:rsid w:val="00435B56"/>
    <w:rsid w:val="00435E6F"/>
    <w:rsid w:val="00436751"/>
    <w:rsid w:val="00436E01"/>
    <w:rsid w:val="004376FF"/>
    <w:rsid w:val="00437D98"/>
    <w:rsid w:val="00437F57"/>
    <w:rsid w:val="0044013B"/>
    <w:rsid w:val="004401AD"/>
    <w:rsid w:val="004418EE"/>
    <w:rsid w:val="0044223A"/>
    <w:rsid w:val="0044264D"/>
    <w:rsid w:val="004427FA"/>
    <w:rsid w:val="00442822"/>
    <w:rsid w:val="00442A9F"/>
    <w:rsid w:val="004442D5"/>
    <w:rsid w:val="00445838"/>
    <w:rsid w:val="00445CAC"/>
    <w:rsid w:val="0044603A"/>
    <w:rsid w:val="00446DD8"/>
    <w:rsid w:val="00446E55"/>
    <w:rsid w:val="004478C8"/>
    <w:rsid w:val="0045012A"/>
    <w:rsid w:val="004502E8"/>
    <w:rsid w:val="004505D7"/>
    <w:rsid w:val="00450723"/>
    <w:rsid w:val="004509BC"/>
    <w:rsid w:val="00451CB7"/>
    <w:rsid w:val="004528BE"/>
    <w:rsid w:val="00453010"/>
    <w:rsid w:val="0045303B"/>
    <w:rsid w:val="00453264"/>
    <w:rsid w:val="0045336C"/>
    <w:rsid w:val="004533B8"/>
    <w:rsid w:val="00453528"/>
    <w:rsid w:val="00453688"/>
    <w:rsid w:val="00453FD0"/>
    <w:rsid w:val="004548BA"/>
    <w:rsid w:val="00454C47"/>
    <w:rsid w:val="00454DA6"/>
    <w:rsid w:val="00455067"/>
    <w:rsid w:val="00455899"/>
    <w:rsid w:val="00455976"/>
    <w:rsid w:val="00455F82"/>
    <w:rsid w:val="004562BE"/>
    <w:rsid w:val="004563C4"/>
    <w:rsid w:val="0045640B"/>
    <w:rsid w:val="00456A04"/>
    <w:rsid w:val="00457181"/>
    <w:rsid w:val="00457F2D"/>
    <w:rsid w:val="00460527"/>
    <w:rsid w:val="00460948"/>
    <w:rsid w:val="00460CD8"/>
    <w:rsid w:val="00460FCC"/>
    <w:rsid w:val="004615B7"/>
    <w:rsid w:val="00461CAE"/>
    <w:rsid w:val="00461F12"/>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258"/>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1AA"/>
    <w:rsid w:val="0048268A"/>
    <w:rsid w:val="00482AAF"/>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AF0"/>
    <w:rsid w:val="00486DB2"/>
    <w:rsid w:val="004871C5"/>
    <w:rsid w:val="00487D17"/>
    <w:rsid w:val="004901FD"/>
    <w:rsid w:val="004902FC"/>
    <w:rsid w:val="004914B0"/>
    <w:rsid w:val="004914B6"/>
    <w:rsid w:val="00492052"/>
    <w:rsid w:val="00492307"/>
    <w:rsid w:val="00493081"/>
    <w:rsid w:val="00493C48"/>
    <w:rsid w:val="00493F3C"/>
    <w:rsid w:val="004943DF"/>
    <w:rsid w:val="00494C42"/>
    <w:rsid w:val="004958CA"/>
    <w:rsid w:val="00495D25"/>
    <w:rsid w:val="0049632B"/>
    <w:rsid w:val="00496A08"/>
    <w:rsid w:val="00497D9B"/>
    <w:rsid w:val="004A07ED"/>
    <w:rsid w:val="004A1033"/>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2E61"/>
    <w:rsid w:val="004B344A"/>
    <w:rsid w:val="004B34DF"/>
    <w:rsid w:val="004B37C0"/>
    <w:rsid w:val="004B3897"/>
    <w:rsid w:val="004B3BF4"/>
    <w:rsid w:val="004B3FC4"/>
    <w:rsid w:val="004B3FCB"/>
    <w:rsid w:val="004B408B"/>
    <w:rsid w:val="004B4D15"/>
    <w:rsid w:val="004B4E54"/>
    <w:rsid w:val="004B5174"/>
    <w:rsid w:val="004B5FAF"/>
    <w:rsid w:val="004B6431"/>
    <w:rsid w:val="004B67B1"/>
    <w:rsid w:val="004B70DB"/>
    <w:rsid w:val="004B7541"/>
    <w:rsid w:val="004B75D2"/>
    <w:rsid w:val="004B75E8"/>
    <w:rsid w:val="004B7B1E"/>
    <w:rsid w:val="004B7DCA"/>
    <w:rsid w:val="004C0029"/>
    <w:rsid w:val="004C0819"/>
    <w:rsid w:val="004C08C0"/>
    <w:rsid w:val="004C0A7C"/>
    <w:rsid w:val="004C0D1D"/>
    <w:rsid w:val="004C1DB4"/>
    <w:rsid w:val="004C1E2B"/>
    <w:rsid w:val="004C1F95"/>
    <w:rsid w:val="004C2353"/>
    <w:rsid w:val="004C2B33"/>
    <w:rsid w:val="004C32F2"/>
    <w:rsid w:val="004C3AD8"/>
    <w:rsid w:val="004C3F7C"/>
    <w:rsid w:val="004C58DC"/>
    <w:rsid w:val="004C61D2"/>
    <w:rsid w:val="004C61E5"/>
    <w:rsid w:val="004C6A00"/>
    <w:rsid w:val="004C6EC3"/>
    <w:rsid w:val="004C7CAE"/>
    <w:rsid w:val="004D091E"/>
    <w:rsid w:val="004D1754"/>
    <w:rsid w:val="004D268F"/>
    <w:rsid w:val="004D2B3B"/>
    <w:rsid w:val="004D2B53"/>
    <w:rsid w:val="004D4D97"/>
    <w:rsid w:val="004D557E"/>
    <w:rsid w:val="004D5997"/>
    <w:rsid w:val="004D5F74"/>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323C"/>
    <w:rsid w:val="004F3D01"/>
    <w:rsid w:val="004F45B8"/>
    <w:rsid w:val="004F5475"/>
    <w:rsid w:val="004F54ED"/>
    <w:rsid w:val="004F5CD2"/>
    <w:rsid w:val="004F638E"/>
    <w:rsid w:val="004F6630"/>
    <w:rsid w:val="004F6B20"/>
    <w:rsid w:val="004F713F"/>
    <w:rsid w:val="004F72B7"/>
    <w:rsid w:val="004F768F"/>
    <w:rsid w:val="004F7E47"/>
    <w:rsid w:val="00500706"/>
    <w:rsid w:val="00501765"/>
    <w:rsid w:val="00501C27"/>
    <w:rsid w:val="00501D5D"/>
    <w:rsid w:val="00501F24"/>
    <w:rsid w:val="005020BD"/>
    <w:rsid w:val="00502D20"/>
    <w:rsid w:val="005030BA"/>
    <w:rsid w:val="005032DA"/>
    <w:rsid w:val="00503AA1"/>
    <w:rsid w:val="00503BA7"/>
    <w:rsid w:val="00503E3C"/>
    <w:rsid w:val="00504733"/>
    <w:rsid w:val="00504781"/>
    <w:rsid w:val="005049E7"/>
    <w:rsid w:val="00504B5B"/>
    <w:rsid w:val="00504E5E"/>
    <w:rsid w:val="00505381"/>
    <w:rsid w:val="0050576D"/>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424F"/>
    <w:rsid w:val="005253A8"/>
    <w:rsid w:val="0052587E"/>
    <w:rsid w:val="00525A68"/>
    <w:rsid w:val="00525B2B"/>
    <w:rsid w:val="00526567"/>
    <w:rsid w:val="00526F96"/>
    <w:rsid w:val="00527426"/>
    <w:rsid w:val="00527742"/>
    <w:rsid w:val="00527D2C"/>
    <w:rsid w:val="005301F8"/>
    <w:rsid w:val="005311D4"/>
    <w:rsid w:val="005319D9"/>
    <w:rsid w:val="00531C9A"/>
    <w:rsid w:val="00531F22"/>
    <w:rsid w:val="00532374"/>
    <w:rsid w:val="00532F9A"/>
    <w:rsid w:val="005334FD"/>
    <w:rsid w:val="00533B0A"/>
    <w:rsid w:val="00533F7A"/>
    <w:rsid w:val="00534082"/>
    <w:rsid w:val="00534710"/>
    <w:rsid w:val="005351F4"/>
    <w:rsid w:val="005353ED"/>
    <w:rsid w:val="005359D0"/>
    <w:rsid w:val="005371CB"/>
    <w:rsid w:val="00537D42"/>
    <w:rsid w:val="005405D6"/>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66B5"/>
    <w:rsid w:val="0054703E"/>
    <w:rsid w:val="0054766F"/>
    <w:rsid w:val="00547B70"/>
    <w:rsid w:val="00550D42"/>
    <w:rsid w:val="005512F7"/>
    <w:rsid w:val="00552511"/>
    <w:rsid w:val="00552856"/>
    <w:rsid w:val="00552B7B"/>
    <w:rsid w:val="00552C86"/>
    <w:rsid w:val="00553179"/>
    <w:rsid w:val="00553B41"/>
    <w:rsid w:val="00554243"/>
    <w:rsid w:val="00554619"/>
    <w:rsid w:val="00554691"/>
    <w:rsid w:val="00555B04"/>
    <w:rsid w:val="00555F22"/>
    <w:rsid w:val="00555FBE"/>
    <w:rsid w:val="0055720D"/>
    <w:rsid w:val="005577E0"/>
    <w:rsid w:val="0056092E"/>
    <w:rsid w:val="005611E2"/>
    <w:rsid w:val="005612CE"/>
    <w:rsid w:val="00561CF1"/>
    <w:rsid w:val="00561E58"/>
    <w:rsid w:val="0056310C"/>
    <w:rsid w:val="00563195"/>
    <w:rsid w:val="00563B93"/>
    <w:rsid w:val="00563BD7"/>
    <w:rsid w:val="005641BA"/>
    <w:rsid w:val="005648B4"/>
    <w:rsid w:val="00565031"/>
    <w:rsid w:val="005650E0"/>
    <w:rsid w:val="005652A9"/>
    <w:rsid w:val="00565677"/>
    <w:rsid w:val="00565890"/>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60B"/>
    <w:rsid w:val="00574C14"/>
    <w:rsid w:val="005757A4"/>
    <w:rsid w:val="005759E1"/>
    <w:rsid w:val="005765C8"/>
    <w:rsid w:val="00577788"/>
    <w:rsid w:val="005779CE"/>
    <w:rsid w:val="00580978"/>
    <w:rsid w:val="00581017"/>
    <w:rsid w:val="00581666"/>
    <w:rsid w:val="00581A4A"/>
    <w:rsid w:val="00581D64"/>
    <w:rsid w:val="00581D89"/>
    <w:rsid w:val="00581D9B"/>
    <w:rsid w:val="00581FAD"/>
    <w:rsid w:val="00582102"/>
    <w:rsid w:val="005824E7"/>
    <w:rsid w:val="00582E5B"/>
    <w:rsid w:val="00583DAC"/>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0FF3"/>
    <w:rsid w:val="00591564"/>
    <w:rsid w:val="005919CB"/>
    <w:rsid w:val="00591A27"/>
    <w:rsid w:val="0059262C"/>
    <w:rsid w:val="00592A32"/>
    <w:rsid w:val="005933E9"/>
    <w:rsid w:val="00593887"/>
    <w:rsid w:val="00593FBA"/>
    <w:rsid w:val="0059422E"/>
    <w:rsid w:val="0059529E"/>
    <w:rsid w:val="0059674A"/>
    <w:rsid w:val="00597421"/>
    <w:rsid w:val="005975C4"/>
    <w:rsid w:val="00597D97"/>
    <w:rsid w:val="005A0483"/>
    <w:rsid w:val="005A0FAA"/>
    <w:rsid w:val="005A100D"/>
    <w:rsid w:val="005A1438"/>
    <w:rsid w:val="005A1B33"/>
    <w:rsid w:val="005A1CA6"/>
    <w:rsid w:val="005A22B9"/>
    <w:rsid w:val="005A2716"/>
    <w:rsid w:val="005A2EBB"/>
    <w:rsid w:val="005A3222"/>
    <w:rsid w:val="005A37C4"/>
    <w:rsid w:val="005A3C6D"/>
    <w:rsid w:val="005A446C"/>
    <w:rsid w:val="005A44AE"/>
    <w:rsid w:val="005A4C10"/>
    <w:rsid w:val="005A54BD"/>
    <w:rsid w:val="005A5E22"/>
    <w:rsid w:val="005A6A84"/>
    <w:rsid w:val="005A71FA"/>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9BC"/>
    <w:rsid w:val="005C1BB1"/>
    <w:rsid w:val="005C209B"/>
    <w:rsid w:val="005C20BC"/>
    <w:rsid w:val="005C2B14"/>
    <w:rsid w:val="005C2E40"/>
    <w:rsid w:val="005C4139"/>
    <w:rsid w:val="005C43F8"/>
    <w:rsid w:val="005C497A"/>
    <w:rsid w:val="005C4A4C"/>
    <w:rsid w:val="005C5B9A"/>
    <w:rsid w:val="005C66CE"/>
    <w:rsid w:val="005C66E7"/>
    <w:rsid w:val="005C673E"/>
    <w:rsid w:val="005C69C5"/>
    <w:rsid w:val="005C6CDC"/>
    <w:rsid w:val="005C6E7A"/>
    <w:rsid w:val="005C6EDD"/>
    <w:rsid w:val="005C75E3"/>
    <w:rsid w:val="005C770A"/>
    <w:rsid w:val="005C7D72"/>
    <w:rsid w:val="005C7EEE"/>
    <w:rsid w:val="005C7F36"/>
    <w:rsid w:val="005D0561"/>
    <w:rsid w:val="005D1499"/>
    <w:rsid w:val="005D1723"/>
    <w:rsid w:val="005D18C2"/>
    <w:rsid w:val="005D1956"/>
    <w:rsid w:val="005D1B37"/>
    <w:rsid w:val="005D1F1B"/>
    <w:rsid w:val="005D2277"/>
    <w:rsid w:val="005D24AF"/>
    <w:rsid w:val="005D2822"/>
    <w:rsid w:val="005D30F6"/>
    <w:rsid w:val="005D46B5"/>
    <w:rsid w:val="005D53DF"/>
    <w:rsid w:val="005D5932"/>
    <w:rsid w:val="005D59F3"/>
    <w:rsid w:val="005D5A0C"/>
    <w:rsid w:val="005D5EB1"/>
    <w:rsid w:val="005D7159"/>
    <w:rsid w:val="005D7488"/>
    <w:rsid w:val="005D77AB"/>
    <w:rsid w:val="005D7B57"/>
    <w:rsid w:val="005E0A62"/>
    <w:rsid w:val="005E0B3A"/>
    <w:rsid w:val="005E0C55"/>
    <w:rsid w:val="005E1136"/>
    <w:rsid w:val="005E1485"/>
    <w:rsid w:val="005E181D"/>
    <w:rsid w:val="005E1DC1"/>
    <w:rsid w:val="005E2D24"/>
    <w:rsid w:val="005E38A6"/>
    <w:rsid w:val="005E4E6D"/>
    <w:rsid w:val="005E5082"/>
    <w:rsid w:val="005E5F1A"/>
    <w:rsid w:val="005E646C"/>
    <w:rsid w:val="005E70CB"/>
    <w:rsid w:val="005E7ED6"/>
    <w:rsid w:val="005F03D1"/>
    <w:rsid w:val="005F0786"/>
    <w:rsid w:val="005F0B72"/>
    <w:rsid w:val="005F10CD"/>
    <w:rsid w:val="005F16A9"/>
    <w:rsid w:val="005F38BF"/>
    <w:rsid w:val="005F3AB4"/>
    <w:rsid w:val="005F3CB3"/>
    <w:rsid w:val="005F541B"/>
    <w:rsid w:val="005F5C81"/>
    <w:rsid w:val="005F5FB5"/>
    <w:rsid w:val="005F691D"/>
    <w:rsid w:val="005F6C65"/>
    <w:rsid w:val="005F74B1"/>
    <w:rsid w:val="005F7D21"/>
    <w:rsid w:val="005F7F2D"/>
    <w:rsid w:val="00600883"/>
    <w:rsid w:val="0060146D"/>
    <w:rsid w:val="00601D0A"/>
    <w:rsid w:val="00602036"/>
    <w:rsid w:val="006021E5"/>
    <w:rsid w:val="00603470"/>
    <w:rsid w:val="0060390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348"/>
    <w:rsid w:val="00611FDB"/>
    <w:rsid w:val="00612248"/>
    <w:rsid w:val="00612A57"/>
    <w:rsid w:val="00613898"/>
    <w:rsid w:val="006139CB"/>
    <w:rsid w:val="00614461"/>
    <w:rsid w:val="00614779"/>
    <w:rsid w:val="00614796"/>
    <w:rsid w:val="00616931"/>
    <w:rsid w:val="006170A3"/>
    <w:rsid w:val="006170B2"/>
    <w:rsid w:val="00617627"/>
    <w:rsid w:val="00617D4E"/>
    <w:rsid w:val="006208B9"/>
    <w:rsid w:val="00620C0F"/>
    <w:rsid w:val="006214F4"/>
    <w:rsid w:val="0062264D"/>
    <w:rsid w:val="00623592"/>
    <w:rsid w:val="00623CF8"/>
    <w:rsid w:val="00624C94"/>
    <w:rsid w:val="00624CD9"/>
    <w:rsid w:val="0062758E"/>
    <w:rsid w:val="006304C5"/>
    <w:rsid w:val="006304CC"/>
    <w:rsid w:val="006308D2"/>
    <w:rsid w:val="0063124A"/>
    <w:rsid w:val="00633D10"/>
    <w:rsid w:val="00634312"/>
    <w:rsid w:val="00634441"/>
    <w:rsid w:val="00635E88"/>
    <w:rsid w:val="00636294"/>
    <w:rsid w:val="006364CB"/>
    <w:rsid w:val="00636616"/>
    <w:rsid w:val="00636D94"/>
    <w:rsid w:val="00636E8A"/>
    <w:rsid w:val="00637305"/>
    <w:rsid w:val="006373A9"/>
    <w:rsid w:val="006407C0"/>
    <w:rsid w:val="00641144"/>
    <w:rsid w:val="00641353"/>
    <w:rsid w:val="00641F1D"/>
    <w:rsid w:val="00642EDA"/>
    <w:rsid w:val="00642F00"/>
    <w:rsid w:val="0064384A"/>
    <w:rsid w:val="0064417E"/>
    <w:rsid w:val="006446ED"/>
    <w:rsid w:val="00644947"/>
    <w:rsid w:val="006449E2"/>
    <w:rsid w:val="00644B4B"/>
    <w:rsid w:val="00646493"/>
    <w:rsid w:val="006474C1"/>
    <w:rsid w:val="006477AD"/>
    <w:rsid w:val="00647A08"/>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0B8"/>
    <w:rsid w:val="006612F9"/>
    <w:rsid w:val="0066139A"/>
    <w:rsid w:val="00661752"/>
    <w:rsid w:val="00662205"/>
    <w:rsid w:val="00662EAD"/>
    <w:rsid w:val="00663B4D"/>
    <w:rsid w:val="00663EA3"/>
    <w:rsid w:val="006649F4"/>
    <w:rsid w:val="0066502C"/>
    <w:rsid w:val="006660A1"/>
    <w:rsid w:val="006672B8"/>
    <w:rsid w:val="006675CE"/>
    <w:rsid w:val="00667E74"/>
    <w:rsid w:val="00670057"/>
    <w:rsid w:val="0067045A"/>
    <w:rsid w:val="00670653"/>
    <w:rsid w:val="00670905"/>
    <w:rsid w:val="00670B72"/>
    <w:rsid w:val="00670E80"/>
    <w:rsid w:val="00671047"/>
    <w:rsid w:val="00671247"/>
    <w:rsid w:val="00671664"/>
    <w:rsid w:val="006717B7"/>
    <w:rsid w:val="00671A59"/>
    <w:rsid w:val="00671B83"/>
    <w:rsid w:val="00671C46"/>
    <w:rsid w:val="00671E9D"/>
    <w:rsid w:val="00672806"/>
    <w:rsid w:val="00672C95"/>
    <w:rsid w:val="0067332D"/>
    <w:rsid w:val="00673C5E"/>
    <w:rsid w:val="00674537"/>
    <w:rsid w:val="0067472F"/>
    <w:rsid w:val="006754AA"/>
    <w:rsid w:val="006757E4"/>
    <w:rsid w:val="00675857"/>
    <w:rsid w:val="00675C91"/>
    <w:rsid w:val="00676190"/>
    <w:rsid w:val="00676BB3"/>
    <w:rsid w:val="006776E5"/>
    <w:rsid w:val="00677788"/>
    <w:rsid w:val="006778D0"/>
    <w:rsid w:val="00677BA4"/>
    <w:rsid w:val="00677CB4"/>
    <w:rsid w:val="00677F8D"/>
    <w:rsid w:val="00677F91"/>
    <w:rsid w:val="006802B4"/>
    <w:rsid w:val="006811CC"/>
    <w:rsid w:val="00681201"/>
    <w:rsid w:val="006816E3"/>
    <w:rsid w:val="0068182E"/>
    <w:rsid w:val="00681B69"/>
    <w:rsid w:val="00682461"/>
    <w:rsid w:val="0068280D"/>
    <w:rsid w:val="00683391"/>
    <w:rsid w:val="00684501"/>
    <w:rsid w:val="00684C22"/>
    <w:rsid w:val="006852F6"/>
    <w:rsid w:val="006854A7"/>
    <w:rsid w:val="006857CF"/>
    <w:rsid w:val="0068609A"/>
    <w:rsid w:val="0068656F"/>
    <w:rsid w:val="00686F5D"/>
    <w:rsid w:val="006879C9"/>
    <w:rsid w:val="0069016A"/>
    <w:rsid w:val="006917F5"/>
    <w:rsid w:val="0069233F"/>
    <w:rsid w:val="00692509"/>
    <w:rsid w:val="00692CF5"/>
    <w:rsid w:val="00695F1F"/>
    <w:rsid w:val="0069643F"/>
    <w:rsid w:val="00696495"/>
    <w:rsid w:val="006965F9"/>
    <w:rsid w:val="006966A2"/>
    <w:rsid w:val="00696C9F"/>
    <w:rsid w:val="006A0EDB"/>
    <w:rsid w:val="006A0EF3"/>
    <w:rsid w:val="006A21AC"/>
    <w:rsid w:val="006A2594"/>
    <w:rsid w:val="006A34B9"/>
    <w:rsid w:val="006A3D3D"/>
    <w:rsid w:val="006A3D66"/>
    <w:rsid w:val="006A4E2A"/>
    <w:rsid w:val="006A5350"/>
    <w:rsid w:val="006A5743"/>
    <w:rsid w:val="006A5E21"/>
    <w:rsid w:val="006A6B85"/>
    <w:rsid w:val="006A6F2B"/>
    <w:rsid w:val="006A7938"/>
    <w:rsid w:val="006B0666"/>
    <w:rsid w:val="006B0923"/>
    <w:rsid w:val="006B17E2"/>
    <w:rsid w:val="006B1C59"/>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0CF"/>
    <w:rsid w:val="006C6534"/>
    <w:rsid w:val="006D1DFA"/>
    <w:rsid w:val="006D2C16"/>
    <w:rsid w:val="006D2EC2"/>
    <w:rsid w:val="006D3815"/>
    <w:rsid w:val="006D3FC0"/>
    <w:rsid w:val="006D4BB9"/>
    <w:rsid w:val="006D4CAC"/>
    <w:rsid w:val="006D666A"/>
    <w:rsid w:val="006D6869"/>
    <w:rsid w:val="006D74B2"/>
    <w:rsid w:val="006D7EBB"/>
    <w:rsid w:val="006E005E"/>
    <w:rsid w:val="006E05ED"/>
    <w:rsid w:val="006E0B80"/>
    <w:rsid w:val="006E19EE"/>
    <w:rsid w:val="006E2099"/>
    <w:rsid w:val="006E21E1"/>
    <w:rsid w:val="006E2869"/>
    <w:rsid w:val="006E2C72"/>
    <w:rsid w:val="006E2D6E"/>
    <w:rsid w:val="006E2F57"/>
    <w:rsid w:val="006E3542"/>
    <w:rsid w:val="006E361E"/>
    <w:rsid w:val="006E3EFD"/>
    <w:rsid w:val="006E5C5D"/>
    <w:rsid w:val="006E5D78"/>
    <w:rsid w:val="006E62A7"/>
    <w:rsid w:val="006E70A3"/>
    <w:rsid w:val="006E714D"/>
    <w:rsid w:val="006E72E1"/>
    <w:rsid w:val="006E734D"/>
    <w:rsid w:val="006F0042"/>
    <w:rsid w:val="006F0F73"/>
    <w:rsid w:val="006F1014"/>
    <w:rsid w:val="006F1129"/>
    <w:rsid w:val="006F1A56"/>
    <w:rsid w:val="006F1AEF"/>
    <w:rsid w:val="006F1F42"/>
    <w:rsid w:val="006F2256"/>
    <w:rsid w:val="006F3708"/>
    <w:rsid w:val="006F41E4"/>
    <w:rsid w:val="006F4A4C"/>
    <w:rsid w:val="006F4AC7"/>
    <w:rsid w:val="006F4E84"/>
    <w:rsid w:val="006F5801"/>
    <w:rsid w:val="006F5BE5"/>
    <w:rsid w:val="006F5F25"/>
    <w:rsid w:val="006F6091"/>
    <w:rsid w:val="006F62EB"/>
    <w:rsid w:val="006F6884"/>
    <w:rsid w:val="006F6897"/>
    <w:rsid w:val="006F6985"/>
    <w:rsid w:val="006F7458"/>
    <w:rsid w:val="006F7599"/>
    <w:rsid w:val="006F7713"/>
    <w:rsid w:val="006F779F"/>
    <w:rsid w:val="006F7A0C"/>
    <w:rsid w:val="006F7A8A"/>
    <w:rsid w:val="006F7AB9"/>
    <w:rsid w:val="006F7C82"/>
    <w:rsid w:val="00700C41"/>
    <w:rsid w:val="00701339"/>
    <w:rsid w:val="007013E3"/>
    <w:rsid w:val="00701A53"/>
    <w:rsid w:val="007022EC"/>
    <w:rsid w:val="00702507"/>
    <w:rsid w:val="00703CFD"/>
    <w:rsid w:val="00704187"/>
    <w:rsid w:val="00704C0C"/>
    <w:rsid w:val="00705C75"/>
    <w:rsid w:val="007061F3"/>
    <w:rsid w:val="0070634D"/>
    <w:rsid w:val="007068F1"/>
    <w:rsid w:val="00706AEA"/>
    <w:rsid w:val="00706CE3"/>
    <w:rsid w:val="0070764D"/>
    <w:rsid w:val="00707E2E"/>
    <w:rsid w:val="00710081"/>
    <w:rsid w:val="00711315"/>
    <w:rsid w:val="00711386"/>
    <w:rsid w:val="00711A81"/>
    <w:rsid w:val="00711DF7"/>
    <w:rsid w:val="00712136"/>
    <w:rsid w:val="00712763"/>
    <w:rsid w:val="007137B2"/>
    <w:rsid w:val="007148D9"/>
    <w:rsid w:val="00714C91"/>
    <w:rsid w:val="00715749"/>
    <w:rsid w:val="007159C7"/>
    <w:rsid w:val="0071637E"/>
    <w:rsid w:val="007167E3"/>
    <w:rsid w:val="00717639"/>
    <w:rsid w:val="00717818"/>
    <w:rsid w:val="00720449"/>
    <w:rsid w:val="00720855"/>
    <w:rsid w:val="00720E17"/>
    <w:rsid w:val="00721229"/>
    <w:rsid w:val="00721561"/>
    <w:rsid w:val="0072181D"/>
    <w:rsid w:val="007220A2"/>
    <w:rsid w:val="0072299D"/>
    <w:rsid w:val="00723728"/>
    <w:rsid w:val="0072383C"/>
    <w:rsid w:val="007240A2"/>
    <w:rsid w:val="007245BB"/>
    <w:rsid w:val="00726D28"/>
    <w:rsid w:val="007273EC"/>
    <w:rsid w:val="007300A2"/>
    <w:rsid w:val="00731B78"/>
    <w:rsid w:val="00731DA2"/>
    <w:rsid w:val="007330F6"/>
    <w:rsid w:val="00733F64"/>
    <w:rsid w:val="00734B5B"/>
    <w:rsid w:val="00734CEC"/>
    <w:rsid w:val="007352AA"/>
    <w:rsid w:val="00735C5C"/>
    <w:rsid w:val="007369E2"/>
    <w:rsid w:val="00736FA9"/>
    <w:rsid w:val="0073702F"/>
    <w:rsid w:val="0073741E"/>
    <w:rsid w:val="0074149C"/>
    <w:rsid w:val="00743069"/>
    <w:rsid w:val="00743161"/>
    <w:rsid w:val="00743CDA"/>
    <w:rsid w:val="007449D4"/>
    <w:rsid w:val="00745211"/>
    <w:rsid w:val="0074537A"/>
    <w:rsid w:val="007455E1"/>
    <w:rsid w:val="0074636E"/>
    <w:rsid w:val="00746B24"/>
    <w:rsid w:val="007474B0"/>
    <w:rsid w:val="007478AD"/>
    <w:rsid w:val="00747AA4"/>
    <w:rsid w:val="00750244"/>
    <w:rsid w:val="00750432"/>
    <w:rsid w:val="00751312"/>
    <w:rsid w:val="00751384"/>
    <w:rsid w:val="00751AFC"/>
    <w:rsid w:val="00753157"/>
    <w:rsid w:val="0075320E"/>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2523"/>
    <w:rsid w:val="00762E0E"/>
    <w:rsid w:val="00762FD8"/>
    <w:rsid w:val="00763058"/>
    <w:rsid w:val="00763644"/>
    <w:rsid w:val="007636A4"/>
    <w:rsid w:val="007644F5"/>
    <w:rsid w:val="00764596"/>
    <w:rsid w:val="0076481E"/>
    <w:rsid w:val="007653A3"/>
    <w:rsid w:val="0076571E"/>
    <w:rsid w:val="00765B0C"/>
    <w:rsid w:val="00765BF4"/>
    <w:rsid w:val="00765E57"/>
    <w:rsid w:val="00765E77"/>
    <w:rsid w:val="00766985"/>
    <w:rsid w:val="00771EFF"/>
    <w:rsid w:val="0077212B"/>
    <w:rsid w:val="007724A4"/>
    <w:rsid w:val="0077323B"/>
    <w:rsid w:val="00774E39"/>
    <w:rsid w:val="00775B04"/>
    <w:rsid w:val="00776322"/>
    <w:rsid w:val="007765B1"/>
    <w:rsid w:val="007768E6"/>
    <w:rsid w:val="00776D68"/>
    <w:rsid w:val="00776EF1"/>
    <w:rsid w:val="00777199"/>
    <w:rsid w:val="007772C9"/>
    <w:rsid w:val="00777BAE"/>
    <w:rsid w:val="0078092F"/>
    <w:rsid w:val="00781477"/>
    <w:rsid w:val="00782E67"/>
    <w:rsid w:val="00783129"/>
    <w:rsid w:val="007834CE"/>
    <w:rsid w:val="007840E2"/>
    <w:rsid w:val="00786C06"/>
    <w:rsid w:val="0078735C"/>
    <w:rsid w:val="00787701"/>
    <w:rsid w:val="0078774B"/>
    <w:rsid w:val="00787993"/>
    <w:rsid w:val="00787EC8"/>
    <w:rsid w:val="00790155"/>
    <w:rsid w:val="00790875"/>
    <w:rsid w:val="00791E32"/>
    <w:rsid w:val="00792838"/>
    <w:rsid w:val="00792D4E"/>
    <w:rsid w:val="00792DD0"/>
    <w:rsid w:val="00793450"/>
    <w:rsid w:val="0079353C"/>
    <w:rsid w:val="00793973"/>
    <w:rsid w:val="007939B4"/>
    <w:rsid w:val="00794A63"/>
    <w:rsid w:val="0079563E"/>
    <w:rsid w:val="00795717"/>
    <w:rsid w:val="00795AE0"/>
    <w:rsid w:val="00795F48"/>
    <w:rsid w:val="00797FB6"/>
    <w:rsid w:val="007A091E"/>
    <w:rsid w:val="007A10A9"/>
    <w:rsid w:val="007A22CE"/>
    <w:rsid w:val="007A2633"/>
    <w:rsid w:val="007A4370"/>
    <w:rsid w:val="007A4927"/>
    <w:rsid w:val="007A4B45"/>
    <w:rsid w:val="007A5DDB"/>
    <w:rsid w:val="007A6751"/>
    <w:rsid w:val="007A6CD0"/>
    <w:rsid w:val="007A73A8"/>
    <w:rsid w:val="007B05DD"/>
    <w:rsid w:val="007B0768"/>
    <w:rsid w:val="007B0B2E"/>
    <w:rsid w:val="007B0D22"/>
    <w:rsid w:val="007B0E45"/>
    <w:rsid w:val="007B0FFE"/>
    <w:rsid w:val="007B1568"/>
    <w:rsid w:val="007B1B0C"/>
    <w:rsid w:val="007B2BCF"/>
    <w:rsid w:val="007B2E71"/>
    <w:rsid w:val="007B33FB"/>
    <w:rsid w:val="007B3BD5"/>
    <w:rsid w:val="007B3D98"/>
    <w:rsid w:val="007B3F06"/>
    <w:rsid w:val="007B4810"/>
    <w:rsid w:val="007B5AE2"/>
    <w:rsid w:val="007B6C07"/>
    <w:rsid w:val="007B6F03"/>
    <w:rsid w:val="007B70EF"/>
    <w:rsid w:val="007B7442"/>
    <w:rsid w:val="007B77CB"/>
    <w:rsid w:val="007B79AC"/>
    <w:rsid w:val="007C144C"/>
    <w:rsid w:val="007C152D"/>
    <w:rsid w:val="007C1B1A"/>
    <w:rsid w:val="007C2227"/>
    <w:rsid w:val="007C2F07"/>
    <w:rsid w:val="007C3133"/>
    <w:rsid w:val="007C31F2"/>
    <w:rsid w:val="007C3D3F"/>
    <w:rsid w:val="007C3ED1"/>
    <w:rsid w:val="007C3F5C"/>
    <w:rsid w:val="007C4AB1"/>
    <w:rsid w:val="007C5C2B"/>
    <w:rsid w:val="007C5ECC"/>
    <w:rsid w:val="007C5EFD"/>
    <w:rsid w:val="007C7519"/>
    <w:rsid w:val="007C7740"/>
    <w:rsid w:val="007C7884"/>
    <w:rsid w:val="007C7941"/>
    <w:rsid w:val="007D011B"/>
    <w:rsid w:val="007D1761"/>
    <w:rsid w:val="007D2829"/>
    <w:rsid w:val="007D3874"/>
    <w:rsid w:val="007D3B6D"/>
    <w:rsid w:val="007D4643"/>
    <w:rsid w:val="007D472D"/>
    <w:rsid w:val="007D4A3A"/>
    <w:rsid w:val="007D524B"/>
    <w:rsid w:val="007D60DA"/>
    <w:rsid w:val="007D68AA"/>
    <w:rsid w:val="007D6FFA"/>
    <w:rsid w:val="007D75B0"/>
    <w:rsid w:val="007D7668"/>
    <w:rsid w:val="007D7C08"/>
    <w:rsid w:val="007E030E"/>
    <w:rsid w:val="007E083F"/>
    <w:rsid w:val="007E0BCB"/>
    <w:rsid w:val="007E0C33"/>
    <w:rsid w:val="007E1FDD"/>
    <w:rsid w:val="007E24EE"/>
    <w:rsid w:val="007E26FE"/>
    <w:rsid w:val="007E2C38"/>
    <w:rsid w:val="007E3392"/>
    <w:rsid w:val="007E3F0B"/>
    <w:rsid w:val="007E42F2"/>
    <w:rsid w:val="007E5592"/>
    <w:rsid w:val="007E619A"/>
    <w:rsid w:val="007E670C"/>
    <w:rsid w:val="007E6DED"/>
    <w:rsid w:val="007E7658"/>
    <w:rsid w:val="007E7E5D"/>
    <w:rsid w:val="007F02F6"/>
    <w:rsid w:val="007F0374"/>
    <w:rsid w:val="007F03F0"/>
    <w:rsid w:val="007F0935"/>
    <w:rsid w:val="007F1F0C"/>
    <w:rsid w:val="007F2139"/>
    <w:rsid w:val="007F2982"/>
    <w:rsid w:val="007F2B8B"/>
    <w:rsid w:val="007F2F7A"/>
    <w:rsid w:val="007F3395"/>
    <w:rsid w:val="007F3DB7"/>
    <w:rsid w:val="007F42D6"/>
    <w:rsid w:val="007F53DC"/>
    <w:rsid w:val="007F5820"/>
    <w:rsid w:val="007F5CE6"/>
    <w:rsid w:val="007F5D37"/>
    <w:rsid w:val="007F6C48"/>
    <w:rsid w:val="007F6D56"/>
    <w:rsid w:val="007F713D"/>
    <w:rsid w:val="007F7809"/>
    <w:rsid w:val="00800271"/>
    <w:rsid w:val="00800AC7"/>
    <w:rsid w:val="00800B3F"/>
    <w:rsid w:val="0080117D"/>
    <w:rsid w:val="00801511"/>
    <w:rsid w:val="0080192F"/>
    <w:rsid w:val="0080221F"/>
    <w:rsid w:val="00802C29"/>
    <w:rsid w:val="00803124"/>
    <w:rsid w:val="00803164"/>
    <w:rsid w:val="00803187"/>
    <w:rsid w:val="00803630"/>
    <w:rsid w:val="0080377E"/>
    <w:rsid w:val="00804DB6"/>
    <w:rsid w:val="0080547F"/>
    <w:rsid w:val="00805565"/>
    <w:rsid w:val="008057F9"/>
    <w:rsid w:val="0080580F"/>
    <w:rsid w:val="00806009"/>
    <w:rsid w:val="00806E07"/>
    <w:rsid w:val="00806E2B"/>
    <w:rsid w:val="00807198"/>
    <w:rsid w:val="008071F9"/>
    <w:rsid w:val="008074B4"/>
    <w:rsid w:val="0080790B"/>
    <w:rsid w:val="00807C09"/>
    <w:rsid w:val="0081005D"/>
    <w:rsid w:val="00812432"/>
    <w:rsid w:val="008130FD"/>
    <w:rsid w:val="00813194"/>
    <w:rsid w:val="008133BD"/>
    <w:rsid w:val="00813DBB"/>
    <w:rsid w:val="00814120"/>
    <w:rsid w:val="00814E59"/>
    <w:rsid w:val="00814F91"/>
    <w:rsid w:val="00815206"/>
    <w:rsid w:val="00815631"/>
    <w:rsid w:val="00816159"/>
    <w:rsid w:val="00816160"/>
    <w:rsid w:val="0081624C"/>
    <w:rsid w:val="00816789"/>
    <w:rsid w:val="00816821"/>
    <w:rsid w:val="00816BF5"/>
    <w:rsid w:val="00817A30"/>
    <w:rsid w:val="00817C31"/>
    <w:rsid w:val="00817EA5"/>
    <w:rsid w:val="00820251"/>
    <w:rsid w:val="00820319"/>
    <w:rsid w:val="0082076B"/>
    <w:rsid w:val="0082090B"/>
    <w:rsid w:val="00820AD4"/>
    <w:rsid w:val="00820F30"/>
    <w:rsid w:val="00821102"/>
    <w:rsid w:val="00821345"/>
    <w:rsid w:val="00821594"/>
    <w:rsid w:val="0082177C"/>
    <w:rsid w:val="00821E42"/>
    <w:rsid w:val="0082264B"/>
    <w:rsid w:val="00822DD3"/>
    <w:rsid w:val="00824753"/>
    <w:rsid w:val="00824BAA"/>
    <w:rsid w:val="00824D54"/>
    <w:rsid w:val="00824EF3"/>
    <w:rsid w:val="00826756"/>
    <w:rsid w:val="0082683C"/>
    <w:rsid w:val="008270D1"/>
    <w:rsid w:val="008278BF"/>
    <w:rsid w:val="00830099"/>
    <w:rsid w:val="00832300"/>
    <w:rsid w:val="008344D4"/>
    <w:rsid w:val="00834837"/>
    <w:rsid w:val="00834E38"/>
    <w:rsid w:val="008350D3"/>
    <w:rsid w:val="0083587B"/>
    <w:rsid w:val="00835D61"/>
    <w:rsid w:val="008365E2"/>
    <w:rsid w:val="00836DB8"/>
    <w:rsid w:val="00840627"/>
    <w:rsid w:val="00840BBC"/>
    <w:rsid w:val="00840D18"/>
    <w:rsid w:val="00840EA9"/>
    <w:rsid w:val="00841021"/>
    <w:rsid w:val="00841855"/>
    <w:rsid w:val="00842733"/>
    <w:rsid w:val="00842798"/>
    <w:rsid w:val="008428CF"/>
    <w:rsid w:val="008431C1"/>
    <w:rsid w:val="00843371"/>
    <w:rsid w:val="00843B99"/>
    <w:rsid w:val="0084488D"/>
    <w:rsid w:val="00846501"/>
    <w:rsid w:val="00847A1B"/>
    <w:rsid w:val="00847C14"/>
    <w:rsid w:val="00847C9F"/>
    <w:rsid w:val="0085005E"/>
    <w:rsid w:val="00850279"/>
    <w:rsid w:val="008507EE"/>
    <w:rsid w:val="00850B87"/>
    <w:rsid w:val="00850C87"/>
    <w:rsid w:val="00850D43"/>
    <w:rsid w:val="00850E02"/>
    <w:rsid w:val="008510DE"/>
    <w:rsid w:val="00851329"/>
    <w:rsid w:val="0085136F"/>
    <w:rsid w:val="008513D7"/>
    <w:rsid w:val="00851A2D"/>
    <w:rsid w:val="00851B65"/>
    <w:rsid w:val="00852414"/>
    <w:rsid w:val="0085268C"/>
    <w:rsid w:val="008528A7"/>
    <w:rsid w:val="00852A49"/>
    <w:rsid w:val="00852DCC"/>
    <w:rsid w:val="00852F81"/>
    <w:rsid w:val="0085446A"/>
    <w:rsid w:val="008547D8"/>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DB9"/>
    <w:rsid w:val="00864159"/>
    <w:rsid w:val="00864201"/>
    <w:rsid w:val="00864CCF"/>
    <w:rsid w:val="008651D1"/>
    <w:rsid w:val="00866144"/>
    <w:rsid w:val="008662BB"/>
    <w:rsid w:val="00867058"/>
    <w:rsid w:val="00867674"/>
    <w:rsid w:val="0087097A"/>
    <w:rsid w:val="00870B05"/>
    <w:rsid w:val="008723F1"/>
    <w:rsid w:val="00872684"/>
    <w:rsid w:val="008728C6"/>
    <w:rsid w:val="00872BB9"/>
    <w:rsid w:val="00872D69"/>
    <w:rsid w:val="00873055"/>
    <w:rsid w:val="008732E9"/>
    <w:rsid w:val="00873C03"/>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3261"/>
    <w:rsid w:val="008840E1"/>
    <w:rsid w:val="008847F8"/>
    <w:rsid w:val="00884946"/>
    <w:rsid w:val="00885C64"/>
    <w:rsid w:val="008862B3"/>
    <w:rsid w:val="00887E96"/>
    <w:rsid w:val="00890189"/>
    <w:rsid w:val="0089062C"/>
    <w:rsid w:val="00890881"/>
    <w:rsid w:val="00891C78"/>
    <w:rsid w:val="0089215D"/>
    <w:rsid w:val="0089285F"/>
    <w:rsid w:val="008932B5"/>
    <w:rsid w:val="0089484F"/>
    <w:rsid w:val="008952A3"/>
    <w:rsid w:val="00896E9A"/>
    <w:rsid w:val="008970A9"/>
    <w:rsid w:val="008975A4"/>
    <w:rsid w:val="00897C0F"/>
    <w:rsid w:val="008A0B4F"/>
    <w:rsid w:val="008A1955"/>
    <w:rsid w:val="008A2BA3"/>
    <w:rsid w:val="008A2D94"/>
    <w:rsid w:val="008A3965"/>
    <w:rsid w:val="008A3F44"/>
    <w:rsid w:val="008A437A"/>
    <w:rsid w:val="008A4F36"/>
    <w:rsid w:val="008A5284"/>
    <w:rsid w:val="008A560A"/>
    <w:rsid w:val="008A5BAC"/>
    <w:rsid w:val="008A66B6"/>
    <w:rsid w:val="008A6CFE"/>
    <w:rsid w:val="008A748B"/>
    <w:rsid w:val="008A7548"/>
    <w:rsid w:val="008A771F"/>
    <w:rsid w:val="008A7C7E"/>
    <w:rsid w:val="008B02B9"/>
    <w:rsid w:val="008B102C"/>
    <w:rsid w:val="008B1594"/>
    <w:rsid w:val="008B1D5E"/>
    <w:rsid w:val="008B2E1B"/>
    <w:rsid w:val="008B342E"/>
    <w:rsid w:val="008B37B7"/>
    <w:rsid w:val="008B3A6E"/>
    <w:rsid w:val="008B4B0A"/>
    <w:rsid w:val="008B50E8"/>
    <w:rsid w:val="008B53A4"/>
    <w:rsid w:val="008B7952"/>
    <w:rsid w:val="008C0255"/>
    <w:rsid w:val="008C1842"/>
    <w:rsid w:val="008C2BAC"/>
    <w:rsid w:val="008C2DB0"/>
    <w:rsid w:val="008C43C4"/>
    <w:rsid w:val="008C525A"/>
    <w:rsid w:val="008C5464"/>
    <w:rsid w:val="008C638B"/>
    <w:rsid w:val="008C63EE"/>
    <w:rsid w:val="008C67F0"/>
    <w:rsid w:val="008C715D"/>
    <w:rsid w:val="008C7455"/>
    <w:rsid w:val="008C7773"/>
    <w:rsid w:val="008C79EE"/>
    <w:rsid w:val="008C7DFA"/>
    <w:rsid w:val="008C7EC6"/>
    <w:rsid w:val="008D0396"/>
    <w:rsid w:val="008D043E"/>
    <w:rsid w:val="008D0B54"/>
    <w:rsid w:val="008D0B5F"/>
    <w:rsid w:val="008D0F91"/>
    <w:rsid w:val="008D2715"/>
    <w:rsid w:val="008D3449"/>
    <w:rsid w:val="008D3E7B"/>
    <w:rsid w:val="008D48ED"/>
    <w:rsid w:val="008D4DDA"/>
    <w:rsid w:val="008D58F0"/>
    <w:rsid w:val="008D5ADD"/>
    <w:rsid w:val="008D7B4E"/>
    <w:rsid w:val="008D7E86"/>
    <w:rsid w:val="008D7F96"/>
    <w:rsid w:val="008E0137"/>
    <w:rsid w:val="008E1DD2"/>
    <w:rsid w:val="008E1F7C"/>
    <w:rsid w:val="008E20B4"/>
    <w:rsid w:val="008E29DA"/>
    <w:rsid w:val="008E2F5B"/>
    <w:rsid w:val="008E323C"/>
    <w:rsid w:val="008E38C8"/>
    <w:rsid w:val="008E39F3"/>
    <w:rsid w:val="008E3BB8"/>
    <w:rsid w:val="008E3D6D"/>
    <w:rsid w:val="008E480A"/>
    <w:rsid w:val="008E6C67"/>
    <w:rsid w:val="008E7503"/>
    <w:rsid w:val="008F0206"/>
    <w:rsid w:val="008F10AF"/>
    <w:rsid w:val="008F13A8"/>
    <w:rsid w:val="008F1A26"/>
    <w:rsid w:val="008F1C6A"/>
    <w:rsid w:val="008F1DFF"/>
    <w:rsid w:val="008F201C"/>
    <w:rsid w:val="008F209A"/>
    <w:rsid w:val="008F2139"/>
    <w:rsid w:val="008F32F0"/>
    <w:rsid w:val="008F4704"/>
    <w:rsid w:val="008F499E"/>
    <w:rsid w:val="008F514C"/>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589D"/>
    <w:rsid w:val="00906039"/>
    <w:rsid w:val="00906BC6"/>
    <w:rsid w:val="00907161"/>
    <w:rsid w:val="009072A6"/>
    <w:rsid w:val="0090798C"/>
    <w:rsid w:val="00907D32"/>
    <w:rsid w:val="00910099"/>
    <w:rsid w:val="009100AB"/>
    <w:rsid w:val="009117E6"/>
    <w:rsid w:val="00911BAE"/>
    <w:rsid w:val="00911EFF"/>
    <w:rsid w:val="009123C7"/>
    <w:rsid w:val="00912D09"/>
    <w:rsid w:val="00912F34"/>
    <w:rsid w:val="0091318F"/>
    <w:rsid w:val="009134C5"/>
    <w:rsid w:val="00914344"/>
    <w:rsid w:val="00914C33"/>
    <w:rsid w:val="00914D32"/>
    <w:rsid w:val="00914D6E"/>
    <w:rsid w:val="009156A9"/>
    <w:rsid w:val="00915B89"/>
    <w:rsid w:val="00915CBC"/>
    <w:rsid w:val="00915DE3"/>
    <w:rsid w:val="00916194"/>
    <w:rsid w:val="00916CBB"/>
    <w:rsid w:val="00916F92"/>
    <w:rsid w:val="00916FEE"/>
    <w:rsid w:val="00917123"/>
    <w:rsid w:val="00917AC3"/>
    <w:rsid w:val="00920775"/>
    <w:rsid w:val="0092077F"/>
    <w:rsid w:val="00920AEF"/>
    <w:rsid w:val="00920F09"/>
    <w:rsid w:val="009214B0"/>
    <w:rsid w:val="009216A9"/>
    <w:rsid w:val="0092192C"/>
    <w:rsid w:val="00921A5F"/>
    <w:rsid w:val="00921FF3"/>
    <w:rsid w:val="0092205A"/>
    <w:rsid w:val="009236BF"/>
    <w:rsid w:val="00923E25"/>
    <w:rsid w:val="00925626"/>
    <w:rsid w:val="0092568E"/>
    <w:rsid w:val="0092715B"/>
    <w:rsid w:val="00927F98"/>
    <w:rsid w:val="00930143"/>
    <w:rsid w:val="00930532"/>
    <w:rsid w:val="00930DDA"/>
    <w:rsid w:val="009317C1"/>
    <w:rsid w:val="00931A3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4AAB"/>
    <w:rsid w:val="0094534A"/>
    <w:rsid w:val="009459DF"/>
    <w:rsid w:val="00945B69"/>
    <w:rsid w:val="00946A13"/>
    <w:rsid w:val="00946AA1"/>
    <w:rsid w:val="00947247"/>
    <w:rsid w:val="00947439"/>
    <w:rsid w:val="00947494"/>
    <w:rsid w:val="00947F03"/>
    <w:rsid w:val="00950D61"/>
    <w:rsid w:val="0095149E"/>
    <w:rsid w:val="009536DC"/>
    <w:rsid w:val="00953DEF"/>
    <w:rsid w:val="00955043"/>
    <w:rsid w:val="00955983"/>
    <w:rsid w:val="009560FF"/>
    <w:rsid w:val="0095678F"/>
    <w:rsid w:val="00957863"/>
    <w:rsid w:val="009578FB"/>
    <w:rsid w:val="00957A1A"/>
    <w:rsid w:val="00957D1C"/>
    <w:rsid w:val="00960B34"/>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312"/>
    <w:rsid w:val="009825BC"/>
    <w:rsid w:val="00983207"/>
    <w:rsid w:val="00983A94"/>
    <w:rsid w:val="00983CC4"/>
    <w:rsid w:val="009842B3"/>
    <w:rsid w:val="0098445A"/>
    <w:rsid w:val="00984856"/>
    <w:rsid w:val="00984B2B"/>
    <w:rsid w:val="0098527C"/>
    <w:rsid w:val="009852BA"/>
    <w:rsid w:val="0098543A"/>
    <w:rsid w:val="00985499"/>
    <w:rsid w:val="00985566"/>
    <w:rsid w:val="00985E39"/>
    <w:rsid w:val="0098605A"/>
    <w:rsid w:val="009861CF"/>
    <w:rsid w:val="00986728"/>
    <w:rsid w:val="00987467"/>
    <w:rsid w:val="00990B8E"/>
    <w:rsid w:val="00992112"/>
    <w:rsid w:val="009922D4"/>
    <w:rsid w:val="009934F6"/>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657A"/>
    <w:rsid w:val="009A71D2"/>
    <w:rsid w:val="009A7227"/>
    <w:rsid w:val="009B0525"/>
    <w:rsid w:val="009B1078"/>
    <w:rsid w:val="009B1681"/>
    <w:rsid w:val="009B172E"/>
    <w:rsid w:val="009B1C3A"/>
    <w:rsid w:val="009B290B"/>
    <w:rsid w:val="009B40A2"/>
    <w:rsid w:val="009B4429"/>
    <w:rsid w:val="009B4C93"/>
    <w:rsid w:val="009B4EB6"/>
    <w:rsid w:val="009B58CD"/>
    <w:rsid w:val="009B5B91"/>
    <w:rsid w:val="009B6403"/>
    <w:rsid w:val="009B6F27"/>
    <w:rsid w:val="009B744D"/>
    <w:rsid w:val="009B757A"/>
    <w:rsid w:val="009B761E"/>
    <w:rsid w:val="009B7C43"/>
    <w:rsid w:val="009C04ED"/>
    <w:rsid w:val="009C098D"/>
    <w:rsid w:val="009C0C18"/>
    <w:rsid w:val="009C15CB"/>
    <w:rsid w:val="009C1DAF"/>
    <w:rsid w:val="009C3030"/>
    <w:rsid w:val="009C314B"/>
    <w:rsid w:val="009C316F"/>
    <w:rsid w:val="009C3806"/>
    <w:rsid w:val="009C3925"/>
    <w:rsid w:val="009C39A6"/>
    <w:rsid w:val="009C452B"/>
    <w:rsid w:val="009C4B92"/>
    <w:rsid w:val="009C4D7E"/>
    <w:rsid w:val="009C4FF7"/>
    <w:rsid w:val="009C5634"/>
    <w:rsid w:val="009C65DF"/>
    <w:rsid w:val="009C660A"/>
    <w:rsid w:val="009C7211"/>
    <w:rsid w:val="009C770C"/>
    <w:rsid w:val="009D1018"/>
    <w:rsid w:val="009D11B8"/>
    <w:rsid w:val="009D141E"/>
    <w:rsid w:val="009D1851"/>
    <w:rsid w:val="009D20A1"/>
    <w:rsid w:val="009D2265"/>
    <w:rsid w:val="009D24B2"/>
    <w:rsid w:val="009D27EC"/>
    <w:rsid w:val="009D2DFA"/>
    <w:rsid w:val="009D3603"/>
    <w:rsid w:val="009D3790"/>
    <w:rsid w:val="009D3898"/>
    <w:rsid w:val="009D3B6F"/>
    <w:rsid w:val="009D3D9B"/>
    <w:rsid w:val="009D4D70"/>
    <w:rsid w:val="009D525C"/>
    <w:rsid w:val="009D541C"/>
    <w:rsid w:val="009D5A60"/>
    <w:rsid w:val="009D5FBF"/>
    <w:rsid w:val="009D686D"/>
    <w:rsid w:val="009D6BFC"/>
    <w:rsid w:val="009D73C2"/>
    <w:rsid w:val="009D7AD0"/>
    <w:rsid w:val="009E0209"/>
    <w:rsid w:val="009E0A7C"/>
    <w:rsid w:val="009E1933"/>
    <w:rsid w:val="009E1C7A"/>
    <w:rsid w:val="009E2051"/>
    <w:rsid w:val="009E2527"/>
    <w:rsid w:val="009E32D7"/>
    <w:rsid w:val="009E3E1D"/>
    <w:rsid w:val="009E4692"/>
    <w:rsid w:val="009E4BA8"/>
    <w:rsid w:val="009E4C93"/>
    <w:rsid w:val="009E56BD"/>
    <w:rsid w:val="009E5D5F"/>
    <w:rsid w:val="009E614B"/>
    <w:rsid w:val="009E654C"/>
    <w:rsid w:val="009E6B4A"/>
    <w:rsid w:val="009E6CF5"/>
    <w:rsid w:val="009E72CB"/>
    <w:rsid w:val="009E7795"/>
    <w:rsid w:val="009F0939"/>
    <w:rsid w:val="009F180C"/>
    <w:rsid w:val="009F1F6D"/>
    <w:rsid w:val="009F202D"/>
    <w:rsid w:val="009F2D71"/>
    <w:rsid w:val="009F2DA1"/>
    <w:rsid w:val="009F3B33"/>
    <w:rsid w:val="009F42EB"/>
    <w:rsid w:val="009F5A2C"/>
    <w:rsid w:val="009F6D48"/>
    <w:rsid w:val="009F7785"/>
    <w:rsid w:val="009F7845"/>
    <w:rsid w:val="00A0007C"/>
    <w:rsid w:val="00A0076B"/>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A46"/>
    <w:rsid w:val="00A11FFC"/>
    <w:rsid w:val="00A12357"/>
    <w:rsid w:val="00A123FC"/>
    <w:rsid w:val="00A12553"/>
    <w:rsid w:val="00A12B7E"/>
    <w:rsid w:val="00A144ED"/>
    <w:rsid w:val="00A14622"/>
    <w:rsid w:val="00A148A5"/>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6A6D"/>
    <w:rsid w:val="00A27C76"/>
    <w:rsid w:val="00A27EB6"/>
    <w:rsid w:val="00A307B8"/>
    <w:rsid w:val="00A30BD7"/>
    <w:rsid w:val="00A30D0B"/>
    <w:rsid w:val="00A312E1"/>
    <w:rsid w:val="00A3148C"/>
    <w:rsid w:val="00A32022"/>
    <w:rsid w:val="00A3231E"/>
    <w:rsid w:val="00A32A1E"/>
    <w:rsid w:val="00A32D1A"/>
    <w:rsid w:val="00A32FA0"/>
    <w:rsid w:val="00A33681"/>
    <w:rsid w:val="00A3377A"/>
    <w:rsid w:val="00A33E87"/>
    <w:rsid w:val="00A342BD"/>
    <w:rsid w:val="00A35584"/>
    <w:rsid w:val="00A3576A"/>
    <w:rsid w:val="00A35E94"/>
    <w:rsid w:val="00A35FB7"/>
    <w:rsid w:val="00A36140"/>
    <w:rsid w:val="00A3686E"/>
    <w:rsid w:val="00A371BF"/>
    <w:rsid w:val="00A40013"/>
    <w:rsid w:val="00A406B4"/>
    <w:rsid w:val="00A417A7"/>
    <w:rsid w:val="00A43E33"/>
    <w:rsid w:val="00A43EE0"/>
    <w:rsid w:val="00A441A1"/>
    <w:rsid w:val="00A4427C"/>
    <w:rsid w:val="00A44613"/>
    <w:rsid w:val="00A447E0"/>
    <w:rsid w:val="00A44A55"/>
    <w:rsid w:val="00A44A98"/>
    <w:rsid w:val="00A45D1D"/>
    <w:rsid w:val="00A464B9"/>
    <w:rsid w:val="00A46B18"/>
    <w:rsid w:val="00A4743F"/>
    <w:rsid w:val="00A47F8F"/>
    <w:rsid w:val="00A50C3D"/>
    <w:rsid w:val="00A51230"/>
    <w:rsid w:val="00A517CC"/>
    <w:rsid w:val="00A51BB2"/>
    <w:rsid w:val="00A51F3E"/>
    <w:rsid w:val="00A5252D"/>
    <w:rsid w:val="00A53C3E"/>
    <w:rsid w:val="00A55498"/>
    <w:rsid w:val="00A5615B"/>
    <w:rsid w:val="00A56338"/>
    <w:rsid w:val="00A56512"/>
    <w:rsid w:val="00A56B00"/>
    <w:rsid w:val="00A56FA7"/>
    <w:rsid w:val="00A57779"/>
    <w:rsid w:val="00A60BBD"/>
    <w:rsid w:val="00A610C5"/>
    <w:rsid w:val="00A612C2"/>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34D1"/>
    <w:rsid w:val="00A73DE4"/>
    <w:rsid w:val="00A73F42"/>
    <w:rsid w:val="00A76D2E"/>
    <w:rsid w:val="00A77A57"/>
    <w:rsid w:val="00A800B4"/>
    <w:rsid w:val="00A8019D"/>
    <w:rsid w:val="00A80201"/>
    <w:rsid w:val="00A80628"/>
    <w:rsid w:val="00A808D4"/>
    <w:rsid w:val="00A80B57"/>
    <w:rsid w:val="00A82696"/>
    <w:rsid w:val="00A82F67"/>
    <w:rsid w:val="00A83494"/>
    <w:rsid w:val="00A840F7"/>
    <w:rsid w:val="00A84203"/>
    <w:rsid w:val="00A84575"/>
    <w:rsid w:val="00A8473C"/>
    <w:rsid w:val="00A84EB5"/>
    <w:rsid w:val="00A85896"/>
    <w:rsid w:val="00A87CDC"/>
    <w:rsid w:val="00A902BD"/>
    <w:rsid w:val="00A90599"/>
    <w:rsid w:val="00A906FE"/>
    <w:rsid w:val="00A90965"/>
    <w:rsid w:val="00A909BA"/>
    <w:rsid w:val="00A919A7"/>
    <w:rsid w:val="00A92B4F"/>
    <w:rsid w:val="00A92EA2"/>
    <w:rsid w:val="00A9349F"/>
    <w:rsid w:val="00A93A69"/>
    <w:rsid w:val="00A93D2E"/>
    <w:rsid w:val="00A93F42"/>
    <w:rsid w:val="00A95545"/>
    <w:rsid w:val="00A95B8F"/>
    <w:rsid w:val="00A97049"/>
    <w:rsid w:val="00A9744B"/>
    <w:rsid w:val="00AA0243"/>
    <w:rsid w:val="00AA031D"/>
    <w:rsid w:val="00AA0F93"/>
    <w:rsid w:val="00AA111B"/>
    <w:rsid w:val="00AA197E"/>
    <w:rsid w:val="00AA2959"/>
    <w:rsid w:val="00AA2E02"/>
    <w:rsid w:val="00AA2EC9"/>
    <w:rsid w:val="00AA2F65"/>
    <w:rsid w:val="00AA3597"/>
    <w:rsid w:val="00AA3F05"/>
    <w:rsid w:val="00AA3F3D"/>
    <w:rsid w:val="00AA4279"/>
    <w:rsid w:val="00AA450F"/>
    <w:rsid w:val="00AA483C"/>
    <w:rsid w:val="00AA4DDB"/>
    <w:rsid w:val="00AA512E"/>
    <w:rsid w:val="00AA578D"/>
    <w:rsid w:val="00AA5802"/>
    <w:rsid w:val="00AA6095"/>
    <w:rsid w:val="00AA624F"/>
    <w:rsid w:val="00AA633E"/>
    <w:rsid w:val="00AA6B29"/>
    <w:rsid w:val="00AA731B"/>
    <w:rsid w:val="00AA7E24"/>
    <w:rsid w:val="00AB0327"/>
    <w:rsid w:val="00AB146B"/>
    <w:rsid w:val="00AB191F"/>
    <w:rsid w:val="00AB29C0"/>
    <w:rsid w:val="00AB2BD2"/>
    <w:rsid w:val="00AB2F5C"/>
    <w:rsid w:val="00AB30DB"/>
    <w:rsid w:val="00AB387E"/>
    <w:rsid w:val="00AB3A4E"/>
    <w:rsid w:val="00AB3D35"/>
    <w:rsid w:val="00AB4A88"/>
    <w:rsid w:val="00AB5794"/>
    <w:rsid w:val="00AB597C"/>
    <w:rsid w:val="00AB5B5F"/>
    <w:rsid w:val="00AB605D"/>
    <w:rsid w:val="00AB6677"/>
    <w:rsid w:val="00AC0D85"/>
    <w:rsid w:val="00AC17C9"/>
    <w:rsid w:val="00AC25E2"/>
    <w:rsid w:val="00AC3B44"/>
    <w:rsid w:val="00AC3E14"/>
    <w:rsid w:val="00AC44CE"/>
    <w:rsid w:val="00AC4A72"/>
    <w:rsid w:val="00AC4F0D"/>
    <w:rsid w:val="00AC4FA2"/>
    <w:rsid w:val="00AC54FA"/>
    <w:rsid w:val="00AC56D4"/>
    <w:rsid w:val="00AC6917"/>
    <w:rsid w:val="00AC6973"/>
    <w:rsid w:val="00AC72AB"/>
    <w:rsid w:val="00AC741F"/>
    <w:rsid w:val="00AC7490"/>
    <w:rsid w:val="00AC7612"/>
    <w:rsid w:val="00AD07E6"/>
    <w:rsid w:val="00AD0ABB"/>
    <w:rsid w:val="00AD0E49"/>
    <w:rsid w:val="00AD1138"/>
    <w:rsid w:val="00AD1E22"/>
    <w:rsid w:val="00AD2BD8"/>
    <w:rsid w:val="00AD3082"/>
    <w:rsid w:val="00AD30D5"/>
    <w:rsid w:val="00AD3B61"/>
    <w:rsid w:val="00AD45F0"/>
    <w:rsid w:val="00AD4AC4"/>
    <w:rsid w:val="00AD4AE7"/>
    <w:rsid w:val="00AD4BAB"/>
    <w:rsid w:val="00AD53F7"/>
    <w:rsid w:val="00AD5980"/>
    <w:rsid w:val="00AD6053"/>
    <w:rsid w:val="00AD60EE"/>
    <w:rsid w:val="00AD64A0"/>
    <w:rsid w:val="00AD675E"/>
    <w:rsid w:val="00AD6B00"/>
    <w:rsid w:val="00AD71D9"/>
    <w:rsid w:val="00AD78D9"/>
    <w:rsid w:val="00AE08FB"/>
    <w:rsid w:val="00AE169A"/>
    <w:rsid w:val="00AE16B9"/>
    <w:rsid w:val="00AE22CA"/>
    <w:rsid w:val="00AE23BE"/>
    <w:rsid w:val="00AE24BE"/>
    <w:rsid w:val="00AE2D69"/>
    <w:rsid w:val="00AE30B5"/>
    <w:rsid w:val="00AE38E8"/>
    <w:rsid w:val="00AE3A57"/>
    <w:rsid w:val="00AE4441"/>
    <w:rsid w:val="00AE45CF"/>
    <w:rsid w:val="00AE4822"/>
    <w:rsid w:val="00AE493B"/>
    <w:rsid w:val="00AE4B07"/>
    <w:rsid w:val="00AE5899"/>
    <w:rsid w:val="00AE6A81"/>
    <w:rsid w:val="00AE759D"/>
    <w:rsid w:val="00AE77EA"/>
    <w:rsid w:val="00AE7DBB"/>
    <w:rsid w:val="00AF0775"/>
    <w:rsid w:val="00AF144E"/>
    <w:rsid w:val="00AF4361"/>
    <w:rsid w:val="00AF4B98"/>
    <w:rsid w:val="00AF516A"/>
    <w:rsid w:val="00AF5396"/>
    <w:rsid w:val="00AF58FB"/>
    <w:rsid w:val="00AF68A7"/>
    <w:rsid w:val="00AF7346"/>
    <w:rsid w:val="00AF73BA"/>
    <w:rsid w:val="00AF76F1"/>
    <w:rsid w:val="00AF7F0D"/>
    <w:rsid w:val="00B00CEC"/>
    <w:rsid w:val="00B01754"/>
    <w:rsid w:val="00B02122"/>
    <w:rsid w:val="00B021AA"/>
    <w:rsid w:val="00B02412"/>
    <w:rsid w:val="00B0269E"/>
    <w:rsid w:val="00B02D7F"/>
    <w:rsid w:val="00B03382"/>
    <w:rsid w:val="00B03BA9"/>
    <w:rsid w:val="00B04269"/>
    <w:rsid w:val="00B0431C"/>
    <w:rsid w:val="00B0474C"/>
    <w:rsid w:val="00B04ADB"/>
    <w:rsid w:val="00B04C06"/>
    <w:rsid w:val="00B0720C"/>
    <w:rsid w:val="00B07256"/>
    <w:rsid w:val="00B072A0"/>
    <w:rsid w:val="00B074BE"/>
    <w:rsid w:val="00B07CB8"/>
    <w:rsid w:val="00B07CDB"/>
    <w:rsid w:val="00B10076"/>
    <w:rsid w:val="00B1057B"/>
    <w:rsid w:val="00B10738"/>
    <w:rsid w:val="00B11012"/>
    <w:rsid w:val="00B119FB"/>
    <w:rsid w:val="00B12018"/>
    <w:rsid w:val="00B12182"/>
    <w:rsid w:val="00B1309B"/>
    <w:rsid w:val="00B141A4"/>
    <w:rsid w:val="00B14763"/>
    <w:rsid w:val="00B15045"/>
    <w:rsid w:val="00B15586"/>
    <w:rsid w:val="00B16207"/>
    <w:rsid w:val="00B17FC4"/>
    <w:rsid w:val="00B2010D"/>
    <w:rsid w:val="00B207C4"/>
    <w:rsid w:val="00B20810"/>
    <w:rsid w:val="00B20CD6"/>
    <w:rsid w:val="00B210EA"/>
    <w:rsid w:val="00B214C0"/>
    <w:rsid w:val="00B218A6"/>
    <w:rsid w:val="00B22212"/>
    <w:rsid w:val="00B22BCF"/>
    <w:rsid w:val="00B23163"/>
    <w:rsid w:val="00B23948"/>
    <w:rsid w:val="00B23AF1"/>
    <w:rsid w:val="00B23D78"/>
    <w:rsid w:val="00B23E65"/>
    <w:rsid w:val="00B24421"/>
    <w:rsid w:val="00B249E9"/>
    <w:rsid w:val="00B24A0D"/>
    <w:rsid w:val="00B25D32"/>
    <w:rsid w:val="00B262DE"/>
    <w:rsid w:val="00B2631D"/>
    <w:rsid w:val="00B26947"/>
    <w:rsid w:val="00B26A9F"/>
    <w:rsid w:val="00B26B00"/>
    <w:rsid w:val="00B274B8"/>
    <w:rsid w:val="00B300C0"/>
    <w:rsid w:val="00B302EE"/>
    <w:rsid w:val="00B30696"/>
    <w:rsid w:val="00B31587"/>
    <w:rsid w:val="00B317A1"/>
    <w:rsid w:val="00B321A9"/>
    <w:rsid w:val="00B33240"/>
    <w:rsid w:val="00B33D1A"/>
    <w:rsid w:val="00B33E8C"/>
    <w:rsid w:val="00B345B1"/>
    <w:rsid w:val="00B34A85"/>
    <w:rsid w:val="00B35E6C"/>
    <w:rsid w:val="00B36772"/>
    <w:rsid w:val="00B36EB8"/>
    <w:rsid w:val="00B3720E"/>
    <w:rsid w:val="00B40740"/>
    <w:rsid w:val="00B40A6B"/>
    <w:rsid w:val="00B40E73"/>
    <w:rsid w:val="00B4113B"/>
    <w:rsid w:val="00B4216B"/>
    <w:rsid w:val="00B421A3"/>
    <w:rsid w:val="00B42A28"/>
    <w:rsid w:val="00B42B29"/>
    <w:rsid w:val="00B43004"/>
    <w:rsid w:val="00B4327E"/>
    <w:rsid w:val="00B43366"/>
    <w:rsid w:val="00B436C0"/>
    <w:rsid w:val="00B43787"/>
    <w:rsid w:val="00B44716"/>
    <w:rsid w:val="00B448DE"/>
    <w:rsid w:val="00B44AF4"/>
    <w:rsid w:val="00B44B0D"/>
    <w:rsid w:val="00B45354"/>
    <w:rsid w:val="00B456DA"/>
    <w:rsid w:val="00B474BA"/>
    <w:rsid w:val="00B47555"/>
    <w:rsid w:val="00B47979"/>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48DD"/>
    <w:rsid w:val="00B55CE5"/>
    <w:rsid w:val="00B56A20"/>
    <w:rsid w:val="00B56DEE"/>
    <w:rsid w:val="00B577A9"/>
    <w:rsid w:val="00B57CD8"/>
    <w:rsid w:val="00B60640"/>
    <w:rsid w:val="00B60C52"/>
    <w:rsid w:val="00B6140D"/>
    <w:rsid w:val="00B6154C"/>
    <w:rsid w:val="00B61793"/>
    <w:rsid w:val="00B61CDE"/>
    <w:rsid w:val="00B62AB3"/>
    <w:rsid w:val="00B62BBB"/>
    <w:rsid w:val="00B62BD2"/>
    <w:rsid w:val="00B62F84"/>
    <w:rsid w:val="00B63CDF"/>
    <w:rsid w:val="00B6474F"/>
    <w:rsid w:val="00B64E70"/>
    <w:rsid w:val="00B6503F"/>
    <w:rsid w:val="00B655AF"/>
    <w:rsid w:val="00B6569F"/>
    <w:rsid w:val="00B663F7"/>
    <w:rsid w:val="00B66B8F"/>
    <w:rsid w:val="00B67414"/>
    <w:rsid w:val="00B701C1"/>
    <w:rsid w:val="00B70F40"/>
    <w:rsid w:val="00B71903"/>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256F"/>
    <w:rsid w:val="00B831DC"/>
    <w:rsid w:val="00B83281"/>
    <w:rsid w:val="00B834FD"/>
    <w:rsid w:val="00B83CBD"/>
    <w:rsid w:val="00B8411C"/>
    <w:rsid w:val="00B842C2"/>
    <w:rsid w:val="00B84842"/>
    <w:rsid w:val="00B85359"/>
    <w:rsid w:val="00B8555B"/>
    <w:rsid w:val="00B86575"/>
    <w:rsid w:val="00B86B82"/>
    <w:rsid w:val="00B906D5"/>
    <w:rsid w:val="00B907E0"/>
    <w:rsid w:val="00B910CD"/>
    <w:rsid w:val="00B92195"/>
    <w:rsid w:val="00B9248E"/>
    <w:rsid w:val="00B92A09"/>
    <w:rsid w:val="00B93156"/>
    <w:rsid w:val="00B935D8"/>
    <w:rsid w:val="00B9393E"/>
    <w:rsid w:val="00B93E3F"/>
    <w:rsid w:val="00B93F45"/>
    <w:rsid w:val="00B963BC"/>
    <w:rsid w:val="00B969B5"/>
    <w:rsid w:val="00B96C4B"/>
    <w:rsid w:val="00B96CF3"/>
    <w:rsid w:val="00B9778D"/>
    <w:rsid w:val="00BA09D5"/>
    <w:rsid w:val="00BA1109"/>
    <w:rsid w:val="00BA1B14"/>
    <w:rsid w:val="00BA222D"/>
    <w:rsid w:val="00BA2896"/>
    <w:rsid w:val="00BA294D"/>
    <w:rsid w:val="00BA2A93"/>
    <w:rsid w:val="00BA3F9D"/>
    <w:rsid w:val="00BA42E1"/>
    <w:rsid w:val="00BA47D5"/>
    <w:rsid w:val="00BA4C6C"/>
    <w:rsid w:val="00BA50ED"/>
    <w:rsid w:val="00BA6256"/>
    <w:rsid w:val="00BA6293"/>
    <w:rsid w:val="00BA6535"/>
    <w:rsid w:val="00BA6D99"/>
    <w:rsid w:val="00BA6ED7"/>
    <w:rsid w:val="00BA7F2B"/>
    <w:rsid w:val="00BB09D0"/>
    <w:rsid w:val="00BB09F2"/>
    <w:rsid w:val="00BB161F"/>
    <w:rsid w:val="00BB186C"/>
    <w:rsid w:val="00BB1E43"/>
    <w:rsid w:val="00BB2374"/>
    <w:rsid w:val="00BB2D33"/>
    <w:rsid w:val="00BB348B"/>
    <w:rsid w:val="00BB358F"/>
    <w:rsid w:val="00BB3E2F"/>
    <w:rsid w:val="00BB3FA9"/>
    <w:rsid w:val="00BB4D76"/>
    <w:rsid w:val="00BB54B7"/>
    <w:rsid w:val="00BB5950"/>
    <w:rsid w:val="00BB6E0B"/>
    <w:rsid w:val="00BB7285"/>
    <w:rsid w:val="00BB73AF"/>
    <w:rsid w:val="00BB7E35"/>
    <w:rsid w:val="00BC1EC6"/>
    <w:rsid w:val="00BC2928"/>
    <w:rsid w:val="00BC2E48"/>
    <w:rsid w:val="00BC3135"/>
    <w:rsid w:val="00BC5C56"/>
    <w:rsid w:val="00BC6056"/>
    <w:rsid w:val="00BC6149"/>
    <w:rsid w:val="00BC74A1"/>
    <w:rsid w:val="00BC75E7"/>
    <w:rsid w:val="00BD02B2"/>
    <w:rsid w:val="00BD0621"/>
    <w:rsid w:val="00BD09EA"/>
    <w:rsid w:val="00BD1977"/>
    <w:rsid w:val="00BD2336"/>
    <w:rsid w:val="00BD2587"/>
    <w:rsid w:val="00BD2924"/>
    <w:rsid w:val="00BD2EFD"/>
    <w:rsid w:val="00BD3B3D"/>
    <w:rsid w:val="00BD3C2D"/>
    <w:rsid w:val="00BD3E12"/>
    <w:rsid w:val="00BD411A"/>
    <w:rsid w:val="00BD44D7"/>
    <w:rsid w:val="00BD58DA"/>
    <w:rsid w:val="00BD58EA"/>
    <w:rsid w:val="00BD5A2E"/>
    <w:rsid w:val="00BD5DC6"/>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B2B"/>
    <w:rsid w:val="00BE6DFD"/>
    <w:rsid w:val="00BE6F4D"/>
    <w:rsid w:val="00BE75AF"/>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0EA"/>
    <w:rsid w:val="00BF786C"/>
    <w:rsid w:val="00C00372"/>
    <w:rsid w:val="00C01612"/>
    <w:rsid w:val="00C016B8"/>
    <w:rsid w:val="00C01C0C"/>
    <w:rsid w:val="00C01EF7"/>
    <w:rsid w:val="00C021F6"/>
    <w:rsid w:val="00C02801"/>
    <w:rsid w:val="00C030AA"/>
    <w:rsid w:val="00C040CB"/>
    <w:rsid w:val="00C04787"/>
    <w:rsid w:val="00C04FDA"/>
    <w:rsid w:val="00C0543A"/>
    <w:rsid w:val="00C06F1A"/>
    <w:rsid w:val="00C104E0"/>
    <w:rsid w:val="00C117F4"/>
    <w:rsid w:val="00C1182D"/>
    <w:rsid w:val="00C11BC4"/>
    <w:rsid w:val="00C11FA1"/>
    <w:rsid w:val="00C11FA4"/>
    <w:rsid w:val="00C126C1"/>
    <w:rsid w:val="00C128E5"/>
    <w:rsid w:val="00C149D2"/>
    <w:rsid w:val="00C156DD"/>
    <w:rsid w:val="00C17E4D"/>
    <w:rsid w:val="00C17FAB"/>
    <w:rsid w:val="00C20D30"/>
    <w:rsid w:val="00C21114"/>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0509"/>
    <w:rsid w:val="00C410CF"/>
    <w:rsid w:val="00C4116F"/>
    <w:rsid w:val="00C41456"/>
    <w:rsid w:val="00C41CA2"/>
    <w:rsid w:val="00C424EE"/>
    <w:rsid w:val="00C429AE"/>
    <w:rsid w:val="00C429DD"/>
    <w:rsid w:val="00C4303B"/>
    <w:rsid w:val="00C43BF7"/>
    <w:rsid w:val="00C445A5"/>
    <w:rsid w:val="00C44799"/>
    <w:rsid w:val="00C45A06"/>
    <w:rsid w:val="00C45E1F"/>
    <w:rsid w:val="00C45F2D"/>
    <w:rsid w:val="00C463B8"/>
    <w:rsid w:val="00C47C16"/>
    <w:rsid w:val="00C50E7F"/>
    <w:rsid w:val="00C5104F"/>
    <w:rsid w:val="00C512D2"/>
    <w:rsid w:val="00C51429"/>
    <w:rsid w:val="00C51E29"/>
    <w:rsid w:val="00C53958"/>
    <w:rsid w:val="00C53973"/>
    <w:rsid w:val="00C53E31"/>
    <w:rsid w:val="00C5406A"/>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965"/>
    <w:rsid w:val="00C66EC4"/>
    <w:rsid w:val="00C66FB2"/>
    <w:rsid w:val="00C67C99"/>
    <w:rsid w:val="00C70B89"/>
    <w:rsid w:val="00C70DA6"/>
    <w:rsid w:val="00C712BF"/>
    <w:rsid w:val="00C713A9"/>
    <w:rsid w:val="00C717E3"/>
    <w:rsid w:val="00C71E77"/>
    <w:rsid w:val="00C724D3"/>
    <w:rsid w:val="00C7259E"/>
    <w:rsid w:val="00C72A50"/>
    <w:rsid w:val="00C72D77"/>
    <w:rsid w:val="00C73987"/>
    <w:rsid w:val="00C743E0"/>
    <w:rsid w:val="00C7446D"/>
    <w:rsid w:val="00C764BE"/>
    <w:rsid w:val="00C764E5"/>
    <w:rsid w:val="00C76D71"/>
    <w:rsid w:val="00C77DD3"/>
    <w:rsid w:val="00C8278E"/>
    <w:rsid w:val="00C827CD"/>
    <w:rsid w:val="00C830BC"/>
    <w:rsid w:val="00C83D1A"/>
    <w:rsid w:val="00C84045"/>
    <w:rsid w:val="00C84FA2"/>
    <w:rsid w:val="00C85606"/>
    <w:rsid w:val="00C85B52"/>
    <w:rsid w:val="00C85BF2"/>
    <w:rsid w:val="00C85E3C"/>
    <w:rsid w:val="00C87032"/>
    <w:rsid w:val="00C87263"/>
    <w:rsid w:val="00C87D30"/>
    <w:rsid w:val="00C908F9"/>
    <w:rsid w:val="00C9109F"/>
    <w:rsid w:val="00C91498"/>
    <w:rsid w:val="00C914F1"/>
    <w:rsid w:val="00C92065"/>
    <w:rsid w:val="00C923C6"/>
    <w:rsid w:val="00C92899"/>
    <w:rsid w:val="00C938E1"/>
    <w:rsid w:val="00C93B8B"/>
    <w:rsid w:val="00C93BF8"/>
    <w:rsid w:val="00C943F0"/>
    <w:rsid w:val="00C94C4D"/>
    <w:rsid w:val="00C951CC"/>
    <w:rsid w:val="00C95499"/>
    <w:rsid w:val="00C95BAF"/>
    <w:rsid w:val="00C96453"/>
    <w:rsid w:val="00C96DC4"/>
    <w:rsid w:val="00CA0142"/>
    <w:rsid w:val="00CA09EF"/>
    <w:rsid w:val="00CA1335"/>
    <w:rsid w:val="00CA16D9"/>
    <w:rsid w:val="00CA2104"/>
    <w:rsid w:val="00CA30DC"/>
    <w:rsid w:val="00CA32BF"/>
    <w:rsid w:val="00CA382A"/>
    <w:rsid w:val="00CA3B83"/>
    <w:rsid w:val="00CA47A9"/>
    <w:rsid w:val="00CA4C5B"/>
    <w:rsid w:val="00CA5480"/>
    <w:rsid w:val="00CA6661"/>
    <w:rsid w:val="00CA6BA7"/>
    <w:rsid w:val="00CA6D65"/>
    <w:rsid w:val="00CA7498"/>
    <w:rsid w:val="00CA75EC"/>
    <w:rsid w:val="00CA7B40"/>
    <w:rsid w:val="00CB0120"/>
    <w:rsid w:val="00CB0933"/>
    <w:rsid w:val="00CB1ED7"/>
    <w:rsid w:val="00CB2166"/>
    <w:rsid w:val="00CB270A"/>
    <w:rsid w:val="00CB340B"/>
    <w:rsid w:val="00CB3E2E"/>
    <w:rsid w:val="00CB5C32"/>
    <w:rsid w:val="00CB621B"/>
    <w:rsid w:val="00CB678F"/>
    <w:rsid w:val="00CB67EF"/>
    <w:rsid w:val="00CB6AAB"/>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3DE"/>
    <w:rsid w:val="00CC7686"/>
    <w:rsid w:val="00CC788E"/>
    <w:rsid w:val="00CC7BCF"/>
    <w:rsid w:val="00CD0841"/>
    <w:rsid w:val="00CD0946"/>
    <w:rsid w:val="00CD0B5A"/>
    <w:rsid w:val="00CD1CDC"/>
    <w:rsid w:val="00CD2C53"/>
    <w:rsid w:val="00CD2CC9"/>
    <w:rsid w:val="00CD3351"/>
    <w:rsid w:val="00CD3B02"/>
    <w:rsid w:val="00CD3C44"/>
    <w:rsid w:val="00CD3D96"/>
    <w:rsid w:val="00CD3E8C"/>
    <w:rsid w:val="00CD4D39"/>
    <w:rsid w:val="00CD4F77"/>
    <w:rsid w:val="00CD52ED"/>
    <w:rsid w:val="00CD53A2"/>
    <w:rsid w:val="00CD540C"/>
    <w:rsid w:val="00CD5AB5"/>
    <w:rsid w:val="00CD628C"/>
    <w:rsid w:val="00CD6B72"/>
    <w:rsid w:val="00CD6EB7"/>
    <w:rsid w:val="00CD753F"/>
    <w:rsid w:val="00CE01BD"/>
    <w:rsid w:val="00CE04B4"/>
    <w:rsid w:val="00CE071C"/>
    <w:rsid w:val="00CE097B"/>
    <w:rsid w:val="00CE0A35"/>
    <w:rsid w:val="00CE0C25"/>
    <w:rsid w:val="00CE1E9B"/>
    <w:rsid w:val="00CE26B4"/>
    <w:rsid w:val="00CE26CD"/>
    <w:rsid w:val="00CE2902"/>
    <w:rsid w:val="00CE43C6"/>
    <w:rsid w:val="00CE4C95"/>
    <w:rsid w:val="00CE4F10"/>
    <w:rsid w:val="00CE549B"/>
    <w:rsid w:val="00CE59AF"/>
    <w:rsid w:val="00CE5F0D"/>
    <w:rsid w:val="00CE612F"/>
    <w:rsid w:val="00CE6AED"/>
    <w:rsid w:val="00CE6F82"/>
    <w:rsid w:val="00CE73A4"/>
    <w:rsid w:val="00CE7C40"/>
    <w:rsid w:val="00CE7E91"/>
    <w:rsid w:val="00CF0485"/>
    <w:rsid w:val="00CF1021"/>
    <w:rsid w:val="00CF121B"/>
    <w:rsid w:val="00CF13C7"/>
    <w:rsid w:val="00CF179E"/>
    <w:rsid w:val="00CF1B4A"/>
    <w:rsid w:val="00CF1F8E"/>
    <w:rsid w:val="00CF2B52"/>
    <w:rsid w:val="00CF36DC"/>
    <w:rsid w:val="00CF3A92"/>
    <w:rsid w:val="00CF3D50"/>
    <w:rsid w:val="00CF3E02"/>
    <w:rsid w:val="00CF439F"/>
    <w:rsid w:val="00CF45B7"/>
    <w:rsid w:val="00CF5E13"/>
    <w:rsid w:val="00CF6082"/>
    <w:rsid w:val="00CF66FB"/>
    <w:rsid w:val="00CF72AE"/>
    <w:rsid w:val="00CF7D4D"/>
    <w:rsid w:val="00D01E63"/>
    <w:rsid w:val="00D0282A"/>
    <w:rsid w:val="00D0395B"/>
    <w:rsid w:val="00D04587"/>
    <w:rsid w:val="00D04FF2"/>
    <w:rsid w:val="00D0539C"/>
    <w:rsid w:val="00D055CD"/>
    <w:rsid w:val="00D0602F"/>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524"/>
    <w:rsid w:val="00D21A73"/>
    <w:rsid w:val="00D225EE"/>
    <w:rsid w:val="00D23EAE"/>
    <w:rsid w:val="00D23FDE"/>
    <w:rsid w:val="00D247C8"/>
    <w:rsid w:val="00D25687"/>
    <w:rsid w:val="00D256D6"/>
    <w:rsid w:val="00D2570C"/>
    <w:rsid w:val="00D26393"/>
    <w:rsid w:val="00D27704"/>
    <w:rsid w:val="00D27C1B"/>
    <w:rsid w:val="00D30D55"/>
    <w:rsid w:val="00D3166E"/>
    <w:rsid w:val="00D323CF"/>
    <w:rsid w:val="00D32BBB"/>
    <w:rsid w:val="00D33ADB"/>
    <w:rsid w:val="00D33D77"/>
    <w:rsid w:val="00D349AA"/>
    <w:rsid w:val="00D34E1D"/>
    <w:rsid w:val="00D370B6"/>
    <w:rsid w:val="00D379EF"/>
    <w:rsid w:val="00D37E2A"/>
    <w:rsid w:val="00D37FE0"/>
    <w:rsid w:val="00D4087A"/>
    <w:rsid w:val="00D40B77"/>
    <w:rsid w:val="00D40C2C"/>
    <w:rsid w:val="00D41628"/>
    <w:rsid w:val="00D41CA0"/>
    <w:rsid w:val="00D41CB4"/>
    <w:rsid w:val="00D41FDB"/>
    <w:rsid w:val="00D422BA"/>
    <w:rsid w:val="00D42C7D"/>
    <w:rsid w:val="00D42FAA"/>
    <w:rsid w:val="00D42FE3"/>
    <w:rsid w:val="00D43BF5"/>
    <w:rsid w:val="00D43DAC"/>
    <w:rsid w:val="00D43FEF"/>
    <w:rsid w:val="00D44251"/>
    <w:rsid w:val="00D44C89"/>
    <w:rsid w:val="00D44D85"/>
    <w:rsid w:val="00D44DA9"/>
    <w:rsid w:val="00D4575B"/>
    <w:rsid w:val="00D45C80"/>
    <w:rsid w:val="00D45D20"/>
    <w:rsid w:val="00D4664B"/>
    <w:rsid w:val="00D4665C"/>
    <w:rsid w:val="00D46759"/>
    <w:rsid w:val="00D467A6"/>
    <w:rsid w:val="00D46FCB"/>
    <w:rsid w:val="00D47623"/>
    <w:rsid w:val="00D479B6"/>
    <w:rsid w:val="00D50B2B"/>
    <w:rsid w:val="00D5126B"/>
    <w:rsid w:val="00D524C0"/>
    <w:rsid w:val="00D525F2"/>
    <w:rsid w:val="00D52700"/>
    <w:rsid w:val="00D53114"/>
    <w:rsid w:val="00D53672"/>
    <w:rsid w:val="00D53A00"/>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B15"/>
    <w:rsid w:val="00D64F6E"/>
    <w:rsid w:val="00D65165"/>
    <w:rsid w:val="00D659E9"/>
    <w:rsid w:val="00D65F5F"/>
    <w:rsid w:val="00D661A7"/>
    <w:rsid w:val="00D6639E"/>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8D"/>
    <w:rsid w:val="00D73BCC"/>
    <w:rsid w:val="00D7525D"/>
    <w:rsid w:val="00D75D14"/>
    <w:rsid w:val="00D75E75"/>
    <w:rsid w:val="00D76533"/>
    <w:rsid w:val="00D76C7F"/>
    <w:rsid w:val="00D77265"/>
    <w:rsid w:val="00D77BCD"/>
    <w:rsid w:val="00D80E5C"/>
    <w:rsid w:val="00D81942"/>
    <w:rsid w:val="00D81B63"/>
    <w:rsid w:val="00D8305B"/>
    <w:rsid w:val="00D830CB"/>
    <w:rsid w:val="00D83681"/>
    <w:rsid w:val="00D836EC"/>
    <w:rsid w:val="00D83E54"/>
    <w:rsid w:val="00D84823"/>
    <w:rsid w:val="00D85338"/>
    <w:rsid w:val="00D85568"/>
    <w:rsid w:val="00D8632E"/>
    <w:rsid w:val="00D8720B"/>
    <w:rsid w:val="00D87D0B"/>
    <w:rsid w:val="00D87EBD"/>
    <w:rsid w:val="00D90AFB"/>
    <w:rsid w:val="00D90D8D"/>
    <w:rsid w:val="00D90E7A"/>
    <w:rsid w:val="00D91CC4"/>
    <w:rsid w:val="00D92751"/>
    <w:rsid w:val="00D92C78"/>
    <w:rsid w:val="00D92F64"/>
    <w:rsid w:val="00D9338D"/>
    <w:rsid w:val="00D9455C"/>
    <w:rsid w:val="00D96461"/>
    <w:rsid w:val="00D966AE"/>
    <w:rsid w:val="00D97164"/>
    <w:rsid w:val="00D97287"/>
    <w:rsid w:val="00DA0380"/>
    <w:rsid w:val="00DA124F"/>
    <w:rsid w:val="00DA1381"/>
    <w:rsid w:val="00DA1CBF"/>
    <w:rsid w:val="00DA1EF8"/>
    <w:rsid w:val="00DA2073"/>
    <w:rsid w:val="00DA23B9"/>
    <w:rsid w:val="00DA27CA"/>
    <w:rsid w:val="00DA28AE"/>
    <w:rsid w:val="00DA2DEA"/>
    <w:rsid w:val="00DA32ED"/>
    <w:rsid w:val="00DA34DA"/>
    <w:rsid w:val="00DA3BE0"/>
    <w:rsid w:val="00DA4A5E"/>
    <w:rsid w:val="00DA4CED"/>
    <w:rsid w:val="00DA58A1"/>
    <w:rsid w:val="00DA60E1"/>
    <w:rsid w:val="00DA6492"/>
    <w:rsid w:val="00DA6FAA"/>
    <w:rsid w:val="00DA71EE"/>
    <w:rsid w:val="00DA7730"/>
    <w:rsid w:val="00DB01B5"/>
    <w:rsid w:val="00DB08F4"/>
    <w:rsid w:val="00DB09E7"/>
    <w:rsid w:val="00DB1812"/>
    <w:rsid w:val="00DB1868"/>
    <w:rsid w:val="00DB18CA"/>
    <w:rsid w:val="00DB2593"/>
    <w:rsid w:val="00DB4678"/>
    <w:rsid w:val="00DB5294"/>
    <w:rsid w:val="00DB53E7"/>
    <w:rsid w:val="00DB5A8E"/>
    <w:rsid w:val="00DB5EA7"/>
    <w:rsid w:val="00DB61F2"/>
    <w:rsid w:val="00DB62C8"/>
    <w:rsid w:val="00DB6668"/>
    <w:rsid w:val="00DB6818"/>
    <w:rsid w:val="00DC0994"/>
    <w:rsid w:val="00DC0DC4"/>
    <w:rsid w:val="00DC1818"/>
    <w:rsid w:val="00DC1D03"/>
    <w:rsid w:val="00DC222B"/>
    <w:rsid w:val="00DC2547"/>
    <w:rsid w:val="00DC2923"/>
    <w:rsid w:val="00DC39AE"/>
    <w:rsid w:val="00DC3DBA"/>
    <w:rsid w:val="00DC4498"/>
    <w:rsid w:val="00DC459C"/>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585"/>
    <w:rsid w:val="00DD4922"/>
    <w:rsid w:val="00DD49D5"/>
    <w:rsid w:val="00DD514A"/>
    <w:rsid w:val="00DD55A9"/>
    <w:rsid w:val="00DD5AFC"/>
    <w:rsid w:val="00DD63E7"/>
    <w:rsid w:val="00DD6568"/>
    <w:rsid w:val="00DD663E"/>
    <w:rsid w:val="00DD6C45"/>
    <w:rsid w:val="00DD74D9"/>
    <w:rsid w:val="00DD7778"/>
    <w:rsid w:val="00DE0901"/>
    <w:rsid w:val="00DE0B83"/>
    <w:rsid w:val="00DE10FD"/>
    <w:rsid w:val="00DE2062"/>
    <w:rsid w:val="00DE27F3"/>
    <w:rsid w:val="00DE2C2E"/>
    <w:rsid w:val="00DE2FE3"/>
    <w:rsid w:val="00DE3893"/>
    <w:rsid w:val="00DE3ED9"/>
    <w:rsid w:val="00DE5A29"/>
    <w:rsid w:val="00DE5D95"/>
    <w:rsid w:val="00DE62A5"/>
    <w:rsid w:val="00DE639F"/>
    <w:rsid w:val="00DE6F56"/>
    <w:rsid w:val="00DE7139"/>
    <w:rsid w:val="00DF0568"/>
    <w:rsid w:val="00DF1488"/>
    <w:rsid w:val="00DF1E35"/>
    <w:rsid w:val="00DF2091"/>
    <w:rsid w:val="00DF2411"/>
    <w:rsid w:val="00DF3D5D"/>
    <w:rsid w:val="00DF4C5B"/>
    <w:rsid w:val="00DF4DB4"/>
    <w:rsid w:val="00DF61DD"/>
    <w:rsid w:val="00DF666C"/>
    <w:rsid w:val="00DF66C1"/>
    <w:rsid w:val="00DF6B66"/>
    <w:rsid w:val="00DF6BBB"/>
    <w:rsid w:val="00DF6D53"/>
    <w:rsid w:val="00DF7303"/>
    <w:rsid w:val="00DF750C"/>
    <w:rsid w:val="00DF785C"/>
    <w:rsid w:val="00DF7B5A"/>
    <w:rsid w:val="00E00E31"/>
    <w:rsid w:val="00E00F1A"/>
    <w:rsid w:val="00E00F7D"/>
    <w:rsid w:val="00E0102C"/>
    <w:rsid w:val="00E01EB1"/>
    <w:rsid w:val="00E02C88"/>
    <w:rsid w:val="00E03032"/>
    <w:rsid w:val="00E032B3"/>
    <w:rsid w:val="00E03D03"/>
    <w:rsid w:val="00E03E9C"/>
    <w:rsid w:val="00E04190"/>
    <w:rsid w:val="00E050E2"/>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1C1F"/>
    <w:rsid w:val="00E1300D"/>
    <w:rsid w:val="00E146D0"/>
    <w:rsid w:val="00E14EC0"/>
    <w:rsid w:val="00E1526E"/>
    <w:rsid w:val="00E15C6B"/>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26072"/>
    <w:rsid w:val="00E273E6"/>
    <w:rsid w:val="00E31F4E"/>
    <w:rsid w:val="00E32B58"/>
    <w:rsid w:val="00E32D60"/>
    <w:rsid w:val="00E33283"/>
    <w:rsid w:val="00E3347F"/>
    <w:rsid w:val="00E33551"/>
    <w:rsid w:val="00E3392E"/>
    <w:rsid w:val="00E3468A"/>
    <w:rsid w:val="00E34C7E"/>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7153"/>
    <w:rsid w:val="00E47411"/>
    <w:rsid w:val="00E5016F"/>
    <w:rsid w:val="00E50233"/>
    <w:rsid w:val="00E502C9"/>
    <w:rsid w:val="00E506FE"/>
    <w:rsid w:val="00E5082D"/>
    <w:rsid w:val="00E50C9A"/>
    <w:rsid w:val="00E50D21"/>
    <w:rsid w:val="00E5193E"/>
    <w:rsid w:val="00E51A82"/>
    <w:rsid w:val="00E51E02"/>
    <w:rsid w:val="00E5257E"/>
    <w:rsid w:val="00E52763"/>
    <w:rsid w:val="00E52A51"/>
    <w:rsid w:val="00E533D8"/>
    <w:rsid w:val="00E537B7"/>
    <w:rsid w:val="00E53C79"/>
    <w:rsid w:val="00E54805"/>
    <w:rsid w:val="00E5537A"/>
    <w:rsid w:val="00E556E7"/>
    <w:rsid w:val="00E55A2A"/>
    <w:rsid w:val="00E576C9"/>
    <w:rsid w:val="00E57888"/>
    <w:rsid w:val="00E578A4"/>
    <w:rsid w:val="00E615FB"/>
    <w:rsid w:val="00E61B58"/>
    <w:rsid w:val="00E64820"/>
    <w:rsid w:val="00E64CF3"/>
    <w:rsid w:val="00E65494"/>
    <w:rsid w:val="00E65962"/>
    <w:rsid w:val="00E659AA"/>
    <w:rsid w:val="00E6649D"/>
    <w:rsid w:val="00E66D0E"/>
    <w:rsid w:val="00E66FB2"/>
    <w:rsid w:val="00E67050"/>
    <w:rsid w:val="00E67597"/>
    <w:rsid w:val="00E701FF"/>
    <w:rsid w:val="00E705FA"/>
    <w:rsid w:val="00E70C2D"/>
    <w:rsid w:val="00E70D7D"/>
    <w:rsid w:val="00E71373"/>
    <w:rsid w:val="00E72331"/>
    <w:rsid w:val="00E73466"/>
    <w:rsid w:val="00E73512"/>
    <w:rsid w:val="00E7354C"/>
    <w:rsid w:val="00E739D9"/>
    <w:rsid w:val="00E74C45"/>
    <w:rsid w:val="00E75113"/>
    <w:rsid w:val="00E7572B"/>
    <w:rsid w:val="00E76047"/>
    <w:rsid w:val="00E76967"/>
    <w:rsid w:val="00E769F6"/>
    <w:rsid w:val="00E76C17"/>
    <w:rsid w:val="00E77D23"/>
    <w:rsid w:val="00E80047"/>
    <w:rsid w:val="00E808EF"/>
    <w:rsid w:val="00E80A4B"/>
    <w:rsid w:val="00E815C4"/>
    <w:rsid w:val="00E81F2C"/>
    <w:rsid w:val="00E827CF"/>
    <w:rsid w:val="00E832D8"/>
    <w:rsid w:val="00E83830"/>
    <w:rsid w:val="00E83FD4"/>
    <w:rsid w:val="00E8448C"/>
    <w:rsid w:val="00E845B5"/>
    <w:rsid w:val="00E853D7"/>
    <w:rsid w:val="00E86C47"/>
    <w:rsid w:val="00E86F86"/>
    <w:rsid w:val="00E8701E"/>
    <w:rsid w:val="00E87279"/>
    <w:rsid w:val="00E87F33"/>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96CEB"/>
    <w:rsid w:val="00E974DF"/>
    <w:rsid w:val="00E9779B"/>
    <w:rsid w:val="00EA02D0"/>
    <w:rsid w:val="00EA03DD"/>
    <w:rsid w:val="00EA085B"/>
    <w:rsid w:val="00EA09C6"/>
    <w:rsid w:val="00EA0BCA"/>
    <w:rsid w:val="00EA0EA6"/>
    <w:rsid w:val="00EA0ED7"/>
    <w:rsid w:val="00EA2F98"/>
    <w:rsid w:val="00EA302D"/>
    <w:rsid w:val="00EA320B"/>
    <w:rsid w:val="00EA37C1"/>
    <w:rsid w:val="00EA40DD"/>
    <w:rsid w:val="00EA422F"/>
    <w:rsid w:val="00EA455C"/>
    <w:rsid w:val="00EA48B6"/>
    <w:rsid w:val="00EA5F66"/>
    <w:rsid w:val="00EA6026"/>
    <w:rsid w:val="00EA6360"/>
    <w:rsid w:val="00EA7246"/>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217F"/>
    <w:rsid w:val="00EC311B"/>
    <w:rsid w:val="00EC3209"/>
    <w:rsid w:val="00EC3345"/>
    <w:rsid w:val="00EC342C"/>
    <w:rsid w:val="00EC38AB"/>
    <w:rsid w:val="00EC3A8C"/>
    <w:rsid w:val="00EC47F1"/>
    <w:rsid w:val="00EC4E2C"/>
    <w:rsid w:val="00EC531A"/>
    <w:rsid w:val="00EC5A02"/>
    <w:rsid w:val="00EC66BD"/>
    <w:rsid w:val="00EC6F2E"/>
    <w:rsid w:val="00EC72FE"/>
    <w:rsid w:val="00EC76C1"/>
    <w:rsid w:val="00EC790B"/>
    <w:rsid w:val="00ED0D95"/>
    <w:rsid w:val="00ED0E6A"/>
    <w:rsid w:val="00ED16D0"/>
    <w:rsid w:val="00ED1AD9"/>
    <w:rsid w:val="00ED1B1E"/>
    <w:rsid w:val="00ED34E4"/>
    <w:rsid w:val="00ED36CE"/>
    <w:rsid w:val="00ED3F16"/>
    <w:rsid w:val="00ED4535"/>
    <w:rsid w:val="00ED45DA"/>
    <w:rsid w:val="00ED507E"/>
    <w:rsid w:val="00ED5085"/>
    <w:rsid w:val="00ED5780"/>
    <w:rsid w:val="00ED5AE4"/>
    <w:rsid w:val="00ED5B31"/>
    <w:rsid w:val="00ED632E"/>
    <w:rsid w:val="00ED64FA"/>
    <w:rsid w:val="00ED678C"/>
    <w:rsid w:val="00ED6D49"/>
    <w:rsid w:val="00ED7973"/>
    <w:rsid w:val="00ED7E01"/>
    <w:rsid w:val="00EE0ECB"/>
    <w:rsid w:val="00EE1016"/>
    <w:rsid w:val="00EE10FF"/>
    <w:rsid w:val="00EE1298"/>
    <w:rsid w:val="00EE3A40"/>
    <w:rsid w:val="00EE3ACC"/>
    <w:rsid w:val="00EE3B49"/>
    <w:rsid w:val="00EE3D17"/>
    <w:rsid w:val="00EE45C6"/>
    <w:rsid w:val="00EE4C6A"/>
    <w:rsid w:val="00EE6744"/>
    <w:rsid w:val="00EE7063"/>
    <w:rsid w:val="00EF06B9"/>
    <w:rsid w:val="00EF0C78"/>
    <w:rsid w:val="00EF0E74"/>
    <w:rsid w:val="00EF176B"/>
    <w:rsid w:val="00EF1CAF"/>
    <w:rsid w:val="00EF1E51"/>
    <w:rsid w:val="00EF1E7F"/>
    <w:rsid w:val="00EF218E"/>
    <w:rsid w:val="00EF2253"/>
    <w:rsid w:val="00EF23C9"/>
    <w:rsid w:val="00EF25FE"/>
    <w:rsid w:val="00EF3417"/>
    <w:rsid w:val="00EF4A45"/>
    <w:rsid w:val="00EF572C"/>
    <w:rsid w:val="00EF6A9F"/>
    <w:rsid w:val="00EF72F1"/>
    <w:rsid w:val="00EF7515"/>
    <w:rsid w:val="00EF7671"/>
    <w:rsid w:val="00EF7AA0"/>
    <w:rsid w:val="00EF7FB4"/>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5E7A"/>
    <w:rsid w:val="00F0663B"/>
    <w:rsid w:val="00F06AC5"/>
    <w:rsid w:val="00F06CDD"/>
    <w:rsid w:val="00F07478"/>
    <w:rsid w:val="00F0762C"/>
    <w:rsid w:val="00F1075C"/>
    <w:rsid w:val="00F112CC"/>
    <w:rsid w:val="00F11785"/>
    <w:rsid w:val="00F11EFF"/>
    <w:rsid w:val="00F12ADA"/>
    <w:rsid w:val="00F12C5E"/>
    <w:rsid w:val="00F12CE8"/>
    <w:rsid w:val="00F1372E"/>
    <w:rsid w:val="00F13AC5"/>
    <w:rsid w:val="00F1412D"/>
    <w:rsid w:val="00F14409"/>
    <w:rsid w:val="00F1488E"/>
    <w:rsid w:val="00F14BA3"/>
    <w:rsid w:val="00F14C2C"/>
    <w:rsid w:val="00F161C1"/>
    <w:rsid w:val="00F16893"/>
    <w:rsid w:val="00F16D48"/>
    <w:rsid w:val="00F17046"/>
    <w:rsid w:val="00F17F92"/>
    <w:rsid w:val="00F21E4A"/>
    <w:rsid w:val="00F22DCF"/>
    <w:rsid w:val="00F23B97"/>
    <w:rsid w:val="00F2405E"/>
    <w:rsid w:val="00F24AAD"/>
    <w:rsid w:val="00F24C7C"/>
    <w:rsid w:val="00F257D3"/>
    <w:rsid w:val="00F25AE3"/>
    <w:rsid w:val="00F25E20"/>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0716"/>
    <w:rsid w:val="00F412AD"/>
    <w:rsid w:val="00F41501"/>
    <w:rsid w:val="00F42D4C"/>
    <w:rsid w:val="00F43102"/>
    <w:rsid w:val="00F43A70"/>
    <w:rsid w:val="00F43C10"/>
    <w:rsid w:val="00F44FB4"/>
    <w:rsid w:val="00F45735"/>
    <w:rsid w:val="00F45B8D"/>
    <w:rsid w:val="00F45D79"/>
    <w:rsid w:val="00F46496"/>
    <w:rsid w:val="00F46DF9"/>
    <w:rsid w:val="00F473A1"/>
    <w:rsid w:val="00F50E1A"/>
    <w:rsid w:val="00F51547"/>
    <w:rsid w:val="00F5171A"/>
    <w:rsid w:val="00F52259"/>
    <w:rsid w:val="00F52794"/>
    <w:rsid w:val="00F5353E"/>
    <w:rsid w:val="00F53A0D"/>
    <w:rsid w:val="00F555A2"/>
    <w:rsid w:val="00F5574E"/>
    <w:rsid w:val="00F575BD"/>
    <w:rsid w:val="00F57DC9"/>
    <w:rsid w:val="00F603F2"/>
    <w:rsid w:val="00F607FD"/>
    <w:rsid w:val="00F60831"/>
    <w:rsid w:val="00F6086D"/>
    <w:rsid w:val="00F609F9"/>
    <w:rsid w:val="00F60F48"/>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5350"/>
    <w:rsid w:val="00F7664A"/>
    <w:rsid w:val="00F767C6"/>
    <w:rsid w:val="00F77656"/>
    <w:rsid w:val="00F77B50"/>
    <w:rsid w:val="00F8035E"/>
    <w:rsid w:val="00F809E5"/>
    <w:rsid w:val="00F80E75"/>
    <w:rsid w:val="00F813E9"/>
    <w:rsid w:val="00F81C3D"/>
    <w:rsid w:val="00F81E1F"/>
    <w:rsid w:val="00F82829"/>
    <w:rsid w:val="00F82AD9"/>
    <w:rsid w:val="00F82E40"/>
    <w:rsid w:val="00F830C4"/>
    <w:rsid w:val="00F83541"/>
    <w:rsid w:val="00F838C7"/>
    <w:rsid w:val="00F839C0"/>
    <w:rsid w:val="00F839C2"/>
    <w:rsid w:val="00F839C9"/>
    <w:rsid w:val="00F84893"/>
    <w:rsid w:val="00F84EF9"/>
    <w:rsid w:val="00F85216"/>
    <w:rsid w:val="00F854D0"/>
    <w:rsid w:val="00F859E1"/>
    <w:rsid w:val="00F86488"/>
    <w:rsid w:val="00F86540"/>
    <w:rsid w:val="00F86701"/>
    <w:rsid w:val="00F869C2"/>
    <w:rsid w:val="00F86A3C"/>
    <w:rsid w:val="00F86AAE"/>
    <w:rsid w:val="00F86E35"/>
    <w:rsid w:val="00F87076"/>
    <w:rsid w:val="00F873C0"/>
    <w:rsid w:val="00F875C9"/>
    <w:rsid w:val="00F87843"/>
    <w:rsid w:val="00F87CE8"/>
    <w:rsid w:val="00F904F6"/>
    <w:rsid w:val="00F90AC8"/>
    <w:rsid w:val="00F914F6"/>
    <w:rsid w:val="00F91769"/>
    <w:rsid w:val="00F91E6A"/>
    <w:rsid w:val="00F9285E"/>
    <w:rsid w:val="00F92AF7"/>
    <w:rsid w:val="00F9313F"/>
    <w:rsid w:val="00F93528"/>
    <w:rsid w:val="00F93CC8"/>
    <w:rsid w:val="00F94173"/>
    <w:rsid w:val="00F949BA"/>
    <w:rsid w:val="00F94F16"/>
    <w:rsid w:val="00F95205"/>
    <w:rsid w:val="00F9523C"/>
    <w:rsid w:val="00F957ED"/>
    <w:rsid w:val="00F95BA5"/>
    <w:rsid w:val="00F95CFE"/>
    <w:rsid w:val="00F96444"/>
    <w:rsid w:val="00F96ABD"/>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CF8"/>
    <w:rsid w:val="00FB0532"/>
    <w:rsid w:val="00FB05B1"/>
    <w:rsid w:val="00FB0CD2"/>
    <w:rsid w:val="00FB175A"/>
    <w:rsid w:val="00FB176A"/>
    <w:rsid w:val="00FB1BCE"/>
    <w:rsid w:val="00FB1DC6"/>
    <w:rsid w:val="00FB1E59"/>
    <w:rsid w:val="00FB2717"/>
    <w:rsid w:val="00FB2D1D"/>
    <w:rsid w:val="00FB2D88"/>
    <w:rsid w:val="00FB3072"/>
    <w:rsid w:val="00FB31D3"/>
    <w:rsid w:val="00FB3E3D"/>
    <w:rsid w:val="00FB409C"/>
    <w:rsid w:val="00FB415A"/>
    <w:rsid w:val="00FB4488"/>
    <w:rsid w:val="00FB4594"/>
    <w:rsid w:val="00FB4758"/>
    <w:rsid w:val="00FB47D5"/>
    <w:rsid w:val="00FB4E4A"/>
    <w:rsid w:val="00FB5AB4"/>
    <w:rsid w:val="00FB5E83"/>
    <w:rsid w:val="00FB67C7"/>
    <w:rsid w:val="00FB68A1"/>
    <w:rsid w:val="00FB6A7C"/>
    <w:rsid w:val="00FB6AC0"/>
    <w:rsid w:val="00FB7936"/>
    <w:rsid w:val="00FB7EE4"/>
    <w:rsid w:val="00FC05A0"/>
    <w:rsid w:val="00FC1A47"/>
    <w:rsid w:val="00FC27F6"/>
    <w:rsid w:val="00FC303F"/>
    <w:rsid w:val="00FC430F"/>
    <w:rsid w:val="00FC451E"/>
    <w:rsid w:val="00FC457E"/>
    <w:rsid w:val="00FC4967"/>
    <w:rsid w:val="00FC5EB2"/>
    <w:rsid w:val="00FC6334"/>
    <w:rsid w:val="00FC642C"/>
    <w:rsid w:val="00FC65AB"/>
    <w:rsid w:val="00FC7D59"/>
    <w:rsid w:val="00FD01B1"/>
    <w:rsid w:val="00FD0791"/>
    <w:rsid w:val="00FD0C33"/>
    <w:rsid w:val="00FD1180"/>
    <w:rsid w:val="00FD325B"/>
    <w:rsid w:val="00FD3276"/>
    <w:rsid w:val="00FD3AE9"/>
    <w:rsid w:val="00FD45F8"/>
    <w:rsid w:val="00FD4CB9"/>
    <w:rsid w:val="00FD4DD0"/>
    <w:rsid w:val="00FD5212"/>
    <w:rsid w:val="00FD73A0"/>
    <w:rsid w:val="00FD73F6"/>
    <w:rsid w:val="00FD7512"/>
    <w:rsid w:val="00FD796D"/>
    <w:rsid w:val="00FD79AD"/>
    <w:rsid w:val="00FD7D7C"/>
    <w:rsid w:val="00FD7DDF"/>
    <w:rsid w:val="00FD7E5A"/>
    <w:rsid w:val="00FE0290"/>
    <w:rsid w:val="00FE1468"/>
    <w:rsid w:val="00FE29AB"/>
    <w:rsid w:val="00FE2E75"/>
    <w:rsid w:val="00FE2EB3"/>
    <w:rsid w:val="00FE3480"/>
    <w:rsid w:val="00FE3514"/>
    <w:rsid w:val="00FE480D"/>
    <w:rsid w:val="00FE4BF8"/>
    <w:rsid w:val="00FE51B2"/>
    <w:rsid w:val="00FE53B5"/>
    <w:rsid w:val="00FE57A5"/>
    <w:rsid w:val="00FE5A61"/>
    <w:rsid w:val="00FE79BB"/>
    <w:rsid w:val="00FE7D6E"/>
    <w:rsid w:val="00FF0653"/>
    <w:rsid w:val="00FF1212"/>
    <w:rsid w:val="00FF162D"/>
    <w:rsid w:val="00FF163C"/>
    <w:rsid w:val="00FF17AF"/>
    <w:rsid w:val="00FF1EF3"/>
    <w:rsid w:val="00FF330D"/>
    <w:rsid w:val="00FF33BF"/>
    <w:rsid w:val="00FF3E1E"/>
    <w:rsid w:val="00FF46CE"/>
    <w:rsid w:val="00FF4C10"/>
    <w:rsid w:val="00FF526D"/>
    <w:rsid w:val="00FF62C0"/>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3ED076D1"/>
  <w15:docId w15:val="{F1C00139-DE9F-4C33-9B12-C8D96A15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F768F"/>
    <w:pPr>
      <w:keepLines/>
    </w:pPr>
    <w:rPr>
      <w:rFonts w:ascii="Raleway" w:hAnsi="Raleway"/>
      <w:color w:val="2E2E2F" w:themeColor="text1"/>
    </w:rPr>
  </w:style>
  <w:style w:type="paragraph" w:styleId="Heading1">
    <w:name w:val="heading 1"/>
    <w:next w:val="BodyText"/>
    <w:link w:val="Heading1Char"/>
    <w:qFormat/>
    <w:rsid w:val="00BE7C76"/>
    <w:pPr>
      <w:keepNext/>
      <w:pageBreakBefore/>
      <w:numPr>
        <w:numId w:val="11"/>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BE7C76"/>
    <w:pPr>
      <w:keepNext/>
      <w:numPr>
        <w:ilvl w:val="1"/>
        <w:numId w:val="11"/>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BE7C76"/>
    <w:pPr>
      <w:keepNext/>
      <w:numPr>
        <w:ilvl w:val="2"/>
        <w:numId w:val="11"/>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12"/>
      </w:numPr>
      <w:outlineLvl w:val="5"/>
    </w:pPr>
    <w:rPr>
      <w:bCs w:val="0"/>
    </w:rPr>
  </w:style>
  <w:style w:type="paragraph" w:styleId="Heading7">
    <w:name w:val="heading 7"/>
    <w:next w:val="BodyText"/>
    <w:link w:val="Heading7Char"/>
    <w:qFormat/>
    <w:rsid w:val="00BE7C76"/>
    <w:pPr>
      <w:keepNext/>
      <w:numPr>
        <w:ilvl w:val="1"/>
        <w:numId w:val="12"/>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12"/>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563C4"/>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80117D"/>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80117D"/>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5"/>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character" w:styleId="EndnoteReference">
    <w:name w:val="endnote reference"/>
    <w:basedOn w:val="DefaultParagraphFont"/>
    <w:uiPriority w:val="1"/>
    <w:rsid w:val="00C576E7"/>
    <w:rPr>
      <w:rFonts w:ascii="Raleway" w:hAnsi="Raleway"/>
      <w:sz w:val="16"/>
      <w:vertAlign w:val="superscript"/>
    </w:rPr>
  </w:style>
  <w:style w:type="character" w:styleId="FootnoteReference">
    <w:name w:val="footnote reference"/>
    <w:basedOn w:val="DefaultParagraphFont"/>
    <w:uiPriority w:val="1"/>
    <w:rsid w:val="00AD1E22"/>
    <w:rPr>
      <w:sz w:val="16"/>
      <w:vertAlign w:val="superscript"/>
      <w14:numForm w14:val="lining"/>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uiPriority w:val="2"/>
    <w:qFormat/>
    <w:rsid w:val="00A03ECC"/>
    <w:pPr>
      <w:keepNext/>
      <w:numPr>
        <w:numId w:val="10"/>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9"/>
      </w:numPr>
    </w:pPr>
  </w:style>
  <w:style w:type="paragraph" w:customStyle="1" w:styleId="NoteNumber">
    <w:name w:val="Note Number"/>
    <w:basedOn w:val="Normal"/>
    <w:next w:val="Source"/>
    <w:link w:val="NoteNumberCharChar"/>
    <w:rsid w:val="00317636"/>
    <w:pPr>
      <w:keepLines w:val="0"/>
      <w:numPr>
        <w:ilvl w:val="1"/>
        <w:numId w:val="10"/>
      </w:numPr>
      <w:spacing w:line="200" w:lineRule="atLeast"/>
    </w:pPr>
    <w:rPr>
      <w:color w:val="auto"/>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9B58CD"/>
    <w:pPr>
      <w:tabs>
        <w:tab w:val="left" w:pos="1050"/>
      </w:tabs>
      <w:spacing w:before="0" w:after="0"/>
      <w:ind w:left="1281" w:hanging="525"/>
    </w:pPr>
  </w:style>
  <w:style w:type="paragraph" w:styleId="TOC4">
    <w:name w:val="toc 4"/>
    <w:next w:val="Normal"/>
    <w:uiPriority w:val="39"/>
    <w:rsid w:val="009B58C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9B58CD"/>
    <w:pPr>
      <w:spacing w:before="40" w:after="0"/>
      <w:ind w:left="1260" w:hanging="196"/>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832300"/>
    <w:pPr>
      <w:numPr>
        <w:numId w:val="14"/>
      </w:numPr>
      <w:spacing w:before="20" w:after="20"/>
    </w:pPr>
    <w:rPr>
      <w14:numSpacing w14:val="tabular"/>
    </w:rPr>
  </w:style>
  <w:style w:type="paragraph" w:customStyle="1" w:styleId="TableListBullet2">
    <w:name w:val="Table List Bullet 2"/>
    <w:basedOn w:val="TableListBullet"/>
    <w:rsid w:val="004C1E2B"/>
    <w:pPr>
      <w:numPr>
        <w:ilvl w:val="1"/>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___WRD_EMBED_SUB_173" w:hAnsi="___WRD_EMBED_SUB_173"/>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D6639E"/>
    <w:pPr>
      <w:numPr>
        <w:numId w:val="22"/>
      </w:numPr>
      <w:spacing w:before="240" w:after="0"/>
    </w:pPr>
    <w:rPr>
      <w:color w:val="1C355E" w:themeColor="accent1"/>
      <w14:numForm w14:val="default"/>
    </w:rPr>
  </w:style>
  <w:style w:type="paragraph" w:customStyle="1" w:styleId="RecommendationAlpha">
    <w:name w:val="Recommendation Alpha"/>
    <w:uiPriority w:val="1"/>
    <w:rsid w:val="00D6639E"/>
    <w:pPr>
      <w:numPr>
        <w:ilvl w:val="1"/>
        <w:numId w:val="2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D6639E"/>
    <w:pPr>
      <w:numPr>
        <w:ilvl w:val="2"/>
        <w:numId w:val="22"/>
      </w:numPr>
      <w:spacing w:before="80" w:after="80"/>
    </w:pPr>
    <w:rPr>
      <w:color w:val="1C355E" w:themeColor="accent1"/>
      <w14:numForm w14:val="default"/>
    </w:rPr>
  </w:style>
  <w:style w:type="numbering" w:customStyle="1" w:styleId="RecommendationList">
    <w:name w:val="Recommendation List"/>
    <w:uiPriority w:val="99"/>
    <w:rsid w:val="00D6639E"/>
    <w:pPr>
      <w:numPr>
        <w:numId w:val="21"/>
      </w:numPr>
    </w:pPr>
  </w:style>
  <w:style w:type="paragraph" w:customStyle="1" w:styleId="DecisionNumber">
    <w:name w:val="Decision Number"/>
    <w:basedOn w:val="RecommendationNumber"/>
    <w:uiPriority w:val="1"/>
    <w:rsid w:val="00D6639E"/>
    <w:pPr>
      <w:numPr>
        <w:numId w:val="18"/>
      </w:numPr>
      <w:spacing w:after="40"/>
      <w:outlineLvl w:val="3"/>
    </w:pPr>
  </w:style>
  <w:style w:type="paragraph" w:customStyle="1" w:styleId="DecisionAlpha">
    <w:name w:val="Decision Alpha"/>
    <w:uiPriority w:val="1"/>
    <w:rsid w:val="00D6639E"/>
    <w:pPr>
      <w:keepLines/>
      <w:numPr>
        <w:ilvl w:val="1"/>
        <w:numId w:val="18"/>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D6639E"/>
    <w:pPr>
      <w:numPr>
        <w:numId w:val="18"/>
      </w:numPr>
      <w:spacing w:before="20" w:after="20" w:line="264" w:lineRule="auto"/>
    </w:pPr>
  </w:style>
  <w:style w:type="numbering" w:customStyle="1" w:styleId="DecisionsList">
    <w:name w:val="Decisions List"/>
    <w:uiPriority w:val="99"/>
    <w:rsid w:val="00D6639E"/>
    <w:pPr>
      <w:numPr>
        <w:numId w:val="18"/>
      </w:numPr>
    </w:pPr>
  </w:style>
  <w:style w:type="paragraph" w:customStyle="1" w:styleId="DecisionsHeading">
    <w:name w:val="Decisions Heading"/>
    <w:next w:val="DecisionNumber"/>
    <w:uiPriority w:val="1"/>
    <w:rsid w:val="00D6639E"/>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ind w:left="284" w:hanging="284"/>
    </w:pPr>
    <w:rPr>
      <w:sz w:val="16"/>
      <w14:numForm w14:val="lining"/>
    </w:rPr>
  </w:style>
  <w:style w:type="paragraph" w:customStyle="1" w:styleId="space">
    <w:name w:val="space"/>
    <w:basedOn w:val="Header"/>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BE7C76"/>
    <w:pPr>
      <w:numPr>
        <w:numId w:val="8"/>
      </w:numPr>
    </w:pPr>
  </w:style>
  <w:style w:type="paragraph" w:customStyle="1" w:styleId="Heading1nonumber">
    <w:name w:val="Heading 1 (no number)"/>
    <w:basedOn w:val="Heading1"/>
    <w:next w:val="BodyText"/>
    <w:rsid w:val="0073741E"/>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BE7C76"/>
    <w:pPr>
      <w:numPr>
        <w:numId w:val="7"/>
      </w:numPr>
    </w:pPr>
  </w:style>
  <w:style w:type="paragraph" w:customStyle="1" w:styleId="FindingsHeading">
    <w:name w:val="Findings Heading"/>
    <w:basedOn w:val="PullQuoteHeading-Reversed"/>
    <w:next w:val="FindingsNumber"/>
    <w:uiPriority w:val="1"/>
    <w:rsid w:val="00D6639E"/>
    <w:pPr>
      <w:keepNext/>
      <w:spacing w:before="400" w:after="80"/>
    </w:pPr>
    <w:rPr>
      <w:color w:val="1C355E" w:themeColor="accent1"/>
    </w:rPr>
  </w:style>
  <w:style w:type="paragraph" w:customStyle="1" w:styleId="FindingsNumber">
    <w:name w:val="Findings Number"/>
    <w:uiPriority w:val="1"/>
    <w:rsid w:val="00D6639E"/>
    <w:pPr>
      <w:keepLines/>
      <w:numPr>
        <w:numId w:val="20"/>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D6639E"/>
    <w:pPr>
      <w:keepLines/>
      <w:numPr>
        <w:ilvl w:val="1"/>
        <w:numId w:val="20"/>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D6639E"/>
    <w:pPr>
      <w:numPr>
        <w:ilvl w:val="2"/>
        <w:numId w:val="20"/>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B43004"/>
    <w:pPr>
      <w:spacing w:after="0"/>
    </w:pPr>
  </w:style>
  <w:style w:type="paragraph" w:customStyle="1" w:styleId="SeekCommentNumber">
    <w:name w:val="Seek Comment Number"/>
    <w:uiPriority w:val="1"/>
    <w:rsid w:val="00F50E1A"/>
    <w:pPr>
      <w:keepLines/>
      <w:numPr>
        <w:numId w:val="23"/>
      </w:numPr>
      <w:spacing w:before="240"/>
      <w:outlineLvl w:val="3"/>
    </w:pPr>
    <w:rPr>
      <w:rFonts w:ascii="Raleway" w:hAnsi="Raleway"/>
      <w:color w:val="1C355E" w:themeColor="accent1"/>
    </w:rPr>
  </w:style>
  <w:style w:type="paragraph" w:customStyle="1" w:styleId="SeekCommentAlpha">
    <w:name w:val="Seek Comment Alpha"/>
    <w:uiPriority w:val="1"/>
    <w:rsid w:val="00F50E1A"/>
    <w:pPr>
      <w:keepLines/>
      <w:numPr>
        <w:ilvl w:val="1"/>
        <w:numId w:val="23"/>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F50E1A"/>
    <w:pPr>
      <w:keepLines/>
      <w:numPr>
        <w:ilvl w:val="2"/>
        <w:numId w:val="23"/>
      </w:numPr>
      <w:spacing w:line="264" w:lineRule="auto"/>
    </w:pPr>
    <w:rPr>
      <w:rFonts w:ascii="Raleway" w:hAnsi="Raleway"/>
      <w:color w:val="1C355E" w:themeColor="accent1"/>
    </w:rPr>
  </w:style>
  <w:style w:type="numbering" w:customStyle="1" w:styleId="FindingsList">
    <w:name w:val="Findings List"/>
    <w:uiPriority w:val="99"/>
    <w:rsid w:val="00D6639E"/>
    <w:pPr>
      <w:numPr>
        <w:numId w:val="19"/>
      </w:numPr>
    </w:pPr>
  </w:style>
  <w:style w:type="paragraph" w:customStyle="1" w:styleId="Contents">
    <w:name w:val="Contents"/>
    <w:basedOn w:val="Normal"/>
    <w:semiHidden/>
    <w:rsid w:val="004B37C0"/>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___WRD_EMBED_SUB_173" w:hAnsi="___WRD_EMBED_SUB_173"/>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___WRD_EMBED_SUB_173" w:hAnsi="___WRD_EMBED_SUB_173"/>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3"/>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4B37C0"/>
  </w:style>
  <w:style w:type="character" w:customStyle="1" w:styleId="CommentTextChar">
    <w:name w:val="Comment Text Char"/>
    <w:basedOn w:val="DefaultParagraphFont"/>
    <w:link w:val="CommentText"/>
    <w:uiPriority w:val="2"/>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5"/>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5"/>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___WRD_EMBED_SUB_173" w:hAnsi="___WRD_EMBED_SUB_173"/>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___WRD_EMBED_SUB_173" w:hAnsi="___WRD_EMBED_SUB_173"/>
      </w:rPr>
    </w:tblStylePr>
    <w:tblStylePr w:type="firstCol">
      <w:rPr>
        <w:rFonts w:ascii="___WRD_EMBED_SUB_173" w:hAnsi="___WRD_EMBED_SUB_173"/>
      </w:rPr>
      <w:tblPr/>
      <w:tcPr>
        <w:shd w:val="clear" w:color="auto" w:fill="1C355E" w:themeFill="accent1"/>
      </w:tcPr>
    </w:tblStylePr>
    <w:tblStylePr w:type="lastCol">
      <w:rPr>
        <w:rFonts w:ascii="___WRD_EMBED_SUB_173" w:hAnsi="___WRD_EMBED_SUB_173"/>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4"/>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4"/>
      </w:numPr>
    </w:pPr>
  </w:style>
  <w:style w:type="paragraph" w:styleId="ListBullet3">
    <w:name w:val="List Bullet 3"/>
    <w:qFormat/>
    <w:rsid w:val="001D69C7"/>
    <w:pPr>
      <w:keepLines/>
      <w:numPr>
        <w:ilvl w:val="2"/>
        <w:numId w:val="5"/>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832300"/>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2D28B3"/>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___WRD_EMBED_SUB_173" w:hAnsi="___WRD_EMBED_SUB_173"/>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___WRD_EMBED_SUB_173" w:hAnsi="___WRD_EMBED_SUB_173"/>
        <w:b/>
        <w:color w:val="011D4B" w:themeColor="text2"/>
        <w:sz w:val="18"/>
      </w:rPr>
      <w:tblPr/>
      <w:tcPr>
        <w:shd w:val="clear" w:color="auto" w:fill="CACACB" w:themeFill="text1" w:themeFillTint="40"/>
      </w:tcPr>
    </w:tblStylePr>
    <w:tblStylePr w:type="firstCol">
      <w:rPr>
        <w:rFonts w:ascii="___WRD_EMBED_SUB_173" w:hAnsi="___WRD_EMBED_SUB_173"/>
      </w:rPr>
    </w:tblStylePr>
    <w:tblStylePr w:type="lastCol">
      <w:rPr>
        <w:rFonts w:ascii="___WRD_EMBED_SUB_173" w:hAnsi="___WRD_EMBED_SUB_173"/>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337F47"/>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___WRD_EMBED_SUB_173" w:hAnsi="___WRD_EMBED_SUB_173"/>
      </w:rPr>
    </w:tblStylePr>
  </w:style>
  <w:style w:type="paragraph" w:customStyle="1" w:styleId="InfographicNumber-Blue">
    <w:name w:val="Infographic Number - Blue"/>
    <w:rsid w:val="00337F47"/>
    <w:rPr>
      <w:rFonts w:ascii="Raleway" w:hAnsi="Raleway"/>
      <w:color w:val="009DDB" w:themeColor="accent5"/>
      <w:sz w:val="36"/>
      <w14:numSpacing w14:val="tabular"/>
    </w:rPr>
  </w:style>
  <w:style w:type="paragraph" w:customStyle="1" w:styleId="InfographicNumber-Navy">
    <w:name w:val="Infographic Number - Navy"/>
    <w:basedOn w:val="InfographicNumber-Blue"/>
    <w:rsid w:val="00337F47"/>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7A2633"/>
    <w:pPr>
      <w:spacing w:before="40"/>
    </w:pPr>
    <w:rPr>
      <w:rFonts w:asciiTheme="minorHAnsi" w:hAnsiTheme="minorHAnsi"/>
      <w:color w:val="auto"/>
      <w:sz w:val="16"/>
      <w:szCs w:val="16"/>
      <w:lang w:eastAsia="en-US"/>
    </w:rPr>
  </w:style>
  <w:style w:type="character" w:customStyle="1" w:styleId="NoteCharChar">
    <w:name w:val="Note Char Char"/>
    <w:link w:val="Note"/>
    <w:rsid w:val="007A2633"/>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___WRD_EMBED_SUB_173" w:hAnsi="___WRD_EMBED_SUB_173"/>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___WRD_EMBED_SUB_173" w:hAnsi="___WRD_EMBED_SUB_173"/>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___WRD_EMBED_SUB_173" w:hAnsi="___WRD_EMBED_SUB_173"/>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Segoe UI Emoji" w:hAnsi="Segoe UI Emoji"/>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Segoe UI Emoji" w:hAnsi="Segoe UI Emoji"/>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D6639E"/>
    <w:pPr>
      <w:keepNext/>
      <w:spacing w:before="400"/>
    </w:pPr>
    <w:rPr>
      <w:color w:val="1C355E" w:themeColor="accent1"/>
    </w:rPr>
  </w:style>
  <w:style w:type="paragraph" w:customStyle="1" w:styleId="TableListNumber2">
    <w:name w:val="Table List Number 2"/>
    <w:basedOn w:val="Normal"/>
    <w:rsid w:val="00E96CEB"/>
    <w:pPr>
      <w:numPr>
        <w:ilvl w:val="1"/>
        <w:numId w:val="25"/>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6"/>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___WRD_EMBED_SUB_173" w:hAnsi="___WRD_EMBED_SUB_173"/>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___WRD_EMBED_SUB_173" w:hAnsi="___WRD_EMBED_SUB_173"/>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4C1E2B"/>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___WRD_EMBED_SUB_173" w:hAnsi="___WRD_EMBED_SUB_173"/>
        <w:b w:val="0"/>
        <w:color w:val="auto"/>
        <w:sz w:val="18"/>
      </w:rPr>
      <w:tblPr/>
      <w:tcPr>
        <w:shd w:val="clear" w:color="auto" w:fill="ECE9E7"/>
      </w:tcPr>
    </w:tblStylePr>
    <w:tblStylePr w:type="lastRow">
      <w:rPr>
        <w:rFonts w:ascii="___WRD_EMBED_SUB_173" w:hAnsi="___WRD_EMBED_SUB_173"/>
        <w:b/>
        <w:color w:val="011D4B" w:themeColor="text2"/>
        <w:sz w:val="18"/>
      </w:rPr>
    </w:tblStylePr>
    <w:tblStylePr w:type="firstCol">
      <w:rPr>
        <w:rFonts w:ascii="___WRD_EMBED_SUB_173" w:hAnsi="___WRD_EMBED_SUB_173"/>
      </w:rPr>
      <w:tblPr/>
      <w:tcPr>
        <w:shd w:val="clear" w:color="auto" w:fill="1C355E" w:themeFill="accent1"/>
      </w:tcPr>
    </w:tblStylePr>
    <w:tblStylePr w:type="lastCol">
      <w:rPr>
        <w:rFonts w:ascii="___WRD_EMBED_SUB_173" w:hAnsi="___WRD_EMBED_SUB_173"/>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C030AA"/>
    <w:pPr>
      <w:numPr>
        <w:numId w:val="25"/>
      </w:numPr>
      <w:spacing w:before="0" w:after="0"/>
    </w:pPr>
  </w:style>
  <w:style w:type="table" w:customStyle="1" w:styleId="BasicIPARTtablerow-column">
    <w:name w:val="Basic IPART table row-column"/>
    <w:basedOn w:val="TableNormal"/>
    <w:uiPriority w:val="99"/>
    <w:rsid w:val="001B6BFD"/>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832300"/>
    <w:pPr>
      <w:numPr>
        <w:numId w:val="13"/>
      </w:numPr>
    </w:pPr>
  </w:style>
  <w:style w:type="paragraph" w:customStyle="1" w:styleId="ChartListBullet">
    <w:name w:val="Chart List Bullet"/>
    <w:basedOn w:val="Normal"/>
    <w:semiHidden/>
    <w:rsid w:val="00B43004"/>
    <w:pPr>
      <w:keepLines w:val="0"/>
      <w:spacing w:before="60" w:line="200" w:lineRule="atLeast"/>
    </w:pPr>
    <w:rPr>
      <w:rFonts w:ascii="Arial" w:hAnsi="Arial"/>
      <w:color w:val="auto"/>
      <w:sz w:val="18"/>
      <w:szCs w:val="18"/>
      <w:lang w:eastAsia="en-US"/>
    </w:rPr>
  </w:style>
  <w:style w:type="character" w:styleId="FollowedHyperlink">
    <w:name w:val="FollowedHyperlink"/>
    <w:basedOn w:val="DefaultParagraphFont"/>
    <w:semiHidden/>
    <w:unhideWhenUsed/>
    <w:rsid w:val="00155D87"/>
    <w:rPr>
      <w:color w:val="520F9A" w:themeColor="followedHyperlink"/>
      <w:u w:val="single"/>
    </w:rPr>
  </w:style>
  <w:style w:type="character" w:customStyle="1" w:styleId="Hyperlink-reversed">
    <w:name w:val="Hyperlink - reversed"/>
    <w:basedOn w:val="Hyperlink"/>
    <w:uiPriority w:val="1"/>
    <w:rsid w:val="00806009"/>
    <w:rPr>
      <w:rFonts w:ascii="Raleway" w:hAnsi="Raleway"/>
      <w:color w:val="FFFFFF" w:themeColor="background1"/>
      <w:u w:val="single"/>
    </w:rPr>
  </w:style>
  <w:style w:type="paragraph" w:customStyle="1" w:styleId="FigureTitle">
    <w:name w:val="Figure Title"/>
    <w:next w:val="FigureGraphic"/>
    <w:qFormat/>
    <w:rsid w:val="000A3DB9"/>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C724D3"/>
    <w:pPr>
      <w:keepLines w:val="0"/>
      <w:spacing w:line="200" w:lineRule="atLeast"/>
    </w:pPr>
    <w:rPr>
      <w:sz w:val="14"/>
      <w14:numForm w14:val="lining"/>
    </w:rPr>
  </w:style>
  <w:style w:type="paragraph" w:customStyle="1" w:styleId="PullQuotebullet">
    <w:name w:val="Pull Quote bullet"/>
    <w:uiPriority w:val="1"/>
    <w:rsid w:val="00EF1CAF"/>
    <w:pPr>
      <w:numPr>
        <w:numId w:val="16"/>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EF1CAF"/>
    <w:pPr>
      <w:numPr>
        <w:numId w:val="17"/>
      </w:numPr>
    </w:pPr>
    <w:rPr>
      <w:color w:val="FFFFFF" w:themeColor="background1"/>
    </w:rPr>
  </w:style>
  <w:style w:type="numbering" w:customStyle="1" w:styleId="SeekCommentList">
    <w:name w:val="SeekCommentList"/>
    <w:uiPriority w:val="99"/>
    <w:rsid w:val="00F50E1A"/>
    <w:pPr>
      <w:numPr>
        <w:numId w:val="15"/>
      </w:numPr>
    </w:pPr>
  </w:style>
  <w:style w:type="numbering" w:customStyle="1" w:styleId="TableListNumbers">
    <w:name w:val="Table List Numbers"/>
    <w:uiPriority w:val="99"/>
    <w:rsid w:val="00E96CEB"/>
    <w:pPr>
      <w:numPr>
        <w:numId w:val="24"/>
      </w:numPr>
    </w:pPr>
  </w:style>
  <w:style w:type="table" w:customStyle="1" w:styleId="IPARTTable">
    <w:name w:val="IPART Table"/>
    <w:basedOn w:val="TableNormal"/>
    <w:uiPriority w:val="99"/>
    <w:rsid w:val="003F571B"/>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character" w:styleId="UnresolvedMention">
    <w:name w:val="Unresolved Mention"/>
    <w:basedOn w:val="DefaultParagraphFont"/>
    <w:uiPriority w:val="99"/>
    <w:semiHidden/>
    <w:unhideWhenUsed/>
    <w:rsid w:val="00033B06"/>
    <w:rPr>
      <w:color w:val="605E5C"/>
      <w:shd w:val="clear" w:color="auto" w:fill="E1DFDD"/>
    </w:rPr>
  </w:style>
  <w:style w:type="character" w:customStyle="1" w:styleId="cf01">
    <w:name w:val="cf01"/>
    <w:basedOn w:val="DefaultParagraphFont"/>
    <w:rsid w:val="00025B32"/>
    <w:rPr>
      <w:rFonts w:ascii="Segoe UI" w:hAnsi="Segoe UI" w:cs="Segoe UI" w:hint="default"/>
      <w:sz w:val="18"/>
      <w:szCs w:val="18"/>
    </w:rPr>
  </w:style>
  <w:style w:type="paragraph" w:customStyle="1" w:styleId="TableNoteNumber">
    <w:name w:val="Table Note Number"/>
    <w:next w:val="Source"/>
    <w:rsid w:val="001A0394"/>
    <w:pPr>
      <w:spacing w:line="200" w:lineRule="atLeast"/>
    </w:pPr>
    <w:rPr>
      <w:rFonts w:ascii="Raleway" w:hAnsi="Raleway"/>
      <w:color w:val="2E2E2F" w:themeColor="text1"/>
      <w:sz w:val="14"/>
      <w14:numForm w14:val="lining"/>
    </w:rPr>
  </w:style>
  <w:style w:type="paragraph" w:styleId="Revision">
    <w:name w:val="Revision"/>
    <w:hidden/>
    <w:uiPriority w:val="99"/>
    <w:semiHidden/>
    <w:rsid w:val="005A37C4"/>
    <w:rPr>
      <w:rFonts w:ascii="Raleway" w:hAnsi="Raleway"/>
      <w:color w:val="2E2E2F" w:themeColor="text1"/>
    </w:rPr>
  </w:style>
  <w:style w:type="paragraph" w:customStyle="1" w:styleId="BoxHeading1">
    <w:name w:val="Box Heading 1"/>
    <w:basedOn w:val="Normal"/>
    <w:next w:val="BodyText"/>
    <w:rsid w:val="00F257D3"/>
    <w:pPr>
      <w:spacing w:before="200" w:line="260" w:lineRule="atLeast"/>
      <w:jc w:val="both"/>
    </w:pPr>
    <w:rPr>
      <w:b/>
      <w:color w:val="1C355E" w:themeColor="accent1"/>
      <w:szCs w:val="24"/>
      <w:lang w:eastAsia="en-US"/>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26" Type="http://schemas.openxmlformats.org/officeDocument/2006/relationships/hyperlink" Target="https://www.ipart.nsw.gov.au/Home/Industries/Local-Government/For-Councils/Apply-for-a-special-variation-or-minimum-rate-increase" TargetMode="External"/><Relationship Id="rId39" Type="http://schemas.openxmlformats.org/officeDocument/2006/relationships/hyperlink" Target="https://www.ipart.nsw.gov.au/Home/Industries/Local-Government/For-Councils/Apply-for-a-special-variation-or-minimum-rate-increase" TargetMode="External"/><Relationship Id="rId21" Type="http://schemas.openxmlformats.org/officeDocument/2006/relationships/hyperlink" Target="https://www.ipart.nsw.gov.au/Home/Industries/Local-Government/For-Councils/Apply-for-a-special-variation-or-minimum-rate-increase" TargetMode="External"/><Relationship Id="rId34" Type="http://schemas.openxmlformats.org/officeDocument/2006/relationships/hyperlink" Target="https://www.ipart.nsw.gov.au/Home/Industries/Local-Government/For-Councils/Apply-for-a-special-variation-or-minimum-rate-increase" TargetMode="External"/><Relationship Id="rId42" Type="http://schemas.openxmlformats.org/officeDocument/2006/relationships/hyperlink" Target="https://www.ipart.nsw.gov.au/Home/Industries/Local-Government/For-Councils/Apply-for-a-special-variation-or-minimum-rate-increase" TargetMode="External"/><Relationship Id="rId47" Type="http://schemas.openxmlformats.org/officeDocument/2006/relationships/header" Target="header5.xml"/><Relationship Id="rId50" Type="http://schemas.openxmlformats.org/officeDocument/2006/relationships/hyperlink" Target="https://www.ipart.nsw.gov.au/Home/Industries/Local-Government/For-Councils/Apply-for-a-special-variation-or-minimum-rate-increase" TargetMode="External"/><Relationship Id="rId55" Type="http://schemas.openxmlformats.org/officeDocument/2006/relationships/hyperlink" Target="https://www.ipart.nsw.gov.au/Home/Industries/Local-Government/For-Councils/Apply-for-a-special-variation-or-minimum-rate-increas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olg.nsw.gov.au/wp-content/uploads/2020/11/SVG-Attachment-1.pdf" TargetMode="External"/><Relationship Id="rId11" Type="http://schemas.openxmlformats.org/officeDocument/2006/relationships/image" Target="media/image1.jpeg"/><Relationship Id="rId24" Type="http://schemas.openxmlformats.org/officeDocument/2006/relationships/hyperlink" Target="https://www.ipart.nsw.gov.au/Home/Industries/Local-Government/For-Councils/Apply-for-a-special-variation-or-minimum-rate-increase" TargetMode="External"/><Relationship Id="rId32" Type="http://schemas.openxmlformats.org/officeDocument/2006/relationships/header" Target="header3.xml"/><Relationship Id="rId37" Type="http://schemas.openxmlformats.org/officeDocument/2006/relationships/hyperlink" Target="https://www.ipart.nsw.gov.au/Home/Industries/Local-Government/For-Councils/Apply-for-a-special-variation-or-minimum-rate-increase" TargetMode="External"/><Relationship Id="rId40" Type="http://schemas.openxmlformats.org/officeDocument/2006/relationships/hyperlink" Target="https://www.ipart.nsw.gov.au/Home/Industries/Local-Government/For-Councils/Apply-for-a-special-variation-or-minimum-rate-increase" TargetMode="External"/><Relationship Id="rId45" Type="http://schemas.openxmlformats.org/officeDocument/2006/relationships/hyperlink" Target="https://www.olg.nsw.gov.au/wp-content/uploads/2020/11/SVG-Attachment-1.pdf" TargetMode="External"/><Relationship Id="rId53" Type="http://schemas.openxmlformats.org/officeDocument/2006/relationships/image" Target="media/image2.emf"/><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hyperlink" Target="https://www.ipart.nsw.gov.au/Home/Industries/Local-Government/For-Councils/Apply-for-a-special-variation-or-minimum-rate-incr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ipart.nsw.gov.au/Home/Industries/Local-Government/For-Councils/Apply-for-a-special-variation-or-minimum-rate-increase" TargetMode="External"/><Relationship Id="rId27" Type="http://schemas.openxmlformats.org/officeDocument/2006/relationships/hyperlink" Target="https://www.ipart.nsw.gov.au/Home/Industries/Local-Government/For-Councils/Apply-for-a-special-variation-or-minimum-rate-increase" TargetMode="External"/><Relationship Id="rId30" Type="http://schemas.openxmlformats.org/officeDocument/2006/relationships/hyperlink" Target="https://www.ipart.nsw.gov.au/Home/Industries/Local-Government/For-Councils/Apply-for-a-special-variation-or-minimum-rate-increase" TargetMode="External"/><Relationship Id="rId35" Type="http://schemas.openxmlformats.org/officeDocument/2006/relationships/hyperlink" Target="https://www.olg.nsw.gov.au/wp-content/uploads/2020/11/SVG-Attachment-1.pdf" TargetMode="External"/><Relationship Id="rId43" Type="http://schemas.openxmlformats.org/officeDocument/2006/relationships/header" Target="header4.xml"/><Relationship Id="rId48" Type="http://schemas.openxmlformats.org/officeDocument/2006/relationships/footer" Target="footer5.xml"/><Relationship Id="rId56" Type="http://schemas.openxmlformats.org/officeDocument/2006/relationships/hyperlink" Target="https://ipart.service-now.com/lg"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ipart.nsw.gov.au/Home/Industries/Local-Government/For-Councils/Apply-for-a-special-variation-or-minimum-rate-increase" TargetMode="External"/><Relationship Id="rId33" Type="http://schemas.openxmlformats.org/officeDocument/2006/relationships/footer" Target="footer3.xml"/><Relationship Id="rId38" Type="http://schemas.openxmlformats.org/officeDocument/2006/relationships/hyperlink" Target="https://www.olg.nsw.gov.au/wp-content/uploads/2020/11/SVG-Attachment-1.pdf" TargetMode="External"/><Relationship Id="rId46" Type="http://schemas.openxmlformats.org/officeDocument/2006/relationships/hyperlink" Target="https://www.ipart.nsw.gov.au/Home/Industries/Local-Government/For-Councils/Apply-for-a-special-variation-or-minimum-rate-increase" TargetMode="External"/><Relationship Id="rId59" Type="http://schemas.openxmlformats.org/officeDocument/2006/relationships/theme" Target="theme/theme1.xml"/><Relationship Id="rId20" Type="http://schemas.openxmlformats.org/officeDocument/2006/relationships/hyperlink" Target="https://www.olg.nsw.gov.au/wp-content/uploads/2020/11/SVG-Attachment-1.pdf" TargetMode="External"/><Relationship Id="rId41" Type="http://schemas.openxmlformats.org/officeDocument/2006/relationships/hyperlink" Target="https://www.ipart.nsw.gov.au/Home/Industries/Local-Government/For-Councils/Apply-for-a-special-variation-or-minimum-rate-increase" TargetMode="External"/><Relationship Id="rId54"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ipart.nsw.gov.au/Home/Industries/Local-Government/For-Councils/Apply-for-a-special-variation-or-minimum-rate-increase" TargetMode="External"/><Relationship Id="rId28" Type="http://schemas.openxmlformats.org/officeDocument/2006/relationships/hyperlink" Target="https://www.olg.nsw.gov.au/wp-content/uploads/2020/11/SVG-Attachment-1.pdf" TargetMode="External"/><Relationship Id="rId36" Type="http://schemas.openxmlformats.org/officeDocument/2006/relationships/hyperlink" Target="https://www.ipart.nsw.gov.au/Home/Industries/Local-Government/For-Councils/Apply-for-a-special-variation-or-minimum-rate-increase" TargetMode="External"/><Relationship Id="rId49" Type="http://schemas.openxmlformats.org/officeDocument/2006/relationships/hyperlink" Target="https://www.olg.nsw.gov.au/wp-content/uploads/2020/11/SVG-Attachment-1.pdf"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ipart.nsw.gov.au/Home/Industries/Local-Government/For-Councils/Apply-for-a-special-variation-or-minimum-rate-increase" TargetMode="External"/><Relationship Id="rId44" Type="http://schemas.openxmlformats.org/officeDocument/2006/relationships/footer" Target="footer4.xml"/><Relationship Id="rId5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6190E9E0A942B095B5CFC94797DC05"/>
        <w:category>
          <w:name w:val="General"/>
          <w:gallery w:val="placeholder"/>
        </w:category>
        <w:types>
          <w:type w:val="bbPlcHdr"/>
        </w:types>
        <w:behaviors>
          <w:behavior w:val="content"/>
        </w:behaviors>
        <w:guid w:val="{C4DE931F-DC9B-4CAD-A584-6C9285314DB0}"/>
      </w:docPartPr>
      <w:docPartBody>
        <w:p w:rsidR="00294FEE" w:rsidRDefault="001E6889" w:rsidP="001E6889">
          <w:pPr>
            <w:pStyle w:val="726190E9E0A942B095B5CFC94797DC05"/>
          </w:pPr>
          <w:r w:rsidRPr="00DE3AB7">
            <w:rPr>
              <w:rStyle w:val="PlaceholderText"/>
            </w:rPr>
            <w:t>Choose an item.</w:t>
          </w:r>
        </w:p>
      </w:docPartBody>
    </w:docPart>
    <w:docPart>
      <w:docPartPr>
        <w:name w:val="F61BA2F1E8AB443BA69483416FF3473E"/>
        <w:category>
          <w:name w:val="General"/>
          <w:gallery w:val="placeholder"/>
        </w:category>
        <w:types>
          <w:type w:val="bbPlcHdr"/>
        </w:types>
        <w:behaviors>
          <w:behavior w:val="content"/>
        </w:behaviors>
        <w:guid w:val="{E0266028-2893-4169-8E80-B6C4905B8EE0}"/>
      </w:docPartPr>
      <w:docPartBody>
        <w:p w:rsidR="00294FEE" w:rsidRDefault="001E6889" w:rsidP="001E6889">
          <w:pPr>
            <w:pStyle w:val="F61BA2F1E8AB443BA69483416FF3473E"/>
          </w:pPr>
          <w:r w:rsidRPr="00DE3AB7">
            <w:rPr>
              <w:rStyle w:val="PlaceholderText"/>
            </w:rPr>
            <w:t>Click here to enter a date.</w:t>
          </w:r>
        </w:p>
      </w:docPartBody>
    </w:docPart>
    <w:docPart>
      <w:docPartPr>
        <w:name w:val="355123D0B4B3464885C979632FF1FFFF"/>
        <w:category>
          <w:name w:val="General"/>
          <w:gallery w:val="placeholder"/>
        </w:category>
        <w:types>
          <w:type w:val="bbPlcHdr"/>
        </w:types>
        <w:behaviors>
          <w:behavior w:val="content"/>
        </w:behaviors>
        <w:guid w:val="{39811E0C-0E0D-4E8D-A807-0A1332200109}"/>
      </w:docPartPr>
      <w:docPartBody>
        <w:p w:rsidR="00294FEE" w:rsidRDefault="001E6889" w:rsidP="001E6889">
          <w:pPr>
            <w:pStyle w:val="355123D0B4B3464885C979632FF1FFFF"/>
          </w:pPr>
          <w:r w:rsidRPr="0040148C">
            <w:rPr>
              <w:rStyle w:val="PlaceholderText"/>
            </w:rPr>
            <w:t>Choose a building block.</w:t>
          </w:r>
        </w:p>
      </w:docPartBody>
    </w:docPart>
    <w:docPart>
      <w:docPartPr>
        <w:name w:val="84959FB37E25485AA641EB6700612147"/>
        <w:category>
          <w:name w:val="General"/>
          <w:gallery w:val="placeholder"/>
        </w:category>
        <w:types>
          <w:type w:val="bbPlcHdr"/>
        </w:types>
        <w:behaviors>
          <w:behavior w:val="content"/>
        </w:behaviors>
        <w:guid w:val="{BCB7A7B6-6BC9-41D1-AD2C-5A87460D5D25}"/>
      </w:docPartPr>
      <w:docPartBody>
        <w:p w:rsidR="00294FEE" w:rsidRDefault="001E6889" w:rsidP="001E6889">
          <w:pPr>
            <w:pStyle w:val="84959FB37E25485AA641EB6700612147"/>
          </w:pPr>
          <w:r>
            <w:t>Name of Council</w:t>
          </w:r>
        </w:p>
      </w:docPartBody>
    </w:docPart>
    <w:docPart>
      <w:docPartPr>
        <w:name w:val="50210C55EA8D49618B307B18F9FA7792"/>
        <w:category>
          <w:name w:val="General"/>
          <w:gallery w:val="placeholder"/>
        </w:category>
        <w:types>
          <w:type w:val="bbPlcHdr"/>
        </w:types>
        <w:behaviors>
          <w:behavior w:val="content"/>
        </w:behaviors>
        <w:guid w:val="{41C668D5-2B50-4A44-8EB2-8FFF78090A7B}"/>
      </w:docPartPr>
      <w:docPartBody>
        <w:p w:rsidR="00294FEE" w:rsidRDefault="008267D8" w:rsidP="008267D8">
          <w:pPr>
            <w:pStyle w:val="50210C55EA8D49618B307B18F9FA7792"/>
          </w:pPr>
          <w:r w:rsidRPr="004E2C2F">
            <w:rPr>
              <w:rStyle w:val="BodyTextChar"/>
            </w:rPr>
            <w:t>Click here to enter text.</w:t>
          </w:r>
        </w:p>
      </w:docPartBody>
    </w:docPart>
    <w:docPart>
      <w:docPartPr>
        <w:name w:val="4F85A973D30043698A376F71C5E43260"/>
        <w:category>
          <w:name w:val="General"/>
          <w:gallery w:val="placeholder"/>
        </w:category>
        <w:types>
          <w:type w:val="bbPlcHdr"/>
        </w:types>
        <w:behaviors>
          <w:behavior w:val="content"/>
        </w:behaviors>
        <w:guid w:val="{C0FE0C4E-39B8-4DA0-81CA-26DF71B2AC76}"/>
      </w:docPartPr>
      <w:docPartBody>
        <w:p w:rsidR="00294FEE" w:rsidRDefault="001E6889" w:rsidP="001E6889">
          <w:pPr>
            <w:pStyle w:val="4F85A973D30043698A376F71C5E43260"/>
          </w:pPr>
          <w:r w:rsidRPr="004E2C2F">
            <w:rPr>
              <w:rStyle w:val="BodyTextChar"/>
              <w:rFonts w:eastAsiaTheme="minorEastAsia"/>
            </w:rPr>
            <w:t>Click here to enter text.</w:t>
          </w:r>
        </w:p>
      </w:docPartBody>
    </w:docPart>
    <w:docPart>
      <w:docPartPr>
        <w:name w:val="95D3F88CC13046AFA3ED41902E99ACF4"/>
        <w:category>
          <w:name w:val="General"/>
          <w:gallery w:val="placeholder"/>
        </w:category>
        <w:types>
          <w:type w:val="bbPlcHdr"/>
        </w:types>
        <w:behaviors>
          <w:behavior w:val="content"/>
        </w:behaviors>
        <w:guid w:val="{7390AD8F-3300-443F-8C64-C1DE1519BD2D}"/>
      </w:docPartPr>
      <w:docPartBody>
        <w:p w:rsidR="00294FEE" w:rsidRDefault="001E6889" w:rsidP="001E6889">
          <w:pPr>
            <w:pStyle w:val="95D3F88CC13046AFA3ED41902E99ACF4"/>
          </w:pPr>
          <w:r w:rsidRPr="004E2C2F">
            <w:rPr>
              <w:rStyle w:val="BodyTextChar"/>
              <w:rFonts w:eastAsiaTheme="minorEastAsia"/>
            </w:rPr>
            <w:t>Click here to enter text.</w:t>
          </w:r>
        </w:p>
      </w:docPartBody>
    </w:docPart>
    <w:docPart>
      <w:docPartPr>
        <w:name w:val="CE069E370D17480C8FE058026F39C465"/>
        <w:category>
          <w:name w:val="General"/>
          <w:gallery w:val="placeholder"/>
        </w:category>
        <w:types>
          <w:type w:val="bbPlcHdr"/>
        </w:types>
        <w:behaviors>
          <w:behavior w:val="content"/>
        </w:behaviors>
        <w:guid w:val="{9B228096-A4D7-4EE2-BD65-9A00DDCE69E2}"/>
      </w:docPartPr>
      <w:docPartBody>
        <w:p w:rsidR="00294FEE" w:rsidRDefault="001E6889" w:rsidP="001E6889">
          <w:pPr>
            <w:pStyle w:val="CE069E370D17480C8FE058026F39C465"/>
          </w:pPr>
          <w:r w:rsidRPr="00962A3D">
            <w:rPr>
              <w:rStyle w:val="PlaceholderText"/>
            </w:rPr>
            <w:t>Choose a building block.</w:t>
          </w:r>
        </w:p>
      </w:docPartBody>
    </w:docPart>
    <w:docPart>
      <w:docPartPr>
        <w:name w:val="9149FE0DF225415EB9F06587872BDE56"/>
        <w:category>
          <w:name w:val="General"/>
          <w:gallery w:val="placeholder"/>
        </w:category>
        <w:types>
          <w:type w:val="bbPlcHdr"/>
        </w:types>
        <w:behaviors>
          <w:behavior w:val="content"/>
        </w:behaviors>
        <w:guid w:val="{DF32EAE1-20DB-4E4F-8FFA-A0E325B4DF55}"/>
      </w:docPartPr>
      <w:docPartBody>
        <w:p w:rsidR="00294FEE" w:rsidRDefault="001E6889" w:rsidP="001E6889">
          <w:pPr>
            <w:pStyle w:val="9149FE0DF225415EB9F06587872BDE56"/>
          </w:pPr>
          <w:r w:rsidRPr="00962A3D">
            <w:rPr>
              <w:rStyle w:val="PlaceholderText"/>
            </w:rPr>
            <w:t>Choose a building block.</w:t>
          </w:r>
        </w:p>
      </w:docPartBody>
    </w:docPart>
    <w:docPart>
      <w:docPartPr>
        <w:name w:val="C3E8BCB0AC7C463F804679A08725C01B"/>
        <w:category>
          <w:name w:val="General"/>
          <w:gallery w:val="placeholder"/>
        </w:category>
        <w:types>
          <w:type w:val="bbPlcHdr"/>
        </w:types>
        <w:behaviors>
          <w:behavior w:val="content"/>
        </w:behaviors>
        <w:guid w:val="{196D1E6C-8573-419F-914C-D738C96B4170}"/>
      </w:docPartPr>
      <w:docPartBody>
        <w:p w:rsidR="00294FEE" w:rsidRDefault="001E6889" w:rsidP="001E6889">
          <w:pPr>
            <w:pStyle w:val="C3E8BCB0AC7C463F804679A08725C01B"/>
          </w:pPr>
          <w:r w:rsidRPr="00962A3D">
            <w:rPr>
              <w:rStyle w:val="PlaceholderText"/>
            </w:rPr>
            <w:t>Choose a building block.</w:t>
          </w:r>
        </w:p>
      </w:docPartBody>
    </w:docPart>
    <w:docPart>
      <w:docPartPr>
        <w:name w:val="5B0FC9380043481587AD1EA9898AB1A5"/>
        <w:category>
          <w:name w:val="General"/>
          <w:gallery w:val="placeholder"/>
        </w:category>
        <w:types>
          <w:type w:val="bbPlcHdr"/>
        </w:types>
        <w:behaviors>
          <w:behavior w:val="content"/>
        </w:behaviors>
        <w:guid w:val="{6314F8D2-AB76-4CCE-8702-CE5446D16DE1}"/>
      </w:docPartPr>
      <w:docPartBody>
        <w:p w:rsidR="00294FEE" w:rsidRDefault="008267D8" w:rsidP="001E6889">
          <w:pPr>
            <w:pStyle w:val="5B0FC9380043481587AD1EA9898AB1A5"/>
          </w:pPr>
          <w:r>
            <w:t>Click here to enter text.</w:t>
          </w:r>
        </w:p>
      </w:docPartBody>
    </w:docPart>
    <w:docPart>
      <w:docPartPr>
        <w:name w:val="0425D67530634F9DBFCEFF0035A9601A"/>
        <w:category>
          <w:name w:val="General"/>
          <w:gallery w:val="placeholder"/>
        </w:category>
        <w:types>
          <w:type w:val="bbPlcHdr"/>
        </w:types>
        <w:behaviors>
          <w:behavior w:val="content"/>
        </w:behaviors>
        <w:guid w:val="{3B72EC7F-60F8-4502-B604-2277E2D4B19B}"/>
      </w:docPartPr>
      <w:docPartBody>
        <w:p w:rsidR="00294FEE" w:rsidRDefault="008267D8" w:rsidP="008267D8">
          <w:pPr>
            <w:pStyle w:val="0425D67530634F9DBFCEFF0035A9601A"/>
          </w:pPr>
          <w:r w:rsidRPr="00033B06">
            <w:rPr>
              <w:rStyle w:val="PlaceholderText"/>
              <w:highlight w:val="cyan"/>
            </w:rPr>
            <w:t>Choose an item.</w:t>
          </w:r>
        </w:p>
      </w:docPartBody>
    </w:docPart>
    <w:docPart>
      <w:docPartPr>
        <w:name w:val="99F8C524135A4AAC8C5A3318E149C7D0"/>
        <w:category>
          <w:name w:val="General"/>
          <w:gallery w:val="placeholder"/>
        </w:category>
        <w:types>
          <w:type w:val="bbPlcHdr"/>
        </w:types>
        <w:behaviors>
          <w:behavior w:val="content"/>
        </w:behaviors>
        <w:guid w:val="{1DB0C225-1992-4CEE-9A63-7D2476BDB71E}"/>
      </w:docPartPr>
      <w:docPartBody>
        <w:p w:rsidR="00294FEE" w:rsidRDefault="008267D8" w:rsidP="008267D8">
          <w:pPr>
            <w:pStyle w:val="99F8C524135A4AAC8C5A3318E149C7D0"/>
          </w:pPr>
          <w:r w:rsidRPr="00033B06">
            <w:rPr>
              <w:highlight w:val="cyan"/>
            </w:rPr>
            <w:t>X%</w:t>
          </w:r>
        </w:p>
      </w:docPartBody>
    </w:docPart>
    <w:docPart>
      <w:docPartPr>
        <w:name w:val="56F16B6F5DBD466995EF0F0951991932"/>
        <w:category>
          <w:name w:val="General"/>
          <w:gallery w:val="placeholder"/>
        </w:category>
        <w:types>
          <w:type w:val="bbPlcHdr"/>
        </w:types>
        <w:behaviors>
          <w:behavior w:val="content"/>
        </w:behaviors>
        <w:guid w:val="{0A531279-F12B-4CAC-AF78-5EC5BB15954F}"/>
      </w:docPartPr>
      <w:docPartBody>
        <w:p w:rsidR="00294FEE" w:rsidRDefault="008267D8" w:rsidP="001E6889">
          <w:pPr>
            <w:pStyle w:val="56F16B6F5DBD466995EF0F0951991932"/>
          </w:pPr>
          <w:r>
            <w:t>Click here to enter text.</w:t>
          </w:r>
        </w:p>
      </w:docPartBody>
    </w:docPart>
    <w:docPart>
      <w:docPartPr>
        <w:name w:val="47C0BDEA9916473A8F5DADCCFBCFF09A"/>
        <w:category>
          <w:name w:val="General"/>
          <w:gallery w:val="placeholder"/>
        </w:category>
        <w:types>
          <w:type w:val="bbPlcHdr"/>
        </w:types>
        <w:behaviors>
          <w:behavior w:val="content"/>
        </w:behaviors>
        <w:guid w:val="{B9909EA9-20AE-4729-9D6F-7EF626584131}"/>
      </w:docPartPr>
      <w:docPartBody>
        <w:p w:rsidR="00294FEE" w:rsidRDefault="001E6889" w:rsidP="001E6889">
          <w:pPr>
            <w:pStyle w:val="47C0BDEA9916473A8F5DADCCFBCFF09A"/>
          </w:pPr>
          <w:r w:rsidRPr="00962A3D">
            <w:rPr>
              <w:rStyle w:val="PlaceholderText"/>
            </w:rPr>
            <w:t>Choose a building block.</w:t>
          </w:r>
        </w:p>
      </w:docPartBody>
    </w:docPart>
    <w:docPart>
      <w:docPartPr>
        <w:name w:val="48B26F538C3743EEB6CB4490BF691EA7"/>
        <w:category>
          <w:name w:val="General"/>
          <w:gallery w:val="placeholder"/>
        </w:category>
        <w:types>
          <w:type w:val="bbPlcHdr"/>
        </w:types>
        <w:behaviors>
          <w:behavior w:val="content"/>
        </w:behaviors>
        <w:guid w:val="{518EE166-5659-4CA6-8C60-9AF6AE7FD5BE}"/>
      </w:docPartPr>
      <w:docPartBody>
        <w:p w:rsidR="00294FEE" w:rsidRDefault="008267D8" w:rsidP="008267D8">
          <w:pPr>
            <w:pStyle w:val="48B26F538C3743EEB6CB4490BF691EA7"/>
          </w:pPr>
          <w:r w:rsidRPr="00FB06FB">
            <w:rPr>
              <w:rStyle w:val="PlaceholderText"/>
            </w:rPr>
            <w:t>Choose an item.</w:t>
          </w:r>
        </w:p>
      </w:docPartBody>
    </w:docPart>
    <w:docPart>
      <w:docPartPr>
        <w:name w:val="55CE486712F34021B385F9D65245A410"/>
        <w:category>
          <w:name w:val="General"/>
          <w:gallery w:val="placeholder"/>
        </w:category>
        <w:types>
          <w:type w:val="bbPlcHdr"/>
        </w:types>
        <w:behaviors>
          <w:behavior w:val="content"/>
        </w:behaviors>
        <w:guid w:val="{1B655686-BA9C-4ACE-A0F2-06807030DB2A}"/>
      </w:docPartPr>
      <w:docPartBody>
        <w:p w:rsidR="00294FEE" w:rsidRDefault="008267D8" w:rsidP="008267D8">
          <w:pPr>
            <w:pStyle w:val="55CE486712F34021B385F9D65245A410"/>
          </w:pPr>
          <w:r w:rsidRPr="00FB06FB">
            <w:rPr>
              <w:rStyle w:val="PlaceholderText"/>
            </w:rPr>
            <w:t>Choose an item.</w:t>
          </w:r>
        </w:p>
      </w:docPartBody>
    </w:docPart>
    <w:docPart>
      <w:docPartPr>
        <w:name w:val="7D9C3887F21444F3B3F16AA538DEBFF0"/>
        <w:category>
          <w:name w:val="General"/>
          <w:gallery w:val="placeholder"/>
        </w:category>
        <w:types>
          <w:type w:val="bbPlcHdr"/>
        </w:types>
        <w:behaviors>
          <w:behavior w:val="content"/>
        </w:behaviors>
        <w:guid w:val="{AF2E1941-E6A6-413F-95BA-1A5172C962D8}"/>
      </w:docPartPr>
      <w:docPartBody>
        <w:p w:rsidR="00294FEE" w:rsidRDefault="008267D8" w:rsidP="008267D8">
          <w:pPr>
            <w:pStyle w:val="7D9C3887F21444F3B3F16AA538DEBFF0"/>
          </w:pPr>
          <w:r w:rsidRPr="00FB06FB">
            <w:rPr>
              <w:rStyle w:val="PlaceholderText"/>
            </w:rPr>
            <w:t>Choose an item.</w:t>
          </w:r>
        </w:p>
      </w:docPartBody>
    </w:docPart>
    <w:docPart>
      <w:docPartPr>
        <w:name w:val="017A01A5D57044EDBA56FCE7CC2455ED"/>
        <w:category>
          <w:name w:val="General"/>
          <w:gallery w:val="placeholder"/>
        </w:category>
        <w:types>
          <w:type w:val="bbPlcHdr"/>
        </w:types>
        <w:behaviors>
          <w:behavior w:val="content"/>
        </w:behaviors>
        <w:guid w:val="{9F15449D-84A9-4B0B-8020-C6F4C362673D}"/>
      </w:docPartPr>
      <w:docPartBody>
        <w:p w:rsidR="00294FEE" w:rsidRDefault="001E6889" w:rsidP="001E6889">
          <w:pPr>
            <w:pStyle w:val="017A01A5D57044EDBA56FCE7CC2455ED"/>
          </w:pPr>
          <w:r w:rsidRPr="00962A3D">
            <w:rPr>
              <w:rStyle w:val="PlaceholderText"/>
            </w:rPr>
            <w:t>Choose a building block.</w:t>
          </w:r>
        </w:p>
      </w:docPartBody>
    </w:docPart>
    <w:docPart>
      <w:docPartPr>
        <w:name w:val="D80D6913EC30461FA2B60C366A82910F"/>
        <w:category>
          <w:name w:val="General"/>
          <w:gallery w:val="placeholder"/>
        </w:category>
        <w:types>
          <w:type w:val="bbPlcHdr"/>
        </w:types>
        <w:behaviors>
          <w:behavior w:val="content"/>
        </w:behaviors>
        <w:guid w:val="{04100FCA-56CF-4753-B82E-55475E5540B9}"/>
      </w:docPartPr>
      <w:docPartBody>
        <w:p w:rsidR="00294FEE" w:rsidRDefault="008267D8" w:rsidP="008267D8">
          <w:pPr>
            <w:pStyle w:val="D80D6913EC30461FA2B60C366A82910F"/>
          </w:pPr>
          <w:r w:rsidRPr="005E78F3">
            <w:rPr>
              <w:szCs w:val="22"/>
            </w:rPr>
            <w:t>Choose an item.</w:t>
          </w:r>
        </w:p>
      </w:docPartBody>
    </w:docPart>
    <w:docPart>
      <w:docPartPr>
        <w:name w:val="385C46F4695242DFB67661B3DF35DB48"/>
        <w:category>
          <w:name w:val="General"/>
          <w:gallery w:val="placeholder"/>
        </w:category>
        <w:types>
          <w:type w:val="bbPlcHdr"/>
        </w:types>
        <w:behaviors>
          <w:behavior w:val="content"/>
        </w:behaviors>
        <w:guid w:val="{1EF8B948-502F-4EE7-8B09-7E826642922B}"/>
      </w:docPartPr>
      <w:docPartBody>
        <w:p w:rsidR="00294FEE" w:rsidRDefault="008267D8" w:rsidP="008267D8">
          <w:pPr>
            <w:pStyle w:val="385C46F4695242DFB67661B3DF35DB48"/>
          </w:pPr>
          <w:r w:rsidRPr="005E78F3">
            <w:rPr>
              <w:szCs w:val="22"/>
            </w:rPr>
            <w:t>Click to enter amount</w:t>
          </w:r>
        </w:p>
      </w:docPartBody>
    </w:docPart>
    <w:docPart>
      <w:docPartPr>
        <w:name w:val="AE68FF94BCDB4A40AC3F319517A4C217"/>
        <w:category>
          <w:name w:val="General"/>
          <w:gallery w:val="placeholder"/>
        </w:category>
        <w:types>
          <w:type w:val="bbPlcHdr"/>
        </w:types>
        <w:behaviors>
          <w:behavior w:val="content"/>
        </w:behaviors>
        <w:guid w:val="{74D8BE46-6618-4AE4-8A3A-918CE1C3D0E5}"/>
      </w:docPartPr>
      <w:docPartBody>
        <w:p w:rsidR="00294FEE" w:rsidRDefault="008267D8" w:rsidP="008267D8">
          <w:pPr>
            <w:pStyle w:val="AE68FF94BCDB4A40AC3F319517A4C217"/>
          </w:pPr>
          <w:r w:rsidRPr="005E78F3">
            <w:rPr>
              <w:szCs w:val="22"/>
            </w:rPr>
            <w:t>Choose an item.</w:t>
          </w:r>
        </w:p>
      </w:docPartBody>
    </w:docPart>
    <w:docPart>
      <w:docPartPr>
        <w:name w:val="B27C4EB8D293465D9E80D80571E54B8A"/>
        <w:category>
          <w:name w:val="General"/>
          <w:gallery w:val="placeholder"/>
        </w:category>
        <w:types>
          <w:type w:val="bbPlcHdr"/>
        </w:types>
        <w:behaviors>
          <w:behavior w:val="content"/>
        </w:behaviors>
        <w:guid w:val="{F15C7798-5739-4035-BB90-B9A3419E7DE7}"/>
      </w:docPartPr>
      <w:docPartBody>
        <w:p w:rsidR="00294FEE" w:rsidRDefault="008267D8" w:rsidP="008267D8">
          <w:pPr>
            <w:pStyle w:val="B27C4EB8D293465D9E80D80571E54B8A"/>
          </w:pPr>
          <w:r w:rsidRPr="00FB06FB">
            <w:rPr>
              <w:rStyle w:val="PlaceholderText"/>
            </w:rPr>
            <w:t>Choose an item.</w:t>
          </w:r>
        </w:p>
      </w:docPartBody>
    </w:docPart>
    <w:docPart>
      <w:docPartPr>
        <w:name w:val="759F5A95DC884E04BC22006A388AF5CD"/>
        <w:category>
          <w:name w:val="General"/>
          <w:gallery w:val="placeholder"/>
        </w:category>
        <w:types>
          <w:type w:val="bbPlcHdr"/>
        </w:types>
        <w:behaviors>
          <w:behavior w:val="content"/>
        </w:behaviors>
        <w:guid w:val="{E92A9CE5-9C24-4034-A046-52FEA56EB170}"/>
      </w:docPartPr>
      <w:docPartBody>
        <w:p w:rsidR="00294FEE" w:rsidRDefault="008267D8" w:rsidP="008267D8">
          <w:pPr>
            <w:pStyle w:val="759F5A95DC884E04BC22006A388AF5CD"/>
          </w:pPr>
          <w:r w:rsidRPr="00FB06FB">
            <w:rPr>
              <w:rStyle w:val="PlaceholderText"/>
            </w:rPr>
            <w:t>Choose an item.</w:t>
          </w:r>
        </w:p>
      </w:docPartBody>
    </w:docPart>
    <w:docPart>
      <w:docPartPr>
        <w:name w:val="5238123CA9B24604BA5EB372E2709BFD"/>
        <w:category>
          <w:name w:val="General"/>
          <w:gallery w:val="placeholder"/>
        </w:category>
        <w:types>
          <w:type w:val="bbPlcHdr"/>
        </w:types>
        <w:behaviors>
          <w:behavior w:val="content"/>
        </w:behaviors>
        <w:guid w:val="{A13AD9BA-9A71-4B94-8AF6-22917208DB84}"/>
      </w:docPartPr>
      <w:docPartBody>
        <w:p w:rsidR="00294FEE" w:rsidRDefault="008267D8" w:rsidP="008267D8">
          <w:pPr>
            <w:pStyle w:val="5238123CA9B24604BA5EB372E2709BFD"/>
          </w:pPr>
          <w:r w:rsidRPr="00FB06FB">
            <w:rPr>
              <w:rStyle w:val="PlaceholderText"/>
            </w:rPr>
            <w:t>Click or tap here to enter text.</w:t>
          </w:r>
        </w:p>
      </w:docPartBody>
    </w:docPart>
    <w:docPart>
      <w:docPartPr>
        <w:name w:val="DA9908EDAFE24E69885C0E492A4F11F6"/>
        <w:category>
          <w:name w:val="General"/>
          <w:gallery w:val="placeholder"/>
        </w:category>
        <w:types>
          <w:type w:val="bbPlcHdr"/>
        </w:types>
        <w:behaviors>
          <w:behavior w:val="content"/>
        </w:behaviors>
        <w:guid w:val="{DC22B3B6-32C8-4516-9CA6-42CC73209741}"/>
      </w:docPartPr>
      <w:docPartBody>
        <w:p w:rsidR="00294FEE" w:rsidRDefault="008267D8" w:rsidP="008267D8">
          <w:pPr>
            <w:pStyle w:val="DA9908EDAFE24E69885C0E492A4F11F6"/>
          </w:pPr>
          <w:r w:rsidRPr="00FB06FB">
            <w:rPr>
              <w:rStyle w:val="PlaceholderText"/>
            </w:rPr>
            <w:t>Click or tap here to enter text.</w:t>
          </w:r>
        </w:p>
      </w:docPartBody>
    </w:docPart>
    <w:docPart>
      <w:docPartPr>
        <w:name w:val="1E546D9BEE864714B5740BE68F4A5C36"/>
        <w:category>
          <w:name w:val="General"/>
          <w:gallery w:val="placeholder"/>
        </w:category>
        <w:types>
          <w:type w:val="bbPlcHdr"/>
        </w:types>
        <w:behaviors>
          <w:behavior w:val="content"/>
        </w:behaviors>
        <w:guid w:val="{BD08074B-925F-4428-8D87-61583B834E78}"/>
      </w:docPartPr>
      <w:docPartBody>
        <w:p w:rsidR="00294FEE" w:rsidRDefault="008267D8" w:rsidP="008267D8">
          <w:pPr>
            <w:pStyle w:val="1E546D9BEE864714B5740BE68F4A5C36"/>
          </w:pPr>
          <w:r w:rsidRPr="00FB06FB">
            <w:rPr>
              <w:rStyle w:val="PlaceholderText"/>
            </w:rPr>
            <w:t>Click or tap here to enter text.</w:t>
          </w:r>
        </w:p>
      </w:docPartBody>
    </w:docPart>
    <w:docPart>
      <w:docPartPr>
        <w:name w:val="1EF1E1AF5C4B4A78A40D81D7A93B0B71"/>
        <w:category>
          <w:name w:val="General"/>
          <w:gallery w:val="placeholder"/>
        </w:category>
        <w:types>
          <w:type w:val="bbPlcHdr"/>
        </w:types>
        <w:behaviors>
          <w:behavior w:val="content"/>
        </w:behaviors>
        <w:guid w:val="{732EE85D-A08E-4FB3-B32D-076111250302}"/>
      </w:docPartPr>
      <w:docPartBody>
        <w:p w:rsidR="00294FEE" w:rsidRDefault="008267D8" w:rsidP="008267D8">
          <w:pPr>
            <w:pStyle w:val="1EF1E1AF5C4B4A78A40D81D7A93B0B71"/>
          </w:pPr>
          <w:r w:rsidRPr="00FB06FB">
            <w:rPr>
              <w:rStyle w:val="PlaceholderText"/>
            </w:rPr>
            <w:t>Choose an item.</w:t>
          </w:r>
        </w:p>
      </w:docPartBody>
    </w:docPart>
    <w:docPart>
      <w:docPartPr>
        <w:name w:val="8D59E02A3A2F4D189018E99F9A2762BE"/>
        <w:category>
          <w:name w:val="General"/>
          <w:gallery w:val="placeholder"/>
        </w:category>
        <w:types>
          <w:type w:val="bbPlcHdr"/>
        </w:types>
        <w:behaviors>
          <w:behavior w:val="content"/>
        </w:behaviors>
        <w:guid w:val="{8672663D-7F79-46F5-B813-B3D7DADBA061}"/>
      </w:docPartPr>
      <w:docPartBody>
        <w:p w:rsidR="00294FEE" w:rsidRDefault="008267D8" w:rsidP="008267D8">
          <w:pPr>
            <w:pStyle w:val="8D59E02A3A2F4D189018E99F9A2762BE"/>
          </w:pPr>
          <w:r w:rsidRPr="00FB06FB">
            <w:rPr>
              <w:rStyle w:val="PlaceholderText"/>
            </w:rPr>
            <w:t>Choose an item.</w:t>
          </w:r>
        </w:p>
      </w:docPartBody>
    </w:docPart>
    <w:docPart>
      <w:docPartPr>
        <w:name w:val="B6B5EF877C2549C7AA196519FE8C78BD"/>
        <w:category>
          <w:name w:val="General"/>
          <w:gallery w:val="placeholder"/>
        </w:category>
        <w:types>
          <w:type w:val="bbPlcHdr"/>
        </w:types>
        <w:behaviors>
          <w:behavior w:val="content"/>
        </w:behaviors>
        <w:guid w:val="{C6E75469-83AD-4C61-93E9-4E8FE30A7BEE}"/>
      </w:docPartPr>
      <w:docPartBody>
        <w:p w:rsidR="00294FEE" w:rsidRDefault="008267D8" w:rsidP="008267D8">
          <w:pPr>
            <w:pStyle w:val="B6B5EF877C2549C7AA196519FE8C78BD"/>
          </w:pPr>
          <w:r w:rsidRPr="00FB06FB">
            <w:rPr>
              <w:rStyle w:val="PlaceholderText"/>
            </w:rPr>
            <w:t>Choose an item.</w:t>
          </w:r>
        </w:p>
      </w:docPartBody>
    </w:docPart>
    <w:docPart>
      <w:docPartPr>
        <w:name w:val="D3920884593D4D59B4BEF926E8407EDA"/>
        <w:category>
          <w:name w:val="General"/>
          <w:gallery w:val="placeholder"/>
        </w:category>
        <w:types>
          <w:type w:val="bbPlcHdr"/>
        </w:types>
        <w:behaviors>
          <w:behavior w:val="content"/>
        </w:behaviors>
        <w:guid w:val="{AF4BDD62-59D4-47DB-9B13-044822B78B89}"/>
      </w:docPartPr>
      <w:docPartBody>
        <w:p w:rsidR="00294FEE" w:rsidRDefault="008267D8" w:rsidP="008267D8">
          <w:pPr>
            <w:pStyle w:val="D3920884593D4D59B4BEF926E8407EDA"/>
          </w:pPr>
          <w:r w:rsidRPr="005E78F3">
            <w:rPr>
              <w:rStyle w:val="PlaceholderText"/>
              <w:szCs w:val="22"/>
            </w:rPr>
            <w:t>Choose an item.</w:t>
          </w:r>
        </w:p>
      </w:docPartBody>
    </w:docPart>
    <w:docPart>
      <w:docPartPr>
        <w:name w:val="72E3DAA3D8E94363B877B467E0275929"/>
        <w:category>
          <w:name w:val="General"/>
          <w:gallery w:val="placeholder"/>
        </w:category>
        <w:types>
          <w:type w:val="bbPlcHdr"/>
        </w:types>
        <w:behaviors>
          <w:behavior w:val="content"/>
        </w:behaviors>
        <w:guid w:val="{7AE26EEC-6ACE-4FC8-B96D-FB45D1CC5096}"/>
      </w:docPartPr>
      <w:docPartBody>
        <w:p w:rsidR="00294FEE" w:rsidRDefault="008267D8" w:rsidP="008267D8">
          <w:pPr>
            <w:pStyle w:val="72E3DAA3D8E94363B877B467E0275929"/>
          </w:pPr>
          <w:r w:rsidRPr="005E78F3">
            <w:rPr>
              <w:rStyle w:val="PlaceholderText"/>
              <w:szCs w:val="22"/>
            </w:rPr>
            <w:t>Choose an item.</w:t>
          </w:r>
        </w:p>
      </w:docPartBody>
    </w:docPart>
    <w:docPart>
      <w:docPartPr>
        <w:name w:val="B3606DF2A5914DA0BE32F3C0E3D248DF"/>
        <w:category>
          <w:name w:val="General"/>
          <w:gallery w:val="placeholder"/>
        </w:category>
        <w:types>
          <w:type w:val="bbPlcHdr"/>
        </w:types>
        <w:behaviors>
          <w:behavior w:val="content"/>
        </w:behaviors>
        <w:guid w:val="{C1340188-E80F-49EB-8488-8261A40E763F}"/>
      </w:docPartPr>
      <w:docPartBody>
        <w:p w:rsidR="00294FEE" w:rsidRDefault="008267D8" w:rsidP="001E6889">
          <w:pPr>
            <w:pStyle w:val="B3606DF2A5914DA0BE32F3C0E3D248DF"/>
          </w:pPr>
          <w:r>
            <w:t>Click here to enter text.</w:t>
          </w:r>
        </w:p>
      </w:docPartBody>
    </w:docPart>
    <w:docPart>
      <w:docPartPr>
        <w:name w:val="475DBF912B944A559B07A08B3396BAE0"/>
        <w:category>
          <w:name w:val="General"/>
          <w:gallery w:val="placeholder"/>
        </w:category>
        <w:types>
          <w:type w:val="bbPlcHdr"/>
        </w:types>
        <w:behaviors>
          <w:behavior w:val="content"/>
        </w:behaviors>
        <w:guid w:val="{E0A51D63-88DB-4EDB-80A1-C48DF5AE9832}"/>
      </w:docPartPr>
      <w:docPartBody>
        <w:p w:rsidR="00294FEE" w:rsidRDefault="008267D8" w:rsidP="001E6889">
          <w:pPr>
            <w:pStyle w:val="475DBF912B944A559B07A08B3396BAE0"/>
          </w:pPr>
          <w:r>
            <w:t>Click here to enter text.</w:t>
          </w:r>
        </w:p>
      </w:docPartBody>
    </w:docPart>
    <w:docPart>
      <w:docPartPr>
        <w:name w:val="BFCDD563CEB443FF8177E68FD17E5A07"/>
        <w:category>
          <w:name w:val="General"/>
          <w:gallery w:val="placeholder"/>
        </w:category>
        <w:types>
          <w:type w:val="bbPlcHdr"/>
        </w:types>
        <w:behaviors>
          <w:behavior w:val="content"/>
        </w:behaviors>
        <w:guid w:val="{211418BE-B709-4E41-AFBA-34CF86E202F3}"/>
      </w:docPartPr>
      <w:docPartBody>
        <w:p w:rsidR="00294FEE" w:rsidRDefault="008267D8" w:rsidP="001E6889">
          <w:pPr>
            <w:pStyle w:val="BFCDD563CEB443FF8177E68FD17E5A07"/>
          </w:pPr>
          <w:r>
            <w:t>Click here to enter text.</w:t>
          </w:r>
        </w:p>
      </w:docPartBody>
    </w:docPart>
    <w:docPart>
      <w:docPartPr>
        <w:name w:val="205065FABD284F109B6C688E1AB3E6C0"/>
        <w:category>
          <w:name w:val="General"/>
          <w:gallery w:val="placeholder"/>
        </w:category>
        <w:types>
          <w:type w:val="bbPlcHdr"/>
        </w:types>
        <w:behaviors>
          <w:behavior w:val="content"/>
        </w:behaviors>
        <w:guid w:val="{FE945173-F072-4D8A-9DB6-A7FE1977EA1D}"/>
      </w:docPartPr>
      <w:docPartBody>
        <w:p w:rsidR="00294FEE" w:rsidRDefault="001E6889" w:rsidP="001E6889">
          <w:pPr>
            <w:pStyle w:val="205065FABD284F109B6C688E1AB3E6C0"/>
          </w:pPr>
          <w:r w:rsidRPr="00962A3D">
            <w:rPr>
              <w:rStyle w:val="PlaceholderText"/>
            </w:rPr>
            <w:t>Choose a building block.</w:t>
          </w:r>
        </w:p>
      </w:docPartBody>
    </w:docPart>
    <w:docPart>
      <w:docPartPr>
        <w:name w:val="139C261162D4421F890B87D9A43683C1"/>
        <w:category>
          <w:name w:val="General"/>
          <w:gallery w:val="placeholder"/>
        </w:category>
        <w:types>
          <w:type w:val="bbPlcHdr"/>
        </w:types>
        <w:behaviors>
          <w:behavior w:val="content"/>
        </w:behaviors>
        <w:guid w:val="{192ABC54-6356-4ECD-9978-13BAFFB678E0}"/>
      </w:docPartPr>
      <w:docPartBody>
        <w:p w:rsidR="00294FEE" w:rsidRDefault="008267D8" w:rsidP="008267D8">
          <w:pPr>
            <w:pStyle w:val="139C261162D4421F890B87D9A43683C1"/>
          </w:pPr>
          <w:r w:rsidRPr="00B22E1F">
            <w:rPr>
              <w:rStyle w:val="PlaceholderText"/>
            </w:rPr>
            <w:t>Click or tap here to enter text.</w:t>
          </w:r>
        </w:p>
      </w:docPartBody>
    </w:docPart>
    <w:docPart>
      <w:docPartPr>
        <w:name w:val="D8B534323B484ADCAB27E8312DBC8C2C"/>
        <w:category>
          <w:name w:val="General"/>
          <w:gallery w:val="placeholder"/>
        </w:category>
        <w:types>
          <w:type w:val="bbPlcHdr"/>
        </w:types>
        <w:behaviors>
          <w:behavior w:val="content"/>
        </w:behaviors>
        <w:guid w:val="{F177D07F-90B7-4753-A6C0-66E9F93B0984}"/>
      </w:docPartPr>
      <w:docPartBody>
        <w:p w:rsidR="00294FEE" w:rsidRDefault="008267D8" w:rsidP="008267D8">
          <w:pPr>
            <w:pStyle w:val="D8B534323B484ADCAB27E8312DBC8C2C"/>
          </w:pPr>
          <w:r w:rsidRPr="00B22E1F">
            <w:rPr>
              <w:rStyle w:val="PlaceholderText"/>
            </w:rPr>
            <w:t>Click or tap here to enter text.</w:t>
          </w:r>
        </w:p>
      </w:docPartBody>
    </w:docPart>
    <w:docPart>
      <w:docPartPr>
        <w:name w:val="31BAAAE79EED4B238491ECF067CA59BE"/>
        <w:category>
          <w:name w:val="General"/>
          <w:gallery w:val="placeholder"/>
        </w:category>
        <w:types>
          <w:type w:val="bbPlcHdr"/>
        </w:types>
        <w:behaviors>
          <w:behavior w:val="content"/>
        </w:behaviors>
        <w:guid w:val="{D7BFDE6F-B4AA-4993-8830-66CB48E1F8B5}"/>
      </w:docPartPr>
      <w:docPartBody>
        <w:p w:rsidR="00294FEE" w:rsidRDefault="008267D8" w:rsidP="008267D8">
          <w:pPr>
            <w:pStyle w:val="31BAAAE79EED4B238491ECF067CA59BE"/>
          </w:pPr>
          <w:r w:rsidRPr="00B22E1F">
            <w:rPr>
              <w:rStyle w:val="PlaceholderText"/>
            </w:rPr>
            <w:t>Click or tap here to enter text.</w:t>
          </w:r>
        </w:p>
      </w:docPartBody>
    </w:docPart>
    <w:docPart>
      <w:docPartPr>
        <w:name w:val="35A2734A9AED4E609C1DD730C88F1582"/>
        <w:category>
          <w:name w:val="General"/>
          <w:gallery w:val="placeholder"/>
        </w:category>
        <w:types>
          <w:type w:val="bbPlcHdr"/>
        </w:types>
        <w:behaviors>
          <w:behavior w:val="content"/>
        </w:behaviors>
        <w:guid w:val="{9FCEE35F-44AB-4EEF-923F-DCB02FB57E66}"/>
      </w:docPartPr>
      <w:docPartBody>
        <w:p w:rsidR="00294FEE" w:rsidRDefault="008267D8" w:rsidP="008267D8">
          <w:pPr>
            <w:pStyle w:val="35A2734A9AED4E609C1DD730C88F1582"/>
          </w:pPr>
          <w:r w:rsidRPr="00B22E1F">
            <w:rPr>
              <w:rStyle w:val="PlaceholderText"/>
            </w:rPr>
            <w:t>Click or tap here to enter text.</w:t>
          </w:r>
        </w:p>
      </w:docPartBody>
    </w:docPart>
    <w:docPart>
      <w:docPartPr>
        <w:name w:val="B075F427039E4F7C93C1CFE9B5A72889"/>
        <w:category>
          <w:name w:val="General"/>
          <w:gallery w:val="placeholder"/>
        </w:category>
        <w:types>
          <w:type w:val="bbPlcHdr"/>
        </w:types>
        <w:behaviors>
          <w:behavior w:val="content"/>
        </w:behaviors>
        <w:guid w:val="{3BB03A31-C492-40D6-A9AB-275917AFCBE6}"/>
      </w:docPartPr>
      <w:docPartBody>
        <w:p w:rsidR="00294FEE" w:rsidRDefault="008267D8" w:rsidP="008267D8">
          <w:pPr>
            <w:pStyle w:val="B075F427039E4F7C93C1CFE9B5A72889"/>
          </w:pPr>
          <w:r w:rsidRPr="00B22E1F">
            <w:rPr>
              <w:rStyle w:val="PlaceholderText"/>
            </w:rPr>
            <w:t>Click or tap here to enter text.</w:t>
          </w:r>
        </w:p>
      </w:docPartBody>
    </w:docPart>
    <w:docPart>
      <w:docPartPr>
        <w:name w:val="4C2783858A1E45D3B8F819FDC9062CC0"/>
        <w:category>
          <w:name w:val="General"/>
          <w:gallery w:val="placeholder"/>
        </w:category>
        <w:types>
          <w:type w:val="bbPlcHdr"/>
        </w:types>
        <w:behaviors>
          <w:behavior w:val="content"/>
        </w:behaviors>
        <w:guid w:val="{8BD8A72F-1899-49EE-9019-A47B524FD082}"/>
      </w:docPartPr>
      <w:docPartBody>
        <w:p w:rsidR="00294FEE" w:rsidRDefault="008267D8" w:rsidP="008267D8">
          <w:pPr>
            <w:pStyle w:val="4C2783858A1E45D3B8F819FDC9062CC0"/>
          </w:pPr>
          <w:r w:rsidRPr="00B22E1F">
            <w:rPr>
              <w:rStyle w:val="PlaceholderText"/>
            </w:rPr>
            <w:t>Click or tap here to enter text.</w:t>
          </w:r>
        </w:p>
      </w:docPartBody>
    </w:docPart>
    <w:docPart>
      <w:docPartPr>
        <w:name w:val="3E50EFF6EEAE44928615F5F81B75AB2B"/>
        <w:category>
          <w:name w:val="General"/>
          <w:gallery w:val="placeholder"/>
        </w:category>
        <w:types>
          <w:type w:val="bbPlcHdr"/>
        </w:types>
        <w:behaviors>
          <w:behavior w:val="content"/>
        </w:behaviors>
        <w:guid w:val="{597B4EBE-1A65-41C1-8A09-B7E4F59DD754}"/>
      </w:docPartPr>
      <w:docPartBody>
        <w:p w:rsidR="00294FEE" w:rsidRDefault="008267D8" w:rsidP="008267D8">
          <w:pPr>
            <w:pStyle w:val="3E50EFF6EEAE44928615F5F81B75AB2B"/>
          </w:pPr>
          <w:r w:rsidRPr="00B22E1F">
            <w:rPr>
              <w:rStyle w:val="PlaceholderText"/>
            </w:rPr>
            <w:t>Click or tap here to enter text.</w:t>
          </w:r>
        </w:p>
      </w:docPartBody>
    </w:docPart>
    <w:docPart>
      <w:docPartPr>
        <w:name w:val="C25D6C29F70341A5B86C92E0716A27C3"/>
        <w:category>
          <w:name w:val="General"/>
          <w:gallery w:val="placeholder"/>
        </w:category>
        <w:types>
          <w:type w:val="bbPlcHdr"/>
        </w:types>
        <w:behaviors>
          <w:behavior w:val="content"/>
        </w:behaviors>
        <w:guid w:val="{5B73AA26-F971-4B70-B975-3C38E83CA8D1}"/>
      </w:docPartPr>
      <w:docPartBody>
        <w:p w:rsidR="00294FEE" w:rsidRDefault="008267D8" w:rsidP="008267D8">
          <w:pPr>
            <w:pStyle w:val="C25D6C29F70341A5B86C92E0716A27C3"/>
          </w:pPr>
          <w:r w:rsidRPr="00B22E1F">
            <w:rPr>
              <w:rStyle w:val="PlaceholderText"/>
            </w:rPr>
            <w:t>Click or tap here to enter text.</w:t>
          </w:r>
        </w:p>
      </w:docPartBody>
    </w:docPart>
    <w:docPart>
      <w:docPartPr>
        <w:name w:val="6A68910322DB4496B0B04DF74820CFD4"/>
        <w:category>
          <w:name w:val="General"/>
          <w:gallery w:val="placeholder"/>
        </w:category>
        <w:types>
          <w:type w:val="bbPlcHdr"/>
        </w:types>
        <w:behaviors>
          <w:behavior w:val="content"/>
        </w:behaviors>
        <w:guid w:val="{34D8AE78-2133-448D-AF3A-56E31F23135C}"/>
      </w:docPartPr>
      <w:docPartBody>
        <w:p w:rsidR="00294FEE" w:rsidRDefault="008267D8" w:rsidP="008267D8">
          <w:pPr>
            <w:pStyle w:val="6A68910322DB4496B0B04DF74820CFD4"/>
          </w:pPr>
          <w:r w:rsidRPr="00B22E1F">
            <w:rPr>
              <w:rStyle w:val="PlaceholderText"/>
            </w:rPr>
            <w:t>Click or tap here to enter text.</w:t>
          </w:r>
        </w:p>
      </w:docPartBody>
    </w:docPart>
    <w:docPart>
      <w:docPartPr>
        <w:name w:val="DA61B0479F8A416B95792221E994CB62"/>
        <w:category>
          <w:name w:val="General"/>
          <w:gallery w:val="placeholder"/>
        </w:category>
        <w:types>
          <w:type w:val="bbPlcHdr"/>
        </w:types>
        <w:behaviors>
          <w:behavior w:val="content"/>
        </w:behaviors>
        <w:guid w:val="{9D62791E-6AA3-46E2-86C9-D21C08AF63B8}"/>
      </w:docPartPr>
      <w:docPartBody>
        <w:p w:rsidR="00294FEE" w:rsidRDefault="008267D8" w:rsidP="008267D8">
          <w:pPr>
            <w:pStyle w:val="DA61B0479F8A416B95792221E994CB62"/>
          </w:pPr>
          <w:r w:rsidRPr="00B22E1F">
            <w:rPr>
              <w:rStyle w:val="PlaceholderText"/>
            </w:rPr>
            <w:t>Click or tap here to enter text.</w:t>
          </w:r>
        </w:p>
      </w:docPartBody>
    </w:docPart>
    <w:docPart>
      <w:docPartPr>
        <w:name w:val="035DDC509FB24126AFCBD4F46CEEA899"/>
        <w:category>
          <w:name w:val="General"/>
          <w:gallery w:val="placeholder"/>
        </w:category>
        <w:types>
          <w:type w:val="bbPlcHdr"/>
        </w:types>
        <w:behaviors>
          <w:behavior w:val="content"/>
        </w:behaviors>
        <w:guid w:val="{14CD9A36-7F61-44F8-9260-E108DE21CB88}"/>
      </w:docPartPr>
      <w:docPartBody>
        <w:p w:rsidR="00294FEE" w:rsidRDefault="008267D8" w:rsidP="008267D8">
          <w:pPr>
            <w:pStyle w:val="035DDC509FB24126AFCBD4F46CEEA899"/>
          </w:pPr>
          <w:r w:rsidRPr="00B22E1F">
            <w:rPr>
              <w:rStyle w:val="PlaceholderText"/>
            </w:rPr>
            <w:t>Click or tap here to enter text.</w:t>
          </w:r>
        </w:p>
      </w:docPartBody>
    </w:docPart>
    <w:docPart>
      <w:docPartPr>
        <w:name w:val="B3310CD34E1F46E9BD56C9DC1DE9E0AF"/>
        <w:category>
          <w:name w:val="General"/>
          <w:gallery w:val="placeholder"/>
        </w:category>
        <w:types>
          <w:type w:val="bbPlcHdr"/>
        </w:types>
        <w:behaviors>
          <w:behavior w:val="content"/>
        </w:behaviors>
        <w:guid w:val="{9F33169A-1152-4895-B3F9-1158C2A3B1CB}"/>
      </w:docPartPr>
      <w:docPartBody>
        <w:p w:rsidR="00294FEE" w:rsidRDefault="008267D8" w:rsidP="008267D8">
          <w:pPr>
            <w:pStyle w:val="B3310CD34E1F46E9BD56C9DC1DE9E0AF"/>
          </w:pPr>
          <w:r w:rsidRPr="00B22E1F">
            <w:rPr>
              <w:rStyle w:val="PlaceholderText"/>
            </w:rPr>
            <w:t>Click or tap here to enter text.</w:t>
          </w:r>
        </w:p>
      </w:docPartBody>
    </w:docPart>
    <w:docPart>
      <w:docPartPr>
        <w:name w:val="0DE247B90D644121A7EFF9BD5ED4C219"/>
        <w:category>
          <w:name w:val="General"/>
          <w:gallery w:val="placeholder"/>
        </w:category>
        <w:types>
          <w:type w:val="bbPlcHdr"/>
        </w:types>
        <w:behaviors>
          <w:behavior w:val="content"/>
        </w:behaviors>
        <w:guid w:val="{E5BB1C19-F1B0-463A-BED4-E822B656C73C}"/>
      </w:docPartPr>
      <w:docPartBody>
        <w:p w:rsidR="00294FEE" w:rsidRDefault="001E6889" w:rsidP="001E6889">
          <w:pPr>
            <w:pStyle w:val="0DE247B90D644121A7EFF9BD5ED4C219"/>
          </w:pPr>
          <w:r w:rsidRPr="00962A3D">
            <w:rPr>
              <w:rStyle w:val="PlaceholderText"/>
            </w:rPr>
            <w:t>Choose a building block.</w:t>
          </w:r>
        </w:p>
      </w:docPartBody>
    </w:docPart>
    <w:docPart>
      <w:docPartPr>
        <w:name w:val="F5379FBA4912416090A9A57F3345A89D"/>
        <w:category>
          <w:name w:val="General"/>
          <w:gallery w:val="placeholder"/>
        </w:category>
        <w:types>
          <w:type w:val="bbPlcHdr"/>
        </w:types>
        <w:behaviors>
          <w:behavior w:val="content"/>
        </w:behaviors>
        <w:guid w:val="{32921B7F-D3CE-4B2A-96B8-7FC0B42733E6}"/>
      </w:docPartPr>
      <w:docPartBody>
        <w:p w:rsidR="00294FEE" w:rsidRDefault="008267D8" w:rsidP="008267D8">
          <w:pPr>
            <w:pStyle w:val="F5379FBA4912416090A9A57F3345A89D"/>
          </w:pPr>
          <w:r w:rsidRPr="000E50A0">
            <w:rPr>
              <w:rStyle w:val="PlaceholderText"/>
            </w:rPr>
            <w:t>Click or tap here to enter text.</w:t>
          </w:r>
        </w:p>
      </w:docPartBody>
    </w:docPart>
    <w:docPart>
      <w:docPartPr>
        <w:name w:val="FA84889D566245A2AB15A473697C1A8A"/>
        <w:category>
          <w:name w:val="General"/>
          <w:gallery w:val="placeholder"/>
        </w:category>
        <w:types>
          <w:type w:val="bbPlcHdr"/>
        </w:types>
        <w:behaviors>
          <w:behavior w:val="content"/>
        </w:behaviors>
        <w:guid w:val="{5341D2D3-4CE9-4B8C-945F-CB2ACCC97143}"/>
      </w:docPartPr>
      <w:docPartBody>
        <w:p w:rsidR="00294FEE" w:rsidRDefault="008267D8" w:rsidP="008267D8">
          <w:pPr>
            <w:pStyle w:val="FA84889D566245A2AB15A473697C1A8A"/>
          </w:pPr>
          <w:r w:rsidRPr="000E50A0">
            <w:rPr>
              <w:rStyle w:val="PlaceholderText"/>
            </w:rPr>
            <w:t>Click or tap here to enter text.</w:t>
          </w:r>
        </w:p>
      </w:docPartBody>
    </w:docPart>
    <w:docPart>
      <w:docPartPr>
        <w:name w:val="2CEC01750A8A48BC92B1C27B114AB2CE"/>
        <w:category>
          <w:name w:val="General"/>
          <w:gallery w:val="placeholder"/>
        </w:category>
        <w:types>
          <w:type w:val="bbPlcHdr"/>
        </w:types>
        <w:behaviors>
          <w:behavior w:val="content"/>
        </w:behaviors>
        <w:guid w:val="{DC53EB10-ED41-4AB8-9EA5-2CF81C2D9846}"/>
      </w:docPartPr>
      <w:docPartBody>
        <w:p w:rsidR="00294FEE" w:rsidRDefault="008267D8" w:rsidP="008267D8">
          <w:pPr>
            <w:pStyle w:val="2CEC01750A8A48BC92B1C27B114AB2CE"/>
          </w:pPr>
          <w:r w:rsidRPr="000E50A0">
            <w:rPr>
              <w:rStyle w:val="PlaceholderText"/>
            </w:rPr>
            <w:t>Click or tap here to enter text.</w:t>
          </w:r>
        </w:p>
      </w:docPartBody>
    </w:docPart>
    <w:docPart>
      <w:docPartPr>
        <w:name w:val="F2206501DE914BE0A0D023A9E700EB33"/>
        <w:category>
          <w:name w:val="General"/>
          <w:gallery w:val="placeholder"/>
        </w:category>
        <w:types>
          <w:type w:val="bbPlcHdr"/>
        </w:types>
        <w:behaviors>
          <w:behavior w:val="content"/>
        </w:behaviors>
        <w:guid w:val="{4B82074B-D097-45B6-A798-AF49A1DF27D8}"/>
      </w:docPartPr>
      <w:docPartBody>
        <w:p w:rsidR="00294FEE" w:rsidRDefault="008267D8" w:rsidP="008267D8">
          <w:pPr>
            <w:pStyle w:val="F2206501DE914BE0A0D023A9E700EB33"/>
          </w:pPr>
          <w:r w:rsidRPr="000E50A0">
            <w:rPr>
              <w:rStyle w:val="PlaceholderText"/>
            </w:rPr>
            <w:t>Click or tap here to enter text.</w:t>
          </w:r>
        </w:p>
      </w:docPartBody>
    </w:docPart>
    <w:docPart>
      <w:docPartPr>
        <w:name w:val="ECA99F6F7A8844748458022E2F3FAF88"/>
        <w:category>
          <w:name w:val="General"/>
          <w:gallery w:val="placeholder"/>
        </w:category>
        <w:types>
          <w:type w:val="bbPlcHdr"/>
        </w:types>
        <w:behaviors>
          <w:behavior w:val="content"/>
        </w:behaviors>
        <w:guid w:val="{1D332F96-1CB8-4A05-8BA3-E4FA249B3885}"/>
      </w:docPartPr>
      <w:docPartBody>
        <w:p w:rsidR="00294FEE" w:rsidRDefault="008267D8" w:rsidP="008267D8">
          <w:pPr>
            <w:pStyle w:val="ECA99F6F7A8844748458022E2F3FAF88"/>
          </w:pPr>
          <w:r w:rsidRPr="000E50A0">
            <w:rPr>
              <w:rStyle w:val="PlaceholderText"/>
            </w:rPr>
            <w:t>Click or tap here to enter text.</w:t>
          </w:r>
        </w:p>
      </w:docPartBody>
    </w:docPart>
    <w:docPart>
      <w:docPartPr>
        <w:name w:val="7FBC874BE59141769513FA43C5A16EEB"/>
        <w:category>
          <w:name w:val="General"/>
          <w:gallery w:val="placeholder"/>
        </w:category>
        <w:types>
          <w:type w:val="bbPlcHdr"/>
        </w:types>
        <w:behaviors>
          <w:behavior w:val="content"/>
        </w:behaviors>
        <w:guid w:val="{C958ACBE-AC83-4033-A3E5-DC4FB992FEE4}"/>
      </w:docPartPr>
      <w:docPartBody>
        <w:p w:rsidR="00294FEE" w:rsidRDefault="008267D8" w:rsidP="008267D8">
          <w:pPr>
            <w:pStyle w:val="7FBC874BE59141769513FA43C5A16EEB"/>
          </w:pPr>
          <w:r w:rsidRPr="000E50A0">
            <w:rPr>
              <w:rStyle w:val="PlaceholderText"/>
            </w:rPr>
            <w:t>Click or tap here to enter</w:t>
          </w:r>
          <w:r>
            <w:rPr>
              <w:rStyle w:val="PlaceholderText"/>
            </w:rPr>
            <w:t xml:space="preserve"> page numbers to Delivery Program and LTFP.</w:t>
          </w:r>
        </w:p>
      </w:docPartBody>
    </w:docPart>
    <w:docPart>
      <w:docPartPr>
        <w:name w:val="63F73395DA2C4818A59C4D73E8AC8561"/>
        <w:category>
          <w:name w:val="General"/>
          <w:gallery w:val="placeholder"/>
        </w:category>
        <w:types>
          <w:type w:val="bbPlcHdr"/>
        </w:types>
        <w:behaviors>
          <w:behavior w:val="content"/>
        </w:behaviors>
        <w:guid w:val="{41B48E08-0DE3-4838-B4B5-C0F6307F2B89}"/>
      </w:docPartPr>
      <w:docPartBody>
        <w:p w:rsidR="00294FEE" w:rsidRDefault="008267D8" w:rsidP="008267D8">
          <w:pPr>
            <w:pStyle w:val="63F73395DA2C4818A59C4D73E8AC8561"/>
          </w:pPr>
          <w:r w:rsidRPr="000E50A0">
            <w:rPr>
              <w:rStyle w:val="PlaceholderText"/>
            </w:rPr>
            <w:t>Click or tap here to enter text.</w:t>
          </w:r>
        </w:p>
      </w:docPartBody>
    </w:docPart>
    <w:docPart>
      <w:docPartPr>
        <w:name w:val="2F46F8C936C047F986B8D711D115D188"/>
        <w:category>
          <w:name w:val="General"/>
          <w:gallery w:val="placeholder"/>
        </w:category>
        <w:types>
          <w:type w:val="bbPlcHdr"/>
        </w:types>
        <w:behaviors>
          <w:behavior w:val="content"/>
        </w:behaviors>
        <w:guid w:val="{1FF0126E-5EEA-4AB0-BD63-B4B2A5AA28AD}"/>
      </w:docPartPr>
      <w:docPartBody>
        <w:p w:rsidR="00294FEE" w:rsidRDefault="008267D8" w:rsidP="008267D8">
          <w:pPr>
            <w:pStyle w:val="2F46F8C936C047F986B8D711D115D188"/>
          </w:pPr>
          <w:r w:rsidRPr="000E50A0">
            <w:rPr>
              <w:rStyle w:val="PlaceholderText"/>
            </w:rPr>
            <w:t>Click or tap here to enter text.</w:t>
          </w:r>
        </w:p>
      </w:docPartBody>
    </w:docPart>
    <w:docPart>
      <w:docPartPr>
        <w:name w:val="E21E02ED90C240A8B0EDFB0542347AE4"/>
        <w:category>
          <w:name w:val="General"/>
          <w:gallery w:val="placeholder"/>
        </w:category>
        <w:types>
          <w:type w:val="bbPlcHdr"/>
        </w:types>
        <w:behaviors>
          <w:behavior w:val="content"/>
        </w:behaviors>
        <w:guid w:val="{75B80D65-E620-40B6-8B8F-4A202A7DEBE9}"/>
      </w:docPartPr>
      <w:docPartBody>
        <w:p w:rsidR="00294FEE" w:rsidRDefault="008267D8" w:rsidP="008267D8">
          <w:pPr>
            <w:pStyle w:val="E21E02ED90C240A8B0EDFB0542347AE4"/>
          </w:pPr>
          <w:r w:rsidRPr="000E50A0">
            <w:rPr>
              <w:rStyle w:val="PlaceholderText"/>
            </w:rPr>
            <w:t>Click or tap here to enter text.</w:t>
          </w:r>
        </w:p>
      </w:docPartBody>
    </w:docPart>
    <w:docPart>
      <w:docPartPr>
        <w:name w:val="F47425AA9B4641E98A54A414FA2AAE11"/>
        <w:category>
          <w:name w:val="General"/>
          <w:gallery w:val="placeholder"/>
        </w:category>
        <w:types>
          <w:type w:val="bbPlcHdr"/>
        </w:types>
        <w:behaviors>
          <w:behavior w:val="content"/>
        </w:behaviors>
        <w:guid w:val="{7D6CDF59-E4D3-4427-8656-2644C7F64E76}"/>
      </w:docPartPr>
      <w:docPartBody>
        <w:p w:rsidR="00294FEE" w:rsidRDefault="008267D8" w:rsidP="008267D8">
          <w:pPr>
            <w:pStyle w:val="F47425AA9B4641E98A54A414FA2AAE11"/>
          </w:pPr>
          <w:r w:rsidRPr="000E50A0">
            <w:rPr>
              <w:rStyle w:val="PlaceholderText"/>
            </w:rPr>
            <w:t>Click or tap here to enter text.</w:t>
          </w:r>
        </w:p>
      </w:docPartBody>
    </w:docPart>
    <w:docPart>
      <w:docPartPr>
        <w:name w:val="2C9BDFB350CE424DB37E458E2DFB9A47"/>
        <w:category>
          <w:name w:val="General"/>
          <w:gallery w:val="placeholder"/>
        </w:category>
        <w:types>
          <w:type w:val="bbPlcHdr"/>
        </w:types>
        <w:behaviors>
          <w:behavior w:val="content"/>
        </w:behaviors>
        <w:guid w:val="{9D2B49AC-B19D-4C6E-B68E-C4A99AE3AC4C}"/>
      </w:docPartPr>
      <w:docPartBody>
        <w:p w:rsidR="00294FEE" w:rsidRDefault="008267D8" w:rsidP="008267D8">
          <w:pPr>
            <w:pStyle w:val="2C9BDFB350CE424DB37E458E2DFB9A47"/>
          </w:pPr>
          <w:r w:rsidRPr="005F3C35">
            <w:rPr>
              <w:rStyle w:val="PlaceholderText"/>
            </w:rPr>
            <w:t>Click or tap here to enter text.</w:t>
          </w:r>
        </w:p>
      </w:docPartBody>
    </w:docPart>
    <w:docPart>
      <w:docPartPr>
        <w:name w:val="0D5F3F18D3644BF0B1AED14D81B9D94E"/>
        <w:category>
          <w:name w:val="General"/>
          <w:gallery w:val="placeholder"/>
        </w:category>
        <w:types>
          <w:type w:val="bbPlcHdr"/>
        </w:types>
        <w:behaviors>
          <w:behavior w:val="content"/>
        </w:behaviors>
        <w:guid w:val="{47A7E00A-D95D-4CE7-B280-84DB1F920CC0}"/>
      </w:docPartPr>
      <w:docPartBody>
        <w:p w:rsidR="00294FEE" w:rsidRDefault="008267D8" w:rsidP="008267D8">
          <w:pPr>
            <w:pStyle w:val="0D5F3F18D3644BF0B1AED14D81B9D94E"/>
          </w:pPr>
          <w:r w:rsidRPr="005F3C35">
            <w:rPr>
              <w:rStyle w:val="PlaceholderText"/>
            </w:rPr>
            <w:t>Click or tap here to enter text.</w:t>
          </w:r>
        </w:p>
      </w:docPartBody>
    </w:docPart>
    <w:docPart>
      <w:docPartPr>
        <w:name w:val="374351D065E449C9A9F27D028C7364F0"/>
        <w:category>
          <w:name w:val="General"/>
          <w:gallery w:val="placeholder"/>
        </w:category>
        <w:types>
          <w:type w:val="bbPlcHdr"/>
        </w:types>
        <w:behaviors>
          <w:behavior w:val="content"/>
        </w:behaviors>
        <w:guid w:val="{C21B4B89-B729-4A31-8431-DBF01CAAB66F}"/>
      </w:docPartPr>
      <w:docPartBody>
        <w:p w:rsidR="00294FEE" w:rsidRDefault="001E6889" w:rsidP="001E6889">
          <w:pPr>
            <w:pStyle w:val="374351D065E449C9A9F27D028C7364F0"/>
          </w:pPr>
          <w:r w:rsidRPr="00962A3D">
            <w:rPr>
              <w:rStyle w:val="PlaceholderText"/>
            </w:rPr>
            <w:t>Choose a building block.</w:t>
          </w:r>
        </w:p>
      </w:docPartBody>
    </w:docPart>
    <w:docPart>
      <w:docPartPr>
        <w:name w:val="E6B96553397141F984852D59ECC7185C"/>
        <w:category>
          <w:name w:val="General"/>
          <w:gallery w:val="placeholder"/>
        </w:category>
        <w:types>
          <w:type w:val="bbPlcHdr"/>
        </w:types>
        <w:behaviors>
          <w:behavior w:val="content"/>
        </w:behaviors>
        <w:guid w:val="{A776AED4-4ADD-4CA8-94C0-829064A43EE1}"/>
      </w:docPartPr>
      <w:docPartBody>
        <w:p w:rsidR="00294FEE" w:rsidRDefault="008267D8" w:rsidP="008267D8">
          <w:pPr>
            <w:pStyle w:val="E6B96553397141F984852D59ECC7185C"/>
          </w:pPr>
          <w:r w:rsidRPr="009479AF">
            <w:rPr>
              <w:rStyle w:val="PlaceholderText"/>
            </w:rPr>
            <w:t>Choose an item.</w:t>
          </w:r>
        </w:p>
      </w:docPartBody>
    </w:docPart>
    <w:docPart>
      <w:docPartPr>
        <w:name w:val="EB3A697DE0624FC797803CC5502E25CF"/>
        <w:category>
          <w:name w:val="General"/>
          <w:gallery w:val="placeholder"/>
        </w:category>
        <w:types>
          <w:type w:val="bbPlcHdr"/>
        </w:types>
        <w:behaviors>
          <w:behavior w:val="content"/>
        </w:behaviors>
        <w:guid w:val="{A4B2ABF8-8EEF-4B25-A600-7A1C3D9E7AF8}"/>
      </w:docPartPr>
      <w:docPartBody>
        <w:p w:rsidR="00294FEE" w:rsidRDefault="008267D8" w:rsidP="008267D8">
          <w:pPr>
            <w:pStyle w:val="EB3A697DE0624FC797803CC5502E25CF"/>
          </w:pPr>
          <w:r w:rsidRPr="009479AF">
            <w:rPr>
              <w:rStyle w:val="PlaceholderText"/>
            </w:rPr>
            <w:t>Choose an item.</w:t>
          </w:r>
        </w:p>
      </w:docPartBody>
    </w:docPart>
    <w:docPart>
      <w:docPartPr>
        <w:name w:val="7A35B9B54B5343B08759F8C401917C25"/>
        <w:category>
          <w:name w:val="General"/>
          <w:gallery w:val="placeholder"/>
        </w:category>
        <w:types>
          <w:type w:val="bbPlcHdr"/>
        </w:types>
        <w:behaviors>
          <w:behavior w:val="content"/>
        </w:behaviors>
        <w:guid w:val="{85F91396-3F5F-4A0F-A640-8E53FDD5A243}"/>
      </w:docPartPr>
      <w:docPartBody>
        <w:p w:rsidR="00294FEE" w:rsidRDefault="008267D8" w:rsidP="001E6889">
          <w:pPr>
            <w:pStyle w:val="7A35B9B54B5343B08759F8C401917C25"/>
          </w:pPr>
          <w:r>
            <w:t>Click here to enter text.</w:t>
          </w:r>
        </w:p>
      </w:docPartBody>
    </w:docPart>
    <w:docPart>
      <w:docPartPr>
        <w:name w:val="F2584896AB10443DA5B730112E871B6F"/>
        <w:category>
          <w:name w:val="General"/>
          <w:gallery w:val="placeholder"/>
        </w:category>
        <w:types>
          <w:type w:val="bbPlcHdr"/>
        </w:types>
        <w:behaviors>
          <w:behavior w:val="content"/>
        </w:behaviors>
        <w:guid w:val="{2CBEDA9B-5492-4A88-9375-8D5EE3B3ECE5}"/>
      </w:docPartPr>
      <w:docPartBody>
        <w:p w:rsidR="00294FEE" w:rsidRDefault="008267D8" w:rsidP="001E6889">
          <w:pPr>
            <w:pStyle w:val="F2584896AB10443DA5B730112E871B6F"/>
          </w:pPr>
          <w:r>
            <w:t>Click here to enter text.</w:t>
          </w:r>
        </w:p>
      </w:docPartBody>
    </w:docPart>
    <w:docPart>
      <w:docPartPr>
        <w:name w:val="9C3BD2ABD0544BC799FBC44EB351A3E7"/>
        <w:category>
          <w:name w:val="General"/>
          <w:gallery w:val="placeholder"/>
        </w:category>
        <w:types>
          <w:type w:val="bbPlcHdr"/>
        </w:types>
        <w:behaviors>
          <w:behavior w:val="content"/>
        </w:behaviors>
        <w:guid w:val="{9E72DC6D-4CC1-4456-8311-79410EF5E8EE}"/>
      </w:docPartPr>
      <w:docPartBody>
        <w:p w:rsidR="00294FEE" w:rsidRDefault="001E6889" w:rsidP="001E6889">
          <w:pPr>
            <w:pStyle w:val="9C3BD2ABD0544BC799FBC44EB351A3E7"/>
          </w:pPr>
          <w:r w:rsidRPr="00506771">
            <w:rPr>
              <w:highlight w:val="cyan"/>
            </w:rPr>
            <w:t>Click here to enter text.</w:t>
          </w:r>
        </w:p>
      </w:docPartBody>
    </w:docPart>
    <w:docPart>
      <w:docPartPr>
        <w:name w:val="70082E737AF0426DA355FD53DD418B1B"/>
        <w:category>
          <w:name w:val="General"/>
          <w:gallery w:val="placeholder"/>
        </w:category>
        <w:types>
          <w:type w:val="bbPlcHdr"/>
        </w:types>
        <w:behaviors>
          <w:behavior w:val="content"/>
        </w:behaviors>
        <w:guid w:val="{2B559221-8525-4C57-979A-B363D78C6ECE}"/>
      </w:docPartPr>
      <w:docPartBody>
        <w:p w:rsidR="00294FEE" w:rsidRDefault="001E6889" w:rsidP="001E6889">
          <w:pPr>
            <w:pStyle w:val="70082E737AF0426DA355FD53DD418B1B"/>
          </w:pPr>
          <w:r w:rsidRPr="00962A3D">
            <w:rPr>
              <w:rStyle w:val="PlaceholderText"/>
            </w:rPr>
            <w:t>Choose a building block.</w:t>
          </w:r>
        </w:p>
      </w:docPartBody>
    </w:docPart>
    <w:docPart>
      <w:docPartPr>
        <w:name w:val="FE81A013FC584C28AC419E849A2D3CBE"/>
        <w:category>
          <w:name w:val="General"/>
          <w:gallery w:val="placeholder"/>
        </w:category>
        <w:types>
          <w:type w:val="bbPlcHdr"/>
        </w:types>
        <w:behaviors>
          <w:behavior w:val="content"/>
        </w:behaviors>
        <w:guid w:val="{815989D2-3778-4C55-9D01-C302CE998708}"/>
      </w:docPartPr>
      <w:docPartBody>
        <w:p w:rsidR="00294FEE" w:rsidRDefault="008267D8" w:rsidP="001E6889">
          <w:pPr>
            <w:pStyle w:val="FE81A013FC584C28AC419E849A2D3CBE"/>
          </w:pPr>
          <w:r>
            <w:t>Click here to enter text.</w:t>
          </w:r>
        </w:p>
      </w:docPartBody>
    </w:docPart>
    <w:docPart>
      <w:docPartPr>
        <w:name w:val="BFF658CDAA9B49F3B28C09CB4A8FBBA1"/>
        <w:category>
          <w:name w:val="General"/>
          <w:gallery w:val="placeholder"/>
        </w:category>
        <w:types>
          <w:type w:val="bbPlcHdr"/>
        </w:types>
        <w:behaviors>
          <w:behavior w:val="content"/>
        </w:behaviors>
        <w:guid w:val="{39DFC4E8-B143-48D5-AF57-F37DB2E0880A}"/>
      </w:docPartPr>
      <w:docPartBody>
        <w:p w:rsidR="00294FEE" w:rsidRDefault="008267D8" w:rsidP="001E6889">
          <w:pPr>
            <w:pStyle w:val="BFF658CDAA9B49F3B28C09CB4A8FBBA1"/>
          </w:pPr>
          <w:r>
            <w:t>Click here to enter text.</w:t>
          </w:r>
        </w:p>
      </w:docPartBody>
    </w:docPart>
    <w:docPart>
      <w:docPartPr>
        <w:name w:val="566C8F62A0B24E229E6018A22EE6CB97"/>
        <w:category>
          <w:name w:val="General"/>
          <w:gallery w:val="placeholder"/>
        </w:category>
        <w:types>
          <w:type w:val="bbPlcHdr"/>
        </w:types>
        <w:behaviors>
          <w:behavior w:val="content"/>
        </w:behaviors>
        <w:guid w:val="{5DB61EF2-90C6-4D3A-B07A-92E759AFFD8E}"/>
      </w:docPartPr>
      <w:docPartBody>
        <w:p w:rsidR="00294FEE" w:rsidRDefault="008267D8" w:rsidP="001E6889">
          <w:pPr>
            <w:pStyle w:val="566C8F62A0B24E229E6018A22EE6CB97"/>
          </w:pPr>
          <w:r>
            <w:t>Click here to enter text.</w:t>
          </w:r>
        </w:p>
      </w:docPartBody>
    </w:docPart>
    <w:docPart>
      <w:docPartPr>
        <w:name w:val="1195FF0A9F0B4EFDBE6B33AE037E6744"/>
        <w:category>
          <w:name w:val="General"/>
          <w:gallery w:val="placeholder"/>
        </w:category>
        <w:types>
          <w:type w:val="bbPlcHdr"/>
        </w:types>
        <w:behaviors>
          <w:behavior w:val="content"/>
        </w:behaviors>
        <w:guid w:val="{15D6A455-6982-4AAE-BC8B-86329785F7F6}"/>
      </w:docPartPr>
      <w:docPartBody>
        <w:p w:rsidR="00294FEE" w:rsidRDefault="008267D8" w:rsidP="001E6889">
          <w:pPr>
            <w:pStyle w:val="1195FF0A9F0B4EFDBE6B33AE037E6744"/>
          </w:pPr>
          <w:r>
            <w:t>Click here to enter text.</w:t>
          </w:r>
        </w:p>
      </w:docPartBody>
    </w:docPart>
    <w:docPart>
      <w:docPartPr>
        <w:name w:val="EFF84A68A987462B8A3962D84732F645"/>
        <w:category>
          <w:name w:val="General"/>
          <w:gallery w:val="placeholder"/>
        </w:category>
        <w:types>
          <w:type w:val="bbPlcHdr"/>
        </w:types>
        <w:behaviors>
          <w:behavior w:val="content"/>
        </w:behaviors>
        <w:guid w:val="{C6FC81EC-53AE-4345-98AE-D7CA931D5CE7}"/>
      </w:docPartPr>
      <w:docPartBody>
        <w:p w:rsidR="00294FEE" w:rsidRDefault="001E6889" w:rsidP="001E6889">
          <w:pPr>
            <w:pStyle w:val="EFF84A68A987462B8A3962D84732F645"/>
          </w:pPr>
          <w:r w:rsidRPr="00962A3D">
            <w:rPr>
              <w:rStyle w:val="PlaceholderText"/>
            </w:rPr>
            <w:t>Choose a building block.</w:t>
          </w:r>
        </w:p>
      </w:docPartBody>
    </w:docPart>
    <w:docPart>
      <w:docPartPr>
        <w:name w:val="E027726092BE40AF947A260E2ABA0C8E"/>
        <w:category>
          <w:name w:val="General"/>
          <w:gallery w:val="placeholder"/>
        </w:category>
        <w:types>
          <w:type w:val="bbPlcHdr"/>
        </w:types>
        <w:behaviors>
          <w:behavior w:val="content"/>
        </w:behaviors>
        <w:guid w:val="{2FAE1519-B6E6-48EF-A7A6-5C53D2384D81}"/>
      </w:docPartPr>
      <w:docPartBody>
        <w:p w:rsidR="00294FEE" w:rsidRDefault="001E6889" w:rsidP="001E6889">
          <w:pPr>
            <w:pStyle w:val="E027726092BE40AF947A260E2ABA0C8E"/>
          </w:pPr>
          <w:r w:rsidRPr="00962A3D">
            <w:rPr>
              <w:rStyle w:val="PlaceholderText"/>
            </w:rPr>
            <w:t>Choose a building block.</w:t>
          </w:r>
        </w:p>
      </w:docPartBody>
    </w:docPart>
    <w:docPart>
      <w:docPartPr>
        <w:name w:val="B306E9A1AB69449A8EA1DDF09DBEB536"/>
        <w:category>
          <w:name w:val="General"/>
          <w:gallery w:val="placeholder"/>
        </w:category>
        <w:types>
          <w:type w:val="bbPlcHdr"/>
        </w:types>
        <w:behaviors>
          <w:behavior w:val="content"/>
        </w:behaviors>
        <w:guid w:val="{5BFE8FB6-A913-4F29-AEA9-89390713D26C}"/>
      </w:docPartPr>
      <w:docPartBody>
        <w:p w:rsidR="00294FEE" w:rsidRDefault="001E6889" w:rsidP="001E6889">
          <w:pPr>
            <w:pStyle w:val="B306E9A1AB69449A8EA1DDF09DBEB536"/>
          </w:pPr>
          <w:r w:rsidRPr="00962A3D">
            <w:rPr>
              <w:rStyle w:val="PlaceholderText"/>
            </w:rPr>
            <w:t>Choose a building block.</w:t>
          </w:r>
        </w:p>
      </w:docPartBody>
    </w:docPart>
    <w:docPart>
      <w:docPartPr>
        <w:name w:val="E06152F20CED4E5E84F8EFD00D4F645B"/>
        <w:category>
          <w:name w:val="General"/>
          <w:gallery w:val="placeholder"/>
        </w:category>
        <w:types>
          <w:type w:val="bbPlcHdr"/>
        </w:types>
        <w:behaviors>
          <w:behavior w:val="content"/>
        </w:behaviors>
        <w:guid w:val="{F9FF0E0F-B6CC-40AA-B3BB-1358438C415C}"/>
      </w:docPartPr>
      <w:docPartBody>
        <w:p w:rsidR="00916155" w:rsidRDefault="00975DAF" w:rsidP="00975DAF">
          <w:pPr>
            <w:pStyle w:val="E06152F20CED4E5E84F8EFD00D4F645B"/>
          </w:pPr>
          <w:r>
            <w:t>Click here to enter text.</w:t>
          </w:r>
        </w:p>
      </w:docPartBody>
    </w:docPart>
    <w:docPart>
      <w:docPartPr>
        <w:name w:val="1603E4A9DA5F455FB0A841CE39EB5CAE"/>
        <w:category>
          <w:name w:val="General"/>
          <w:gallery w:val="placeholder"/>
        </w:category>
        <w:types>
          <w:type w:val="bbPlcHdr"/>
        </w:types>
        <w:behaviors>
          <w:behavior w:val="content"/>
        </w:behaviors>
        <w:guid w:val="{41C9CF23-BA01-4109-B5C9-CBBDF52943A5}"/>
      </w:docPartPr>
      <w:docPartBody>
        <w:p w:rsidR="00916155" w:rsidRDefault="00975DAF" w:rsidP="00975DAF">
          <w:pPr>
            <w:pStyle w:val="1603E4A9DA5F455FB0A841CE39EB5CAE"/>
          </w:pPr>
          <w:r>
            <w:t>Click here to enter text.</w:t>
          </w:r>
        </w:p>
      </w:docPartBody>
    </w:docPart>
    <w:docPart>
      <w:docPartPr>
        <w:name w:val="822FF407918341658642D646F9B571F4"/>
        <w:category>
          <w:name w:val="General"/>
          <w:gallery w:val="placeholder"/>
        </w:category>
        <w:types>
          <w:type w:val="bbPlcHdr"/>
        </w:types>
        <w:behaviors>
          <w:behavior w:val="content"/>
        </w:behaviors>
        <w:guid w:val="{E3E36589-33F4-4EDB-B2A1-E8C1E49E1275}"/>
      </w:docPartPr>
      <w:docPartBody>
        <w:p w:rsidR="00916155" w:rsidRDefault="00975DAF" w:rsidP="00975DAF">
          <w:pPr>
            <w:pStyle w:val="822FF407918341658642D646F9B571F4"/>
          </w:pPr>
          <w:r>
            <w:t>Click here to enter text.</w:t>
          </w:r>
        </w:p>
      </w:docPartBody>
    </w:docPart>
    <w:docPart>
      <w:docPartPr>
        <w:name w:val="F1949690D03E4DFB94C272BBACCC80AF"/>
        <w:category>
          <w:name w:val="General"/>
          <w:gallery w:val="placeholder"/>
        </w:category>
        <w:types>
          <w:type w:val="bbPlcHdr"/>
        </w:types>
        <w:behaviors>
          <w:behavior w:val="content"/>
        </w:behaviors>
        <w:guid w:val="{6E18877A-E337-4404-BD0C-9E60A6FF047F}"/>
      </w:docPartPr>
      <w:docPartBody>
        <w:p w:rsidR="00916155" w:rsidRDefault="00975DAF" w:rsidP="00975DAF">
          <w:pPr>
            <w:pStyle w:val="F1949690D03E4DFB94C272BBACCC80AF"/>
          </w:pPr>
          <w:r>
            <w:t>Click here to enter text.</w:t>
          </w:r>
        </w:p>
      </w:docPartBody>
    </w:docPart>
    <w:docPart>
      <w:docPartPr>
        <w:name w:val="B914CBC1AD9A4A27A8C264A4B28A0A02"/>
        <w:category>
          <w:name w:val="General"/>
          <w:gallery w:val="placeholder"/>
        </w:category>
        <w:types>
          <w:type w:val="bbPlcHdr"/>
        </w:types>
        <w:behaviors>
          <w:behavior w:val="content"/>
        </w:behaviors>
        <w:guid w:val="{AC8CF02B-FDFA-477D-9A47-B0EC02DE6AED}"/>
      </w:docPartPr>
      <w:docPartBody>
        <w:p w:rsidR="00916155" w:rsidRDefault="00975DAF" w:rsidP="00975DAF">
          <w:pPr>
            <w:pStyle w:val="B914CBC1AD9A4A27A8C264A4B28A0A02"/>
          </w:pPr>
          <w:r>
            <w:t>Click here to enter text.</w:t>
          </w:r>
        </w:p>
      </w:docPartBody>
    </w:docPart>
    <w:docPart>
      <w:docPartPr>
        <w:name w:val="1058F6A1DC9E4CECBE70F86ED1D7B1F0"/>
        <w:category>
          <w:name w:val="General"/>
          <w:gallery w:val="placeholder"/>
        </w:category>
        <w:types>
          <w:type w:val="bbPlcHdr"/>
        </w:types>
        <w:behaviors>
          <w:behavior w:val="content"/>
        </w:behaviors>
        <w:guid w:val="{0BB9F26E-2A19-4658-BA44-B91C931FD43D}"/>
      </w:docPartPr>
      <w:docPartBody>
        <w:p w:rsidR="00916155" w:rsidRDefault="00975DAF" w:rsidP="00975DAF">
          <w:pPr>
            <w:pStyle w:val="1058F6A1DC9E4CECBE70F86ED1D7B1F0"/>
          </w:pPr>
          <w:r>
            <w:t>Click here to enter text.</w:t>
          </w:r>
        </w:p>
      </w:docPartBody>
    </w:docPart>
    <w:docPart>
      <w:docPartPr>
        <w:name w:val="4CCC9E12430248559F3C48AFDD3FCA2A"/>
        <w:category>
          <w:name w:val="General"/>
          <w:gallery w:val="placeholder"/>
        </w:category>
        <w:types>
          <w:type w:val="bbPlcHdr"/>
        </w:types>
        <w:behaviors>
          <w:behavior w:val="content"/>
        </w:behaviors>
        <w:guid w:val="{17AB9392-31C7-4E48-9B18-10E66CF594D6}"/>
      </w:docPartPr>
      <w:docPartBody>
        <w:p w:rsidR="00916155" w:rsidRDefault="00975DAF" w:rsidP="00975DAF">
          <w:pPr>
            <w:pStyle w:val="4CCC9E12430248559F3C48AFDD3FCA2A"/>
          </w:pPr>
          <w:r>
            <w:t>Click here to enter text.</w:t>
          </w:r>
        </w:p>
      </w:docPartBody>
    </w:docPart>
    <w:docPart>
      <w:docPartPr>
        <w:name w:val="74C3A1B26123458BA5C1910C5CD31206"/>
        <w:category>
          <w:name w:val="General"/>
          <w:gallery w:val="placeholder"/>
        </w:category>
        <w:types>
          <w:type w:val="bbPlcHdr"/>
        </w:types>
        <w:behaviors>
          <w:behavior w:val="content"/>
        </w:behaviors>
        <w:guid w:val="{78303AB0-EF04-4B12-93CE-EFA6076BB9AD}"/>
      </w:docPartPr>
      <w:docPartBody>
        <w:p w:rsidR="00916155" w:rsidRDefault="00975DAF" w:rsidP="00975DAF">
          <w:pPr>
            <w:pStyle w:val="74C3A1B26123458BA5C1910C5CD31206"/>
          </w:pPr>
          <w:r>
            <w:t>Click here to enter text.</w:t>
          </w:r>
        </w:p>
      </w:docPartBody>
    </w:docPart>
    <w:docPart>
      <w:docPartPr>
        <w:name w:val="E9FC34F952FA4E4DABC5413D09671ADA"/>
        <w:category>
          <w:name w:val="General"/>
          <w:gallery w:val="placeholder"/>
        </w:category>
        <w:types>
          <w:type w:val="bbPlcHdr"/>
        </w:types>
        <w:behaviors>
          <w:behavior w:val="content"/>
        </w:behaviors>
        <w:guid w:val="{9ED60019-C3C2-44CA-B1F1-85D200703EF8}"/>
      </w:docPartPr>
      <w:docPartBody>
        <w:p w:rsidR="00916155" w:rsidRDefault="00975DAF" w:rsidP="00975DAF">
          <w:pPr>
            <w:pStyle w:val="E9FC34F952FA4E4DABC5413D09671ADA"/>
          </w:pPr>
          <w:r>
            <w:t>Click here to enter text.</w:t>
          </w:r>
        </w:p>
      </w:docPartBody>
    </w:docPart>
    <w:docPart>
      <w:docPartPr>
        <w:name w:val="6DBB1682E4D244349F2330F7746B173C"/>
        <w:category>
          <w:name w:val="General"/>
          <w:gallery w:val="placeholder"/>
        </w:category>
        <w:types>
          <w:type w:val="bbPlcHdr"/>
        </w:types>
        <w:behaviors>
          <w:behavior w:val="content"/>
        </w:behaviors>
        <w:guid w:val="{21C82B43-545A-4D79-AA05-02B3B9821F93}"/>
      </w:docPartPr>
      <w:docPartBody>
        <w:p w:rsidR="00916155" w:rsidRDefault="00975DAF" w:rsidP="00975DAF">
          <w:pPr>
            <w:pStyle w:val="6DBB1682E4D244349F2330F7746B173C"/>
          </w:pPr>
          <w:r>
            <w:t>Click here to enter text.</w:t>
          </w:r>
        </w:p>
      </w:docPartBody>
    </w:docPart>
    <w:docPart>
      <w:docPartPr>
        <w:name w:val="41647C2D0B4040ED9D7EDC028917A852"/>
        <w:category>
          <w:name w:val="General"/>
          <w:gallery w:val="placeholder"/>
        </w:category>
        <w:types>
          <w:type w:val="bbPlcHdr"/>
        </w:types>
        <w:behaviors>
          <w:behavior w:val="content"/>
        </w:behaviors>
        <w:guid w:val="{BD3D7AE8-F3AD-40BA-99F3-A4323687BA38}"/>
      </w:docPartPr>
      <w:docPartBody>
        <w:p w:rsidR="00916155" w:rsidRDefault="00975DAF" w:rsidP="00975DAF">
          <w:pPr>
            <w:pStyle w:val="41647C2D0B4040ED9D7EDC028917A852"/>
          </w:pPr>
          <w:r>
            <w:t>Click here to enter text.</w:t>
          </w:r>
        </w:p>
      </w:docPartBody>
    </w:docPart>
    <w:docPart>
      <w:docPartPr>
        <w:name w:val="B3BF7EBF09D04B62814AC56D3B08B9F8"/>
        <w:category>
          <w:name w:val="General"/>
          <w:gallery w:val="placeholder"/>
        </w:category>
        <w:types>
          <w:type w:val="bbPlcHdr"/>
        </w:types>
        <w:behaviors>
          <w:behavior w:val="content"/>
        </w:behaviors>
        <w:guid w:val="{8F6E928E-60D2-4C91-AE0F-ABF61AC77EF3}"/>
      </w:docPartPr>
      <w:docPartBody>
        <w:p w:rsidR="007E556E" w:rsidRDefault="00916155" w:rsidP="00916155">
          <w:pPr>
            <w:pStyle w:val="B3BF7EBF09D04B62814AC56D3B08B9F8"/>
          </w:pPr>
          <w:r>
            <w:t>Click here to enter text.</w:t>
          </w:r>
        </w:p>
      </w:docPartBody>
    </w:docPart>
    <w:docPart>
      <w:docPartPr>
        <w:name w:val="DefaultPlaceholder_-1854013440"/>
        <w:category>
          <w:name w:val="General"/>
          <w:gallery w:val="placeholder"/>
        </w:category>
        <w:types>
          <w:type w:val="bbPlcHdr"/>
        </w:types>
        <w:behaviors>
          <w:behavior w:val="content"/>
        </w:behaviors>
        <w:guid w:val="{93AC0108-350D-424D-A370-F846D44B6959}"/>
      </w:docPartPr>
      <w:docPartBody>
        <w:p w:rsidR="007E556E" w:rsidRDefault="00916155">
          <w:r w:rsidRPr="00045135">
            <w:rPr>
              <w:rStyle w:val="PlaceholderText"/>
            </w:rPr>
            <w:t>Click or tap here to enter text.</w:t>
          </w:r>
        </w:p>
      </w:docPartBody>
    </w:docPart>
    <w:docPart>
      <w:docPartPr>
        <w:name w:val="4A527DCC270343718FEC714C3F4A3CB3"/>
        <w:category>
          <w:name w:val="General"/>
          <w:gallery w:val="placeholder"/>
        </w:category>
        <w:types>
          <w:type w:val="bbPlcHdr"/>
        </w:types>
        <w:behaviors>
          <w:behavior w:val="content"/>
        </w:behaviors>
        <w:guid w:val="{F69CDD4E-5B67-497D-9F41-84B121D494D7}"/>
      </w:docPartPr>
      <w:docPartBody>
        <w:p w:rsidR="007E556E" w:rsidRDefault="00916155" w:rsidP="00916155">
          <w:pPr>
            <w:pStyle w:val="4A527DCC270343718FEC714C3F4A3CB3"/>
          </w:pPr>
          <w:r w:rsidRPr="00045135">
            <w:rPr>
              <w:rStyle w:val="PlaceholderText"/>
            </w:rPr>
            <w:t>Click or tap here to enter text.</w:t>
          </w:r>
        </w:p>
      </w:docPartBody>
    </w:docPart>
    <w:docPart>
      <w:docPartPr>
        <w:name w:val="1B95FA788C864D35A3651A653FD244F4"/>
        <w:category>
          <w:name w:val="General"/>
          <w:gallery w:val="placeholder"/>
        </w:category>
        <w:types>
          <w:type w:val="bbPlcHdr"/>
        </w:types>
        <w:behaviors>
          <w:behavior w:val="content"/>
        </w:behaviors>
        <w:guid w:val="{747A9F92-C3D8-4852-9B0B-361004B122F3}"/>
      </w:docPartPr>
      <w:docPartBody>
        <w:p w:rsidR="007E556E" w:rsidRDefault="00916155" w:rsidP="00916155">
          <w:pPr>
            <w:pStyle w:val="1B95FA788C864D35A3651A653FD244F4"/>
          </w:pPr>
          <w:r w:rsidRPr="00045135">
            <w:rPr>
              <w:rStyle w:val="PlaceholderText"/>
            </w:rPr>
            <w:t>Click or tap here to enter text.</w:t>
          </w:r>
        </w:p>
      </w:docPartBody>
    </w:docPart>
    <w:docPart>
      <w:docPartPr>
        <w:name w:val="F5CDE3C822C4425695582075F3B038A1"/>
        <w:category>
          <w:name w:val="General"/>
          <w:gallery w:val="placeholder"/>
        </w:category>
        <w:types>
          <w:type w:val="bbPlcHdr"/>
        </w:types>
        <w:behaviors>
          <w:behavior w:val="content"/>
        </w:behaviors>
        <w:guid w:val="{17E6DF83-A6DB-4952-B586-0470FE4677F8}"/>
      </w:docPartPr>
      <w:docPartBody>
        <w:p w:rsidR="007E556E" w:rsidRDefault="00916155" w:rsidP="00916155">
          <w:pPr>
            <w:pStyle w:val="F5CDE3C822C4425695582075F3B038A1"/>
          </w:pPr>
          <w:r w:rsidRPr="00045135">
            <w:rPr>
              <w:rStyle w:val="PlaceholderText"/>
            </w:rPr>
            <w:t>Click or tap here to enter text.</w:t>
          </w:r>
        </w:p>
      </w:docPartBody>
    </w:docPart>
    <w:docPart>
      <w:docPartPr>
        <w:name w:val="5DA9C8E8B4D043AAB30D5D738799B2FB"/>
        <w:category>
          <w:name w:val="General"/>
          <w:gallery w:val="placeholder"/>
        </w:category>
        <w:types>
          <w:type w:val="bbPlcHdr"/>
        </w:types>
        <w:behaviors>
          <w:behavior w:val="content"/>
        </w:behaviors>
        <w:guid w:val="{B206B7F2-4EB0-42E5-AB5F-F27A8E4290FB}"/>
      </w:docPartPr>
      <w:docPartBody>
        <w:p w:rsidR="007E556E" w:rsidRDefault="00916155" w:rsidP="00916155">
          <w:pPr>
            <w:pStyle w:val="5DA9C8E8B4D043AAB30D5D738799B2FB"/>
          </w:pPr>
          <w:r w:rsidRPr="00045135">
            <w:rPr>
              <w:rStyle w:val="PlaceholderText"/>
            </w:rPr>
            <w:t>Click or tap here to enter text.</w:t>
          </w:r>
        </w:p>
      </w:docPartBody>
    </w:docPart>
    <w:docPart>
      <w:docPartPr>
        <w:name w:val="3473D606B2C14A148490643A1EE48EE1"/>
        <w:category>
          <w:name w:val="General"/>
          <w:gallery w:val="placeholder"/>
        </w:category>
        <w:types>
          <w:type w:val="bbPlcHdr"/>
        </w:types>
        <w:behaviors>
          <w:behavior w:val="content"/>
        </w:behaviors>
        <w:guid w:val="{217F21EE-9007-4255-A8FA-5922A23BD762}"/>
      </w:docPartPr>
      <w:docPartBody>
        <w:p w:rsidR="007E556E" w:rsidRDefault="00916155" w:rsidP="00916155">
          <w:pPr>
            <w:pStyle w:val="3473D606B2C14A148490643A1EE48EE1"/>
          </w:pPr>
          <w:r w:rsidRPr="00045135">
            <w:rPr>
              <w:rStyle w:val="PlaceholderText"/>
            </w:rPr>
            <w:t>Click or tap here to enter text.</w:t>
          </w:r>
        </w:p>
      </w:docPartBody>
    </w:docPart>
    <w:docPart>
      <w:docPartPr>
        <w:name w:val="2E173AA32899406AB2FE83A71F5AB698"/>
        <w:category>
          <w:name w:val="General"/>
          <w:gallery w:val="placeholder"/>
        </w:category>
        <w:types>
          <w:type w:val="bbPlcHdr"/>
        </w:types>
        <w:behaviors>
          <w:behavior w:val="content"/>
        </w:behaviors>
        <w:guid w:val="{B4751AE5-D508-46C8-A604-BC920052ED37}"/>
      </w:docPartPr>
      <w:docPartBody>
        <w:p w:rsidR="007E556E" w:rsidRDefault="00916155" w:rsidP="00916155">
          <w:pPr>
            <w:pStyle w:val="2E173AA32899406AB2FE83A71F5AB698"/>
          </w:pPr>
          <w:r w:rsidRPr="00045135">
            <w:rPr>
              <w:rStyle w:val="PlaceholderText"/>
            </w:rPr>
            <w:t>Click or tap here to enter text.</w:t>
          </w:r>
        </w:p>
      </w:docPartBody>
    </w:docPart>
    <w:docPart>
      <w:docPartPr>
        <w:name w:val="5D976C7783FA413A83049AD3EA65D5F0"/>
        <w:category>
          <w:name w:val="General"/>
          <w:gallery w:val="placeholder"/>
        </w:category>
        <w:types>
          <w:type w:val="bbPlcHdr"/>
        </w:types>
        <w:behaviors>
          <w:behavior w:val="content"/>
        </w:behaviors>
        <w:guid w:val="{64499C51-5FBB-4D84-8AFF-A739622FBE0D}"/>
      </w:docPartPr>
      <w:docPartBody>
        <w:p w:rsidR="007E556E" w:rsidRDefault="00916155" w:rsidP="00916155">
          <w:pPr>
            <w:pStyle w:val="5D976C7783FA413A83049AD3EA65D5F0"/>
          </w:pPr>
          <w:r w:rsidRPr="00045135">
            <w:rPr>
              <w:rStyle w:val="PlaceholderText"/>
            </w:rPr>
            <w:t>Click or tap here to enter text.</w:t>
          </w:r>
        </w:p>
      </w:docPartBody>
    </w:docPart>
    <w:docPart>
      <w:docPartPr>
        <w:name w:val="F4067D76F69446E3AC1229E826D0CD8F"/>
        <w:category>
          <w:name w:val="General"/>
          <w:gallery w:val="placeholder"/>
        </w:category>
        <w:types>
          <w:type w:val="bbPlcHdr"/>
        </w:types>
        <w:behaviors>
          <w:behavior w:val="content"/>
        </w:behaviors>
        <w:guid w:val="{FD33DEC0-E984-45C6-8AE4-18D13094ABFD}"/>
      </w:docPartPr>
      <w:docPartBody>
        <w:p w:rsidR="007E556E" w:rsidRDefault="00916155" w:rsidP="00916155">
          <w:pPr>
            <w:pStyle w:val="F4067D76F69446E3AC1229E826D0CD8F"/>
          </w:pPr>
          <w:r w:rsidRPr="00045135">
            <w:rPr>
              <w:rStyle w:val="PlaceholderText"/>
            </w:rPr>
            <w:t>Click or tap here to enter text.</w:t>
          </w:r>
        </w:p>
      </w:docPartBody>
    </w:docPart>
    <w:docPart>
      <w:docPartPr>
        <w:name w:val="55B5CA3A82DB412BB719581D10076E5C"/>
        <w:category>
          <w:name w:val="General"/>
          <w:gallery w:val="placeholder"/>
        </w:category>
        <w:types>
          <w:type w:val="bbPlcHdr"/>
        </w:types>
        <w:behaviors>
          <w:behavior w:val="content"/>
        </w:behaviors>
        <w:guid w:val="{79CCDC61-EAD8-4E6A-9F44-D838A5F8A10C}"/>
      </w:docPartPr>
      <w:docPartBody>
        <w:p w:rsidR="007E556E" w:rsidRDefault="00916155" w:rsidP="00916155">
          <w:pPr>
            <w:pStyle w:val="55B5CA3A82DB412BB719581D10076E5C"/>
          </w:pPr>
          <w:r w:rsidRPr="00045135">
            <w:rPr>
              <w:rStyle w:val="PlaceholderText"/>
            </w:rPr>
            <w:t>Click or tap here to enter text.</w:t>
          </w:r>
        </w:p>
      </w:docPartBody>
    </w:docPart>
    <w:docPart>
      <w:docPartPr>
        <w:name w:val="2A1869330DD34F73827741F680B1C7CC"/>
        <w:category>
          <w:name w:val="General"/>
          <w:gallery w:val="placeholder"/>
        </w:category>
        <w:types>
          <w:type w:val="bbPlcHdr"/>
        </w:types>
        <w:behaviors>
          <w:behavior w:val="content"/>
        </w:behaviors>
        <w:guid w:val="{7CBFAD92-75FC-458C-8A13-90AE3307B1CB}"/>
      </w:docPartPr>
      <w:docPartBody>
        <w:p w:rsidR="007E556E" w:rsidRDefault="00916155" w:rsidP="00916155">
          <w:pPr>
            <w:pStyle w:val="2A1869330DD34F73827741F680B1C7CC"/>
          </w:pPr>
          <w:r w:rsidRPr="00045135">
            <w:rPr>
              <w:rStyle w:val="PlaceholderText"/>
            </w:rPr>
            <w:t>Click or tap here to enter text.</w:t>
          </w:r>
        </w:p>
      </w:docPartBody>
    </w:docPart>
    <w:docPart>
      <w:docPartPr>
        <w:name w:val="86E8F248FD9B499A90C84060F3161795"/>
        <w:category>
          <w:name w:val="General"/>
          <w:gallery w:val="placeholder"/>
        </w:category>
        <w:types>
          <w:type w:val="bbPlcHdr"/>
        </w:types>
        <w:behaviors>
          <w:behavior w:val="content"/>
        </w:behaviors>
        <w:guid w:val="{E5219377-02F1-46CB-8FC4-34517B0FD429}"/>
      </w:docPartPr>
      <w:docPartBody>
        <w:p w:rsidR="007E556E" w:rsidRDefault="00916155" w:rsidP="00916155">
          <w:pPr>
            <w:pStyle w:val="86E8F248FD9B499A90C84060F3161795"/>
          </w:pPr>
          <w:r w:rsidRPr="00045135">
            <w:rPr>
              <w:rStyle w:val="PlaceholderText"/>
            </w:rPr>
            <w:t>Click or tap here to enter text.</w:t>
          </w:r>
        </w:p>
      </w:docPartBody>
    </w:docPart>
    <w:docPart>
      <w:docPartPr>
        <w:name w:val="75D74EEC9C424081839BDA731E679C84"/>
        <w:category>
          <w:name w:val="General"/>
          <w:gallery w:val="placeholder"/>
        </w:category>
        <w:types>
          <w:type w:val="bbPlcHdr"/>
        </w:types>
        <w:behaviors>
          <w:behavior w:val="content"/>
        </w:behaviors>
        <w:guid w:val="{0B4F7911-D840-454B-BE74-58395F6AF92F}"/>
      </w:docPartPr>
      <w:docPartBody>
        <w:p w:rsidR="007E556E" w:rsidRDefault="00916155" w:rsidP="00916155">
          <w:pPr>
            <w:pStyle w:val="75D74EEC9C424081839BDA731E679C84"/>
          </w:pPr>
          <w:r w:rsidRPr="00045135">
            <w:rPr>
              <w:rStyle w:val="PlaceholderText"/>
            </w:rPr>
            <w:t>Click or tap here to enter text.</w:t>
          </w:r>
        </w:p>
      </w:docPartBody>
    </w:docPart>
    <w:docPart>
      <w:docPartPr>
        <w:name w:val="2E7497B9D992435D9BF21DEF4D12AF6D"/>
        <w:category>
          <w:name w:val="General"/>
          <w:gallery w:val="placeholder"/>
        </w:category>
        <w:types>
          <w:type w:val="bbPlcHdr"/>
        </w:types>
        <w:behaviors>
          <w:behavior w:val="content"/>
        </w:behaviors>
        <w:guid w:val="{DAB9ECE1-39E9-42F6-99CF-CF21622D4AEC}"/>
      </w:docPartPr>
      <w:docPartBody>
        <w:p w:rsidR="007E556E" w:rsidRDefault="00916155" w:rsidP="00916155">
          <w:pPr>
            <w:pStyle w:val="2E7497B9D992435D9BF21DEF4D12AF6D"/>
          </w:pPr>
          <w:r w:rsidRPr="00045135">
            <w:rPr>
              <w:rStyle w:val="PlaceholderText"/>
            </w:rPr>
            <w:t>Click or tap here to enter text.</w:t>
          </w:r>
        </w:p>
      </w:docPartBody>
    </w:docPart>
    <w:docPart>
      <w:docPartPr>
        <w:name w:val="0F86F6D2F58543328D39201C87345D13"/>
        <w:category>
          <w:name w:val="General"/>
          <w:gallery w:val="placeholder"/>
        </w:category>
        <w:types>
          <w:type w:val="bbPlcHdr"/>
        </w:types>
        <w:behaviors>
          <w:behavior w:val="content"/>
        </w:behaviors>
        <w:guid w:val="{97ED14FF-44C2-43CD-944F-5CB696717A72}"/>
      </w:docPartPr>
      <w:docPartBody>
        <w:p w:rsidR="007E556E" w:rsidRDefault="00916155" w:rsidP="00916155">
          <w:pPr>
            <w:pStyle w:val="0F86F6D2F58543328D39201C87345D13"/>
          </w:pPr>
          <w:r w:rsidRPr="00045135">
            <w:rPr>
              <w:rStyle w:val="PlaceholderText"/>
            </w:rPr>
            <w:t>Click or tap here to enter text.</w:t>
          </w:r>
        </w:p>
      </w:docPartBody>
    </w:docPart>
    <w:docPart>
      <w:docPartPr>
        <w:name w:val="DB9B66C5246441BB96AE2D6302553057"/>
        <w:category>
          <w:name w:val="General"/>
          <w:gallery w:val="placeholder"/>
        </w:category>
        <w:types>
          <w:type w:val="bbPlcHdr"/>
        </w:types>
        <w:behaviors>
          <w:behavior w:val="content"/>
        </w:behaviors>
        <w:guid w:val="{239C4682-E3BB-49E3-A861-A111C9B3618C}"/>
      </w:docPartPr>
      <w:docPartBody>
        <w:p w:rsidR="007E556E" w:rsidRDefault="00916155" w:rsidP="00916155">
          <w:pPr>
            <w:pStyle w:val="DB9B66C5246441BB96AE2D6302553057"/>
          </w:pPr>
          <w:r w:rsidRPr="00045135">
            <w:rPr>
              <w:rStyle w:val="PlaceholderText"/>
            </w:rPr>
            <w:t>Click or tap here to enter text.</w:t>
          </w:r>
        </w:p>
      </w:docPartBody>
    </w:docPart>
    <w:docPart>
      <w:docPartPr>
        <w:name w:val="FFA1D1E54CC6469195EEF669EF74754C"/>
        <w:category>
          <w:name w:val="General"/>
          <w:gallery w:val="placeholder"/>
        </w:category>
        <w:types>
          <w:type w:val="bbPlcHdr"/>
        </w:types>
        <w:behaviors>
          <w:behavior w:val="content"/>
        </w:behaviors>
        <w:guid w:val="{1E9DA7BF-68A0-4E11-9F7C-F8DAAEB70AD8}"/>
      </w:docPartPr>
      <w:docPartBody>
        <w:p w:rsidR="007E556E" w:rsidRDefault="00916155" w:rsidP="00916155">
          <w:pPr>
            <w:pStyle w:val="FFA1D1E54CC6469195EEF669EF74754C"/>
          </w:pPr>
          <w:r w:rsidRPr="00045135">
            <w:rPr>
              <w:rStyle w:val="PlaceholderText"/>
            </w:rPr>
            <w:t>Click or tap here to enter text.</w:t>
          </w:r>
        </w:p>
      </w:docPartBody>
    </w:docPart>
    <w:docPart>
      <w:docPartPr>
        <w:name w:val="37DBF927E73A48C49D3C4B8817731EAA"/>
        <w:category>
          <w:name w:val="General"/>
          <w:gallery w:val="placeholder"/>
        </w:category>
        <w:types>
          <w:type w:val="bbPlcHdr"/>
        </w:types>
        <w:behaviors>
          <w:behavior w:val="content"/>
        </w:behaviors>
        <w:guid w:val="{600A8F80-E85A-4813-A9ED-5AC9A0ACAB60}"/>
      </w:docPartPr>
      <w:docPartBody>
        <w:p w:rsidR="007E556E" w:rsidRDefault="00916155" w:rsidP="00916155">
          <w:pPr>
            <w:pStyle w:val="37DBF927E73A48C49D3C4B8817731EAA"/>
          </w:pPr>
          <w:r w:rsidRPr="00045135">
            <w:rPr>
              <w:rStyle w:val="PlaceholderText"/>
            </w:rPr>
            <w:t>Click or tap here to enter text.</w:t>
          </w:r>
        </w:p>
      </w:docPartBody>
    </w:docPart>
    <w:docPart>
      <w:docPartPr>
        <w:name w:val="EDB2AF8EB40A43928D68DBBDD4F16607"/>
        <w:category>
          <w:name w:val="General"/>
          <w:gallery w:val="placeholder"/>
        </w:category>
        <w:types>
          <w:type w:val="bbPlcHdr"/>
        </w:types>
        <w:behaviors>
          <w:behavior w:val="content"/>
        </w:behaviors>
        <w:guid w:val="{DFE15CD4-6381-4BBD-8F64-0F5BBCA8C3E8}"/>
      </w:docPartPr>
      <w:docPartBody>
        <w:p w:rsidR="007E556E" w:rsidRDefault="00916155" w:rsidP="00916155">
          <w:pPr>
            <w:pStyle w:val="EDB2AF8EB40A43928D68DBBDD4F16607"/>
          </w:pPr>
          <w:r w:rsidRPr="00045135">
            <w:rPr>
              <w:rStyle w:val="PlaceholderText"/>
            </w:rPr>
            <w:t>Click or tap here to enter text.</w:t>
          </w:r>
        </w:p>
      </w:docPartBody>
    </w:docPart>
    <w:docPart>
      <w:docPartPr>
        <w:name w:val="86E16AED46C54C4E9A4DB21032D9DA59"/>
        <w:category>
          <w:name w:val="General"/>
          <w:gallery w:val="placeholder"/>
        </w:category>
        <w:types>
          <w:type w:val="bbPlcHdr"/>
        </w:types>
        <w:behaviors>
          <w:behavior w:val="content"/>
        </w:behaviors>
        <w:guid w:val="{0A48F1A4-8A63-409E-A7A9-4821F075F8A6}"/>
      </w:docPartPr>
      <w:docPartBody>
        <w:p w:rsidR="007E556E" w:rsidRDefault="00916155" w:rsidP="00916155">
          <w:pPr>
            <w:pStyle w:val="86E16AED46C54C4E9A4DB21032D9DA59"/>
          </w:pPr>
          <w:r w:rsidRPr="00045135">
            <w:rPr>
              <w:rStyle w:val="PlaceholderText"/>
            </w:rPr>
            <w:t>Click or tap here to enter text.</w:t>
          </w:r>
        </w:p>
      </w:docPartBody>
    </w:docPart>
    <w:docPart>
      <w:docPartPr>
        <w:name w:val="80D9759DF8B4404B9F50B6CF34C00677"/>
        <w:category>
          <w:name w:val="General"/>
          <w:gallery w:val="placeholder"/>
        </w:category>
        <w:types>
          <w:type w:val="bbPlcHdr"/>
        </w:types>
        <w:behaviors>
          <w:behavior w:val="content"/>
        </w:behaviors>
        <w:guid w:val="{F7954757-B445-4C1F-9D36-F9099766FFA3}"/>
      </w:docPartPr>
      <w:docPartBody>
        <w:p w:rsidR="007E556E" w:rsidRDefault="00916155" w:rsidP="00916155">
          <w:pPr>
            <w:pStyle w:val="80D9759DF8B4404B9F50B6CF34C00677"/>
          </w:pPr>
          <w:r w:rsidRPr="00045135">
            <w:rPr>
              <w:rStyle w:val="PlaceholderText"/>
            </w:rPr>
            <w:t>Click or tap here to enter text.</w:t>
          </w:r>
        </w:p>
      </w:docPartBody>
    </w:docPart>
    <w:docPart>
      <w:docPartPr>
        <w:name w:val="C3076FAB25A942E8BC9028A3AB0A65AD"/>
        <w:category>
          <w:name w:val="General"/>
          <w:gallery w:val="placeholder"/>
        </w:category>
        <w:types>
          <w:type w:val="bbPlcHdr"/>
        </w:types>
        <w:behaviors>
          <w:behavior w:val="content"/>
        </w:behaviors>
        <w:guid w:val="{89A52487-12DA-4315-8BDD-38F24E73036C}"/>
      </w:docPartPr>
      <w:docPartBody>
        <w:p w:rsidR="007E556E" w:rsidRDefault="00916155" w:rsidP="00916155">
          <w:pPr>
            <w:pStyle w:val="C3076FAB25A942E8BC9028A3AB0A65AD"/>
          </w:pPr>
          <w:r w:rsidRPr="00962A3D">
            <w:rPr>
              <w:rStyle w:val="PlaceholderText"/>
            </w:rPr>
            <w:t>Choose a building block.</w:t>
          </w:r>
        </w:p>
      </w:docPartBody>
    </w:docPart>
    <w:docPart>
      <w:docPartPr>
        <w:name w:val="14322DB51B2145D1BE831A5F02B40C94"/>
        <w:category>
          <w:name w:val="General"/>
          <w:gallery w:val="placeholder"/>
        </w:category>
        <w:types>
          <w:type w:val="bbPlcHdr"/>
        </w:types>
        <w:behaviors>
          <w:behavior w:val="content"/>
        </w:behaviors>
        <w:guid w:val="{01A827EB-39FB-4A4B-B055-4BF571763534}"/>
      </w:docPartPr>
      <w:docPartBody>
        <w:p w:rsidR="007E556E" w:rsidRDefault="00916155" w:rsidP="00916155">
          <w:pPr>
            <w:pStyle w:val="14322DB51B2145D1BE831A5F02B40C94"/>
          </w:pPr>
          <w:r w:rsidRPr="00FB06FB">
            <w:rPr>
              <w:rStyle w:val="PlaceholderText"/>
            </w:rPr>
            <w:t>Choose an item.</w:t>
          </w:r>
        </w:p>
      </w:docPartBody>
    </w:docPart>
    <w:docPart>
      <w:docPartPr>
        <w:name w:val="1D97D141F9AC4C0C847C44F174EDE1A7"/>
        <w:category>
          <w:name w:val="General"/>
          <w:gallery w:val="placeholder"/>
        </w:category>
        <w:types>
          <w:type w:val="bbPlcHdr"/>
        </w:types>
        <w:behaviors>
          <w:behavior w:val="content"/>
        </w:behaviors>
        <w:guid w:val="{E479AEC1-B72C-4760-BAA5-1D1B9D20EC97}"/>
      </w:docPartPr>
      <w:docPartBody>
        <w:p w:rsidR="0070747F" w:rsidRDefault="007E556E" w:rsidP="007E556E">
          <w:pPr>
            <w:pStyle w:val="1D97D141F9AC4C0C847C44F174EDE1A7"/>
          </w:pPr>
          <w:r>
            <w:t>Click here to enter text.</w:t>
          </w:r>
        </w:p>
      </w:docPartBody>
    </w:docPart>
    <w:docPart>
      <w:docPartPr>
        <w:name w:val="B7D7306E31AE413E9BEB0817084B5ACA"/>
        <w:category>
          <w:name w:val="General"/>
          <w:gallery w:val="placeholder"/>
        </w:category>
        <w:types>
          <w:type w:val="bbPlcHdr"/>
        </w:types>
        <w:behaviors>
          <w:behavior w:val="content"/>
        </w:behaviors>
        <w:guid w:val="{D4B78F9E-1F05-4BCD-B3F2-BEC2DDC81F2C}"/>
      </w:docPartPr>
      <w:docPartBody>
        <w:p w:rsidR="00D17B69" w:rsidRDefault="00D17B69" w:rsidP="00D17B69">
          <w:pPr>
            <w:pStyle w:val="B7D7306E31AE413E9BEB0817084B5ACA"/>
          </w:pPr>
          <w:r w:rsidRPr="00FB06FB">
            <w:rPr>
              <w:rStyle w:val="PlaceholderText"/>
            </w:rPr>
            <w:t>Choose an item.</w:t>
          </w:r>
        </w:p>
      </w:docPartBody>
    </w:docPart>
    <w:docPart>
      <w:docPartPr>
        <w:name w:val="A2C84C4735C542A8AB6A1A05CE910AF3"/>
        <w:category>
          <w:name w:val="General"/>
          <w:gallery w:val="placeholder"/>
        </w:category>
        <w:types>
          <w:type w:val="bbPlcHdr"/>
        </w:types>
        <w:behaviors>
          <w:behavior w:val="content"/>
        </w:behaviors>
        <w:guid w:val="{1777AAB2-35E9-41A3-A376-D9C4A292E19A}"/>
      </w:docPartPr>
      <w:docPartBody>
        <w:p w:rsidR="002A10E3" w:rsidRDefault="002A10E3" w:rsidP="002A10E3">
          <w:pPr>
            <w:pStyle w:val="A2C84C4735C542A8AB6A1A05CE910AF3"/>
          </w:pPr>
          <w:r w:rsidRPr="00962A3D">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___WRD_EMBED_SUB_173">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89"/>
    <w:rsid w:val="000066E7"/>
    <w:rsid w:val="00033F1F"/>
    <w:rsid w:val="00060F69"/>
    <w:rsid w:val="00095285"/>
    <w:rsid w:val="000A5C89"/>
    <w:rsid w:val="000F3AE4"/>
    <w:rsid w:val="000F442C"/>
    <w:rsid w:val="0011710B"/>
    <w:rsid w:val="00144798"/>
    <w:rsid w:val="00147A3A"/>
    <w:rsid w:val="00153524"/>
    <w:rsid w:val="0015511A"/>
    <w:rsid w:val="00197636"/>
    <w:rsid w:val="001C205F"/>
    <w:rsid w:val="001E6889"/>
    <w:rsid w:val="00251FE8"/>
    <w:rsid w:val="00257157"/>
    <w:rsid w:val="00261924"/>
    <w:rsid w:val="00294FEE"/>
    <w:rsid w:val="002A10E3"/>
    <w:rsid w:val="002A18A1"/>
    <w:rsid w:val="002A39AF"/>
    <w:rsid w:val="002A7ED6"/>
    <w:rsid w:val="002E1C6D"/>
    <w:rsid w:val="002F4EAC"/>
    <w:rsid w:val="003118F2"/>
    <w:rsid w:val="003139D2"/>
    <w:rsid w:val="00327815"/>
    <w:rsid w:val="00354839"/>
    <w:rsid w:val="00383086"/>
    <w:rsid w:val="00425CBC"/>
    <w:rsid w:val="00435514"/>
    <w:rsid w:val="004448C5"/>
    <w:rsid w:val="00452FDF"/>
    <w:rsid w:val="00456A04"/>
    <w:rsid w:val="00460260"/>
    <w:rsid w:val="00471CD3"/>
    <w:rsid w:val="004B271D"/>
    <w:rsid w:val="004B2A7D"/>
    <w:rsid w:val="004B4D15"/>
    <w:rsid w:val="004C32F2"/>
    <w:rsid w:val="004C42A2"/>
    <w:rsid w:val="004F10F4"/>
    <w:rsid w:val="004F323C"/>
    <w:rsid w:val="005145EA"/>
    <w:rsid w:val="00553179"/>
    <w:rsid w:val="00587C3F"/>
    <w:rsid w:val="005C10DA"/>
    <w:rsid w:val="005C19BC"/>
    <w:rsid w:val="005C3259"/>
    <w:rsid w:val="00606243"/>
    <w:rsid w:val="00614D28"/>
    <w:rsid w:val="00617086"/>
    <w:rsid w:val="00695F1F"/>
    <w:rsid w:val="006C46A8"/>
    <w:rsid w:val="006F7599"/>
    <w:rsid w:val="0070747F"/>
    <w:rsid w:val="007137B2"/>
    <w:rsid w:val="00714074"/>
    <w:rsid w:val="0073351F"/>
    <w:rsid w:val="00734896"/>
    <w:rsid w:val="007607D0"/>
    <w:rsid w:val="00760997"/>
    <w:rsid w:val="00792D4E"/>
    <w:rsid w:val="007D2E20"/>
    <w:rsid w:val="007E51A9"/>
    <w:rsid w:val="007E556E"/>
    <w:rsid w:val="00821102"/>
    <w:rsid w:val="008267D8"/>
    <w:rsid w:val="0083087E"/>
    <w:rsid w:val="00865D23"/>
    <w:rsid w:val="008D0F91"/>
    <w:rsid w:val="00916155"/>
    <w:rsid w:val="00954311"/>
    <w:rsid w:val="00975DAF"/>
    <w:rsid w:val="00993853"/>
    <w:rsid w:val="00995AFC"/>
    <w:rsid w:val="009B20D3"/>
    <w:rsid w:val="009B45BA"/>
    <w:rsid w:val="00A30AF1"/>
    <w:rsid w:val="00A4427C"/>
    <w:rsid w:val="00A76ACE"/>
    <w:rsid w:val="00A902BD"/>
    <w:rsid w:val="00AB146B"/>
    <w:rsid w:val="00AE309B"/>
    <w:rsid w:val="00B02154"/>
    <w:rsid w:val="00C16784"/>
    <w:rsid w:val="00C43BF2"/>
    <w:rsid w:val="00C65D12"/>
    <w:rsid w:val="00C815BB"/>
    <w:rsid w:val="00CE1159"/>
    <w:rsid w:val="00CE59E3"/>
    <w:rsid w:val="00CE7FFD"/>
    <w:rsid w:val="00D10472"/>
    <w:rsid w:val="00D17B69"/>
    <w:rsid w:val="00D51B52"/>
    <w:rsid w:val="00D63B39"/>
    <w:rsid w:val="00D82384"/>
    <w:rsid w:val="00DA5326"/>
    <w:rsid w:val="00DC319F"/>
    <w:rsid w:val="00E14E5D"/>
    <w:rsid w:val="00E1745F"/>
    <w:rsid w:val="00EB6F7D"/>
    <w:rsid w:val="00ED3A25"/>
    <w:rsid w:val="00EF218E"/>
    <w:rsid w:val="00F348E7"/>
    <w:rsid w:val="00F54EE4"/>
    <w:rsid w:val="00F601F4"/>
    <w:rsid w:val="00FA29F8"/>
    <w:rsid w:val="00FB4054"/>
    <w:rsid w:val="00FC1763"/>
    <w:rsid w:val="00FE0009"/>
    <w:rsid w:val="00FF4D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10E3"/>
    <w:rPr>
      <w:color w:val="808080"/>
    </w:rPr>
  </w:style>
  <w:style w:type="paragraph" w:customStyle="1" w:styleId="726190E9E0A942B095B5CFC94797DC05">
    <w:name w:val="726190E9E0A942B095B5CFC94797DC05"/>
    <w:rsid w:val="001E6889"/>
  </w:style>
  <w:style w:type="paragraph" w:customStyle="1" w:styleId="F61BA2F1E8AB443BA69483416FF3473E">
    <w:name w:val="F61BA2F1E8AB443BA69483416FF3473E"/>
    <w:rsid w:val="001E6889"/>
  </w:style>
  <w:style w:type="paragraph" w:customStyle="1" w:styleId="355123D0B4B3464885C979632FF1FFFF">
    <w:name w:val="355123D0B4B3464885C979632FF1FFFF"/>
    <w:rsid w:val="001E6889"/>
  </w:style>
  <w:style w:type="paragraph" w:customStyle="1" w:styleId="84959FB37E25485AA641EB6700612147">
    <w:name w:val="84959FB37E25485AA641EB6700612147"/>
    <w:rsid w:val="001E6889"/>
  </w:style>
  <w:style w:type="paragraph" w:styleId="BodyText">
    <w:name w:val="Body Text"/>
    <w:link w:val="BodyTextChar"/>
    <w:unhideWhenUsed/>
    <w:qFormat/>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8267D8"/>
    <w:rPr>
      <w:rFonts w:ascii="Raleway" w:eastAsia="Times New Roman" w:hAnsi="Raleway" w:cs="Times New Roman"/>
      <w:color w:val="2E2E2F"/>
      <w:sz w:val="20"/>
      <w:szCs w:val="20"/>
      <w14:numForm w14:val="lining"/>
      <w14:numSpacing w14:val="tabular"/>
    </w:rPr>
  </w:style>
  <w:style w:type="paragraph" w:customStyle="1" w:styleId="4F85A973D30043698A376F71C5E43260">
    <w:name w:val="4F85A973D30043698A376F71C5E43260"/>
    <w:rsid w:val="001E6889"/>
  </w:style>
  <w:style w:type="paragraph" w:customStyle="1" w:styleId="95D3F88CC13046AFA3ED41902E99ACF4">
    <w:name w:val="95D3F88CC13046AFA3ED41902E99ACF4"/>
    <w:rsid w:val="001E6889"/>
  </w:style>
  <w:style w:type="paragraph" w:customStyle="1" w:styleId="CE069E370D17480C8FE058026F39C465">
    <w:name w:val="CE069E370D17480C8FE058026F39C465"/>
    <w:rsid w:val="001E6889"/>
  </w:style>
  <w:style w:type="paragraph" w:customStyle="1" w:styleId="9149FE0DF225415EB9F06587872BDE56">
    <w:name w:val="9149FE0DF225415EB9F06587872BDE56"/>
    <w:rsid w:val="001E6889"/>
  </w:style>
  <w:style w:type="paragraph" w:customStyle="1" w:styleId="C3E8BCB0AC7C463F804679A08725C01B">
    <w:name w:val="C3E8BCB0AC7C463F804679A08725C01B"/>
    <w:rsid w:val="001E6889"/>
  </w:style>
  <w:style w:type="paragraph" w:customStyle="1" w:styleId="83B66901D9D44233B2FE6C7F2D823E7D">
    <w:name w:val="83B66901D9D44233B2FE6C7F2D823E7D"/>
    <w:rsid w:val="001E6889"/>
  </w:style>
  <w:style w:type="paragraph" w:customStyle="1" w:styleId="5B0FC9380043481587AD1EA9898AB1A5">
    <w:name w:val="5B0FC9380043481587AD1EA9898AB1A5"/>
    <w:rsid w:val="001E6889"/>
  </w:style>
  <w:style w:type="paragraph" w:customStyle="1" w:styleId="56F16B6F5DBD466995EF0F0951991932">
    <w:name w:val="56F16B6F5DBD466995EF0F0951991932"/>
    <w:rsid w:val="001E6889"/>
  </w:style>
  <w:style w:type="paragraph" w:customStyle="1" w:styleId="47C0BDEA9916473A8F5DADCCFBCFF09A">
    <w:name w:val="47C0BDEA9916473A8F5DADCCFBCFF09A"/>
    <w:rsid w:val="001E6889"/>
  </w:style>
  <w:style w:type="paragraph" w:customStyle="1" w:styleId="017A01A5D57044EDBA56FCE7CC2455ED">
    <w:name w:val="017A01A5D57044EDBA56FCE7CC2455ED"/>
    <w:rsid w:val="001E6889"/>
  </w:style>
  <w:style w:type="paragraph" w:customStyle="1" w:styleId="1D97D141F9AC4C0C847C44F174EDE1A7">
    <w:name w:val="1D97D141F9AC4C0C847C44F174EDE1A7"/>
    <w:rsid w:val="007E556E"/>
  </w:style>
  <w:style w:type="paragraph" w:customStyle="1" w:styleId="B3606DF2A5914DA0BE32F3C0E3D248DF">
    <w:name w:val="B3606DF2A5914DA0BE32F3C0E3D248DF"/>
    <w:rsid w:val="001E6889"/>
  </w:style>
  <w:style w:type="paragraph" w:customStyle="1" w:styleId="475DBF912B944A559B07A08B3396BAE0">
    <w:name w:val="475DBF912B944A559B07A08B3396BAE0"/>
    <w:rsid w:val="001E6889"/>
  </w:style>
  <w:style w:type="paragraph" w:customStyle="1" w:styleId="BFCDD563CEB443FF8177E68FD17E5A07">
    <w:name w:val="BFCDD563CEB443FF8177E68FD17E5A07"/>
    <w:rsid w:val="001E6889"/>
  </w:style>
  <w:style w:type="paragraph" w:customStyle="1" w:styleId="205065FABD284F109B6C688E1AB3E6C0">
    <w:name w:val="205065FABD284F109B6C688E1AB3E6C0"/>
    <w:rsid w:val="001E6889"/>
  </w:style>
  <w:style w:type="paragraph" w:customStyle="1" w:styleId="0DE247B90D644121A7EFF9BD5ED4C219">
    <w:name w:val="0DE247B90D644121A7EFF9BD5ED4C219"/>
    <w:rsid w:val="001E6889"/>
  </w:style>
  <w:style w:type="paragraph" w:customStyle="1" w:styleId="374351D065E449C9A9F27D028C7364F0">
    <w:name w:val="374351D065E449C9A9F27D028C7364F0"/>
    <w:rsid w:val="001E6889"/>
  </w:style>
  <w:style w:type="paragraph" w:customStyle="1" w:styleId="7A35B9B54B5343B08759F8C401917C25">
    <w:name w:val="7A35B9B54B5343B08759F8C401917C25"/>
    <w:rsid w:val="001E6889"/>
  </w:style>
  <w:style w:type="paragraph" w:customStyle="1" w:styleId="F2584896AB10443DA5B730112E871B6F">
    <w:name w:val="F2584896AB10443DA5B730112E871B6F"/>
    <w:rsid w:val="001E6889"/>
  </w:style>
  <w:style w:type="paragraph" w:customStyle="1" w:styleId="9C3BD2ABD0544BC799FBC44EB351A3E7">
    <w:name w:val="9C3BD2ABD0544BC799FBC44EB351A3E7"/>
    <w:rsid w:val="001E6889"/>
  </w:style>
  <w:style w:type="paragraph" w:customStyle="1" w:styleId="70082E737AF0426DA355FD53DD418B1B">
    <w:name w:val="70082E737AF0426DA355FD53DD418B1B"/>
    <w:rsid w:val="001E6889"/>
  </w:style>
  <w:style w:type="paragraph" w:customStyle="1" w:styleId="FE81A013FC584C28AC419E849A2D3CBE">
    <w:name w:val="FE81A013FC584C28AC419E849A2D3CBE"/>
    <w:rsid w:val="001E6889"/>
  </w:style>
  <w:style w:type="paragraph" w:customStyle="1" w:styleId="BFF658CDAA9B49F3B28C09CB4A8FBBA1">
    <w:name w:val="BFF658CDAA9B49F3B28C09CB4A8FBBA1"/>
    <w:rsid w:val="001E6889"/>
  </w:style>
  <w:style w:type="paragraph" w:customStyle="1" w:styleId="566C8F62A0B24E229E6018A22EE6CB97">
    <w:name w:val="566C8F62A0B24E229E6018A22EE6CB97"/>
    <w:rsid w:val="001E6889"/>
  </w:style>
  <w:style w:type="paragraph" w:customStyle="1" w:styleId="1195FF0A9F0B4EFDBE6B33AE037E6744">
    <w:name w:val="1195FF0A9F0B4EFDBE6B33AE037E6744"/>
    <w:rsid w:val="001E6889"/>
  </w:style>
  <w:style w:type="paragraph" w:customStyle="1" w:styleId="EFF84A68A987462B8A3962D84732F645">
    <w:name w:val="EFF84A68A987462B8A3962D84732F645"/>
    <w:rsid w:val="001E6889"/>
  </w:style>
  <w:style w:type="paragraph" w:customStyle="1" w:styleId="E027726092BE40AF947A260E2ABA0C8E">
    <w:name w:val="E027726092BE40AF947A260E2ABA0C8E"/>
    <w:rsid w:val="001E6889"/>
  </w:style>
  <w:style w:type="paragraph" w:customStyle="1" w:styleId="B306E9A1AB69449A8EA1DDF09DBEB536">
    <w:name w:val="B306E9A1AB69449A8EA1DDF09DBEB536"/>
    <w:rsid w:val="001E6889"/>
  </w:style>
  <w:style w:type="paragraph" w:customStyle="1" w:styleId="50210C55EA8D49618B307B18F9FA7792">
    <w:name w:val="50210C55EA8D49618B307B18F9FA779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425D67530634F9DBFCEFF0035A9601A">
    <w:name w:val="0425D67530634F9DBFCEFF0035A9601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99F8C524135A4AAC8C5A3318E149C7D0">
    <w:name w:val="99F8C524135A4AAC8C5A3318E149C7D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48B26F538C3743EEB6CB4490BF691EA7">
    <w:name w:val="48B26F538C3743EEB6CB4490BF691EA7"/>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55CE486712F34021B385F9D65245A410">
    <w:name w:val="55CE486712F34021B385F9D65245A41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D9C3887F21444F3B3F16AA538DEBFF0">
    <w:name w:val="7D9C3887F21444F3B3F16AA538DEBFF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80D6913EC30461FA2B60C366A82910F">
    <w:name w:val="D80D6913EC30461FA2B60C366A82910F"/>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385C46F4695242DFB67661B3DF35DB48">
    <w:name w:val="385C46F4695242DFB67661B3DF35DB48"/>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AE68FF94BCDB4A40AC3F319517A4C217">
    <w:name w:val="AE68FF94BCDB4A40AC3F319517A4C217"/>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B27C4EB8D293465D9E80D80571E54B8A">
    <w:name w:val="B27C4EB8D293465D9E80D80571E54B8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59F5A95DC884E04BC22006A388AF5CD">
    <w:name w:val="759F5A95DC884E04BC22006A388AF5C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5238123CA9B24604BA5EB372E2709BFD">
    <w:name w:val="5238123CA9B24604BA5EB372E2709BF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A9908EDAFE24E69885C0E492A4F11F6">
    <w:name w:val="DA9908EDAFE24E69885C0E492A4F11F6"/>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E546D9BEE864714B5740BE68F4A5C36">
    <w:name w:val="1E546D9BEE864714B5740BE68F4A5C36"/>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EF1E1AF5C4B4A78A40D81D7A93B0B71">
    <w:name w:val="1EF1E1AF5C4B4A78A40D81D7A93B0B71"/>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8D59E02A3A2F4D189018E99F9A2762BE">
    <w:name w:val="8D59E02A3A2F4D189018E99F9A2762BE"/>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B6B5EF877C2549C7AA196519FE8C78BD">
    <w:name w:val="B6B5EF877C2549C7AA196519FE8C78B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3920884593D4D59B4BEF926E8407EDA">
    <w:name w:val="D3920884593D4D59B4BEF926E8407ED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2E3DAA3D8E94363B877B467E0275929">
    <w:name w:val="72E3DAA3D8E94363B877B467E0275929"/>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39C261162D4421F890B87D9A43683C1">
    <w:name w:val="139C261162D4421F890B87D9A43683C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D8B534323B484ADCAB27E8312DBC8C2C">
    <w:name w:val="D8B534323B484ADCAB27E8312DBC8C2C"/>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1BAAAE79EED4B238491ECF067CA59BE">
    <w:name w:val="31BAAAE79EED4B238491ECF067CA59B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5A2734A9AED4E609C1DD730C88F1582">
    <w:name w:val="35A2734A9AED4E609C1DD730C88F158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075F427039E4F7C93C1CFE9B5A72889">
    <w:name w:val="B075F427039E4F7C93C1CFE9B5A72889"/>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4C2783858A1E45D3B8F819FDC9062CC0">
    <w:name w:val="4C2783858A1E45D3B8F819FDC9062CC0"/>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E50EFF6EEAE44928615F5F81B75AB2B">
    <w:name w:val="3E50EFF6EEAE44928615F5F81B75AB2B"/>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C25D6C29F70341A5B86C92E0716A27C3">
    <w:name w:val="C25D6C29F70341A5B86C92E0716A27C3"/>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6A68910322DB4496B0B04DF74820CFD4">
    <w:name w:val="6A68910322DB4496B0B04DF74820CFD4"/>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DA61B0479F8A416B95792221E994CB62">
    <w:name w:val="DA61B0479F8A416B95792221E994CB6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35DDC509FB24126AFCBD4F46CEEA899">
    <w:name w:val="035DDC509FB24126AFCBD4F46CEEA899"/>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3310CD34E1F46E9BD56C9DC1DE9E0AF">
    <w:name w:val="B3310CD34E1F46E9BD56C9DC1DE9E0AF"/>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5379FBA4912416090A9A57F3345A89D">
    <w:name w:val="F5379FBA4912416090A9A57F3345A89D"/>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A84889D566245A2AB15A473697C1A8A">
    <w:name w:val="FA84889D566245A2AB15A473697C1A8A"/>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CEC01750A8A48BC92B1C27B114AB2CE">
    <w:name w:val="2CEC01750A8A48BC92B1C27B114AB2C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2206501DE914BE0A0D023A9E700EB33">
    <w:name w:val="F2206501DE914BE0A0D023A9E700EB33"/>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CA99F6F7A8844748458022E2F3FAF88">
    <w:name w:val="ECA99F6F7A8844748458022E2F3FAF88"/>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7FBC874BE59141769513FA43C5A16EEB">
    <w:name w:val="7FBC874BE59141769513FA43C5A16EEB"/>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63F73395DA2C4818A59C4D73E8AC8561">
    <w:name w:val="63F73395DA2C4818A59C4D73E8AC856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F46F8C936C047F986B8D711D115D188">
    <w:name w:val="2F46F8C936C047F986B8D711D115D188"/>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21E02ED90C240A8B0EDFB0542347AE4">
    <w:name w:val="E21E02ED90C240A8B0EDFB0542347AE4"/>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47425AA9B4641E98A54A414FA2AAE11">
    <w:name w:val="F47425AA9B4641E98A54A414FA2AAE1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C9BDFB350CE424DB37E458E2DFB9A47">
    <w:name w:val="2C9BDFB350CE424DB37E458E2DFB9A47"/>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D5F3F18D3644BF0B1AED14D81B9D94E">
    <w:name w:val="0D5F3F18D3644BF0B1AED14D81B9D94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6B96553397141F984852D59ECC7185C">
    <w:name w:val="E6B96553397141F984852D59ECC7185C"/>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B3A697DE0624FC797803CC5502E25CF">
    <w:name w:val="EB3A697DE0624FC797803CC5502E25CF"/>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06152F20CED4E5E84F8EFD00D4F645B">
    <w:name w:val="E06152F20CED4E5E84F8EFD00D4F645B"/>
    <w:rsid w:val="00975DAF"/>
  </w:style>
  <w:style w:type="paragraph" w:customStyle="1" w:styleId="1603E4A9DA5F455FB0A841CE39EB5CAE">
    <w:name w:val="1603E4A9DA5F455FB0A841CE39EB5CAE"/>
    <w:rsid w:val="00975DAF"/>
  </w:style>
  <w:style w:type="paragraph" w:customStyle="1" w:styleId="822FF407918341658642D646F9B571F4">
    <w:name w:val="822FF407918341658642D646F9B571F4"/>
    <w:rsid w:val="00975DAF"/>
  </w:style>
  <w:style w:type="paragraph" w:customStyle="1" w:styleId="F1949690D03E4DFB94C272BBACCC80AF">
    <w:name w:val="F1949690D03E4DFB94C272BBACCC80AF"/>
    <w:rsid w:val="00975DAF"/>
  </w:style>
  <w:style w:type="paragraph" w:customStyle="1" w:styleId="B914CBC1AD9A4A27A8C264A4B28A0A02">
    <w:name w:val="B914CBC1AD9A4A27A8C264A4B28A0A02"/>
    <w:rsid w:val="00975DAF"/>
  </w:style>
  <w:style w:type="paragraph" w:customStyle="1" w:styleId="1058F6A1DC9E4CECBE70F86ED1D7B1F0">
    <w:name w:val="1058F6A1DC9E4CECBE70F86ED1D7B1F0"/>
    <w:rsid w:val="00975DAF"/>
  </w:style>
  <w:style w:type="paragraph" w:customStyle="1" w:styleId="4CCC9E12430248559F3C48AFDD3FCA2A">
    <w:name w:val="4CCC9E12430248559F3C48AFDD3FCA2A"/>
    <w:rsid w:val="00975DAF"/>
  </w:style>
  <w:style w:type="paragraph" w:customStyle="1" w:styleId="74C3A1B26123458BA5C1910C5CD31206">
    <w:name w:val="74C3A1B26123458BA5C1910C5CD31206"/>
    <w:rsid w:val="00975DAF"/>
  </w:style>
  <w:style w:type="paragraph" w:customStyle="1" w:styleId="E9FC34F952FA4E4DABC5413D09671ADA">
    <w:name w:val="E9FC34F952FA4E4DABC5413D09671ADA"/>
    <w:rsid w:val="00975DAF"/>
  </w:style>
  <w:style w:type="paragraph" w:customStyle="1" w:styleId="6DBB1682E4D244349F2330F7746B173C">
    <w:name w:val="6DBB1682E4D244349F2330F7746B173C"/>
    <w:rsid w:val="00975DAF"/>
  </w:style>
  <w:style w:type="paragraph" w:customStyle="1" w:styleId="41647C2D0B4040ED9D7EDC028917A852">
    <w:name w:val="41647C2D0B4040ED9D7EDC028917A852"/>
    <w:rsid w:val="00975DAF"/>
  </w:style>
  <w:style w:type="paragraph" w:customStyle="1" w:styleId="B3BF7EBF09D04B62814AC56D3B08B9F8">
    <w:name w:val="B3BF7EBF09D04B62814AC56D3B08B9F8"/>
    <w:rsid w:val="00916155"/>
  </w:style>
  <w:style w:type="paragraph" w:customStyle="1" w:styleId="4A527DCC270343718FEC714C3F4A3CB3">
    <w:name w:val="4A527DCC270343718FEC714C3F4A3CB3"/>
    <w:rsid w:val="00916155"/>
  </w:style>
  <w:style w:type="paragraph" w:customStyle="1" w:styleId="1B95FA788C864D35A3651A653FD244F4">
    <w:name w:val="1B95FA788C864D35A3651A653FD244F4"/>
    <w:rsid w:val="00916155"/>
  </w:style>
  <w:style w:type="paragraph" w:customStyle="1" w:styleId="F5CDE3C822C4425695582075F3B038A1">
    <w:name w:val="F5CDE3C822C4425695582075F3B038A1"/>
    <w:rsid w:val="00916155"/>
  </w:style>
  <w:style w:type="paragraph" w:customStyle="1" w:styleId="5DA9C8E8B4D043AAB30D5D738799B2FB">
    <w:name w:val="5DA9C8E8B4D043AAB30D5D738799B2FB"/>
    <w:rsid w:val="00916155"/>
  </w:style>
  <w:style w:type="paragraph" w:customStyle="1" w:styleId="3473D606B2C14A148490643A1EE48EE1">
    <w:name w:val="3473D606B2C14A148490643A1EE48EE1"/>
    <w:rsid w:val="00916155"/>
  </w:style>
  <w:style w:type="paragraph" w:customStyle="1" w:styleId="2E173AA32899406AB2FE83A71F5AB698">
    <w:name w:val="2E173AA32899406AB2FE83A71F5AB698"/>
    <w:rsid w:val="00916155"/>
  </w:style>
  <w:style w:type="paragraph" w:customStyle="1" w:styleId="5D976C7783FA413A83049AD3EA65D5F0">
    <w:name w:val="5D976C7783FA413A83049AD3EA65D5F0"/>
    <w:rsid w:val="00916155"/>
  </w:style>
  <w:style w:type="paragraph" w:customStyle="1" w:styleId="F4067D76F69446E3AC1229E826D0CD8F">
    <w:name w:val="F4067D76F69446E3AC1229E826D0CD8F"/>
    <w:rsid w:val="00916155"/>
  </w:style>
  <w:style w:type="paragraph" w:customStyle="1" w:styleId="55B5CA3A82DB412BB719581D10076E5C">
    <w:name w:val="55B5CA3A82DB412BB719581D10076E5C"/>
    <w:rsid w:val="00916155"/>
  </w:style>
  <w:style w:type="paragraph" w:customStyle="1" w:styleId="2A1869330DD34F73827741F680B1C7CC">
    <w:name w:val="2A1869330DD34F73827741F680B1C7CC"/>
    <w:rsid w:val="00916155"/>
  </w:style>
  <w:style w:type="paragraph" w:customStyle="1" w:styleId="86E8F248FD9B499A90C84060F3161795">
    <w:name w:val="86E8F248FD9B499A90C84060F3161795"/>
    <w:rsid w:val="00916155"/>
  </w:style>
  <w:style w:type="paragraph" w:customStyle="1" w:styleId="75D74EEC9C424081839BDA731E679C84">
    <w:name w:val="75D74EEC9C424081839BDA731E679C84"/>
    <w:rsid w:val="00916155"/>
  </w:style>
  <w:style w:type="paragraph" w:customStyle="1" w:styleId="2E7497B9D992435D9BF21DEF4D12AF6D">
    <w:name w:val="2E7497B9D992435D9BF21DEF4D12AF6D"/>
    <w:rsid w:val="00916155"/>
  </w:style>
  <w:style w:type="paragraph" w:customStyle="1" w:styleId="0F86F6D2F58543328D39201C87345D13">
    <w:name w:val="0F86F6D2F58543328D39201C87345D13"/>
    <w:rsid w:val="00916155"/>
  </w:style>
  <w:style w:type="paragraph" w:customStyle="1" w:styleId="DB9B66C5246441BB96AE2D6302553057">
    <w:name w:val="DB9B66C5246441BB96AE2D6302553057"/>
    <w:rsid w:val="00916155"/>
  </w:style>
  <w:style w:type="paragraph" w:customStyle="1" w:styleId="FFA1D1E54CC6469195EEF669EF74754C">
    <w:name w:val="FFA1D1E54CC6469195EEF669EF74754C"/>
    <w:rsid w:val="00916155"/>
  </w:style>
  <w:style w:type="paragraph" w:customStyle="1" w:styleId="37DBF927E73A48C49D3C4B8817731EAA">
    <w:name w:val="37DBF927E73A48C49D3C4B8817731EAA"/>
    <w:rsid w:val="00916155"/>
  </w:style>
  <w:style w:type="paragraph" w:customStyle="1" w:styleId="EDB2AF8EB40A43928D68DBBDD4F16607">
    <w:name w:val="EDB2AF8EB40A43928D68DBBDD4F16607"/>
    <w:rsid w:val="00916155"/>
  </w:style>
  <w:style w:type="paragraph" w:customStyle="1" w:styleId="86E16AED46C54C4E9A4DB21032D9DA59">
    <w:name w:val="86E16AED46C54C4E9A4DB21032D9DA59"/>
    <w:rsid w:val="00916155"/>
  </w:style>
  <w:style w:type="paragraph" w:customStyle="1" w:styleId="80D9759DF8B4404B9F50B6CF34C00677">
    <w:name w:val="80D9759DF8B4404B9F50B6CF34C00677"/>
    <w:rsid w:val="00916155"/>
  </w:style>
  <w:style w:type="paragraph" w:customStyle="1" w:styleId="C3076FAB25A942E8BC9028A3AB0A65AD">
    <w:name w:val="C3076FAB25A942E8BC9028A3AB0A65AD"/>
    <w:rsid w:val="00916155"/>
  </w:style>
  <w:style w:type="paragraph" w:customStyle="1" w:styleId="14322DB51B2145D1BE831A5F02B40C94">
    <w:name w:val="14322DB51B2145D1BE831A5F02B40C94"/>
    <w:rsid w:val="00916155"/>
  </w:style>
  <w:style w:type="paragraph" w:customStyle="1" w:styleId="B7D7306E31AE413E9BEB0817084B5ACA">
    <w:name w:val="B7D7306E31AE413E9BEB0817084B5ACA"/>
    <w:rsid w:val="00D17B69"/>
    <w:rPr>
      <w:kern w:val="2"/>
      <w14:ligatures w14:val="standardContextual"/>
    </w:rPr>
  </w:style>
  <w:style w:type="paragraph" w:customStyle="1" w:styleId="00E1B6A1DF954F90A34CAEECE6A6D2A2">
    <w:name w:val="00E1B6A1DF954F90A34CAEECE6A6D2A2"/>
    <w:rsid w:val="00D17B69"/>
    <w:rPr>
      <w:kern w:val="2"/>
      <w14:ligatures w14:val="standardContextual"/>
    </w:rPr>
  </w:style>
  <w:style w:type="paragraph" w:customStyle="1" w:styleId="D1DB63BE99D04BF3A7417915CED78CAB">
    <w:name w:val="D1DB63BE99D04BF3A7417915CED78CAB"/>
    <w:rsid w:val="00D17B69"/>
    <w:rPr>
      <w:kern w:val="2"/>
      <w14:ligatures w14:val="standardContextual"/>
    </w:rPr>
  </w:style>
  <w:style w:type="paragraph" w:customStyle="1" w:styleId="82579355EAAF472B8046E5A94959FE36">
    <w:name w:val="82579355EAAF472B8046E5A94959FE36"/>
    <w:rsid w:val="00D17B69"/>
    <w:rPr>
      <w:kern w:val="2"/>
      <w14:ligatures w14:val="standardContextual"/>
    </w:rPr>
  </w:style>
  <w:style w:type="paragraph" w:customStyle="1" w:styleId="A2C84C4735C542A8AB6A1A05CE910AF3">
    <w:name w:val="A2C84C4735C542A8AB6A1A05CE910AF3"/>
    <w:rsid w:val="002A10E3"/>
    <w:pPr>
      <w:spacing w:line="278" w:lineRule="auto"/>
    </w:pPr>
    <w:rPr>
      <w:kern w:val="2"/>
      <w:sz w:val="24"/>
      <w:szCs w:val="24"/>
      <w14:ligatures w14:val="standardContextual"/>
    </w:rPr>
  </w:style>
  <w:style w:type="paragraph" w:customStyle="1" w:styleId="2AD6A642295746B0A18C47D3B7742F2B">
    <w:name w:val="2AD6A642295746B0A18C47D3B7742F2B"/>
    <w:rsid w:val="004448C5"/>
    <w:pPr>
      <w:spacing w:line="278" w:lineRule="auto"/>
    </w:pPr>
    <w:rPr>
      <w:kern w:val="2"/>
      <w:sz w:val="24"/>
      <w:szCs w:val="24"/>
      <w14:ligatures w14:val="standardContextual"/>
    </w:rPr>
  </w:style>
  <w:style w:type="paragraph" w:customStyle="1" w:styleId="FC21F97EB89348419D96FAE7311A94D9">
    <w:name w:val="FC21F97EB89348419D96FAE7311A94D9"/>
    <w:rsid w:val="004448C5"/>
    <w:pPr>
      <w:spacing w:line="278" w:lineRule="auto"/>
    </w:pPr>
    <w:rPr>
      <w:kern w:val="2"/>
      <w:sz w:val="24"/>
      <w:szCs w:val="24"/>
      <w14:ligatures w14:val="standardContextual"/>
    </w:rPr>
  </w:style>
  <w:style w:type="paragraph" w:customStyle="1" w:styleId="1FEF0B0A84284621B1BED54D7C904D9B">
    <w:name w:val="1FEF0B0A84284621B1BED54D7C904D9B"/>
    <w:rsid w:val="004448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028E07767B14B9CE1058FE04BA169" ma:contentTypeVersion="19" ma:contentTypeDescription="Create a new document." ma:contentTypeScope="" ma:versionID="796710c9fce12f38de509b2989a798b7">
  <xsd:schema xmlns:xsd="http://www.w3.org/2001/XMLSchema" xmlns:xs="http://www.w3.org/2001/XMLSchema" xmlns:p="http://schemas.microsoft.com/office/2006/metadata/properties" xmlns:ns2="8954c74a-0647-486f-a0c4-a23d5bd4d0ac" xmlns:ns3="a8c694c2-8810-45bc-8916-eeae2125cc56" targetNamespace="http://schemas.microsoft.com/office/2006/metadata/properties" ma:root="true" ma:fieldsID="96744fd76fdcdd4fa0a102898568eb2c" ns2:_="" ns3:_="">
    <xsd:import namespace="8954c74a-0647-486f-a0c4-a23d5bd4d0ac"/>
    <xsd:import namespace="a8c694c2-8810-45bc-8916-eeae2125cc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4c74a-0647-486f-a0c4-a23d5bd4d0a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0dd8ae-f9a1-4e32-9db0-febe03a25443}" ma:internalName="TaxCatchAll" ma:showField="CatchAllData" ma:web="8954c74a-0647-486f-a0c4-a23d5bd4d0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c694c2-8810-45bc-8916-eeae2125cc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c694c2-8810-45bc-8916-eeae2125cc56">
      <Terms xmlns="http://schemas.microsoft.com/office/infopath/2007/PartnerControls"/>
    </lcf76f155ced4ddcb4097134ff3c332f>
    <TaxCatchAll xmlns="8954c74a-0647-486f-a0c4-a23d5bd4d0ac" xsi:nil="true"/>
  </documentManagement>
</p:properties>
</file>

<file path=customXml/itemProps1.xml><?xml version="1.0" encoding="utf-8"?>
<ds:datastoreItem xmlns:ds="http://schemas.openxmlformats.org/officeDocument/2006/customXml" ds:itemID="{6166FF70-B62B-42F2-AE9C-B935A5795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4c74a-0647-486f-a0c4-a23d5bd4d0ac"/>
    <ds:schemaRef ds:uri="a8c694c2-8810-45bc-8916-eeae2125c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a8c694c2-8810-45bc-8916-eeae2125cc56"/>
    <ds:schemaRef ds:uri="8954c74a-0647-486f-a0c4-a23d5bd4d0ac"/>
  </ds:schemaRefs>
</ds:datastoreItem>
</file>

<file path=docProps/app.xml><?xml version="1.0" encoding="utf-8"?>
<Properties xmlns="http://schemas.openxmlformats.org/officeDocument/2006/extended-properties" xmlns:vt="http://schemas.openxmlformats.org/officeDocument/2006/docPropsVTypes">
  <Template>Report.dotx</Template>
  <TotalTime>6</TotalTime>
  <Pages>29</Pages>
  <Words>6843</Words>
  <Characters>39007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Application Form Part B Special Variation</vt:lpstr>
    </vt:vector>
  </TitlesOfParts>
  <Company>IPART</Company>
  <LinksUpToDate>false</LinksUpToDate>
  <CharactersWithSpaces>45759</CharactersWithSpaces>
  <SharedDoc>false</SharedDoc>
  <HLinks>
    <vt:vector size="384" baseType="variant">
      <vt:variant>
        <vt:i4>393290</vt:i4>
      </vt:variant>
      <vt:variant>
        <vt:i4>412</vt:i4>
      </vt:variant>
      <vt:variant>
        <vt:i4>0</vt:i4>
      </vt:variant>
      <vt:variant>
        <vt:i4>5</vt:i4>
      </vt:variant>
      <vt:variant>
        <vt:lpwstr>https://ipart.service-now.com/lg</vt:lpwstr>
      </vt:variant>
      <vt:variant>
        <vt:lpwstr/>
      </vt:variant>
      <vt:variant>
        <vt:i4>4784218</vt:i4>
      </vt:variant>
      <vt:variant>
        <vt:i4>382</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364</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361</vt:i4>
      </vt:variant>
      <vt:variant>
        <vt:i4>0</vt:i4>
      </vt:variant>
      <vt:variant>
        <vt:i4>5</vt:i4>
      </vt:variant>
      <vt:variant>
        <vt:lpwstr>https://www.olg.nsw.gov.au/wp-content/uploads/2020/11/SVG-Attachment-1.pdf</vt:lpwstr>
      </vt:variant>
      <vt:variant>
        <vt:lpwstr/>
      </vt:variant>
      <vt:variant>
        <vt:i4>4784218</vt:i4>
      </vt:variant>
      <vt:variant>
        <vt:i4>351</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348</vt:i4>
      </vt:variant>
      <vt:variant>
        <vt:i4>0</vt:i4>
      </vt:variant>
      <vt:variant>
        <vt:i4>5</vt:i4>
      </vt:variant>
      <vt:variant>
        <vt:lpwstr>https://www.olg.nsw.gov.au/wp-content/uploads/2020/11/SVG-Attachment-1.pdf</vt:lpwstr>
      </vt:variant>
      <vt:variant>
        <vt:lpwstr/>
      </vt:variant>
      <vt:variant>
        <vt:i4>4784218</vt:i4>
      </vt:variant>
      <vt:variant>
        <vt:i4>345</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342</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339</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336</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333</vt:i4>
      </vt:variant>
      <vt:variant>
        <vt:i4>0</vt:i4>
      </vt:variant>
      <vt:variant>
        <vt:i4>5</vt:i4>
      </vt:variant>
      <vt:variant>
        <vt:lpwstr>https://www.olg.nsw.gov.au/wp-content/uploads/2020/11/SVG-Attachment-1.pdf</vt:lpwstr>
      </vt:variant>
      <vt:variant>
        <vt:lpwstr/>
      </vt:variant>
      <vt:variant>
        <vt:i4>4784218</vt:i4>
      </vt:variant>
      <vt:variant>
        <vt:i4>304</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301</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298</vt:i4>
      </vt:variant>
      <vt:variant>
        <vt:i4>0</vt:i4>
      </vt:variant>
      <vt:variant>
        <vt:i4>5</vt:i4>
      </vt:variant>
      <vt:variant>
        <vt:lpwstr>https://www.olg.nsw.gov.au/wp-content/uploads/2020/11/SVG-Attachment-1.pdf</vt:lpwstr>
      </vt:variant>
      <vt:variant>
        <vt:lpwstr/>
      </vt:variant>
      <vt:variant>
        <vt:i4>4784218</vt:i4>
      </vt:variant>
      <vt:variant>
        <vt:i4>295</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289</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281</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278</vt:i4>
      </vt:variant>
      <vt:variant>
        <vt:i4>0</vt:i4>
      </vt:variant>
      <vt:variant>
        <vt:i4>5</vt:i4>
      </vt:variant>
      <vt:variant>
        <vt:lpwstr>https://www.olg.nsw.gov.au/wp-content/uploads/2020/11/SVG-Attachment-1.pdf</vt:lpwstr>
      </vt:variant>
      <vt:variant>
        <vt:lpwstr/>
      </vt:variant>
      <vt:variant>
        <vt:i4>3735665</vt:i4>
      </vt:variant>
      <vt:variant>
        <vt:i4>267</vt:i4>
      </vt:variant>
      <vt:variant>
        <vt:i4>0</vt:i4>
      </vt:variant>
      <vt:variant>
        <vt:i4>5</vt:i4>
      </vt:variant>
      <vt:variant>
        <vt:lpwstr>https://www.olg.nsw.gov.au/wp-content/uploads/2020/11/SVG-Attachment-1.pdf</vt:lpwstr>
      </vt:variant>
      <vt:variant>
        <vt:lpwstr/>
      </vt:variant>
      <vt:variant>
        <vt:i4>4784218</vt:i4>
      </vt:variant>
      <vt:variant>
        <vt:i4>264</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258</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252</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249</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246</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243</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226</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207</vt:i4>
      </vt:variant>
      <vt:variant>
        <vt:i4>0</vt:i4>
      </vt:variant>
      <vt:variant>
        <vt:i4>5</vt:i4>
      </vt:variant>
      <vt:variant>
        <vt:lpwstr>https://www.ipart.nsw.gov.au/Home/Industries/Local-Government/For-Councils/Apply-for-a-special-variation-or-minimum-rate-increase</vt:lpwstr>
      </vt:variant>
      <vt:variant>
        <vt:lpwstr/>
      </vt:variant>
      <vt:variant>
        <vt:i4>3735665</vt:i4>
      </vt:variant>
      <vt:variant>
        <vt:i4>204</vt:i4>
      </vt:variant>
      <vt:variant>
        <vt:i4>0</vt:i4>
      </vt:variant>
      <vt:variant>
        <vt:i4>5</vt:i4>
      </vt:variant>
      <vt:variant>
        <vt:lpwstr>https://www.olg.nsw.gov.au/wp-content/uploads/2020/11/SVG-Attachment-1.pdf</vt:lpwstr>
      </vt:variant>
      <vt:variant>
        <vt:lpwstr/>
      </vt:variant>
      <vt:variant>
        <vt:i4>4784218</vt:i4>
      </vt:variant>
      <vt:variant>
        <vt:i4>201</vt:i4>
      </vt:variant>
      <vt:variant>
        <vt:i4>0</vt:i4>
      </vt:variant>
      <vt:variant>
        <vt:i4>5</vt:i4>
      </vt:variant>
      <vt:variant>
        <vt:lpwstr>https://www.ipart.nsw.gov.au/Home/Industries/Local-Government/For-Councils/Apply-for-a-special-variation-or-minimum-rate-increase</vt:lpwstr>
      </vt:variant>
      <vt:variant>
        <vt:lpwstr/>
      </vt:variant>
      <vt:variant>
        <vt:i4>4784218</vt:i4>
      </vt:variant>
      <vt:variant>
        <vt:i4>198</vt:i4>
      </vt:variant>
      <vt:variant>
        <vt:i4>0</vt:i4>
      </vt:variant>
      <vt:variant>
        <vt:i4>5</vt:i4>
      </vt:variant>
      <vt:variant>
        <vt:lpwstr>https://www.ipart.nsw.gov.au/Home/Industries/Local-Government/For-Councils/Apply-for-a-special-variation-or-minimum-rate-increase</vt:lpwstr>
      </vt:variant>
      <vt:variant>
        <vt:lpwstr/>
      </vt:variant>
      <vt:variant>
        <vt:i4>1114173</vt:i4>
      </vt:variant>
      <vt:variant>
        <vt:i4>191</vt:i4>
      </vt:variant>
      <vt:variant>
        <vt:i4>0</vt:i4>
      </vt:variant>
      <vt:variant>
        <vt:i4>5</vt:i4>
      </vt:variant>
      <vt:variant>
        <vt:lpwstr/>
      </vt:variant>
      <vt:variant>
        <vt:lpwstr>_Toc149819431</vt:lpwstr>
      </vt:variant>
      <vt:variant>
        <vt:i4>1114173</vt:i4>
      </vt:variant>
      <vt:variant>
        <vt:i4>185</vt:i4>
      </vt:variant>
      <vt:variant>
        <vt:i4>0</vt:i4>
      </vt:variant>
      <vt:variant>
        <vt:i4>5</vt:i4>
      </vt:variant>
      <vt:variant>
        <vt:lpwstr/>
      </vt:variant>
      <vt:variant>
        <vt:lpwstr>_Toc149819430</vt:lpwstr>
      </vt:variant>
      <vt:variant>
        <vt:i4>1048637</vt:i4>
      </vt:variant>
      <vt:variant>
        <vt:i4>179</vt:i4>
      </vt:variant>
      <vt:variant>
        <vt:i4>0</vt:i4>
      </vt:variant>
      <vt:variant>
        <vt:i4>5</vt:i4>
      </vt:variant>
      <vt:variant>
        <vt:lpwstr/>
      </vt:variant>
      <vt:variant>
        <vt:lpwstr>_Toc149819429</vt:lpwstr>
      </vt:variant>
      <vt:variant>
        <vt:i4>1048637</vt:i4>
      </vt:variant>
      <vt:variant>
        <vt:i4>173</vt:i4>
      </vt:variant>
      <vt:variant>
        <vt:i4>0</vt:i4>
      </vt:variant>
      <vt:variant>
        <vt:i4>5</vt:i4>
      </vt:variant>
      <vt:variant>
        <vt:lpwstr/>
      </vt:variant>
      <vt:variant>
        <vt:lpwstr>_Toc149819428</vt:lpwstr>
      </vt:variant>
      <vt:variant>
        <vt:i4>1048637</vt:i4>
      </vt:variant>
      <vt:variant>
        <vt:i4>167</vt:i4>
      </vt:variant>
      <vt:variant>
        <vt:i4>0</vt:i4>
      </vt:variant>
      <vt:variant>
        <vt:i4>5</vt:i4>
      </vt:variant>
      <vt:variant>
        <vt:lpwstr/>
      </vt:variant>
      <vt:variant>
        <vt:lpwstr>_Toc149819427</vt:lpwstr>
      </vt:variant>
      <vt:variant>
        <vt:i4>1048637</vt:i4>
      </vt:variant>
      <vt:variant>
        <vt:i4>161</vt:i4>
      </vt:variant>
      <vt:variant>
        <vt:i4>0</vt:i4>
      </vt:variant>
      <vt:variant>
        <vt:i4>5</vt:i4>
      </vt:variant>
      <vt:variant>
        <vt:lpwstr/>
      </vt:variant>
      <vt:variant>
        <vt:lpwstr>_Toc149819426</vt:lpwstr>
      </vt:variant>
      <vt:variant>
        <vt:i4>1048637</vt:i4>
      </vt:variant>
      <vt:variant>
        <vt:i4>155</vt:i4>
      </vt:variant>
      <vt:variant>
        <vt:i4>0</vt:i4>
      </vt:variant>
      <vt:variant>
        <vt:i4>5</vt:i4>
      </vt:variant>
      <vt:variant>
        <vt:lpwstr/>
      </vt:variant>
      <vt:variant>
        <vt:lpwstr>_Toc149819425</vt:lpwstr>
      </vt:variant>
      <vt:variant>
        <vt:i4>1048637</vt:i4>
      </vt:variant>
      <vt:variant>
        <vt:i4>149</vt:i4>
      </vt:variant>
      <vt:variant>
        <vt:i4>0</vt:i4>
      </vt:variant>
      <vt:variant>
        <vt:i4>5</vt:i4>
      </vt:variant>
      <vt:variant>
        <vt:lpwstr/>
      </vt:variant>
      <vt:variant>
        <vt:lpwstr>_Toc149819424</vt:lpwstr>
      </vt:variant>
      <vt:variant>
        <vt:i4>1048637</vt:i4>
      </vt:variant>
      <vt:variant>
        <vt:i4>143</vt:i4>
      </vt:variant>
      <vt:variant>
        <vt:i4>0</vt:i4>
      </vt:variant>
      <vt:variant>
        <vt:i4>5</vt:i4>
      </vt:variant>
      <vt:variant>
        <vt:lpwstr/>
      </vt:variant>
      <vt:variant>
        <vt:lpwstr>_Toc149819423</vt:lpwstr>
      </vt:variant>
      <vt:variant>
        <vt:i4>1048637</vt:i4>
      </vt:variant>
      <vt:variant>
        <vt:i4>137</vt:i4>
      </vt:variant>
      <vt:variant>
        <vt:i4>0</vt:i4>
      </vt:variant>
      <vt:variant>
        <vt:i4>5</vt:i4>
      </vt:variant>
      <vt:variant>
        <vt:lpwstr/>
      </vt:variant>
      <vt:variant>
        <vt:lpwstr>_Toc149819422</vt:lpwstr>
      </vt:variant>
      <vt:variant>
        <vt:i4>1048637</vt:i4>
      </vt:variant>
      <vt:variant>
        <vt:i4>131</vt:i4>
      </vt:variant>
      <vt:variant>
        <vt:i4>0</vt:i4>
      </vt:variant>
      <vt:variant>
        <vt:i4>5</vt:i4>
      </vt:variant>
      <vt:variant>
        <vt:lpwstr/>
      </vt:variant>
      <vt:variant>
        <vt:lpwstr>_Toc149819421</vt:lpwstr>
      </vt:variant>
      <vt:variant>
        <vt:i4>1048637</vt:i4>
      </vt:variant>
      <vt:variant>
        <vt:i4>125</vt:i4>
      </vt:variant>
      <vt:variant>
        <vt:i4>0</vt:i4>
      </vt:variant>
      <vt:variant>
        <vt:i4>5</vt:i4>
      </vt:variant>
      <vt:variant>
        <vt:lpwstr/>
      </vt:variant>
      <vt:variant>
        <vt:lpwstr>_Toc149819420</vt:lpwstr>
      </vt:variant>
      <vt:variant>
        <vt:i4>1245245</vt:i4>
      </vt:variant>
      <vt:variant>
        <vt:i4>119</vt:i4>
      </vt:variant>
      <vt:variant>
        <vt:i4>0</vt:i4>
      </vt:variant>
      <vt:variant>
        <vt:i4>5</vt:i4>
      </vt:variant>
      <vt:variant>
        <vt:lpwstr/>
      </vt:variant>
      <vt:variant>
        <vt:lpwstr>_Toc149819419</vt:lpwstr>
      </vt:variant>
      <vt:variant>
        <vt:i4>1245245</vt:i4>
      </vt:variant>
      <vt:variant>
        <vt:i4>113</vt:i4>
      </vt:variant>
      <vt:variant>
        <vt:i4>0</vt:i4>
      </vt:variant>
      <vt:variant>
        <vt:i4>5</vt:i4>
      </vt:variant>
      <vt:variant>
        <vt:lpwstr/>
      </vt:variant>
      <vt:variant>
        <vt:lpwstr>_Toc149819418</vt:lpwstr>
      </vt:variant>
      <vt:variant>
        <vt:i4>1245245</vt:i4>
      </vt:variant>
      <vt:variant>
        <vt:i4>107</vt:i4>
      </vt:variant>
      <vt:variant>
        <vt:i4>0</vt:i4>
      </vt:variant>
      <vt:variant>
        <vt:i4>5</vt:i4>
      </vt:variant>
      <vt:variant>
        <vt:lpwstr/>
      </vt:variant>
      <vt:variant>
        <vt:lpwstr>_Toc149819417</vt:lpwstr>
      </vt:variant>
      <vt:variant>
        <vt:i4>1245245</vt:i4>
      </vt:variant>
      <vt:variant>
        <vt:i4>101</vt:i4>
      </vt:variant>
      <vt:variant>
        <vt:i4>0</vt:i4>
      </vt:variant>
      <vt:variant>
        <vt:i4>5</vt:i4>
      </vt:variant>
      <vt:variant>
        <vt:lpwstr/>
      </vt:variant>
      <vt:variant>
        <vt:lpwstr>_Toc149819416</vt:lpwstr>
      </vt:variant>
      <vt:variant>
        <vt:i4>1245245</vt:i4>
      </vt:variant>
      <vt:variant>
        <vt:i4>95</vt:i4>
      </vt:variant>
      <vt:variant>
        <vt:i4>0</vt:i4>
      </vt:variant>
      <vt:variant>
        <vt:i4>5</vt:i4>
      </vt:variant>
      <vt:variant>
        <vt:lpwstr/>
      </vt:variant>
      <vt:variant>
        <vt:lpwstr>_Toc149819415</vt:lpwstr>
      </vt:variant>
      <vt:variant>
        <vt:i4>1245245</vt:i4>
      </vt:variant>
      <vt:variant>
        <vt:i4>89</vt:i4>
      </vt:variant>
      <vt:variant>
        <vt:i4>0</vt:i4>
      </vt:variant>
      <vt:variant>
        <vt:i4>5</vt:i4>
      </vt:variant>
      <vt:variant>
        <vt:lpwstr/>
      </vt:variant>
      <vt:variant>
        <vt:lpwstr>_Toc149819414</vt:lpwstr>
      </vt:variant>
      <vt:variant>
        <vt:i4>1245245</vt:i4>
      </vt:variant>
      <vt:variant>
        <vt:i4>83</vt:i4>
      </vt:variant>
      <vt:variant>
        <vt:i4>0</vt:i4>
      </vt:variant>
      <vt:variant>
        <vt:i4>5</vt:i4>
      </vt:variant>
      <vt:variant>
        <vt:lpwstr/>
      </vt:variant>
      <vt:variant>
        <vt:lpwstr>_Toc149819413</vt:lpwstr>
      </vt:variant>
      <vt:variant>
        <vt:i4>1245245</vt:i4>
      </vt:variant>
      <vt:variant>
        <vt:i4>77</vt:i4>
      </vt:variant>
      <vt:variant>
        <vt:i4>0</vt:i4>
      </vt:variant>
      <vt:variant>
        <vt:i4>5</vt:i4>
      </vt:variant>
      <vt:variant>
        <vt:lpwstr/>
      </vt:variant>
      <vt:variant>
        <vt:lpwstr>_Toc149819412</vt:lpwstr>
      </vt:variant>
      <vt:variant>
        <vt:i4>1245245</vt:i4>
      </vt:variant>
      <vt:variant>
        <vt:i4>71</vt:i4>
      </vt:variant>
      <vt:variant>
        <vt:i4>0</vt:i4>
      </vt:variant>
      <vt:variant>
        <vt:i4>5</vt:i4>
      </vt:variant>
      <vt:variant>
        <vt:lpwstr/>
      </vt:variant>
      <vt:variant>
        <vt:lpwstr>_Toc149819411</vt:lpwstr>
      </vt:variant>
      <vt:variant>
        <vt:i4>1245245</vt:i4>
      </vt:variant>
      <vt:variant>
        <vt:i4>65</vt:i4>
      </vt:variant>
      <vt:variant>
        <vt:i4>0</vt:i4>
      </vt:variant>
      <vt:variant>
        <vt:i4>5</vt:i4>
      </vt:variant>
      <vt:variant>
        <vt:lpwstr/>
      </vt:variant>
      <vt:variant>
        <vt:lpwstr>_Toc149819410</vt:lpwstr>
      </vt:variant>
      <vt:variant>
        <vt:i4>1179709</vt:i4>
      </vt:variant>
      <vt:variant>
        <vt:i4>59</vt:i4>
      </vt:variant>
      <vt:variant>
        <vt:i4>0</vt:i4>
      </vt:variant>
      <vt:variant>
        <vt:i4>5</vt:i4>
      </vt:variant>
      <vt:variant>
        <vt:lpwstr/>
      </vt:variant>
      <vt:variant>
        <vt:lpwstr>_Toc149819409</vt:lpwstr>
      </vt:variant>
      <vt:variant>
        <vt:i4>1179709</vt:i4>
      </vt:variant>
      <vt:variant>
        <vt:i4>53</vt:i4>
      </vt:variant>
      <vt:variant>
        <vt:i4>0</vt:i4>
      </vt:variant>
      <vt:variant>
        <vt:i4>5</vt:i4>
      </vt:variant>
      <vt:variant>
        <vt:lpwstr/>
      </vt:variant>
      <vt:variant>
        <vt:lpwstr>_Toc149819408</vt:lpwstr>
      </vt:variant>
      <vt:variant>
        <vt:i4>1179709</vt:i4>
      </vt:variant>
      <vt:variant>
        <vt:i4>47</vt:i4>
      </vt:variant>
      <vt:variant>
        <vt:i4>0</vt:i4>
      </vt:variant>
      <vt:variant>
        <vt:i4>5</vt:i4>
      </vt:variant>
      <vt:variant>
        <vt:lpwstr/>
      </vt:variant>
      <vt:variant>
        <vt:lpwstr>_Toc149819407</vt:lpwstr>
      </vt:variant>
      <vt:variant>
        <vt:i4>1179709</vt:i4>
      </vt:variant>
      <vt:variant>
        <vt:i4>41</vt:i4>
      </vt:variant>
      <vt:variant>
        <vt:i4>0</vt:i4>
      </vt:variant>
      <vt:variant>
        <vt:i4>5</vt:i4>
      </vt:variant>
      <vt:variant>
        <vt:lpwstr/>
      </vt:variant>
      <vt:variant>
        <vt:lpwstr>_Toc149819406</vt:lpwstr>
      </vt:variant>
      <vt:variant>
        <vt:i4>1179709</vt:i4>
      </vt:variant>
      <vt:variant>
        <vt:i4>35</vt:i4>
      </vt:variant>
      <vt:variant>
        <vt:i4>0</vt:i4>
      </vt:variant>
      <vt:variant>
        <vt:i4>5</vt:i4>
      </vt:variant>
      <vt:variant>
        <vt:lpwstr/>
      </vt:variant>
      <vt:variant>
        <vt:lpwstr>_Toc149819405</vt:lpwstr>
      </vt:variant>
      <vt:variant>
        <vt:i4>1179709</vt:i4>
      </vt:variant>
      <vt:variant>
        <vt:i4>29</vt:i4>
      </vt:variant>
      <vt:variant>
        <vt:i4>0</vt:i4>
      </vt:variant>
      <vt:variant>
        <vt:i4>5</vt:i4>
      </vt:variant>
      <vt:variant>
        <vt:lpwstr/>
      </vt:variant>
      <vt:variant>
        <vt:lpwstr>_Toc149819404</vt:lpwstr>
      </vt:variant>
      <vt:variant>
        <vt:i4>1179709</vt:i4>
      </vt:variant>
      <vt:variant>
        <vt:i4>23</vt:i4>
      </vt:variant>
      <vt:variant>
        <vt:i4>0</vt:i4>
      </vt:variant>
      <vt:variant>
        <vt:i4>5</vt:i4>
      </vt:variant>
      <vt:variant>
        <vt:lpwstr/>
      </vt:variant>
      <vt:variant>
        <vt:lpwstr>_Toc149819403</vt:lpwstr>
      </vt:variant>
      <vt:variant>
        <vt:i4>1179709</vt:i4>
      </vt:variant>
      <vt:variant>
        <vt:i4>17</vt:i4>
      </vt:variant>
      <vt:variant>
        <vt:i4>0</vt:i4>
      </vt:variant>
      <vt:variant>
        <vt:i4>5</vt:i4>
      </vt:variant>
      <vt:variant>
        <vt:lpwstr/>
      </vt:variant>
      <vt:variant>
        <vt:lpwstr>_Toc149819402</vt:lpwstr>
      </vt:variant>
      <vt:variant>
        <vt:i4>1179709</vt:i4>
      </vt:variant>
      <vt:variant>
        <vt:i4>11</vt:i4>
      </vt:variant>
      <vt:variant>
        <vt:i4>0</vt:i4>
      </vt:variant>
      <vt:variant>
        <vt:i4>5</vt:i4>
      </vt:variant>
      <vt:variant>
        <vt:lpwstr/>
      </vt:variant>
      <vt:variant>
        <vt:lpwstr>_Toc149819401</vt:lpwstr>
      </vt:variant>
      <vt:variant>
        <vt:i4>1179709</vt:i4>
      </vt:variant>
      <vt:variant>
        <vt:i4>5</vt:i4>
      </vt:variant>
      <vt:variant>
        <vt:i4>0</vt:i4>
      </vt:variant>
      <vt:variant>
        <vt:i4>5</vt:i4>
      </vt:variant>
      <vt:variant>
        <vt:lpwstr/>
      </vt:variant>
      <vt:variant>
        <vt:lpwstr>_Toc149819400</vt:lpwstr>
      </vt:variant>
      <vt:variant>
        <vt:i4>524309</vt:i4>
      </vt:variant>
      <vt:variant>
        <vt:i4>0</vt:i4>
      </vt:variant>
      <vt:variant>
        <vt:i4>0</vt:i4>
      </vt:variant>
      <vt:variant>
        <vt:i4>5</vt:i4>
      </vt:variant>
      <vt:variant>
        <vt:lpwstr>https://www.ipart.nsw.gov.au/Home</vt:lpwstr>
      </vt:variant>
      <vt:variant>
        <vt:lpwstr/>
      </vt:variant>
      <vt:variant>
        <vt:i4>4784218</vt:i4>
      </vt:variant>
      <vt:variant>
        <vt:i4>0</vt:i4>
      </vt:variant>
      <vt:variant>
        <vt:i4>0</vt:i4>
      </vt:variant>
      <vt:variant>
        <vt:i4>5</vt:i4>
      </vt:variant>
      <vt:variant>
        <vt:lpwstr>https://www.ipart.nsw.gov.au/Home/Industries/Local-Government/For-Councils/Apply-for-a-special-variation-or-minimum-rate-increase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Part B Special Variation</dc:title>
  <dc:subject/>
  <dc:creator>ipart@ipart.nsw.gov.au</dc:creator>
  <cp:keywords/>
  <cp:lastModifiedBy>Daniel Suh</cp:lastModifiedBy>
  <cp:revision>6</cp:revision>
  <cp:lastPrinted>2019-09-19T03:06:00Z</cp:lastPrinted>
  <dcterms:created xsi:type="dcterms:W3CDTF">2025-10-02T23:56:00Z</dcterms:created>
  <dcterms:modified xsi:type="dcterms:W3CDTF">2025-10-03T01:07:00Z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0x0101003C3028E07767B14B9CE1058FE04BA169</vt:lpwstr>
  </property>
  <property fmtid="{D5CDD505-2E9C-101B-9397-08002B2CF9AE}" pid="3" name="MediaServiceImageTags">
    <vt:lpwstr/>
  </property>
</Properties>
</file>