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DD37564" w14:textId="77777777" w:rsidR="00A4596A" w:rsidRDefault="00A4596A">
      <w:r>
        <w:rPr>
          <w:noProof/>
        </w:rPr>
        <mc:AlternateContent>
          <mc:Choice Requires="wps">
            <w:drawing>
              <wp:anchor distT="0" distB="0" distL="114300" distR="114300" simplePos="0" relativeHeight="251659264" behindDoc="1" locked="1" layoutInCell="1" allowOverlap="1" wp14:anchorId="6F7B5F5D" wp14:editId="5403BC84">
                <wp:simplePos x="0" y="0"/>
                <wp:positionH relativeFrom="page">
                  <wp:align>center</wp:align>
                </wp:positionH>
                <wp:positionV relativeFrom="page">
                  <wp:align>center</wp:align>
                </wp:positionV>
                <wp:extent cx="6840000" cy="9972000"/>
                <wp:effectExtent l="0" t="0" r="0" b="0"/>
                <wp:wrapNone/>
                <wp:docPr id="114" name="Rectangle 114" title="Cover Page Image"/>
                <wp:cNvGraphicFramePr/>
                <a:graphic xmlns:a="http://schemas.openxmlformats.org/drawingml/2006/main">
                  <a:graphicData uri="http://schemas.microsoft.com/office/word/2010/wordprocessingShape">
                    <wps:wsp>
                      <wps:cNvSpPr/>
                      <wps:spPr>
                        <a:xfrm>
                          <a:off x="0" y="0"/>
                          <a:ext cx="6840000" cy="99720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5CA59" id="Rectangle 114" o:spid="_x0000_s1026" alt="Title: Cover Page Image" style="position:absolute;margin-left:0;margin-top:0;width:538.6pt;height:785.2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" stroked="f" strokeweight="2pt">
                <v:fill r:id="rId12" o:title="" recolor="t" rotate="t" type="frame"/>
                <v:textbox inset=",,7mm"/>
                <w10:wrap anchorx="page" anchory="page"/>
                <w10:anchorlock/>
              </v:rect>
            </w:pict>
          </mc:Fallback>
        </mc:AlternateContent>
      </w:r>
    </w:p>
    <w:tbl>
      <w:tblPr>
        <w:tblStyle w:val="TableGrid"/>
        <w:tblW w:w="1063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7"/>
        <w:gridCol w:w="6030"/>
      </w:tblGrid>
      <w:tr w:rsidR="00A4596A" w14:paraId="7A25DFA6" w14:textId="77777777" w:rsidTr="00420F85">
        <w:trPr>
          <w:trHeight w:val="1975"/>
        </w:trPr>
        <w:tc>
          <w:tcPr>
            <w:tcW w:w="4607" w:type="dxa"/>
          </w:tcPr>
          <w:p w14:paraId="044B36F4" w14:textId="77777777" w:rsidR="00A4596A" w:rsidRDefault="00A4596A" w:rsidP="003420FC">
            <w:pPr>
              <w:pStyle w:val="BodyText"/>
            </w:pPr>
          </w:p>
        </w:tc>
        <w:tc>
          <w:tcPr>
            <w:tcW w:w="6030" w:type="dxa"/>
          </w:tcPr>
          <w:p w14:paraId="5487D5E7" w14:textId="77777777" w:rsidR="00A4596A" w:rsidRDefault="00A4596A" w:rsidP="003D5D23">
            <w:pPr>
              <w:pStyle w:val="BodyText"/>
              <w:keepNext/>
            </w:pPr>
          </w:p>
        </w:tc>
      </w:tr>
      <w:tr w:rsidR="00A4596A" w14:paraId="0A5D7E10" w14:textId="77777777" w:rsidTr="00420F85">
        <w:trPr>
          <w:trHeight w:val="4819"/>
        </w:trPr>
        <w:tc>
          <w:tcPr>
            <w:tcW w:w="4607" w:type="dxa"/>
            <w:tcMar>
              <w:top w:w="284" w:type="dxa"/>
              <w:left w:w="284" w:type="dxa"/>
              <w:bottom w:w="113" w:type="dxa"/>
              <w:right w:w="0" w:type="dxa"/>
            </w:tcMar>
          </w:tcPr>
          <w:p w14:paraId="1A01D041" w14:textId="77777777" w:rsidR="00A4596A" w:rsidRDefault="00A4596A" w:rsidP="003D5D23">
            <w:pPr>
              <w:pStyle w:val="BodyText"/>
              <w:keepNext/>
            </w:pPr>
          </w:p>
        </w:tc>
        <w:tc>
          <w:tcPr>
            <w:tcW w:w="6030" w:type="dxa"/>
            <w:shd w:val="clear" w:color="auto" w:fill="FFFFFF" w:themeFill="background1"/>
            <w:tcMar>
              <w:top w:w="567" w:type="dxa"/>
              <w:left w:w="284" w:type="dxa"/>
              <w:bottom w:w="113" w:type="dxa"/>
              <w:right w:w="0" w:type="dxa"/>
            </w:tcMar>
          </w:tcPr>
          <w:p w14:paraId="529F0549" w14:textId="77777777" w:rsidR="00A4596A" w:rsidRDefault="00A4596A" w:rsidP="003879B3">
            <w:pPr>
              <w:pStyle w:val="Graphic"/>
            </w:pPr>
            <w:r w:rsidRPr="008D23B3">
              <mc:AlternateContent>
                <mc:Choice Requires="wpg">
                  <w:drawing>
                    <wp:inline distT="0" distB="0" distL="0" distR="0" wp14:anchorId="71FA5FB5" wp14:editId="2D368570">
                      <wp:extent cx="2167200" cy="403200"/>
                      <wp:effectExtent l="0" t="0" r="5080" b="0"/>
                      <wp:docPr id="115"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7200" cy="403200"/>
                                <a:chOff x="0" y="0"/>
                                <a:chExt cx="12015034" cy="2237424"/>
                              </a:xfrm>
                            </wpg:grpSpPr>
                            <wpg:grpSp>
                              <wpg:cNvPr id="116" name="Graphic 2"/>
                              <wpg:cNvGrpSpPr/>
                              <wpg:grpSpPr>
                                <a:xfrm>
                                  <a:off x="7539298" y="740770"/>
                                  <a:ext cx="4475736" cy="1496654"/>
                                  <a:chOff x="7539298" y="740769"/>
                                  <a:chExt cx="4475735" cy="1496654"/>
                                </a:xfrm>
                                <a:solidFill>
                                  <a:schemeClr val="accent1"/>
                                </a:solidFill>
                              </wpg:grpSpPr>
                              <wps:wsp>
                                <wps:cNvPr id="117" name="Freeform: Shape 11"/>
                                <wps:cNvSpPr/>
                                <wps:spPr>
                                  <a:xfrm>
                                    <a:off x="7571312" y="746994"/>
                                    <a:ext cx="40907" cy="328143"/>
                                  </a:xfrm>
                                  <a:custGeom>
                                    <a:avLst/>
                                    <a:gdLst>
                                      <a:gd name="connsiteX0" fmla="*/ 0 w 40907"/>
                                      <a:gd name="connsiteY0" fmla="*/ 328144 h 328143"/>
                                      <a:gd name="connsiteX1" fmla="*/ 0 w 40907"/>
                                      <a:gd name="connsiteY1" fmla="*/ 0 h 328143"/>
                                      <a:gd name="connsiteX2" fmla="*/ 40907 w 40907"/>
                                      <a:gd name="connsiteY2" fmla="*/ 0 h 328143"/>
                                      <a:gd name="connsiteX3" fmla="*/ 40907 w 40907"/>
                                      <a:gd name="connsiteY3" fmla="*/ 328144 h 328143"/>
                                      <a:gd name="connsiteX4" fmla="*/ 0 w 40907"/>
                                      <a:gd name="connsiteY4" fmla="*/ 328144 h 328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07" h="328143">
                                        <a:moveTo>
                                          <a:pt x="0" y="328144"/>
                                        </a:moveTo>
                                        <a:lnTo>
                                          <a:pt x="0" y="0"/>
                                        </a:lnTo>
                                        <a:lnTo>
                                          <a:pt x="40907" y="0"/>
                                        </a:lnTo>
                                        <a:lnTo>
                                          <a:pt x="40907" y="328144"/>
                                        </a:lnTo>
                                        <a:lnTo>
                                          <a:pt x="0" y="3281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2"/>
                                <wps:cNvSpPr/>
                                <wps:spPr>
                                  <a:xfrm>
                                    <a:off x="7664686" y="833254"/>
                                    <a:ext cx="208980" cy="245440"/>
                                  </a:xfrm>
                                  <a:custGeom>
                                    <a:avLst/>
                                    <a:gdLst>
                                      <a:gd name="connsiteX0" fmla="*/ 208980 w 208980"/>
                                      <a:gd name="connsiteY0" fmla="*/ 241884 h 245440"/>
                                      <a:gd name="connsiteX1" fmla="*/ 168074 w 208980"/>
                                      <a:gd name="connsiteY1" fmla="*/ 241884 h 245440"/>
                                      <a:gd name="connsiteX2" fmla="*/ 168074 w 208980"/>
                                      <a:gd name="connsiteY2" fmla="*/ 111160 h 245440"/>
                                      <a:gd name="connsiteX3" fmla="*/ 156513 w 208980"/>
                                      <a:gd name="connsiteY3" fmla="*/ 55135 h 245440"/>
                                      <a:gd name="connsiteX4" fmla="*/ 120053 w 208980"/>
                                      <a:gd name="connsiteY4" fmla="*/ 38239 h 245440"/>
                                      <a:gd name="connsiteX5" fmla="*/ 96042 w 208980"/>
                                      <a:gd name="connsiteY5" fmla="*/ 42685 h 245440"/>
                                      <a:gd name="connsiteX6" fmla="*/ 72032 w 208980"/>
                                      <a:gd name="connsiteY6" fmla="*/ 56024 h 245440"/>
                                      <a:gd name="connsiteX7" fmla="*/ 53357 w 208980"/>
                                      <a:gd name="connsiteY7" fmla="*/ 75589 h 245440"/>
                                      <a:gd name="connsiteX8" fmla="*/ 40907 w 208980"/>
                                      <a:gd name="connsiteY8" fmla="*/ 101378 h 245440"/>
                                      <a:gd name="connsiteX9" fmla="*/ 40907 w 208980"/>
                                      <a:gd name="connsiteY9" fmla="*/ 245441 h 245440"/>
                                      <a:gd name="connsiteX10" fmla="*/ 0 w 208980"/>
                                      <a:gd name="connsiteY10" fmla="*/ 245441 h 245440"/>
                                      <a:gd name="connsiteX11" fmla="*/ 0 w 208980"/>
                                      <a:gd name="connsiteY11" fmla="*/ 3557 h 245440"/>
                                      <a:gd name="connsiteX12" fmla="*/ 36461 w 208980"/>
                                      <a:gd name="connsiteY12" fmla="*/ 3557 h 245440"/>
                                      <a:gd name="connsiteX13" fmla="*/ 36461 w 208980"/>
                                      <a:gd name="connsiteY13" fmla="*/ 55135 h 245440"/>
                                      <a:gd name="connsiteX14" fmla="*/ 77367 w 208980"/>
                                      <a:gd name="connsiteY14" fmla="*/ 15118 h 245440"/>
                                      <a:gd name="connsiteX15" fmla="*/ 136060 w 208980"/>
                                      <a:gd name="connsiteY15" fmla="*/ 0 h 245440"/>
                                      <a:gd name="connsiteX16" fmla="*/ 169852 w 208980"/>
                                      <a:gd name="connsiteY16" fmla="*/ 7114 h 245440"/>
                                      <a:gd name="connsiteX17" fmla="*/ 192084 w 208980"/>
                                      <a:gd name="connsiteY17" fmla="*/ 28457 h 245440"/>
                                      <a:gd name="connsiteX18" fmla="*/ 203645 w 208980"/>
                                      <a:gd name="connsiteY18" fmla="*/ 60471 h 245440"/>
                                      <a:gd name="connsiteX19" fmla="*/ 203645 w 208980"/>
                                      <a:gd name="connsiteY19" fmla="*/ 100488 h 245440"/>
                                      <a:gd name="connsiteX20" fmla="*/ 208980 w 208980"/>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440">
                                        <a:moveTo>
                                          <a:pt x="208980" y="241884"/>
                                        </a:moveTo>
                                        <a:lnTo>
                                          <a:pt x="168074" y="241884"/>
                                        </a:lnTo>
                                        <a:lnTo>
                                          <a:pt x="168074" y="111160"/>
                                        </a:lnTo>
                                        <a:cubicBezTo>
                                          <a:pt x="168963" y="91596"/>
                                          <a:pt x="165406" y="72032"/>
                                          <a:pt x="156513" y="55135"/>
                                        </a:cubicBezTo>
                                        <a:cubicBezTo>
                                          <a:pt x="148510" y="43575"/>
                                          <a:pt x="134281" y="37350"/>
                                          <a:pt x="120053" y="38239"/>
                                        </a:cubicBezTo>
                                        <a:cubicBezTo>
                                          <a:pt x="112049" y="38239"/>
                                          <a:pt x="103157" y="40018"/>
                                          <a:pt x="96042" y="42685"/>
                                        </a:cubicBezTo>
                                        <a:cubicBezTo>
                                          <a:pt x="88039" y="46242"/>
                                          <a:pt x="80035" y="50689"/>
                                          <a:pt x="72032" y="56024"/>
                                        </a:cubicBezTo>
                                        <a:cubicBezTo>
                                          <a:pt x="64918" y="61360"/>
                                          <a:pt x="58693" y="68474"/>
                                          <a:pt x="53357" y="75589"/>
                                        </a:cubicBezTo>
                                        <a:cubicBezTo>
                                          <a:pt x="48021" y="83592"/>
                                          <a:pt x="43575" y="91596"/>
                                          <a:pt x="40907" y="101378"/>
                                        </a:cubicBezTo>
                                        <a:lnTo>
                                          <a:pt x="40907" y="245441"/>
                                        </a:lnTo>
                                        <a:lnTo>
                                          <a:pt x="0" y="245441"/>
                                        </a:lnTo>
                                        <a:lnTo>
                                          <a:pt x="0" y="3557"/>
                                        </a:lnTo>
                                        <a:lnTo>
                                          <a:pt x="36461" y="3557"/>
                                        </a:lnTo>
                                        <a:lnTo>
                                          <a:pt x="36461" y="55135"/>
                                        </a:lnTo>
                                        <a:cubicBezTo>
                                          <a:pt x="46243" y="38239"/>
                                          <a:pt x="60471" y="24900"/>
                                          <a:pt x="77367" y="15118"/>
                                        </a:cubicBezTo>
                                        <a:cubicBezTo>
                                          <a:pt x="95153" y="4446"/>
                                          <a:pt x="115606" y="0"/>
                                          <a:pt x="136060" y="0"/>
                                        </a:cubicBezTo>
                                        <a:cubicBezTo>
                                          <a:pt x="147620" y="0"/>
                                          <a:pt x="159181" y="1779"/>
                                          <a:pt x="169852" y="7114"/>
                                        </a:cubicBezTo>
                                        <a:cubicBezTo>
                                          <a:pt x="178745" y="12450"/>
                                          <a:pt x="186748" y="19564"/>
                                          <a:pt x="192084" y="28457"/>
                                        </a:cubicBezTo>
                                        <a:cubicBezTo>
                                          <a:pt x="197420" y="38239"/>
                                          <a:pt x="201866" y="48910"/>
                                          <a:pt x="203645" y="60471"/>
                                        </a:cubicBezTo>
                                        <a:cubicBezTo>
                                          <a:pt x="204534" y="73810"/>
                                          <a:pt x="204534" y="87149"/>
                                          <a:pt x="203645" y="100488"/>
                                        </a:cubicBezTo>
                                        <a:lnTo>
                                          <a:pt x="208980"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3"/>
                                <wps:cNvSpPr/>
                                <wps:spPr>
                                  <a:xfrm>
                                    <a:off x="7900344" y="740769"/>
                                    <a:ext cx="248997" cy="338814"/>
                                  </a:xfrm>
                                  <a:custGeom>
                                    <a:avLst/>
                                    <a:gdLst>
                                      <a:gd name="connsiteX0" fmla="*/ 115606 w 248997"/>
                                      <a:gd name="connsiteY0" fmla="*/ 338815 h 338814"/>
                                      <a:gd name="connsiteX1" fmla="*/ 69364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8 w 248997"/>
                                      <a:gd name="connsiteY7" fmla="*/ 101378 h 338814"/>
                                      <a:gd name="connsiteX8" fmla="*/ 108492 w 248997"/>
                                      <a:gd name="connsiteY8" fmla="*/ 91596 h 338814"/>
                                      <a:gd name="connsiteX9" fmla="*/ 160070 w 248997"/>
                                      <a:gd name="connsiteY9" fmla="*/ 106713 h 338814"/>
                                      <a:gd name="connsiteX10" fmla="*/ 196531 w 248997"/>
                                      <a:gd name="connsiteY10" fmla="*/ 143174 h 338814"/>
                                      <a:gd name="connsiteX11" fmla="*/ 196531 w 248997"/>
                                      <a:gd name="connsiteY11" fmla="*/ 0 h 338814"/>
                                      <a:gd name="connsiteX12" fmla="*/ 236548 w 248997"/>
                                      <a:gd name="connsiteY12" fmla="*/ 0 h 338814"/>
                                      <a:gd name="connsiteX13" fmla="*/ 236548 w 248997"/>
                                      <a:gd name="connsiteY13" fmla="*/ 285458 h 338814"/>
                                      <a:gd name="connsiteX14" fmla="*/ 247220 w 248997"/>
                                      <a:gd name="connsiteY14" fmla="*/ 300576 h 338814"/>
                                      <a:gd name="connsiteX15" fmla="*/ 248998 w 248997"/>
                                      <a:gd name="connsiteY15" fmla="*/ 300576 h 338814"/>
                                      <a:gd name="connsiteX16" fmla="*/ 248998 w 248997"/>
                                      <a:gd name="connsiteY16" fmla="*/ 335258 h 338814"/>
                                      <a:gd name="connsiteX17" fmla="*/ 238327 w 248997"/>
                                      <a:gd name="connsiteY17" fmla="*/ 335258 h 338814"/>
                                      <a:gd name="connsiteX18" fmla="*/ 231212 w 248997"/>
                                      <a:gd name="connsiteY18" fmla="*/ 335258 h 338814"/>
                                      <a:gd name="connsiteX19" fmla="*/ 209870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9 w 248997"/>
                                      <a:gd name="connsiteY24" fmla="*/ 304133 h 338814"/>
                                      <a:gd name="connsiteX25" fmla="*/ 147620 w 248997"/>
                                      <a:gd name="connsiteY25" fmla="*/ 299687 h 338814"/>
                                      <a:gd name="connsiteX26" fmla="*/ 169852 w 248997"/>
                                      <a:gd name="connsiteY26" fmla="*/ 288126 h 338814"/>
                                      <a:gd name="connsiteX27" fmla="*/ 187638 w 248997"/>
                                      <a:gd name="connsiteY27" fmla="*/ 271230 h 338814"/>
                                      <a:gd name="connsiteX28" fmla="*/ 197420 w 248997"/>
                                      <a:gd name="connsiteY28" fmla="*/ 249887 h 338814"/>
                                      <a:gd name="connsiteX29" fmla="*/ 197420 w 248997"/>
                                      <a:gd name="connsiteY29" fmla="*/ 181413 h 338814"/>
                                      <a:gd name="connsiteX30" fmla="*/ 184970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3845 h 338814"/>
                                      <a:gd name="connsiteX36" fmla="*/ 48021 w 248997"/>
                                      <a:gd name="connsiteY36" fmla="*/ 182302 h 338814"/>
                                      <a:gd name="connsiteX37" fmla="*/ 41796 w 248997"/>
                                      <a:gd name="connsiteY37" fmla="*/ 216094 h 338814"/>
                                      <a:gd name="connsiteX38" fmla="*/ 48021 w 248997"/>
                                      <a:gd name="connsiteY38" fmla="*/ 249887 h 338814"/>
                                      <a:gd name="connsiteX39" fmla="*/ 65807 w 248997"/>
                                      <a:gd name="connsiteY39" fmla="*/ 278344 h 338814"/>
                                      <a:gd name="connsiteX40" fmla="*/ 91596 w 248997"/>
                                      <a:gd name="connsiteY40" fmla="*/ 297019 h 338814"/>
                                      <a:gd name="connsiteX41" fmla="*/ 125389 w 248997"/>
                                      <a:gd name="connsiteY41" fmla="*/ 304133 h 338814"/>
                                      <a:gd name="connsiteX42" fmla="*/ 125389 w 248997"/>
                                      <a:gd name="connsiteY42"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48997" h="338814">
                                        <a:moveTo>
                                          <a:pt x="115606" y="338815"/>
                                        </a:moveTo>
                                        <a:cubicBezTo>
                                          <a:pt x="99599" y="338815"/>
                                          <a:pt x="83592" y="335258"/>
                                          <a:pt x="69364" y="328144"/>
                                        </a:cubicBezTo>
                                        <a:cubicBezTo>
                                          <a:pt x="56025" y="321919"/>
                                          <a:pt x="43575" y="312137"/>
                                          <a:pt x="32903" y="301465"/>
                                        </a:cubicBezTo>
                                        <a:cubicBezTo>
                                          <a:pt x="22232" y="289905"/>
                                          <a:pt x="14229" y="276565"/>
                                          <a:pt x="8893" y="262337"/>
                                        </a:cubicBezTo>
                                        <a:cubicBezTo>
                                          <a:pt x="3557" y="247219"/>
                                          <a:pt x="0" y="231212"/>
                                          <a:pt x="0" y="215205"/>
                                        </a:cubicBezTo>
                                        <a:cubicBezTo>
                                          <a:pt x="0" y="199198"/>
                                          <a:pt x="2668" y="182302"/>
                                          <a:pt x="8004" y="167184"/>
                                        </a:cubicBezTo>
                                        <a:cubicBezTo>
                                          <a:pt x="13339" y="152956"/>
                                          <a:pt x="20454" y="139617"/>
                                          <a:pt x="30236" y="128056"/>
                                        </a:cubicBezTo>
                                        <a:cubicBezTo>
                                          <a:pt x="40018" y="116495"/>
                                          <a:pt x="51579" y="107603"/>
                                          <a:pt x="64918" y="101378"/>
                                        </a:cubicBezTo>
                                        <a:cubicBezTo>
                                          <a:pt x="78257" y="95153"/>
                                          <a:pt x="93374" y="91596"/>
                                          <a:pt x="108492" y="91596"/>
                                        </a:cubicBezTo>
                                        <a:cubicBezTo>
                                          <a:pt x="127167" y="90706"/>
                                          <a:pt x="144953" y="96042"/>
                                          <a:pt x="160070" y="106713"/>
                                        </a:cubicBezTo>
                                        <a:cubicBezTo>
                                          <a:pt x="174299" y="116495"/>
                                          <a:pt x="186748" y="128945"/>
                                          <a:pt x="196531" y="143174"/>
                                        </a:cubicBezTo>
                                        <a:lnTo>
                                          <a:pt x="196531" y="0"/>
                                        </a:lnTo>
                                        <a:lnTo>
                                          <a:pt x="236548" y="0"/>
                                        </a:lnTo>
                                        <a:lnTo>
                                          <a:pt x="236548" y="285458"/>
                                        </a:lnTo>
                                        <a:cubicBezTo>
                                          <a:pt x="235659" y="292572"/>
                                          <a:pt x="240105" y="299687"/>
                                          <a:pt x="247220" y="300576"/>
                                        </a:cubicBezTo>
                                        <a:cubicBezTo>
                                          <a:pt x="248109" y="300576"/>
                                          <a:pt x="248998" y="300576"/>
                                          <a:pt x="248998" y="300576"/>
                                        </a:cubicBezTo>
                                        <a:lnTo>
                                          <a:pt x="248998" y="335258"/>
                                        </a:lnTo>
                                        <a:lnTo>
                                          <a:pt x="238327" y="335258"/>
                                        </a:lnTo>
                                        <a:lnTo>
                                          <a:pt x="231212" y="335258"/>
                                        </a:lnTo>
                                        <a:cubicBezTo>
                                          <a:pt x="223209" y="335258"/>
                                          <a:pt x="216095" y="331701"/>
                                          <a:pt x="209870"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9" y="304133"/>
                                        </a:moveTo>
                                        <a:cubicBezTo>
                                          <a:pt x="133392" y="304133"/>
                                          <a:pt x="140506" y="302355"/>
                                          <a:pt x="147620" y="299687"/>
                                        </a:cubicBezTo>
                                        <a:cubicBezTo>
                                          <a:pt x="155624" y="297019"/>
                                          <a:pt x="162738" y="293462"/>
                                          <a:pt x="169852" y="288126"/>
                                        </a:cubicBezTo>
                                        <a:cubicBezTo>
                                          <a:pt x="176077" y="282790"/>
                                          <a:pt x="182302" y="277455"/>
                                          <a:pt x="187638" y="271230"/>
                                        </a:cubicBezTo>
                                        <a:cubicBezTo>
                                          <a:pt x="192973" y="265005"/>
                                          <a:pt x="195641" y="257891"/>
                                          <a:pt x="197420" y="249887"/>
                                        </a:cubicBezTo>
                                        <a:lnTo>
                                          <a:pt x="197420" y="181413"/>
                                        </a:lnTo>
                                        <a:cubicBezTo>
                                          <a:pt x="194752" y="173409"/>
                                          <a:pt x="190306" y="166295"/>
                                          <a:pt x="184970" y="160070"/>
                                        </a:cubicBezTo>
                                        <a:cubicBezTo>
                                          <a:pt x="179634" y="152956"/>
                                          <a:pt x="173409" y="147620"/>
                                          <a:pt x="166295" y="142284"/>
                                        </a:cubicBezTo>
                                        <a:cubicBezTo>
                                          <a:pt x="159181" y="136949"/>
                                          <a:pt x="152067" y="133392"/>
                                          <a:pt x="144063" y="129835"/>
                                        </a:cubicBezTo>
                                        <a:cubicBezTo>
                                          <a:pt x="136949" y="127167"/>
                                          <a:pt x="128945" y="126277"/>
                                          <a:pt x="120942" y="126277"/>
                                        </a:cubicBezTo>
                                        <a:cubicBezTo>
                                          <a:pt x="109382" y="126277"/>
                                          <a:pt x="98710" y="128945"/>
                                          <a:pt x="88928" y="133392"/>
                                        </a:cubicBezTo>
                                        <a:cubicBezTo>
                                          <a:pt x="79146" y="138727"/>
                                          <a:pt x="71142" y="144952"/>
                                          <a:pt x="64028" y="153845"/>
                                        </a:cubicBezTo>
                                        <a:cubicBezTo>
                                          <a:pt x="56914" y="162738"/>
                                          <a:pt x="51579" y="172520"/>
                                          <a:pt x="48021" y="182302"/>
                                        </a:cubicBezTo>
                                        <a:cubicBezTo>
                                          <a:pt x="44464" y="192973"/>
                                          <a:pt x="41796" y="204534"/>
                                          <a:pt x="41796" y="216094"/>
                                        </a:cubicBezTo>
                                        <a:cubicBezTo>
                                          <a:pt x="41796" y="227655"/>
                                          <a:pt x="44464" y="239216"/>
                                          <a:pt x="48021" y="249887"/>
                                        </a:cubicBezTo>
                                        <a:cubicBezTo>
                                          <a:pt x="52468" y="260558"/>
                                          <a:pt x="58693" y="269451"/>
                                          <a:pt x="65807" y="278344"/>
                                        </a:cubicBezTo>
                                        <a:cubicBezTo>
                                          <a:pt x="72921" y="286347"/>
                                          <a:pt x="81814" y="292572"/>
                                          <a:pt x="91596" y="297019"/>
                                        </a:cubicBezTo>
                                        <a:cubicBezTo>
                                          <a:pt x="103157" y="301465"/>
                                          <a:pt x="114717" y="304133"/>
                                          <a:pt x="125389" y="304133"/>
                                        </a:cubicBezTo>
                                        <a:lnTo>
                                          <a:pt x="125389" y="30413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4"/>
                                <wps:cNvSpPr/>
                                <wps:spPr>
                                  <a:xfrm>
                                    <a:off x="8169351" y="833254"/>
                                    <a:ext cx="242327" cy="246329"/>
                                  </a:xfrm>
                                  <a:custGeom>
                                    <a:avLst/>
                                    <a:gdLst>
                                      <a:gd name="connsiteX0" fmla="*/ 124054 w 242327"/>
                                      <a:gd name="connsiteY0" fmla="*/ 246330 h 246329"/>
                                      <a:gd name="connsiteX1" fmla="*/ 75144 w 242327"/>
                                      <a:gd name="connsiteY1" fmla="*/ 236548 h 246329"/>
                                      <a:gd name="connsiteX2" fmla="*/ 9338 w 242327"/>
                                      <a:gd name="connsiteY2" fmla="*/ 170741 h 246329"/>
                                      <a:gd name="connsiteX3" fmla="*/ 9338 w 242327"/>
                                      <a:gd name="connsiteY3" fmla="*/ 75589 h 246329"/>
                                      <a:gd name="connsiteX4" fmla="*/ 35126 w 242327"/>
                                      <a:gd name="connsiteY4" fmla="*/ 36460 h 246329"/>
                                      <a:gd name="connsiteX5" fmla="*/ 74255 w 242327"/>
                                      <a:gd name="connsiteY5" fmla="*/ 9782 h 246329"/>
                                      <a:gd name="connsiteX6" fmla="*/ 123165 w 242327"/>
                                      <a:gd name="connsiteY6" fmla="*/ 0 h 246329"/>
                                      <a:gd name="connsiteX7" fmla="*/ 172075 w 242327"/>
                                      <a:gd name="connsiteY7" fmla="*/ 9782 h 246329"/>
                                      <a:gd name="connsiteX8" fmla="*/ 210314 w 242327"/>
                                      <a:gd name="connsiteY8" fmla="*/ 36460 h 246329"/>
                                      <a:gd name="connsiteX9" fmla="*/ 234325 w 242327"/>
                                      <a:gd name="connsiteY9" fmla="*/ 75589 h 246329"/>
                                      <a:gd name="connsiteX10" fmla="*/ 242328 w 242327"/>
                                      <a:gd name="connsiteY10" fmla="*/ 121831 h 246329"/>
                                      <a:gd name="connsiteX11" fmla="*/ 242328 w 242327"/>
                                      <a:gd name="connsiteY11" fmla="*/ 127167 h 246329"/>
                                      <a:gd name="connsiteX12" fmla="*/ 242328 w 242327"/>
                                      <a:gd name="connsiteY12" fmla="*/ 133392 h 246329"/>
                                      <a:gd name="connsiteX13" fmla="*/ 45798 w 242327"/>
                                      <a:gd name="connsiteY13" fmla="*/ 133392 h 246329"/>
                                      <a:gd name="connsiteX14" fmla="*/ 54691 w 242327"/>
                                      <a:gd name="connsiteY14" fmla="*/ 166295 h 246329"/>
                                      <a:gd name="connsiteX15" fmla="*/ 72476 w 242327"/>
                                      <a:gd name="connsiteY15" fmla="*/ 191195 h 246329"/>
                                      <a:gd name="connsiteX16" fmla="*/ 97376 w 242327"/>
                                      <a:gd name="connsiteY16" fmla="*/ 208091 h 246329"/>
                                      <a:gd name="connsiteX17" fmla="*/ 126722 w 242327"/>
                                      <a:gd name="connsiteY17" fmla="*/ 214316 h 246329"/>
                                      <a:gd name="connsiteX18" fmla="*/ 148065 w 242327"/>
                                      <a:gd name="connsiteY18" fmla="*/ 210759 h 246329"/>
                                      <a:gd name="connsiteX19" fmla="*/ 167629 w 242327"/>
                                      <a:gd name="connsiteY19" fmla="*/ 202755 h 246329"/>
                                      <a:gd name="connsiteX20" fmla="*/ 183636 w 242327"/>
                                      <a:gd name="connsiteY20" fmla="*/ 190305 h 246329"/>
                                      <a:gd name="connsiteX21" fmla="*/ 195196 w 242327"/>
                                      <a:gd name="connsiteY21" fmla="*/ 174298 h 246329"/>
                                      <a:gd name="connsiteX22" fmla="*/ 229878 w 242327"/>
                                      <a:gd name="connsiteY22" fmla="*/ 183191 h 246329"/>
                                      <a:gd name="connsiteX23" fmla="*/ 213872 w 242327"/>
                                      <a:gd name="connsiteY23" fmla="*/ 208091 h 246329"/>
                                      <a:gd name="connsiteX24" fmla="*/ 189861 w 242327"/>
                                      <a:gd name="connsiteY24" fmla="*/ 226766 h 246329"/>
                                      <a:gd name="connsiteX25" fmla="*/ 159625 w 242327"/>
                                      <a:gd name="connsiteY25" fmla="*/ 239216 h 246329"/>
                                      <a:gd name="connsiteX26" fmla="*/ 124054 w 242327"/>
                                      <a:gd name="connsiteY26" fmla="*/ 246330 h 246329"/>
                                      <a:gd name="connsiteX27" fmla="*/ 206757 w 242327"/>
                                      <a:gd name="connsiteY27" fmla="*/ 105824 h 246329"/>
                                      <a:gd name="connsiteX28" fmla="*/ 198754 w 242327"/>
                                      <a:gd name="connsiteY28" fmla="*/ 74699 h 246329"/>
                                      <a:gd name="connsiteX29" fmla="*/ 180079 w 242327"/>
                                      <a:gd name="connsiteY29" fmla="*/ 50689 h 246329"/>
                                      <a:gd name="connsiteX30" fmla="*/ 155179 w 242327"/>
                                      <a:gd name="connsiteY30" fmla="*/ 34682 h 246329"/>
                                      <a:gd name="connsiteX31" fmla="*/ 94708 w 242327"/>
                                      <a:gd name="connsiteY31" fmla="*/ 34682 h 246329"/>
                                      <a:gd name="connsiteX32" fmla="*/ 69808 w 242327"/>
                                      <a:gd name="connsiteY32" fmla="*/ 50689 h 246329"/>
                                      <a:gd name="connsiteX33" fmla="*/ 52023 w 242327"/>
                                      <a:gd name="connsiteY33" fmla="*/ 74699 h 246329"/>
                                      <a:gd name="connsiteX34" fmla="*/ 44019 w 242327"/>
                                      <a:gd name="connsiteY34" fmla="*/ 105824 h 246329"/>
                                      <a:gd name="connsiteX35" fmla="*/ 206757 w 242327"/>
                                      <a:gd name="connsiteY35" fmla="*/ 105824 h 246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2327" h="246329">
                                        <a:moveTo>
                                          <a:pt x="124054" y="246330"/>
                                        </a:moveTo>
                                        <a:cubicBezTo>
                                          <a:pt x="107158" y="246330"/>
                                          <a:pt x="90262" y="242773"/>
                                          <a:pt x="75144" y="236548"/>
                                        </a:cubicBezTo>
                                        <a:cubicBezTo>
                                          <a:pt x="44909" y="224987"/>
                                          <a:pt x="21787" y="200977"/>
                                          <a:pt x="9338" y="170741"/>
                                        </a:cubicBezTo>
                                        <a:cubicBezTo>
                                          <a:pt x="-3113" y="140506"/>
                                          <a:pt x="-3113" y="105824"/>
                                          <a:pt x="9338" y="75589"/>
                                        </a:cubicBezTo>
                                        <a:cubicBezTo>
                                          <a:pt x="14673" y="60471"/>
                                          <a:pt x="23566" y="47132"/>
                                          <a:pt x="35126" y="36460"/>
                                        </a:cubicBezTo>
                                        <a:cubicBezTo>
                                          <a:pt x="45798" y="24900"/>
                                          <a:pt x="59137" y="16007"/>
                                          <a:pt x="74255" y="9782"/>
                                        </a:cubicBezTo>
                                        <a:cubicBezTo>
                                          <a:pt x="89373" y="2668"/>
                                          <a:pt x="106269" y="0"/>
                                          <a:pt x="123165" y="0"/>
                                        </a:cubicBezTo>
                                        <a:cubicBezTo>
                                          <a:pt x="140061" y="0"/>
                                          <a:pt x="156958" y="2668"/>
                                          <a:pt x="172075" y="9782"/>
                                        </a:cubicBezTo>
                                        <a:cubicBezTo>
                                          <a:pt x="186304" y="16007"/>
                                          <a:pt x="199643" y="24900"/>
                                          <a:pt x="210314" y="36460"/>
                                        </a:cubicBezTo>
                                        <a:cubicBezTo>
                                          <a:pt x="220986" y="48021"/>
                                          <a:pt x="228989" y="60471"/>
                                          <a:pt x="234325" y="75589"/>
                                        </a:cubicBezTo>
                                        <a:cubicBezTo>
                                          <a:pt x="239660" y="90706"/>
                                          <a:pt x="242328" y="106713"/>
                                          <a:pt x="242328" y="121831"/>
                                        </a:cubicBezTo>
                                        <a:lnTo>
                                          <a:pt x="242328" y="127167"/>
                                        </a:lnTo>
                                        <a:cubicBezTo>
                                          <a:pt x="242328" y="128945"/>
                                          <a:pt x="242328" y="130724"/>
                                          <a:pt x="242328" y="133392"/>
                                        </a:cubicBezTo>
                                        <a:lnTo>
                                          <a:pt x="45798" y="133392"/>
                                        </a:lnTo>
                                        <a:cubicBezTo>
                                          <a:pt x="46687" y="144952"/>
                                          <a:pt x="49355" y="155624"/>
                                          <a:pt x="54691" y="166295"/>
                                        </a:cubicBezTo>
                                        <a:cubicBezTo>
                                          <a:pt x="59137" y="176077"/>
                                          <a:pt x="64472" y="184081"/>
                                          <a:pt x="72476" y="191195"/>
                                        </a:cubicBezTo>
                                        <a:cubicBezTo>
                                          <a:pt x="79590" y="198309"/>
                                          <a:pt x="88483" y="203645"/>
                                          <a:pt x="97376" y="208091"/>
                                        </a:cubicBezTo>
                                        <a:cubicBezTo>
                                          <a:pt x="107158" y="211648"/>
                                          <a:pt x="116940" y="214316"/>
                                          <a:pt x="126722" y="214316"/>
                                        </a:cubicBezTo>
                                        <a:cubicBezTo>
                                          <a:pt x="133836" y="214316"/>
                                          <a:pt x="140951" y="213427"/>
                                          <a:pt x="148065" y="210759"/>
                                        </a:cubicBezTo>
                                        <a:cubicBezTo>
                                          <a:pt x="155179" y="208980"/>
                                          <a:pt x="161404" y="206312"/>
                                          <a:pt x="167629" y="202755"/>
                                        </a:cubicBezTo>
                                        <a:cubicBezTo>
                                          <a:pt x="173854" y="199198"/>
                                          <a:pt x="179189" y="195641"/>
                                          <a:pt x="183636" y="190305"/>
                                        </a:cubicBezTo>
                                        <a:cubicBezTo>
                                          <a:pt x="188082" y="185859"/>
                                          <a:pt x="191640" y="179634"/>
                                          <a:pt x="195196" y="174298"/>
                                        </a:cubicBezTo>
                                        <a:lnTo>
                                          <a:pt x="229878" y="183191"/>
                                        </a:lnTo>
                                        <a:cubicBezTo>
                                          <a:pt x="225432" y="192084"/>
                                          <a:pt x="220096" y="200977"/>
                                          <a:pt x="213872" y="208091"/>
                                        </a:cubicBezTo>
                                        <a:cubicBezTo>
                                          <a:pt x="206757" y="215205"/>
                                          <a:pt x="198754" y="221430"/>
                                          <a:pt x="189861" y="226766"/>
                                        </a:cubicBezTo>
                                        <a:cubicBezTo>
                                          <a:pt x="180079" y="232101"/>
                                          <a:pt x="170297" y="236548"/>
                                          <a:pt x="159625" y="239216"/>
                                        </a:cubicBezTo>
                                        <a:cubicBezTo>
                                          <a:pt x="148065" y="242773"/>
                                          <a:pt x="136504" y="245441"/>
                                          <a:pt x="124054" y="246330"/>
                                        </a:cubicBezTo>
                                        <a:close/>
                                        <a:moveTo>
                                          <a:pt x="206757" y="105824"/>
                                        </a:moveTo>
                                        <a:cubicBezTo>
                                          <a:pt x="205868" y="95153"/>
                                          <a:pt x="203200" y="84481"/>
                                          <a:pt x="198754" y="74699"/>
                                        </a:cubicBezTo>
                                        <a:cubicBezTo>
                                          <a:pt x="194307" y="65807"/>
                                          <a:pt x="188082" y="57803"/>
                                          <a:pt x="180079" y="50689"/>
                                        </a:cubicBezTo>
                                        <a:cubicBezTo>
                                          <a:pt x="172964" y="43575"/>
                                          <a:pt x="164961" y="38239"/>
                                          <a:pt x="155179" y="34682"/>
                                        </a:cubicBezTo>
                                        <a:cubicBezTo>
                                          <a:pt x="135615" y="26678"/>
                                          <a:pt x="114272" y="26678"/>
                                          <a:pt x="94708" y="34682"/>
                                        </a:cubicBezTo>
                                        <a:cubicBezTo>
                                          <a:pt x="84926" y="38239"/>
                                          <a:pt x="76922" y="43575"/>
                                          <a:pt x="69808" y="50689"/>
                                        </a:cubicBezTo>
                                        <a:cubicBezTo>
                                          <a:pt x="62694" y="57803"/>
                                          <a:pt x="56469" y="65807"/>
                                          <a:pt x="52023" y="74699"/>
                                        </a:cubicBezTo>
                                        <a:cubicBezTo>
                                          <a:pt x="47576" y="84481"/>
                                          <a:pt x="44909" y="95153"/>
                                          <a:pt x="44019" y="105824"/>
                                        </a:cubicBezTo>
                                        <a:lnTo>
                                          <a:pt x="206757" y="10582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5"/>
                                <wps:cNvSpPr/>
                                <wps:spPr>
                                  <a:xfrm>
                                    <a:off x="8441026" y="831609"/>
                                    <a:ext cx="235658" cy="341348"/>
                                  </a:xfrm>
                                  <a:custGeom>
                                    <a:avLst/>
                                    <a:gdLst>
                                      <a:gd name="connsiteX0" fmla="*/ 128945 w 235658"/>
                                      <a:gd name="connsiteY0" fmla="*/ 247974 h 341348"/>
                                      <a:gd name="connsiteX1" fmla="*/ 76478 w 235658"/>
                                      <a:gd name="connsiteY1" fmla="*/ 232857 h 341348"/>
                                      <a:gd name="connsiteX2" fmla="*/ 40018 w 235658"/>
                                      <a:gd name="connsiteY2" fmla="*/ 196396 h 341348"/>
                                      <a:gd name="connsiteX3" fmla="*/ 40018 w 235658"/>
                                      <a:gd name="connsiteY3" fmla="*/ 341349 h 341348"/>
                                      <a:gd name="connsiteX4" fmla="*/ 0 w 235658"/>
                                      <a:gd name="connsiteY4" fmla="*/ 341349 h 341348"/>
                                      <a:gd name="connsiteX5" fmla="*/ 0 w 235658"/>
                                      <a:gd name="connsiteY5" fmla="*/ 4312 h 341348"/>
                                      <a:gd name="connsiteX6" fmla="*/ 33792 w 235658"/>
                                      <a:gd name="connsiteY6" fmla="*/ 4312 h 341348"/>
                                      <a:gd name="connsiteX7" fmla="*/ 33792 w 235658"/>
                                      <a:gd name="connsiteY7" fmla="*/ 48776 h 341348"/>
                                      <a:gd name="connsiteX8" fmla="*/ 70253 w 235658"/>
                                      <a:gd name="connsiteY8" fmla="*/ 13205 h 341348"/>
                                      <a:gd name="connsiteX9" fmla="*/ 166295 w 235658"/>
                                      <a:gd name="connsiteY9" fmla="*/ 9648 h 341348"/>
                                      <a:gd name="connsiteX10" fmla="*/ 202755 w 235658"/>
                                      <a:gd name="connsiteY10" fmla="*/ 37216 h 341348"/>
                                      <a:gd name="connsiteX11" fmla="*/ 226766 w 235658"/>
                                      <a:gd name="connsiteY11" fmla="*/ 76344 h 341348"/>
                                      <a:gd name="connsiteX12" fmla="*/ 235659 w 235658"/>
                                      <a:gd name="connsiteY12" fmla="*/ 122586 h 341348"/>
                                      <a:gd name="connsiteX13" fmla="*/ 227655 w 235658"/>
                                      <a:gd name="connsiteY13" fmla="*/ 171496 h 341348"/>
                                      <a:gd name="connsiteX14" fmla="*/ 205423 w 235658"/>
                                      <a:gd name="connsiteY14" fmla="*/ 210625 h 341348"/>
                                      <a:gd name="connsiteX15" fmla="*/ 171631 w 235658"/>
                                      <a:gd name="connsiteY15" fmla="*/ 237303 h 341348"/>
                                      <a:gd name="connsiteX16" fmla="*/ 128945 w 235658"/>
                                      <a:gd name="connsiteY16" fmla="*/ 247974 h 341348"/>
                                      <a:gd name="connsiteX17" fmla="*/ 116495 w 235658"/>
                                      <a:gd name="connsiteY17" fmla="*/ 213292 h 341348"/>
                                      <a:gd name="connsiteX18" fmla="*/ 148509 w 235658"/>
                                      <a:gd name="connsiteY18" fmla="*/ 205289 h 341348"/>
                                      <a:gd name="connsiteX19" fmla="*/ 173409 w 235658"/>
                                      <a:gd name="connsiteY19" fmla="*/ 184836 h 341348"/>
                                      <a:gd name="connsiteX20" fmla="*/ 189416 w 235658"/>
                                      <a:gd name="connsiteY20" fmla="*/ 156379 h 341348"/>
                                      <a:gd name="connsiteX21" fmla="*/ 195641 w 235658"/>
                                      <a:gd name="connsiteY21" fmla="*/ 122586 h 341348"/>
                                      <a:gd name="connsiteX22" fmla="*/ 189416 w 235658"/>
                                      <a:gd name="connsiteY22" fmla="*/ 88794 h 341348"/>
                                      <a:gd name="connsiteX23" fmla="*/ 171631 w 235658"/>
                                      <a:gd name="connsiteY23" fmla="*/ 60337 h 341348"/>
                                      <a:gd name="connsiteX24" fmla="*/ 145841 w 235658"/>
                                      <a:gd name="connsiteY24" fmla="*/ 41662 h 341348"/>
                                      <a:gd name="connsiteX25" fmla="*/ 113827 w 235658"/>
                                      <a:gd name="connsiteY25" fmla="*/ 34548 h 341348"/>
                                      <a:gd name="connsiteX26" fmla="*/ 90706 w 235658"/>
                                      <a:gd name="connsiteY26" fmla="*/ 38105 h 341348"/>
                                      <a:gd name="connsiteX27" fmla="*/ 68474 w 235658"/>
                                      <a:gd name="connsiteY27" fmla="*/ 49665 h 341348"/>
                                      <a:gd name="connsiteX28" fmla="*/ 50688 w 235658"/>
                                      <a:gd name="connsiteY28" fmla="*/ 66562 h 341348"/>
                                      <a:gd name="connsiteX29" fmla="*/ 40907 w 235658"/>
                                      <a:gd name="connsiteY29" fmla="*/ 87904 h 341348"/>
                                      <a:gd name="connsiteX30" fmla="*/ 40907 w 235658"/>
                                      <a:gd name="connsiteY30" fmla="*/ 153711 h 341348"/>
                                      <a:gd name="connsiteX31" fmla="*/ 54246 w 235658"/>
                                      <a:gd name="connsiteY31" fmla="*/ 175943 h 341348"/>
                                      <a:gd name="connsiteX32" fmla="*/ 72031 w 235658"/>
                                      <a:gd name="connsiteY32" fmla="*/ 193728 h 341348"/>
                                      <a:gd name="connsiteX33" fmla="*/ 93374 w 235658"/>
                                      <a:gd name="connsiteY33" fmla="*/ 205289 h 341348"/>
                                      <a:gd name="connsiteX34" fmla="*/ 116495 w 235658"/>
                                      <a:gd name="connsiteY34" fmla="*/ 213292 h 341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35658" h="341348">
                                        <a:moveTo>
                                          <a:pt x="128945" y="247974"/>
                                        </a:moveTo>
                                        <a:cubicBezTo>
                                          <a:pt x="110270" y="247974"/>
                                          <a:pt x="92485" y="242639"/>
                                          <a:pt x="76478" y="232857"/>
                                        </a:cubicBezTo>
                                        <a:cubicBezTo>
                                          <a:pt x="61360" y="223964"/>
                                          <a:pt x="49799" y="210625"/>
                                          <a:pt x="40018" y="196396"/>
                                        </a:cubicBezTo>
                                        <a:lnTo>
                                          <a:pt x="40018" y="341349"/>
                                        </a:lnTo>
                                        <a:lnTo>
                                          <a:pt x="0" y="341349"/>
                                        </a:lnTo>
                                        <a:lnTo>
                                          <a:pt x="0" y="4312"/>
                                        </a:lnTo>
                                        <a:lnTo>
                                          <a:pt x="33792" y="4312"/>
                                        </a:lnTo>
                                        <a:lnTo>
                                          <a:pt x="33792" y="48776"/>
                                        </a:lnTo>
                                        <a:cubicBezTo>
                                          <a:pt x="43574" y="34548"/>
                                          <a:pt x="56024" y="22098"/>
                                          <a:pt x="70253" y="13205"/>
                                        </a:cubicBezTo>
                                        <a:cubicBezTo>
                                          <a:pt x="99599" y="-2802"/>
                                          <a:pt x="135170" y="-4581"/>
                                          <a:pt x="166295" y="9648"/>
                                        </a:cubicBezTo>
                                        <a:cubicBezTo>
                                          <a:pt x="179634" y="15873"/>
                                          <a:pt x="192084" y="25655"/>
                                          <a:pt x="202755" y="37216"/>
                                        </a:cubicBezTo>
                                        <a:cubicBezTo>
                                          <a:pt x="212537" y="48776"/>
                                          <a:pt x="220541" y="62115"/>
                                          <a:pt x="226766" y="76344"/>
                                        </a:cubicBezTo>
                                        <a:cubicBezTo>
                                          <a:pt x="232101" y="91461"/>
                                          <a:pt x="234769" y="106579"/>
                                          <a:pt x="235659" y="122586"/>
                                        </a:cubicBezTo>
                                        <a:cubicBezTo>
                                          <a:pt x="235659" y="139482"/>
                                          <a:pt x="232990" y="155489"/>
                                          <a:pt x="227655" y="171496"/>
                                        </a:cubicBezTo>
                                        <a:cubicBezTo>
                                          <a:pt x="223209" y="185725"/>
                                          <a:pt x="215205" y="199064"/>
                                          <a:pt x="205423" y="210625"/>
                                        </a:cubicBezTo>
                                        <a:cubicBezTo>
                                          <a:pt x="195641" y="222185"/>
                                          <a:pt x="184080" y="231078"/>
                                          <a:pt x="171631" y="237303"/>
                                        </a:cubicBezTo>
                                        <a:cubicBezTo>
                                          <a:pt x="157402" y="244417"/>
                                          <a:pt x="143174" y="247974"/>
                                          <a:pt x="128945" y="247974"/>
                                        </a:cubicBezTo>
                                        <a:close/>
                                        <a:moveTo>
                                          <a:pt x="116495" y="213292"/>
                                        </a:moveTo>
                                        <a:cubicBezTo>
                                          <a:pt x="128056" y="213292"/>
                                          <a:pt x="138727" y="210625"/>
                                          <a:pt x="148509" y="205289"/>
                                        </a:cubicBezTo>
                                        <a:cubicBezTo>
                                          <a:pt x="158291" y="199953"/>
                                          <a:pt x="166295" y="193728"/>
                                          <a:pt x="173409" y="184836"/>
                                        </a:cubicBezTo>
                                        <a:cubicBezTo>
                                          <a:pt x="180523" y="176832"/>
                                          <a:pt x="185859" y="167050"/>
                                          <a:pt x="189416" y="156379"/>
                                        </a:cubicBezTo>
                                        <a:cubicBezTo>
                                          <a:pt x="192973" y="145707"/>
                                          <a:pt x="195641" y="134147"/>
                                          <a:pt x="195641" y="122586"/>
                                        </a:cubicBezTo>
                                        <a:cubicBezTo>
                                          <a:pt x="195641" y="111026"/>
                                          <a:pt x="192973" y="99465"/>
                                          <a:pt x="189416" y="88794"/>
                                        </a:cubicBezTo>
                                        <a:cubicBezTo>
                                          <a:pt x="184970" y="78122"/>
                                          <a:pt x="179634" y="69229"/>
                                          <a:pt x="171631" y="60337"/>
                                        </a:cubicBezTo>
                                        <a:cubicBezTo>
                                          <a:pt x="164516" y="52333"/>
                                          <a:pt x="155624" y="46108"/>
                                          <a:pt x="145841" y="41662"/>
                                        </a:cubicBezTo>
                                        <a:cubicBezTo>
                                          <a:pt x="136059" y="36326"/>
                                          <a:pt x="124499" y="33658"/>
                                          <a:pt x="113827" y="34548"/>
                                        </a:cubicBezTo>
                                        <a:cubicBezTo>
                                          <a:pt x="105824" y="34548"/>
                                          <a:pt x="97821" y="36326"/>
                                          <a:pt x="90706" y="38105"/>
                                        </a:cubicBezTo>
                                        <a:cubicBezTo>
                                          <a:pt x="82703" y="41662"/>
                                          <a:pt x="75589" y="45219"/>
                                          <a:pt x="68474" y="49665"/>
                                        </a:cubicBezTo>
                                        <a:cubicBezTo>
                                          <a:pt x="61360" y="54112"/>
                                          <a:pt x="56024" y="60337"/>
                                          <a:pt x="50688" y="66562"/>
                                        </a:cubicBezTo>
                                        <a:cubicBezTo>
                                          <a:pt x="46242" y="72787"/>
                                          <a:pt x="42685" y="79901"/>
                                          <a:pt x="40907" y="87904"/>
                                        </a:cubicBezTo>
                                        <a:lnTo>
                                          <a:pt x="40907" y="153711"/>
                                        </a:lnTo>
                                        <a:cubicBezTo>
                                          <a:pt x="44464" y="161714"/>
                                          <a:pt x="48910" y="168829"/>
                                          <a:pt x="54246" y="175943"/>
                                        </a:cubicBezTo>
                                        <a:cubicBezTo>
                                          <a:pt x="59581" y="182168"/>
                                          <a:pt x="65806" y="188393"/>
                                          <a:pt x="72031" y="193728"/>
                                        </a:cubicBezTo>
                                        <a:cubicBezTo>
                                          <a:pt x="78256" y="199064"/>
                                          <a:pt x="85370" y="202621"/>
                                          <a:pt x="93374" y="205289"/>
                                        </a:cubicBezTo>
                                        <a:cubicBezTo>
                                          <a:pt x="100488" y="209735"/>
                                          <a:pt x="108491" y="211514"/>
                                          <a:pt x="116495" y="21329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6"/>
                                <wps:cNvSpPr/>
                                <wps:spPr>
                                  <a:xfrm>
                                    <a:off x="8692247" y="832295"/>
                                    <a:ext cx="243217" cy="247288"/>
                                  </a:xfrm>
                                  <a:custGeom>
                                    <a:avLst/>
                                    <a:gdLst>
                                      <a:gd name="connsiteX0" fmla="*/ 122276 w 243217"/>
                                      <a:gd name="connsiteY0" fmla="*/ 247289 h 247288"/>
                                      <a:gd name="connsiteX1" fmla="*/ 73366 w 243217"/>
                                      <a:gd name="connsiteY1" fmla="*/ 237507 h 247288"/>
                                      <a:gd name="connsiteX2" fmla="*/ 34237 w 243217"/>
                                      <a:gd name="connsiteY2" fmla="*/ 210828 h 247288"/>
                                      <a:gd name="connsiteX3" fmla="*/ 9338 w 243217"/>
                                      <a:gd name="connsiteY3" fmla="*/ 170811 h 247288"/>
                                      <a:gd name="connsiteX4" fmla="*/ 9338 w 243217"/>
                                      <a:gd name="connsiteY4" fmla="*/ 75658 h 247288"/>
                                      <a:gd name="connsiteX5" fmla="*/ 172075 w 243217"/>
                                      <a:gd name="connsiteY5" fmla="*/ 9852 h 247288"/>
                                      <a:gd name="connsiteX6" fmla="*/ 172075 w 243217"/>
                                      <a:gd name="connsiteY6" fmla="*/ 9852 h 247288"/>
                                      <a:gd name="connsiteX7" fmla="*/ 210314 w 243217"/>
                                      <a:gd name="connsiteY7" fmla="*/ 36530 h 247288"/>
                                      <a:gd name="connsiteX8" fmla="*/ 234325 w 243217"/>
                                      <a:gd name="connsiteY8" fmla="*/ 75658 h 247288"/>
                                      <a:gd name="connsiteX9" fmla="*/ 243218 w 243217"/>
                                      <a:gd name="connsiteY9" fmla="*/ 121901 h 247288"/>
                                      <a:gd name="connsiteX10" fmla="*/ 243218 w 243217"/>
                                      <a:gd name="connsiteY10" fmla="*/ 128126 h 247288"/>
                                      <a:gd name="connsiteX11" fmla="*/ 243218 w 243217"/>
                                      <a:gd name="connsiteY11" fmla="*/ 134350 h 247288"/>
                                      <a:gd name="connsiteX12" fmla="*/ 46687 w 243217"/>
                                      <a:gd name="connsiteY12" fmla="*/ 134350 h 247288"/>
                                      <a:gd name="connsiteX13" fmla="*/ 55580 w 243217"/>
                                      <a:gd name="connsiteY13" fmla="*/ 167254 h 247288"/>
                                      <a:gd name="connsiteX14" fmla="*/ 73366 w 243217"/>
                                      <a:gd name="connsiteY14" fmla="*/ 192154 h 247288"/>
                                      <a:gd name="connsiteX15" fmla="*/ 98265 w 243217"/>
                                      <a:gd name="connsiteY15" fmla="*/ 209050 h 247288"/>
                                      <a:gd name="connsiteX16" fmla="*/ 127611 w 243217"/>
                                      <a:gd name="connsiteY16" fmla="*/ 215275 h 247288"/>
                                      <a:gd name="connsiteX17" fmla="*/ 148954 w 243217"/>
                                      <a:gd name="connsiteY17" fmla="*/ 211718 h 247288"/>
                                      <a:gd name="connsiteX18" fmla="*/ 168518 w 243217"/>
                                      <a:gd name="connsiteY18" fmla="*/ 203714 h 247288"/>
                                      <a:gd name="connsiteX19" fmla="*/ 184525 w 243217"/>
                                      <a:gd name="connsiteY19" fmla="*/ 191264 h 247288"/>
                                      <a:gd name="connsiteX20" fmla="*/ 195196 w 243217"/>
                                      <a:gd name="connsiteY20" fmla="*/ 175257 h 247288"/>
                                      <a:gd name="connsiteX21" fmla="*/ 230767 w 243217"/>
                                      <a:gd name="connsiteY21" fmla="*/ 184150 h 247288"/>
                                      <a:gd name="connsiteX22" fmla="*/ 214761 w 243217"/>
                                      <a:gd name="connsiteY22" fmla="*/ 209050 h 247288"/>
                                      <a:gd name="connsiteX23" fmla="*/ 190750 w 243217"/>
                                      <a:gd name="connsiteY23" fmla="*/ 227725 h 247288"/>
                                      <a:gd name="connsiteX24" fmla="*/ 161404 w 243217"/>
                                      <a:gd name="connsiteY24" fmla="*/ 240175 h 247288"/>
                                      <a:gd name="connsiteX25" fmla="*/ 122276 w 243217"/>
                                      <a:gd name="connsiteY25" fmla="*/ 247289 h 247288"/>
                                      <a:gd name="connsiteX26" fmla="*/ 204089 w 243217"/>
                                      <a:gd name="connsiteY26" fmla="*/ 106783 h 247288"/>
                                      <a:gd name="connsiteX27" fmla="*/ 178300 w 243217"/>
                                      <a:gd name="connsiteY27" fmla="*/ 50758 h 247288"/>
                                      <a:gd name="connsiteX28" fmla="*/ 153401 w 243217"/>
                                      <a:gd name="connsiteY28" fmla="*/ 34751 h 247288"/>
                                      <a:gd name="connsiteX29" fmla="*/ 92929 w 243217"/>
                                      <a:gd name="connsiteY29" fmla="*/ 34751 h 247288"/>
                                      <a:gd name="connsiteX30" fmla="*/ 68030 w 243217"/>
                                      <a:gd name="connsiteY30" fmla="*/ 50758 h 247288"/>
                                      <a:gd name="connsiteX31" fmla="*/ 50244 w 243217"/>
                                      <a:gd name="connsiteY31" fmla="*/ 74769 h 247288"/>
                                      <a:gd name="connsiteX32" fmla="*/ 42241 w 243217"/>
                                      <a:gd name="connsiteY32" fmla="*/ 105894 h 247288"/>
                                      <a:gd name="connsiteX33" fmla="*/ 204089 w 243217"/>
                                      <a:gd name="connsiteY33" fmla="*/ 106783 h 247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217" h="247288">
                                        <a:moveTo>
                                          <a:pt x="122276" y="247289"/>
                                        </a:moveTo>
                                        <a:cubicBezTo>
                                          <a:pt x="105379" y="247289"/>
                                          <a:pt x="88483" y="243732"/>
                                          <a:pt x="73366" y="237507"/>
                                        </a:cubicBezTo>
                                        <a:cubicBezTo>
                                          <a:pt x="59137" y="231282"/>
                                          <a:pt x="45798" y="222389"/>
                                          <a:pt x="34237" y="210828"/>
                                        </a:cubicBezTo>
                                        <a:cubicBezTo>
                                          <a:pt x="23566" y="199268"/>
                                          <a:pt x="14673" y="185929"/>
                                          <a:pt x="9338" y="170811"/>
                                        </a:cubicBezTo>
                                        <a:cubicBezTo>
                                          <a:pt x="-3113" y="140575"/>
                                          <a:pt x="-3113" y="105894"/>
                                          <a:pt x="9338" y="75658"/>
                                        </a:cubicBezTo>
                                        <a:cubicBezTo>
                                          <a:pt x="36016" y="12519"/>
                                          <a:pt x="108937" y="-16827"/>
                                          <a:pt x="172075" y="9852"/>
                                        </a:cubicBezTo>
                                        <a:cubicBezTo>
                                          <a:pt x="172075" y="9852"/>
                                          <a:pt x="172075" y="9852"/>
                                          <a:pt x="172075" y="9852"/>
                                        </a:cubicBezTo>
                                        <a:cubicBezTo>
                                          <a:pt x="186304" y="16077"/>
                                          <a:pt x="199643" y="24969"/>
                                          <a:pt x="210314" y="36530"/>
                                        </a:cubicBezTo>
                                        <a:cubicBezTo>
                                          <a:pt x="220986" y="48090"/>
                                          <a:pt x="228989" y="60540"/>
                                          <a:pt x="234325" y="75658"/>
                                        </a:cubicBezTo>
                                        <a:cubicBezTo>
                                          <a:pt x="240550" y="90776"/>
                                          <a:pt x="243218" y="105894"/>
                                          <a:pt x="243218" y="121901"/>
                                        </a:cubicBezTo>
                                        <a:lnTo>
                                          <a:pt x="243218" y="128126"/>
                                        </a:lnTo>
                                        <a:cubicBezTo>
                                          <a:pt x="243218" y="128126"/>
                                          <a:pt x="243218" y="132572"/>
                                          <a:pt x="243218" y="134350"/>
                                        </a:cubicBezTo>
                                        <a:lnTo>
                                          <a:pt x="46687" y="134350"/>
                                        </a:lnTo>
                                        <a:cubicBezTo>
                                          <a:pt x="47576" y="145911"/>
                                          <a:pt x="50244" y="156582"/>
                                          <a:pt x="55580" y="167254"/>
                                        </a:cubicBezTo>
                                        <a:cubicBezTo>
                                          <a:pt x="60027" y="177036"/>
                                          <a:pt x="65362" y="185039"/>
                                          <a:pt x="73366" y="192154"/>
                                        </a:cubicBezTo>
                                        <a:cubicBezTo>
                                          <a:pt x="80480" y="199268"/>
                                          <a:pt x="89373" y="204603"/>
                                          <a:pt x="98265" y="209050"/>
                                        </a:cubicBezTo>
                                        <a:cubicBezTo>
                                          <a:pt x="108047" y="212607"/>
                                          <a:pt x="117830" y="215275"/>
                                          <a:pt x="127611" y="215275"/>
                                        </a:cubicBezTo>
                                        <a:cubicBezTo>
                                          <a:pt x="134726" y="215275"/>
                                          <a:pt x="141840" y="214386"/>
                                          <a:pt x="148954" y="211718"/>
                                        </a:cubicBezTo>
                                        <a:cubicBezTo>
                                          <a:pt x="156068" y="209939"/>
                                          <a:pt x="162293" y="207271"/>
                                          <a:pt x="168518" y="203714"/>
                                        </a:cubicBezTo>
                                        <a:cubicBezTo>
                                          <a:pt x="174743" y="200157"/>
                                          <a:pt x="180079" y="196600"/>
                                          <a:pt x="184525" y="191264"/>
                                        </a:cubicBezTo>
                                        <a:cubicBezTo>
                                          <a:pt x="188972" y="186818"/>
                                          <a:pt x="192529" y="181482"/>
                                          <a:pt x="195196" y="175257"/>
                                        </a:cubicBezTo>
                                        <a:lnTo>
                                          <a:pt x="230767" y="184150"/>
                                        </a:lnTo>
                                        <a:cubicBezTo>
                                          <a:pt x="226321" y="193043"/>
                                          <a:pt x="220986" y="201936"/>
                                          <a:pt x="214761" y="209050"/>
                                        </a:cubicBezTo>
                                        <a:cubicBezTo>
                                          <a:pt x="207646" y="216164"/>
                                          <a:pt x="199643" y="222389"/>
                                          <a:pt x="190750" y="227725"/>
                                        </a:cubicBezTo>
                                        <a:cubicBezTo>
                                          <a:pt x="181857" y="233060"/>
                                          <a:pt x="171186" y="237507"/>
                                          <a:pt x="161404" y="240175"/>
                                        </a:cubicBezTo>
                                        <a:cubicBezTo>
                                          <a:pt x="147176" y="243732"/>
                                          <a:pt x="134726" y="246399"/>
                                          <a:pt x="122276" y="247289"/>
                                        </a:cubicBezTo>
                                        <a:close/>
                                        <a:moveTo>
                                          <a:pt x="204089" y="106783"/>
                                        </a:moveTo>
                                        <a:cubicBezTo>
                                          <a:pt x="202311" y="85440"/>
                                          <a:pt x="193418" y="65876"/>
                                          <a:pt x="178300" y="50758"/>
                                        </a:cubicBezTo>
                                        <a:cubicBezTo>
                                          <a:pt x="171186" y="43644"/>
                                          <a:pt x="163183" y="38308"/>
                                          <a:pt x="153401" y="34751"/>
                                        </a:cubicBezTo>
                                        <a:cubicBezTo>
                                          <a:pt x="133836" y="26748"/>
                                          <a:pt x="112494" y="26748"/>
                                          <a:pt x="92929" y="34751"/>
                                        </a:cubicBezTo>
                                        <a:cubicBezTo>
                                          <a:pt x="83148" y="38308"/>
                                          <a:pt x="75144" y="43644"/>
                                          <a:pt x="68030" y="50758"/>
                                        </a:cubicBezTo>
                                        <a:cubicBezTo>
                                          <a:pt x="60916" y="57873"/>
                                          <a:pt x="54691" y="65876"/>
                                          <a:pt x="50244" y="74769"/>
                                        </a:cubicBezTo>
                                        <a:cubicBezTo>
                                          <a:pt x="45798" y="84551"/>
                                          <a:pt x="43130" y="95222"/>
                                          <a:pt x="42241" y="105894"/>
                                        </a:cubicBezTo>
                                        <a:lnTo>
                                          <a:pt x="204089" y="10678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7"/>
                                <wps:cNvSpPr/>
                                <wps:spPr>
                                  <a:xfrm>
                                    <a:off x="8963031" y="833254"/>
                                    <a:ext cx="207202" cy="245440"/>
                                  </a:xfrm>
                                  <a:custGeom>
                                    <a:avLst/>
                                    <a:gdLst>
                                      <a:gd name="connsiteX0" fmla="*/ 206313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1142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7202 w 207202"/>
                                      <a:gd name="connsiteY19" fmla="*/ 100488 h 245440"/>
                                      <a:gd name="connsiteX20" fmla="*/ 206313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6313"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1142" y="56024"/>
                                        </a:cubicBezTo>
                                        <a:cubicBezTo>
                                          <a:pt x="64029"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900"/>
                                          <a:pt x="77368" y="15118"/>
                                        </a:cubicBezTo>
                                        <a:cubicBezTo>
                                          <a:pt x="95153" y="4446"/>
                                          <a:pt x="115606" y="0"/>
                                          <a:pt x="136060" y="0"/>
                                        </a:cubicBezTo>
                                        <a:cubicBezTo>
                                          <a:pt x="147620" y="0"/>
                                          <a:pt x="160070" y="1779"/>
                                          <a:pt x="170742" y="7114"/>
                                        </a:cubicBezTo>
                                        <a:cubicBezTo>
                                          <a:pt x="179635" y="12450"/>
                                          <a:pt x="186748" y="19564"/>
                                          <a:pt x="192084" y="28457"/>
                                        </a:cubicBezTo>
                                        <a:cubicBezTo>
                                          <a:pt x="197420" y="38239"/>
                                          <a:pt x="201867" y="48910"/>
                                          <a:pt x="203645" y="60471"/>
                                        </a:cubicBezTo>
                                        <a:cubicBezTo>
                                          <a:pt x="205423" y="73810"/>
                                          <a:pt x="207202" y="87149"/>
                                          <a:pt x="207202" y="100488"/>
                                        </a:cubicBezTo>
                                        <a:lnTo>
                                          <a:pt x="206313"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8"/>
                                <wps:cNvSpPr/>
                                <wps:spPr>
                                  <a:xfrm>
                                    <a:off x="9196912" y="740769"/>
                                    <a:ext cx="248997" cy="338814"/>
                                  </a:xfrm>
                                  <a:custGeom>
                                    <a:avLst/>
                                    <a:gdLst>
                                      <a:gd name="connsiteX0" fmla="*/ 115606 w 248997"/>
                                      <a:gd name="connsiteY0" fmla="*/ 338815 h 338814"/>
                                      <a:gd name="connsiteX1" fmla="*/ 69363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7 w 248997"/>
                                      <a:gd name="connsiteY7" fmla="*/ 101378 h 338814"/>
                                      <a:gd name="connsiteX8" fmla="*/ 108491 w 248997"/>
                                      <a:gd name="connsiteY8" fmla="*/ 91596 h 338814"/>
                                      <a:gd name="connsiteX9" fmla="*/ 160070 w 248997"/>
                                      <a:gd name="connsiteY9" fmla="*/ 106713 h 338814"/>
                                      <a:gd name="connsiteX10" fmla="*/ 196530 w 248997"/>
                                      <a:gd name="connsiteY10" fmla="*/ 143174 h 338814"/>
                                      <a:gd name="connsiteX11" fmla="*/ 196530 w 248997"/>
                                      <a:gd name="connsiteY11" fmla="*/ 0 h 338814"/>
                                      <a:gd name="connsiteX12" fmla="*/ 236548 w 248997"/>
                                      <a:gd name="connsiteY12" fmla="*/ 0 h 338814"/>
                                      <a:gd name="connsiteX13" fmla="*/ 236548 w 248997"/>
                                      <a:gd name="connsiteY13" fmla="*/ 285458 h 338814"/>
                                      <a:gd name="connsiteX14" fmla="*/ 247219 w 248997"/>
                                      <a:gd name="connsiteY14" fmla="*/ 300576 h 338814"/>
                                      <a:gd name="connsiteX15" fmla="*/ 248998 w 248997"/>
                                      <a:gd name="connsiteY15" fmla="*/ 300576 h 338814"/>
                                      <a:gd name="connsiteX16" fmla="*/ 248998 w 248997"/>
                                      <a:gd name="connsiteY16" fmla="*/ 335258 h 338814"/>
                                      <a:gd name="connsiteX17" fmla="*/ 238326 w 248997"/>
                                      <a:gd name="connsiteY17" fmla="*/ 335258 h 338814"/>
                                      <a:gd name="connsiteX18" fmla="*/ 231212 w 248997"/>
                                      <a:gd name="connsiteY18" fmla="*/ 335258 h 338814"/>
                                      <a:gd name="connsiteX19" fmla="*/ 209869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8 w 248997"/>
                                      <a:gd name="connsiteY24" fmla="*/ 304133 h 338814"/>
                                      <a:gd name="connsiteX25" fmla="*/ 147620 w 248997"/>
                                      <a:gd name="connsiteY25" fmla="*/ 299687 h 338814"/>
                                      <a:gd name="connsiteX26" fmla="*/ 169852 w 248997"/>
                                      <a:gd name="connsiteY26" fmla="*/ 288126 h 338814"/>
                                      <a:gd name="connsiteX27" fmla="*/ 187637 w 248997"/>
                                      <a:gd name="connsiteY27" fmla="*/ 271230 h 338814"/>
                                      <a:gd name="connsiteX28" fmla="*/ 197419 w 248997"/>
                                      <a:gd name="connsiteY28" fmla="*/ 249887 h 338814"/>
                                      <a:gd name="connsiteX29" fmla="*/ 197419 w 248997"/>
                                      <a:gd name="connsiteY29" fmla="*/ 181413 h 338814"/>
                                      <a:gd name="connsiteX30" fmla="*/ 184969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4734 h 338814"/>
                                      <a:gd name="connsiteX36" fmla="*/ 48021 w 248997"/>
                                      <a:gd name="connsiteY36" fmla="*/ 183191 h 338814"/>
                                      <a:gd name="connsiteX37" fmla="*/ 41796 w 248997"/>
                                      <a:gd name="connsiteY37" fmla="*/ 216984 h 338814"/>
                                      <a:gd name="connsiteX38" fmla="*/ 48021 w 248997"/>
                                      <a:gd name="connsiteY38" fmla="*/ 250776 h 338814"/>
                                      <a:gd name="connsiteX39" fmla="*/ 65807 w 248997"/>
                                      <a:gd name="connsiteY39" fmla="*/ 279233 h 338814"/>
                                      <a:gd name="connsiteX40" fmla="*/ 91595 w 248997"/>
                                      <a:gd name="connsiteY40" fmla="*/ 297908 h 338814"/>
                                      <a:gd name="connsiteX41" fmla="*/ 125388 w 248997"/>
                                      <a:gd name="connsiteY41"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48997" h="338814">
                                        <a:moveTo>
                                          <a:pt x="115606" y="338815"/>
                                        </a:moveTo>
                                        <a:cubicBezTo>
                                          <a:pt x="99599" y="338815"/>
                                          <a:pt x="83592" y="335258"/>
                                          <a:pt x="69363" y="328144"/>
                                        </a:cubicBezTo>
                                        <a:cubicBezTo>
                                          <a:pt x="56024" y="321919"/>
                                          <a:pt x="43575" y="312137"/>
                                          <a:pt x="32903" y="301465"/>
                                        </a:cubicBezTo>
                                        <a:cubicBezTo>
                                          <a:pt x="22232" y="289905"/>
                                          <a:pt x="14228" y="276565"/>
                                          <a:pt x="8893" y="262337"/>
                                        </a:cubicBezTo>
                                        <a:cubicBezTo>
                                          <a:pt x="3557" y="247219"/>
                                          <a:pt x="0" y="231212"/>
                                          <a:pt x="0" y="215205"/>
                                        </a:cubicBezTo>
                                        <a:cubicBezTo>
                                          <a:pt x="0" y="199198"/>
                                          <a:pt x="2667" y="182302"/>
                                          <a:pt x="8004" y="167184"/>
                                        </a:cubicBezTo>
                                        <a:cubicBezTo>
                                          <a:pt x="13339" y="152956"/>
                                          <a:pt x="20453" y="139617"/>
                                          <a:pt x="30236" y="128056"/>
                                        </a:cubicBezTo>
                                        <a:cubicBezTo>
                                          <a:pt x="40018" y="116495"/>
                                          <a:pt x="51577" y="107603"/>
                                          <a:pt x="64917" y="101378"/>
                                        </a:cubicBezTo>
                                        <a:cubicBezTo>
                                          <a:pt x="78256" y="95153"/>
                                          <a:pt x="93374" y="91596"/>
                                          <a:pt x="108491" y="91596"/>
                                        </a:cubicBezTo>
                                        <a:cubicBezTo>
                                          <a:pt x="127166" y="90706"/>
                                          <a:pt x="144952" y="96042"/>
                                          <a:pt x="160070" y="106713"/>
                                        </a:cubicBezTo>
                                        <a:cubicBezTo>
                                          <a:pt x="174298" y="116495"/>
                                          <a:pt x="186748" y="128945"/>
                                          <a:pt x="196530" y="143174"/>
                                        </a:cubicBezTo>
                                        <a:lnTo>
                                          <a:pt x="196530" y="0"/>
                                        </a:lnTo>
                                        <a:lnTo>
                                          <a:pt x="236548" y="0"/>
                                        </a:lnTo>
                                        <a:lnTo>
                                          <a:pt x="236548" y="285458"/>
                                        </a:lnTo>
                                        <a:cubicBezTo>
                                          <a:pt x="235659" y="292572"/>
                                          <a:pt x="240105" y="299687"/>
                                          <a:pt x="247219" y="300576"/>
                                        </a:cubicBezTo>
                                        <a:cubicBezTo>
                                          <a:pt x="248109" y="300576"/>
                                          <a:pt x="248998" y="300576"/>
                                          <a:pt x="248998" y="300576"/>
                                        </a:cubicBezTo>
                                        <a:lnTo>
                                          <a:pt x="248998" y="335258"/>
                                        </a:lnTo>
                                        <a:lnTo>
                                          <a:pt x="238326" y="335258"/>
                                        </a:lnTo>
                                        <a:lnTo>
                                          <a:pt x="231212" y="335258"/>
                                        </a:lnTo>
                                        <a:cubicBezTo>
                                          <a:pt x="223209" y="335258"/>
                                          <a:pt x="216094" y="331701"/>
                                          <a:pt x="209869"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8" y="304133"/>
                                        </a:moveTo>
                                        <a:cubicBezTo>
                                          <a:pt x="133392" y="304133"/>
                                          <a:pt x="140505" y="302355"/>
                                          <a:pt x="147620" y="299687"/>
                                        </a:cubicBezTo>
                                        <a:cubicBezTo>
                                          <a:pt x="155624" y="297019"/>
                                          <a:pt x="162737" y="293462"/>
                                          <a:pt x="169852" y="288126"/>
                                        </a:cubicBezTo>
                                        <a:cubicBezTo>
                                          <a:pt x="176076" y="282790"/>
                                          <a:pt x="182302" y="277455"/>
                                          <a:pt x="187637" y="271230"/>
                                        </a:cubicBezTo>
                                        <a:cubicBezTo>
                                          <a:pt x="192973" y="265005"/>
                                          <a:pt x="195641" y="257891"/>
                                          <a:pt x="197419" y="249887"/>
                                        </a:cubicBezTo>
                                        <a:lnTo>
                                          <a:pt x="197419" y="181413"/>
                                        </a:lnTo>
                                        <a:cubicBezTo>
                                          <a:pt x="194752" y="173409"/>
                                          <a:pt x="190306" y="166295"/>
                                          <a:pt x="184969" y="160070"/>
                                        </a:cubicBezTo>
                                        <a:cubicBezTo>
                                          <a:pt x="179634" y="152956"/>
                                          <a:pt x="173409" y="147620"/>
                                          <a:pt x="166295" y="142284"/>
                                        </a:cubicBezTo>
                                        <a:cubicBezTo>
                                          <a:pt x="159181" y="136949"/>
                                          <a:pt x="152066" y="133392"/>
                                          <a:pt x="144063" y="129835"/>
                                        </a:cubicBezTo>
                                        <a:cubicBezTo>
                                          <a:pt x="136949" y="127167"/>
                                          <a:pt x="128945" y="126277"/>
                                          <a:pt x="120942" y="126277"/>
                                        </a:cubicBezTo>
                                        <a:cubicBezTo>
                                          <a:pt x="109381" y="126277"/>
                                          <a:pt x="98710" y="128945"/>
                                          <a:pt x="88928" y="133392"/>
                                        </a:cubicBezTo>
                                        <a:cubicBezTo>
                                          <a:pt x="79146" y="138727"/>
                                          <a:pt x="70253" y="145842"/>
                                          <a:pt x="64028" y="154734"/>
                                        </a:cubicBezTo>
                                        <a:cubicBezTo>
                                          <a:pt x="56914" y="163627"/>
                                          <a:pt x="51577" y="173409"/>
                                          <a:pt x="48021" y="183191"/>
                                        </a:cubicBezTo>
                                        <a:cubicBezTo>
                                          <a:pt x="44464" y="193863"/>
                                          <a:pt x="41796" y="205423"/>
                                          <a:pt x="41796" y="216984"/>
                                        </a:cubicBezTo>
                                        <a:cubicBezTo>
                                          <a:pt x="41796" y="228544"/>
                                          <a:pt x="44464" y="240105"/>
                                          <a:pt x="48021" y="250776"/>
                                        </a:cubicBezTo>
                                        <a:cubicBezTo>
                                          <a:pt x="52468" y="261448"/>
                                          <a:pt x="58692" y="270341"/>
                                          <a:pt x="65807" y="279233"/>
                                        </a:cubicBezTo>
                                        <a:cubicBezTo>
                                          <a:pt x="72920" y="287237"/>
                                          <a:pt x="81813" y="293462"/>
                                          <a:pt x="91595" y="297908"/>
                                        </a:cubicBezTo>
                                        <a:cubicBezTo>
                                          <a:pt x="103156" y="301465"/>
                                          <a:pt x="114717" y="304133"/>
                                          <a:pt x="125388" y="304133"/>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9"/>
                                <wps:cNvSpPr/>
                                <wps:spPr>
                                  <a:xfrm>
                                    <a:off x="9466585" y="829696"/>
                                    <a:ext cx="242550" cy="249928"/>
                                  </a:xfrm>
                                  <a:custGeom>
                                    <a:avLst/>
                                    <a:gdLst>
                                      <a:gd name="connsiteX0" fmla="*/ 122498 w 242550"/>
                                      <a:gd name="connsiteY0" fmla="*/ 249887 h 249928"/>
                                      <a:gd name="connsiteX1" fmla="*/ 33570 w 242550"/>
                                      <a:gd name="connsiteY1" fmla="*/ 213427 h 249928"/>
                                      <a:gd name="connsiteX2" fmla="*/ 8670 w 242550"/>
                                      <a:gd name="connsiteY2" fmla="*/ 173409 h 249928"/>
                                      <a:gd name="connsiteX3" fmla="*/ 8670 w 242550"/>
                                      <a:gd name="connsiteY3" fmla="*/ 78256 h 249928"/>
                                      <a:gd name="connsiteX4" fmla="*/ 34459 w 242550"/>
                                      <a:gd name="connsiteY4" fmla="*/ 39128 h 249928"/>
                                      <a:gd name="connsiteX5" fmla="*/ 73588 w 242550"/>
                                      <a:gd name="connsiteY5" fmla="*/ 12450 h 249928"/>
                                      <a:gd name="connsiteX6" fmla="*/ 122498 w 242550"/>
                                      <a:gd name="connsiteY6" fmla="*/ 0 h 249928"/>
                                      <a:gd name="connsiteX7" fmla="*/ 171408 w 242550"/>
                                      <a:gd name="connsiteY7" fmla="*/ 9782 h 249928"/>
                                      <a:gd name="connsiteX8" fmla="*/ 209648 w 242550"/>
                                      <a:gd name="connsiteY8" fmla="*/ 36460 h 249928"/>
                                      <a:gd name="connsiteX9" fmla="*/ 233658 w 242550"/>
                                      <a:gd name="connsiteY9" fmla="*/ 75589 h 249928"/>
                                      <a:gd name="connsiteX10" fmla="*/ 242551 w 242550"/>
                                      <a:gd name="connsiteY10" fmla="*/ 121831 h 249928"/>
                                      <a:gd name="connsiteX11" fmla="*/ 242551 w 242550"/>
                                      <a:gd name="connsiteY11" fmla="*/ 130724 h 249928"/>
                                      <a:gd name="connsiteX12" fmla="*/ 242551 w 242550"/>
                                      <a:gd name="connsiteY12" fmla="*/ 136949 h 249928"/>
                                      <a:gd name="connsiteX13" fmla="*/ 46020 w 242550"/>
                                      <a:gd name="connsiteY13" fmla="*/ 136949 h 249928"/>
                                      <a:gd name="connsiteX14" fmla="*/ 54024 w 242550"/>
                                      <a:gd name="connsiteY14" fmla="*/ 169852 h 249928"/>
                                      <a:gd name="connsiteX15" fmla="*/ 72699 w 242550"/>
                                      <a:gd name="connsiteY15" fmla="*/ 194752 h 249928"/>
                                      <a:gd name="connsiteX16" fmla="*/ 97598 w 242550"/>
                                      <a:gd name="connsiteY16" fmla="*/ 211648 h 249928"/>
                                      <a:gd name="connsiteX17" fmla="*/ 126944 w 242550"/>
                                      <a:gd name="connsiteY17" fmla="*/ 217873 h 249928"/>
                                      <a:gd name="connsiteX18" fmla="*/ 148287 w 242550"/>
                                      <a:gd name="connsiteY18" fmla="*/ 214316 h 249928"/>
                                      <a:gd name="connsiteX19" fmla="*/ 167851 w 242550"/>
                                      <a:gd name="connsiteY19" fmla="*/ 206312 h 249928"/>
                                      <a:gd name="connsiteX20" fmla="*/ 183858 w 242550"/>
                                      <a:gd name="connsiteY20" fmla="*/ 193863 h 249928"/>
                                      <a:gd name="connsiteX21" fmla="*/ 195418 w 242550"/>
                                      <a:gd name="connsiteY21" fmla="*/ 177856 h 249928"/>
                                      <a:gd name="connsiteX22" fmla="*/ 230100 w 242550"/>
                                      <a:gd name="connsiteY22" fmla="*/ 186748 h 249928"/>
                                      <a:gd name="connsiteX23" fmla="*/ 214094 w 242550"/>
                                      <a:gd name="connsiteY23" fmla="*/ 211648 h 249928"/>
                                      <a:gd name="connsiteX24" fmla="*/ 190083 w 242550"/>
                                      <a:gd name="connsiteY24" fmla="*/ 230323 h 249928"/>
                                      <a:gd name="connsiteX25" fmla="*/ 159847 w 242550"/>
                                      <a:gd name="connsiteY25" fmla="*/ 242773 h 249928"/>
                                      <a:gd name="connsiteX26" fmla="*/ 122498 w 242550"/>
                                      <a:gd name="connsiteY26" fmla="*/ 249887 h 249928"/>
                                      <a:gd name="connsiteX27" fmla="*/ 205201 w 242550"/>
                                      <a:gd name="connsiteY27" fmla="*/ 109381 h 249928"/>
                                      <a:gd name="connsiteX28" fmla="*/ 196308 w 242550"/>
                                      <a:gd name="connsiteY28" fmla="*/ 78256 h 249928"/>
                                      <a:gd name="connsiteX29" fmla="*/ 178523 w 242550"/>
                                      <a:gd name="connsiteY29" fmla="*/ 54246 h 249928"/>
                                      <a:gd name="connsiteX30" fmla="*/ 152734 w 242550"/>
                                      <a:gd name="connsiteY30" fmla="*/ 38239 h 249928"/>
                                      <a:gd name="connsiteX31" fmla="*/ 122498 w 242550"/>
                                      <a:gd name="connsiteY31" fmla="*/ 32014 h 249928"/>
                                      <a:gd name="connsiteX32" fmla="*/ 92262 w 242550"/>
                                      <a:gd name="connsiteY32" fmla="*/ 38239 h 249928"/>
                                      <a:gd name="connsiteX33" fmla="*/ 67363 w 242550"/>
                                      <a:gd name="connsiteY33" fmla="*/ 54246 h 249928"/>
                                      <a:gd name="connsiteX34" fmla="*/ 50467 w 242550"/>
                                      <a:gd name="connsiteY34" fmla="*/ 78256 h 249928"/>
                                      <a:gd name="connsiteX35" fmla="*/ 41574 w 242550"/>
                                      <a:gd name="connsiteY35" fmla="*/ 109381 h 249928"/>
                                      <a:gd name="connsiteX36" fmla="*/ 205201 w 242550"/>
                                      <a:gd name="connsiteY36" fmla="*/ 109381 h 249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2550" h="249928">
                                        <a:moveTo>
                                          <a:pt x="122498" y="249887"/>
                                        </a:moveTo>
                                        <a:cubicBezTo>
                                          <a:pt x="89595" y="250776"/>
                                          <a:pt x="56691" y="237437"/>
                                          <a:pt x="33570" y="213427"/>
                                        </a:cubicBezTo>
                                        <a:cubicBezTo>
                                          <a:pt x="22899" y="201866"/>
                                          <a:pt x="14007" y="188527"/>
                                          <a:pt x="8670" y="173409"/>
                                        </a:cubicBezTo>
                                        <a:cubicBezTo>
                                          <a:pt x="-2890" y="143174"/>
                                          <a:pt x="-2890" y="109381"/>
                                          <a:pt x="8670" y="78256"/>
                                        </a:cubicBezTo>
                                        <a:cubicBezTo>
                                          <a:pt x="14007" y="63139"/>
                                          <a:pt x="22899" y="49800"/>
                                          <a:pt x="34459" y="39128"/>
                                        </a:cubicBezTo>
                                        <a:cubicBezTo>
                                          <a:pt x="45131" y="27568"/>
                                          <a:pt x="58470" y="18675"/>
                                          <a:pt x="73588" y="12450"/>
                                        </a:cubicBezTo>
                                        <a:cubicBezTo>
                                          <a:pt x="88705" y="5336"/>
                                          <a:pt x="105601" y="889"/>
                                          <a:pt x="122498" y="0"/>
                                        </a:cubicBezTo>
                                        <a:cubicBezTo>
                                          <a:pt x="139394" y="0"/>
                                          <a:pt x="156291" y="2668"/>
                                          <a:pt x="171408" y="9782"/>
                                        </a:cubicBezTo>
                                        <a:cubicBezTo>
                                          <a:pt x="185636" y="16007"/>
                                          <a:pt x="198976" y="24900"/>
                                          <a:pt x="209648" y="36460"/>
                                        </a:cubicBezTo>
                                        <a:cubicBezTo>
                                          <a:pt x="220319" y="48021"/>
                                          <a:pt x="228322" y="60471"/>
                                          <a:pt x="233658" y="75589"/>
                                        </a:cubicBezTo>
                                        <a:cubicBezTo>
                                          <a:pt x="238993" y="90706"/>
                                          <a:pt x="241661" y="105824"/>
                                          <a:pt x="242551" y="121831"/>
                                        </a:cubicBezTo>
                                        <a:cubicBezTo>
                                          <a:pt x="242551" y="124499"/>
                                          <a:pt x="242551" y="128056"/>
                                          <a:pt x="242551" y="130724"/>
                                        </a:cubicBezTo>
                                        <a:cubicBezTo>
                                          <a:pt x="242551" y="132502"/>
                                          <a:pt x="242551" y="134281"/>
                                          <a:pt x="242551" y="136949"/>
                                        </a:cubicBezTo>
                                        <a:lnTo>
                                          <a:pt x="46020" y="136949"/>
                                        </a:lnTo>
                                        <a:cubicBezTo>
                                          <a:pt x="46909" y="148509"/>
                                          <a:pt x="49578" y="159181"/>
                                          <a:pt x="54024" y="169852"/>
                                        </a:cubicBezTo>
                                        <a:cubicBezTo>
                                          <a:pt x="58470" y="179634"/>
                                          <a:pt x="64695" y="187638"/>
                                          <a:pt x="72699" y="194752"/>
                                        </a:cubicBezTo>
                                        <a:cubicBezTo>
                                          <a:pt x="79812" y="201866"/>
                                          <a:pt x="88705" y="208091"/>
                                          <a:pt x="97598" y="211648"/>
                                        </a:cubicBezTo>
                                        <a:cubicBezTo>
                                          <a:pt x="106491" y="215205"/>
                                          <a:pt x="117163" y="217873"/>
                                          <a:pt x="126944" y="217873"/>
                                        </a:cubicBezTo>
                                        <a:cubicBezTo>
                                          <a:pt x="134059" y="217873"/>
                                          <a:pt x="141173" y="216984"/>
                                          <a:pt x="148287" y="214316"/>
                                        </a:cubicBezTo>
                                        <a:cubicBezTo>
                                          <a:pt x="155401" y="212537"/>
                                          <a:pt x="161626" y="209870"/>
                                          <a:pt x="167851" y="206312"/>
                                        </a:cubicBezTo>
                                        <a:cubicBezTo>
                                          <a:pt x="174077" y="202755"/>
                                          <a:pt x="178523" y="198309"/>
                                          <a:pt x="183858" y="193863"/>
                                        </a:cubicBezTo>
                                        <a:cubicBezTo>
                                          <a:pt x="188305" y="189416"/>
                                          <a:pt x="192751" y="184081"/>
                                          <a:pt x="195418" y="177856"/>
                                        </a:cubicBezTo>
                                        <a:lnTo>
                                          <a:pt x="230100" y="186748"/>
                                        </a:lnTo>
                                        <a:cubicBezTo>
                                          <a:pt x="226543" y="195641"/>
                                          <a:pt x="220319" y="204534"/>
                                          <a:pt x="214094" y="211648"/>
                                        </a:cubicBezTo>
                                        <a:cubicBezTo>
                                          <a:pt x="206979" y="218762"/>
                                          <a:pt x="198976" y="224987"/>
                                          <a:pt x="190083" y="230323"/>
                                        </a:cubicBezTo>
                                        <a:cubicBezTo>
                                          <a:pt x="180301" y="235659"/>
                                          <a:pt x="170519" y="240105"/>
                                          <a:pt x="159847" y="242773"/>
                                        </a:cubicBezTo>
                                        <a:cubicBezTo>
                                          <a:pt x="147398" y="246330"/>
                                          <a:pt x="135837" y="248998"/>
                                          <a:pt x="122498" y="249887"/>
                                        </a:cubicBezTo>
                                        <a:close/>
                                        <a:moveTo>
                                          <a:pt x="205201" y="109381"/>
                                        </a:moveTo>
                                        <a:cubicBezTo>
                                          <a:pt x="204311" y="98710"/>
                                          <a:pt x="200755" y="88039"/>
                                          <a:pt x="196308" y="78256"/>
                                        </a:cubicBezTo>
                                        <a:cubicBezTo>
                                          <a:pt x="191862" y="69364"/>
                                          <a:pt x="185636" y="61360"/>
                                          <a:pt x="178523" y="54246"/>
                                        </a:cubicBezTo>
                                        <a:cubicBezTo>
                                          <a:pt x="171408" y="47132"/>
                                          <a:pt x="162515" y="41796"/>
                                          <a:pt x="152734" y="38239"/>
                                        </a:cubicBezTo>
                                        <a:cubicBezTo>
                                          <a:pt x="142952" y="33793"/>
                                          <a:pt x="133169" y="32014"/>
                                          <a:pt x="122498" y="32014"/>
                                        </a:cubicBezTo>
                                        <a:cubicBezTo>
                                          <a:pt x="111827" y="32014"/>
                                          <a:pt x="102044" y="33793"/>
                                          <a:pt x="92262" y="38239"/>
                                        </a:cubicBezTo>
                                        <a:cubicBezTo>
                                          <a:pt x="82480" y="41796"/>
                                          <a:pt x="74477" y="47132"/>
                                          <a:pt x="67363" y="54246"/>
                                        </a:cubicBezTo>
                                        <a:cubicBezTo>
                                          <a:pt x="60249" y="61360"/>
                                          <a:pt x="54024" y="69364"/>
                                          <a:pt x="50467" y="78256"/>
                                        </a:cubicBezTo>
                                        <a:cubicBezTo>
                                          <a:pt x="46020" y="88039"/>
                                          <a:pt x="43352" y="98710"/>
                                          <a:pt x="41574" y="109381"/>
                                        </a:cubicBezTo>
                                        <a:lnTo>
                                          <a:pt x="205201" y="109381"/>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20"/>
                                <wps:cNvSpPr/>
                                <wps:spPr>
                                  <a:xfrm>
                                    <a:off x="9736703" y="833254"/>
                                    <a:ext cx="207202" cy="245440"/>
                                  </a:xfrm>
                                  <a:custGeom>
                                    <a:avLst/>
                                    <a:gdLst>
                                      <a:gd name="connsiteX0" fmla="*/ 207202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2031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3645 w 207202"/>
                                      <a:gd name="connsiteY19" fmla="*/ 100488 h 245440"/>
                                      <a:gd name="connsiteX20" fmla="*/ 207202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7202"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2031" y="56024"/>
                                        </a:cubicBezTo>
                                        <a:cubicBezTo>
                                          <a:pt x="64918"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010"/>
                                          <a:pt x="77368" y="15118"/>
                                        </a:cubicBezTo>
                                        <a:cubicBezTo>
                                          <a:pt x="95153" y="5336"/>
                                          <a:pt x="115606" y="0"/>
                                          <a:pt x="136060" y="0"/>
                                        </a:cubicBezTo>
                                        <a:cubicBezTo>
                                          <a:pt x="147620" y="0"/>
                                          <a:pt x="160070" y="1779"/>
                                          <a:pt x="170742" y="7114"/>
                                        </a:cubicBezTo>
                                        <a:cubicBezTo>
                                          <a:pt x="179635" y="12450"/>
                                          <a:pt x="186748" y="19564"/>
                                          <a:pt x="192084" y="28457"/>
                                        </a:cubicBezTo>
                                        <a:cubicBezTo>
                                          <a:pt x="198309" y="38239"/>
                                          <a:pt x="201867" y="48910"/>
                                          <a:pt x="203645" y="60471"/>
                                        </a:cubicBezTo>
                                        <a:cubicBezTo>
                                          <a:pt x="205423" y="73810"/>
                                          <a:pt x="205423" y="87149"/>
                                          <a:pt x="203645" y="100488"/>
                                        </a:cubicBezTo>
                                        <a:lnTo>
                                          <a:pt x="207202"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21"/>
                                <wps:cNvSpPr/>
                                <wps:spPr>
                                  <a:xfrm>
                                    <a:off x="9967026" y="754997"/>
                                    <a:ext cx="143173" cy="320807"/>
                                  </a:xfrm>
                                  <a:custGeom>
                                    <a:avLst/>
                                    <a:gdLst>
                                      <a:gd name="connsiteX0" fmla="*/ 143174 w 143173"/>
                                      <a:gd name="connsiteY0" fmla="*/ 307690 h 320807"/>
                                      <a:gd name="connsiteX1" fmla="*/ 134281 w 143173"/>
                                      <a:gd name="connsiteY1" fmla="*/ 311247 h 320807"/>
                                      <a:gd name="connsiteX2" fmla="*/ 120942 w 143173"/>
                                      <a:gd name="connsiteY2" fmla="*/ 316583 h 320807"/>
                                      <a:gd name="connsiteX3" fmla="*/ 104935 w 143173"/>
                                      <a:gd name="connsiteY3" fmla="*/ 320140 h 320807"/>
                                      <a:gd name="connsiteX4" fmla="*/ 86260 w 143173"/>
                                      <a:gd name="connsiteY4" fmla="*/ 320140 h 320807"/>
                                      <a:gd name="connsiteX5" fmla="*/ 48021 w 143173"/>
                                      <a:gd name="connsiteY5" fmla="*/ 307690 h 320807"/>
                                      <a:gd name="connsiteX6" fmla="*/ 32014 w 143173"/>
                                      <a:gd name="connsiteY6" fmla="*/ 269451 h 320807"/>
                                      <a:gd name="connsiteX7" fmla="*/ 32014 w 143173"/>
                                      <a:gd name="connsiteY7" fmla="*/ 111160 h 320807"/>
                                      <a:gd name="connsiteX8" fmla="*/ 0 w 143173"/>
                                      <a:gd name="connsiteY8" fmla="*/ 111160 h 320807"/>
                                      <a:gd name="connsiteX9" fmla="*/ 0 w 143173"/>
                                      <a:gd name="connsiteY9" fmla="*/ 80035 h 320807"/>
                                      <a:gd name="connsiteX10" fmla="*/ 32014 w 143173"/>
                                      <a:gd name="connsiteY10" fmla="*/ 80035 h 320807"/>
                                      <a:gd name="connsiteX11" fmla="*/ 32014 w 143173"/>
                                      <a:gd name="connsiteY11" fmla="*/ 0 h 320807"/>
                                      <a:gd name="connsiteX12" fmla="*/ 72920 w 143173"/>
                                      <a:gd name="connsiteY12" fmla="*/ 0 h 320807"/>
                                      <a:gd name="connsiteX13" fmla="*/ 72920 w 143173"/>
                                      <a:gd name="connsiteY13" fmla="*/ 80035 h 320807"/>
                                      <a:gd name="connsiteX14" fmla="*/ 126277 w 143173"/>
                                      <a:gd name="connsiteY14" fmla="*/ 80035 h 320807"/>
                                      <a:gd name="connsiteX15" fmla="*/ 126277 w 143173"/>
                                      <a:gd name="connsiteY15" fmla="*/ 111160 h 320807"/>
                                      <a:gd name="connsiteX16" fmla="*/ 72920 w 143173"/>
                                      <a:gd name="connsiteY16" fmla="*/ 111160 h 320807"/>
                                      <a:gd name="connsiteX17" fmla="*/ 72920 w 143173"/>
                                      <a:gd name="connsiteY17" fmla="*/ 259669 h 320807"/>
                                      <a:gd name="connsiteX18" fmla="*/ 81813 w 143173"/>
                                      <a:gd name="connsiteY18" fmla="*/ 278344 h 320807"/>
                                      <a:gd name="connsiteX19" fmla="*/ 100489 w 143173"/>
                                      <a:gd name="connsiteY19" fmla="*/ 284569 h 320807"/>
                                      <a:gd name="connsiteX20" fmla="*/ 121831 w 143173"/>
                                      <a:gd name="connsiteY20" fmla="*/ 281012 h 320807"/>
                                      <a:gd name="connsiteX21" fmla="*/ 135170 w 143173"/>
                                      <a:gd name="connsiteY21" fmla="*/ 274787 h 320807"/>
                                      <a:gd name="connsiteX22" fmla="*/ 143174 w 143173"/>
                                      <a:gd name="connsiteY22" fmla="*/ 307690 h 320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3173" h="320807">
                                        <a:moveTo>
                                          <a:pt x="143174" y="307690"/>
                                        </a:moveTo>
                                        <a:lnTo>
                                          <a:pt x="134281" y="311247"/>
                                        </a:lnTo>
                                        <a:lnTo>
                                          <a:pt x="120942" y="316583"/>
                                        </a:lnTo>
                                        <a:cubicBezTo>
                                          <a:pt x="115606" y="318362"/>
                                          <a:pt x="110271" y="319251"/>
                                          <a:pt x="104935" y="320140"/>
                                        </a:cubicBezTo>
                                        <a:cubicBezTo>
                                          <a:pt x="98710" y="321029"/>
                                          <a:pt x="92485" y="321029"/>
                                          <a:pt x="86260" y="320140"/>
                                        </a:cubicBezTo>
                                        <a:cubicBezTo>
                                          <a:pt x="72920" y="320140"/>
                                          <a:pt x="59581" y="315694"/>
                                          <a:pt x="48021" y="307690"/>
                                        </a:cubicBezTo>
                                        <a:cubicBezTo>
                                          <a:pt x="36460" y="298797"/>
                                          <a:pt x="30236" y="284569"/>
                                          <a:pt x="32014" y="269451"/>
                                        </a:cubicBezTo>
                                        <a:lnTo>
                                          <a:pt x="32014" y="111160"/>
                                        </a:lnTo>
                                        <a:lnTo>
                                          <a:pt x="0" y="111160"/>
                                        </a:lnTo>
                                        <a:lnTo>
                                          <a:pt x="0" y="80035"/>
                                        </a:lnTo>
                                        <a:lnTo>
                                          <a:pt x="32014" y="80035"/>
                                        </a:lnTo>
                                        <a:lnTo>
                                          <a:pt x="32014" y="0"/>
                                        </a:lnTo>
                                        <a:lnTo>
                                          <a:pt x="72920" y="0"/>
                                        </a:lnTo>
                                        <a:lnTo>
                                          <a:pt x="72920" y="80035"/>
                                        </a:lnTo>
                                        <a:lnTo>
                                          <a:pt x="126277" y="80035"/>
                                        </a:lnTo>
                                        <a:lnTo>
                                          <a:pt x="126277" y="111160"/>
                                        </a:lnTo>
                                        <a:lnTo>
                                          <a:pt x="72920" y="111160"/>
                                        </a:lnTo>
                                        <a:lnTo>
                                          <a:pt x="72920" y="259669"/>
                                        </a:lnTo>
                                        <a:cubicBezTo>
                                          <a:pt x="72920" y="266783"/>
                                          <a:pt x="75589" y="273898"/>
                                          <a:pt x="81813" y="278344"/>
                                        </a:cubicBezTo>
                                        <a:cubicBezTo>
                                          <a:pt x="87150" y="281901"/>
                                          <a:pt x="93374" y="284569"/>
                                          <a:pt x="100489" y="284569"/>
                                        </a:cubicBezTo>
                                        <a:cubicBezTo>
                                          <a:pt x="107602" y="284569"/>
                                          <a:pt x="115606" y="283680"/>
                                          <a:pt x="121831" y="281012"/>
                                        </a:cubicBezTo>
                                        <a:lnTo>
                                          <a:pt x="135170" y="274787"/>
                                        </a:lnTo>
                                        <a:lnTo>
                                          <a:pt x="143174" y="30769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22"/>
                                <wps:cNvSpPr/>
                                <wps:spPr>
                                  <a:xfrm>
                                    <a:off x="7571312" y="1295678"/>
                                    <a:ext cx="234769" cy="328143"/>
                                  </a:xfrm>
                                  <a:custGeom>
                                    <a:avLst/>
                                    <a:gdLst>
                                      <a:gd name="connsiteX0" fmla="*/ 0 w 234769"/>
                                      <a:gd name="connsiteY0" fmla="*/ 328144 h 328143"/>
                                      <a:gd name="connsiteX1" fmla="*/ 0 w 234769"/>
                                      <a:gd name="connsiteY1" fmla="*/ 0 h 328143"/>
                                      <a:gd name="connsiteX2" fmla="*/ 136060 w 234769"/>
                                      <a:gd name="connsiteY2" fmla="*/ 0 h 328143"/>
                                      <a:gd name="connsiteX3" fmla="*/ 175188 w 234769"/>
                                      <a:gd name="connsiteY3" fmla="*/ 8893 h 328143"/>
                                      <a:gd name="connsiteX4" fmla="*/ 206313 w 234769"/>
                                      <a:gd name="connsiteY4" fmla="*/ 32903 h 328143"/>
                                      <a:gd name="connsiteX5" fmla="*/ 227655 w 234769"/>
                                      <a:gd name="connsiteY5" fmla="*/ 66696 h 328143"/>
                                      <a:gd name="connsiteX6" fmla="*/ 234770 w 234769"/>
                                      <a:gd name="connsiteY6" fmla="*/ 104935 h 328143"/>
                                      <a:gd name="connsiteX7" fmla="*/ 227655 w 234769"/>
                                      <a:gd name="connsiteY7" fmla="*/ 144063 h 328143"/>
                                      <a:gd name="connsiteX8" fmla="*/ 208980 w 234769"/>
                                      <a:gd name="connsiteY8" fmla="*/ 177856 h 328143"/>
                                      <a:gd name="connsiteX9" fmla="*/ 177856 w 234769"/>
                                      <a:gd name="connsiteY9" fmla="*/ 201866 h 328143"/>
                                      <a:gd name="connsiteX10" fmla="*/ 138728 w 234769"/>
                                      <a:gd name="connsiteY10" fmla="*/ 210759 h 328143"/>
                                      <a:gd name="connsiteX11" fmla="*/ 41796 w 234769"/>
                                      <a:gd name="connsiteY11" fmla="*/ 210759 h 328143"/>
                                      <a:gd name="connsiteX12" fmla="*/ 41796 w 234769"/>
                                      <a:gd name="connsiteY12" fmla="*/ 327254 h 328143"/>
                                      <a:gd name="connsiteX13" fmla="*/ 0 w 234769"/>
                                      <a:gd name="connsiteY13" fmla="*/ 328144 h 328143"/>
                                      <a:gd name="connsiteX14" fmla="*/ 40907 w 234769"/>
                                      <a:gd name="connsiteY14" fmla="*/ 175188 h 328143"/>
                                      <a:gd name="connsiteX15" fmla="*/ 135170 w 234769"/>
                                      <a:gd name="connsiteY15" fmla="*/ 175188 h 328143"/>
                                      <a:gd name="connsiteX16" fmla="*/ 159181 w 234769"/>
                                      <a:gd name="connsiteY16" fmla="*/ 169852 h 328143"/>
                                      <a:gd name="connsiteX17" fmla="*/ 176077 w 234769"/>
                                      <a:gd name="connsiteY17" fmla="*/ 155624 h 328143"/>
                                      <a:gd name="connsiteX18" fmla="*/ 187638 w 234769"/>
                                      <a:gd name="connsiteY18" fmla="*/ 134281 h 328143"/>
                                      <a:gd name="connsiteX19" fmla="*/ 191195 w 234769"/>
                                      <a:gd name="connsiteY19" fmla="*/ 108492 h 328143"/>
                                      <a:gd name="connsiteX20" fmla="*/ 186748 w 234769"/>
                                      <a:gd name="connsiteY20" fmla="*/ 81814 h 328143"/>
                                      <a:gd name="connsiteX21" fmla="*/ 173409 w 234769"/>
                                      <a:gd name="connsiteY21" fmla="*/ 60471 h 328143"/>
                                      <a:gd name="connsiteX22" fmla="*/ 154735 w 234769"/>
                                      <a:gd name="connsiteY22" fmla="*/ 47132 h 328143"/>
                                      <a:gd name="connsiteX23" fmla="*/ 131614 w 234769"/>
                                      <a:gd name="connsiteY23" fmla="*/ 41796 h 328143"/>
                                      <a:gd name="connsiteX24" fmla="*/ 40018 w 234769"/>
                                      <a:gd name="connsiteY24" fmla="*/ 41796 h 328143"/>
                                      <a:gd name="connsiteX25" fmla="*/ 40907 w 234769"/>
                                      <a:gd name="connsiteY25"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34769" h="328143">
                                        <a:moveTo>
                                          <a:pt x="0" y="328144"/>
                                        </a:moveTo>
                                        <a:lnTo>
                                          <a:pt x="0" y="0"/>
                                        </a:lnTo>
                                        <a:lnTo>
                                          <a:pt x="136060" y="0"/>
                                        </a:lnTo>
                                        <a:cubicBezTo>
                                          <a:pt x="149399" y="0"/>
                                          <a:pt x="162738" y="3557"/>
                                          <a:pt x="175188" y="8893"/>
                                        </a:cubicBezTo>
                                        <a:cubicBezTo>
                                          <a:pt x="186748" y="14228"/>
                                          <a:pt x="197420" y="22232"/>
                                          <a:pt x="206313" y="32903"/>
                                        </a:cubicBezTo>
                                        <a:cubicBezTo>
                                          <a:pt x="215205" y="42685"/>
                                          <a:pt x="222319" y="54246"/>
                                          <a:pt x="227655" y="66696"/>
                                        </a:cubicBezTo>
                                        <a:cubicBezTo>
                                          <a:pt x="232102" y="79146"/>
                                          <a:pt x="234770" y="91596"/>
                                          <a:pt x="234770" y="104935"/>
                                        </a:cubicBezTo>
                                        <a:cubicBezTo>
                                          <a:pt x="234770" y="118274"/>
                                          <a:pt x="232102" y="131613"/>
                                          <a:pt x="227655" y="144063"/>
                                        </a:cubicBezTo>
                                        <a:cubicBezTo>
                                          <a:pt x="223209" y="156513"/>
                                          <a:pt x="216984" y="167184"/>
                                          <a:pt x="208980" y="177856"/>
                                        </a:cubicBezTo>
                                        <a:cubicBezTo>
                                          <a:pt x="200088" y="187638"/>
                                          <a:pt x="190306" y="195641"/>
                                          <a:pt x="177856" y="201866"/>
                                        </a:cubicBezTo>
                                        <a:cubicBezTo>
                                          <a:pt x="166295" y="208091"/>
                                          <a:pt x="152956" y="210759"/>
                                          <a:pt x="138728" y="210759"/>
                                        </a:cubicBezTo>
                                        <a:lnTo>
                                          <a:pt x="41796" y="210759"/>
                                        </a:lnTo>
                                        <a:lnTo>
                                          <a:pt x="41796" y="327254"/>
                                        </a:lnTo>
                                        <a:lnTo>
                                          <a:pt x="0" y="328144"/>
                                        </a:lnTo>
                                        <a:close/>
                                        <a:moveTo>
                                          <a:pt x="40907" y="175188"/>
                                        </a:moveTo>
                                        <a:lnTo>
                                          <a:pt x="135170" y="175188"/>
                                        </a:lnTo>
                                        <a:cubicBezTo>
                                          <a:pt x="143174" y="175188"/>
                                          <a:pt x="151177" y="173409"/>
                                          <a:pt x="159181" y="169852"/>
                                        </a:cubicBezTo>
                                        <a:cubicBezTo>
                                          <a:pt x="166295" y="166295"/>
                                          <a:pt x="171631" y="161849"/>
                                          <a:pt x="176077" y="155624"/>
                                        </a:cubicBezTo>
                                        <a:cubicBezTo>
                                          <a:pt x="181413" y="149399"/>
                                          <a:pt x="184970" y="142284"/>
                                          <a:pt x="187638" y="134281"/>
                                        </a:cubicBezTo>
                                        <a:cubicBezTo>
                                          <a:pt x="190306" y="125388"/>
                                          <a:pt x="191195" y="117385"/>
                                          <a:pt x="191195" y="108492"/>
                                        </a:cubicBezTo>
                                        <a:cubicBezTo>
                                          <a:pt x="191195" y="99599"/>
                                          <a:pt x="189417" y="89817"/>
                                          <a:pt x="186748" y="81814"/>
                                        </a:cubicBezTo>
                                        <a:cubicBezTo>
                                          <a:pt x="183192" y="73810"/>
                                          <a:pt x="178745" y="66696"/>
                                          <a:pt x="173409" y="60471"/>
                                        </a:cubicBezTo>
                                        <a:cubicBezTo>
                                          <a:pt x="168074" y="54246"/>
                                          <a:pt x="161849" y="49799"/>
                                          <a:pt x="154735" y="47132"/>
                                        </a:cubicBezTo>
                                        <a:cubicBezTo>
                                          <a:pt x="147620" y="43575"/>
                                          <a:pt x="139617" y="41796"/>
                                          <a:pt x="131614" y="41796"/>
                                        </a:cubicBezTo>
                                        <a:lnTo>
                                          <a:pt x="40018" y="41796"/>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23"/>
                                <wps:cNvSpPr/>
                                <wps:spPr>
                                  <a:xfrm>
                                    <a:off x="7832759" y="1384606"/>
                                    <a:ext cx="127166" cy="239215"/>
                                  </a:xfrm>
                                  <a:custGeom>
                                    <a:avLst/>
                                    <a:gdLst>
                                      <a:gd name="connsiteX0" fmla="*/ 126278 w 127166"/>
                                      <a:gd name="connsiteY0" fmla="*/ 34682 h 239215"/>
                                      <a:gd name="connsiteX1" fmla="*/ 72921 w 127166"/>
                                      <a:gd name="connsiteY1" fmla="*/ 50689 h 239215"/>
                                      <a:gd name="connsiteX2" fmla="*/ 40907 w 127166"/>
                                      <a:gd name="connsiteY2" fmla="*/ 91596 h 239215"/>
                                      <a:gd name="connsiteX3" fmla="*/ 40907 w 127166"/>
                                      <a:gd name="connsiteY3" fmla="*/ 239216 h 239215"/>
                                      <a:gd name="connsiteX4" fmla="*/ 0 w 127166"/>
                                      <a:gd name="connsiteY4" fmla="*/ 239216 h 239215"/>
                                      <a:gd name="connsiteX5" fmla="*/ 0 w 127166"/>
                                      <a:gd name="connsiteY5" fmla="*/ 1779 h 239215"/>
                                      <a:gd name="connsiteX6" fmla="*/ 37350 w 127166"/>
                                      <a:gd name="connsiteY6" fmla="*/ 1779 h 239215"/>
                                      <a:gd name="connsiteX7" fmla="*/ 37350 w 127166"/>
                                      <a:gd name="connsiteY7" fmla="*/ 56914 h 239215"/>
                                      <a:gd name="connsiteX8" fmla="*/ 70253 w 127166"/>
                                      <a:gd name="connsiteY8" fmla="*/ 16896 h 239215"/>
                                      <a:gd name="connsiteX9" fmla="*/ 113827 w 127166"/>
                                      <a:gd name="connsiteY9" fmla="*/ 0 h 239215"/>
                                      <a:gd name="connsiteX10" fmla="*/ 127167 w 127166"/>
                                      <a:gd name="connsiteY10" fmla="*/ 0 h 239215"/>
                                      <a:gd name="connsiteX11" fmla="*/ 127167 w 127166"/>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66" h="239215">
                                        <a:moveTo>
                                          <a:pt x="126278" y="34682"/>
                                        </a:moveTo>
                                        <a:cubicBezTo>
                                          <a:pt x="107602" y="34682"/>
                                          <a:pt x="88928" y="40018"/>
                                          <a:pt x="72921" y="50689"/>
                                        </a:cubicBezTo>
                                        <a:cubicBezTo>
                                          <a:pt x="57803" y="60471"/>
                                          <a:pt x="46243" y="74699"/>
                                          <a:pt x="40907" y="91596"/>
                                        </a:cubicBezTo>
                                        <a:lnTo>
                                          <a:pt x="40907" y="239216"/>
                                        </a:lnTo>
                                        <a:lnTo>
                                          <a:pt x="0" y="239216"/>
                                        </a:lnTo>
                                        <a:lnTo>
                                          <a:pt x="0" y="1779"/>
                                        </a:lnTo>
                                        <a:lnTo>
                                          <a:pt x="37350" y="1779"/>
                                        </a:lnTo>
                                        <a:lnTo>
                                          <a:pt x="37350" y="56914"/>
                                        </a:lnTo>
                                        <a:cubicBezTo>
                                          <a:pt x="45353" y="40907"/>
                                          <a:pt x="56024" y="27568"/>
                                          <a:pt x="70253" y="16896"/>
                                        </a:cubicBezTo>
                                        <a:cubicBezTo>
                                          <a:pt x="82703" y="7114"/>
                                          <a:pt x="97821" y="889"/>
                                          <a:pt x="113827" y="0"/>
                                        </a:cubicBezTo>
                                        <a:lnTo>
                                          <a:pt x="127167" y="0"/>
                                        </a:lnTo>
                                        <a:lnTo>
                                          <a:pt x="127167"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reeform: Shape 24"/>
                                <wps:cNvSpPr/>
                                <wps:spPr>
                                  <a:xfrm>
                                    <a:off x="7980379" y="1287675"/>
                                    <a:ext cx="40907" cy="336147"/>
                                  </a:xfrm>
                                  <a:custGeom>
                                    <a:avLst/>
                                    <a:gdLst>
                                      <a:gd name="connsiteX0" fmla="*/ 0 w 40907"/>
                                      <a:gd name="connsiteY0" fmla="*/ 52467 h 336147"/>
                                      <a:gd name="connsiteX1" fmla="*/ 0 w 40907"/>
                                      <a:gd name="connsiteY1" fmla="*/ 0 h 336147"/>
                                      <a:gd name="connsiteX2" fmla="*/ 40907 w 40907"/>
                                      <a:gd name="connsiteY2" fmla="*/ 0 h 336147"/>
                                      <a:gd name="connsiteX3" fmla="*/ 40907 w 40907"/>
                                      <a:gd name="connsiteY3" fmla="*/ 50689 h 336147"/>
                                      <a:gd name="connsiteX4" fmla="*/ 0 w 40907"/>
                                      <a:gd name="connsiteY4" fmla="*/ 52467 h 336147"/>
                                      <a:gd name="connsiteX5" fmla="*/ 0 w 40907"/>
                                      <a:gd name="connsiteY5" fmla="*/ 336147 h 336147"/>
                                      <a:gd name="connsiteX6" fmla="*/ 0 w 40907"/>
                                      <a:gd name="connsiteY6" fmla="*/ 97821 h 336147"/>
                                      <a:gd name="connsiteX7" fmla="*/ 40907 w 40907"/>
                                      <a:gd name="connsiteY7" fmla="*/ 97821 h 336147"/>
                                      <a:gd name="connsiteX8" fmla="*/ 40907 w 40907"/>
                                      <a:gd name="connsiteY8" fmla="*/ 336147 h 336147"/>
                                      <a:gd name="connsiteX9" fmla="*/ 0 w 40907"/>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07" h="336147">
                                        <a:moveTo>
                                          <a:pt x="0" y="52467"/>
                                        </a:moveTo>
                                        <a:lnTo>
                                          <a:pt x="0" y="0"/>
                                        </a:lnTo>
                                        <a:lnTo>
                                          <a:pt x="40907" y="0"/>
                                        </a:lnTo>
                                        <a:lnTo>
                                          <a:pt x="40907" y="50689"/>
                                        </a:lnTo>
                                        <a:lnTo>
                                          <a:pt x="0" y="52467"/>
                                        </a:lnTo>
                                        <a:close/>
                                        <a:moveTo>
                                          <a:pt x="0" y="336147"/>
                                        </a:moveTo>
                                        <a:lnTo>
                                          <a:pt x="0" y="97821"/>
                                        </a:lnTo>
                                        <a:lnTo>
                                          <a:pt x="40907" y="97821"/>
                                        </a:lnTo>
                                        <a:lnTo>
                                          <a:pt x="40907"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reeform: Shape 25"/>
                                <wps:cNvSpPr/>
                                <wps:spPr>
                                  <a:xfrm>
                                    <a:off x="8051522" y="1381854"/>
                                    <a:ext cx="225876" cy="249971"/>
                                  </a:xfrm>
                                  <a:custGeom>
                                    <a:avLst/>
                                    <a:gdLst>
                                      <a:gd name="connsiteX0" fmla="*/ 0 w 225876"/>
                                      <a:gd name="connsiteY0" fmla="*/ 122804 h 249971"/>
                                      <a:gd name="connsiteX1" fmla="*/ 8893 w 225876"/>
                                      <a:gd name="connsiteY1" fmla="*/ 75673 h 249971"/>
                                      <a:gd name="connsiteX2" fmla="*/ 32903 w 225876"/>
                                      <a:gd name="connsiteY2" fmla="*/ 36544 h 249971"/>
                                      <a:gd name="connsiteX3" fmla="*/ 72032 w 225876"/>
                                      <a:gd name="connsiteY3" fmla="*/ 9866 h 249971"/>
                                      <a:gd name="connsiteX4" fmla="*/ 121831 w 225876"/>
                                      <a:gd name="connsiteY4" fmla="*/ 84 h 249971"/>
                                      <a:gd name="connsiteX5" fmla="*/ 183192 w 225876"/>
                                      <a:gd name="connsiteY5" fmla="*/ 16091 h 249971"/>
                                      <a:gd name="connsiteX6" fmla="*/ 222319 w 225876"/>
                                      <a:gd name="connsiteY6" fmla="*/ 58776 h 249971"/>
                                      <a:gd name="connsiteX7" fmla="*/ 183192 w 225876"/>
                                      <a:gd name="connsiteY7" fmla="*/ 71226 h 249971"/>
                                      <a:gd name="connsiteX8" fmla="*/ 157402 w 225876"/>
                                      <a:gd name="connsiteY8" fmla="*/ 45437 h 249971"/>
                                      <a:gd name="connsiteX9" fmla="*/ 120942 w 225876"/>
                                      <a:gd name="connsiteY9" fmla="*/ 35655 h 249971"/>
                                      <a:gd name="connsiteX10" fmla="*/ 64918 w 225876"/>
                                      <a:gd name="connsiteY10" fmla="*/ 61444 h 249971"/>
                                      <a:gd name="connsiteX11" fmla="*/ 48910 w 225876"/>
                                      <a:gd name="connsiteY11" fmla="*/ 89012 h 249971"/>
                                      <a:gd name="connsiteX12" fmla="*/ 48910 w 225876"/>
                                      <a:gd name="connsiteY12" fmla="*/ 160154 h 249971"/>
                                      <a:gd name="connsiteX13" fmla="*/ 65807 w 225876"/>
                                      <a:gd name="connsiteY13" fmla="*/ 188611 h 249971"/>
                                      <a:gd name="connsiteX14" fmla="*/ 91596 w 225876"/>
                                      <a:gd name="connsiteY14" fmla="*/ 207286 h 249971"/>
                                      <a:gd name="connsiteX15" fmla="*/ 122721 w 225876"/>
                                      <a:gd name="connsiteY15" fmla="*/ 213511 h 249971"/>
                                      <a:gd name="connsiteX16" fmla="*/ 144063 w 225876"/>
                                      <a:gd name="connsiteY16" fmla="*/ 213511 h 249971"/>
                                      <a:gd name="connsiteX17" fmla="*/ 162738 w 225876"/>
                                      <a:gd name="connsiteY17" fmla="*/ 204618 h 249971"/>
                                      <a:gd name="connsiteX18" fmla="*/ 177856 w 225876"/>
                                      <a:gd name="connsiteY18" fmla="*/ 193057 h 249971"/>
                                      <a:gd name="connsiteX19" fmla="*/ 186748 w 225876"/>
                                      <a:gd name="connsiteY19" fmla="*/ 178829 h 249971"/>
                                      <a:gd name="connsiteX20" fmla="*/ 225877 w 225876"/>
                                      <a:gd name="connsiteY20" fmla="*/ 190389 h 249971"/>
                                      <a:gd name="connsiteX21" fmla="*/ 210759 w 225876"/>
                                      <a:gd name="connsiteY21" fmla="*/ 214400 h 249971"/>
                                      <a:gd name="connsiteX22" fmla="*/ 186748 w 225876"/>
                                      <a:gd name="connsiteY22" fmla="*/ 233075 h 249971"/>
                                      <a:gd name="connsiteX23" fmla="*/ 157402 w 225876"/>
                                      <a:gd name="connsiteY23" fmla="*/ 245525 h 249971"/>
                                      <a:gd name="connsiteX24" fmla="*/ 123610 w 225876"/>
                                      <a:gd name="connsiteY24" fmla="*/ 249971 h 249971"/>
                                      <a:gd name="connsiteX25" fmla="*/ 74700 w 225876"/>
                                      <a:gd name="connsiteY25" fmla="*/ 240189 h 249971"/>
                                      <a:gd name="connsiteX26" fmla="*/ 35571 w 225876"/>
                                      <a:gd name="connsiteY26" fmla="*/ 213511 h 249971"/>
                                      <a:gd name="connsiteX27" fmla="*/ 10671 w 225876"/>
                                      <a:gd name="connsiteY27" fmla="*/ 173493 h 249971"/>
                                      <a:gd name="connsiteX28" fmla="*/ 0 w 225876"/>
                                      <a:gd name="connsiteY28" fmla="*/ 122804 h 249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5876" h="249971">
                                        <a:moveTo>
                                          <a:pt x="0" y="122804"/>
                                        </a:moveTo>
                                        <a:cubicBezTo>
                                          <a:pt x="0" y="106797"/>
                                          <a:pt x="3557" y="90790"/>
                                          <a:pt x="8893" y="75673"/>
                                        </a:cubicBezTo>
                                        <a:cubicBezTo>
                                          <a:pt x="14229" y="61444"/>
                                          <a:pt x="22232" y="48105"/>
                                          <a:pt x="32903" y="36544"/>
                                        </a:cubicBezTo>
                                        <a:cubicBezTo>
                                          <a:pt x="43575" y="24984"/>
                                          <a:pt x="56914" y="16091"/>
                                          <a:pt x="72032" y="9866"/>
                                        </a:cubicBezTo>
                                        <a:cubicBezTo>
                                          <a:pt x="88039" y="2752"/>
                                          <a:pt x="104935" y="84"/>
                                          <a:pt x="121831" y="84"/>
                                        </a:cubicBezTo>
                                        <a:cubicBezTo>
                                          <a:pt x="143174" y="-805"/>
                                          <a:pt x="164516" y="5420"/>
                                          <a:pt x="183192" y="16091"/>
                                        </a:cubicBezTo>
                                        <a:cubicBezTo>
                                          <a:pt x="200088" y="25873"/>
                                          <a:pt x="213427" y="40991"/>
                                          <a:pt x="222319" y="58776"/>
                                        </a:cubicBezTo>
                                        <a:lnTo>
                                          <a:pt x="183192" y="71226"/>
                                        </a:lnTo>
                                        <a:cubicBezTo>
                                          <a:pt x="177856" y="59666"/>
                                          <a:pt x="168963" y="50773"/>
                                          <a:pt x="157402" y="45437"/>
                                        </a:cubicBezTo>
                                        <a:cubicBezTo>
                                          <a:pt x="146731" y="39212"/>
                                          <a:pt x="133392" y="35655"/>
                                          <a:pt x="120942" y="35655"/>
                                        </a:cubicBezTo>
                                        <a:cubicBezTo>
                                          <a:pt x="99599" y="36544"/>
                                          <a:pt x="79146" y="45437"/>
                                          <a:pt x="64918" y="61444"/>
                                        </a:cubicBezTo>
                                        <a:cubicBezTo>
                                          <a:pt x="57803" y="69448"/>
                                          <a:pt x="52468" y="79230"/>
                                          <a:pt x="48910" y="89012"/>
                                        </a:cubicBezTo>
                                        <a:cubicBezTo>
                                          <a:pt x="40018" y="112133"/>
                                          <a:pt x="40018" y="137033"/>
                                          <a:pt x="48910" y="160154"/>
                                        </a:cubicBezTo>
                                        <a:cubicBezTo>
                                          <a:pt x="53357" y="170825"/>
                                          <a:pt x="58693" y="180607"/>
                                          <a:pt x="65807" y="188611"/>
                                        </a:cubicBezTo>
                                        <a:cubicBezTo>
                                          <a:pt x="72921" y="196615"/>
                                          <a:pt x="81814" y="202839"/>
                                          <a:pt x="91596" y="207286"/>
                                        </a:cubicBezTo>
                                        <a:cubicBezTo>
                                          <a:pt x="101378" y="211732"/>
                                          <a:pt x="112049" y="214400"/>
                                          <a:pt x="122721" y="213511"/>
                                        </a:cubicBezTo>
                                        <a:cubicBezTo>
                                          <a:pt x="129835" y="214400"/>
                                          <a:pt x="136949" y="214400"/>
                                          <a:pt x="144063" y="213511"/>
                                        </a:cubicBezTo>
                                        <a:cubicBezTo>
                                          <a:pt x="150288" y="211732"/>
                                          <a:pt x="156513" y="209064"/>
                                          <a:pt x="162738" y="204618"/>
                                        </a:cubicBezTo>
                                        <a:cubicBezTo>
                                          <a:pt x="168074" y="201950"/>
                                          <a:pt x="173409" y="197504"/>
                                          <a:pt x="177856" y="193057"/>
                                        </a:cubicBezTo>
                                        <a:cubicBezTo>
                                          <a:pt x="182302" y="188611"/>
                                          <a:pt x="184970" y="184165"/>
                                          <a:pt x="186748" y="178829"/>
                                        </a:cubicBezTo>
                                        <a:lnTo>
                                          <a:pt x="225877" y="190389"/>
                                        </a:lnTo>
                                        <a:cubicBezTo>
                                          <a:pt x="222319" y="199282"/>
                                          <a:pt x="216984" y="207286"/>
                                          <a:pt x="210759" y="214400"/>
                                        </a:cubicBezTo>
                                        <a:cubicBezTo>
                                          <a:pt x="203645" y="221514"/>
                                          <a:pt x="195641" y="227739"/>
                                          <a:pt x="186748" y="233075"/>
                                        </a:cubicBezTo>
                                        <a:cubicBezTo>
                                          <a:pt x="177856" y="238411"/>
                                          <a:pt x="168074" y="242857"/>
                                          <a:pt x="157402" y="245525"/>
                                        </a:cubicBezTo>
                                        <a:cubicBezTo>
                                          <a:pt x="146731" y="249082"/>
                                          <a:pt x="135170" y="249971"/>
                                          <a:pt x="123610" y="249971"/>
                                        </a:cubicBezTo>
                                        <a:cubicBezTo>
                                          <a:pt x="106713" y="249971"/>
                                          <a:pt x="89817" y="246414"/>
                                          <a:pt x="74700" y="240189"/>
                                        </a:cubicBezTo>
                                        <a:cubicBezTo>
                                          <a:pt x="60471" y="233964"/>
                                          <a:pt x="47132" y="225071"/>
                                          <a:pt x="35571" y="213511"/>
                                        </a:cubicBezTo>
                                        <a:cubicBezTo>
                                          <a:pt x="24900" y="201950"/>
                                          <a:pt x="16896" y="188611"/>
                                          <a:pt x="10671" y="173493"/>
                                        </a:cubicBezTo>
                                        <a:cubicBezTo>
                                          <a:pt x="3557" y="156597"/>
                                          <a:pt x="0" y="139701"/>
                                          <a:pt x="0" y="122804"/>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26"/>
                                <wps:cNvSpPr/>
                                <wps:spPr>
                                  <a:xfrm>
                                    <a:off x="8304077" y="1287675"/>
                                    <a:ext cx="39128" cy="336147"/>
                                  </a:xfrm>
                                  <a:custGeom>
                                    <a:avLst/>
                                    <a:gdLst>
                                      <a:gd name="connsiteX0" fmla="*/ 0 w 39128"/>
                                      <a:gd name="connsiteY0" fmla="*/ 52467 h 336147"/>
                                      <a:gd name="connsiteX1" fmla="*/ 0 w 39128"/>
                                      <a:gd name="connsiteY1" fmla="*/ 0 h 336147"/>
                                      <a:gd name="connsiteX2" fmla="*/ 39128 w 39128"/>
                                      <a:gd name="connsiteY2" fmla="*/ 0 h 336147"/>
                                      <a:gd name="connsiteX3" fmla="*/ 39128 w 39128"/>
                                      <a:gd name="connsiteY3" fmla="*/ 50689 h 336147"/>
                                      <a:gd name="connsiteX4" fmla="*/ 0 w 39128"/>
                                      <a:gd name="connsiteY4" fmla="*/ 52467 h 336147"/>
                                      <a:gd name="connsiteX5" fmla="*/ 0 w 39128"/>
                                      <a:gd name="connsiteY5" fmla="*/ 336147 h 336147"/>
                                      <a:gd name="connsiteX6" fmla="*/ 0 w 39128"/>
                                      <a:gd name="connsiteY6" fmla="*/ 97821 h 336147"/>
                                      <a:gd name="connsiteX7" fmla="*/ 39128 w 39128"/>
                                      <a:gd name="connsiteY7" fmla="*/ 97821 h 336147"/>
                                      <a:gd name="connsiteX8" fmla="*/ 39128 w 39128"/>
                                      <a:gd name="connsiteY8" fmla="*/ 336147 h 336147"/>
                                      <a:gd name="connsiteX9" fmla="*/ 0 w 39128"/>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128" h="336147">
                                        <a:moveTo>
                                          <a:pt x="0" y="52467"/>
                                        </a:moveTo>
                                        <a:lnTo>
                                          <a:pt x="0" y="0"/>
                                        </a:lnTo>
                                        <a:lnTo>
                                          <a:pt x="39128" y="0"/>
                                        </a:lnTo>
                                        <a:lnTo>
                                          <a:pt x="39128" y="50689"/>
                                        </a:lnTo>
                                        <a:lnTo>
                                          <a:pt x="0" y="52467"/>
                                        </a:lnTo>
                                        <a:close/>
                                        <a:moveTo>
                                          <a:pt x="0" y="336147"/>
                                        </a:moveTo>
                                        <a:lnTo>
                                          <a:pt x="0" y="97821"/>
                                        </a:lnTo>
                                        <a:lnTo>
                                          <a:pt x="39128" y="97821"/>
                                        </a:lnTo>
                                        <a:lnTo>
                                          <a:pt x="39128"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27"/>
                                <wps:cNvSpPr/>
                                <wps:spPr>
                                  <a:xfrm>
                                    <a:off x="8391226" y="1380882"/>
                                    <a:ext cx="207201" cy="245607"/>
                                  </a:xfrm>
                                  <a:custGeom>
                                    <a:avLst/>
                                    <a:gdLst>
                                      <a:gd name="connsiteX0" fmla="*/ 207202 w 207201"/>
                                      <a:gd name="connsiteY0" fmla="*/ 242940 h 245607"/>
                                      <a:gd name="connsiteX1" fmla="*/ 167184 w 207201"/>
                                      <a:gd name="connsiteY1" fmla="*/ 242940 h 245607"/>
                                      <a:gd name="connsiteX2" fmla="*/ 167184 w 207201"/>
                                      <a:gd name="connsiteY2" fmla="*/ 112216 h 245607"/>
                                      <a:gd name="connsiteX3" fmla="*/ 155624 w 207201"/>
                                      <a:gd name="connsiteY3" fmla="*/ 56191 h 245607"/>
                                      <a:gd name="connsiteX4" fmla="*/ 120053 w 207201"/>
                                      <a:gd name="connsiteY4" fmla="*/ 38406 h 245607"/>
                                      <a:gd name="connsiteX5" fmla="*/ 95153 w 207201"/>
                                      <a:gd name="connsiteY5" fmla="*/ 43741 h 245607"/>
                                      <a:gd name="connsiteX6" fmla="*/ 71142 w 207201"/>
                                      <a:gd name="connsiteY6" fmla="*/ 57081 h 245607"/>
                                      <a:gd name="connsiteX7" fmla="*/ 52468 w 207201"/>
                                      <a:gd name="connsiteY7" fmla="*/ 76645 h 245607"/>
                                      <a:gd name="connsiteX8" fmla="*/ 40018 w 207201"/>
                                      <a:gd name="connsiteY8" fmla="*/ 101544 h 245607"/>
                                      <a:gd name="connsiteX9" fmla="*/ 40018 w 207201"/>
                                      <a:gd name="connsiteY9" fmla="*/ 245607 h 245607"/>
                                      <a:gd name="connsiteX10" fmla="*/ 0 w 207201"/>
                                      <a:gd name="connsiteY10" fmla="*/ 245607 h 245607"/>
                                      <a:gd name="connsiteX11" fmla="*/ 0 w 207201"/>
                                      <a:gd name="connsiteY11" fmla="*/ 4613 h 245607"/>
                                      <a:gd name="connsiteX12" fmla="*/ 36461 w 207201"/>
                                      <a:gd name="connsiteY12" fmla="*/ 4613 h 245607"/>
                                      <a:gd name="connsiteX13" fmla="*/ 36461 w 207201"/>
                                      <a:gd name="connsiteY13" fmla="*/ 56191 h 245607"/>
                                      <a:gd name="connsiteX14" fmla="*/ 77367 w 207201"/>
                                      <a:gd name="connsiteY14" fmla="*/ 15285 h 245607"/>
                                      <a:gd name="connsiteX15" fmla="*/ 136059 w 207201"/>
                                      <a:gd name="connsiteY15" fmla="*/ 167 h 245607"/>
                                      <a:gd name="connsiteX16" fmla="*/ 169852 w 207201"/>
                                      <a:gd name="connsiteY16" fmla="*/ 8170 h 245607"/>
                                      <a:gd name="connsiteX17" fmla="*/ 192084 w 207201"/>
                                      <a:gd name="connsiteY17" fmla="*/ 29513 h 245607"/>
                                      <a:gd name="connsiteX18" fmla="*/ 203645 w 207201"/>
                                      <a:gd name="connsiteY18" fmla="*/ 61527 h 245607"/>
                                      <a:gd name="connsiteX19" fmla="*/ 203645 w 207201"/>
                                      <a:gd name="connsiteY19" fmla="*/ 100655 h 245607"/>
                                      <a:gd name="connsiteX20" fmla="*/ 207202 w 207201"/>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1" h="245607">
                                        <a:moveTo>
                                          <a:pt x="207202" y="242940"/>
                                        </a:moveTo>
                                        <a:lnTo>
                                          <a:pt x="167184" y="242940"/>
                                        </a:lnTo>
                                        <a:lnTo>
                                          <a:pt x="167184" y="112216"/>
                                        </a:lnTo>
                                        <a:cubicBezTo>
                                          <a:pt x="168963" y="92652"/>
                                          <a:pt x="164516" y="73977"/>
                                          <a:pt x="155624" y="56191"/>
                                        </a:cubicBezTo>
                                        <a:cubicBezTo>
                                          <a:pt x="147620" y="44631"/>
                                          <a:pt x="134281" y="37516"/>
                                          <a:pt x="120053" y="38406"/>
                                        </a:cubicBezTo>
                                        <a:cubicBezTo>
                                          <a:pt x="111160" y="38406"/>
                                          <a:pt x="103157" y="40184"/>
                                          <a:pt x="95153" y="43741"/>
                                        </a:cubicBezTo>
                                        <a:cubicBezTo>
                                          <a:pt x="86260" y="46409"/>
                                          <a:pt x="78256" y="50856"/>
                                          <a:pt x="71142" y="57081"/>
                                        </a:cubicBezTo>
                                        <a:cubicBezTo>
                                          <a:pt x="64028" y="62416"/>
                                          <a:pt x="56914" y="69530"/>
                                          <a:pt x="52468" y="76645"/>
                                        </a:cubicBezTo>
                                        <a:cubicBezTo>
                                          <a:pt x="46243" y="83759"/>
                                          <a:pt x="42685" y="92652"/>
                                          <a:pt x="40018" y="101544"/>
                                        </a:cubicBezTo>
                                        <a:lnTo>
                                          <a:pt x="40018" y="245607"/>
                                        </a:lnTo>
                                        <a:lnTo>
                                          <a:pt x="0" y="245607"/>
                                        </a:lnTo>
                                        <a:lnTo>
                                          <a:pt x="0" y="4613"/>
                                        </a:lnTo>
                                        <a:lnTo>
                                          <a:pt x="36461" y="4613"/>
                                        </a:lnTo>
                                        <a:lnTo>
                                          <a:pt x="36461" y="56191"/>
                                        </a:lnTo>
                                        <a:cubicBezTo>
                                          <a:pt x="46243" y="39295"/>
                                          <a:pt x="60471" y="25067"/>
                                          <a:pt x="77367" y="15285"/>
                                        </a:cubicBezTo>
                                        <a:cubicBezTo>
                                          <a:pt x="95153" y="5502"/>
                                          <a:pt x="115606" y="167"/>
                                          <a:pt x="136059" y="167"/>
                                        </a:cubicBezTo>
                                        <a:cubicBezTo>
                                          <a:pt x="147620" y="-722"/>
                                          <a:pt x="160070" y="1945"/>
                                          <a:pt x="169852" y="8170"/>
                                        </a:cubicBezTo>
                                        <a:cubicBezTo>
                                          <a:pt x="178745" y="12617"/>
                                          <a:pt x="186748" y="19731"/>
                                          <a:pt x="192084" y="29513"/>
                                        </a:cubicBezTo>
                                        <a:cubicBezTo>
                                          <a:pt x="197420" y="39295"/>
                                          <a:pt x="201866" y="49966"/>
                                          <a:pt x="203645" y="61527"/>
                                        </a:cubicBezTo>
                                        <a:cubicBezTo>
                                          <a:pt x="204534" y="74866"/>
                                          <a:pt x="204534" y="88205"/>
                                          <a:pt x="203645" y="100655"/>
                                        </a:cubicBezTo>
                                        <a:lnTo>
                                          <a:pt x="207202"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28"/>
                                <wps:cNvSpPr/>
                                <wps:spPr>
                                  <a:xfrm>
                                    <a:off x="8626885" y="1381049"/>
                                    <a:ext cx="235793" cy="345210"/>
                                  </a:xfrm>
                                  <a:custGeom>
                                    <a:avLst/>
                                    <a:gdLst>
                                      <a:gd name="connsiteX0" fmla="*/ 110271 w 235793"/>
                                      <a:gd name="connsiteY0" fmla="*/ 246330 h 345210"/>
                                      <a:gd name="connsiteX1" fmla="*/ 65807 w 235793"/>
                                      <a:gd name="connsiteY1" fmla="*/ 235659 h 345210"/>
                                      <a:gd name="connsiteX2" fmla="*/ 30236 w 235793"/>
                                      <a:gd name="connsiteY2" fmla="*/ 208980 h 345210"/>
                                      <a:gd name="connsiteX3" fmla="*/ 8004 w 235793"/>
                                      <a:gd name="connsiteY3" fmla="*/ 169852 h 345210"/>
                                      <a:gd name="connsiteX4" fmla="*/ 0 w 235793"/>
                                      <a:gd name="connsiteY4" fmla="*/ 124499 h 345210"/>
                                      <a:gd name="connsiteX5" fmla="*/ 8004 w 235793"/>
                                      <a:gd name="connsiteY5" fmla="*/ 76478 h 345210"/>
                                      <a:gd name="connsiteX6" fmla="*/ 30236 w 235793"/>
                                      <a:gd name="connsiteY6" fmla="*/ 36460 h 345210"/>
                                      <a:gd name="connsiteX7" fmla="*/ 65807 w 235793"/>
                                      <a:gd name="connsiteY7" fmla="*/ 9782 h 345210"/>
                                      <a:gd name="connsiteX8" fmla="*/ 111160 w 235793"/>
                                      <a:gd name="connsiteY8" fmla="*/ 0 h 345210"/>
                                      <a:gd name="connsiteX9" fmla="*/ 162738 w 235793"/>
                                      <a:gd name="connsiteY9" fmla="*/ 15118 h 345210"/>
                                      <a:gd name="connsiteX10" fmla="*/ 200088 w 235793"/>
                                      <a:gd name="connsiteY10" fmla="*/ 51578 h 345210"/>
                                      <a:gd name="connsiteX11" fmla="*/ 200088 w 235793"/>
                                      <a:gd name="connsiteY11" fmla="*/ 4446 h 345210"/>
                                      <a:gd name="connsiteX12" fmla="*/ 235659 w 235793"/>
                                      <a:gd name="connsiteY12" fmla="*/ 4446 h 345210"/>
                                      <a:gd name="connsiteX13" fmla="*/ 235659 w 235793"/>
                                      <a:gd name="connsiteY13" fmla="*/ 240105 h 345210"/>
                                      <a:gd name="connsiteX14" fmla="*/ 226766 w 235793"/>
                                      <a:gd name="connsiteY14" fmla="*/ 285458 h 345210"/>
                                      <a:gd name="connsiteX15" fmla="*/ 200977 w 235793"/>
                                      <a:gd name="connsiteY15" fmla="*/ 318362 h 345210"/>
                                      <a:gd name="connsiteX16" fmla="*/ 161849 w 235793"/>
                                      <a:gd name="connsiteY16" fmla="*/ 338815 h 345210"/>
                                      <a:gd name="connsiteX17" fmla="*/ 114717 w 235793"/>
                                      <a:gd name="connsiteY17" fmla="*/ 345040 h 345210"/>
                                      <a:gd name="connsiteX18" fmla="*/ 48910 w 235793"/>
                                      <a:gd name="connsiteY18" fmla="*/ 331701 h 345210"/>
                                      <a:gd name="connsiteX19" fmla="*/ 6225 w 235793"/>
                                      <a:gd name="connsiteY19" fmla="*/ 292573 h 345210"/>
                                      <a:gd name="connsiteX20" fmla="*/ 30236 w 235793"/>
                                      <a:gd name="connsiteY20" fmla="*/ 271230 h 345210"/>
                                      <a:gd name="connsiteX21" fmla="*/ 66696 w 235793"/>
                                      <a:gd name="connsiteY21" fmla="*/ 303244 h 345210"/>
                                      <a:gd name="connsiteX22" fmla="*/ 115606 w 235793"/>
                                      <a:gd name="connsiteY22" fmla="*/ 313915 h 345210"/>
                                      <a:gd name="connsiteX23" fmla="*/ 146731 w 235793"/>
                                      <a:gd name="connsiteY23" fmla="*/ 309469 h 345210"/>
                                      <a:gd name="connsiteX24" fmla="*/ 190306 w 235793"/>
                                      <a:gd name="connsiteY24" fmla="*/ 273008 h 345210"/>
                                      <a:gd name="connsiteX25" fmla="*/ 196531 w 235793"/>
                                      <a:gd name="connsiteY25" fmla="*/ 240105 h 345210"/>
                                      <a:gd name="connsiteX26" fmla="*/ 196531 w 235793"/>
                                      <a:gd name="connsiteY26" fmla="*/ 198309 h 345210"/>
                                      <a:gd name="connsiteX27" fmla="*/ 180523 w 235793"/>
                                      <a:gd name="connsiteY27" fmla="*/ 217873 h 345210"/>
                                      <a:gd name="connsiteX28" fmla="*/ 160070 w 235793"/>
                                      <a:gd name="connsiteY28" fmla="*/ 232991 h 345210"/>
                                      <a:gd name="connsiteX29" fmla="*/ 136059 w 235793"/>
                                      <a:gd name="connsiteY29" fmla="*/ 242773 h 345210"/>
                                      <a:gd name="connsiteX30" fmla="*/ 110271 w 235793"/>
                                      <a:gd name="connsiteY30" fmla="*/ 246330 h 345210"/>
                                      <a:gd name="connsiteX31" fmla="*/ 122720 w 235793"/>
                                      <a:gd name="connsiteY31" fmla="*/ 213427 h 345210"/>
                                      <a:gd name="connsiteX32" fmla="*/ 147620 w 235793"/>
                                      <a:gd name="connsiteY32" fmla="*/ 208980 h 345210"/>
                                      <a:gd name="connsiteX33" fmla="*/ 186748 w 235793"/>
                                      <a:gd name="connsiteY33" fmla="*/ 179634 h 345210"/>
                                      <a:gd name="connsiteX34" fmla="*/ 195641 w 235793"/>
                                      <a:gd name="connsiteY34" fmla="*/ 160070 h 345210"/>
                                      <a:gd name="connsiteX35" fmla="*/ 195641 w 235793"/>
                                      <a:gd name="connsiteY35" fmla="*/ 94264 h 345210"/>
                                      <a:gd name="connsiteX36" fmla="*/ 182302 w 235793"/>
                                      <a:gd name="connsiteY36" fmla="*/ 71142 h 345210"/>
                                      <a:gd name="connsiteX37" fmla="*/ 163627 w 235793"/>
                                      <a:gd name="connsiteY37" fmla="*/ 53357 h 345210"/>
                                      <a:gd name="connsiteX38" fmla="*/ 142284 w 235793"/>
                                      <a:gd name="connsiteY38" fmla="*/ 41796 h 345210"/>
                                      <a:gd name="connsiteX39" fmla="*/ 118274 w 235793"/>
                                      <a:gd name="connsiteY39" fmla="*/ 37350 h 345210"/>
                                      <a:gd name="connsiteX40" fmla="*/ 85371 w 235793"/>
                                      <a:gd name="connsiteY40" fmla="*/ 45353 h 345210"/>
                                      <a:gd name="connsiteX41" fmla="*/ 61360 w 235793"/>
                                      <a:gd name="connsiteY41" fmla="*/ 66696 h 345210"/>
                                      <a:gd name="connsiteX42" fmla="*/ 45354 w 235793"/>
                                      <a:gd name="connsiteY42" fmla="*/ 95153 h 345210"/>
                                      <a:gd name="connsiteX43" fmla="*/ 40018 w 235793"/>
                                      <a:gd name="connsiteY43" fmla="*/ 128056 h 345210"/>
                                      <a:gd name="connsiteX44" fmla="*/ 46243 w 235793"/>
                                      <a:gd name="connsiteY44" fmla="*/ 161849 h 345210"/>
                                      <a:gd name="connsiteX45" fmla="*/ 63139 w 235793"/>
                                      <a:gd name="connsiteY45" fmla="*/ 189416 h 345210"/>
                                      <a:gd name="connsiteX46" fmla="*/ 88928 w 235793"/>
                                      <a:gd name="connsiteY46" fmla="*/ 208091 h 345210"/>
                                      <a:gd name="connsiteX47" fmla="*/ 122720 w 235793"/>
                                      <a:gd name="connsiteY47" fmla="*/ 212538 h 345210"/>
                                      <a:gd name="connsiteX48" fmla="*/ 122720 w 235793"/>
                                      <a:gd name="connsiteY48" fmla="*/ 212538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5793" h="345210">
                                        <a:moveTo>
                                          <a:pt x="110271" y="246330"/>
                                        </a:moveTo>
                                        <a:cubicBezTo>
                                          <a:pt x="95153" y="246330"/>
                                          <a:pt x="79146" y="242773"/>
                                          <a:pt x="65807" y="235659"/>
                                        </a:cubicBezTo>
                                        <a:cubicBezTo>
                                          <a:pt x="52468" y="229434"/>
                                          <a:pt x="40018" y="219652"/>
                                          <a:pt x="30236" y="208980"/>
                                        </a:cubicBezTo>
                                        <a:cubicBezTo>
                                          <a:pt x="20453" y="197420"/>
                                          <a:pt x="12450" y="184081"/>
                                          <a:pt x="8004" y="169852"/>
                                        </a:cubicBezTo>
                                        <a:cubicBezTo>
                                          <a:pt x="2668" y="155624"/>
                                          <a:pt x="0" y="139617"/>
                                          <a:pt x="0" y="124499"/>
                                        </a:cubicBezTo>
                                        <a:cubicBezTo>
                                          <a:pt x="0" y="108492"/>
                                          <a:pt x="2668" y="91596"/>
                                          <a:pt x="8004" y="76478"/>
                                        </a:cubicBezTo>
                                        <a:cubicBezTo>
                                          <a:pt x="12450" y="62249"/>
                                          <a:pt x="20453" y="48021"/>
                                          <a:pt x="30236" y="36460"/>
                                        </a:cubicBezTo>
                                        <a:cubicBezTo>
                                          <a:pt x="40018" y="24900"/>
                                          <a:pt x="52468" y="16007"/>
                                          <a:pt x="65807" y="9782"/>
                                        </a:cubicBezTo>
                                        <a:cubicBezTo>
                                          <a:pt x="80035" y="2668"/>
                                          <a:pt x="95153" y="0"/>
                                          <a:pt x="111160" y="0"/>
                                        </a:cubicBezTo>
                                        <a:cubicBezTo>
                                          <a:pt x="129835" y="0"/>
                                          <a:pt x="147620" y="5336"/>
                                          <a:pt x="162738" y="15118"/>
                                        </a:cubicBezTo>
                                        <a:cubicBezTo>
                                          <a:pt x="177856" y="24900"/>
                                          <a:pt x="190306" y="37350"/>
                                          <a:pt x="200088" y="51578"/>
                                        </a:cubicBezTo>
                                        <a:lnTo>
                                          <a:pt x="200088" y="4446"/>
                                        </a:lnTo>
                                        <a:lnTo>
                                          <a:pt x="235659" y="4446"/>
                                        </a:lnTo>
                                        <a:lnTo>
                                          <a:pt x="235659" y="240105"/>
                                        </a:lnTo>
                                        <a:cubicBezTo>
                                          <a:pt x="236548" y="256112"/>
                                          <a:pt x="232991" y="271230"/>
                                          <a:pt x="226766" y="285458"/>
                                        </a:cubicBezTo>
                                        <a:cubicBezTo>
                                          <a:pt x="220541" y="297908"/>
                                          <a:pt x="211648" y="309469"/>
                                          <a:pt x="200977" y="318362"/>
                                        </a:cubicBezTo>
                                        <a:cubicBezTo>
                                          <a:pt x="189416" y="327254"/>
                                          <a:pt x="176077" y="334369"/>
                                          <a:pt x="161849" y="338815"/>
                                        </a:cubicBezTo>
                                        <a:cubicBezTo>
                                          <a:pt x="146731" y="343261"/>
                                          <a:pt x="130724" y="345929"/>
                                          <a:pt x="114717" y="345040"/>
                                        </a:cubicBezTo>
                                        <a:cubicBezTo>
                                          <a:pt x="92485" y="345929"/>
                                          <a:pt x="69364" y="341483"/>
                                          <a:pt x="48910" y="331701"/>
                                        </a:cubicBezTo>
                                        <a:cubicBezTo>
                                          <a:pt x="32014" y="322808"/>
                                          <a:pt x="16896" y="309469"/>
                                          <a:pt x="6225" y="292573"/>
                                        </a:cubicBezTo>
                                        <a:lnTo>
                                          <a:pt x="30236" y="271230"/>
                                        </a:lnTo>
                                        <a:cubicBezTo>
                                          <a:pt x="39128" y="285458"/>
                                          <a:pt x="51578" y="296130"/>
                                          <a:pt x="66696" y="303244"/>
                                        </a:cubicBezTo>
                                        <a:cubicBezTo>
                                          <a:pt x="81814" y="310358"/>
                                          <a:pt x="98710" y="313915"/>
                                          <a:pt x="115606" y="313915"/>
                                        </a:cubicBezTo>
                                        <a:cubicBezTo>
                                          <a:pt x="126278" y="313915"/>
                                          <a:pt x="136059" y="312137"/>
                                          <a:pt x="146731" y="309469"/>
                                        </a:cubicBezTo>
                                        <a:cubicBezTo>
                                          <a:pt x="166295" y="305022"/>
                                          <a:pt x="182302" y="290794"/>
                                          <a:pt x="190306" y="273008"/>
                                        </a:cubicBezTo>
                                        <a:cubicBezTo>
                                          <a:pt x="194752" y="262337"/>
                                          <a:pt x="197420" y="251666"/>
                                          <a:pt x="196531" y="240105"/>
                                        </a:cubicBezTo>
                                        <a:lnTo>
                                          <a:pt x="196531" y="198309"/>
                                        </a:lnTo>
                                        <a:cubicBezTo>
                                          <a:pt x="192084" y="205423"/>
                                          <a:pt x="186748" y="212538"/>
                                          <a:pt x="180523" y="217873"/>
                                        </a:cubicBezTo>
                                        <a:cubicBezTo>
                                          <a:pt x="174299" y="224098"/>
                                          <a:pt x="168074" y="228545"/>
                                          <a:pt x="160070" y="232991"/>
                                        </a:cubicBezTo>
                                        <a:cubicBezTo>
                                          <a:pt x="152956" y="237437"/>
                                          <a:pt x="144952" y="240994"/>
                                          <a:pt x="136059" y="242773"/>
                                        </a:cubicBezTo>
                                        <a:cubicBezTo>
                                          <a:pt x="127167" y="245441"/>
                                          <a:pt x="119163" y="246330"/>
                                          <a:pt x="110271" y="246330"/>
                                        </a:cubicBezTo>
                                        <a:close/>
                                        <a:moveTo>
                                          <a:pt x="122720" y="213427"/>
                                        </a:moveTo>
                                        <a:cubicBezTo>
                                          <a:pt x="131613" y="213427"/>
                                          <a:pt x="139617" y="211648"/>
                                          <a:pt x="147620" y="208980"/>
                                        </a:cubicBezTo>
                                        <a:cubicBezTo>
                                          <a:pt x="163627" y="203645"/>
                                          <a:pt x="176967" y="192973"/>
                                          <a:pt x="186748" y="179634"/>
                                        </a:cubicBezTo>
                                        <a:cubicBezTo>
                                          <a:pt x="191195" y="174299"/>
                                          <a:pt x="194752" y="167184"/>
                                          <a:pt x="195641" y="160070"/>
                                        </a:cubicBezTo>
                                        <a:lnTo>
                                          <a:pt x="195641" y="94264"/>
                                        </a:lnTo>
                                        <a:cubicBezTo>
                                          <a:pt x="192084" y="86260"/>
                                          <a:pt x="187638" y="78256"/>
                                          <a:pt x="182302" y="71142"/>
                                        </a:cubicBezTo>
                                        <a:cubicBezTo>
                                          <a:pt x="176967" y="64028"/>
                                          <a:pt x="170741" y="58692"/>
                                          <a:pt x="163627" y="53357"/>
                                        </a:cubicBezTo>
                                        <a:cubicBezTo>
                                          <a:pt x="157402" y="48910"/>
                                          <a:pt x="149399" y="44464"/>
                                          <a:pt x="142284" y="41796"/>
                                        </a:cubicBezTo>
                                        <a:cubicBezTo>
                                          <a:pt x="135170" y="39128"/>
                                          <a:pt x="127167" y="37350"/>
                                          <a:pt x="118274" y="37350"/>
                                        </a:cubicBezTo>
                                        <a:cubicBezTo>
                                          <a:pt x="106713" y="37350"/>
                                          <a:pt x="96042" y="40018"/>
                                          <a:pt x="85371" y="45353"/>
                                        </a:cubicBezTo>
                                        <a:cubicBezTo>
                                          <a:pt x="75589" y="50689"/>
                                          <a:pt x="67585" y="57803"/>
                                          <a:pt x="61360" y="66696"/>
                                        </a:cubicBezTo>
                                        <a:cubicBezTo>
                                          <a:pt x="55135" y="75589"/>
                                          <a:pt x="49800" y="85371"/>
                                          <a:pt x="45354" y="95153"/>
                                        </a:cubicBezTo>
                                        <a:cubicBezTo>
                                          <a:pt x="41796" y="105824"/>
                                          <a:pt x="40018" y="116495"/>
                                          <a:pt x="40018" y="128056"/>
                                        </a:cubicBezTo>
                                        <a:cubicBezTo>
                                          <a:pt x="40018" y="139617"/>
                                          <a:pt x="41796" y="151177"/>
                                          <a:pt x="46243" y="161849"/>
                                        </a:cubicBezTo>
                                        <a:cubicBezTo>
                                          <a:pt x="49800" y="171631"/>
                                          <a:pt x="56024" y="181413"/>
                                          <a:pt x="63139" y="189416"/>
                                        </a:cubicBezTo>
                                        <a:cubicBezTo>
                                          <a:pt x="70253" y="197420"/>
                                          <a:pt x="79146" y="203645"/>
                                          <a:pt x="88928" y="208091"/>
                                        </a:cubicBezTo>
                                        <a:cubicBezTo>
                                          <a:pt x="99599" y="212538"/>
                                          <a:pt x="111160" y="214316"/>
                                          <a:pt x="122720" y="212538"/>
                                        </a:cubicBezTo>
                                        <a:lnTo>
                                          <a:pt x="122720" y="21253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29"/>
                                <wps:cNvSpPr/>
                                <wps:spPr>
                                  <a:xfrm>
                                    <a:off x="8990599" y="1379953"/>
                                    <a:ext cx="219652" cy="249204"/>
                                  </a:xfrm>
                                  <a:custGeom>
                                    <a:avLst/>
                                    <a:gdLst>
                                      <a:gd name="connsiteX0" fmla="*/ 80035 w 219652"/>
                                      <a:gd name="connsiteY0" fmla="*/ 249205 h 249204"/>
                                      <a:gd name="connsiteX1" fmla="*/ 48910 w 219652"/>
                                      <a:gd name="connsiteY1" fmla="*/ 243869 h 249204"/>
                                      <a:gd name="connsiteX2" fmla="*/ 23122 w 219652"/>
                                      <a:gd name="connsiteY2" fmla="*/ 227862 h 249204"/>
                                      <a:gd name="connsiteX3" fmla="*/ 6226 w 219652"/>
                                      <a:gd name="connsiteY3" fmla="*/ 203851 h 249204"/>
                                      <a:gd name="connsiteX4" fmla="*/ 0 w 219652"/>
                                      <a:gd name="connsiteY4" fmla="*/ 174505 h 249204"/>
                                      <a:gd name="connsiteX5" fmla="*/ 7115 w 219652"/>
                                      <a:gd name="connsiteY5" fmla="*/ 145159 h 249204"/>
                                      <a:gd name="connsiteX6" fmla="*/ 28458 w 219652"/>
                                      <a:gd name="connsiteY6" fmla="*/ 121149 h 249204"/>
                                      <a:gd name="connsiteX7" fmla="*/ 59582 w 219652"/>
                                      <a:gd name="connsiteY7" fmla="*/ 106031 h 249204"/>
                                      <a:gd name="connsiteX8" fmla="*/ 100489 w 219652"/>
                                      <a:gd name="connsiteY8" fmla="*/ 100695 h 249204"/>
                                      <a:gd name="connsiteX9" fmla="*/ 136060 w 219652"/>
                                      <a:gd name="connsiteY9" fmla="*/ 100695 h 249204"/>
                                      <a:gd name="connsiteX10" fmla="*/ 167185 w 219652"/>
                                      <a:gd name="connsiteY10" fmla="*/ 109588 h 249204"/>
                                      <a:gd name="connsiteX11" fmla="*/ 167185 w 219652"/>
                                      <a:gd name="connsiteY11" fmla="*/ 90913 h 249204"/>
                                      <a:gd name="connsiteX12" fmla="*/ 151177 w 219652"/>
                                      <a:gd name="connsiteY12" fmla="*/ 44671 h 249204"/>
                                      <a:gd name="connsiteX13" fmla="*/ 104935 w 219652"/>
                                      <a:gd name="connsiteY13" fmla="*/ 28664 h 249204"/>
                                      <a:gd name="connsiteX14" fmla="*/ 28458 w 219652"/>
                                      <a:gd name="connsiteY14" fmla="*/ 57121 h 249204"/>
                                      <a:gd name="connsiteX15" fmla="*/ 15118 w 219652"/>
                                      <a:gd name="connsiteY15" fmla="*/ 31332 h 249204"/>
                                      <a:gd name="connsiteX16" fmla="*/ 107603 w 219652"/>
                                      <a:gd name="connsiteY16" fmla="*/ 207 h 249204"/>
                                      <a:gd name="connsiteX17" fmla="*/ 181413 w 219652"/>
                                      <a:gd name="connsiteY17" fmla="*/ 25996 h 249204"/>
                                      <a:gd name="connsiteX18" fmla="*/ 207202 w 219652"/>
                                      <a:gd name="connsiteY18" fmla="*/ 97138 h 249204"/>
                                      <a:gd name="connsiteX19" fmla="*/ 207202 w 219652"/>
                                      <a:gd name="connsiteY19" fmla="*/ 194959 h 249204"/>
                                      <a:gd name="connsiteX20" fmla="*/ 219652 w 219652"/>
                                      <a:gd name="connsiteY20" fmla="*/ 209187 h 249204"/>
                                      <a:gd name="connsiteX21" fmla="*/ 219652 w 219652"/>
                                      <a:gd name="connsiteY21" fmla="*/ 243869 h 249204"/>
                                      <a:gd name="connsiteX22" fmla="*/ 208980 w 219652"/>
                                      <a:gd name="connsiteY22" fmla="*/ 243869 h 249204"/>
                                      <a:gd name="connsiteX23" fmla="*/ 200088 w 219652"/>
                                      <a:gd name="connsiteY23" fmla="*/ 243869 h 249204"/>
                                      <a:gd name="connsiteX24" fmla="*/ 181413 w 219652"/>
                                      <a:gd name="connsiteY24" fmla="*/ 236755 h 249204"/>
                                      <a:gd name="connsiteX25" fmla="*/ 172520 w 219652"/>
                                      <a:gd name="connsiteY25" fmla="*/ 219858 h 249204"/>
                                      <a:gd name="connsiteX26" fmla="*/ 172520 w 219652"/>
                                      <a:gd name="connsiteY26" fmla="*/ 202962 h 249204"/>
                                      <a:gd name="connsiteX27" fmla="*/ 131614 w 219652"/>
                                      <a:gd name="connsiteY27" fmla="*/ 235866 h 249204"/>
                                      <a:gd name="connsiteX28" fmla="*/ 80035 w 219652"/>
                                      <a:gd name="connsiteY28" fmla="*/ 249205 h 249204"/>
                                      <a:gd name="connsiteX29" fmla="*/ 90707 w 219652"/>
                                      <a:gd name="connsiteY29" fmla="*/ 218969 h 249204"/>
                                      <a:gd name="connsiteX30" fmla="*/ 130725 w 219652"/>
                                      <a:gd name="connsiteY30" fmla="*/ 210966 h 249204"/>
                                      <a:gd name="connsiteX31" fmla="*/ 159181 w 219652"/>
                                      <a:gd name="connsiteY31" fmla="*/ 189623 h 249204"/>
                                      <a:gd name="connsiteX32" fmla="*/ 168074 w 219652"/>
                                      <a:gd name="connsiteY32" fmla="*/ 171838 h 249204"/>
                                      <a:gd name="connsiteX33" fmla="*/ 168074 w 219652"/>
                                      <a:gd name="connsiteY33" fmla="*/ 136266 h 249204"/>
                                      <a:gd name="connsiteX34" fmla="*/ 106713 w 219652"/>
                                      <a:gd name="connsiteY34" fmla="*/ 124706 h 249204"/>
                                      <a:gd name="connsiteX35" fmla="*/ 57803 w 219652"/>
                                      <a:gd name="connsiteY35" fmla="*/ 137156 h 249204"/>
                                      <a:gd name="connsiteX36" fmla="*/ 39128 w 219652"/>
                                      <a:gd name="connsiteY36" fmla="*/ 170948 h 249204"/>
                                      <a:gd name="connsiteX37" fmla="*/ 42686 w 219652"/>
                                      <a:gd name="connsiteY37" fmla="*/ 189623 h 249204"/>
                                      <a:gd name="connsiteX38" fmla="*/ 54247 w 219652"/>
                                      <a:gd name="connsiteY38" fmla="*/ 204741 h 249204"/>
                                      <a:gd name="connsiteX39" fmla="*/ 70253 w 219652"/>
                                      <a:gd name="connsiteY39" fmla="*/ 215412 h 249204"/>
                                      <a:gd name="connsiteX40" fmla="*/ 90707 w 219652"/>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19652" h="249204">
                                        <a:moveTo>
                                          <a:pt x="80035" y="249205"/>
                                        </a:moveTo>
                                        <a:cubicBezTo>
                                          <a:pt x="69364" y="249205"/>
                                          <a:pt x="58693" y="247426"/>
                                          <a:pt x="48910" y="243869"/>
                                        </a:cubicBezTo>
                                        <a:cubicBezTo>
                                          <a:pt x="39128" y="240312"/>
                                          <a:pt x="30236" y="234976"/>
                                          <a:pt x="23122" y="227862"/>
                                        </a:cubicBezTo>
                                        <a:cubicBezTo>
                                          <a:pt x="16007" y="221637"/>
                                          <a:pt x="9783" y="213634"/>
                                          <a:pt x="6226" y="203851"/>
                                        </a:cubicBezTo>
                                        <a:cubicBezTo>
                                          <a:pt x="1779" y="194959"/>
                                          <a:pt x="0" y="184287"/>
                                          <a:pt x="0" y="174505"/>
                                        </a:cubicBezTo>
                                        <a:cubicBezTo>
                                          <a:pt x="0" y="163834"/>
                                          <a:pt x="1779" y="154052"/>
                                          <a:pt x="7115" y="145159"/>
                                        </a:cubicBezTo>
                                        <a:cubicBezTo>
                                          <a:pt x="12450" y="135377"/>
                                          <a:pt x="19565" y="127374"/>
                                          <a:pt x="28458" y="121149"/>
                                        </a:cubicBezTo>
                                        <a:cubicBezTo>
                                          <a:pt x="38239" y="114924"/>
                                          <a:pt x="48910" y="109588"/>
                                          <a:pt x="59582" y="106031"/>
                                        </a:cubicBezTo>
                                        <a:cubicBezTo>
                                          <a:pt x="72921" y="102474"/>
                                          <a:pt x="86261" y="100695"/>
                                          <a:pt x="100489" y="100695"/>
                                        </a:cubicBezTo>
                                        <a:cubicBezTo>
                                          <a:pt x="112050" y="99806"/>
                                          <a:pt x="124499" y="99806"/>
                                          <a:pt x="136060" y="100695"/>
                                        </a:cubicBezTo>
                                        <a:cubicBezTo>
                                          <a:pt x="146731" y="102474"/>
                                          <a:pt x="157403" y="105142"/>
                                          <a:pt x="167185" y="109588"/>
                                        </a:cubicBezTo>
                                        <a:lnTo>
                                          <a:pt x="167185" y="90913"/>
                                        </a:lnTo>
                                        <a:cubicBezTo>
                                          <a:pt x="168074" y="74017"/>
                                          <a:pt x="161849" y="57121"/>
                                          <a:pt x="151177" y="44671"/>
                                        </a:cubicBezTo>
                                        <a:cubicBezTo>
                                          <a:pt x="138728" y="33110"/>
                                          <a:pt x="121832" y="27774"/>
                                          <a:pt x="104935" y="28664"/>
                                        </a:cubicBezTo>
                                        <a:cubicBezTo>
                                          <a:pt x="77368" y="29553"/>
                                          <a:pt x="50689" y="39335"/>
                                          <a:pt x="28458" y="57121"/>
                                        </a:cubicBezTo>
                                        <a:lnTo>
                                          <a:pt x="15118" y="31332"/>
                                        </a:lnTo>
                                        <a:cubicBezTo>
                                          <a:pt x="41797" y="11768"/>
                                          <a:pt x="74700" y="1096"/>
                                          <a:pt x="107603" y="207"/>
                                        </a:cubicBezTo>
                                        <a:cubicBezTo>
                                          <a:pt x="134282" y="-1572"/>
                                          <a:pt x="160960" y="8210"/>
                                          <a:pt x="181413" y="25996"/>
                                        </a:cubicBezTo>
                                        <a:cubicBezTo>
                                          <a:pt x="200088" y="44671"/>
                                          <a:pt x="208980" y="70460"/>
                                          <a:pt x="207202" y="97138"/>
                                        </a:cubicBezTo>
                                        <a:lnTo>
                                          <a:pt x="207202" y="194959"/>
                                        </a:lnTo>
                                        <a:cubicBezTo>
                                          <a:pt x="207202" y="203851"/>
                                          <a:pt x="210760" y="209187"/>
                                          <a:pt x="219652" y="209187"/>
                                        </a:cubicBezTo>
                                        <a:lnTo>
                                          <a:pt x="219652" y="243869"/>
                                        </a:lnTo>
                                        <a:lnTo>
                                          <a:pt x="208980" y="243869"/>
                                        </a:lnTo>
                                        <a:lnTo>
                                          <a:pt x="200088" y="243869"/>
                                        </a:lnTo>
                                        <a:cubicBezTo>
                                          <a:pt x="192974" y="243869"/>
                                          <a:pt x="185859" y="241201"/>
                                          <a:pt x="181413" y="236755"/>
                                        </a:cubicBezTo>
                                        <a:cubicBezTo>
                                          <a:pt x="176967" y="232308"/>
                                          <a:pt x="173409" y="226083"/>
                                          <a:pt x="172520" y="219858"/>
                                        </a:cubicBezTo>
                                        <a:lnTo>
                                          <a:pt x="172520" y="202962"/>
                                        </a:lnTo>
                                        <a:cubicBezTo>
                                          <a:pt x="161849" y="217191"/>
                                          <a:pt x="147621" y="228751"/>
                                          <a:pt x="131614" y="235866"/>
                                        </a:cubicBezTo>
                                        <a:cubicBezTo>
                                          <a:pt x="117385" y="242090"/>
                                          <a:pt x="98711" y="247426"/>
                                          <a:pt x="80035" y="249205"/>
                                        </a:cubicBezTo>
                                        <a:close/>
                                        <a:moveTo>
                                          <a:pt x="90707" y="218969"/>
                                        </a:moveTo>
                                        <a:cubicBezTo>
                                          <a:pt x="104046" y="218969"/>
                                          <a:pt x="118274" y="216301"/>
                                          <a:pt x="130725" y="210966"/>
                                        </a:cubicBezTo>
                                        <a:cubicBezTo>
                                          <a:pt x="142284" y="206519"/>
                                          <a:pt x="152067" y="199405"/>
                                          <a:pt x="159181" y="189623"/>
                                        </a:cubicBezTo>
                                        <a:cubicBezTo>
                                          <a:pt x="164516" y="185177"/>
                                          <a:pt x="168074" y="178952"/>
                                          <a:pt x="168074" y="171838"/>
                                        </a:cubicBezTo>
                                        <a:lnTo>
                                          <a:pt x="168074" y="136266"/>
                                        </a:lnTo>
                                        <a:cubicBezTo>
                                          <a:pt x="148510" y="129152"/>
                                          <a:pt x="128056" y="124706"/>
                                          <a:pt x="106713" y="124706"/>
                                        </a:cubicBezTo>
                                        <a:cubicBezTo>
                                          <a:pt x="89818" y="123816"/>
                                          <a:pt x="72032" y="128263"/>
                                          <a:pt x="57803" y="137156"/>
                                        </a:cubicBezTo>
                                        <a:cubicBezTo>
                                          <a:pt x="46243" y="144270"/>
                                          <a:pt x="39128" y="156720"/>
                                          <a:pt x="39128" y="170948"/>
                                        </a:cubicBezTo>
                                        <a:cubicBezTo>
                                          <a:pt x="39128" y="177173"/>
                                          <a:pt x="40018" y="184287"/>
                                          <a:pt x="42686" y="189623"/>
                                        </a:cubicBezTo>
                                        <a:cubicBezTo>
                                          <a:pt x="45354" y="195848"/>
                                          <a:pt x="48910" y="200294"/>
                                          <a:pt x="54247" y="204741"/>
                                        </a:cubicBezTo>
                                        <a:cubicBezTo>
                                          <a:pt x="58693" y="209187"/>
                                          <a:pt x="64918" y="212744"/>
                                          <a:pt x="70253" y="215412"/>
                                        </a:cubicBezTo>
                                        <a:cubicBezTo>
                                          <a:pt x="76479" y="217191"/>
                                          <a:pt x="83592" y="218969"/>
                                          <a:pt x="9070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30"/>
                                <wps:cNvSpPr/>
                                <wps:spPr>
                                  <a:xfrm>
                                    <a:off x="9243154" y="1380882"/>
                                    <a:ext cx="208980" cy="245607"/>
                                  </a:xfrm>
                                  <a:custGeom>
                                    <a:avLst/>
                                    <a:gdLst>
                                      <a:gd name="connsiteX0" fmla="*/ 208980 w 208980"/>
                                      <a:gd name="connsiteY0" fmla="*/ 242940 h 245607"/>
                                      <a:gd name="connsiteX1" fmla="*/ 168074 w 208980"/>
                                      <a:gd name="connsiteY1" fmla="*/ 242940 h 245607"/>
                                      <a:gd name="connsiteX2" fmla="*/ 168074 w 208980"/>
                                      <a:gd name="connsiteY2" fmla="*/ 112216 h 245607"/>
                                      <a:gd name="connsiteX3" fmla="*/ 156513 w 208980"/>
                                      <a:gd name="connsiteY3" fmla="*/ 56191 h 245607"/>
                                      <a:gd name="connsiteX4" fmla="*/ 120053 w 208980"/>
                                      <a:gd name="connsiteY4" fmla="*/ 38406 h 245607"/>
                                      <a:gd name="connsiteX5" fmla="*/ 96042 w 208980"/>
                                      <a:gd name="connsiteY5" fmla="*/ 43741 h 245607"/>
                                      <a:gd name="connsiteX6" fmla="*/ 72031 w 208980"/>
                                      <a:gd name="connsiteY6" fmla="*/ 57081 h 245607"/>
                                      <a:gd name="connsiteX7" fmla="*/ 53357 w 208980"/>
                                      <a:gd name="connsiteY7" fmla="*/ 76645 h 245607"/>
                                      <a:gd name="connsiteX8" fmla="*/ 40907 w 208980"/>
                                      <a:gd name="connsiteY8" fmla="*/ 101544 h 245607"/>
                                      <a:gd name="connsiteX9" fmla="*/ 40907 w 208980"/>
                                      <a:gd name="connsiteY9" fmla="*/ 245607 h 245607"/>
                                      <a:gd name="connsiteX10" fmla="*/ 0 w 208980"/>
                                      <a:gd name="connsiteY10" fmla="*/ 245607 h 245607"/>
                                      <a:gd name="connsiteX11" fmla="*/ 0 w 208980"/>
                                      <a:gd name="connsiteY11" fmla="*/ 4613 h 245607"/>
                                      <a:gd name="connsiteX12" fmla="*/ 36460 w 208980"/>
                                      <a:gd name="connsiteY12" fmla="*/ 4613 h 245607"/>
                                      <a:gd name="connsiteX13" fmla="*/ 36460 w 208980"/>
                                      <a:gd name="connsiteY13" fmla="*/ 56191 h 245607"/>
                                      <a:gd name="connsiteX14" fmla="*/ 77368 w 208980"/>
                                      <a:gd name="connsiteY14" fmla="*/ 15285 h 245607"/>
                                      <a:gd name="connsiteX15" fmla="*/ 136060 w 208980"/>
                                      <a:gd name="connsiteY15" fmla="*/ 167 h 245607"/>
                                      <a:gd name="connsiteX16" fmla="*/ 169852 w 208980"/>
                                      <a:gd name="connsiteY16" fmla="*/ 8170 h 245607"/>
                                      <a:gd name="connsiteX17" fmla="*/ 192084 w 208980"/>
                                      <a:gd name="connsiteY17" fmla="*/ 29513 h 245607"/>
                                      <a:gd name="connsiteX18" fmla="*/ 203645 w 208980"/>
                                      <a:gd name="connsiteY18" fmla="*/ 61527 h 245607"/>
                                      <a:gd name="connsiteX19" fmla="*/ 203645 w 208980"/>
                                      <a:gd name="connsiteY19" fmla="*/ 100655 h 245607"/>
                                      <a:gd name="connsiteX20" fmla="*/ 208980 w 208980"/>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607">
                                        <a:moveTo>
                                          <a:pt x="208980" y="242940"/>
                                        </a:moveTo>
                                        <a:lnTo>
                                          <a:pt x="168074" y="242940"/>
                                        </a:lnTo>
                                        <a:lnTo>
                                          <a:pt x="168074" y="112216"/>
                                        </a:lnTo>
                                        <a:cubicBezTo>
                                          <a:pt x="169852" y="92652"/>
                                          <a:pt x="165405" y="73977"/>
                                          <a:pt x="156513" y="56191"/>
                                        </a:cubicBezTo>
                                        <a:cubicBezTo>
                                          <a:pt x="148510" y="44631"/>
                                          <a:pt x="135171" y="37516"/>
                                          <a:pt x="120053" y="38406"/>
                                        </a:cubicBezTo>
                                        <a:cubicBezTo>
                                          <a:pt x="112049" y="38406"/>
                                          <a:pt x="103156" y="40184"/>
                                          <a:pt x="96042" y="43741"/>
                                        </a:cubicBezTo>
                                        <a:cubicBezTo>
                                          <a:pt x="87150" y="46409"/>
                                          <a:pt x="79146" y="50856"/>
                                          <a:pt x="72031" y="57081"/>
                                        </a:cubicBezTo>
                                        <a:cubicBezTo>
                                          <a:pt x="64918" y="62416"/>
                                          <a:pt x="57803" y="69530"/>
                                          <a:pt x="53357" y="76645"/>
                                        </a:cubicBezTo>
                                        <a:cubicBezTo>
                                          <a:pt x="47132" y="83759"/>
                                          <a:pt x="43575" y="92652"/>
                                          <a:pt x="40907" y="101544"/>
                                        </a:cubicBezTo>
                                        <a:lnTo>
                                          <a:pt x="40907" y="245607"/>
                                        </a:lnTo>
                                        <a:lnTo>
                                          <a:pt x="0" y="245607"/>
                                        </a:lnTo>
                                        <a:lnTo>
                                          <a:pt x="0" y="4613"/>
                                        </a:lnTo>
                                        <a:lnTo>
                                          <a:pt x="36460" y="4613"/>
                                        </a:lnTo>
                                        <a:lnTo>
                                          <a:pt x="36460" y="56191"/>
                                        </a:lnTo>
                                        <a:cubicBezTo>
                                          <a:pt x="46243" y="39295"/>
                                          <a:pt x="60471" y="25067"/>
                                          <a:pt x="77368" y="15285"/>
                                        </a:cubicBezTo>
                                        <a:cubicBezTo>
                                          <a:pt x="95153" y="5502"/>
                                          <a:pt x="115606" y="167"/>
                                          <a:pt x="136060" y="167"/>
                                        </a:cubicBezTo>
                                        <a:cubicBezTo>
                                          <a:pt x="147620" y="-722"/>
                                          <a:pt x="160070" y="1945"/>
                                          <a:pt x="169852" y="8170"/>
                                        </a:cubicBezTo>
                                        <a:cubicBezTo>
                                          <a:pt x="178745" y="12617"/>
                                          <a:pt x="186748" y="20620"/>
                                          <a:pt x="192084" y="29513"/>
                                        </a:cubicBezTo>
                                        <a:cubicBezTo>
                                          <a:pt x="197420" y="39295"/>
                                          <a:pt x="201867" y="49966"/>
                                          <a:pt x="203645" y="61527"/>
                                        </a:cubicBezTo>
                                        <a:cubicBezTo>
                                          <a:pt x="204534" y="74866"/>
                                          <a:pt x="204534" y="88205"/>
                                          <a:pt x="203645" y="100655"/>
                                        </a:cubicBezTo>
                                        <a:lnTo>
                                          <a:pt x="208980"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31"/>
                                <wps:cNvSpPr/>
                                <wps:spPr>
                                  <a:xfrm>
                                    <a:off x="9479702" y="1288564"/>
                                    <a:ext cx="252555" cy="340593"/>
                                  </a:xfrm>
                                  <a:custGeom>
                                    <a:avLst/>
                                    <a:gdLst>
                                      <a:gd name="connsiteX0" fmla="*/ 115606 w 252555"/>
                                      <a:gd name="connsiteY0" fmla="*/ 340593 h 340593"/>
                                      <a:gd name="connsiteX1" fmla="*/ 69364 w 252555"/>
                                      <a:gd name="connsiteY1" fmla="*/ 330811 h 340593"/>
                                      <a:gd name="connsiteX2" fmla="*/ 32904 w 252555"/>
                                      <a:gd name="connsiteY2" fmla="*/ 304133 h 340593"/>
                                      <a:gd name="connsiteX3" fmla="*/ 8893 w 252555"/>
                                      <a:gd name="connsiteY3" fmla="*/ 265005 h 340593"/>
                                      <a:gd name="connsiteX4" fmla="*/ 0 w 252555"/>
                                      <a:gd name="connsiteY4" fmla="*/ 217873 h 340593"/>
                                      <a:gd name="connsiteX5" fmla="*/ 8004 w 252555"/>
                                      <a:gd name="connsiteY5" fmla="*/ 169852 h 340593"/>
                                      <a:gd name="connsiteX6" fmla="*/ 30236 w 252555"/>
                                      <a:gd name="connsiteY6" fmla="*/ 129835 h 340593"/>
                                      <a:gd name="connsiteX7" fmla="*/ 64918 w 252555"/>
                                      <a:gd name="connsiteY7" fmla="*/ 103156 h 340593"/>
                                      <a:gd name="connsiteX8" fmla="*/ 108493 w 252555"/>
                                      <a:gd name="connsiteY8" fmla="*/ 93374 h 340593"/>
                                      <a:gd name="connsiteX9" fmla="*/ 160070 w 252555"/>
                                      <a:gd name="connsiteY9" fmla="*/ 108492 h 340593"/>
                                      <a:gd name="connsiteX10" fmla="*/ 196531 w 252555"/>
                                      <a:gd name="connsiteY10" fmla="*/ 144952 h 340593"/>
                                      <a:gd name="connsiteX11" fmla="*/ 196531 w 252555"/>
                                      <a:gd name="connsiteY11" fmla="*/ 0 h 340593"/>
                                      <a:gd name="connsiteX12" fmla="*/ 240105 w 252555"/>
                                      <a:gd name="connsiteY12" fmla="*/ 0 h 340593"/>
                                      <a:gd name="connsiteX13" fmla="*/ 240105 w 252555"/>
                                      <a:gd name="connsiteY13" fmla="*/ 285458 h 340593"/>
                                      <a:gd name="connsiteX14" fmla="*/ 252555 w 252555"/>
                                      <a:gd name="connsiteY14" fmla="*/ 299687 h 340593"/>
                                      <a:gd name="connsiteX15" fmla="*/ 252555 w 252555"/>
                                      <a:gd name="connsiteY15" fmla="*/ 334369 h 340593"/>
                                      <a:gd name="connsiteX16" fmla="*/ 241884 w 252555"/>
                                      <a:gd name="connsiteY16" fmla="*/ 334369 h 340593"/>
                                      <a:gd name="connsiteX17" fmla="*/ 234770 w 252555"/>
                                      <a:gd name="connsiteY17" fmla="*/ 334369 h 340593"/>
                                      <a:gd name="connsiteX18" fmla="*/ 213427 w 252555"/>
                                      <a:gd name="connsiteY18" fmla="*/ 326365 h 340593"/>
                                      <a:gd name="connsiteX19" fmla="*/ 204534 w 252555"/>
                                      <a:gd name="connsiteY19" fmla="*/ 307690 h 340593"/>
                                      <a:gd name="connsiteX20" fmla="*/ 204534 w 252555"/>
                                      <a:gd name="connsiteY20" fmla="*/ 287237 h 340593"/>
                                      <a:gd name="connsiteX21" fmla="*/ 167185 w 252555"/>
                                      <a:gd name="connsiteY21" fmla="*/ 323697 h 340593"/>
                                      <a:gd name="connsiteX22" fmla="*/ 115606 w 252555"/>
                                      <a:gd name="connsiteY22" fmla="*/ 340593 h 340593"/>
                                      <a:gd name="connsiteX23" fmla="*/ 125389 w 252555"/>
                                      <a:gd name="connsiteY23" fmla="*/ 305912 h 340593"/>
                                      <a:gd name="connsiteX24" fmla="*/ 147621 w 252555"/>
                                      <a:gd name="connsiteY24" fmla="*/ 302355 h 340593"/>
                                      <a:gd name="connsiteX25" fmla="*/ 169853 w 252555"/>
                                      <a:gd name="connsiteY25" fmla="*/ 290794 h 340593"/>
                                      <a:gd name="connsiteX26" fmla="*/ 187639 w 252555"/>
                                      <a:gd name="connsiteY26" fmla="*/ 273898 h 340593"/>
                                      <a:gd name="connsiteX27" fmla="*/ 197420 w 252555"/>
                                      <a:gd name="connsiteY27" fmla="*/ 252555 h 340593"/>
                                      <a:gd name="connsiteX28" fmla="*/ 197420 w 252555"/>
                                      <a:gd name="connsiteY28" fmla="*/ 186748 h 340593"/>
                                      <a:gd name="connsiteX29" fmla="*/ 184970 w 252555"/>
                                      <a:gd name="connsiteY29" fmla="*/ 164516 h 340593"/>
                                      <a:gd name="connsiteX30" fmla="*/ 166296 w 252555"/>
                                      <a:gd name="connsiteY30" fmla="*/ 146731 h 340593"/>
                                      <a:gd name="connsiteX31" fmla="*/ 144064 w 252555"/>
                                      <a:gd name="connsiteY31" fmla="*/ 135170 h 340593"/>
                                      <a:gd name="connsiteX32" fmla="*/ 120943 w 252555"/>
                                      <a:gd name="connsiteY32" fmla="*/ 130724 h 340593"/>
                                      <a:gd name="connsiteX33" fmla="*/ 88928 w 252555"/>
                                      <a:gd name="connsiteY33" fmla="*/ 138727 h 340593"/>
                                      <a:gd name="connsiteX34" fmla="*/ 64029 w 252555"/>
                                      <a:gd name="connsiteY34" fmla="*/ 159181 h 340593"/>
                                      <a:gd name="connsiteX35" fmla="*/ 42686 w 252555"/>
                                      <a:gd name="connsiteY35" fmla="*/ 220541 h 340593"/>
                                      <a:gd name="connsiteX36" fmla="*/ 48910 w 252555"/>
                                      <a:gd name="connsiteY36" fmla="*/ 254334 h 340593"/>
                                      <a:gd name="connsiteX37" fmla="*/ 66696 w 252555"/>
                                      <a:gd name="connsiteY37" fmla="*/ 282790 h 340593"/>
                                      <a:gd name="connsiteX38" fmla="*/ 92485 w 252555"/>
                                      <a:gd name="connsiteY38" fmla="*/ 301465 h 340593"/>
                                      <a:gd name="connsiteX39" fmla="*/ 125389 w 252555"/>
                                      <a:gd name="connsiteY39" fmla="*/ 305912 h 340593"/>
                                      <a:gd name="connsiteX40" fmla="*/ 125389 w 252555"/>
                                      <a:gd name="connsiteY40" fmla="*/ 305912 h 340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52555" h="340593">
                                        <a:moveTo>
                                          <a:pt x="115606" y="340593"/>
                                        </a:moveTo>
                                        <a:cubicBezTo>
                                          <a:pt x="99600" y="340593"/>
                                          <a:pt x="84481" y="337036"/>
                                          <a:pt x="69364" y="330811"/>
                                        </a:cubicBezTo>
                                        <a:cubicBezTo>
                                          <a:pt x="56025" y="324586"/>
                                          <a:pt x="43575" y="314804"/>
                                          <a:pt x="32904" y="304133"/>
                                        </a:cubicBezTo>
                                        <a:cubicBezTo>
                                          <a:pt x="23122" y="292572"/>
                                          <a:pt x="15118" y="279233"/>
                                          <a:pt x="8893" y="265005"/>
                                        </a:cubicBezTo>
                                        <a:cubicBezTo>
                                          <a:pt x="3557" y="249887"/>
                                          <a:pt x="0" y="233880"/>
                                          <a:pt x="0" y="217873"/>
                                        </a:cubicBezTo>
                                        <a:cubicBezTo>
                                          <a:pt x="0" y="201866"/>
                                          <a:pt x="2668" y="184970"/>
                                          <a:pt x="8004" y="169852"/>
                                        </a:cubicBezTo>
                                        <a:cubicBezTo>
                                          <a:pt x="13339" y="155624"/>
                                          <a:pt x="20454" y="141395"/>
                                          <a:pt x="30236" y="129835"/>
                                        </a:cubicBezTo>
                                        <a:cubicBezTo>
                                          <a:pt x="40018" y="119163"/>
                                          <a:pt x="51579" y="109381"/>
                                          <a:pt x="64918" y="103156"/>
                                        </a:cubicBezTo>
                                        <a:cubicBezTo>
                                          <a:pt x="78257" y="96042"/>
                                          <a:pt x="93374" y="93374"/>
                                          <a:pt x="108493" y="93374"/>
                                        </a:cubicBezTo>
                                        <a:cubicBezTo>
                                          <a:pt x="126278" y="93374"/>
                                          <a:pt x="144064" y="98710"/>
                                          <a:pt x="160070" y="108492"/>
                                        </a:cubicBezTo>
                                        <a:cubicBezTo>
                                          <a:pt x="174299" y="118274"/>
                                          <a:pt x="186748" y="130724"/>
                                          <a:pt x="196531" y="144952"/>
                                        </a:cubicBezTo>
                                        <a:lnTo>
                                          <a:pt x="196531" y="0"/>
                                        </a:lnTo>
                                        <a:lnTo>
                                          <a:pt x="240105" y="0"/>
                                        </a:lnTo>
                                        <a:lnTo>
                                          <a:pt x="240105" y="285458"/>
                                        </a:lnTo>
                                        <a:cubicBezTo>
                                          <a:pt x="240105" y="294351"/>
                                          <a:pt x="243662" y="299687"/>
                                          <a:pt x="252555" y="299687"/>
                                        </a:cubicBezTo>
                                        <a:lnTo>
                                          <a:pt x="252555" y="334369"/>
                                        </a:lnTo>
                                        <a:lnTo>
                                          <a:pt x="241884" y="334369"/>
                                        </a:lnTo>
                                        <a:lnTo>
                                          <a:pt x="234770" y="334369"/>
                                        </a:lnTo>
                                        <a:cubicBezTo>
                                          <a:pt x="226766" y="334369"/>
                                          <a:pt x="219652" y="331701"/>
                                          <a:pt x="213427" y="326365"/>
                                        </a:cubicBezTo>
                                        <a:cubicBezTo>
                                          <a:pt x="208091" y="321919"/>
                                          <a:pt x="204534" y="314804"/>
                                          <a:pt x="204534" y="307690"/>
                                        </a:cubicBezTo>
                                        <a:lnTo>
                                          <a:pt x="204534" y="287237"/>
                                        </a:lnTo>
                                        <a:cubicBezTo>
                                          <a:pt x="195641" y="302355"/>
                                          <a:pt x="182302" y="314804"/>
                                          <a:pt x="167185" y="323697"/>
                                        </a:cubicBezTo>
                                        <a:cubicBezTo>
                                          <a:pt x="152956" y="333479"/>
                                          <a:pt x="134282" y="339704"/>
                                          <a:pt x="115606" y="340593"/>
                                        </a:cubicBezTo>
                                        <a:close/>
                                        <a:moveTo>
                                          <a:pt x="125389" y="305912"/>
                                        </a:moveTo>
                                        <a:cubicBezTo>
                                          <a:pt x="133392" y="305912"/>
                                          <a:pt x="140506" y="304133"/>
                                          <a:pt x="147621" y="302355"/>
                                        </a:cubicBezTo>
                                        <a:cubicBezTo>
                                          <a:pt x="155624" y="299687"/>
                                          <a:pt x="162738" y="295240"/>
                                          <a:pt x="169853" y="290794"/>
                                        </a:cubicBezTo>
                                        <a:cubicBezTo>
                                          <a:pt x="176967" y="286347"/>
                                          <a:pt x="182302" y="280123"/>
                                          <a:pt x="187639" y="273898"/>
                                        </a:cubicBezTo>
                                        <a:cubicBezTo>
                                          <a:pt x="192974" y="267673"/>
                                          <a:pt x="196531" y="260558"/>
                                          <a:pt x="197420" y="252555"/>
                                        </a:cubicBezTo>
                                        <a:lnTo>
                                          <a:pt x="197420" y="186748"/>
                                        </a:lnTo>
                                        <a:cubicBezTo>
                                          <a:pt x="194752" y="178745"/>
                                          <a:pt x="190306" y="170741"/>
                                          <a:pt x="184970" y="164516"/>
                                        </a:cubicBezTo>
                                        <a:cubicBezTo>
                                          <a:pt x="179635" y="158292"/>
                                          <a:pt x="173409" y="152067"/>
                                          <a:pt x="166296" y="146731"/>
                                        </a:cubicBezTo>
                                        <a:cubicBezTo>
                                          <a:pt x="159181" y="141395"/>
                                          <a:pt x="152067" y="137838"/>
                                          <a:pt x="144064" y="135170"/>
                                        </a:cubicBezTo>
                                        <a:cubicBezTo>
                                          <a:pt x="136949" y="132502"/>
                                          <a:pt x="128945" y="130724"/>
                                          <a:pt x="120943" y="130724"/>
                                        </a:cubicBezTo>
                                        <a:cubicBezTo>
                                          <a:pt x="109382" y="130724"/>
                                          <a:pt x="98711" y="133392"/>
                                          <a:pt x="88928" y="138727"/>
                                        </a:cubicBezTo>
                                        <a:cubicBezTo>
                                          <a:pt x="79146" y="144063"/>
                                          <a:pt x="71142" y="150288"/>
                                          <a:pt x="64029" y="159181"/>
                                        </a:cubicBezTo>
                                        <a:cubicBezTo>
                                          <a:pt x="49800" y="176966"/>
                                          <a:pt x="42686" y="198309"/>
                                          <a:pt x="42686" y="220541"/>
                                        </a:cubicBezTo>
                                        <a:cubicBezTo>
                                          <a:pt x="42686" y="232102"/>
                                          <a:pt x="44464" y="243662"/>
                                          <a:pt x="48910" y="254334"/>
                                        </a:cubicBezTo>
                                        <a:cubicBezTo>
                                          <a:pt x="53357" y="265005"/>
                                          <a:pt x="58693" y="273898"/>
                                          <a:pt x="66696" y="282790"/>
                                        </a:cubicBezTo>
                                        <a:cubicBezTo>
                                          <a:pt x="73811" y="290794"/>
                                          <a:pt x="82703" y="297019"/>
                                          <a:pt x="92485" y="301465"/>
                                        </a:cubicBezTo>
                                        <a:cubicBezTo>
                                          <a:pt x="103157" y="305022"/>
                                          <a:pt x="114717" y="306801"/>
                                          <a:pt x="125389" y="305912"/>
                                        </a:cubicBezTo>
                                        <a:lnTo>
                                          <a:pt x="125389" y="30591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32"/>
                                <wps:cNvSpPr/>
                                <wps:spPr>
                                  <a:xfrm>
                                    <a:off x="9871874" y="1295678"/>
                                    <a:ext cx="248107" cy="328143"/>
                                  </a:xfrm>
                                  <a:custGeom>
                                    <a:avLst/>
                                    <a:gdLst>
                                      <a:gd name="connsiteX0" fmla="*/ 0 w 248107"/>
                                      <a:gd name="connsiteY0" fmla="*/ 328144 h 328143"/>
                                      <a:gd name="connsiteX1" fmla="*/ 0 w 248107"/>
                                      <a:gd name="connsiteY1" fmla="*/ 0 h 328143"/>
                                      <a:gd name="connsiteX2" fmla="*/ 138727 w 248107"/>
                                      <a:gd name="connsiteY2" fmla="*/ 0 h 328143"/>
                                      <a:gd name="connsiteX3" fmla="*/ 178745 w 248107"/>
                                      <a:gd name="connsiteY3" fmla="*/ 8893 h 328143"/>
                                      <a:gd name="connsiteX4" fmla="*/ 209869 w 248107"/>
                                      <a:gd name="connsiteY4" fmla="*/ 32903 h 328143"/>
                                      <a:gd name="connsiteX5" fmla="*/ 230322 w 248107"/>
                                      <a:gd name="connsiteY5" fmla="*/ 66696 h 328143"/>
                                      <a:gd name="connsiteX6" fmla="*/ 237437 w 248107"/>
                                      <a:gd name="connsiteY6" fmla="*/ 104935 h 328143"/>
                                      <a:gd name="connsiteX7" fmla="*/ 232990 w 248107"/>
                                      <a:gd name="connsiteY7" fmla="*/ 137838 h 328143"/>
                                      <a:gd name="connsiteX8" fmla="*/ 219651 w 248107"/>
                                      <a:gd name="connsiteY8" fmla="*/ 166295 h 328143"/>
                                      <a:gd name="connsiteX9" fmla="*/ 198308 w 248107"/>
                                      <a:gd name="connsiteY9" fmla="*/ 188527 h 328143"/>
                                      <a:gd name="connsiteX10" fmla="*/ 169852 w 248107"/>
                                      <a:gd name="connsiteY10" fmla="*/ 201866 h 328143"/>
                                      <a:gd name="connsiteX11" fmla="*/ 248108 w 248107"/>
                                      <a:gd name="connsiteY11" fmla="*/ 326365 h 328143"/>
                                      <a:gd name="connsiteX12" fmla="*/ 201866 w 248107"/>
                                      <a:gd name="connsiteY12" fmla="*/ 326365 h 328143"/>
                                      <a:gd name="connsiteX13" fmla="*/ 128055 w 248107"/>
                                      <a:gd name="connsiteY13" fmla="*/ 209870 h 328143"/>
                                      <a:gd name="connsiteX14" fmla="*/ 41796 w 248107"/>
                                      <a:gd name="connsiteY14" fmla="*/ 209870 h 328143"/>
                                      <a:gd name="connsiteX15" fmla="*/ 41796 w 248107"/>
                                      <a:gd name="connsiteY15" fmla="*/ 326365 h 328143"/>
                                      <a:gd name="connsiteX16" fmla="*/ 0 w 248107"/>
                                      <a:gd name="connsiteY16" fmla="*/ 328144 h 328143"/>
                                      <a:gd name="connsiteX17" fmla="*/ 40907 w 248107"/>
                                      <a:gd name="connsiteY17" fmla="*/ 175188 h 328143"/>
                                      <a:gd name="connsiteX18" fmla="*/ 139616 w 248107"/>
                                      <a:gd name="connsiteY18" fmla="*/ 175188 h 328143"/>
                                      <a:gd name="connsiteX19" fmla="*/ 162737 w 248107"/>
                                      <a:gd name="connsiteY19" fmla="*/ 169852 h 328143"/>
                                      <a:gd name="connsiteX20" fmla="*/ 180523 w 248107"/>
                                      <a:gd name="connsiteY20" fmla="*/ 154734 h 328143"/>
                                      <a:gd name="connsiteX21" fmla="*/ 192084 w 248107"/>
                                      <a:gd name="connsiteY21" fmla="*/ 133392 h 328143"/>
                                      <a:gd name="connsiteX22" fmla="*/ 196530 w 248107"/>
                                      <a:gd name="connsiteY22" fmla="*/ 107603 h 328143"/>
                                      <a:gd name="connsiteX23" fmla="*/ 177856 w 248107"/>
                                      <a:gd name="connsiteY23" fmla="*/ 57803 h 328143"/>
                                      <a:gd name="connsiteX24" fmla="*/ 159180 w 248107"/>
                                      <a:gd name="connsiteY24" fmla="*/ 43575 h 328143"/>
                                      <a:gd name="connsiteX25" fmla="*/ 136948 w 248107"/>
                                      <a:gd name="connsiteY25" fmla="*/ 38239 h 328143"/>
                                      <a:gd name="connsiteX26" fmla="*/ 40907 w 248107"/>
                                      <a:gd name="connsiteY26" fmla="*/ 38239 h 328143"/>
                                      <a:gd name="connsiteX27" fmla="*/ 40907 w 248107"/>
                                      <a:gd name="connsiteY27"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48107" h="328143">
                                        <a:moveTo>
                                          <a:pt x="0" y="328144"/>
                                        </a:moveTo>
                                        <a:lnTo>
                                          <a:pt x="0" y="0"/>
                                        </a:lnTo>
                                        <a:lnTo>
                                          <a:pt x="138727" y="0"/>
                                        </a:lnTo>
                                        <a:cubicBezTo>
                                          <a:pt x="152955" y="0"/>
                                          <a:pt x="166295" y="3557"/>
                                          <a:pt x="178745" y="8893"/>
                                        </a:cubicBezTo>
                                        <a:cubicBezTo>
                                          <a:pt x="190305" y="14228"/>
                                          <a:pt x="200977" y="22232"/>
                                          <a:pt x="209869" y="32903"/>
                                        </a:cubicBezTo>
                                        <a:cubicBezTo>
                                          <a:pt x="218762" y="42685"/>
                                          <a:pt x="225876" y="54246"/>
                                          <a:pt x="230322" y="66696"/>
                                        </a:cubicBezTo>
                                        <a:cubicBezTo>
                                          <a:pt x="235659" y="79146"/>
                                          <a:pt x="237437" y="91596"/>
                                          <a:pt x="237437" y="104935"/>
                                        </a:cubicBezTo>
                                        <a:cubicBezTo>
                                          <a:pt x="237437" y="115606"/>
                                          <a:pt x="235659" y="127167"/>
                                          <a:pt x="232990" y="137838"/>
                                        </a:cubicBezTo>
                                        <a:cubicBezTo>
                                          <a:pt x="229433" y="147620"/>
                                          <a:pt x="224987" y="157402"/>
                                          <a:pt x="219651" y="166295"/>
                                        </a:cubicBezTo>
                                        <a:cubicBezTo>
                                          <a:pt x="214316" y="175188"/>
                                          <a:pt x="206312" y="182302"/>
                                          <a:pt x="198308" y="188527"/>
                                        </a:cubicBezTo>
                                        <a:cubicBezTo>
                                          <a:pt x="189416" y="194752"/>
                                          <a:pt x="180523" y="199198"/>
                                          <a:pt x="169852" y="201866"/>
                                        </a:cubicBezTo>
                                        <a:lnTo>
                                          <a:pt x="248108" y="326365"/>
                                        </a:lnTo>
                                        <a:lnTo>
                                          <a:pt x="201866" y="326365"/>
                                        </a:lnTo>
                                        <a:lnTo>
                                          <a:pt x="128055" y="209870"/>
                                        </a:lnTo>
                                        <a:lnTo>
                                          <a:pt x="41796" y="209870"/>
                                        </a:lnTo>
                                        <a:lnTo>
                                          <a:pt x="41796" y="326365"/>
                                        </a:lnTo>
                                        <a:lnTo>
                                          <a:pt x="0" y="328144"/>
                                        </a:lnTo>
                                        <a:close/>
                                        <a:moveTo>
                                          <a:pt x="40907" y="175188"/>
                                        </a:moveTo>
                                        <a:lnTo>
                                          <a:pt x="139616" y="175188"/>
                                        </a:lnTo>
                                        <a:cubicBezTo>
                                          <a:pt x="147620" y="175188"/>
                                          <a:pt x="155624" y="173409"/>
                                          <a:pt x="162737" y="169852"/>
                                        </a:cubicBezTo>
                                        <a:cubicBezTo>
                                          <a:pt x="169852" y="166295"/>
                                          <a:pt x="176076" y="160959"/>
                                          <a:pt x="180523" y="154734"/>
                                        </a:cubicBezTo>
                                        <a:cubicBezTo>
                                          <a:pt x="185858" y="148509"/>
                                          <a:pt x="189416" y="140506"/>
                                          <a:pt x="192084" y="133392"/>
                                        </a:cubicBezTo>
                                        <a:cubicBezTo>
                                          <a:pt x="194751" y="125388"/>
                                          <a:pt x="196530" y="116495"/>
                                          <a:pt x="196530" y="107603"/>
                                        </a:cubicBezTo>
                                        <a:cubicBezTo>
                                          <a:pt x="195641" y="88928"/>
                                          <a:pt x="189416" y="72031"/>
                                          <a:pt x="177856" y="57803"/>
                                        </a:cubicBezTo>
                                        <a:cubicBezTo>
                                          <a:pt x="172519" y="51578"/>
                                          <a:pt x="166295" y="47132"/>
                                          <a:pt x="159180" y="43575"/>
                                        </a:cubicBezTo>
                                        <a:cubicBezTo>
                                          <a:pt x="152066" y="40018"/>
                                          <a:pt x="144952" y="38239"/>
                                          <a:pt x="136948" y="38239"/>
                                        </a:cubicBezTo>
                                        <a:lnTo>
                                          <a:pt x="40907" y="38239"/>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33"/>
                                <wps:cNvSpPr/>
                                <wps:spPr>
                                  <a:xfrm>
                                    <a:off x="10122872" y="1381938"/>
                                    <a:ext cx="242551" cy="247568"/>
                                  </a:xfrm>
                                  <a:custGeom>
                                    <a:avLst/>
                                    <a:gdLst>
                                      <a:gd name="connsiteX0" fmla="*/ 122499 w 242551"/>
                                      <a:gd name="connsiteY0" fmla="*/ 247219 h 247568"/>
                                      <a:gd name="connsiteX1" fmla="*/ 72698 w 242551"/>
                                      <a:gd name="connsiteY1" fmla="*/ 237437 h 247568"/>
                                      <a:gd name="connsiteX2" fmla="*/ 33571 w 242551"/>
                                      <a:gd name="connsiteY2" fmla="*/ 210759 h 247568"/>
                                      <a:gd name="connsiteX3" fmla="*/ 8671 w 242551"/>
                                      <a:gd name="connsiteY3" fmla="*/ 171631 h 247568"/>
                                      <a:gd name="connsiteX4" fmla="*/ 8671 w 242551"/>
                                      <a:gd name="connsiteY4" fmla="*/ 75589 h 247568"/>
                                      <a:gd name="connsiteX5" fmla="*/ 34460 w 242551"/>
                                      <a:gd name="connsiteY5" fmla="*/ 36460 h 247568"/>
                                      <a:gd name="connsiteX6" fmla="*/ 73589 w 242551"/>
                                      <a:gd name="connsiteY6" fmla="*/ 9782 h 247568"/>
                                      <a:gd name="connsiteX7" fmla="*/ 122499 w 242551"/>
                                      <a:gd name="connsiteY7" fmla="*/ 0 h 247568"/>
                                      <a:gd name="connsiteX8" fmla="*/ 171409 w 242551"/>
                                      <a:gd name="connsiteY8" fmla="*/ 10671 h 247568"/>
                                      <a:gd name="connsiteX9" fmla="*/ 209647 w 242551"/>
                                      <a:gd name="connsiteY9" fmla="*/ 37350 h 247568"/>
                                      <a:gd name="connsiteX10" fmla="*/ 233659 w 242551"/>
                                      <a:gd name="connsiteY10" fmla="*/ 76478 h 247568"/>
                                      <a:gd name="connsiteX11" fmla="*/ 242551 w 242551"/>
                                      <a:gd name="connsiteY11" fmla="*/ 122720 h 247568"/>
                                      <a:gd name="connsiteX12" fmla="*/ 242551 w 242551"/>
                                      <a:gd name="connsiteY12" fmla="*/ 131613 h 247568"/>
                                      <a:gd name="connsiteX13" fmla="*/ 242551 w 242551"/>
                                      <a:gd name="connsiteY13" fmla="*/ 137838 h 247568"/>
                                      <a:gd name="connsiteX14" fmla="*/ 46020 w 242551"/>
                                      <a:gd name="connsiteY14" fmla="*/ 137838 h 247568"/>
                                      <a:gd name="connsiteX15" fmla="*/ 54024 w 242551"/>
                                      <a:gd name="connsiteY15" fmla="*/ 169852 h 247568"/>
                                      <a:gd name="connsiteX16" fmla="*/ 72698 w 242551"/>
                                      <a:gd name="connsiteY16" fmla="*/ 195641 h 247568"/>
                                      <a:gd name="connsiteX17" fmla="*/ 97599 w 242551"/>
                                      <a:gd name="connsiteY17" fmla="*/ 211648 h 247568"/>
                                      <a:gd name="connsiteX18" fmla="*/ 126945 w 242551"/>
                                      <a:gd name="connsiteY18" fmla="*/ 217873 h 247568"/>
                                      <a:gd name="connsiteX19" fmla="*/ 148287 w 242551"/>
                                      <a:gd name="connsiteY19" fmla="*/ 217873 h 247568"/>
                                      <a:gd name="connsiteX20" fmla="*/ 167852 w 242551"/>
                                      <a:gd name="connsiteY20" fmla="*/ 208980 h 247568"/>
                                      <a:gd name="connsiteX21" fmla="*/ 183858 w 242551"/>
                                      <a:gd name="connsiteY21" fmla="*/ 197420 h 247568"/>
                                      <a:gd name="connsiteX22" fmla="*/ 195419 w 242551"/>
                                      <a:gd name="connsiteY22" fmla="*/ 180523 h 247568"/>
                                      <a:gd name="connsiteX23" fmla="*/ 230101 w 242551"/>
                                      <a:gd name="connsiteY23" fmla="*/ 190305 h 247568"/>
                                      <a:gd name="connsiteX24" fmla="*/ 214094 w 242551"/>
                                      <a:gd name="connsiteY24" fmla="*/ 214316 h 247568"/>
                                      <a:gd name="connsiteX25" fmla="*/ 190084 w 242551"/>
                                      <a:gd name="connsiteY25" fmla="*/ 232991 h 247568"/>
                                      <a:gd name="connsiteX26" fmla="*/ 159848 w 242551"/>
                                      <a:gd name="connsiteY26" fmla="*/ 245441 h 247568"/>
                                      <a:gd name="connsiteX27" fmla="*/ 122499 w 242551"/>
                                      <a:gd name="connsiteY27" fmla="*/ 247219 h 247568"/>
                                      <a:gd name="connsiteX28" fmla="*/ 204312 w 242551"/>
                                      <a:gd name="connsiteY28" fmla="*/ 106713 h 247568"/>
                                      <a:gd name="connsiteX29" fmla="*/ 195419 w 242551"/>
                                      <a:gd name="connsiteY29" fmla="*/ 75589 h 247568"/>
                                      <a:gd name="connsiteX30" fmla="*/ 177634 w 242551"/>
                                      <a:gd name="connsiteY30" fmla="*/ 50689 h 247568"/>
                                      <a:gd name="connsiteX31" fmla="*/ 151844 w 242551"/>
                                      <a:gd name="connsiteY31" fmla="*/ 34682 h 247568"/>
                                      <a:gd name="connsiteX32" fmla="*/ 121609 w 242551"/>
                                      <a:gd name="connsiteY32" fmla="*/ 28457 h 247568"/>
                                      <a:gd name="connsiteX33" fmla="*/ 91374 w 242551"/>
                                      <a:gd name="connsiteY33" fmla="*/ 34682 h 247568"/>
                                      <a:gd name="connsiteX34" fmla="*/ 66474 w 242551"/>
                                      <a:gd name="connsiteY34" fmla="*/ 50689 h 247568"/>
                                      <a:gd name="connsiteX35" fmla="*/ 49577 w 242551"/>
                                      <a:gd name="connsiteY35" fmla="*/ 74699 h 247568"/>
                                      <a:gd name="connsiteX36" fmla="*/ 40685 w 242551"/>
                                      <a:gd name="connsiteY36" fmla="*/ 105824 h 247568"/>
                                      <a:gd name="connsiteX37" fmla="*/ 204312 w 242551"/>
                                      <a:gd name="connsiteY37" fmla="*/ 106713 h 24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42551" h="247568">
                                        <a:moveTo>
                                          <a:pt x="122499" y="247219"/>
                                        </a:moveTo>
                                        <a:cubicBezTo>
                                          <a:pt x="105602" y="247219"/>
                                          <a:pt x="88706" y="243662"/>
                                          <a:pt x="72698" y="237437"/>
                                        </a:cubicBezTo>
                                        <a:cubicBezTo>
                                          <a:pt x="58470" y="231212"/>
                                          <a:pt x="45131" y="222319"/>
                                          <a:pt x="33571" y="210759"/>
                                        </a:cubicBezTo>
                                        <a:cubicBezTo>
                                          <a:pt x="22899" y="199198"/>
                                          <a:pt x="14006" y="185859"/>
                                          <a:pt x="8671" y="171631"/>
                                        </a:cubicBezTo>
                                        <a:cubicBezTo>
                                          <a:pt x="-2890" y="140506"/>
                                          <a:pt x="-2890" y="106713"/>
                                          <a:pt x="8671" y="75589"/>
                                        </a:cubicBezTo>
                                        <a:cubicBezTo>
                                          <a:pt x="14006" y="60471"/>
                                          <a:pt x="22899" y="47132"/>
                                          <a:pt x="34460" y="36460"/>
                                        </a:cubicBezTo>
                                        <a:cubicBezTo>
                                          <a:pt x="45131" y="24900"/>
                                          <a:pt x="58470" y="16007"/>
                                          <a:pt x="73589" y="9782"/>
                                        </a:cubicBezTo>
                                        <a:cubicBezTo>
                                          <a:pt x="88706" y="3557"/>
                                          <a:pt x="105602" y="0"/>
                                          <a:pt x="122499" y="0"/>
                                        </a:cubicBezTo>
                                        <a:cubicBezTo>
                                          <a:pt x="139394" y="0"/>
                                          <a:pt x="156291" y="3557"/>
                                          <a:pt x="171409" y="10671"/>
                                        </a:cubicBezTo>
                                        <a:cubicBezTo>
                                          <a:pt x="185637" y="16896"/>
                                          <a:pt x="198976" y="25789"/>
                                          <a:pt x="209647" y="37350"/>
                                        </a:cubicBezTo>
                                        <a:cubicBezTo>
                                          <a:pt x="220319" y="48910"/>
                                          <a:pt x="228322" y="61360"/>
                                          <a:pt x="233659" y="76478"/>
                                        </a:cubicBezTo>
                                        <a:cubicBezTo>
                                          <a:pt x="238994" y="91596"/>
                                          <a:pt x="241661" y="106713"/>
                                          <a:pt x="242551" y="122720"/>
                                        </a:cubicBezTo>
                                        <a:cubicBezTo>
                                          <a:pt x="242551" y="125388"/>
                                          <a:pt x="242551" y="128945"/>
                                          <a:pt x="242551" y="131613"/>
                                        </a:cubicBezTo>
                                        <a:cubicBezTo>
                                          <a:pt x="242551" y="133392"/>
                                          <a:pt x="242551" y="136060"/>
                                          <a:pt x="242551" y="137838"/>
                                        </a:cubicBezTo>
                                        <a:lnTo>
                                          <a:pt x="46020" y="137838"/>
                                        </a:lnTo>
                                        <a:cubicBezTo>
                                          <a:pt x="46020" y="149399"/>
                                          <a:pt x="48688" y="160070"/>
                                          <a:pt x="54024" y="169852"/>
                                        </a:cubicBezTo>
                                        <a:cubicBezTo>
                                          <a:pt x="58470" y="179634"/>
                                          <a:pt x="64696" y="188527"/>
                                          <a:pt x="72698" y="195641"/>
                                        </a:cubicBezTo>
                                        <a:cubicBezTo>
                                          <a:pt x="79813" y="202755"/>
                                          <a:pt x="87817" y="208091"/>
                                          <a:pt x="97599" y="211648"/>
                                        </a:cubicBezTo>
                                        <a:cubicBezTo>
                                          <a:pt x="106491" y="215205"/>
                                          <a:pt x="117162" y="217873"/>
                                          <a:pt x="126945" y="217873"/>
                                        </a:cubicBezTo>
                                        <a:cubicBezTo>
                                          <a:pt x="134059" y="218762"/>
                                          <a:pt x="141173" y="218762"/>
                                          <a:pt x="148287" y="217873"/>
                                        </a:cubicBezTo>
                                        <a:cubicBezTo>
                                          <a:pt x="155402" y="216095"/>
                                          <a:pt x="161626" y="213427"/>
                                          <a:pt x="167852" y="208980"/>
                                        </a:cubicBezTo>
                                        <a:cubicBezTo>
                                          <a:pt x="173187" y="205423"/>
                                          <a:pt x="178523" y="201866"/>
                                          <a:pt x="183858" y="197420"/>
                                        </a:cubicBezTo>
                                        <a:cubicBezTo>
                                          <a:pt x="189195" y="192973"/>
                                          <a:pt x="192751" y="186748"/>
                                          <a:pt x="195419" y="180523"/>
                                        </a:cubicBezTo>
                                        <a:lnTo>
                                          <a:pt x="230101" y="190305"/>
                                        </a:lnTo>
                                        <a:cubicBezTo>
                                          <a:pt x="226544" y="199198"/>
                                          <a:pt x="220319" y="207202"/>
                                          <a:pt x="214094" y="214316"/>
                                        </a:cubicBezTo>
                                        <a:cubicBezTo>
                                          <a:pt x="206980" y="221430"/>
                                          <a:pt x="198976" y="228544"/>
                                          <a:pt x="190084" y="232991"/>
                                        </a:cubicBezTo>
                                        <a:cubicBezTo>
                                          <a:pt x="180302" y="238327"/>
                                          <a:pt x="170519" y="242773"/>
                                          <a:pt x="159848" y="245441"/>
                                        </a:cubicBezTo>
                                        <a:cubicBezTo>
                                          <a:pt x="147398" y="247219"/>
                                          <a:pt x="134948" y="248108"/>
                                          <a:pt x="122499" y="247219"/>
                                        </a:cubicBezTo>
                                        <a:close/>
                                        <a:moveTo>
                                          <a:pt x="204312" y="106713"/>
                                        </a:moveTo>
                                        <a:cubicBezTo>
                                          <a:pt x="203423" y="96042"/>
                                          <a:pt x="200755" y="85371"/>
                                          <a:pt x="195419" y="75589"/>
                                        </a:cubicBezTo>
                                        <a:cubicBezTo>
                                          <a:pt x="190973" y="66696"/>
                                          <a:pt x="184748" y="57803"/>
                                          <a:pt x="177634" y="50689"/>
                                        </a:cubicBezTo>
                                        <a:cubicBezTo>
                                          <a:pt x="170519" y="43575"/>
                                          <a:pt x="161626" y="38239"/>
                                          <a:pt x="151844" y="34682"/>
                                        </a:cubicBezTo>
                                        <a:cubicBezTo>
                                          <a:pt x="142062" y="30235"/>
                                          <a:pt x="132281" y="28457"/>
                                          <a:pt x="121609" y="28457"/>
                                        </a:cubicBezTo>
                                        <a:cubicBezTo>
                                          <a:pt x="110938" y="28457"/>
                                          <a:pt x="101156" y="30235"/>
                                          <a:pt x="91374" y="34682"/>
                                        </a:cubicBezTo>
                                        <a:cubicBezTo>
                                          <a:pt x="82481" y="38239"/>
                                          <a:pt x="73589" y="44464"/>
                                          <a:pt x="66474" y="50689"/>
                                        </a:cubicBezTo>
                                        <a:cubicBezTo>
                                          <a:pt x="59359" y="57803"/>
                                          <a:pt x="53135" y="65807"/>
                                          <a:pt x="49577" y="74699"/>
                                        </a:cubicBezTo>
                                        <a:cubicBezTo>
                                          <a:pt x="45131" y="84481"/>
                                          <a:pt x="42464" y="95153"/>
                                          <a:pt x="40685" y="105824"/>
                                        </a:cubicBezTo>
                                        <a:lnTo>
                                          <a:pt x="204312" y="10671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34"/>
                                <wps:cNvSpPr/>
                                <wps:spPr>
                                  <a:xfrm>
                                    <a:off x="10376094" y="1380160"/>
                                    <a:ext cx="236547" cy="345210"/>
                                  </a:xfrm>
                                  <a:custGeom>
                                    <a:avLst/>
                                    <a:gdLst>
                                      <a:gd name="connsiteX0" fmla="*/ 112049 w 236547"/>
                                      <a:gd name="connsiteY0" fmla="*/ 247219 h 345210"/>
                                      <a:gd name="connsiteX1" fmla="*/ 65807 w 236547"/>
                                      <a:gd name="connsiteY1" fmla="*/ 235659 h 345210"/>
                                      <a:gd name="connsiteX2" fmla="*/ 31125 w 236547"/>
                                      <a:gd name="connsiteY2" fmla="*/ 208980 h 345210"/>
                                      <a:gd name="connsiteX3" fmla="*/ 8004 w 236547"/>
                                      <a:gd name="connsiteY3" fmla="*/ 169852 h 345210"/>
                                      <a:gd name="connsiteX4" fmla="*/ 0 w 236547"/>
                                      <a:gd name="connsiteY4" fmla="*/ 124499 h 345210"/>
                                      <a:gd name="connsiteX5" fmla="*/ 8004 w 236547"/>
                                      <a:gd name="connsiteY5" fmla="*/ 76478 h 345210"/>
                                      <a:gd name="connsiteX6" fmla="*/ 31125 w 236547"/>
                                      <a:gd name="connsiteY6" fmla="*/ 36460 h 345210"/>
                                      <a:gd name="connsiteX7" fmla="*/ 65807 w 236547"/>
                                      <a:gd name="connsiteY7" fmla="*/ 9782 h 345210"/>
                                      <a:gd name="connsiteX8" fmla="*/ 111160 w 236547"/>
                                      <a:gd name="connsiteY8" fmla="*/ 0 h 345210"/>
                                      <a:gd name="connsiteX9" fmla="*/ 163627 w 236547"/>
                                      <a:gd name="connsiteY9" fmla="*/ 15118 h 345210"/>
                                      <a:gd name="connsiteX10" fmla="*/ 200088 w 236547"/>
                                      <a:gd name="connsiteY10" fmla="*/ 51578 h 345210"/>
                                      <a:gd name="connsiteX11" fmla="*/ 200088 w 236547"/>
                                      <a:gd name="connsiteY11" fmla="*/ 4446 h 345210"/>
                                      <a:gd name="connsiteX12" fmla="*/ 236548 w 236547"/>
                                      <a:gd name="connsiteY12" fmla="*/ 4446 h 345210"/>
                                      <a:gd name="connsiteX13" fmla="*/ 236548 w 236547"/>
                                      <a:gd name="connsiteY13" fmla="*/ 240105 h 345210"/>
                                      <a:gd name="connsiteX14" fmla="*/ 226766 w 236547"/>
                                      <a:gd name="connsiteY14" fmla="*/ 285458 h 345210"/>
                                      <a:gd name="connsiteX15" fmla="*/ 200977 w 236547"/>
                                      <a:gd name="connsiteY15" fmla="*/ 318362 h 345210"/>
                                      <a:gd name="connsiteX16" fmla="*/ 161848 w 236547"/>
                                      <a:gd name="connsiteY16" fmla="*/ 338815 h 345210"/>
                                      <a:gd name="connsiteX17" fmla="*/ 114717 w 236547"/>
                                      <a:gd name="connsiteY17" fmla="*/ 345040 h 345210"/>
                                      <a:gd name="connsiteX18" fmla="*/ 48910 w 236547"/>
                                      <a:gd name="connsiteY18" fmla="*/ 331701 h 345210"/>
                                      <a:gd name="connsiteX19" fmla="*/ 6225 w 236547"/>
                                      <a:gd name="connsiteY19" fmla="*/ 292572 h 345210"/>
                                      <a:gd name="connsiteX20" fmla="*/ 30236 w 236547"/>
                                      <a:gd name="connsiteY20" fmla="*/ 271230 h 345210"/>
                                      <a:gd name="connsiteX21" fmla="*/ 66696 w 236547"/>
                                      <a:gd name="connsiteY21" fmla="*/ 303244 h 345210"/>
                                      <a:gd name="connsiteX22" fmla="*/ 115606 w 236547"/>
                                      <a:gd name="connsiteY22" fmla="*/ 313915 h 345210"/>
                                      <a:gd name="connsiteX23" fmla="*/ 146731 w 236547"/>
                                      <a:gd name="connsiteY23" fmla="*/ 309469 h 345210"/>
                                      <a:gd name="connsiteX24" fmla="*/ 172520 w 236547"/>
                                      <a:gd name="connsiteY24" fmla="*/ 296130 h 345210"/>
                                      <a:gd name="connsiteX25" fmla="*/ 190306 w 236547"/>
                                      <a:gd name="connsiteY25" fmla="*/ 273008 h 345210"/>
                                      <a:gd name="connsiteX26" fmla="*/ 196530 w 236547"/>
                                      <a:gd name="connsiteY26" fmla="*/ 240105 h 345210"/>
                                      <a:gd name="connsiteX27" fmla="*/ 196530 w 236547"/>
                                      <a:gd name="connsiteY27" fmla="*/ 198309 h 345210"/>
                                      <a:gd name="connsiteX28" fmla="*/ 180524 w 236547"/>
                                      <a:gd name="connsiteY28" fmla="*/ 217873 h 345210"/>
                                      <a:gd name="connsiteX29" fmla="*/ 160070 w 236547"/>
                                      <a:gd name="connsiteY29" fmla="*/ 232991 h 345210"/>
                                      <a:gd name="connsiteX30" fmla="*/ 136949 w 236547"/>
                                      <a:gd name="connsiteY30" fmla="*/ 242773 h 345210"/>
                                      <a:gd name="connsiteX31" fmla="*/ 112049 w 236547"/>
                                      <a:gd name="connsiteY31" fmla="*/ 247219 h 345210"/>
                                      <a:gd name="connsiteX32" fmla="*/ 124499 w 236547"/>
                                      <a:gd name="connsiteY32" fmla="*/ 214316 h 345210"/>
                                      <a:gd name="connsiteX33" fmla="*/ 149399 w 236547"/>
                                      <a:gd name="connsiteY33" fmla="*/ 209870 h 345210"/>
                                      <a:gd name="connsiteX34" fmla="*/ 170741 w 236547"/>
                                      <a:gd name="connsiteY34" fmla="*/ 198309 h 345210"/>
                                      <a:gd name="connsiteX35" fmla="*/ 187637 w 236547"/>
                                      <a:gd name="connsiteY35" fmla="*/ 180523 h 345210"/>
                                      <a:gd name="connsiteX36" fmla="*/ 196530 w 236547"/>
                                      <a:gd name="connsiteY36" fmla="*/ 160959 h 345210"/>
                                      <a:gd name="connsiteX37" fmla="*/ 196530 w 236547"/>
                                      <a:gd name="connsiteY37" fmla="*/ 95153 h 345210"/>
                                      <a:gd name="connsiteX38" fmla="*/ 183191 w 236547"/>
                                      <a:gd name="connsiteY38" fmla="*/ 72031 h 345210"/>
                                      <a:gd name="connsiteX39" fmla="*/ 144063 w 236547"/>
                                      <a:gd name="connsiteY39" fmla="*/ 43575 h 345210"/>
                                      <a:gd name="connsiteX40" fmla="*/ 120053 w 236547"/>
                                      <a:gd name="connsiteY40" fmla="*/ 39128 h 345210"/>
                                      <a:gd name="connsiteX41" fmla="*/ 87150 w 236547"/>
                                      <a:gd name="connsiteY41" fmla="*/ 47132 h 345210"/>
                                      <a:gd name="connsiteX42" fmla="*/ 62249 w 236547"/>
                                      <a:gd name="connsiteY42" fmla="*/ 68474 h 345210"/>
                                      <a:gd name="connsiteX43" fmla="*/ 46242 w 236547"/>
                                      <a:gd name="connsiteY43" fmla="*/ 96931 h 345210"/>
                                      <a:gd name="connsiteX44" fmla="*/ 40907 w 236547"/>
                                      <a:gd name="connsiteY44" fmla="*/ 129834 h 345210"/>
                                      <a:gd name="connsiteX45" fmla="*/ 47132 w 236547"/>
                                      <a:gd name="connsiteY45" fmla="*/ 163627 h 345210"/>
                                      <a:gd name="connsiteX46" fmla="*/ 64028 w 236547"/>
                                      <a:gd name="connsiteY46" fmla="*/ 191195 h 345210"/>
                                      <a:gd name="connsiteX47" fmla="*/ 89817 w 236547"/>
                                      <a:gd name="connsiteY47" fmla="*/ 209870 h 345210"/>
                                      <a:gd name="connsiteX48" fmla="*/ 124499 w 236547"/>
                                      <a:gd name="connsiteY48" fmla="*/ 214316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6547" h="345210">
                                        <a:moveTo>
                                          <a:pt x="112049" y="247219"/>
                                        </a:moveTo>
                                        <a:cubicBezTo>
                                          <a:pt x="96042" y="247219"/>
                                          <a:pt x="80035" y="242773"/>
                                          <a:pt x="65807" y="235659"/>
                                        </a:cubicBezTo>
                                        <a:cubicBezTo>
                                          <a:pt x="52468" y="229434"/>
                                          <a:pt x="40907" y="219652"/>
                                          <a:pt x="31125" y="208980"/>
                                        </a:cubicBezTo>
                                        <a:cubicBezTo>
                                          <a:pt x="21343" y="197420"/>
                                          <a:pt x="13339" y="184081"/>
                                          <a:pt x="8004" y="169852"/>
                                        </a:cubicBezTo>
                                        <a:cubicBezTo>
                                          <a:pt x="2668" y="155624"/>
                                          <a:pt x="0" y="139617"/>
                                          <a:pt x="0" y="124499"/>
                                        </a:cubicBezTo>
                                        <a:cubicBezTo>
                                          <a:pt x="0" y="108492"/>
                                          <a:pt x="2668" y="91596"/>
                                          <a:pt x="8004" y="76478"/>
                                        </a:cubicBezTo>
                                        <a:cubicBezTo>
                                          <a:pt x="13339" y="61360"/>
                                          <a:pt x="20454" y="48021"/>
                                          <a:pt x="31125" y="36460"/>
                                        </a:cubicBezTo>
                                        <a:cubicBezTo>
                                          <a:pt x="40907" y="24900"/>
                                          <a:pt x="52468" y="16007"/>
                                          <a:pt x="65807" y="9782"/>
                                        </a:cubicBezTo>
                                        <a:cubicBezTo>
                                          <a:pt x="80035" y="3557"/>
                                          <a:pt x="95152" y="0"/>
                                          <a:pt x="111160" y="0"/>
                                        </a:cubicBezTo>
                                        <a:cubicBezTo>
                                          <a:pt x="129834" y="0"/>
                                          <a:pt x="147620" y="5336"/>
                                          <a:pt x="163627" y="15118"/>
                                        </a:cubicBezTo>
                                        <a:cubicBezTo>
                                          <a:pt x="177856" y="24900"/>
                                          <a:pt x="190306" y="37350"/>
                                          <a:pt x="200088" y="51578"/>
                                        </a:cubicBezTo>
                                        <a:lnTo>
                                          <a:pt x="200088" y="4446"/>
                                        </a:lnTo>
                                        <a:lnTo>
                                          <a:pt x="236548" y="4446"/>
                                        </a:lnTo>
                                        <a:lnTo>
                                          <a:pt x="236548" y="240105"/>
                                        </a:lnTo>
                                        <a:cubicBezTo>
                                          <a:pt x="236548" y="256112"/>
                                          <a:pt x="233881" y="271230"/>
                                          <a:pt x="226766" y="285458"/>
                                        </a:cubicBezTo>
                                        <a:cubicBezTo>
                                          <a:pt x="220541" y="297908"/>
                                          <a:pt x="211649" y="309469"/>
                                          <a:pt x="200977" y="318362"/>
                                        </a:cubicBezTo>
                                        <a:cubicBezTo>
                                          <a:pt x="189417" y="327254"/>
                                          <a:pt x="176077" y="334368"/>
                                          <a:pt x="161848" y="338815"/>
                                        </a:cubicBezTo>
                                        <a:cubicBezTo>
                                          <a:pt x="146731" y="343261"/>
                                          <a:pt x="130723" y="345929"/>
                                          <a:pt x="114717" y="345040"/>
                                        </a:cubicBezTo>
                                        <a:cubicBezTo>
                                          <a:pt x="92485" y="345929"/>
                                          <a:pt x="69364" y="341483"/>
                                          <a:pt x="48910" y="331701"/>
                                        </a:cubicBezTo>
                                        <a:cubicBezTo>
                                          <a:pt x="32014" y="322808"/>
                                          <a:pt x="16896" y="309469"/>
                                          <a:pt x="6225" y="292572"/>
                                        </a:cubicBezTo>
                                        <a:lnTo>
                                          <a:pt x="30236" y="271230"/>
                                        </a:lnTo>
                                        <a:cubicBezTo>
                                          <a:pt x="39128" y="285458"/>
                                          <a:pt x="51579" y="296130"/>
                                          <a:pt x="66696" y="303244"/>
                                        </a:cubicBezTo>
                                        <a:cubicBezTo>
                                          <a:pt x="81813" y="310358"/>
                                          <a:pt x="98710" y="313915"/>
                                          <a:pt x="115606" y="313915"/>
                                        </a:cubicBezTo>
                                        <a:cubicBezTo>
                                          <a:pt x="126277" y="313915"/>
                                          <a:pt x="136949" y="312136"/>
                                          <a:pt x="146731" y="309469"/>
                                        </a:cubicBezTo>
                                        <a:cubicBezTo>
                                          <a:pt x="155624" y="306801"/>
                                          <a:pt x="164516" y="301465"/>
                                          <a:pt x="172520" y="296130"/>
                                        </a:cubicBezTo>
                                        <a:cubicBezTo>
                                          <a:pt x="179634" y="289905"/>
                                          <a:pt x="185859" y="281901"/>
                                          <a:pt x="190306" y="273008"/>
                                        </a:cubicBezTo>
                                        <a:cubicBezTo>
                                          <a:pt x="194752" y="262337"/>
                                          <a:pt x="197419" y="251666"/>
                                          <a:pt x="196530" y="240105"/>
                                        </a:cubicBezTo>
                                        <a:lnTo>
                                          <a:pt x="196530" y="198309"/>
                                        </a:lnTo>
                                        <a:cubicBezTo>
                                          <a:pt x="192084" y="205423"/>
                                          <a:pt x="186748" y="212537"/>
                                          <a:pt x="180524" y="217873"/>
                                        </a:cubicBezTo>
                                        <a:cubicBezTo>
                                          <a:pt x="174298" y="224098"/>
                                          <a:pt x="168074" y="229434"/>
                                          <a:pt x="160070" y="232991"/>
                                        </a:cubicBezTo>
                                        <a:cubicBezTo>
                                          <a:pt x="152955" y="237437"/>
                                          <a:pt x="144953" y="240105"/>
                                          <a:pt x="136949" y="242773"/>
                                        </a:cubicBezTo>
                                        <a:cubicBezTo>
                                          <a:pt x="128945" y="245441"/>
                                          <a:pt x="120053" y="246330"/>
                                          <a:pt x="112049" y="247219"/>
                                        </a:cubicBezTo>
                                        <a:close/>
                                        <a:moveTo>
                                          <a:pt x="124499" y="214316"/>
                                        </a:moveTo>
                                        <a:cubicBezTo>
                                          <a:pt x="133392" y="214316"/>
                                          <a:pt x="141395" y="212537"/>
                                          <a:pt x="149399" y="209870"/>
                                        </a:cubicBezTo>
                                        <a:cubicBezTo>
                                          <a:pt x="157402" y="207202"/>
                                          <a:pt x="164516" y="202755"/>
                                          <a:pt x="170741" y="198309"/>
                                        </a:cubicBezTo>
                                        <a:cubicBezTo>
                                          <a:pt x="176967" y="193863"/>
                                          <a:pt x="183191" y="187638"/>
                                          <a:pt x="187637" y="180523"/>
                                        </a:cubicBezTo>
                                        <a:cubicBezTo>
                                          <a:pt x="192084" y="175188"/>
                                          <a:pt x="195641" y="168073"/>
                                          <a:pt x="196530" y="160959"/>
                                        </a:cubicBezTo>
                                        <a:lnTo>
                                          <a:pt x="196530" y="95153"/>
                                        </a:lnTo>
                                        <a:cubicBezTo>
                                          <a:pt x="192973" y="87149"/>
                                          <a:pt x="188526" y="79146"/>
                                          <a:pt x="183191" y="72031"/>
                                        </a:cubicBezTo>
                                        <a:cubicBezTo>
                                          <a:pt x="173409" y="58692"/>
                                          <a:pt x="160070" y="48910"/>
                                          <a:pt x="144063" y="43575"/>
                                        </a:cubicBezTo>
                                        <a:cubicBezTo>
                                          <a:pt x="136949" y="40907"/>
                                          <a:pt x="128945" y="39128"/>
                                          <a:pt x="120053" y="39128"/>
                                        </a:cubicBezTo>
                                        <a:cubicBezTo>
                                          <a:pt x="108491" y="39128"/>
                                          <a:pt x="96932" y="41796"/>
                                          <a:pt x="87150" y="47132"/>
                                        </a:cubicBezTo>
                                        <a:cubicBezTo>
                                          <a:pt x="77367" y="52467"/>
                                          <a:pt x="69364" y="59582"/>
                                          <a:pt x="62249" y="68474"/>
                                        </a:cubicBezTo>
                                        <a:cubicBezTo>
                                          <a:pt x="56025" y="77367"/>
                                          <a:pt x="50688" y="87149"/>
                                          <a:pt x="46242" y="96931"/>
                                        </a:cubicBezTo>
                                        <a:cubicBezTo>
                                          <a:pt x="42686" y="107603"/>
                                          <a:pt x="40907" y="118274"/>
                                          <a:pt x="40907" y="129834"/>
                                        </a:cubicBezTo>
                                        <a:cubicBezTo>
                                          <a:pt x="40907" y="141395"/>
                                          <a:pt x="42686" y="152956"/>
                                          <a:pt x="47132" y="163627"/>
                                        </a:cubicBezTo>
                                        <a:cubicBezTo>
                                          <a:pt x="50688" y="173409"/>
                                          <a:pt x="56914" y="183191"/>
                                          <a:pt x="64028" y="191195"/>
                                        </a:cubicBezTo>
                                        <a:cubicBezTo>
                                          <a:pt x="71142" y="199198"/>
                                          <a:pt x="80035" y="205423"/>
                                          <a:pt x="89817" y="209870"/>
                                        </a:cubicBezTo>
                                        <a:cubicBezTo>
                                          <a:pt x="102267" y="213427"/>
                                          <a:pt x="112938" y="215205"/>
                                          <a:pt x="124499" y="214316"/>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35"/>
                                <wps:cNvSpPr/>
                                <wps:spPr>
                                  <a:xfrm>
                                    <a:off x="10658616" y="1385495"/>
                                    <a:ext cx="224366" cy="243869"/>
                                  </a:xfrm>
                                  <a:custGeom>
                                    <a:avLst/>
                                    <a:gdLst>
                                      <a:gd name="connsiteX0" fmla="*/ 75857 w 224366"/>
                                      <a:gd name="connsiteY0" fmla="*/ 243662 h 243869"/>
                                      <a:gd name="connsiteX1" fmla="*/ 19832 w 224366"/>
                                      <a:gd name="connsiteY1" fmla="*/ 218762 h 243869"/>
                                      <a:gd name="connsiteX2" fmla="*/ 269 w 224366"/>
                                      <a:gd name="connsiteY2" fmla="*/ 143174 h 243869"/>
                                      <a:gd name="connsiteX3" fmla="*/ 269 w 224366"/>
                                      <a:gd name="connsiteY3" fmla="*/ 0 h 243869"/>
                                      <a:gd name="connsiteX4" fmla="*/ 41175 w 224366"/>
                                      <a:gd name="connsiteY4" fmla="*/ 0 h 243869"/>
                                      <a:gd name="connsiteX5" fmla="*/ 41175 w 224366"/>
                                      <a:gd name="connsiteY5" fmla="*/ 135170 h 243869"/>
                                      <a:gd name="connsiteX6" fmla="*/ 91864 w 224366"/>
                                      <a:gd name="connsiteY6" fmla="*/ 208980 h 243869"/>
                                      <a:gd name="connsiteX7" fmla="*/ 138107 w 224366"/>
                                      <a:gd name="connsiteY7" fmla="*/ 192973 h 243869"/>
                                      <a:gd name="connsiteX8" fmla="*/ 170121 w 224366"/>
                                      <a:gd name="connsiteY8" fmla="*/ 149399 h 243869"/>
                                      <a:gd name="connsiteX9" fmla="*/ 170121 w 224366"/>
                                      <a:gd name="connsiteY9" fmla="*/ 0 h 243869"/>
                                      <a:gd name="connsiteX10" fmla="*/ 211027 w 224366"/>
                                      <a:gd name="connsiteY10" fmla="*/ 0 h 243869"/>
                                      <a:gd name="connsiteX11" fmla="*/ 211027 w 224366"/>
                                      <a:gd name="connsiteY11" fmla="*/ 189416 h 243869"/>
                                      <a:gd name="connsiteX12" fmla="*/ 224366 w 224366"/>
                                      <a:gd name="connsiteY12" fmla="*/ 203645 h 243869"/>
                                      <a:gd name="connsiteX13" fmla="*/ 224366 w 224366"/>
                                      <a:gd name="connsiteY13" fmla="*/ 238327 h 243869"/>
                                      <a:gd name="connsiteX14" fmla="*/ 212805 w 224366"/>
                                      <a:gd name="connsiteY14" fmla="*/ 238327 h 243869"/>
                                      <a:gd name="connsiteX15" fmla="*/ 205692 w 224366"/>
                                      <a:gd name="connsiteY15" fmla="*/ 238327 h 243869"/>
                                      <a:gd name="connsiteX16" fmla="*/ 185238 w 224366"/>
                                      <a:gd name="connsiteY16" fmla="*/ 232102 h 243869"/>
                                      <a:gd name="connsiteX17" fmla="*/ 176345 w 224366"/>
                                      <a:gd name="connsiteY17" fmla="*/ 214316 h 243869"/>
                                      <a:gd name="connsiteX18" fmla="*/ 176345 w 224366"/>
                                      <a:gd name="connsiteY18" fmla="*/ 185859 h 243869"/>
                                      <a:gd name="connsiteX19" fmla="*/ 134550 w 224366"/>
                                      <a:gd name="connsiteY19" fmla="*/ 226766 h 243869"/>
                                      <a:gd name="connsiteX20" fmla="*/ 75857 w 224366"/>
                                      <a:gd name="connsiteY20" fmla="*/ 243662 h 243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24366" h="243869">
                                        <a:moveTo>
                                          <a:pt x="75857" y="243662"/>
                                        </a:moveTo>
                                        <a:cubicBezTo>
                                          <a:pt x="54514" y="245441"/>
                                          <a:pt x="33172" y="235659"/>
                                          <a:pt x="19832" y="218762"/>
                                        </a:cubicBezTo>
                                        <a:cubicBezTo>
                                          <a:pt x="5604" y="196530"/>
                                          <a:pt x="-1510" y="169852"/>
                                          <a:pt x="269" y="143174"/>
                                        </a:cubicBezTo>
                                        <a:lnTo>
                                          <a:pt x="269" y="0"/>
                                        </a:lnTo>
                                        <a:lnTo>
                                          <a:pt x="41175" y="0"/>
                                        </a:lnTo>
                                        <a:lnTo>
                                          <a:pt x="41175" y="135170"/>
                                        </a:lnTo>
                                        <a:cubicBezTo>
                                          <a:pt x="41175" y="184081"/>
                                          <a:pt x="58072" y="208980"/>
                                          <a:pt x="91864" y="208980"/>
                                        </a:cubicBezTo>
                                        <a:cubicBezTo>
                                          <a:pt x="108760" y="208980"/>
                                          <a:pt x="124768" y="203645"/>
                                          <a:pt x="138107" y="192973"/>
                                        </a:cubicBezTo>
                                        <a:cubicBezTo>
                                          <a:pt x="153224" y="182302"/>
                                          <a:pt x="163895" y="167184"/>
                                          <a:pt x="170121" y="149399"/>
                                        </a:cubicBezTo>
                                        <a:lnTo>
                                          <a:pt x="170121" y="0"/>
                                        </a:lnTo>
                                        <a:lnTo>
                                          <a:pt x="211027" y="0"/>
                                        </a:lnTo>
                                        <a:lnTo>
                                          <a:pt x="211027" y="189416"/>
                                        </a:lnTo>
                                        <a:cubicBezTo>
                                          <a:pt x="211027" y="198309"/>
                                          <a:pt x="214585" y="203645"/>
                                          <a:pt x="224366" y="203645"/>
                                        </a:cubicBezTo>
                                        <a:lnTo>
                                          <a:pt x="224366" y="238327"/>
                                        </a:lnTo>
                                        <a:lnTo>
                                          <a:pt x="212805" y="238327"/>
                                        </a:lnTo>
                                        <a:lnTo>
                                          <a:pt x="205692" y="238327"/>
                                        </a:lnTo>
                                        <a:cubicBezTo>
                                          <a:pt x="198577" y="238327"/>
                                          <a:pt x="191464" y="236548"/>
                                          <a:pt x="185238" y="232102"/>
                                        </a:cubicBezTo>
                                        <a:cubicBezTo>
                                          <a:pt x="180792" y="227655"/>
                                          <a:pt x="177234" y="221430"/>
                                          <a:pt x="176345" y="214316"/>
                                        </a:cubicBezTo>
                                        <a:lnTo>
                                          <a:pt x="176345" y="185859"/>
                                        </a:lnTo>
                                        <a:cubicBezTo>
                                          <a:pt x="166563" y="203645"/>
                                          <a:pt x="152335" y="217873"/>
                                          <a:pt x="134550" y="226766"/>
                                        </a:cubicBezTo>
                                        <a:cubicBezTo>
                                          <a:pt x="116764" y="237437"/>
                                          <a:pt x="96310" y="243662"/>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36"/>
                                <wps:cNvSpPr/>
                                <wps:spPr>
                                  <a:xfrm>
                                    <a:off x="10918554" y="1287675"/>
                                    <a:ext cx="98709" cy="337703"/>
                                  </a:xfrm>
                                  <a:custGeom>
                                    <a:avLst/>
                                    <a:gdLst>
                                      <a:gd name="connsiteX0" fmla="*/ 0 w 98709"/>
                                      <a:gd name="connsiteY0" fmla="*/ 0 h 337703"/>
                                      <a:gd name="connsiteX1" fmla="*/ 40907 w 98709"/>
                                      <a:gd name="connsiteY1" fmla="*/ 0 h 337703"/>
                                      <a:gd name="connsiteX2" fmla="*/ 40907 w 98709"/>
                                      <a:gd name="connsiteY2" fmla="*/ 273008 h 337703"/>
                                      <a:gd name="connsiteX3" fmla="*/ 47132 w 98709"/>
                                      <a:gd name="connsiteY3" fmla="*/ 294351 h 337703"/>
                                      <a:gd name="connsiteX4" fmla="*/ 67585 w 98709"/>
                                      <a:gd name="connsiteY4" fmla="*/ 301465 h 337703"/>
                                      <a:gd name="connsiteX5" fmla="*/ 79146 w 98709"/>
                                      <a:gd name="connsiteY5" fmla="*/ 301465 h 337703"/>
                                      <a:gd name="connsiteX6" fmla="*/ 92485 w 98709"/>
                                      <a:gd name="connsiteY6" fmla="*/ 297908 h 337703"/>
                                      <a:gd name="connsiteX7" fmla="*/ 98710 w 98709"/>
                                      <a:gd name="connsiteY7" fmla="*/ 330812 h 337703"/>
                                      <a:gd name="connsiteX8" fmla="*/ 74700 w 98709"/>
                                      <a:gd name="connsiteY8" fmla="*/ 337036 h 337703"/>
                                      <a:gd name="connsiteX9" fmla="*/ 50688 w 98709"/>
                                      <a:gd name="connsiteY9" fmla="*/ 337036 h 337703"/>
                                      <a:gd name="connsiteX10" fmla="*/ 14228 w 98709"/>
                                      <a:gd name="connsiteY10" fmla="*/ 323697 h 337703"/>
                                      <a:gd name="connsiteX11" fmla="*/ 889 w 98709"/>
                                      <a:gd name="connsiteY11" fmla="*/ 286348 h 337703"/>
                                      <a:gd name="connsiteX12" fmla="*/ 0 w 98709"/>
                                      <a:gd name="connsiteY12" fmla="*/ 0 h 337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709" h="337703">
                                        <a:moveTo>
                                          <a:pt x="0" y="0"/>
                                        </a:moveTo>
                                        <a:lnTo>
                                          <a:pt x="40907" y="0"/>
                                        </a:lnTo>
                                        <a:lnTo>
                                          <a:pt x="40907" y="273008"/>
                                        </a:lnTo>
                                        <a:cubicBezTo>
                                          <a:pt x="40018" y="281012"/>
                                          <a:pt x="42686" y="288126"/>
                                          <a:pt x="47132" y="294351"/>
                                        </a:cubicBezTo>
                                        <a:cubicBezTo>
                                          <a:pt x="52468" y="298797"/>
                                          <a:pt x="59581" y="301465"/>
                                          <a:pt x="67585" y="301465"/>
                                        </a:cubicBezTo>
                                        <a:cubicBezTo>
                                          <a:pt x="71142" y="302355"/>
                                          <a:pt x="75589" y="302355"/>
                                          <a:pt x="79146" y="301465"/>
                                        </a:cubicBezTo>
                                        <a:lnTo>
                                          <a:pt x="92485" y="297908"/>
                                        </a:lnTo>
                                        <a:lnTo>
                                          <a:pt x="98710" y="330812"/>
                                        </a:lnTo>
                                        <a:cubicBezTo>
                                          <a:pt x="90706" y="333479"/>
                                          <a:pt x="82703" y="336147"/>
                                          <a:pt x="74700" y="337036"/>
                                        </a:cubicBezTo>
                                        <a:cubicBezTo>
                                          <a:pt x="66696" y="337926"/>
                                          <a:pt x="58692" y="337926"/>
                                          <a:pt x="50688" y="337036"/>
                                        </a:cubicBezTo>
                                        <a:cubicBezTo>
                                          <a:pt x="37349" y="337926"/>
                                          <a:pt x="24010" y="332590"/>
                                          <a:pt x="14228" y="323697"/>
                                        </a:cubicBezTo>
                                        <a:cubicBezTo>
                                          <a:pt x="4446" y="313915"/>
                                          <a:pt x="0" y="300576"/>
                                          <a:pt x="889" y="286348"/>
                                        </a:cubicBezTo>
                                        <a:lnTo>
                                          <a:pt x="0"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37"/>
                                <wps:cNvSpPr/>
                                <wps:spPr>
                                  <a:xfrm>
                                    <a:off x="11011928" y="1379953"/>
                                    <a:ext cx="221430" cy="249204"/>
                                  </a:xfrm>
                                  <a:custGeom>
                                    <a:avLst/>
                                    <a:gdLst>
                                      <a:gd name="connsiteX0" fmla="*/ 80035 w 221430"/>
                                      <a:gd name="connsiteY0" fmla="*/ 249205 h 249204"/>
                                      <a:gd name="connsiteX1" fmla="*/ 48910 w 221430"/>
                                      <a:gd name="connsiteY1" fmla="*/ 243869 h 249204"/>
                                      <a:gd name="connsiteX2" fmla="*/ 23121 w 221430"/>
                                      <a:gd name="connsiteY2" fmla="*/ 227862 h 249204"/>
                                      <a:gd name="connsiteX3" fmla="*/ 6225 w 221430"/>
                                      <a:gd name="connsiteY3" fmla="*/ 203851 h 249204"/>
                                      <a:gd name="connsiteX4" fmla="*/ 0 w 221430"/>
                                      <a:gd name="connsiteY4" fmla="*/ 174505 h 249204"/>
                                      <a:gd name="connsiteX5" fmla="*/ 7115 w 221430"/>
                                      <a:gd name="connsiteY5" fmla="*/ 145159 h 249204"/>
                                      <a:gd name="connsiteX6" fmla="*/ 28456 w 221430"/>
                                      <a:gd name="connsiteY6" fmla="*/ 121149 h 249204"/>
                                      <a:gd name="connsiteX7" fmla="*/ 60471 w 221430"/>
                                      <a:gd name="connsiteY7" fmla="*/ 106031 h 249204"/>
                                      <a:gd name="connsiteX8" fmla="*/ 101378 w 221430"/>
                                      <a:gd name="connsiteY8" fmla="*/ 100695 h 249204"/>
                                      <a:gd name="connsiteX9" fmla="*/ 136949 w 221430"/>
                                      <a:gd name="connsiteY9" fmla="*/ 100695 h 249204"/>
                                      <a:gd name="connsiteX10" fmla="*/ 168074 w 221430"/>
                                      <a:gd name="connsiteY10" fmla="*/ 109588 h 249204"/>
                                      <a:gd name="connsiteX11" fmla="*/ 168074 w 221430"/>
                                      <a:gd name="connsiteY11" fmla="*/ 90913 h 249204"/>
                                      <a:gd name="connsiteX12" fmla="*/ 152066 w 221430"/>
                                      <a:gd name="connsiteY12" fmla="*/ 44671 h 249204"/>
                                      <a:gd name="connsiteX13" fmla="*/ 104935 w 221430"/>
                                      <a:gd name="connsiteY13" fmla="*/ 28664 h 249204"/>
                                      <a:gd name="connsiteX14" fmla="*/ 28456 w 221430"/>
                                      <a:gd name="connsiteY14" fmla="*/ 57121 h 249204"/>
                                      <a:gd name="connsiteX15" fmla="*/ 15117 w 221430"/>
                                      <a:gd name="connsiteY15" fmla="*/ 31332 h 249204"/>
                                      <a:gd name="connsiteX16" fmla="*/ 108491 w 221430"/>
                                      <a:gd name="connsiteY16" fmla="*/ 207 h 249204"/>
                                      <a:gd name="connsiteX17" fmla="*/ 182302 w 221430"/>
                                      <a:gd name="connsiteY17" fmla="*/ 25996 h 249204"/>
                                      <a:gd name="connsiteX18" fmla="*/ 208091 w 221430"/>
                                      <a:gd name="connsiteY18" fmla="*/ 97138 h 249204"/>
                                      <a:gd name="connsiteX19" fmla="*/ 208091 w 221430"/>
                                      <a:gd name="connsiteY19" fmla="*/ 194959 h 249204"/>
                                      <a:gd name="connsiteX20" fmla="*/ 221430 w 221430"/>
                                      <a:gd name="connsiteY20" fmla="*/ 209187 h 249204"/>
                                      <a:gd name="connsiteX21" fmla="*/ 221430 w 221430"/>
                                      <a:gd name="connsiteY21" fmla="*/ 243869 h 249204"/>
                                      <a:gd name="connsiteX22" fmla="*/ 210758 w 221430"/>
                                      <a:gd name="connsiteY22" fmla="*/ 243869 h 249204"/>
                                      <a:gd name="connsiteX23" fmla="*/ 201866 w 221430"/>
                                      <a:gd name="connsiteY23" fmla="*/ 243869 h 249204"/>
                                      <a:gd name="connsiteX24" fmla="*/ 175187 w 221430"/>
                                      <a:gd name="connsiteY24" fmla="*/ 219858 h 249204"/>
                                      <a:gd name="connsiteX25" fmla="*/ 175187 w 221430"/>
                                      <a:gd name="connsiteY25" fmla="*/ 219858 h 249204"/>
                                      <a:gd name="connsiteX26" fmla="*/ 175187 w 221430"/>
                                      <a:gd name="connsiteY26" fmla="*/ 202962 h 249204"/>
                                      <a:gd name="connsiteX27" fmla="*/ 134281 w 221430"/>
                                      <a:gd name="connsiteY27" fmla="*/ 235866 h 249204"/>
                                      <a:gd name="connsiteX28" fmla="*/ 80035 w 221430"/>
                                      <a:gd name="connsiteY28" fmla="*/ 249205 h 249204"/>
                                      <a:gd name="connsiteX29" fmla="*/ 89817 w 221430"/>
                                      <a:gd name="connsiteY29" fmla="*/ 218969 h 249204"/>
                                      <a:gd name="connsiteX30" fmla="*/ 129834 w 221430"/>
                                      <a:gd name="connsiteY30" fmla="*/ 210966 h 249204"/>
                                      <a:gd name="connsiteX31" fmla="*/ 158292 w 221430"/>
                                      <a:gd name="connsiteY31" fmla="*/ 189623 h 249204"/>
                                      <a:gd name="connsiteX32" fmla="*/ 167185 w 221430"/>
                                      <a:gd name="connsiteY32" fmla="*/ 171838 h 249204"/>
                                      <a:gd name="connsiteX33" fmla="*/ 167185 w 221430"/>
                                      <a:gd name="connsiteY33" fmla="*/ 136266 h 249204"/>
                                      <a:gd name="connsiteX34" fmla="*/ 105824 w 221430"/>
                                      <a:gd name="connsiteY34" fmla="*/ 124706 h 249204"/>
                                      <a:gd name="connsiteX35" fmla="*/ 56914 w 221430"/>
                                      <a:gd name="connsiteY35" fmla="*/ 137156 h 249204"/>
                                      <a:gd name="connsiteX36" fmla="*/ 38239 w 221430"/>
                                      <a:gd name="connsiteY36" fmla="*/ 170948 h 249204"/>
                                      <a:gd name="connsiteX37" fmla="*/ 41796 w 221430"/>
                                      <a:gd name="connsiteY37" fmla="*/ 189623 h 249204"/>
                                      <a:gd name="connsiteX38" fmla="*/ 52468 w 221430"/>
                                      <a:gd name="connsiteY38" fmla="*/ 204741 h 249204"/>
                                      <a:gd name="connsiteX39" fmla="*/ 69364 w 221430"/>
                                      <a:gd name="connsiteY39" fmla="*/ 215412 h 249204"/>
                                      <a:gd name="connsiteX40" fmla="*/ 89817 w 221430"/>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1430" h="249204">
                                        <a:moveTo>
                                          <a:pt x="80035" y="249205"/>
                                        </a:moveTo>
                                        <a:cubicBezTo>
                                          <a:pt x="69364" y="249205"/>
                                          <a:pt x="58692" y="247426"/>
                                          <a:pt x="48910" y="243869"/>
                                        </a:cubicBezTo>
                                        <a:cubicBezTo>
                                          <a:pt x="39128" y="240312"/>
                                          <a:pt x="30236" y="234976"/>
                                          <a:pt x="23121" y="227862"/>
                                        </a:cubicBezTo>
                                        <a:cubicBezTo>
                                          <a:pt x="16007" y="220748"/>
                                          <a:pt x="9782" y="212744"/>
                                          <a:pt x="6225" y="203851"/>
                                        </a:cubicBezTo>
                                        <a:cubicBezTo>
                                          <a:pt x="1778" y="194959"/>
                                          <a:pt x="0" y="184287"/>
                                          <a:pt x="0" y="174505"/>
                                        </a:cubicBezTo>
                                        <a:cubicBezTo>
                                          <a:pt x="0" y="163834"/>
                                          <a:pt x="2668" y="154052"/>
                                          <a:pt x="7115" y="145159"/>
                                        </a:cubicBezTo>
                                        <a:cubicBezTo>
                                          <a:pt x="12450" y="136266"/>
                                          <a:pt x="19564" y="127374"/>
                                          <a:pt x="28456" y="121149"/>
                                        </a:cubicBezTo>
                                        <a:cubicBezTo>
                                          <a:pt x="38239" y="114924"/>
                                          <a:pt x="48910" y="109588"/>
                                          <a:pt x="60471" y="106031"/>
                                        </a:cubicBezTo>
                                        <a:cubicBezTo>
                                          <a:pt x="73811" y="102474"/>
                                          <a:pt x="87150" y="100695"/>
                                          <a:pt x="101378" y="100695"/>
                                        </a:cubicBezTo>
                                        <a:cubicBezTo>
                                          <a:pt x="112938" y="99806"/>
                                          <a:pt x="125388" y="99806"/>
                                          <a:pt x="136949" y="100695"/>
                                        </a:cubicBezTo>
                                        <a:cubicBezTo>
                                          <a:pt x="147620" y="102474"/>
                                          <a:pt x="158292" y="105142"/>
                                          <a:pt x="168074" y="109588"/>
                                        </a:cubicBezTo>
                                        <a:lnTo>
                                          <a:pt x="168074" y="90913"/>
                                        </a:lnTo>
                                        <a:cubicBezTo>
                                          <a:pt x="168963" y="74017"/>
                                          <a:pt x="162738" y="57121"/>
                                          <a:pt x="152066" y="44671"/>
                                        </a:cubicBezTo>
                                        <a:cubicBezTo>
                                          <a:pt x="138727" y="33110"/>
                                          <a:pt x="121831" y="26885"/>
                                          <a:pt x="104935" y="28664"/>
                                        </a:cubicBezTo>
                                        <a:cubicBezTo>
                                          <a:pt x="77367" y="29553"/>
                                          <a:pt x="50688" y="39335"/>
                                          <a:pt x="28456" y="57121"/>
                                        </a:cubicBezTo>
                                        <a:lnTo>
                                          <a:pt x="15117" y="31332"/>
                                        </a:lnTo>
                                        <a:cubicBezTo>
                                          <a:pt x="41796" y="11768"/>
                                          <a:pt x="74700" y="207"/>
                                          <a:pt x="108491" y="207"/>
                                        </a:cubicBezTo>
                                        <a:cubicBezTo>
                                          <a:pt x="135170" y="-1572"/>
                                          <a:pt x="161848" y="8210"/>
                                          <a:pt x="182302" y="25996"/>
                                        </a:cubicBezTo>
                                        <a:cubicBezTo>
                                          <a:pt x="200977" y="44671"/>
                                          <a:pt x="210758" y="70460"/>
                                          <a:pt x="208091" y="97138"/>
                                        </a:cubicBezTo>
                                        <a:lnTo>
                                          <a:pt x="208091" y="194959"/>
                                        </a:lnTo>
                                        <a:cubicBezTo>
                                          <a:pt x="208091" y="203851"/>
                                          <a:pt x="212538" y="209187"/>
                                          <a:pt x="221430" y="209187"/>
                                        </a:cubicBezTo>
                                        <a:lnTo>
                                          <a:pt x="221430" y="243869"/>
                                        </a:lnTo>
                                        <a:lnTo>
                                          <a:pt x="210758" y="243869"/>
                                        </a:lnTo>
                                        <a:lnTo>
                                          <a:pt x="201866" y="243869"/>
                                        </a:lnTo>
                                        <a:cubicBezTo>
                                          <a:pt x="187637" y="244758"/>
                                          <a:pt x="176077" y="234087"/>
                                          <a:pt x="175187" y="219858"/>
                                        </a:cubicBezTo>
                                        <a:cubicBezTo>
                                          <a:pt x="175187" y="219858"/>
                                          <a:pt x="175187" y="219858"/>
                                          <a:pt x="175187" y="219858"/>
                                        </a:cubicBezTo>
                                        <a:lnTo>
                                          <a:pt x="175187" y="202962"/>
                                        </a:lnTo>
                                        <a:cubicBezTo>
                                          <a:pt x="164516" y="217191"/>
                                          <a:pt x="151177" y="228751"/>
                                          <a:pt x="134281" y="235866"/>
                                        </a:cubicBezTo>
                                        <a:cubicBezTo>
                                          <a:pt x="117384" y="242090"/>
                                          <a:pt x="98710" y="247426"/>
                                          <a:pt x="80035" y="249205"/>
                                        </a:cubicBezTo>
                                        <a:close/>
                                        <a:moveTo>
                                          <a:pt x="89817" y="218969"/>
                                        </a:moveTo>
                                        <a:cubicBezTo>
                                          <a:pt x="103156" y="218969"/>
                                          <a:pt x="117384" y="216301"/>
                                          <a:pt x="129834" y="210966"/>
                                        </a:cubicBezTo>
                                        <a:cubicBezTo>
                                          <a:pt x="141395" y="206519"/>
                                          <a:pt x="151177" y="199405"/>
                                          <a:pt x="158292" y="189623"/>
                                        </a:cubicBezTo>
                                        <a:cubicBezTo>
                                          <a:pt x="163627" y="185177"/>
                                          <a:pt x="167185" y="178952"/>
                                          <a:pt x="167185" y="171838"/>
                                        </a:cubicBezTo>
                                        <a:lnTo>
                                          <a:pt x="167185" y="136266"/>
                                        </a:lnTo>
                                        <a:cubicBezTo>
                                          <a:pt x="147620" y="129152"/>
                                          <a:pt x="127167" y="125595"/>
                                          <a:pt x="105824" y="124706"/>
                                        </a:cubicBezTo>
                                        <a:cubicBezTo>
                                          <a:pt x="88928" y="123816"/>
                                          <a:pt x="71142" y="128263"/>
                                          <a:pt x="56914" y="137156"/>
                                        </a:cubicBezTo>
                                        <a:cubicBezTo>
                                          <a:pt x="45353" y="144270"/>
                                          <a:pt x="38239" y="156720"/>
                                          <a:pt x="38239" y="170948"/>
                                        </a:cubicBezTo>
                                        <a:cubicBezTo>
                                          <a:pt x="38239" y="177173"/>
                                          <a:pt x="39128" y="184287"/>
                                          <a:pt x="41796" y="189623"/>
                                        </a:cubicBezTo>
                                        <a:cubicBezTo>
                                          <a:pt x="44464" y="194959"/>
                                          <a:pt x="48021" y="200294"/>
                                          <a:pt x="52468" y="204741"/>
                                        </a:cubicBezTo>
                                        <a:cubicBezTo>
                                          <a:pt x="57803" y="209187"/>
                                          <a:pt x="63139" y="212744"/>
                                          <a:pt x="69364" y="215412"/>
                                        </a:cubicBezTo>
                                        <a:cubicBezTo>
                                          <a:pt x="76478" y="217191"/>
                                          <a:pt x="83592" y="218969"/>
                                          <a:pt x="8981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reeform: Shape 38"/>
                                <wps:cNvSpPr/>
                                <wps:spPr>
                                  <a:xfrm>
                                    <a:off x="11246698" y="1306349"/>
                                    <a:ext cx="141395" cy="322807"/>
                                  </a:xfrm>
                                  <a:custGeom>
                                    <a:avLst/>
                                    <a:gdLst>
                                      <a:gd name="connsiteX0" fmla="*/ 141395 w 141395"/>
                                      <a:gd name="connsiteY0" fmla="*/ 309469 h 322807"/>
                                      <a:gd name="connsiteX1" fmla="*/ 132503 w 141395"/>
                                      <a:gd name="connsiteY1" fmla="*/ 313915 h 322807"/>
                                      <a:gd name="connsiteX2" fmla="*/ 119163 w 141395"/>
                                      <a:gd name="connsiteY2" fmla="*/ 318362 h 322807"/>
                                      <a:gd name="connsiteX3" fmla="*/ 103156 w 141395"/>
                                      <a:gd name="connsiteY3" fmla="*/ 322808 h 322807"/>
                                      <a:gd name="connsiteX4" fmla="*/ 84481 w 141395"/>
                                      <a:gd name="connsiteY4" fmla="*/ 322808 h 322807"/>
                                      <a:gd name="connsiteX5" fmla="*/ 48021 w 141395"/>
                                      <a:gd name="connsiteY5" fmla="*/ 309469 h 322807"/>
                                      <a:gd name="connsiteX6" fmla="*/ 32014 w 141395"/>
                                      <a:gd name="connsiteY6" fmla="*/ 271230 h 322807"/>
                                      <a:gd name="connsiteX7" fmla="*/ 32014 w 141395"/>
                                      <a:gd name="connsiteY7" fmla="*/ 112938 h 322807"/>
                                      <a:gd name="connsiteX8" fmla="*/ 0 w 141395"/>
                                      <a:gd name="connsiteY8" fmla="*/ 112938 h 322807"/>
                                      <a:gd name="connsiteX9" fmla="*/ 0 w 141395"/>
                                      <a:gd name="connsiteY9" fmla="*/ 81814 h 322807"/>
                                      <a:gd name="connsiteX10" fmla="*/ 32014 w 141395"/>
                                      <a:gd name="connsiteY10" fmla="*/ 81814 h 322807"/>
                                      <a:gd name="connsiteX11" fmla="*/ 32014 w 141395"/>
                                      <a:gd name="connsiteY11" fmla="*/ 0 h 322807"/>
                                      <a:gd name="connsiteX12" fmla="*/ 72920 w 141395"/>
                                      <a:gd name="connsiteY12" fmla="*/ 0 h 322807"/>
                                      <a:gd name="connsiteX13" fmla="*/ 72920 w 141395"/>
                                      <a:gd name="connsiteY13" fmla="*/ 80035 h 322807"/>
                                      <a:gd name="connsiteX14" fmla="*/ 126277 w 141395"/>
                                      <a:gd name="connsiteY14" fmla="*/ 80035 h 322807"/>
                                      <a:gd name="connsiteX15" fmla="*/ 126277 w 141395"/>
                                      <a:gd name="connsiteY15" fmla="*/ 113828 h 322807"/>
                                      <a:gd name="connsiteX16" fmla="*/ 72920 w 141395"/>
                                      <a:gd name="connsiteY16" fmla="*/ 113828 h 322807"/>
                                      <a:gd name="connsiteX17" fmla="*/ 72920 w 141395"/>
                                      <a:gd name="connsiteY17" fmla="*/ 262337 h 322807"/>
                                      <a:gd name="connsiteX18" fmla="*/ 81813 w 141395"/>
                                      <a:gd name="connsiteY18" fmla="*/ 281901 h 322807"/>
                                      <a:gd name="connsiteX19" fmla="*/ 100488 w 141395"/>
                                      <a:gd name="connsiteY19" fmla="*/ 288126 h 322807"/>
                                      <a:gd name="connsiteX20" fmla="*/ 121831 w 141395"/>
                                      <a:gd name="connsiteY20" fmla="*/ 284569 h 322807"/>
                                      <a:gd name="connsiteX21" fmla="*/ 135170 w 141395"/>
                                      <a:gd name="connsiteY21" fmla="*/ 278344 h 322807"/>
                                      <a:gd name="connsiteX22" fmla="*/ 141395 w 141395"/>
                                      <a:gd name="connsiteY22" fmla="*/ 309469 h 322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395" h="322807">
                                        <a:moveTo>
                                          <a:pt x="141395" y="309469"/>
                                        </a:moveTo>
                                        <a:lnTo>
                                          <a:pt x="132503" y="313915"/>
                                        </a:lnTo>
                                        <a:lnTo>
                                          <a:pt x="119163" y="318362"/>
                                        </a:lnTo>
                                        <a:lnTo>
                                          <a:pt x="103156" y="322808"/>
                                        </a:lnTo>
                                        <a:lnTo>
                                          <a:pt x="84481" y="322808"/>
                                        </a:lnTo>
                                        <a:cubicBezTo>
                                          <a:pt x="71142" y="321919"/>
                                          <a:pt x="58692" y="317472"/>
                                          <a:pt x="48021" y="309469"/>
                                        </a:cubicBezTo>
                                        <a:cubicBezTo>
                                          <a:pt x="36460" y="300576"/>
                                          <a:pt x="30236" y="286347"/>
                                          <a:pt x="32014" y="271230"/>
                                        </a:cubicBezTo>
                                        <a:lnTo>
                                          <a:pt x="32014" y="112938"/>
                                        </a:lnTo>
                                        <a:lnTo>
                                          <a:pt x="0" y="112938"/>
                                        </a:lnTo>
                                        <a:lnTo>
                                          <a:pt x="0" y="81814"/>
                                        </a:lnTo>
                                        <a:lnTo>
                                          <a:pt x="32014" y="81814"/>
                                        </a:lnTo>
                                        <a:lnTo>
                                          <a:pt x="32014" y="0"/>
                                        </a:lnTo>
                                        <a:lnTo>
                                          <a:pt x="72920" y="0"/>
                                        </a:lnTo>
                                        <a:lnTo>
                                          <a:pt x="72920" y="80035"/>
                                        </a:lnTo>
                                        <a:lnTo>
                                          <a:pt x="126277" y="80035"/>
                                        </a:lnTo>
                                        <a:lnTo>
                                          <a:pt x="126277" y="113828"/>
                                        </a:lnTo>
                                        <a:lnTo>
                                          <a:pt x="72920" y="113828"/>
                                        </a:lnTo>
                                        <a:lnTo>
                                          <a:pt x="72920" y="262337"/>
                                        </a:lnTo>
                                        <a:cubicBezTo>
                                          <a:pt x="72920" y="269451"/>
                                          <a:pt x="75589" y="276565"/>
                                          <a:pt x="81813" y="281901"/>
                                        </a:cubicBezTo>
                                        <a:cubicBezTo>
                                          <a:pt x="87149" y="285458"/>
                                          <a:pt x="93374" y="288126"/>
                                          <a:pt x="100488" y="288126"/>
                                        </a:cubicBezTo>
                                        <a:cubicBezTo>
                                          <a:pt x="107602" y="288126"/>
                                          <a:pt x="115606" y="287237"/>
                                          <a:pt x="121831" y="284569"/>
                                        </a:cubicBezTo>
                                        <a:cubicBezTo>
                                          <a:pt x="126277" y="282790"/>
                                          <a:pt x="131612" y="281012"/>
                                          <a:pt x="135170" y="278344"/>
                                        </a:cubicBezTo>
                                        <a:lnTo>
                                          <a:pt x="141395" y="3094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reeform: Shape 39"/>
                                <wps:cNvSpPr/>
                                <wps:spPr>
                                  <a:xfrm>
                                    <a:off x="11388093" y="1381938"/>
                                    <a:ext cx="242786" cy="247219"/>
                                  </a:xfrm>
                                  <a:custGeom>
                                    <a:avLst/>
                                    <a:gdLst>
                                      <a:gd name="connsiteX0" fmla="*/ 120942 w 242786"/>
                                      <a:gd name="connsiteY0" fmla="*/ 247219 h 247219"/>
                                      <a:gd name="connsiteX1" fmla="*/ 72031 w 242786"/>
                                      <a:gd name="connsiteY1" fmla="*/ 237437 h 247219"/>
                                      <a:gd name="connsiteX2" fmla="*/ 33792 w 242786"/>
                                      <a:gd name="connsiteY2" fmla="*/ 210759 h 247219"/>
                                      <a:gd name="connsiteX3" fmla="*/ 8893 w 242786"/>
                                      <a:gd name="connsiteY3" fmla="*/ 171631 h 247219"/>
                                      <a:gd name="connsiteX4" fmla="*/ 0 w 242786"/>
                                      <a:gd name="connsiteY4" fmla="*/ 124499 h 247219"/>
                                      <a:gd name="connsiteX5" fmla="*/ 8893 w 242786"/>
                                      <a:gd name="connsiteY5" fmla="*/ 76478 h 247219"/>
                                      <a:gd name="connsiteX6" fmla="*/ 71142 w 242786"/>
                                      <a:gd name="connsiteY6" fmla="*/ 10671 h 247219"/>
                                      <a:gd name="connsiteX7" fmla="*/ 169852 w 242786"/>
                                      <a:gd name="connsiteY7" fmla="*/ 10671 h 247219"/>
                                      <a:gd name="connsiteX8" fmla="*/ 235659 w 242786"/>
                                      <a:gd name="connsiteY8" fmla="*/ 76478 h 247219"/>
                                      <a:gd name="connsiteX9" fmla="*/ 233879 w 242786"/>
                                      <a:gd name="connsiteY9" fmla="*/ 168963 h 247219"/>
                                      <a:gd name="connsiteX10" fmla="*/ 208980 w 242786"/>
                                      <a:gd name="connsiteY10" fmla="*/ 208091 h 247219"/>
                                      <a:gd name="connsiteX11" fmla="*/ 170741 w 242786"/>
                                      <a:gd name="connsiteY11" fmla="*/ 234769 h 247219"/>
                                      <a:gd name="connsiteX12" fmla="*/ 120942 w 242786"/>
                                      <a:gd name="connsiteY12" fmla="*/ 247219 h 247219"/>
                                      <a:gd name="connsiteX13" fmla="*/ 41796 w 242786"/>
                                      <a:gd name="connsiteY13" fmla="*/ 123610 h 247219"/>
                                      <a:gd name="connsiteX14" fmla="*/ 48020 w 242786"/>
                                      <a:gd name="connsiteY14" fmla="*/ 158291 h 247219"/>
                                      <a:gd name="connsiteX15" fmla="*/ 64917 w 242786"/>
                                      <a:gd name="connsiteY15" fmla="*/ 186748 h 247219"/>
                                      <a:gd name="connsiteX16" fmla="*/ 90706 w 242786"/>
                                      <a:gd name="connsiteY16" fmla="*/ 205423 h 247219"/>
                                      <a:gd name="connsiteX17" fmla="*/ 121831 w 242786"/>
                                      <a:gd name="connsiteY17" fmla="*/ 211648 h 247219"/>
                                      <a:gd name="connsiteX18" fmla="*/ 152955 w 242786"/>
                                      <a:gd name="connsiteY18" fmla="*/ 205423 h 247219"/>
                                      <a:gd name="connsiteX19" fmla="*/ 178745 w 242786"/>
                                      <a:gd name="connsiteY19" fmla="*/ 186748 h 247219"/>
                                      <a:gd name="connsiteX20" fmla="*/ 195641 w 242786"/>
                                      <a:gd name="connsiteY20" fmla="*/ 158291 h 247219"/>
                                      <a:gd name="connsiteX21" fmla="*/ 201866 w 242786"/>
                                      <a:gd name="connsiteY21" fmla="*/ 123610 h 247219"/>
                                      <a:gd name="connsiteX22" fmla="*/ 195641 w 242786"/>
                                      <a:gd name="connsiteY22" fmla="*/ 88928 h 247219"/>
                                      <a:gd name="connsiteX23" fmla="*/ 178745 w 242786"/>
                                      <a:gd name="connsiteY23" fmla="*/ 60471 h 247219"/>
                                      <a:gd name="connsiteX24" fmla="*/ 152955 w 242786"/>
                                      <a:gd name="connsiteY24" fmla="*/ 41796 h 247219"/>
                                      <a:gd name="connsiteX25" fmla="*/ 121831 w 242786"/>
                                      <a:gd name="connsiteY25" fmla="*/ 34682 h 247219"/>
                                      <a:gd name="connsiteX26" fmla="*/ 90706 w 242786"/>
                                      <a:gd name="connsiteY26" fmla="*/ 41796 h 247219"/>
                                      <a:gd name="connsiteX27" fmla="*/ 64917 w 242786"/>
                                      <a:gd name="connsiteY27" fmla="*/ 61360 h 247219"/>
                                      <a:gd name="connsiteX28" fmla="*/ 48020 w 242786"/>
                                      <a:gd name="connsiteY28" fmla="*/ 89817 h 247219"/>
                                      <a:gd name="connsiteX29" fmla="*/ 41796 w 242786"/>
                                      <a:gd name="connsiteY29" fmla="*/ 123610 h 247219"/>
                                      <a:gd name="connsiteX30" fmla="*/ 41796 w 242786"/>
                                      <a:gd name="connsiteY30" fmla="*/ 123610 h 247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42786" h="247219">
                                        <a:moveTo>
                                          <a:pt x="120942" y="247219"/>
                                        </a:moveTo>
                                        <a:cubicBezTo>
                                          <a:pt x="104045" y="247219"/>
                                          <a:pt x="87149" y="244551"/>
                                          <a:pt x="72031" y="237437"/>
                                        </a:cubicBezTo>
                                        <a:cubicBezTo>
                                          <a:pt x="57803" y="231212"/>
                                          <a:pt x="44464" y="222319"/>
                                          <a:pt x="33792" y="210759"/>
                                        </a:cubicBezTo>
                                        <a:cubicBezTo>
                                          <a:pt x="23121" y="199198"/>
                                          <a:pt x="15117" y="185859"/>
                                          <a:pt x="8893" y="171631"/>
                                        </a:cubicBezTo>
                                        <a:cubicBezTo>
                                          <a:pt x="3556" y="156513"/>
                                          <a:pt x="0" y="140506"/>
                                          <a:pt x="0" y="124499"/>
                                        </a:cubicBezTo>
                                        <a:cubicBezTo>
                                          <a:pt x="0" y="108492"/>
                                          <a:pt x="3556" y="91596"/>
                                          <a:pt x="8893" y="76478"/>
                                        </a:cubicBezTo>
                                        <a:cubicBezTo>
                                          <a:pt x="19564" y="47132"/>
                                          <a:pt x="42685" y="23121"/>
                                          <a:pt x="71142" y="10671"/>
                                        </a:cubicBezTo>
                                        <a:cubicBezTo>
                                          <a:pt x="102267" y="-3557"/>
                                          <a:pt x="137838" y="-3557"/>
                                          <a:pt x="169852" y="10671"/>
                                        </a:cubicBezTo>
                                        <a:cubicBezTo>
                                          <a:pt x="199197" y="23121"/>
                                          <a:pt x="223209" y="46242"/>
                                          <a:pt x="235659" y="76478"/>
                                        </a:cubicBezTo>
                                        <a:cubicBezTo>
                                          <a:pt x="245440" y="106713"/>
                                          <a:pt x="245440" y="139617"/>
                                          <a:pt x="233879" y="168963"/>
                                        </a:cubicBezTo>
                                        <a:cubicBezTo>
                                          <a:pt x="228544" y="183191"/>
                                          <a:pt x="219651" y="196530"/>
                                          <a:pt x="208980" y="208091"/>
                                        </a:cubicBezTo>
                                        <a:cubicBezTo>
                                          <a:pt x="198308" y="219652"/>
                                          <a:pt x="184969" y="228544"/>
                                          <a:pt x="170741" y="234769"/>
                                        </a:cubicBezTo>
                                        <a:cubicBezTo>
                                          <a:pt x="155624" y="241884"/>
                                          <a:pt x="138727" y="246330"/>
                                          <a:pt x="120942" y="247219"/>
                                        </a:cubicBezTo>
                                        <a:close/>
                                        <a:moveTo>
                                          <a:pt x="41796" y="123610"/>
                                        </a:moveTo>
                                        <a:cubicBezTo>
                                          <a:pt x="41796" y="135170"/>
                                          <a:pt x="43574" y="147620"/>
                                          <a:pt x="48020" y="158291"/>
                                        </a:cubicBezTo>
                                        <a:cubicBezTo>
                                          <a:pt x="51577" y="168963"/>
                                          <a:pt x="57803" y="177856"/>
                                          <a:pt x="64917" y="186748"/>
                                        </a:cubicBezTo>
                                        <a:cubicBezTo>
                                          <a:pt x="72031" y="194752"/>
                                          <a:pt x="80924" y="200977"/>
                                          <a:pt x="90706" y="205423"/>
                                        </a:cubicBezTo>
                                        <a:cubicBezTo>
                                          <a:pt x="100488" y="209870"/>
                                          <a:pt x="111160" y="212537"/>
                                          <a:pt x="121831" y="211648"/>
                                        </a:cubicBezTo>
                                        <a:cubicBezTo>
                                          <a:pt x="132502" y="211648"/>
                                          <a:pt x="143174" y="209870"/>
                                          <a:pt x="152955" y="205423"/>
                                        </a:cubicBezTo>
                                        <a:cubicBezTo>
                                          <a:pt x="162737" y="200977"/>
                                          <a:pt x="171630" y="194752"/>
                                          <a:pt x="178745" y="186748"/>
                                        </a:cubicBezTo>
                                        <a:cubicBezTo>
                                          <a:pt x="185858" y="177856"/>
                                          <a:pt x="192084" y="168073"/>
                                          <a:pt x="195641" y="158291"/>
                                        </a:cubicBezTo>
                                        <a:cubicBezTo>
                                          <a:pt x="200088" y="146731"/>
                                          <a:pt x="201866" y="135170"/>
                                          <a:pt x="201866" y="123610"/>
                                        </a:cubicBezTo>
                                        <a:cubicBezTo>
                                          <a:pt x="201866" y="112049"/>
                                          <a:pt x="200088" y="99599"/>
                                          <a:pt x="195641" y="88928"/>
                                        </a:cubicBezTo>
                                        <a:cubicBezTo>
                                          <a:pt x="192084" y="78256"/>
                                          <a:pt x="185858" y="69364"/>
                                          <a:pt x="178745" y="60471"/>
                                        </a:cubicBezTo>
                                        <a:cubicBezTo>
                                          <a:pt x="171630" y="52467"/>
                                          <a:pt x="162737" y="46242"/>
                                          <a:pt x="152955" y="41796"/>
                                        </a:cubicBezTo>
                                        <a:cubicBezTo>
                                          <a:pt x="143174" y="37350"/>
                                          <a:pt x="132502" y="34682"/>
                                          <a:pt x="121831" y="34682"/>
                                        </a:cubicBezTo>
                                        <a:cubicBezTo>
                                          <a:pt x="111160" y="34682"/>
                                          <a:pt x="100488" y="37350"/>
                                          <a:pt x="90706" y="41796"/>
                                        </a:cubicBezTo>
                                        <a:cubicBezTo>
                                          <a:pt x="80924" y="46242"/>
                                          <a:pt x="72031" y="53357"/>
                                          <a:pt x="64917" y="61360"/>
                                        </a:cubicBezTo>
                                        <a:cubicBezTo>
                                          <a:pt x="57803" y="69364"/>
                                          <a:pt x="51577" y="79146"/>
                                          <a:pt x="48020" y="89817"/>
                                        </a:cubicBezTo>
                                        <a:cubicBezTo>
                                          <a:pt x="43574" y="99599"/>
                                          <a:pt x="41796" y="112049"/>
                                          <a:pt x="41796" y="123610"/>
                                        </a:cubicBezTo>
                                        <a:lnTo>
                                          <a:pt x="41796" y="12361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40"/>
                                <wps:cNvSpPr/>
                                <wps:spPr>
                                  <a:xfrm>
                                    <a:off x="11648651" y="1384606"/>
                                    <a:ext cx="126278" cy="239215"/>
                                  </a:xfrm>
                                  <a:custGeom>
                                    <a:avLst/>
                                    <a:gdLst>
                                      <a:gd name="connsiteX0" fmla="*/ 126278 w 126278"/>
                                      <a:gd name="connsiteY0" fmla="*/ 34682 h 239215"/>
                                      <a:gd name="connsiteX1" fmla="*/ 72921 w 126278"/>
                                      <a:gd name="connsiteY1" fmla="*/ 50689 h 239215"/>
                                      <a:gd name="connsiteX2" fmla="*/ 40018 w 126278"/>
                                      <a:gd name="connsiteY2" fmla="*/ 91596 h 239215"/>
                                      <a:gd name="connsiteX3" fmla="*/ 40018 w 126278"/>
                                      <a:gd name="connsiteY3" fmla="*/ 239216 h 239215"/>
                                      <a:gd name="connsiteX4" fmla="*/ 0 w 126278"/>
                                      <a:gd name="connsiteY4" fmla="*/ 239216 h 239215"/>
                                      <a:gd name="connsiteX5" fmla="*/ 0 w 126278"/>
                                      <a:gd name="connsiteY5" fmla="*/ 1779 h 239215"/>
                                      <a:gd name="connsiteX6" fmla="*/ 37350 w 126278"/>
                                      <a:gd name="connsiteY6" fmla="*/ 1779 h 239215"/>
                                      <a:gd name="connsiteX7" fmla="*/ 37350 w 126278"/>
                                      <a:gd name="connsiteY7" fmla="*/ 56914 h 239215"/>
                                      <a:gd name="connsiteX8" fmla="*/ 70253 w 126278"/>
                                      <a:gd name="connsiteY8" fmla="*/ 16896 h 239215"/>
                                      <a:gd name="connsiteX9" fmla="*/ 112939 w 126278"/>
                                      <a:gd name="connsiteY9" fmla="*/ 0 h 239215"/>
                                      <a:gd name="connsiteX10" fmla="*/ 126278 w 126278"/>
                                      <a:gd name="connsiteY10" fmla="*/ 0 h 239215"/>
                                      <a:gd name="connsiteX11" fmla="*/ 126278 w 126278"/>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6278" h="239215">
                                        <a:moveTo>
                                          <a:pt x="126278" y="34682"/>
                                        </a:moveTo>
                                        <a:cubicBezTo>
                                          <a:pt x="107602" y="34682"/>
                                          <a:pt x="88928" y="40018"/>
                                          <a:pt x="72921" y="50689"/>
                                        </a:cubicBezTo>
                                        <a:cubicBezTo>
                                          <a:pt x="57803" y="60471"/>
                                          <a:pt x="46243" y="74699"/>
                                          <a:pt x="40018" y="91596"/>
                                        </a:cubicBezTo>
                                        <a:lnTo>
                                          <a:pt x="40018" y="239216"/>
                                        </a:lnTo>
                                        <a:lnTo>
                                          <a:pt x="0" y="239216"/>
                                        </a:lnTo>
                                        <a:lnTo>
                                          <a:pt x="0" y="1779"/>
                                        </a:lnTo>
                                        <a:lnTo>
                                          <a:pt x="37350" y="1779"/>
                                        </a:lnTo>
                                        <a:lnTo>
                                          <a:pt x="37350" y="56914"/>
                                        </a:lnTo>
                                        <a:cubicBezTo>
                                          <a:pt x="45353" y="40907"/>
                                          <a:pt x="56025" y="27568"/>
                                          <a:pt x="70253" y="16896"/>
                                        </a:cubicBezTo>
                                        <a:cubicBezTo>
                                          <a:pt x="82703" y="7114"/>
                                          <a:pt x="96932" y="889"/>
                                          <a:pt x="112939" y="0"/>
                                        </a:cubicBezTo>
                                        <a:lnTo>
                                          <a:pt x="126278" y="0"/>
                                        </a:lnTo>
                                        <a:lnTo>
                                          <a:pt x="126278"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41"/>
                                <wps:cNvSpPr/>
                                <wps:spPr>
                                  <a:xfrm>
                                    <a:off x="11779375" y="1386384"/>
                                    <a:ext cx="235658" cy="342483"/>
                                  </a:xfrm>
                                  <a:custGeom>
                                    <a:avLst/>
                                    <a:gdLst>
                                      <a:gd name="connsiteX0" fmla="*/ 39127 w 235658"/>
                                      <a:gd name="connsiteY0" fmla="*/ 303244 h 342483"/>
                                      <a:gd name="connsiteX1" fmla="*/ 50688 w 235658"/>
                                      <a:gd name="connsiteY1" fmla="*/ 303244 h 342483"/>
                                      <a:gd name="connsiteX2" fmla="*/ 59581 w 235658"/>
                                      <a:gd name="connsiteY2" fmla="*/ 303244 h 342483"/>
                                      <a:gd name="connsiteX3" fmla="*/ 69363 w 235658"/>
                                      <a:gd name="connsiteY3" fmla="*/ 303244 h 342483"/>
                                      <a:gd name="connsiteX4" fmla="*/ 78256 w 235658"/>
                                      <a:gd name="connsiteY4" fmla="*/ 292572 h 342483"/>
                                      <a:gd name="connsiteX5" fmla="*/ 88038 w 235658"/>
                                      <a:gd name="connsiteY5" fmla="*/ 272119 h 342483"/>
                                      <a:gd name="connsiteX6" fmla="*/ 101377 w 235658"/>
                                      <a:gd name="connsiteY6" fmla="*/ 238327 h 342483"/>
                                      <a:gd name="connsiteX7" fmla="*/ 0 w 235658"/>
                                      <a:gd name="connsiteY7" fmla="*/ 0 h 342483"/>
                                      <a:gd name="connsiteX8" fmla="*/ 41796 w 235658"/>
                                      <a:gd name="connsiteY8" fmla="*/ 0 h 342483"/>
                                      <a:gd name="connsiteX9" fmla="*/ 122720 w 235658"/>
                                      <a:gd name="connsiteY9" fmla="*/ 202755 h 342483"/>
                                      <a:gd name="connsiteX10" fmla="*/ 196530 w 235658"/>
                                      <a:gd name="connsiteY10" fmla="*/ 0 h 342483"/>
                                      <a:gd name="connsiteX11" fmla="*/ 235659 w 235658"/>
                                      <a:gd name="connsiteY11" fmla="*/ 0 h 342483"/>
                                      <a:gd name="connsiteX12" fmla="*/ 119162 w 235658"/>
                                      <a:gd name="connsiteY12" fmla="*/ 301465 h 342483"/>
                                      <a:gd name="connsiteX13" fmla="*/ 97821 w 235658"/>
                                      <a:gd name="connsiteY13" fmla="*/ 329922 h 342483"/>
                                      <a:gd name="connsiteX14" fmla="*/ 56913 w 235658"/>
                                      <a:gd name="connsiteY14" fmla="*/ 342372 h 342483"/>
                                      <a:gd name="connsiteX15" fmla="*/ 48020 w 235658"/>
                                      <a:gd name="connsiteY15" fmla="*/ 342372 h 342483"/>
                                      <a:gd name="connsiteX16" fmla="*/ 37349 w 235658"/>
                                      <a:gd name="connsiteY16" fmla="*/ 342372 h 342483"/>
                                      <a:gd name="connsiteX17" fmla="*/ 39127 w 235658"/>
                                      <a:gd name="connsiteY17" fmla="*/ 303244 h 342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35658" h="342483">
                                        <a:moveTo>
                                          <a:pt x="39127" y="303244"/>
                                        </a:moveTo>
                                        <a:lnTo>
                                          <a:pt x="50688" y="303244"/>
                                        </a:lnTo>
                                        <a:lnTo>
                                          <a:pt x="59581" y="303244"/>
                                        </a:lnTo>
                                        <a:cubicBezTo>
                                          <a:pt x="63139" y="304133"/>
                                          <a:pt x="65806" y="304133"/>
                                          <a:pt x="69363" y="303244"/>
                                        </a:cubicBezTo>
                                        <a:cubicBezTo>
                                          <a:pt x="72920" y="300576"/>
                                          <a:pt x="76478" y="297019"/>
                                          <a:pt x="78256" y="292572"/>
                                        </a:cubicBezTo>
                                        <a:cubicBezTo>
                                          <a:pt x="82702" y="286347"/>
                                          <a:pt x="85370" y="279233"/>
                                          <a:pt x="88038" y="272119"/>
                                        </a:cubicBezTo>
                                        <a:cubicBezTo>
                                          <a:pt x="91595" y="263226"/>
                                          <a:pt x="96930" y="252555"/>
                                          <a:pt x="101377" y="238327"/>
                                        </a:cubicBezTo>
                                        <a:lnTo>
                                          <a:pt x="0" y="0"/>
                                        </a:lnTo>
                                        <a:lnTo>
                                          <a:pt x="41796" y="0"/>
                                        </a:lnTo>
                                        <a:lnTo>
                                          <a:pt x="122720" y="202755"/>
                                        </a:lnTo>
                                        <a:lnTo>
                                          <a:pt x="196530" y="0"/>
                                        </a:lnTo>
                                        <a:lnTo>
                                          <a:pt x="235659" y="0"/>
                                        </a:lnTo>
                                        <a:lnTo>
                                          <a:pt x="119162" y="301465"/>
                                        </a:lnTo>
                                        <a:cubicBezTo>
                                          <a:pt x="114716" y="313026"/>
                                          <a:pt x="107602" y="321919"/>
                                          <a:pt x="97821" y="329922"/>
                                        </a:cubicBezTo>
                                        <a:cubicBezTo>
                                          <a:pt x="86260" y="338815"/>
                                          <a:pt x="71142" y="343261"/>
                                          <a:pt x="56913" y="342372"/>
                                        </a:cubicBezTo>
                                        <a:lnTo>
                                          <a:pt x="48020" y="342372"/>
                                        </a:lnTo>
                                        <a:lnTo>
                                          <a:pt x="37349" y="342372"/>
                                        </a:lnTo>
                                        <a:lnTo>
                                          <a:pt x="39127" y="3032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42"/>
                                <wps:cNvSpPr/>
                                <wps:spPr>
                                  <a:xfrm>
                                    <a:off x="7539298" y="1852366"/>
                                    <a:ext cx="268562" cy="325475"/>
                                  </a:xfrm>
                                  <a:custGeom>
                                    <a:avLst/>
                                    <a:gdLst>
                                      <a:gd name="connsiteX0" fmla="*/ 267672 w 268562"/>
                                      <a:gd name="connsiteY0" fmla="*/ 45353 h 325475"/>
                                      <a:gd name="connsiteX1" fmla="*/ 160070 w 268562"/>
                                      <a:gd name="connsiteY1" fmla="*/ 45353 h 325475"/>
                                      <a:gd name="connsiteX2" fmla="*/ 160070 w 268562"/>
                                      <a:gd name="connsiteY2" fmla="*/ 325476 h 325475"/>
                                      <a:gd name="connsiteX3" fmla="*/ 108492 w 268562"/>
                                      <a:gd name="connsiteY3" fmla="*/ 325476 h 325475"/>
                                      <a:gd name="connsiteX4" fmla="*/ 108492 w 268562"/>
                                      <a:gd name="connsiteY4" fmla="*/ 45353 h 325475"/>
                                      <a:gd name="connsiteX5" fmla="*/ 0 w 268562"/>
                                      <a:gd name="connsiteY5" fmla="*/ 45353 h 325475"/>
                                      <a:gd name="connsiteX6" fmla="*/ 0 w 268562"/>
                                      <a:gd name="connsiteY6" fmla="*/ 0 h 325475"/>
                                      <a:gd name="connsiteX7" fmla="*/ 268562 w 268562"/>
                                      <a:gd name="connsiteY7" fmla="*/ 0 h 325475"/>
                                      <a:gd name="connsiteX8" fmla="*/ 267672 w 268562"/>
                                      <a:gd name="connsiteY8" fmla="*/ 45353 h 32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8562" h="325475">
                                        <a:moveTo>
                                          <a:pt x="267672" y="45353"/>
                                        </a:moveTo>
                                        <a:lnTo>
                                          <a:pt x="160070" y="45353"/>
                                        </a:lnTo>
                                        <a:lnTo>
                                          <a:pt x="160070" y="325476"/>
                                        </a:lnTo>
                                        <a:lnTo>
                                          <a:pt x="108492" y="325476"/>
                                        </a:lnTo>
                                        <a:lnTo>
                                          <a:pt x="108492" y="45353"/>
                                        </a:lnTo>
                                        <a:lnTo>
                                          <a:pt x="0" y="45353"/>
                                        </a:lnTo>
                                        <a:lnTo>
                                          <a:pt x="0" y="0"/>
                                        </a:lnTo>
                                        <a:lnTo>
                                          <a:pt x="268562" y="0"/>
                                        </a:lnTo>
                                        <a:lnTo>
                                          <a:pt x="267672" y="4535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reeform: Shape 43"/>
                                <wps:cNvSpPr/>
                                <wps:spPr>
                                  <a:xfrm>
                                    <a:off x="7784738" y="1935069"/>
                                    <a:ext cx="134281" cy="241883"/>
                                  </a:xfrm>
                                  <a:custGeom>
                                    <a:avLst/>
                                    <a:gdLst>
                                      <a:gd name="connsiteX0" fmla="*/ 134281 w 134281"/>
                                      <a:gd name="connsiteY0" fmla="*/ 46242 h 241883"/>
                                      <a:gd name="connsiteX1" fmla="*/ 82703 w 134281"/>
                                      <a:gd name="connsiteY1" fmla="*/ 59582 h 241883"/>
                                      <a:gd name="connsiteX2" fmla="*/ 50689 w 134281"/>
                                      <a:gd name="connsiteY2" fmla="*/ 96042 h 241883"/>
                                      <a:gd name="connsiteX3" fmla="*/ 50689 w 134281"/>
                                      <a:gd name="connsiteY3" fmla="*/ 241884 h 241883"/>
                                      <a:gd name="connsiteX4" fmla="*/ 0 w 134281"/>
                                      <a:gd name="connsiteY4" fmla="*/ 241884 h 241883"/>
                                      <a:gd name="connsiteX5" fmla="*/ 0 w 134281"/>
                                      <a:gd name="connsiteY5" fmla="*/ 2668 h 241883"/>
                                      <a:gd name="connsiteX6" fmla="*/ 46243 w 134281"/>
                                      <a:gd name="connsiteY6" fmla="*/ 2668 h 241883"/>
                                      <a:gd name="connsiteX7" fmla="*/ 46243 w 134281"/>
                                      <a:gd name="connsiteY7" fmla="*/ 56025 h 241883"/>
                                      <a:gd name="connsiteX8" fmla="*/ 79146 w 134281"/>
                                      <a:gd name="connsiteY8" fmla="*/ 16007 h 241883"/>
                                      <a:gd name="connsiteX9" fmla="*/ 121831 w 134281"/>
                                      <a:gd name="connsiteY9" fmla="*/ 0 h 241883"/>
                                      <a:gd name="connsiteX10" fmla="*/ 134281 w 134281"/>
                                      <a:gd name="connsiteY10" fmla="*/ 0 h 241883"/>
                                      <a:gd name="connsiteX11" fmla="*/ 134281 w 134281"/>
                                      <a:gd name="connsiteY11" fmla="*/ 46242 h 241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4281" h="241883">
                                        <a:moveTo>
                                          <a:pt x="134281" y="46242"/>
                                        </a:moveTo>
                                        <a:cubicBezTo>
                                          <a:pt x="116496" y="46242"/>
                                          <a:pt x="98710" y="51578"/>
                                          <a:pt x="82703" y="59582"/>
                                        </a:cubicBezTo>
                                        <a:cubicBezTo>
                                          <a:pt x="68475" y="67585"/>
                                          <a:pt x="56914" y="80035"/>
                                          <a:pt x="50689" y="96042"/>
                                        </a:cubicBezTo>
                                        <a:lnTo>
                                          <a:pt x="50689" y="241884"/>
                                        </a:lnTo>
                                        <a:lnTo>
                                          <a:pt x="0" y="241884"/>
                                        </a:lnTo>
                                        <a:lnTo>
                                          <a:pt x="0" y="2668"/>
                                        </a:lnTo>
                                        <a:lnTo>
                                          <a:pt x="46243" y="2668"/>
                                        </a:lnTo>
                                        <a:lnTo>
                                          <a:pt x="46243" y="56025"/>
                                        </a:lnTo>
                                        <a:cubicBezTo>
                                          <a:pt x="53357" y="40018"/>
                                          <a:pt x="64918" y="26678"/>
                                          <a:pt x="79146" y="16007"/>
                                        </a:cubicBezTo>
                                        <a:cubicBezTo>
                                          <a:pt x="91596" y="6225"/>
                                          <a:pt x="106713" y="889"/>
                                          <a:pt x="121831" y="0"/>
                                        </a:cubicBezTo>
                                        <a:lnTo>
                                          <a:pt x="134281" y="0"/>
                                        </a:lnTo>
                                        <a:lnTo>
                                          <a:pt x="134281" y="4624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reeform: Shape 44"/>
                                <wps:cNvSpPr/>
                                <wps:spPr>
                                  <a:xfrm>
                                    <a:off x="7950144" y="1842584"/>
                                    <a:ext cx="50688" cy="335257"/>
                                  </a:xfrm>
                                  <a:custGeom>
                                    <a:avLst/>
                                    <a:gdLst>
                                      <a:gd name="connsiteX0" fmla="*/ 0 w 50688"/>
                                      <a:gd name="connsiteY0" fmla="*/ 56025 h 335257"/>
                                      <a:gd name="connsiteX1" fmla="*/ 0 w 50688"/>
                                      <a:gd name="connsiteY1" fmla="*/ 0 h 335257"/>
                                      <a:gd name="connsiteX2" fmla="*/ 50689 w 50688"/>
                                      <a:gd name="connsiteY2" fmla="*/ 0 h 335257"/>
                                      <a:gd name="connsiteX3" fmla="*/ 50689 w 50688"/>
                                      <a:gd name="connsiteY3" fmla="*/ 56025 h 335257"/>
                                      <a:gd name="connsiteX4" fmla="*/ 0 w 50688"/>
                                      <a:gd name="connsiteY4" fmla="*/ 56025 h 335257"/>
                                      <a:gd name="connsiteX5" fmla="*/ 0 w 50688"/>
                                      <a:gd name="connsiteY5" fmla="*/ 335258 h 335257"/>
                                      <a:gd name="connsiteX6" fmla="*/ 0 w 50688"/>
                                      <a:gd name="connsiteY6" fmla="*/ 96042 h 335257"/>
                                      <a:gd name="connsiteX7" fmla="*/ 50689 w 50688"/>
                                      <a:gd name="connsiteY7" fmla="*/ 96042 h 335257"/>
                                      <a:gd name="connsiteX8" fmla="*/ 50689 w 50688"/>
                                      <a:gd name="connsiteY8" fmla="*/ 335258 h 335257"/>
                                      <a:gd name="connsiteX9" fmla="*/ 0 w 50688"/>
                                      <a:gd name="connsiteY9" fmla="*/ 335258 h 335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688" h="335257">
                                        <a:moveTo>
                                          <a:pt x="0" y="56025"/>
                                        </a:moveTo>
                                        <a:lnTo>
                                          <a:pt x="0" y="0"/>
                                        </a:lnTo>
                                        <a:lnTo>
                                          <a:pt x="50689" y="0"/>
                                        </a:lnTo>
                                        <a:lnTo>
                                          <a:pt x="50689" y="56025"/>
                                        </a:lnTo>
                                        <a:lnTo>
                                          <a:pt x="0" y="56025"/>
                                        </a:lnTo>
                                        <a:close/>
                                        <a:moveTo>
                                          <a:pt x="0" y="335258"/>
                                        </a:moveTo>
                                        <a:lnTo>
                                          <a:pt x="0" y="96042"/>
                                        </a:lnTo>
                                        <a:lnTo>
                                          <a:pt x="50689" y="96042"/>
                                        </a:lnTo>
                                        <a:lnTo>
                                          <a:pt x="50689" y="335258"/>
                                        </a:lnTo>
                                        <a:lnTo>
                                          <a:pt x="0" y="33525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45"/>
                                <wps:cNvSpPr/>
                                <wps:spPr>
                                  <a:xfrm>
                                    <a:off x="8049744" y="1843473"/>
                                    <a:ext cx="243661" cy="338814"/>
                                  </a:xfrm>
                                  <a:custGeom>
                                    <a:avLst/>
                                    <a:gdLst>
                                      <a:gd name="connsiteX0" fmla="*/ 128945 w 243661"/>
                                      <a:gd name="connsiteY0" fmla="*/ 338815 h 338814"/>
                                      <a:gd name="connsiteX1" fmla="*/ 79145 w 243661"/>
                                      <a:gd name="connsiteY1" fmla="*/ 325476 h 338814"/>
                                      <a:gd name="connsiteX2" fmla="*/ 44464 w 243661"/>
                                      <a:gd name="connsiteY2" fmla="*/ 290794 h 338814"/>
                                      <a:gd name="connsiteX3" fmla="*/ 44464 w 243661"/>
                                      <a:gd name="connsiteY3" fmla="*/ 334369 h 338814"/>
                                      <a:gd name="connsiteX4" fmla="*/ 0 w 243661"/>
                                      <a:gd name="connsiteY4" fmla="*/ 334369 h 338814"/>
                                      <a:gd name="connsiteX5" fmla="*/ 0 w 243661"/>
                                      <a:gd name="connsiteY5" fmla="*/ 0 h 338814"/>
                                      <a:gd name="connsiteX6" fmla="*/ 50688 w 243661"/>
                                      <a:gd name="connsiteY6" fmla="*/ 0 h 338814"/>
                                      <a:gd name="connsiteX7" fmla="*/ 50688 w 243661"/>
                                      <a:gd name="connsiteY7" fmla="*/ 140506 h 338814"/>
                                      <a:gd name="connsiteX8" fmla="*/ 86260 w 243661"/>
                                      <a:gd name="connsiteY8" fmla="*/ 104046 h 338814"/>
                                      <a:gd name="connsiteX9" fmla="*/ 136948 w 243661"/>
                                      <a:gd name="connsiteY9" fmla="*/ 90706 h 338814"/>
                                      <a:gd name="connsiteX10" fmla="*/ 180523 w 243661"/>
                                      <a:gd name="connsiteY10" fmla="*/ 100488 h 338814"/>
                                      <a:gd name="connsiteX11" fmla="*/ 214316 w 243661"/>
                                      <a:gd name="connsiteY11" fmla="*/ 128056 h 338814"/>
                                      <a:gd name="connsiteX12" fmla="*/ 235659 w 243661"/>
                                      <a:gd name="connsiteY12" fmla="*/ 168074 h 338814"/>
                                      <a:gd name="connsiteX13" fmla="*/ 243662 w 243661"/>
                                      <a:gd name="connsiteY13" fmla="*/ 215205 h 338814"/>
                                      <a:gd name="connsiteX14" fmla="*/ 234769 w 243661"/>
                                      <a:gd name="connsiteY14" fmla="*/ 264116 h 338814"/>
                                      <a:gd name="connsiteX15" fmla="*/ 210758 w 243661"/>
                                      <a:gd name="connsiteY15" fmla="*/ 303244 h 338814"/>
                                      <a:gd name="connsiteX16" fmla="*/ 128945 w 243661"/>
                                      <a:gd name="connsiteY16" fmla="*/ 338815 h 338814"/>
                                      <a:gd name="connsiteX17" fmla="*/ 115606 w 243661"/>
                                      <a:gd name="connsiteY17" fmla="*/ 296130 h 338814"/>
                                      <a:gd name="connsiteX18" fmla="*/ 145841 w 243661"/>
                                      <a:gd name="connsiteY18" fmla="*/ 289905 h 338814"/>
                                      <a:gd name="connsiteX19" fmla="*/ 169852 w 243661"/>
                                      <a:gd name="connsiteY19" fmla="*/ 272119 h 338814"/>
                                      <a:gd name="connsiteX20" fmla="*/ 185859 w 243661"/>
                                      <a:gd name="connsiteY20" fmla="*/ 246330 h 338814"/>
                                      <a:gd name="connsiteX21" fmla="*/ 191195 w 243661"/>
                                      <a:gd name="connsiteY21" fmla="*/ 215205 h 338814"/>
                                      <a:gd name="connsiteX22" fmla="*/ 185859 w 243661"/>
                                      <a:gd name="connsiteY22" fmla="*/ 184081 h 338814"/>
                                      <a:gd name="connsiteX23" fmla="*/ 171631 w 243661"/>
                                      <a:gd name="connsiteY23" fmla="*/ 158292 h 338814"/>
                                      <a:gd name="connsiteX24" fmla="*/ 148509 w 243661"/>
                                      <a:gd name="connsiteY24" fmla="*/ 140506 h 338814"/>
                                      <a:gd name="connsiteX25" fmla="*/ 120053 w 243661"/>
                                      <a:gd name="connsiteY25" fmla="*/ 133392 h 338814"/>
                                      <a:gd name="connsiteX26" fmla="*/ 78256 w 243661"/>
                                      <a:gd name="connsiteY26" fmla="*/ 148510 h 338814"/>
                                      <a:gd name="connsiteX27" fmla="*/ 50688 w 243661"/>
                                      <a:gd name="connsiteY27" fmla="*/ 184970 h 338814"/>
                                      <a:gd name="connsiteX28" fmla="*/ 50688 w 243661"/>
                                      <a:gd name="connsiteY28" fmla="*/ 250776 h 338814"/>
                                      <a:gd name="connsiteX29" fmla="*/ 60471 w 243661"/>
                                      <a:gd name="connsiteY29" fmla="*/ 269451 h 338814"/>
                                      <a:gd name="connsiteX30" fmla="*/ 76478 w 243661"/>
                                      <a:gd name="connsiteY30" fmla="*/ 283680 h 338814"/>
                                      <a:gd name="connsiteX31" fmla="*/ 96042 w 243661"/>
                                      <a:gd name="connsiteY31" fmla="*/ 293462 h 338814"/>
                                      <a:gd name="connsiteX32" fmla="*/ 115606 w 243661"/>
                                      <a:gd name="connsiteY32" fmla="*/ 296130 h 338814"/>
                                      <a:gd name="connsiteX33" fmla="*/ 115606 w 243661"/>
                                      <a:gd name="connsiteY33" fmla="*/ 296130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661" h="338814">
                                        <a:moveTo>
                                          <a:pt x="128945" y="338815"/>
                                        </a:moveTo>
                                        <a:cubicBezTo>
                                          <a:pt x="111160" y="338815"/>
                                          <a:pt x="94263" y="334369"/>
                                          <a:pt x="79145" y="325476"/>
                                        </a:cubicBezTo>
                                        <a:cubicBezTo>
                                          <a:pt x="64917" y="316583"/>
                                          <a:pt x="52467" y="305022"/>
                                          <a:pt x="44464" y="290794"/>
                                        </a:cubicBezTo>
                                        <a:lnTo>
                                          <a:pt x="44464" y="334369"/>
                                        </a:lnTo>
                                        <a:lnTo>
                                          <a:pt x="0" y="334369"/>
                                        </a:lnTo>
                                        <a:lnTo>
                                          <a:pt x="0" y="0"/>
                                        </a:lnTo>
                                        <a:lnTo>
                                          <a:pt x="50688" y="0"/>
                                        </a:lnTo>
                                        <a:lnTo>
                                          <a:pt x="50688" y="140506"/>
                                        </a:lnTo>
                                        <a:cubicBezTo>
                                          <a:pt x="59581" y="126278"/>
                                          <a:pt x="72031" y="113828"/>
                                          <a:pt x="86260" y="104046"/>
                                        </a:cubicBezTo>
                                        <a:cubicBezTo>
                                          <a:pt x="101377" y="95153"/>
                                          <a:pt x="119163" y="89817"/>
                                          <a:pt x="136948" y="90706"/>
                                        </a:cubicBezTo>
                                        <a:cubicBezTo>
                                          <a:pt x="152066" y="90706"/>
                                          <a:pt x="167184" y="94264"/>
                                          <a:pt x="180523" y="100488"/>
                                        </a:cubicBezTo>
                                        <a:cubicBezTo>
                                          <a:pt x="192973" y="107603"/>
                                          <a:pt x="204534" y="116495"/>
                                          <a:pt x="214316" y="128056"/>
                                        </a:cubicBezTo>
                                        <a:cubicBezTo>
                                          <a:pt x="224098" y="139617"/>
                                          <a:pt x="231212" y="153845"/>
                                          <a:pt x="235659" y="168074"/>
                                        </a:cubicBezTo>
                                        <a:cubicBezTo>
                                          <a:pt x="240994" y="183191"/>
                                          <a:pt x="243662" y="199198"/>
                                          <a:pt x="243662" y="215205"/>
                                        </a:cubicBezTo>
                                        <a:cubicBezTo>
                                          <a:pt x="243662" y="232102"/>
                                          <a:pt x="240994" y="248109"/>
                                          <a:pt x="234769" y="264116"/>
                                        </a:cubicBezTo>
                                        <a:cubicBezTo>
                                          <a:pt x="229434" y="278344"/>
                                          <a:pt x="220541" y="291683"/>
                                          <a:pt x="210758" y="303244"/>
                                        </a:cubicBezTo>
                                        <a:cubicBezTo>
                                          <a:pt x="188526" y="326365"/>
                                          <a:pt x="159180" y="338815"/>
                                          <a:pt x="128945" y="338815"/>
                                        </a:cubicBezTo>
                                        <a:close/>
                                        <a:moveTo>
                                          <a:pt x="115606" y="296130"/>
                                        </a:moveTo>
                                        <a:cubicBezTo>
                                          <a:pt x="126277" y="296130"/>
                                          <a:pt x="136059" y="293462"/>
                                          <a:pt x="145841" y="289905"/>
                                        </a:cubicBezTo>
                                        <a:cubicBezTo>
                                          <a:pt x="154734" y="285458"/>
                                          <a:pt x="162738" y="279233"/>
                                          <a:pt x="169852" y="272119"/>
                                        </a:cubicBezTo>
                                        <a:cubicBezTo>
                                          <a:pt x="176077" y="264116"/>
                                          <a:pt x="181412" y="256112"/>
                                          <a:pt x="185859" y="246330"/>
                                        </a:cubicBezTo>
                                        <a:cubicBezTo>
                                          <a:pt x="189416" y="236548"/>
                                          <a:pt x="191195" y="225877"/>
                                          <a:pt x="191195" y="215205"/>
                                        </a:cubicBezTo>
                                        <a:cubicBezTo>
                                          <a:pt x="191195" y="204534"/>
                                          <a:pt x="189416" y="194752"/>
                                          <a:pt x="185859" y="184081"/>
                                        </a:cubicBezTo>
                                        <a:cubicBezTo>
                                          <a:pt x="182302" y="174299"/>
                                          <a:pt x="177856" y="165406"/>
                                          <a:pt x="171631" y="158292"/>
                                        </a:cubicBezTo>
                                        <a:cubicBezTo>
                                          <a:pt x="165405" y="151177"/>
                                          <a:pt x="157402" y="144952"/>
                                          <a:pt x="148509" y="140506"/>
                                        </a:cubicBezTo>
                                        <a:cubicBezTo>
                                          <a:pt x="139616" y="136060"/>
                                          <a:pt x="129834" y="133392"/>
                                          <a:pt x="120053" y="133392"/>
                                        </a:cubicBezTo>
                                        <a:cubicBezTo>
                                          <a:pt x="104935" y="133392"/>
                                          <a:pt x="89817" y="138727"/>
                                          <a:pt x="78256" y="148510"/>
                                        </a:cubicBezTo>
                                        <a:cubicBezTo>
                                          <a:pt x="66696" y="158292"/>
                                          <a:pt x="56913" y="170741"/>
                                          <a:pt x="50688" y="184970"/>
                                        </a:cubicBezTo>
                                        <a:lnTo>
                                          <a:pt x="50688" y="250776"/>
                                        </a:lnTo>
                                        <a:cubicBezTo>
                                          <a:pt x="52467" y="257891"/>
                                          <a:pt x="56024" y="264116"/>
                                          <a:pt x="60471" y="269451"/>
                                        </a:cubicBezTo>
                                        <a:cubicBezTo>
                                          <a:pt x="64917" y="274787"/>
                                          <a:pt x="70253" y="280123"/>
                                          <a:pt x="76478" y="283680"/>
                                        </a:cubicBezTo>
                                        <a:cubicBezTo>
                                          <a:pt x="82703" y="288126"/>
                                          <a:pt x="88928" y="291683"/>
                                          <a:pt x="96042" y="293462"/>
                                        </a:cubicBezTo>
                                        <a:cubicBezTo>
                                          <a:pt x="101377" y="296130"/>
                                          <a:pt x="108491" y="297019"/>
                                          <a:pt x="115606" y="296130"/>
                                        </a:cubicBezTo>
                                        <a:lnTo>
                                          <a:pt x="115606" y="29613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46"/>
                                <wps:cNvSpPr/>
                                <wps:spPr>
                                  <a:xfrm>
                                    <a:off x="8326040" y="1938626"/>
                                    <a:ext cx="229702" cy="243885"/>
                                  </a:xfrm>
                                  <a:custGeom>
                                    <a:avLst/>
                                    <a:gdLst>
                                      <a:gd name="connsiteX0" fmla="*/ 75857 w 229702"/>
                                      <a:gd name="connsiteY0" fmla="*/ 243662 h 243885"/>
                                      <a:gd name="connsiteX1" fmla="*/ 19833 w 229702"/>
                                      <a:gd name="connsiteY1" fmla="*/ 219652 h 243885"/>
                                      <a:gd name="connsiteX2" fmla="*/ 269 w 229702"/>
                                      <a:gd name="connsiteY2" fmla="*/ 146731 h 243885"/>
                                      <a:gd name="connsiteX3" fmla="*/ 269 w 229702"/>
                                      <a:gd name="connsiteY3" fmla="*/ 0 h 243885"/>
                                      <a:gd name="connsiteX4" fmla="*/ 50958 w 229702"/>
                                      <a:gd name="connsiteY4" fmla="*/ 0 h 243885"/>
                                      <a:gd name="connsiteX5" fmla="*/ 50958 w 229702"/>
                                      <a:gd name="connsiteY5" fmla="*/ 136059 h 243885"/>
                                      <a:gd name="connsiteX6" fmla="*/ 97200 w 229702"/>
                                      <a:gd name="connsiteY6" fmla="*/ 201866 h 243885"/>
                                      <a:gd name="connsiteX7" fmla="*/ 138107 w 229702"/>
                                      <a:gd name="connsiteY7" fmla="*/ 188527 h 243885"/>
                                      <a:gd name="connsiteX8" fmla="*/ 168342 w 229702"/>
                                      <a:gd name="connsiteY8" fmla="*/ 150288 h 243885"/>
                                      <a:gd name="connsiteX9" fmla="*/ 168342 w 229702"/>
                                      <a:gd name="connsiteY9" fmla="*/ 0 h 243885"/>
                                      <a:gd name="connsiteX10" fmla="*/ 219031 w 229702"/>
                                      <a:gd name="connsiteY10" fmla="*/ 0 h 243885"/>
                                      <a:gd name="connsiteX11" fmla="*/ 219031 w 229702"/>
                                      <a:gd name="connsiteY11" fmla="*/ 180523 h 243885"/>
                                      <a:gd name="connsiteX12" fmla="*/ 219031 w 229702"/>
                                      <a:gd name="connsiteY12" fmla="*/ 192084 h 243885"/>
                                      <a:gd name="connsiteX13" fmla="*/ 229702 w 229702"/>
                                      <a:gd name="connsiteY13" fmla="*/ 196530 h 243885"/>
                                      <a:gd name="connsiteX14" fmla="*/ 229702 w 229702"/>
                                      <a:gd name="connsiteY14" fmla="*/ 239216 h 243885"/>
                                      <a:gd name="connsiteX15" fmla="*/ 217253 w 229702"/>
                                      <a:gd name="connsiteY15" fmla="*/ 239216 h 243885"/>
                                      <a:gd name="connsiteX16" fmla="*/ 207470 w 229702"/>
                                      <a:gd name="connsiteY16" fmla="*/ 239216 h 243885"/>
                                      <a:gd name="connsiteX17" fmla="*/ 184349 w 229702"/>
                                      <a:gd name="connsiteY17" fmla="*/ 231212 h 243885"/>
                                      <a:gd name="connsiteX18" fmla="*/ 173678 w 229702"/>
                                      <a:gd name="connsiteY18" fmla="*/ 212537 h 243885"/>
                                      <a:gd name="connsiteX19" fmla="*/ 173678 w 229702"/>
                                      <a:gd name="connsiteY19" fmla="*/ 188527 h 243885"/>
                                      <a:gd name="connsiteX20" fmla="*/ 131882 w 229702"/>
                                      <a:gd name="connsiteY20" fmla="*/ 228544 h 243885"/>
                                      <a:gd name="connsiteX21" fmla="*/ 75857 w 229702"/>
                                      <a:gd name="connsiteY21" fmla="*/ 243662 h 24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702" h="243885">
                                        <a:moveTo>
                                          <a:pt x="75857" y="243662"/>
                                        </a:moveTo>
                                        <a:cubicBezTo>
                                          <a:pt x="54514" y="245441"/>
                                          <a:pt x="33172" y="236548"/>
                                          <a:pt x="19833" y="219652"/>
                                        </a:cubicBezTo>
                                        <a:cubicBezTo>
                                          <a:pt x="5604" y="198309"/>
                                          <a:pt x="-1510" y="172520"/>
                                          <a:pt x="269" y="146731"/>
                                        </a:cubicBezTo>
                                        <a:lnTo>
                                          <a:pt x="269" y="0"/>
                                        </a:lnTo>
                                        <a:lnTo>
                                          <a:pt x="50958" y="0"/>
                                        </a:lnTo>
                                        <a:lnTo>
                                          <a:pt x="50958" y="136059"/>
                                        </a:lnTo>
                                        <a:cubicBezTo>
                                          <a:pt x="50958" y="179634"/>
                                          <a:pt x="66075" y="201866"/>
                                          <a:pt x="97200" y="201866"/>
                                        </a:cubicBezTo>
                                        <a:cubicBezTo>
                                          <a:pt x="112317" y="201866"/>
                                          <a:pt x="126546" y="197420"/>
                                          <a:pt x="138107" y="188527"/>
                                        </a:cubicBezTo>
                                        <a:cubicBezTo>
                                          <a:pt x="151446" y="178745"/>
                                          <a:pt x="162117" y="166295"/>
                                          <a:pt x="168342" y="150288"/>
                                        </a:cubicBezTo>
                                        <a:lnTo>
                                          <a:pt x="168342" y="0"/>
                                        </a:lnTo>
                                        <a:lnTo>
                                          <a:pt x="219031" y="0"/>
                                        </a:lnTo>
                                        <a:lnTo>
                                          <a:pt x="219031" y="180523"/>
                                        </a:lnTo>
                                        <a:cubicBezTo>
                                          <a:pt x="218142" y="184081"/>
                                          <a:pt x="218142" y="188527"/>
                                          <a:pt x="219031" y="192084"/>
                                        </a:cubicBezTo>
                                        <a:cubicBezTo>
                                          <a:pt x="221699" y="194752"/>
                                          <a:pt x="225256" y="196530"/>
                                          <a:pt x="229702" y="196530"/>
                                        </a:cubicBezTo>
                                        <a:lnTo>
                                          <a:pt x="229702" y="239216"/>
                                        </a:lnTo>
                                        <a:lnTo>
                                          <a:pt x="217253" y="239216"/>
                                        </a:lnTo>
                                        <a:lnTo>
                                          <a:pt x="207470" y="239216"/>
                                        </a:lnTo>
                                        <a:cubicBezTo>
                                          <a:pt x="199467" y="239216"/>
                                          <a:pt x="190574" y="236548"/>
                                          <a:pt x="184349" y="231212"/>
                                        </a:cubicBezTo>
                                        <a:cubicBezTo>
                                          <a:pt x="178124" y="226766"/>
                                          <a:pt x="174567" y="219652"/>
                                          <a:pt x="173678" y="212537"/>
                                        </a:cubicBezTo>
                                        <a:lnTo>
                                          <a:pt x="173678" y="188527"/>
                                        </a:lnTo>
                                        <a:cubicBezTo>
                                          <a:pt x="163896" y="205423"/>
                                          <a:pt x="148778" y="218762"/>
                                          <a:pt x="131882" y="228544"/>
                                        </a:cubicBezTo>
                                        <a:cubicBezTo>
                                          <a:pt x="114096" y="237437"/>
                                          <a:pt x="95421" y="242773"/>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47"/>
                                <wps:cNvSpPr/>
                                <wps:spPr>
                                  <a:xfrm>
                                    <a:off x="8597538" y="1934973"/>
                                    <a:ext cx="215205" cy="245537"/>
                                  </a:xfrm>
                                  <a:custGeom>
                                    <a:avLst/>
                                    <a:gdLst>
                                      <a:gd name="connsiteX0" fmla="*/ 215205 w 215205"/>
                                      <a:gd name="connsiteY0" fmla="*/ 242869 h 245537"/>
                                      <a:gd name="connsiteX1" fmla="*/ 164516 w 215205"/>
                                      <a:gd name="connsiteY1" fmla="*/ 242869 h 245537"/>
                                      <a:gd name="connsiteX2" fmla="*/ 164516 w 215205"/>
                                      <a:gd name="connsiteY2" fmla="*/ 112145 h 245537"/>
                                      <a:gd name="connsiteX3" fmla="*/ 153845 w 215205"/>
                                      <a:gd name="connsiteY3" fmla="*/ 62346 h 245537"/>
                                      <a:gd name="connsiteX4" fmla="*/ 121831 w 215205"/>
                                      <a:gd name="connsiteY4" fmla="*/ 47228 h 245537"/>
                                      <a:gd name="connsiteX5" fmla="*/ 100488 w 215205"/>
                                      <a:gd name="connsiteY5" fmla="*/ 50785 h 245537"/>
                                      <a:gd name="connsiteX6" fmla="*/ 79146 w 215205"/>
                                      <a:gd name="connsiteY6" fmla="*/ 62346 h 245537"/>
                                      <a:gd name="connsiteX7" fmla="*/ 62249 w 215205"/>
                                      <a:gd name="connsiteY7" fmla="*/ 80131 h 245537"/>
                                      <a:gd name="connsiteX8" fmla="*/ 50689 w 215205"/>
                                      <a:gd name="connsiteY8" fmla="*/ 103253 h 245537"/>
                                      <a:gd name="connsiteX9" fmla="*/ 50689 w 215205"/>
                                      <a:gd name="connsiteY9" fmla="*/ 245537 h 245537"/>
                                      <a:gd name="connsiteX10" fmla="*/ 0 w 215205"/>
                                      <a:gd name="connsiteY10" fmla="*/ 245537 h 245537"/>
                                      <a:gd name="connsiteX11" fmla="*/ 0 w 215205"/>
                                      <a:gd name="connsiteY11" fmla="*/ 3653 h 245537"/>
                                      <a:gd name="connsiteX12" fmla="*/ 46243 w 215205"/>
                                      <a:gd name="connsiteY12" fmla="*/ 3653 h 245537"/>
                                      <a:gd name="connsiteX13" fmla="*/ 46243 w 215205"/>
                                      <a:gd name="connsiteY13" fmla="*/ 51674 h 245537"/>
                                      <a:gd name="connsiteX14" fmla="*/ 86260 w 215205"/>
                                      <a:gd name="connsiteY14" fmla="*/ 13435 h 245537"/>
                                      <a:gd name="connsiteX15" fmla="*/ 144063 w 215205"/>
                                      <a:gd name="connsiteY15" fmla="*/ 96 h 245537"/>
                                      <a:gd name="connsiteX16" fmla="*/ 179634 w 215205"/>
                                      <a:gd name="connsiteY16" fmla="*/ 7211 h 245537"/>
                                      <a:gd name="connsiteX17" fmla="*/ 200977 w 215205"/>
                                      <a:gd name="connsiteY17" fmla="*/ 28553 h 245537"/>
                                      <a:gd name="connsiteX18" fmla="*/ 212538 w 215205"/>
                                      <a:gd name="connsiteY18" fmla="*/ 59678 h 245537"/>
                                      <a:gd name="connsiteX19" fmla="*/ 212538 w 215205"/>
                                      <a:gd name="connsiteY19" fmla="*/ 97028 h 245537"/>
                                      <a:gd name="connsiteX20" fmla="*/ 215205 w 215205"/>
                                      <a:gd name="connsiteY20" fmla="*/ 242869 h 245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15205" h="245537">
                                        <a:moveTo>
                                          <a:pt x="215205" y="242869"/>
                                        </a:moveTo>
                                        <a:lnTo>
                                          <a:pt x="164516" y="242869"/>
                                        </a:lnTo>
                                        <a:lnTo>
                                          <a:pt x="164516" y="112145"/>
                                        </a:lnTo>
                                        <a:cubicBezTo>
                                          <a:pt x="166295" y="95249"/>
                                          <a:pt x="161849" y="77463"/>
                                          <a:pt x="153845" y="62346"/>
                                        </a:cubicBezTo>
                                        <a:cubicBezTo>
                                          <a:pt x="146731" y="52564"/>
                                          <a:pt x="134281" y="46339"/>
                                          <a:pt x="121831" y="47228"/>
                                        </a:cubicBezTo>
                                        <a:cubicBezTo>
                                          <a:pt x="114717" y="47228"/>
                                          <a:pt x="106713" y="49007"/>
                                          <a:pt x="100488" y="50785"/>
                                        </a:cubicBezTo>
                                        <a:cubicBezTo>
                                          <a:pt x="93374" y="53453"/>
                                          <a:pt x="86260" y="57899"/>
                                          <a:pt x="79146" y="62346"/>
                                        </a:cubicBezTo>
                                        <a:cubicBezTo>
                                          <a:pt x="72921" y="67681"/>
                                          <a:pt x="66696" y="73906"/>
                                          <a:pt x="62249" y="80131"/>
                                        </a:cubicBezTo>
                                        <a:cubicBezTo>
                                          <a:pt x="56914" y="87246"/>
                                          <a:pt x="53357" y="95249"/>
                                          <a:pt x="50689" y="103253"/>
                                        </a:cubicBezTo>
                                        <a:lnTo>
                                          <a:pt x="50689" y="245537"/>
                                        </a:lnTo>
                                        <a:lnTo>
                                          <a:pt x="0" y="245537"/>
                                        </a:lnTo>
                                        <a:lnTo>
                                          <a:pt x="0" y="3653"/>
                                        </a:lnTo>
                                        <a:lnTo>
                                          <a:pt x="46243" y="3653"/>
                                        </a:lnTo>
                                        <a:lnTo>
                                          <a:pt x="46243" y="51674"/>
                                        </a:lnTo>
                                        <a:cubicBezTo>
                                          <a:pt x="56024" y="35667"/>
                                          <a:pt x="69364" y="22328"/>
                                          <a:pt x="86260" y="13435"/>
                                        </a:cubicBezTo>
                                        <a:cubicBezTo>
                                          <a:pt x="104046" y="4543"/>
                                          <a:pt x="123610" y="-793"/>
                                          <a:pt x="144063" y="96"/>
                                        </a:cubicBezTo>
                                        <a:cubicBezTo>
                                          <a:pt x="156513" y="96"/>
                                          <a:pt x="168074" y="1875"/>
                                          <a:pt x="179634" y="7211"/>
                                        </a:cubicBezTo>
                                        <a:cubicBezTo>
                                          <a:pt x="188527" y="12546"/>
                                          <a:pt x="196530" y="19660"/>
                                          <a:pt x="200977" y="28553"/>
                                        </a:cubicBezTo>
                                        <a:cubicBezTo>
                                          <a:pt x="206313" y="38335"/>
                                          <a:pt x="209869" y="48117"/>
                                          <a:pt x="212538" y="59678"/>
                                        </a:cubicBezTo>
                                        <a:cubicBezTo>
                                          <a:pt x="213427" y="72128"/>
                                          <a:pt x="213427" y="84578"/>
                                          <a:pt x="212538" y="97028"/>
                                        </a:cubicBezTo>
                                        <a:lnTo>
                                          <a:pt x="215205" y="2428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48"/>
                                <wps:cNvSpPr/>
                                <wps:spPr>
                                  <a:xfrm>
                                    <a:off x="8845647" y="1933956"/>
                                    <a:ext cx="226765" cy="248331"/>
                                  </a:xfrm>
                                  <a:custGeom>
                                    <a:avLst/>
                                    <a:gdLst>
                                      <a:gd name="connsiteX0" fmla="*/ 80924 w 226765"/>
                                      <a:gd name="connsiteY0" fmla="*/ 248332 h 248331"/>
                                      <a:gd name="connsiteX1" fmla="*/ 48910 w 226765"/>
                                      <a:gd name="connsiteY1" fmla="*/ 242996 h 248331"/>
                                      <a:gd name="connsiteX2" fmla="*/ 23121 w 226765"/>
                                      <a:gd name="connsiteY2" fmla="*/ 226989 h 248331"/>
                                      <a:gd name="connsiteX3" fmla="*/ 6225 w 226765"/>
                                      <a:gd name="connsiteY3" fmla="*/ 202979 h 248331"/>
                                      <a:gd name="connsiteX4" fmla="*/ 0 w 226765"/>
                                      <a:gd name="connsiteY4" fmla="*/ 173633 h 248331"/>
                                      <a:gd name="connsiteX5" fmla="*/ 7114 w 226765"/>
                                      <a:gd name="connsiteY5" fmla="*/ 142508 h 248331"/>
                                      <a:gd name="connsiteX6" fmla="*/ 28456 w 226765"/>
                                      <a:gd name="connsiteY6" fmla="*/ 118497 h 248331"/>
                                      <a:gd name="connsiteX7" fmla="*/ 60471 w 226765"/>
                                      <a:gd name="connsiteY7" fmla="*/ 102490 h 248331"/>
                                      <a:gd name="connsiteX8" fmla="*/ 101377 w 226765"/>
                                      <a:gd name="connsiteY8" fmla="*/ 96265 h 248331"/>
                                      <a:gd name="connsiteX9" fmla="*/ 135170 w 226765"/>
                                      <a:gd name="connsiteY9" fmla="*/ 99822 h 248331"/>
                                      <a:gd name="connsiteX10" fmla="*/ 165405 w 226765"/>
                                      <a:gd name="connsiteY10" fmla="*/ 107826 h 248331"/>
                                      <a:gd name="connsiteX11" fmla="*/ 165405 w 226765"/>
                                      <a:gd name="connsiteY11" fmla="*/ 91819 h 248331"/>
                                      <a:gd name="connsiteX12" fmla="*/ 149398 w 226765"/>
                                      <a:gd name="connsiteY12" fmla="*/ 50912 h 248331"/>
                                      <a:gd name="connsiteX13" fmla="*/ 105824 w 226765"/>
                                      <a:gd name="connsiteY13" fmla="*/ 35795 h 248331"/>
                                      <a:gd name="connsiteX14" fmla="*/ 67585 w 226765"/>
                                      <a:gd name="connsiteY14" fmla="*/ 42909 h 248331"/>
                                      <a:gd name="connsiteX15" fmla="*/ 29346 w 226765"/>
                                      <a:gd name="connsiteY15" fmla="*/ 63362 h 248331"/>
                                      <a:gd name="connsiteX16" fmla="*/ 13339 w 226765"/>
                                      <a:gd name="connsiteY16" fmla="*/ 31348 h 248331"/>
                                      <a:gd name="connsiteX17" fmla="*/ 109381 w 226765"/>
                                      <a:gd name="connsiteY17" fmla="*/ 223 h 248331"/>
                                      <a:gd name="connsiteX18" fmla="*/ 185859 w 226765"/>
                                      <a:gd name="connsiteY18" fmla="*/ 25123 h 248331"/>
                                      <a:gd name="connsiteX19" fmla="*/ 213427 w 226765"/>
                                      <a:gd name="connsiteY19" fmla="*/ 97155 h 248331"/>
                                      <a:gd name="connsiteX20" fmla="*/ 213427 w 226765"/>
                                      <a:gd name="connsiteY20" fmla="*/ 184304 h 248331"/>
                                      <a:gd name="connsiteX21" fmla="*/ 226766 w 226765"/>
                                      <a:gd name="connsiteY21" fmla="*/ 200311 h 248331"/>
                                      <a:gd name="connsiteX22" fmla="*/ 226766 w 226765"/>
                                      <a:gd name="connsiteY22" fmla="*/ 242996 h 248331"/>
                                      <a:gd name="connsiteX23" fmla="*/ 213427 w 226765"/>
                                      <a:gd name="connsiteY23" fmla="*/ 242996 h 248331"/>
                                      <a:gd name="connsiteX24" fmla="*/ 203645 w 226765"/>
                                      <a:gd name="connsiteY24" fmla="*/ 242996 h 248331"/>
                                      <a:gd name="connsiteX25" fmla="*/ 180523 w 226765"/>
                                      <a:gd name="connsiteY25" fmla="*/ 235882 h 248331"/>
                                      <a:gd name="connsiteX26" fmla="*/ 170741 w 226765"/>
                                      <a:gd name="connsiteY26" fmla="*/ 217207 h 248331"/>
                                      <a:gd name="connsiteX27" fmla="*/ 170741 w 226765"/>
                                      <a:gd name="connsiteY27" fmla="*/ 202089 h 248331"/>
                                      <a:gd name="connsiteX28" fmla="*/ 131612 w 226765"/>
                                      <a:gd name="connsiteY28" fmla="*/ 234103 h 248331"/>
                                      <a:gd name="connsiteX29" fmla="*/ 80924 w 226765"/>
                                      <a:gd name="connsiteY29" fmla="*/ 248332 h 248331"/>
                                      <a:gd name="connsiteX30" fmla="*/ 94263 w 226765"/>
                                      <a:gd name="connsiteY30" fmla="*/ 211871 h 248331"/>
                                      <a:gd name="connsiteX31" fmla="*/ 128945 w 226765"/>
                                      <a:gd name="connsiteY31" fmla="*/ 205647 h 248331"/>
                                      <a:gd name="connsiteX32" fmla="*/ 154735 w 226765"/>
                                      <a:gd name="connsiteY32" fmla="*/ 186972 h 248331"/>
                                      <a:gd name="connsiteX33" fmla="*/ 164516 w 226765"/>
                                      <a:gd name="connsiteY33" fmla="*/ 170075 h 248331"/>
                                      <a:gd name="connsiteX34" fmla="*/ 164516 w 226765"/>
                                      <a:gd name="connsiteY34" fmla="*/ 141619 h 248331"/>
                                      <a:gd name="connsiteX35" fmla="*/ 136949 w 226765"/>
                                      <a:gd name="connsiteY35" fmla="*/ 133615 h 248331"/>
                                      <a:gd name="connsiteX36" fmla="*/ 108491 w 226765"/>
                                      <a:gd name="connsiteY36" fmla="*/ 133615 h 248331"/>
                                      <a:gd name="connsiteX37" fmla="*/ 64917 w 226765"/>
                                      <a:gd name="connsiteY37" fmla="*/ 145176 h 248331"/>
                                      <a:gd name="connsiteX38" fmla="*/ 47132 w 226765"/>
                                      <a:gd name="connsiteY38" fmla="*/ 176300 h 248331"/>
                                      <a:gd name="connsiteX39" fmla="*/ 60471 w 226765"/>
                                      <a:gd name="connsiteY39" fmla="*/ 206536 h 248331"/>
                                      <a:gd name="connsiteX40" fmla="*/ 94263 w 226765"/>
                                      <a:gd name="connsiteY40" fmla="*/ 211871 h 248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6765" h="248331">
                                        <a:moveTo>
                                          <a:pt x="80924" y="248332"/>
                                        </a:moveTo>
                                        <a:cubicBezTo>
                                          <a:pt x="70253" y="248332"/>
                                          <a:pt x="59581" y="246553"/>
                                          <a:pt x="48910" y="242996"/>
                                        </a:cubicBezTo>
                                        <a:cubicBezTo>
                                          <a:pt x="39128" y="239439"/>
                                          <a:pt x="30235" y="234103"/>
                                          <a:pt x="23121" y="226989"/>
                                        </a:cubicBezTo>
                                        <a:cubicBezTo>
                                          <a:pt x="16007" y="220764"/>
                                          <a:pt x="9782" y="212761"/>
                                          <a:pt x="6225" y="202979"/>
                                        </a:cubicBezTo>
                                        <a:cubicBezTo>
                                          <a:pt x="2668" y="194086"/>
                                          <a:pt x="0" y="183415"/>
                                          <a:pt x="0" y="173633"/>
                                        </a:cubicBezTo>
                                        <a:cubicBezTo>
                                          <a:pt x="0" y="162961"/>
                                          <a:pt x="1778" y="152290"/>
                                          <a:pt x="7114" y="142508"/>
                                        </a:cubicBezTo>
                                        <a:cubicBezTo>
                                          <a:pt x="12450" y="132726"/>
                                          <a:pt x="19564" y="124722"/>
                                          <a:pt x="28456" y="118497"/>
                                        </a:cubicBezTo>
                                        <a:cubicBezTo>
                                          <a:pt x="38239" y="111383"/>
                                          <a:pt x="48910" y="105158"/>
                                          <a:pt x="60471" y="102490"/>
                                        </a:cubicBezTo>
                                        <a:cubicBezTo>
                                          <a:pt x="73810" y="98044"/>
                                          <a:pt x="87149" y="96265"/>
                                          <a:pt x="101377" y="96265"/>
                                        </a:cubicBezTo>
                                        <a:cubicBezTo>
                                          <a:pt x="112938" y="96265"/>
                                          <a:pt x="123609" y="97155"/>
                                          <a:pt x="135170" y="99822"/>
                                        </a:cubicBezTo>
                                        <a:cubicBezTo>
                                          <a:pt x="145842" y="101601"/>
                                          <a:pt x="155624" y="104269"/>
                                          <a:pt x="165405" y="107826"/>
                                        </a:cubicBezTo>
                                        <a:lnTo>
                                          <a:pt x="165405" y="91819"/>
                                        </a:lnTo>
                                        <a:cubicBezTo>
                                          <a:pt x="166295" y="76701"/>
                                          <a:pt x="160959" y="61584"/>
                                          <a:pt x="149398" y="50912"/>
                                        </a:cubicBezTo>
                                        <a:cubicBezTo>
                                          <a:pt x="137838" y="40241"/>
                                          <a:pt x="121831" y="34905"/>
                                          <a:pt x="105824" y="35795"/>
                                        </a:cubicBezTo>
                                        <a:cubicBezTo>
                                          <a:pt x="92485" y="35795"/>
                                          <a:pt x="80035" y="38462"/>
                                          <a:pt x="67585" y="42909"/>
                                        </a:cubicBezTo>
                                        <a:cubicBezTo>
                                          <a:pt x="54246" y="48244"/>
                                          <a:pt x="41796" y="55359"/>
                                          <a:pt x="29346" y="63362"/>
                                        </a:cubicBezTo>
                                        <a:lnTo>
                                          <a:pt x="13339" y="31348"/>
                                        </a:lnTo>
                                        <a:cubicBezTo>
                                          <a:pt x="41796" y="11784"/>
                                          <a:pt x="75589" y="223"/>
                                          <a:pt x="109381" y="223"/>
                                        </a:cubicBezTo>
                                        <a:cubicBezTo>
                                          <a:pt x="136949" y="-1555"/>
                                          <a:pt x="164516" y="7337"/>
                                          <a:pt x="185859" y="25123"/>
                                        </a:cubicBezTo>
                                        <a:cubicBezTo>
                                          <a:pt x="205423" y="43798"/>
                                          <a:pt x="215205" y="70476"/>
                                          <a:pt x="213427" y="97155"/>
                                        </a:cubicBezTo>
                                        <a:lnTo>
                                          <a:pt x="213427" y="184304"/>
                                        </a:lnTo>
                                        <a:cubicBezTo>
                                          <a:pt x="213427" y="194975"/>
                                          <a:pt x="217873" y="200311"/>
                                          <a:pt x="226766" y="200311"/>
                                        </a:cubicBezTo>
                                        <a:lnTo>
                                          <a:pt x="226766" y="242996"/>
                                        </a:lnTo>
                                        <a:lnTo>
                                          <a:pt x="213427" y="242996"/>
                                        </a:lnTo>
                                        <a:lnTo>
                                          <a:pt x="203645" y="242996"/>
                                        </a:lnTo>
                                        <a:cubicBezTo>
                                          <a:pt x="195641" y="243885"/>
                                          <a:pt x="187637" y="241218"/>
                                          <a:pt x="180523" y="235882"/>
                                        </a:cubicBezTo>
                                        <a:cubicBezTo>
                                          <a:pt x="175187" y="230546"/>
                                          <a:pt x="171630" y="224321"/>
                                          <a:pt x="170741" y="217207"/>
                                        </a:cubicBezTo>
                                        <a:lnTo>
                                          <a:pt x="170741" y="202089"/>
                                        </a:lnTo>
                                        <a:cubicBezTo>
                                          <a:pt x="160070" y="216318"/>
                                          <a:pt x="146731" y="226989"/>
                                          <a:pt x="131612" y="234103"/>
                                        </a:cubicBezTo>
                                        <a:cubicBezTo>
                                          <a:pt x="117384" y="242996"/>
                                          <a:pt x="99599" y="248332"/>
                                          <a:pt x="80924" y="248332"/>
                                        </a:cubicBezTo>
                                        <a:close/>
                                        <a:moveTo>
                                          <a:pt x="94263" y="211871"/>
                                        </a:moveTo>
                                        <a:cubicBezTo>
                                          <a:pt x="105824" y="211871"/>
                                          <a:pt x="118274" y="209204"/>
                                          <a:pt x="128945" y="205647"/>
                                        </a:cubicBezTo>
                                        <a:cubicBezTo>
                                          <a:pt x="138727" y="202089"/>
                                          <a:pt x="147620" y="194975"/>
                                          <a:pt x="154735" y="186972"/>
                                        </a:cubicBezTo>
                                        <a:cubicBezTo>
                                          <a:pt x="160070" y="183415"/>
                                          <a:pt x="164516" y="177190"/>
                                          <a:pt x="164516" y="170075"/>
                                        </a:cubicBezTo>
                                        <a:lnTo>
                                          <a:pt x="164516" y="141619"/>
                                        </a:lnTo>
                                        <a:cubicBezTo>
                                          <a:pt x="155624" y="138061"/>
                                          <a:pt x="146731" y="135394"/>
                                          <a:pt x="136949" y="133615"/>
                                        </a:cubicBezTo>
                                        <a:cubicBezTo>
                                          <a:pt x="127166" y="132726"/>
                                          <a:pt x="118274" y="132726"/>
                                          <a:pt x="108491" y="133615"/>
                                        </a:cubicBezTo>
                                        <a:cubicBezTo>
                                          <a:pt x="93374" y="132726"/>
                                          <a:pt x="77367" y="137172"/>
                                          <a:pt x="64917" y="145176"/>
                                        </a:cubicBezTo>
                                        <a:cubicBezTo>
                                          <a:pt x="54246" y="151401"/>
                                          <a:pt x="47132" y="162961"/>
                                          <a:pt x="47132" y="176300"/>
                                        </a:cubicBezTo>
                                        <a:cubicBezTo>
                                          <a:pt x="47132" y="187861"/>
                                          <a:pt x="51578" y="199422"/>
                                          <a:pt x="60471" y="206536"/>
                                        </a:cubicBezTo>
                                        <a:cubicBezTo>
                                          <a:pt x="71142" y="211871"/>
                                          <a:pt x="83592" y="213650"/>
                                          <a:pt x="94263" y="211871"/>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49"/>
                                <wps:cNvSpPr/>
                                <wps:spPr>
                                  <a:xfrm>
                                    <a:off x="9112320" y="1843473"/>
                                    <a:ext cx="107713" cy="341578"/>
                                  </a:xfrm>
                                  <a:custGeom>
                                    <a:avLst/>
                                    <a:gdLst>
                                      <a:gd name="connsiteX0" fmla="*/ 111 w 107713"/>
                                      <a:gd name="connsiteY0" fmla="*/ 0 h 341578"/>
                                      <a:gd name="connsiteX1" fmla="*/ 50799 w 107713"/>
                                      <a:gd name="connsiteY1" fmla="*/ 0 h 341578"/>
                                      <a:gd name="connsiteX2" fmla="*/ 50799 w 107713"/>
                                      <a:gd name="connsiteY2" fmla="*/ 265894 h 341578"/>
                                      <a:gd name="connsiteX3" fmla="*/ 57025 w 107713"/>
                                      <a:gd name="connsiteY3" fmla="*/ 287237 h 341578"/>
                                      <a:gd name="connsiteX4" fmla="*/ 76588 w 107713"/>
                                      <a:gd name="connsiteY4" fmla="*/ 294351 h 341578"/>
                                      <a:gd name="connsiteX5" fmla="*/ 88149 w 107713"/>
                                      <a:gd name="connsiteY5" fmla="*/ 294351 h 341578"/>
                                      <a:gd name="connsiteX6" fmla="*/ 100598 w 107713"/>
                                      <a:gd name="connsiteY6" fmla="*/ 290794 h 341578"/>
                                      <a:gd name="connsiteX7" fmla="*/ 107713 w 107713"/>
                                      <a:gd name="connsiteY7" fmla="*/ 329922 h 341578"/>
                                      <a:gd name="connsiteX8" fmla="*/ 81924 w 107713"/>
                                      <a:gd name="connsiteY8" fmla="*/ 337926 h 341578"/>
                                      <a:gd name="connsiteX9" fmla="*/ 55245 w 107713"/>
                                      <a:gd name="connsiteY9" fmla="*/ 341483 h 341578"/>
                                      <a:gd name="connsiteX10" fmla="*/ 14339 w 107713"/>
                                      <a:gd name="connsiteY10" fmla="*/ 327254 h 341578"/>
                                      <a:gd name="connsiteX11" fmla="*/ 111 w 107713"/>
                                      <a:gd name="connsiteY11" fmla="*/ 287237 h 341578"/>
                                      <a:gd name="connsiteX12" fmla="*/ 111 w 107713"/>
                                      <a:gd name="connsiteY12" fmla="*/ 0 h 341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713" h="341578">
                                        <a:moveTo>
                                          <a:pt x="111" y="0"/>
                                        </a:moveTo>
                                        <a:lnTo>
                                          <a:pt x="50799" y="0"/>
                                        </a:lnTo>
                                        <a:lnTo>
                                          <a:pt x="50799" y="265894"/>
                                        </a:lnTo>
                                        <a:cubicBezTo>
                                          <a:pt x="49910" y="273898"/>
                                          <a:pt x="52578" y="281012"/>
                                          <a:pt x="57025" y="287237"/>
                                        </a:cubicBezTo>
                                        <a:cubicBezTo>
                                          <a:pt x="62360" y="292573"/>
                                          <a:pt x="69474" y="295240"/>
                                          <a:pt x="76588" y="294351"/>
                                        </a:cubicBezTo>
                                        <a:lnTo>
                                          <a:pt x="88149" y="294351"/>
                                        </a:lnTo>
                                        <a:lnTo>
                                          <a:pt x="100598" y="290794"/>
                                        </a:lnTo>
                                        <a:lnTo>
                                          <a:pt x="107713" y="329922"/>
                                        </a:lnTo>
                                        <a:cubicBezTo>
                                          <a:pt x="99709" y="333479"/>
                                          <a:pt x="90817" y="336147"/>
                                          <a:pt x="81924" y="337926"/>
                                        </a:cubicBezTo>
                                        <a:cubicBezTo>
                                          <a:pt x="73031" y="339704"/>
                                          <a:pt x="64138" y="340593"/>
                                          <a:pt x="55245" y="341483"/>
                                        </a:cubicBezTo>
                                        <a:cubicBezTo>
                                          <a:pt x="40128" y="342372"/>
                                          <a:pt x="25900" y="337036"/>
                                          <a:pt x="14339" y="327254"/>
                                        </a:cubicBezTo>
                                        <a:cubicBezTo>
                                          <a:pt x="3668" y="316583"/>
                                          <a:pt x="-778" y="302355"/>
                                          <a:pt x="111" y="287237"/>
                                        </a:cubicBezTo>
                                        <a:lnTo>
                                          <a:pt x="111"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50"/>
                                <wps:cNvSpPr/>
                                <wps:spPr>
                                  <a:xfrm>
                                    <a:off x="9356982" y="1823020"/>
                                    <a:ext cx="26678" cy="414403"/>
                                  </a:xfrm>
                                  <a:custGeom>
                                    <a:avLst/>
                                    <a:gdLst>
                                      <a:gd name="connsiteX0" fmla="*/ 0 w 26678"/>
                                      <a:gd name="connsiteY0" fmla="*/ 414404 h 414403"/>
                                      <a:gd name="connsiteX1" fmla="*/ 0 w 26678"/>
                                      <a:gd name="connsiteY1" fmla="*/ 0 h 414403"/>
                                      <a:gd name="connsiteX2" fmla="*/ 26678 w 26678"/>
                                      <a:gd name="connsiteY2" fmla="*/ 0 h 414403"/>
                                      <a:gd name="connsiteX3" fmla="*/ 26678 w 26678"/>
                                      <a:gd name="connsiteY3" fmla="*/ 414404 h 414403"/>
                                      <a:gd name="connsiteX4" fmla="*/ 0 w 26678"/>
                                      <a:gd name="connsiteY4" fmla="*/ 414404 h 414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8" h="414403">
                                        <a:moveTo>
                                          <a:pt x="0" y="414404"/>
                                        </a:moveTo>
                                        <a:lnTo>
                                          <a:pt x="0" y="0"/>
                                        </a:lnTo>
                                        <a:lnTo>
                                          <a:pt x="26678" y="0"/>
                                        </a:lnTo>
                                        <a:lnTo>
                                          <a:pt x="26678" y="414404"/>
                                        </a:lnTo>
                                        <a:lnTo>
                                          <a:pt x="0" y="414404"/>
                                        </a:lnTo>
                                        <a:close/>
                                      </a:path>
                                    </a:pathLst>
                                  </a:custGeom>
                                  <a:solidFill>
                                    <a:srgbClr val="BCBEC0"/>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51"/>
                                <wps:cNvSpPr/>
                                <wps:spPr>
                                  <a:xfrm>
                                    <a:off x="9560627" y="1849698"/>
                                    <a:ext cx="273896" cy="328143"/>
                                  </a:xfrm>
                                  <a:custGeom>
                                    <a:avLst/>
                                    <a:gdLst>
                                      <a:gd name="connsiteX0" fmla="*/ 40907 w 273896"/>
                                      <a:gd name="connsiteY0" fmla="*/ 80035 h 328143"/>
                                      <a:gd name="connsiteX1" fmla="*/ 40907 w 273896"/>
                                      <a:gd name="connsiteY1" fmla="*/ 328144 h 328143"/>
                                      <a:gd name="connsiteX2" fmla="*/ 0 w 273896"/>
                                      <a:gd name="connsiteY2" fmla="*/ 328144 h 328143"/>
                                      <a:gd name="connsiteX3" fmla="*/ 0 w 273896"/>
                                      <a:gd name="connsiteY3" fmla="*/ 0 h 328143"/>
                                      <a:gd name="connsiteX4" fmla="*/ 32014 w 273896"/>
                                      <a:gd name="connsiteY4" fmla="*/ 0 h 328143"/>
                                      <a:gd name="connsiteX5" fmla="*/ 232990 w 273896"/>
                                      <a:gd name="connsiteY5" fmla="*/ 253444 h 328143"/>
                                      <a:gd name="connsiteX6" fmla="*/ 232990 w 273896"/>
                                      <a:gd name="connsiteY6" fmla="*/ 3557 h 328143"/>
                                      <a:gd name="connsiteX7" fmla="*/ 273897 w 273896"/>
                                      <a:gd name="connsiteY7" fmla="*/ 3557 h 328143"/>
                                      <a:gd name="connsiteX8" fmla="*/ 273897 w 273896"/>
                                      <a:gd name="connsiteY8" fmla="*/ 328144 h 328143"/>
                                      <a:gd name="connsiteX9" fmla="*/ 239215 w 273896"/>
                                      <a:gd name="connsiteY9" fmla="*/ 328144 h 328143"/>
                                      <a:gd name="connsiteX10" fmla="*/ 40907 w 273896"/>
                                      <a:gd name="connsiteY10" fmla="*/ 80035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3896" h="328143">
                                        <a:moveTo>
                                          <a:pt x="40907" y="80035"/>
                                        </a:moveTo>
                                        <a:lnTo>
                                          <a:pt x="40907" y="328144"/>
                                        </a:lnTo>
                                        <a:lnTo>
                                          <a:pt x="0" y="328144"/>
                                        </a:lnTo>
                                        <a:lnTo>
                                          <a:pt x="0" y="0"/>
                                        </a:lnTo>
                                        <a:lnTo>
                                          <a:pt x="32014" y="0"/>
                                        </a:lnTo>
                                        <a:lnTo>
                                          <a:pt x="232990" y="253444"/>
                                        </a:lnTo>
                                        <a:lnTo>
                                          <a:pt x="232990" y="3557"/>
                                        </a:lnTo>
                                        <a:lnTo>
                                          <a:pt x="273897" y="3557"/>
                                        </a:lnTo>
                                        <a:lnTo>
                                          <a:pt x="273897" y="328144"/>
                                        </a:lnTo>
                                        <a:lnTo>
                                          <a:pt x="239215" y="328144"/>
                                        </a:lnTo>
                                        <a:lnTo>
                                          <a:pt x="40907" y="80035"/>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52"/>
                                <wps:cNvSpPr/>
                                <wps:spPr>
                                  <a:xfrm>
                                    <a:off x="9878988" y="1851477"/>
                                    <a:ext cx="250777" cy="331700"/>
                                  </a:xfrm>
                                  <a:custGeom>
                                    <a:avLst/>
                                    <a:gdLst>
                                      <a:gd name="connsiteX0" fmla="*/ 216984 w 250777"/>
                                      <a:gd name="connsiteY0" fmla="*/ 69364 h 331700"/>
                                      <a:gd name="connsiteX1" fmla="*/ 202756 w 250777"/>
                                      <a:gd name="connsiteY1" fmla="*/ 56914 h 331700"/>
                                      <a:gd name="connsiteX2" fmla="*/ 181413 w 250777"/>
                                      <a:gd name="connsiteY2" fmla="*/ 46242 h 331700"/>
                                      <a:gd name="connsiteX3" fmla="*/ 156513 w 250777"/>
                                      <a:gd name="connsiteY3" fmla="*/ 38239 h 331700"/>
                                      <a:gd name="connsiteX4" fmla="*/ 128056 w 250777"/>
                                      <a:gd name="connsiteY4" fmla="*/ 38239 h 331700"/>
                                      <a:gd name="connsiteX5" fmla="*/ 72031 w 250777"/>
                                      <a:gd name="connsiteY5" fmla="*/ 51578 h 331700"/>
                                      <a:gd name="connsiteX6" fmla="*/ 54246 w 250777"/>
                                      <a:gd name="connsiteY6" fmla="*/ 90706 h 331700"/>
                                      <a:gd name="connsiteX7" fmla="*/ 59582 w 250777"/>
                                      <a:gd name="connsiteY7" fmla="*/ 112049 h 331700"/>
                                      <a:gd name="connsiteX8" fmla="*/ 75589 w 250777"/>
                                      <a:gd name="connsiteY8" fmla="*/ 127167 h 331700"/>
                                      <a:gd name="connsiteX9" fmla="*/ 102267 w 250777"/>
                                      <a:gd name="connsiteY9" fmla="*/ 137838 h 331700"/>
                                      <a:gd name="connsiteX10" fmla="*/ 140506 w 250777"/>
                                      <a:gd name="connsiteY10" fmla="*/ 147620 h 331700"/>
                                      <a:gd name="connsiteX11" fmla="*/ 186748 w 250777"/>
                                      <a:gd name="connsiteY11" fmla="*/ 160070 h 331700"/>
                                      <a:gd name="connsiteX12" fmla="*/ 221430 w 250777"/>
                                      <a:gd name="connsiteY12" fmla="*/ 177856 h 331700"/>
                                      <a:gd name="connsiteX13" fmla="*/ 242773 w 250777"/>
                                      <a:gd name="connsiteY13" fmla="*/ 203645 h 331700"/>
                                      <a:gd name="connsiteX14" fmla="*/ 250777 w 250777"/>
                                      <a:gd name="connsiteY14" fmla="*/ 240994 h 331700"/>
                                      <a:gd name="connsiteX15" fmla="*/ 241884 w 250777"/>
                                      <a:gd name="connsiteY15" fmla="*/ 281901 h 331700"/>
                                      <a:gd name="connsiteX16" fmla="*/ 216984 w 250777"/>
                                      <a:gd name="connsiteY16" fmla="*/ 310358 h 331700"/>
                                      <a:gd name="connsiteX17" fmla="*/ 179635 w 250777"/>
                                      <a:gd name="connsiteY17" fmla="*/ 326365 h 331700"/>
                                      <a:gd name="connsiteX18" fmla="*/ 132503 w 250777"/>
                                      <a:gd name="connsiteY18" fmla="*/ 331701 h 331700"/>
                                      <a:gd name="connsiteX19" fmla="*/ 61360 w 250777"/>
                                      <a:gd name="connsiteY19" fmla="*/ 320140 h 331700"/>
                                      <a:gd name="connsiteX20" fmla="*/ 0 w 250777"/>
                                      <a:gd name="connsiteY20" fmla="*/ 286347 h 331700"/>
                                      <a:gd name="connsiteX21" fmla="*/ 19565 w 250777"/>
                                      <a:gd name="connsiteY21" fmla="*/ 251666 h 331700"/>
                                      <a:gd name="connsiteX22" fmla="*/ 38239 w 250777"/>
                                      <a:gd name="connsiteY22" fmla="*/ 267673 h 331700"/>
                                      <a:gd name="connsiteX23" fmla="*/ 64029 w 250777"/>
                                      <a:gd name="connsiteY23" fmla="*/ 281012 h 331700"/>
                                      <a:gd name="connsiteX24" fmla="*/ 96042 w 250777"/>
                                      <a:gd name="connsiteY24" fmla="*/ 291683 h 331700"/>
                                      <a:gd name="connsiteX25" fmla="*/ 132503 w 250777"/>
                                      <a:gd name="connsiteY25" fmla="*/ 295240 h 331700"/>
                                      <a:gd name="connsiteX26" fmla="*/ 185859 w 250777"/>
                                      <a:gd name="connsiteY26" fmla="*/ 282790 h 331700"/>
                                      <a:gd name="connsiteX27" fmla="*/ 205423 w 250777"/>
                                      <a:gd name="connsiteY27" fmla="*/ 245441 h 331700"/>
                                      <a:gd name="connsiteX28" fmla="*/ 199198 w 250777"/>
                                      <a:gd name="connsiteY28" fmla="*/ 222319 h 331700"/>
                                      <a:gd name="connsiteX29" fmla="*/ 181413 w 250777"/>
                                      <a:gd name="connsiteY29" fmla="*/ 206312 h 331700"/>
                                      <a:gd name="connsiteX30" fmla="*/ 152066 w 250777"/>
                                      <a:gd name="connsiteY30" fmla="*/ 194752 h 331700"/>
                                      <a:gd name="connsiteX31" fmla="*/ 111160 w 250777"/>
                                      <a:gd name="connsiteY31" fmla="*/ 183191 h 331700"/>
                                      <a:gd name="connsiteX32" fmla="*/ 67585 w 250777"/>
                                      <a:gd name="connsiteY32" fmla="*/ 170741 h 331700"/>
                                      <a:gd name="connsiteX33" fmla="*/ 36460 w 250777"/>
                                      <a:gd name="connsiteY33" fmla="*/ 153845 h 331700"/>
                                      <a:gd name="connsiteX34" fmla="*/ 17786 w 250777"/>
                                      <a:gd name="connsiteY34" fmla="*/ 130724 h 331700"/>
                                      <a:gd name="connsiteX35" fmla="*/ 11561 w 250777"/>
                                      <a:gd name="connsiteY35" fmla="*/ 96931 h 331700"/>
                                      <a:gd name="connsiteX36" fmla="*/ 20454 w 250777"/>
                                      <a:gd name="connsiteY36" fmla="*/ 56025 h 331700"/>
                                      <a:gd name="connsiteX37" fmla="*/ 44464 w 250777"/>
                                      <a:gd name="connsiteY37" fmla="*/ 24900 h 331700"/>
                                      <a:gd name="connsiteX38" fmla="*/ 80924 w 250777"/>
                                      <a:gd name="connsiteY38" fmla="*/ 6225 h 331700"/>
                                      <a:gd name="connsiteX39" fmla="*/ 128056 w 250777"/>
                                      <a:gd name="connsiteY39" fmla="*/ 0 h 331700"/>
                                      <a:gd name="connsiteX40" fmla="*/ 186748 w 250777"/>
                                      <a:gd name="connsiteY40" fmla="*/ 9782 h 331700"/>
                                      <a:gd name="connsiteX41" fmla="*/ 233881 w 250777"/>
                                      <a:gd name="connsiteY41" fmla="*/ 36460 h 331700"/>
                                      <a:gd name="connsiteX42" fmla="*/ 216984 w 250777"/>
                                      <a:gd name="connsiteY42" fmla="*/ 69364 h 33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50777" h="331700">
                                        <a:moveTo>
                                          <a:pt x="216984" y="69364"/>
                                        </a:moveTo>
                                        <a:lnTo>
                                          <a:pt x="202756" y="56914"/>
                                        </a:lnTo>
                                        <a:cubicBezTo>
                                          <a:pt x="195641" y="52467"/>
                                          <a:pt x="189417" y="49799"/>
                                          <a:pt x="181413" y="46242"/>
                                        </a:cubicBezTo>
                                        <a:cubicBezTo>
                                          <a:pt x="173409" y="42685"/>
                                          <a:pt x="165405" y="40018"/>
                                          <a:pt x="156513" y="38239"/>
                                        </a:cubicBezTo>
                                        <a:cubicBezTo>
                                          <a:pt x="146731" y="37350"/>
                                          <a:pt x="137838" y="37350"/>
                                          <a:pt x="128056" y="38239"/>
                                        </a:cubicBezTo>
                                        <a:cubicBezTo>
                                          <a:pt x="108493" y="36460"/>
                                          <a:pt x="88928" y="41796"/>
                                          <a:pt x="72031" y="51578"/>
                                        </a:cubicBezTo>
                                        <a:cubicBezTo>
                                          <a:pt x="60471" y="61360"/>
                                          <a:pt x="53357" y="75589"/>
                                          <a:pt x="54246" y="90706"/>
                                        </a:cubicBezTo>
                                        <a:cubicBezTo>
                                          <a:pt x="54246" y="97821"/>
                                          <a:pt x="56025" y="105824"/>
                                          <a:pt x="59582" y="112049"/>
                                        </a:cubicBezTo>
                                        <a:cubicBezTo>
                                          <a:pt x="63139" y="118274"/>
                                          <a:pt x="68475" y="123610"/>
                                          <a:pt x="75589" y="127167"/>
                                        </a:cubicBezTo>
                                        <a:cubicBezTo>
                                          <a:pt x="84481" y="131613"/>
                                          <a:pt x="93374" y="135170"/>
                                          <a:pt x="102267" y="137838"/>
                                        </a:cubicBezTo>
                                        <a:lnTo>
                                          <a:pt x="140506" y="147620"/>
                                        </a:lnTo>
                                        <a:cubicBezTo>
                                          <a:pt x="157403" y="151177"/>
                                          <a:pt x="172520" y="155624"/>
                                          <a:pt x="186748" y="160070"/>
                                        </a:cubicBezTo>
                                        <a:cubicBezTo>
                                          <a:pt x="199198" y="164516"/>
                                          <a:pt x="210760" y="169852"/>
                                          <a:pt x="221430" y="177856"/>
                                        </a:cubicBezTo>
                                        <a:cubicBezTo>
                                          <a:pt x="230323" y="184970"/>
                                          <a:pt x="238327" y="192973"/>
                                          <a:pt x="242773" y="203645"/>
                                        </a:cubicBezTo>
                                        <a:cubicBezTo>
                                          <a:pt x="248109" y="215205"/>
                                          <a:pt x="250777" y="228544"/>
                                          <a:pt x="250777" y="240994"/>
                                        </a:cubicBezTo>
                                        <a:cubicBezTo>
                                          <a:pt x="250777" y="255223"/>
                                          <a:pt x="248109" y="269451"/>
                                          <a:pt x="241884" y="281901"/>
                                        </a:cubicBezTo>
                                        <a:cubicBezTo>
                                          <a:pt x="235659" y="293462"/>
                                          <a:pt x="227655" y="302355"/>
                                          <a:pt x="216984" y="310358"/>
                                        </a:cubicBezTo>
                                        <a:cubicBezTo>
                                          <a:pt x="205423" y="318362"/>
                                          <a:pt x="192974" y="323697"/>
                                          <a:pt x="179635" y="326365"/>
                                        </a:cubicBezTo>
                                        <a:cubicBezTo>
                                          <a:pt x="164516" y="329922"/>
                                          <a:pt x="148510" y="331701"/>
                                          <a:pt x="132503" y="331701"/>
                                        </a:cubicBezTo>
                                        <a:cubicBezTo>
                                          <a:pt x="108493" y="331701"/>
                                          <a:pt x="84481" y="328144"/>
                                          <a:pt x="61360" y="320140"/>
                                        </a:cubicBezTo>
                                        <a:cubicBezTo>
                                          <a:pt x="39128" y="313026"/>
                                          <a:pt x="18675" y="301465"/>
                                          <a:pt x="0" y="286347"/>
                                        </a:cubicBezTo>
                                        <a:lnTo>
                                          <a:pt x="19565" y="251666"/>
                                        </a:lnTo>
                                        <a:cubicBezTo>
                                          <a:pt x="24900" y="257891"/>
                                          <a:pt x="32014" y="263226"/>
                                          <a:pt x="38239" y="267673"/>
                                        </a:cubicBezTo>
                                        <a:cubicBezTo>
                                          <a:pt x="46243" y="273008"/>
                                          <a:pt x="55136" y="278344"/>
                                          <a:pt x="64029" y="281012"/>
                                        </a:cubicBezTo>
                                        <a:cubicBezTo>
                                          <a:pt x="74700" y="285458"/>
                                          <a:pt x="85370" y="289015"/>
                                          <a:pt x="96042" y="291683"/>
                                        </a:cubicBezTo>
                                        <a:cubicBezTo>
                                          <a:pt x="107602" y="294351"/>
                                          <a:pt x="120053" y="295240"/>
                                          <a:pt x="132503" y="295240"/>
                                        </a:cubicBezTo>
                                        <a:cubicBezTo>
                                          <a:pt x="151177" y="296130"/>
                                          <a:pt x="169852" y="291683"/>
                                          <a:pt x="185859" y="282790"/>
                                        </a:cubicBezTo>
                                        <a:cubicBezTo>
                                          <a:pt x="198309" y="274787"/>
                                          <a:pt x="206313" y="260558"/>
                                          <a:pt x="205423" y="245441"/>
                                        </a:cubicBezTo>
                                        <a:cubicBezTo>
                                          <a:pt x="205423" y="237437"/>
                                          <a:pt x="203645" y="229434"/>
                                          <a:pt x="199198" y="222319"/>
                                        </a:cubicBezTo>
                                        <a:cubicBezTo>
                                          <a:pt x="194752" y="215205"/>
                                          <a:pt x="188528" y="209870"/>
                                          <a:pt x="181413" y="206312"/>
                                        </a:cubicBezTo>
                                        <a:cubicBezTo>
                                          <a:pt x="171631" y="200977"/>
                                          <a:pt x="161849" y="197420"/>
                                          <a:pt x="152066" y="194752"/>
                                        </a:cubicBezTo>
                                        <a:cubicBezTo>
                                          <a:pt x="140506" y="191195"/>
                                          <a:pt x="126278" y="187638"/>
                                          <a:pt x="111160" y="183191"/>
                                        </a:cubicBezTo>
                                        <a:cubicBezTo>
                                          <a:pt x="96932" y="179634"/>
                                          <a:pt x="81814" y="176077"/>
                                          <a:pt x="67585" y="170741"/>
                                        </a:cubicBezTo>
                                        <a:cubicBezTo>
                                          <a:pt x="56025" y="166295"/>
                                          <a:pt x="45353" y="160959"/>
                                          <a:pt x="36460" y="153845"/>
                                        </a:cubicBezTo>
                                        <a:cubicBezTo>
                                          <a:pt x="28458" y="147620"/>
                                          <a:pt x="21343" y="139617"/>
                                          <a:pt x="17786" y="130724"/>
                                        </a:cubicBezTo>
                                        <a:cubicBezTo>
                                          <a:pt x="13339" y="120053"/>
                                          <a:pt x="11561" y="108492"/>
                                          <a:pt x="11561" y="96931"/>
                                        </a:cubicBezTo>
                                        <a:cubicBezTo>
                                          <a:pt x="11561" y="82703"/>
                                          <a:pt x="14228" y="69364"/>
                                          <a:pt x="20454" y="56025"/>
                                        </a:cubicBezTo>
                                        <a:cubicBezTo>
                                          <a:pt x="25789" y="43575"/>
                                          <a:pt x="33793" y="32903"/>
                                          <a:pt x="44464" y="24900"/>
                                        </a:cubicBezTo>
                                        <a:cubicBezTo>
                                          <a:pt x="55136" y="16896"/>
                                          <a:pt x="67585" y="10671"/>
                                          <a:pt x="80924" y="6225"/>
                                        </a:cubicBezTo>
                                        <a:cubicBezTo>
                                          <a:pt x="96042" y="1779"/>
                                          <a:pt x="112049" y="0"/>
                                          <a:pt x="128056" y="0"/>
                                        </a:cubicBezTo>
                                        <a:cubicBezTo>
                                          <a:pt x="148510" y="0"/>
                                          <a:pt x="168074" y="2668"/>
                                          <a:pt x="186748" y="9782"/>
                                        </a:cubicBezTo>
                                        <a:cubicBezTo>
                                          <a:pt x="203645" y="16007"/>
                                          <a:pt x="219652" y="24900"/>
                                          <a:pt x="233881" y="36460"/>
                                        </a:cubicBezTo>
                                        <a:lnTo>
                                          <a:pt x="216984" y="69364"/>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53"/>
                                <wps:cNvSpPr/>
                                <wps:spPr>
                                  <a:xfrm>
                                    <a:off x="10130654" y="1851477"/>
                                    <a:ext cx="474874" cy="328143"/>
                                  </a:xfrm>
                                  <a:custGeom>
                                    <a:avLst/>
                                    <a:gdLst>
                                      <a:gd name="connsiteX0" fmla="*/ 155624 w 474874"/>
                                      <a:gd name="connsiteY0" fmla="*/ 2668 h 328143"/>
                                      <a:gd name="connsiteX1" fmla="*/ 194752 w 474874"/>
                                      <a:gd name="connsiteY1" fmla="*/ 2668 h 328143"/>
                                      <a:gd name="connsiteX2" fmla="*/ 237437 w 474874"/>
                                      <a:gd name="connsiteY2" fmla="*/ 116495 h 328143"/>
                                      <a:gd name="connsiteX3" fmla="*/ 281012 w 474874"/>
                                      <a:gd name="connsiteY3" fmla="*/ 2668 h 328143"/>
                                      <a:gd name="connsiteX4" fmla="*/ 320140 w 474874"/>
                                      <a:gd name="connsiteY4" fmla="*/ 2668 h 328143"/>
                                      <a:gd name="connsiteX5" fmla="*/ 264115 w 474874"/>
                                      <a:gd name="connsiteY5" fmla="*/ 144063 h 328143"/>
                                      <a:gd name="connsiteX6" fmla="*/ 320140 w 474874"/>
                                      <a:gd name="connsiteY6" fmla="*/ 278344 h 328143"/>
                                      <a:gd name="connsiteX7" fmla="*/ 429521 w 474874"/>
                                      <a:gd name="connsiteY7" fmla="*/ 0 h 328143"/>
                                      <a:gd name="connsiteX8" fmla="*/ 474875 w 474874"/>
                                      <a:gd name="connsiteY8" fmla="*/ 0 h 328143"/>
                                      <a:gd name="connsiteX9" fmla="*/ 338815 w 474874"/>
                                      <a:gd name="connsiteY9" fmla="*/ 328144 h 328143"/>
                                      <a:gd name="connsiteX10" fmla="*/ 303244 w 474874"/>
                                      <a:gd name="connsiteY10" fmla="*/ 328144 h 328143"/>
                                      <a:gd name="connsiteX11" fmla="*/ 237437 w 474874"/>
                                      <a:gd name="connsiteY11" fmla="*/ 174298 h 328143"/>
                                      <a:gd name="connsiteX12" fmla="*/ 171630 w 474874"/>
                                      <a:gd name="connsiteY12" fmla="*/ 328144 h 328143"/>
                                      <a:gd name="connsiteX13" fmla="*/ 135170 w 474874"/>
                                      <a:gd name="connsiteY13" fmla="*/ 328144 h 328143"/>
                                      <a:gd name="connsiteX14" fmla="*/ 0 w 474874"/>
                                      <a:gd name="connsiteY14" fmla="*/ 0 h 328143"/>
                                      <a:gd name="connsiteX15" fmla="*/ 48021 w 474874"/>
                                      <a:gd name="connsiteY15" fmla="*/ 0 h 328143"/>
                                      <a:gd name="connsiteX16" fmla="*/ 159181 w 474874"/>
                                      <a:gd name="connsiteY16" fmla="*/ 278344 h 328143"/>
                                      <a:gd name="connsiteX17" fmla="*/ 214316 w 474874"/>
                                      <a:gd name="connsiteY17" fmla="*/ 144063 h 328143"/>
                                      <a:gd name="connsiteX18" fmla="*/ 155624 w 474874"/>
                                      <a:gd name="connsiteY18" fmla="*/ 266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4874" h="328143">
                                        <a:moveTo>
                                          <a:pt x="155624" y="2668"/>
                                        </a:moveTo>
                                        <a:lnTo>
                                          <a:pt x="194752" y="2668"/>
                                        </a:lnTo>
                                        <a:lnTo>
                                          <a:pt x="237437" y="116495"/>
                                        </a:lnTo>
                                        <a:lnTo>
                                          <a:pt x="281012" y="2668"/>
                                        </a:lnTo>
                                        <a:lnTo>
                                          <a:pt x="320140" y="2668"/>
                                        </a:lnTo>
                                        <a:lnTo>
                                          <a:pt x="264115" y="144063"/>
                                        </a:lnTo>
                                        <a:lnTo>
                                          <a:pt x="320140" y="278344"/>
                                        </a:lnTo>
                                        <a:lnTo>
                                          <a:pt x="429521" y="0"/>
                                        </a:lnTo>
                                        <a:lnTo>
                                          <a:pt x="474875" y="0"/>
                                        </a:lnTo>
                                        <a:lnTo>
                                          <a:pt x="338815" y="328144"/>
                                        </a:lnTo>
                                        <a:lnTo>
                                          <a:pt x="303244" y="328144"/>
                                        </a:lnTo>
                                        <a:lnTo>
                                          <a:pt x="237437" y="174298"/>
                                        </a:lnTo>
                                        <a:lnTo>
                                          <a:pt x="171630" y="328144"/>
                                        </a:lnTo>
                                        <a:lnTo>
                                          <a:pt x="135170" y="328144"/>
                                        </a:lnTo>
                                        <a:lnTo>
                                          <a:pt x="0" y="0"/>
                                        </a:lnTo>
                                        <a:lnTo>
                                          <a:pt x="48021" y="0"/>
                                        </a:lnTo>
                                        <a:lnTo>
                                          <a:pt x="159181" y="278344"/>
                                        </a:lnTo>
                                        <a:lnTo>
                                          <a:pt x="214316" y="144063"/>
                                        </a:lnTo>
                                        <a:lnTo>
                                          <a:pt x="155624" y="2668"/>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0" name="Graphic 2"/>
                              <wpg:cNvGrpSpPr/>
                              <wpg:grpSpPr>
                                <a:xfrm>
                                  <a:off x="792347" y="0"/>
                                  <a:ext cx="7011956" cy="2176063"/>
                                  <a:chOff x="792346" y="0"/>
                                  <a:chExt cx="7011956" cy="2176063"/>
                                </a:xfrm>
                                <a:solidFill>
                                  <a:srgbClr val="1A365E"/>
                                </a:solidFill>
                              </wpg:grpSpPr>
                              <wps:wsp>
                                <wps:cNvPr id="161" name="Freeform: Shape 8"/>
                                <wps:cNvSpPr/>
                                <wps:spPr>
                                  <a:xfrm>
                                    <a:off x="792346" y="0"/>
                                    <a:ext cx="1639828" cy="2176063"/>
                                  </a:xfrm>
                                  <a:custGeom>
                                    <a:avLst/>
                                    <a:gdLst>
                                      <a:gd name="connsiteX0" fmla="*/ 1131162 w 1639828"/>
                                      <a:gd name="connsiteY0" fmla="*/ 735433 h 2176063"/>
                                      <a:gd name="connsiteX1" fmla="*/ 1067134 w 1639828"/>
                                      <a:gd name="connsiteY1" fmla="*/ 959531 h 2176063"/>
                                      <a:gd name="connsiteX2" fmla="*/ 914178 w 1639828"/>
                                      <a:gd name="connsiteY2" fmla="*/ 1036009 h 2176063"/>
                                      <a:gd name="connsiteX3" fmla="*/ 503331 w 1639828"/>
                                      <a:gd name="connsiteY3" fmla="*/ 1036009 h 2176063"/>
                                      <a:gd name="connsiteX4" fmla="*/ 503331 w 1639828"/>
                                      <a:gd name="connsiteY4" fmla="*/ 441082 h 2176063"/>
                                      <a:gd name="connsiteX5" fmla="*/ 895503 w 1639828"/>
                                      <a:gd name="connsiteY5" fmla="*/ 441082 h 2176063"/>
                                      <a:gd name="connsiteX6" fmla="*/ 980874 w 1639828"/>
                                      <a:gd name="connsiteY6" fmla="*/ 457978 h 2176063"/>
                                      <a:gd name="connsiteX7" fmla="*/ 1057351 w 1639828"/>
                                      <a:gd name="connsiteY7" fmla="*/ 511335 h 2176063"/>
                                      <a:gd name="connsiteX8" fmla="*/ 1110708 w 1639828"/>
                                      <a:gd name="connsiteY8" fmla="*/ 602930 h 2176063"/>
                                      <a:gd name="connsiteX9" fmla="*/ 1131162 w 1639828"/>
                                      <a:gd name="connsiteY9" fmla="*/ 735433 h 2176063"/>
                                      <a:gd name="connsiteX10" fmla="*/ 1639829 w 1639828"/>
                                      <a:gd name="connsiteY10" fmla="*/ 735433 h 2176063"/>
                                      <a:gd name="connsiteX11" fmla="*/ 1586472 w 1639828"/>
                                      <a:gd name="connsiteY11" fmla="*/ 468649 h 2176063"/>
                                      <a:gd name="connsiteX12" fmla="*/ 1439741 w 1639828"/>
                                      <a:gd name="connsiteY12" fmla="*/ 232991 h 2176063"/>
                                      <a:gd name="connsiteX13" fmla="*/ 1215643 w 1639828"/>
                                      <a:gd name="connsiteY13" fmla="*/ 64028 h 2176063"/>
                                      <a:gd name="connsiteX14" fmla="*/ 929295 w 1639828"/>
                                      <a:gd name="connsiteY14" fmla="*/ 0 h 2176063"/>
                                      <a:gd name="connsiteX15" fmla="*/ 0 w 1639828"/>
                                      <a:gd name="connsiteY15" fmla="*/ 0 h 2176063"/>
                                      <a:gd name="connsiteX16" fmla="*/ 0 w 1639828"/>
                                      <a:gd name="connsiteY16" fmla="*/ 2176063 h 2176063"/>
                                      <a:gd name="connsiteX17" fmla="*/ 502442 w 1639828"/>
                                      <a:gd name="connsiteY17" fmla="*/ 2176063 h 2176063"/>
                                      <a:gd name="connsiteX18" fmla="*/ 502442 w 1639828"/>
                                      <a:gd name="connsiteY18" fmla="*/ 1474423 h 2176063"/>
                                      <a:gd name="connsiteX19" fmla="*/ 943524 w 1639828"/>
                                      <a:gd name="connsiteY19" fmla="*/ 1474423 h 2176063"/>
                                      <a:gd name="connsiteX20" fmla="*/ 1228093 w 1639828"/>
                                      <a:gd name="connsiteY20" fmla="*/ 1413063 h 2176063"/>
                                      <a:gd name="connsiteX21" fmla="*/ 1446855 w 1639828"/>
                                      <a:gd name="connsiteY21" fmla="*/ 1247657 h 2176063"/>
                                      <a:gd name="connsiteX22" fmla="*/ 1588250 w 1639828"/>
                                      <a:gd name="connsiteY22" fmla="*/ 1011998 h 2176063"/>
                                      <a:gd name="connsiteX23" fmla="*/ 1639829 w 1639828"/>
                                      <a:gd name="connsiteY23" fmla="*/ 735433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39828" h="2176063">
                                        <a:moveTo>
                                          <a:pt x="1131162" y="735433"/>
                                        </a:moveTo>
                                        <a:cubicBezTo>
                                          <a:pt x="1131162" y="833253"/>
                                          <a:pt x="1109819" y="907953"/>
                                          <a:pt x="1067134" y="959531"/>
                                        </a:cubicBezTo>
                                        <a:cubicBezTo>
                                          <a:pt x="1024448" y="1010220"/>
                                          <a:pt x="972870" y="1036009"/>
                                          <a:pt x="914178" y="1036009"/>
                                        </a:cubicBezTo>
                                        <a:lnTo>
                                          <a:pt x="503331" y="1036009"/>
                                        </a:lnTo>
                                        <a:lnTo>
                                          <a:pt x="503331" y="441082"/>
                                        </a:lnTo>
                                        <a:lnTo>
                                          <a:pt x="895503" y="441082"/>
                                        </a:lnTo>
                                        <a:cubicBezTo>
                                          <a:pt x="923960" y="441082"/>
                                          <a:pt x="952417" y="446418"/>
                                          <a:pt x="980874" y="457978"/>
                                        </a:cubicBezTo>
                                        <a:cubicBezTo>
                                          <a:pt x="1009330" y="469539"/>
                                          <a:pt x="1035119" y="487324"/>
                                          <a:pt x="1057351" y="511335"/>
                                        </a:cubicBezTo>
                                        <a:cubicBezTo>
                                          <a:pt x="1079583" y="536235"/>
                                          <a:pt x="1097369" y="566470"/>
                                          <a:pt x="1110708" y="602930"/>
                                        </a:cubicBezTo>
                                        <a:cubicBezTo>
                                          <a:pt x="1124047" y="640280"/>
                                          <a:pt x="1131162" y="684744"/>
                                          <a:pt x="1131162" y="735433"/>
                                        </a:cubicBezTo>
                                        <a:moveTo>
                                          <a:pt x="1639829" y="735433"/>
                                        </a:moveTo>
                                        <a:cubicBezTo>
                                          <a:pt x="1639829" y="645616"/>
                                          <a:pt x="1622043" y="556688"/>
                                          <a:pt x="1586472" y="468649"/>
                                        </a:cubicBezTo>
                                        <a:cubicBezTo>
                                          <a:pt x="1550901" y="380611"/>
                                          <a:pt x="1501991" y="302354"/>
                                          <a:pt x="1439741" y="232991"/>
                                        </a:cubicBezTo>
                                        <a:cubicBezTo>
                                          <a:pt x="1377492" y="163627"/>
                                          <a:pt x="1302792" y="107603"/>
                                          <a:pt x="1215643" y="64028"/>
                                        </a:cubicBezTo>
                                        <a:cubicBezTo>
                                          <a:pt x="1128494" y="21343"/>
                                          <a:pt x="1033341" y="0"/>
                                          <a:pt x="929295" y="0"/>
                                        </a:cubicBezTo>
                                        <a:lnTo>
                                          <a:pt x="0" y="0"/>
                                        </a:lnTo>
                                        <a:lnTo>
                                          <a:pt x="0" y="2176063"/>
                                        </a:lnTo>
                                        <a:lnTo>
                                          <a:pt x="502442" y="2176063"/>
                                        </a:lnTo>
                                        <a:lnTo>
                                          <a:pt x="502442" y="1474423"/>
                                        </a:lnTo>
                                        <a:lnTo>
                                          <a:pt x="943524" y="1474423"/>
                                        </a:lnTo>
                                        <a:cubicBezTo>
                                          <a:pt x="1047569" y="1474423"/>
                                          <a:pt x="1142722" y="1453969"/>
                                          <a:pt x="1228093" y="1413063"/>
                                        </a:cubicBezTo>
                                        <a:cubicBezTo>
                                          <a:pt x="1314353" y="1372156"/>
                                          <a:pt x="1387273" y="1317021"/>
                                          <a:pt x="1446855" y="1247657"/>
                                        </a:cubicBezTo>
                                        <a:cubicBezTo>
                                          <a:pt x="1507326" y="1178293"/>
                                          <a:pt x="1554458" y="1099148"/>
                                          <a:pt x="1588250" y="1011998"/>
                                        </a:cubicBezTo>
                                        <a:cubicBezTo>
                                          <a:pt x="1622932" y="923960"/>
                                          <a:pt x="1639829" y="831475"/>
                                          <a:pt x="1639829" y="735433"/>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reeform: Shape 9"/>
                                <wps:cNvSpPr/>
                                <wps:spPr>
                                  <a:xfrm>
                                    <a:off x="4248970" y="0"/>
                                    <a:ext cx="1814126" cy="2176063"/>
                                  </a:xfrm>
                                  <a:custGeom>
                                    <a:avLst/>
                                    <a:gdLst>
                                      <a:gd name="connsiteX0" fmla="*/ 1180072 w 1814126"/>
                                      <a:gd name="connsiteY0" fmla="*/ 735433 h 2176063"/>
                                      <a:gd name="connsiteX1" fmla="*/ 1116044 w 1814126"/>
                                      <a:gd name="connsiteY1" fmla="*/ 951527 h 2176063"/>
                                      <a:gd name="connsiteX2" fmla="*/ 963088 w 1814126"/>
                                      <a:gd name="connsiteY2" fmla="*/ 1036009 h 2176063"/>
                                      <a:gd name="connsiteX3" fmla="*/ 503331 w 1814126"/>
                                      <a:gd name="connsiteY3" fmla="*/ 1036009 h 2176063"/>
                                      <a:gd name="connsiteX4" fmla="*/ 503331 w 1814126"/>
                                      <a:gd name="connsiteY4" fmla="*/ 441082 h 2176063"/>
                                      <a:gd name="connsiteX5" fmla="*/ 947970 w 1814126"/>
                                      <a:gd name="connsiteY5" fmla="*/ 441082 h 2176063"/>
                                      <a:gd name="connsiteX6" fmla="*/ 1107151 w 1814126"/>
                                      <a:gd name="connsiteY6" fmla="*/ 521117 h 2176063"/>
                                      <a:gd name="connsiteX7" fmla="*/ 1180072 w 1814126"/>
                                      <a:gd name="connsiteY7" fmla="*/ 735433 h 2176063"/>
                                      <a:gd name="connsiteX8" fmla="*/ 1667396 w 1814126"/>
                                      <a:gd name="connsiteY8" fmla="*/ 930185 h 2176063"/>
                                      <a:gd name="connsiteX9" fmla="*/ 1692296 w 1814126"/>
                                      <a:gd name="connsiteY9" fmla="*/ 735433 h 2176063"/>
                                      <a:gd name="connsiteX10" fmla="*/ 1638939 w 1814126"/>
                                      <a:gd name="connsiteY10" fmla="*/ 468649 h 2176063"/>
                                      <a:gd name="connsiteX11" fmla="*/ 1490430 w 1814126"/>
                                      <a:gd name="connsiteY11" fmla="*/ 232991 h 2176063"/>
                                      <a:gd name="connsiteX12" fmla="*/ 1265442 w 1814126"/>
                                      <a:gd name="connsiteY12" fmla="*/ 64028 h 2176063"/>
                                      <a:gd name="connsiteX13" fmla="*/ 981763 w 1814126"/>
                                      <a:gd name="connsiteY13" fmla="*/ 0 h 2176063"/>
                                      <a:gd name="connsiteX14" fmla="*/ 0 w 1814126"/>
                                      <a:gd name="connsiteY14" fmla="*/ 0 h 2176063"/>
                                      <a:gd name="connsiteX15" fmla="*/ 0 w 1814126"/>
                                      <a:gd name="connsiteY15" fmla="*/ 2176063 h 2176063"/>
                                      <a:gd name="connsiteX16" fmla="*/ 502442 w 1814126"/>
                                      <a:gd name="connsiteY16" fmla="*/ 2176063 h 2176063"/>
                                      <a:gd name="connsiteX17" fmla="*/ 502442 w 1814126"/>
                                      <a:gd name="connsiteY17" fmla="*/ 1474423 h 2176063"/>
                                      <a:gd name="connsiteX18" fmla="*/ 830586 w 1814126"/>
                                      <a:gd name="connsiteY18" fmla="*/ 1474423 h 2176063"/>
                                      <a:gd name="connsiteX19" fmla="*/ 1247657 w 1814126"/>
                                      <a:gd name="connsiteY19" fmla="*/ 2176063 h 2176063"/>
                                      <a:gd name="connsiteX20" fmla="*/ 1814127 w 1814126"/>
                                      <a:gd name="connsiteY20" fmla="*/ 2176063 h 2176063"/>
                                      <a:gd name="connsiteX21" fmla="*/ 1335696 w 1814126"/>
                                      <a:gd name="connsiteY21" fmla="*/ 1366820 h 2176063"/>
                                      <a:gd name="connsiteX22" fmla="*/ 1484205 w 1814126"/>
                                      <a:gd name="connsiteY22" fmla="*/ 1254771 h 2176063"/>
                                      <a:gd name="connsiteX23" fmla="*/ 1596254 w 1814126"/>
                                      <a:gd name="connsiteY23" fmla="*/ 1106262 h 2176063"/>
                                      <a:gd name="connsiteX24" fmla="*/ 1667396 w 1814126"/>
                                      <a:gd name="connsiteY24" fmla="*/ 930185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14126" h="2176063">
                                        <a:moveTo>
                                          <a:pt x="1180072" y="735433"/>
                                        </a:moveTo>
                                        <a:cubicBezTo>
                                          <a:pt x="1180072" y="823471"/>
                                          <a:pt x="1158729" y="895503"/>
                                          <a:pt x="1116044" y="951527"/>
                                        </a:cubicBezTo>
                                        <a:cubicBezTo>
                                          <a:pt x="1073359" y="1007552"/>
                                          <a:pt x="1021781" y="1036009"/>
                                          <a:pt x="963088" y="1036009"/>
                                        </a:cubicBezTo>
                                        <a:lnTo>
                                          <a:pt x="503331" y="1036009"/>
                                        </a:lnTo>
                                        <a:lnTo>
                                          <a:pt x="503331" y="441082"/>
                                        </a:lnTo>
                                        <a:lnTo>
                                          <a:pt x="947970" y="441082"/>
                                        </a:lnTo>
                                        <a:cubicBezTo>
                                          <a:pt x="1004884" y="441082"/>
                                          <a:pt x="1058241" y="467760"/>
                                          <a:pt x="1107151" y="521117"/>
                                        </a:cubicBezTo>
                                        <a:cubicBezTo>
                                          <a:pt x="1156061" y="574474"/>
                                          <a:pt x="1180072" y="645616"/>
                                          <a:pt x="1180072" y="735433"/>
                                        </a:cubicBezTo>
                                        <a:moveTo>
                                          <a:pt x="1667396" y="930185"/>
                                        </a:moveTo>
                                        <a:cubicBezTo>
                                          <a:pt x="1683403" y="867935"/>
                                          <a:pt x="1692296" y="803018"/>
                                          <a:pt x="1692296" y="735433"/>
                                        </a:cubicBezTo>
                                        <a:cubicBezTo>
                                          <a:pt x="1692296" y="645616"/>
                                          <a:pt x="1674510" y="556688"/>
                                          <a:pt x="1638939" y="468649"/>
                                        </a:cubicBezTo>
                                        <a:cubicBezTo>
                                          <a:pt x="1603368" y="380611"/>
                                          <a:pt x="1553569" y="302354"/>
                                          <a:pt x="1490430" y="232991"/>
                                        </a:cubicBezTo>
                                        <a:cubicBezTo>
                                          <a:pt x="1427291" y="163627"/>
                                          <a:pt x="1351702" y="107603"/>
                                          <a:pt x="1265442" y="64028"/>
                                        </a:cubicBezTo>
                                        <a:cubicBezTo>
                                          <a:pt x="1178293" y="21343"/>
                                          <a:pt x="1084030" y="0"/>
                                          <a:pt x="981763" y="0"/>
                                        </a:cubicBezTo>
                                        <a:lnTo>
                                          <a:pt x="0" y="0"/>
                                        </a:lnTo>
                                        <a:lnTo>
                                          <a:pt x="0" y="2176063"/>
                                        </a:lnTo>
                                        <a:lnTo>
                                          <a:pt x="502442" y="2176063"/>
                                        </a:lnTo>
                                        <a:lnTo>
                                          <a:pt x="502442" y="1474423"/>
                                        </a:lnTo>
                                        <a:lnTo>
                                          <a:pt x="830586" y="1474423"/>
                                        </a:lnTo>
                                        <a:lnTo>
                                          <a:pt x="1247657" y="2176063"/>
                                        </a:lnTo>
                                        <a:lnTo>
                                          <a:pt x="1814127" y="2176063"/>
                                        </a:lnTo>
                                        <a:lnTo>
                                          <a:pt x="1335696" y="1366820"/>
                                        </a:lnTo>
                                        <a:cubicBezTo>
                                          <a:pt x="1390831" y="1336585"/>
                                          <a:pt x="1440630" y="1299235"/>
                                          <a:pt x="1484205" y="1254771"/>
                                        </a:cubicBezTo>
                                        <a:cubicBezTo>
                                          <a:pt x="1527779" y="1211197"/>
                                          <a:pt x="1565129" y="1161397"/>
                                          <a:pt x="1596254" y="1106262"/>
                                        </a:cubicBezTo>
                                        <a:cubicBezTo>
                                          <a:pt x="1627379" y="1051127"/>
                                          <a:pt x="1651389" y="992434"/>
                                          <a:pt x="1667396" y="930185"/>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reeform: Shape 10"/>
                                <wps:cNvSpPr/>
                                <wps:spPr>
                                  <a:xfrm>
                                    <a:off x="5975058" y="0"/>
                                    <a:ext cx="1829244" cy="2176063"/>
                                  </a:xfrm>
                                  <a:custGeom>
                                    <a:avLst/>
                                    <a:gdLst>
                                      <a:gd name="connsiteX0" fmla="*/ 0 w 1829244"/>
                                      <a:gd name="connsiteY0" fmla="*/ 0 h 2176063"/>
                                      <a:gd name="connsiteX1" fmla="*/ 0 w 1829244"/>
                                      <a:gd name="connsiteY1" fmla="*/ 441082 h 2176063"/>
                                      <a:gd name="connsiteX2" fmla="*/ 664291 w 1829244"/>
                                      <a:gd name="connsiteY2" fmla="*/ 441082 h 2176063"/>
                                      <a:gd name="connsiteX3" fmla="*/ 664291 w 1829244"/>
                                      <a:gd name="connsiteY3" fmla="*/ 2176063 h 2176063"/>
                                      <a:gd name="connsiteX4" fmla="*/ 1167622 w 1829244"/>
                                      <a:gd name="connsiteY4" fmla="*/ 2176063 h 2176063"/>
                                      <a:gd name="connsiteX5" fmla="*/ 1167622 w 1829244"/>
                                      <a:gd name="connsiteY5" fmla="*/ 441082 h 2176063"/>
                                      <a:gd name="connsiteX6" fmla="*/ 1829245 w 1829244"/>
                                      <a:gd name="connsiteY6" fmla="*/ 441082 h 2176063"/>
                                      <a:gd name="connsiteX7" fmla="*/ 1829245 w 1829244"/>
                                      <a:gd name="connsiteY7"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9244" h="2176063">
                                        <a:moveTo>
                                          <a:pt x="0" y="0"/>
                                        </a:moveTo>
                                        <a:lnTo>
                                          <a:pt x="0" y="441082"/>
                                        </a:lnTo>
                                        <a:lnTo>
                                          <a:pt x="664291" y="441082"/>
                                        </a:lnTo>
                                        <a:lnTo>
                                          <a:pt x="664291" y="2176063"/>
                                        </a:lnTo>
                                        <a:lnTo>
                                          <a:pt x="1167622" y="2176063"/>
                                        </a:lnTo>
                                        <a:lnTo>
                                          <a:pt x="1167622" y="441082"/>
                                        </a:lnTo>
                                        <a:lnTo>
                                          <a:pt x="1829245" y="441082"/>
                                        </a:lnTo>
                                        <a:lnTo>
                                          <a:pt x="1829245"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4" name="Freeform: Shape 4"/>
                              <wps:cNvSpPr/>
                              <wps:spPr>
                                <a:xfrm>
                                  <a:off x="2054233" y="0"/>
                                  <a:ext cx="2112036" cy="2176953"/>
                                </a:xfrm>
                                <a:custGeom>
                                  <a:avLst/>
                                  <a:gdLst>
                                    <a:gd name="connsiteX0" fmla="*/ 820804 w 2112035"/>
                                    <a:gd name="connsiteY0" fmla="*/ 0 h 2176952"/>
                                    <a:gd name="connsiteX1" fmla="*/ 0 w 2112035"/>
                                    <a:gd name="connsiteY1" fmla="*/ 2176952 h 2176952"/>
                                    <a:gd name="connsiteX2" fmla="*/ 532678 w 2112035"/>
                                    <a:gd name="connsiteY2" fmla="*/ 2176952 h 2176952"/>
                                    <a:gd name="connsiteX3" fmla="*/ 565581 w 2112035"/>
                                    <a:gd name="connsiteY3" fmla="*/ 2082689 h 2176952"/>
                                    <a:gd name="connsiteX4" fmla="*/ 1055573 w 2112035"/>
                                    <a:gd name="connsiteY4" fmla="*/ 572695 h 2176952"/>
                                    <a:gd name="connsiteX5" fmla="*/ 1290342 w 2112035"/>
                                    <a:gd name="connsiteY5" fmla="*/ 1334806 h 2176952"/>
                                    <a:gd name="connsiteX6" fmla="*/ 947970 w 2112035"/>
                                    <a:gd name="connsiteY6" fmla="*/ 1341920 h 2176952"/>
                                    <a:gd name="connsiteX7" fmla="*/ 851039 w 2112035"/>
                                    <a:gd name="connsiteY7" fmla="*/ 1692296 h 2176952"/>
                                    <a:gd name="connsiteX8" fmla="*/ 1404170 w 2112035"/>
                                    <a:gd name="connsiteY8" fmla="*/ 1692296 h 2176952"/>
                                    <a:gd name="connsiteX9" fmla="*/ 1511773 w 2112035"/>
                                    <a:gd name="connsiteY9" fmla="*/ 1987536 h 2176952"/>
                                    <a:gd name="connsiteX10" fmla="*/ 1578468 w 2112035"/>
                                    <a:gd name="connsiteY10" fmla="*/ 2176952 h 2176952"/>
                                    <a:gd name="connsiteX11" fmla="*/ 2112035 w 2112035"/>
                                    <a:gd name="connsiteY11" fmla="*/ 2176952 h 2176952"/>
                                    <a:gd name="connsiteX12" fmla="*/ 1290342 w 2112035"/>
                                    <a:gd name="connsiteY12" fmla="*/ 0 h 217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952">
                                      <a:moveTo>
                                        <a:pt x="820804" y="0"/>
                                      </a:moveTo>
                                      <a:lnTo>
                                        <a:pt x="0" y="2176952"/>
                                      </a:lnTo>
                                      <a:lnTo>
                                        <a:pt x="532678" y="2176952"/>
                                      </a:lnTo>
                                      <a:lnTo>
                                        <a:pt x="565581" y="2082689"/>
                                      </a:lnTo>
                                      <a:lnTo>
                                        <a:pt x="1055573" y="572695"/>
                                      </a:lnTo>
                                      <a:lnTo>
                                        <a:pt x="1290342" y="1334806"/>
                                      </a:lnTo>
                                      <a:lnTo>
                                        <a:pt x="947970" y="1341920"/>
                                      </a:lnTo>
                                      <a:lnTo>
                                        <a:pt x="851039" y="1692296"/>
                                      </a:lnTo>
                                      <a:lnTo>
                                        <a:pt x="1404170" y="1692296"/>
                                      </a:lnTo>
                                      <a:lnTo>
                                        <a:pt x="1511773" y="1987536"/>
                                      </a:lnTo>
                                      <a:lnTo>
                                        <a:pt x="1578468" y="2176952"/>
                                      </a:lnTo>
                                      <a:lnTo>
                                        <a:pt x="2112035" y="2176952"/>
                                      </a:lnTo>
                                      <a:lnTo>
                                        <a:pt x="1290342"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5"/>
                              <wps:cNvSpPr/>
                              <wps:spPr>
                                <a:xfrm>
                                  <a:off x="0" y="888"/>
                                  <a:ext cx="502443" cy="2176063"/>
                                </a:xfrm>
                                <a:custGeom>
                                  <a:avLst/>
                                  <a:gdLst>
                                    <a:gd name="connsiteX0" fmla="*/ 0 w 502442"/>
                                    <a:gd name="connsiteY0" fmla="*/ 0 h 2176063"/>
                                    <a:gd name="connsiteX1" fmla="*/ 502442 w 502442"/>
                                    <a:gd name="connsiteY1" fmla="*/ 0 h 2176063"/>
                                    <a:gd name="connsiteX2" fmla="*/ 502442 w 502442"/>
                                    <a:gd name="connsiteY2" fmla="*/ 2176063 h 2176063"/>
                                    <a:gd name="connsiteX3" fmla="*/ 0 w 502442"/>
                                    <a:gd name="connsiteY3" fmla="*/ 2176063 h 2176063"/>
                                  </a:gdLst>
                                  <a:ahLst/>
                                  <a:cxnLst>
                                    <a:cxn ang="0">
                                      <a:pos x="connsiteX0" y="connsiteY0"/>
                                    </a:cxn>
                                    <a:cxn ang="0">
                                      <a:pos x="connsiteX1" y="connsiteY1"/>
                                    </a:cxn>
                                    <a:cxn ang="0">
                                      <a:pos x="connsiteX2" y="connsiteY2"/>
                                    </a:cxn>
                                    <a:cxn ang="0">
                                      <a:pos x="connsiteX3" y="connsiteY3"/>
                                    </a:cxn>
                                  </a:cxnLst>
                                  <a:rect l="l" t="t" r="r" b="b"/>
                                  <a:pathLst>
                                    <a:path w="502442" h="2176063">
                                      <a:moveTo>
                                        <a:pt x="0" y="0"/>
                                      </a:moveTo>
                                      <a:lnTo>
                                        <a:pt x="502442" y="0"/>
                                      </a:lnTo>
                                      <a:lnTo>
                                        <a:pt x="502442" y="2176063"/>
                                      </a:lnTo>
                                      <a:lnTo>
                                        <a:pt x="0" y="2176063"/>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6"/>
                              <wps:cNvSpPr/>
                              <wps:spPr>
                                <a:xfrm>
                                  <a:off x="0" y="888"/>
                                  <a:ext cx="477541" cy="1317019"/>
                                </a:xfrm>
                                <a:custGeom>
                                  <a:avLst/>
                                  <a:gdLst>
                                    <a:gd name="connsiteX0" fmla="*/ 477542 w 477542"/>
                                    <a:gd name="connsiteY0" fmla="*/ 0 h 1317020"/>
                                    <a:gd name="connsiteX1" fmla="*/ 0 w 477542"/>
                                    <a:gd name="connsiteY1" fmla="*/ 0 h 1317020"/>
                                    <a:gd name="connsiteX2" fmla="*/ 0 w 477542"/>
                                    <a:gd name="connsiteY2" fmla="*/ 1317021 h 1317020"/>
                                  </a:gdLst>
                                  <a:ahLst/>
                                  <a:cxnLst>
                                    <a:cxn ang="0">
                                      <a:pos x="connsiteX0" y="connsiteY0"/>
                                    </a:cxn>
                                    <a:cxn ang="0">
                                      <a:pos x="connsiteX1" y="connsiteY1"/>
                                    </a:cxn>
                                    <a:cxn ang="0">
                                      <a:pos x="connsiteX2" y="connsiteY2"/>
                                    </a:cxn>
                                  </a:cxnLst>
                                  <a:rect l="l" t="t" r="r" b="b"/>
                                  <a:pathLst>
                                    <a:path w="477542" h="1317020">
                                      <a:moveTo>
                                        <a:pt x="477542" y="0"/>
                                      </a:moveTo>
                                      <a:lnTo>
                                        <a:pt x="0" y="0"/>
                                      </a:lnTo>
                                      <a:lnTo>
                                        <a:pt x="0" y="1317021"/>
                                      </a:lnTo>
                                      <a:close/>
                                    </a:path>
                                  </a:pathLst>
                                </a:custGeom>
                                <a:gradFill>
                                  <a:gsLst>
                                    <a:gs pos="36000">
                                      <a:srgbClr val="0589C3"/>
                                    </a:gs>
                                    <a:gs pos="0">
                                      <a:srgbClr val="011D4B"/>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reeform: Shape 7"/>
                              <wps:cNvSpPr/>
                              <wps:spPr>
                                <a:xfrm>
                                  <a:off x="2054233" y="0"/>
                                  <a:ext cx="2112036" cy="2176063"/>
                                </a:xfrm>
                                <a:custGeom>
                                  <a:avLst/>
                                  <a:gdLst>
                                    <a:gd name="connsiteX0" fmla="*/ 820804 w 2112035"/>
                                    <a:gd name="connsiteY0" fmla="*/ 0 h 2176063"/>
                                    <a:gd name="connsiteX1" fmla="*/ 0 w 2112035"/>
                                    <a:gd name="connsiteY1" fmla="*/ 2176063 h 2176063"/>
                                    <a:gd name="connsiteX2" fmla="*/ 532678 w 2112035"/>
                                    <a:gd name="connsiteY2" fmla="*/ 2176063 h 2176063"/>
                                    <a:gd name="connsiteX3" fmla="*/ 565581 w 2112035"/>
                                    <a:gd name="connsiteY3" fmla="*/ 2080910 h 2176063"/>
                                    <a:gd name="connsiteX4" fmla="*/ 1055573 w 2112035"/>
                                    <a:gd name="connsiteY4" fmla="*/ 572695 h 2176063"/>
                                    <a:gd name="connsiteX5" fmla="*/ 1290342 w 2112035"/>
                                    <a:gd name="connsiteY5" fmla="*/ 1333917 h 2176063"/>
                                    <a:gd name="connsiteX6" fmla="*/ 947970 w 2112035"/>
                                    <a:gd name="connsiteY6" fmla="*/ 1341031 h 2176063"/>
                                    <a:gd name="connsiteX7" fmla="*/ 851039 w 2112035"/>
                                    <a:gd name="connsiteY7" fmla="*/ 1690517 h 2176063"/>
                                    <a:gd name="connsiteX8" fmla="*/ 1404170 w 2112035"/>
                                    <a:gd name="connsiteY8" fmla="*/ 1690517 h 2176063"/>
                                    <a:gd name="connsiteX9" fmla="*/ 1511773 w 2112035"/>
                                    <a:gd name="connsiteY9" fmla="*/ 1985758 h 2176063"/>
                                    <a:gd name="connsiteX10" fmla="*/ 1578468 w 2112035"/>
                                    <a:gd name="connsiteY10" fmla="*/ 2176063 h 2176063"/>
                                    <a:gd name="connsiteX11" fmla="*/ 2112035 w 2112035"/>
                                    <a:gd name="connsiteY11" fmla="*/ 2176063 h 2176063"/>
                                    <a:gd name="connsiteX12" fmla="*/ 1290342 w 2112035"/>
                                    <a:gd name="connsiteY12"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063">
                                      <a:moveTo>
                                        <a:pt x="820804" y="0"/>
                                      </a:moveTo>
                                      <a:lnTo>
                                        <a:pt x="0" y="2176063"/>
                                      </a:lnTo>
                                      <a:lnTo>
                                        <a:pt x="532678" y="2176063"/>
                                      </a:lnTo>
                                      <a:lnTo>
                                        <a:pt x="565581" y="2080910"/>
                                      </a:lnTo>
                                      <a:lnTo>
                                        <a:pt x="1055573" y="572695"/>
                                      </a:lnTo>
                                      <a:lnTo>
                                        <a:pt x="1290342" y="1333917"/>
                                      </a:lnTo>
                                      <a:lnTo>
                                        <a:pt x="947970" y="1341031"/>
                                      </a:lnTo>
                                      <a:lnTo>
                                        <a:pt x="851039" y="1690517"/>
                                      </a:lnTo>
                                      <a:lnTo>
                                        <a:pt x="1404170" y="1690517"/>
                                      </a:lnTo>
                                      <a:lnTo>
                                        <a:pt x="1511773" y="1985758"/>
                                      </a:lnTo>
                                      <a:lnTo>
                                        <a:pt x="1578468" y="2176063"/>
                                      </a:lnTo>
                                      <a:lnTo>
                                        <a:pt x="2112035" y="2176063"/>
                                      </a:lnTo>
                                      <a:lnTo>
                                        <a:pt x="1290342" y="0"/>
                                      </a:lnTo>
                                      <a:close/>
                                    </a:path>
                                  </a:pathLst>
                                </a:custGeom>
                                <a:gradFill>
                                  <a:gsLst>
                                    <a:gs pos="58000">
                                      <a:srgbClr val="1A365E"/>
                                    </a:gs>
                                    <a:gs pos="0">
                                      <a:srgbClr val="1A365E"/>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A139F7" id="Group 62" o:spid="_x0000_s1026" style="width:170.65pt;height:31.75pt;mso-position-horizontal-relative:char;mso-position-vertical-relative:line" coordsize="120150,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">
                      <o:lock v:ext="edit" aspectratio="t"/>
                      <v:group id="Graphic 2" o:spid="_x0000_s1027" style="position:absolute;left:75392;top:7407;width:44758;height:14967" coordorigin="75392,7407" coordsize="44757,1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Shape 11" o:spid="_x0000_s1028" style="position:absolute;left:75713;top:7469;width:409;height:3282;visibility:visible;mso-wrap-style:square;v-text-anchor:middle" coordsize="409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" path="m,328144l,,40907,r,328144l,328144xe" fillcolor="#939598" stroked="f" strokeweight=".24703mm">
                          <v:stroke joinstyle="miter"/>
                          <v:path arrowok="t" o:connecttype="custom" o:connectlocs="0,328144;0,0;40907,0;40907,328144;0,328144" o:connectangles="0,0,0,0,0"/>
                        </v:shape>
                        <v:shape id="Freeform: Shape 12" o:spid="_x0000_s1029" style="position:absolute;left:76646;top:8332;width:2090;height:2454;visibility:visible;mso-wrap-style:square;v-text-anchor:middle" coordsize="208980,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" path="m208980,241884r-40906,l168074,111160v889,-19564,-2668,-39128,-11561,-56025c148510,43575,134281,37350,120053,38239v-8004,,-16896,1779,-24011,4446c88039,46242,80035,50689,72032,56024,64918,61360,58693,68474,53357,75589v-5336,8003,-9782,16007,-12450,25789l40907,245441,,245441,,3557r36461,l36461,55135c46243,38239,60471,24900,77367,15118,95153,4446,115606,,136060,v11560,,23121,1779,33792,7114c178745,12450,186748,19564,192084,28457v5336,9782,9782,20453,11561,32014c204534,73810,204534,87149,203645,100488r5335,141396xe" fillcolor="#939598" stroked="f" strokeweight=".24703mm">
                          <v:stroke joinstyle="miter"/>
                          <v:path arrowok="t" o:connecttype="custom" o:connectlocs="208980,241884;168074,241884;168074,111160;156513,55135;120053,38239;96042,42685;72032,56024;53357,75589;40907,101378;40907,245441;0,245441;0,3557;36461,3557;36461,55135;77367,15118;136060,0;169852,7114;192084,28457;203645,60471;203645,100488;208980,241884" o:connectangles="0,0,0,0,0,0,0,0,0,0,0,0,0,0,0,0,0,0,0,0,0"/>
                        </v:shape>
                        <v:shape id="Freeform: Shape 13" o:spid="_x0000_s1030" style="position:absolute;left:79003;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" path="m115606,338815v-16007,,-32014,-3557,-46242,-10671c56025,321919,43575,312137,32903,301465,22232,289905,14229,276565,8893,262337,3557,247219,,231212,,215205,,199198,2668,182302,8004,167184v5335,-14228,12450,-27567,22232,-39128c40018,116495,51579,107603,64918,101378v13339,-6225,28456,-9782,43574,-9782c127167,90706,144953,96042,160070,106713v14229,9782,26678,22232,36461,36461l196531,r40017,l236548,285458v-889,7114,3557,14229,10672,15118c248109,300576,248998,300576,248998,300576r,34682l238327,335258r-7115,c223209,335258,216095,331701,209870,326365v-5336,-4446,-8893,-11561,-8893,-18675l200977,287237v-8893,15118,-21343,28457,-37350,36460c150288,333479,133392,337926,115606,338815xm125389,304133v8003,,15117,-1778,22231,-4446c155624,297019,162738,293462,169852,288126v6225,-5336,12450,-10671,17786,-16896c192973,265005,195641,257891,197420,249887r,-68474c194752,173409,190306,166295,184970,160070v-5336,-7114,-11561,-12450,-18675,-17786c159181,136949,152067,133392,144063,129835v-7114,-2668,-15118,-3558,-23121,-3558c109382,126277,98710,128945,88928,133392v-9782,5335,-17786,11560,-24900,20453c56914,162738,51579,172520,48021,182302v-3557,10671,-6225,22232,-6225,33792c41796,227655,44464,239216,48021,249887v4447,10671,10672,19564,17786,28457c72921,286347,81814,292572,91596,297019v11561,4446,23121,7114,33793,7114l125389,304133xe" fillcolor="#939598" stroked="f" strokeweight=".24703mm">
                          <v:stroke joinstyle="miter"/>
                          <v:path arrowok="t" o:connecttype="custom" o:connectlocs="115606,338815;69364,328144;32903,301465;8893,262337;0,215205;8004,167184;30236,128056;64918,101378;108492,91596;160070,106713;196531,143174;196531,0;236548,0;236548,285458;247220,300576;248998,300576;248998,335258;238327,335258;231212,335258;209870,326365;200977,307690;200977,287237;163627,323697;115606,338815;125389,304133;147620,299687;169852,288126;187638,271230;197420,249887;197420,181413;184970,160070;166295,142284;144063,129835;120942,126277;88928,133392;64028,153845;48021,182302;41796,216094;48021,249887;65807,278344;91596,297019;125389,304133;125389,304133" o:connectangles="0,0,0,0,0,0,0,0,0,0,0,0,0,0,0,0,0,0,0,0,0,0,0,0,0,0,0,0,0,0,0,0,0,0,0,0,0,0,0,0,0,0,0"/>
                        </v:shape>
                        <v:shape id="Freeform: Shape 14" o:spid="_x0000_s1031" style="position:absolute;left:81693;top:8332;width:2423;height:2463;visibility:visible;mso-wrap-style:square;v-text-anchor:middle" coordsize="242327,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" path="m124054,246330v-16896,,-33792,-3557,-48910,-9782c44909,224987,21787,200977,9338,170741v-12451,-30235,-12451,-64917,,-95152c14673,60471,23566,47132,35126,36460,45798,24900,59137,16007,74255,9782,89373,2668,106269,,123165,v16896,,33793,2668,48910,9782c186304,16007,199643,24900,210314,36460v10672,11561,18675,24011,24011,39129c239660,90706,242328,106713,242328,121831r,5336c242328,128945,242328,130724,242328,133392r-196530,c46687,144952,49355,155624,54691,166295v4446,9782,9781,17786,17785,24900c79590,198309,88483,203645,97376,208091v9782,3557,19564,6225,29346,6225c133836,214316,140951,213427,148065,210759v7114,-1779,13339,-4447,19564,-8004c173854,199198,179189,195641,183636,190305v4446,-4446,8004,-10671,11560,-16007l229878,183191v-4446,8893,-9782,17786,-16006,24900c206757,215205,198754,221430,189861,226766v-9782,5335,-19564,9782,-30236,12450c148065,242773,136504,245441,124054,246330xm206757,105824v-889,-10671,-3557,-21343,-8003,-31125c194307,65807,188082,57803,180079,50689,172964,43575,164961,38239,155179,34682v-19564,-8004,-40907,-8004,-60471,c84926,38239,76922,43575,69808,50689,62694,57803,56469,65807,52023,74699v-4447,9782,-7114,20454,-8004,31125l206757,105824xe" fillcolor="#939598" stroked="f" strokeweight=".24703mm">
                          <v:stroke joinstyle="miter"/>
                          <v:path arrowok="t" o:connecttype="custom" o:connectlocs="124054,246330;75144,236548;9338,170741;9338,75589;35126,36460;74255,9782;123165,0;172075,9782;210314,36460;234325,75589;242328,121831;242328,127167;242328,133392;45798,133392;54691,166295;72476,191195;97376,208091;126722,214316;148065,210759;167629,202755;183636,190305;195196,174298;229878,183191;213872,208091;189861,226766;159625,239216;124054,246330;206757,105824;198754,74699;180079,50689;155179,34682;94708,34682;69808,50689;52023,74699;44019,105824;206757,105824" o:connectangles="0,0,0,0,0,0,0,0,0,0,0,0,0,0,0,0,0,0,0,0,0,0,0,0,0,0,0,0,0,0,0,0,0,0,0,0"/>
                        </v:shape>
                        <v:shape id="Freeform: Shape 15" o:spid="_x0000_s1032" style="position:absolute;left:84410;top:8316;width:2356;height:3413;visibility:visible;mso-wrap-style:square;v-text-anchor:middle" coordsize="235658,34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" path="m128945,247974v-18675,,-36460,-5335,-52467,-15117c61360,223964,49799,210625,40018,196396r,144953l,341349,,4312r33792,l33792,48776c43574,34548,56024,22098,70253,13205,99599,-2802,135170,-4581,166295,9648v13339,6225,25789,16007,36460,27568c212537,48776,220541,62115,226766,76344v5335,15117,8003,30235,8893,46242c235659,139482,232990,155489,227655,171496v-4446,14229,-12450,27568,-22232,39129c195641,222185,184080,231078,171631,237303v-14229,7114,-28457,10671,-42686,10671xm116495,213292v11561,,22232,-2667,32014,-8003c158291,199953,166295,193728,173409,184836v7114,-8004,12450,-17786,16007,-28457c192973,145707,195641,134147,195641,122586v,-11560,-2668,-23121,-6225,-33792c184970,78122,179634,69229,171631,60337,164516,52333,155624,46108,145841,41662v-9782,-5336,-21342,-8004,-32014,-7114c105824,34548,97821,36326,90706,38105,82703,41662,75589,45219,68474,49665,61360,54112,56024,60337,50688,66562v-4446,6225,-8003,13339,-9781,21342l40907,153711v3557,8003,8003,15118,13339,22232c59581,182168,65806,188393,72031,193728v6225,5336,13339,8893,21343,11561c100488,209735,108491,211514,116495,213292xe" fillcolor="#939598" stroked="f" strokeweight=".24703mm">
                          <v:stroke joinstyle="miter"/>
                          <v:path arrowok="t" o:connecttype="custom" o:connectlocs="128945,247974;76478,232857;40018,196396;40018,341349;0,341349;0,4312;33792,4312;33792,48776;70253,13205;166295,9648;202755,37216;226766,76344;235659,122586;227655,171496;205423,210625;171631,237303;128945,247974;116495,213292;148509,205289;173409,184836;189416,156379;195641,122586;189416,88794;171631,60337;145841,41662;113827,34548;90706,38105;68474,49665;50688,66562;40907,87904;40907,153711;54246,175943;72031,193728;93374,205289;116495,213292" o:connectangles="0,0,0,0,0,0,0,0,0,0,0,0,0,0,0,0,0,0,0,0,0,0,0,0,0,0,0,0,0,0,0,0,0,0,0"/>
                        </v:shape>
                        <v:shape id="Freeform: Shape 16" o:spid="_x0000_s1033" style="position:absolute;left:86922;top:8322;width:2432;height:2473;visibility:visible;mso-wrap-style:square;v-text-anchor:middle" coordsize="243217,24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" path="m122276,247289v-16897,,-33793,-3557,-48910,-9782c59137,231282,45798,222389,34237,210828,23566,199268,14673,185929,9338,170811v-12451,-30236,-12451,-64917,,-95153c36016,12519,108937,-16827,172075,9852v,,,,,c186304,16077,199643,24969,210314,36530v10672,11560,18675,24010,24011,39128c240550,90776,243218,105894,243218,121901r,6225c243218,128126,243218,132572,243218,134350r-196531,c47576,145911,50244,156582,55580,167254v4447,9782,9782,17785,17786,24900c80480,199268,89373,204603,98265,209050v9782,3557,19565,6225,29346,6225c134726,215275,141840,214386,148954,211718v7114,-1779,13339,-4447,19564,-8004c174743,200157,180079,196600,184525,191264v4447,-4446,8004,-9782,10671,-16007l230767,184150v-4446,8893,-9781,17786,-16006,24900c207646,216164,199643,222389,190750,227725v-8893,5335,-19564,9782,-29346,12450c147176,243732,134726,246399,122276,247289xm204089,106783c202311,85440,193418,65876,178300,50758,171186,43644,163183,38308,153401,34751v-19565,-8003,-40907,-8003,-60472,c83148,38308,75144,43644,68030,50758,60916,57873,54691,65876,50244,74769v-4446,9782,-7114,20453,-8003,31125l204089,106783xe" fillcolor="#939598" stroked="f" strokeweight=".24703mm">
                          <v:stroke joinstyle="miter"/>
                          <v:path arrowok="t" o:connecttype="custom" o:connectlocs="122276,247289;73366,237507;34237,210828;9338,170811;9338,75658;172075,9852;172075,9852;210314,36530;234325,75658;243218,121901;243218,128126;243218,134350;46687,134350;55580,167254;73366,192154;98265,209050;127611,215275;148954,211718;168518,203714;184525,191264;195196,175257;230767,184150;214761,209050;190750,227725;161404,240175;122276,247289;204089,106783;178300,50758;153401,34751;92929,34751;68030,50758;50244,74769;42241,105894;204089,106783" o:connectangles="0,0,0,0,0,0,0,0,0,0,0,0,0,0,0,0,0,0,0,0,0,0,0,0,0,0,0,0,0,0,0,0,0,0"/>
                        </v:shape>
                        <v:shape id="Freeform: Shape 17" o:spid="_x0000_s1034" style="position:absolute;left:89630;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" path="m206313,241884r-39128,l167185,111160c168963,91596,164516,72032,155624,55135,147620,43575,134281,37350,120053,38239v-8893,,-16897,1779,-24900,4446c87150,46242,79146,50689,71142,56024,64029,61360,57803,68474,52468,75589v-5336,8003,-9782,16896,-12450,25789l40018,245441,,245441,,3557r36460,l36460,55135c46243,38239,60471,24900,77368,15118,95153,4446,115606,,136060,v11560,,24010,1779,34682,7114c179635,12450,186748,19564,192084,28457v5336,9782,9783,20453,11561,32014c205423,73810,207202,87149,207202,100488r-889,141396xe" fillcolor="#939598" stroked="f" strokeweight=".24703mm">
                          <v:stroke joinstyle="miter"/>
                          <v:path arrowok="t" o:connecttype="custom" o:connectlocs="206313,241884;167185,241884;167185,111160;155624,55135;120053,38239;95153,42685;71142,56024;52468,75589;40018,101378;40018,245441;0,245441;0,3557;36460,3557;36460,55135;77368,15118;136060,0;170742,7114;192084,28457;203645,60471;207202,100488;206313,241884" o:connectangles="0,0,0,0,0,0,0,0,0,0,0,0,0,0,0,0,0,0,0,0,0"/>
                        </v:shape>
                        <v:shape id="Freeform: Shape 18" o:spid="_x0000_s1035" style="position:absolute;left:91969;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" path="m115606,338815v-16007,,-32014,-3557,-46243,-10671c56024,321919,43575,312137,32903,301465,22232,289905,14228,276565,8893,262337,3557,247219,,231212,,215205,,199198,2667,182302,8004,167184v5335,-14228,12449,-27567,22232,-39128c40018,116495,51577,107603,64917,101378v13339,-6225,28457,-9782,43574,-9782c127166,90706,144952,96042,160070,106713v14228,9782,26678,22232,36460,36461l196530,r40018,l236548,285458v-889,7114,3557,14229,10671,15118c248109,300576,248998,300576,248998,300576r,34682l238326,335258r-7114,c223209,335258,216094,331701,209869,326365v-5335,-4446,-8892,-11561,-8892,-18675l200977,287237v-8893,15118,-21343,28457,-37350,36460c150288,333479,133392,337926,115606,338815xm125388,304133v8004,,15117,-1778,22232,-4446c155624,297019,162737,293462,169852,288126v6224,-5336,12450,-10671,17785,-16896c192973,265005,195641,257891,197419,249887r,-68474c194752,173409,190306,166295,184969,160070v-5335,-7114,-11560,-12450,-18674,-17786c159181,136949,152066,133392,144063,129835v-7114,-2668,-15118,-3558,-23121,-3558c109381,126277,98710,128945,88928,133392v-9782,5335,-18675,12450,-24900,21342c56914,163627,51577,173409,48021,183191v-3557,10672,-6225,22232,-6225,33793c41796,228544,44464,240105,48021,250776v4447,10672,10671,19565,17786,28457c72920,287237,81813,293462,91595,297908v11561,3557,23122,6225,33793,6225xe" fillcolor="#939598" stroked="f" strokeweight=".24703mm">
                          <v:stroke joinstyle="miter"/>
                          <v:path arrowok="t" o:connecttype="custom" o:connectlocs="115606,338815;69363,328144;32903,301465;8893,262337;0,215205;8004,167184;30236,128056;64917,101378;108491,91596;160070,106713;196530,143174;196530,0;236548,0;236548,285458;247219,300576;248998,300576;248998,335258;238326,335258;231212,335258;209869,326365;200977,307690;200977,287237;163627,323697;115606,338815;125388,304133;147620,299687;169852,288126;187637,271230;197419,249887;197419,181413;184969,160070;166295,142284;144063,129835;120942,126277;88928,133392;64028,154734;48021,183191;41796,216984;48021,250776;65807,279233;91595,297908;125388,304133" o:connectangles="0,0,0,0,0,0,0,0,0,0,0,0,0,0,0,0,0,0,0,0,0,0,0,0,0,0,0,0,0,0,0,0,0,0,0,0,0,0,0,0,0,0"/>
                        </v:shape>
                        <v:shape id="Freeform: Shape 19" o:spid="_x0000_s1036" style="position:absolute;left:94665;top:8296;width:2426;height:2500;visibility:visible;mso-wrap-style:square;v-text-anchor:middle" coordsize="242550,24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" path="m122498,249887c89595,250776,56691,237437,33570,213427,22899,201866,14007,188527,8670,173409v-11560,-30235,-11560,-64028,,-95153c14007,63139,22899,49800,34459,39128,45131,27568,58470,18675,73588,12450,88705,5336,105601,889,122498,v16896,,33793,2668,48910,9782c185636,16007,198976,24900,209648,36460v10671,11561,18674,24011,24010,39129c238993,90706,241661,105824,242551,121831v,2668,,6225,,8893c242551,132502,242551,134281,242551,136949r-196531,c46909,148509,49578,159181,54024,169852v4446,9782,10671,17786,18675,24900c79812,201866,88705,208091,97598,211648v8893,3557,19565,6225,29346,6225c134059,217873,141173,216984,148287,214316v7114,-1779,13339,-4446,19564,-8004c174077,202755,178523,198309,183858,193863v4447,-4447,8893,-9782,11560,-16007l230100,186748v-3557,8893,-9781,17786,-16006,24900c206979,218762,198976,224987,190083,230323v-9782,5336,-19564,9782,-30236,12450c147398,246330,135837,248998,122498,249887xm205201,109381v-890,-10671,-4446,-21342,-8893,-31125c191862,69364,185636,61360,178523,54246,171408,47132,162515,41796,152734,38239v-9782,-4446,-19565,-6225,-30236,-6225c111827,32014,102044,33793,92262,38239,82480,41796,74477,47132,67363,54246,60249,61360,54024,69364,50467,78256v-4447,9783,-7115,20454,-8893,31125l205201,109381xe" fillcolor="#939598" stroked="f" strokeweight=".24703mm">
                          <v:stroke joinstyle="miter"/>
                          <v:path arrowok="t" o:connecttype="custom" o:connectlocs="122498,249887;33570,213427;8670,173409;8670,78256;34459,39128;73588,12450;122498,0;171408,9782;209648,36460;233658,75589;242551,121831;242551,130724;242551,136949;46020,136949;54024,169852;72699,194752;97598,211648;126944,217873;148287,214316;167851,206312;183858,193863;195418,177856;230100,186748;214094,211648;190083,230323;159847,242773;122498,249887;205201,109381;196308,78256;178523,54246;152734,38239;122498,32014;92262,38239;67363,54246;50467,78256;41574,109381;205201,109381" o:connectangles="0,0,0,0,0,0,0,0,0,0,0,0,0,0,0,0,0,0,0,0,0,0,0,0,0,0,0,0,0,0,0,0,0,0,0,0,0"/>
                        </v:shape>
                        <v:shape id="Freeform: Shape 20" o:spid="_x0000_s1037" style="position:absolute;left:97367;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" path="m207202,241884r-40017,l167185,111160c168963,91596,164516,72032,155624,55135,147620,43575,134281,37350,120053,38239v-8893,,-16897,1779,-24900,4446c87150,46242,79146,50689,72031,56024,64918,61360,57803,68474,52468,75589v-5336,8003,-9782,16896,-12450,25789l40018,245441,,245441,,3557r36460,l36460,55135c46243,38239,60471,24010,77368,15118,95153,5336,115606,,136060,v11560,,24010,1779,34682,7114c179635,12450,186748,19564,192084,28457v6225,9782,9783,20453,11561,32014c205423,73810,205423,87149,203645,100488r3557,141396xe" fillcolor="#939598" stroked="f" strokeweight=".24703mm">
                          <v:stroke joinstyle="miter"/>
                          <v:path arrowok="t" o:connecttype="custom" o:connectlocs="207202,241884;167185,241884;167185,111160;155624,55135;120053,38239;95153,42685;72031,56024;52468,75589;40018,101378;40018,245441;0,245441;0,3557;36460,3557;36460,55135;77368,15118;136060,0;170742,7114;192084,28457;203645,60471;203645,100488;207202,241884" o:connectangles="0,0,0,0,0,0,0,0,0,0,0,0,0,0,0,0,0,0,0,0,0"/>
                        </v:shape>
                        <v:shape id="Freeform: Shape 21" o:spid="_x0000_s1038" style="position:absolute;left:99670;top:7549;width:1431;height:3209;visibility:visible;mso-wrap-style:square;v-text-anchor:middle" coordsize="143173,32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" path="m143174,307690r-8893,3557l120942,316583v-5336,1779,-10671,2668,-16007,3557c98710,321029,92485,321029,86260,320140v-13340,,-26679,-4446,-38239,-12450c36460,298797,30236,284569,32014,269451r,-158291l,111160,,80035r32014,l32014,,72920,r,80035l126277,80035r,31125l72920,111160r,148509c72920,266783,75589,273898,81813,278344v5337,3557,11561,6225,18676,6225c107602,284569,115606,283680,121831,281012r13339,-6225l143174,307690xe" fillcolor="#939598" stroked="f" strokeweight=".24703mm">
                          <v:stroke joinstyle="miter"/>
                          <v:path arrowok="t" o:connecttype="custom" o:connectlocs="143174,307690;134281,311247;120942,316583;104935,320140;86260,320140;48021,307690;32014,269451;32014,111160;0,111160;0,80035;32014,80035;32014,0;72920,0;72920,80035;126277,80035;126277,111160;72920,111160;72920,259669;81813,278344;100489,284569;121831,281012;135170,274787;143174,307690" o:connectangles="0,0,0,0,0,0,0,0,0,0,0,0,0,0,0,0,0,0,0,0,0,0,0"/>
                        </v:shape>
                        <v:shape id="Freeform: Shape 22" o:spid="_x0000_s1039" style="position:absolute;left:75713;top:12956;width:2347;height:3282;visibility:visible;mso-wrap-style:square;v-text-anchor:middle" coordsize="234769,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" path="m,328144l,,136060,v13339,,26678,3557,39128,8893c186748,14228,197420,22232,206313,32903v8892,9782,16006,21343,21342,33793c232102,79146,234770,91596,234770,104935v,13339,-2668,26678,-7115,39128c223209,156513,216984,167184,208980,177856v-8892,9782,-18674,17785,-31124,24010c166295,208091,152956,210759,138728,210759r-96932,l41796,327254,,328144xm40907,175188r94263,c143174,175188,151177,173409,159181,169852v7114,-3557,12450,-8003,16896,-14228c181413,149399,184970,142284,187638,134281v2668,-8893,3557,-16896,3557,-25789c191195,99599,189417,89817,186748,81814,183192,73810,178745,66696,173409,60471,168074,54246,161849,49799,154735,47132v-7115,-3557,-15118,-5336,-23121,-5336l40018,41796r889,133392xe" fillcolor="#939598" stroked="f" strokeweight=".24703mm">
                          <v:stroke joinstyle="miter"/>
                          <v:path arrowok="t" o:connecttype="custom" o:connectlocs="0,328144;0,0;136060,0;175188,8893;206313,32903;227655,66696;234770,104935;227655,144063;208980,177856;177856,201866;138728,210759;41796,210759;41796,327254;0,328144;40907,175188;135170,175188;159181,169852;176077,155624;187638,134281;191195,108492;186748,81814;173409,60471;154735,47132;131614,41796;40018,41796;40907,175188" o:connectangles="0,0,0,0,0,0,0,0,0,0,0,0,0,0,0,0,0,0,0,0,0,0,0,0,0,0"/>
                        </v:shape>
                        <v:shape id="Freeform: Shape 23" o:spid="_x0000_s1040" style="position:absolute;left:78327;top:13846;width:1272;height:2392;visibility:visible;mso-wrap-style:square;v-text-anchor:middle" coordsize="127166,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" path="m126278,34682v-18676,,-37350,5336,-53357,16007c57803,60471,46243,74699,40907,91596r,147620l,239216,,1779r37350,l37350,56914c45353,40907,56024,27568,70253,16896,82703,7114,97821,889,113827,r13340,l127167,34682r-889,xe" fillcolor="#939598" stroked="f" strokeweight=".24703mm">
                          <v:stroke joinstyle="miter"/>
                          <v:path arrowok="t" o:connecttype="custom" o:connectlocs="126278,34682;72921,50689;40907,91596;40907,239216;0,239216;0,1779;37350,1779;37350,56914;70253,16896;113827,0;127167,0;127167,34682" o:connectangles="0,0,0,0,0,0,0,0,0,0,0,0"/>
                        </v:shape>
                        <v:shape id="Freeform: Shape 24" o:spid="_x0000_s1041" style="position:absolute;left:79803;top:12876;width:409;height:3362;visibility:visible;mso-wrap-style:square;v-text-anchor:middle" coordsize="40907,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" path="m,52467l,,40907,r,50689l,52467xm,336147l,97821r40907,l40907,336147,,336147xe" fillcolor="#939598" stroked="f" strokeweight=".24703mm">
                          <v:stroke joinstyle="miter"/>
                          <v:path arrowok="t" o:connecttype="custom" o:connectlocs="0,52467;0,0;40907,0;40907,50689;0,52467;0,336147;0,97821;40907,97821;40907,336147;0,336147" o:connectangles="0,0,0,0,0,0,0,0,0,0"/>
                        </v:shape>
                        <v:shape id="Freeform: Shape 25" o:spid="_x0000_s1042" style="position:absolute;left:80515;top:13818;width:2258;height:2500;visibility:visible;mso-wrap-style:square;v-text-anchor:middle" coordsize="225876,24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" path="m,122804c,106797,3557,90790,8893,75673,14229,61444,22232,48105,32903,36544,43575,24984,56914,16091,72032,9866,88039,2752,104935,84,121831,84v21343,-889,42685,5336,61361,16007c200088,25873,213427,40991,222319,58776l183192,71226c177856,59666,168963,50773,157402,45437,146731,39212,133392,35655,120942,35655,99599,36544,79146,45437,64918,61444,57803,69448,52468,79230,48910,89012v-8892,23121,-8892,48021,,71142c53357,170825,58693,180607,65807,188611v7114,8004,16007,14228,25789,18675c101378,211732,112049,214400,122721,213511v7114,889,14228,889,21342,c150288,211732,156513,209064,162738,204618v5336,-2668,10671,-7114,15118,-11561c182302,188611,184970,184165,186748,178829r39129,11560c222319,199282,216984,207286,210759,214400v-7114,7114,-15118,13339,-24011,18675c177856,238411,168074,242857,157402,245525v-10671,3557,-22232,4446,-33792,4446c106713,249971,89817,246414,74700,240189,60471,233964,47132,225071,35571,213511,24900,201950,16896,188611,10671,173493,3557,156597,,139701,,122804xe" fillcolor="#939598" stroked="f" strokeweight=".24703mm">
                          <v:stroke joinstyle="miter"/>
                          <v:path arrowok="t" o:connecttype="custom" o:connectlocs="0,122804;8893,75673;32903,36544;72032,9866;121831,84;183192,16091;222319,58776;183192,71226;157402,45437;120942,35655;64918,61444;48910,89012;48910,160154;65807,188611;91596,207286;122721,213511;144063,213511;162738,204618;177856,193057;186748,178829;225877,190389;210759,214400;186748,233075;157402,245525;123610,249971;74700,240189;35571,213511;10671,173493;0,122804" o:connectangles="0,0,0,0,0,0,0,0,0,0,0,0,0,0,0,0,0,0,0,0,0,0,0,0,0,0,0,0,0"/>
                        </v:shape>
                        <v:shape id="Freeform: Shape 26" o:spid="_x0000_s1043" style="position:absolute;left:83040;top:12876;width:392;height:3362;visibility:visible;mso-wrap-style:square;v-text-anchor:middle" coordsize="39128,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" path="m,52467l,,39128,r,50689l,52467xm,336147l,97821r39128,l39128,336147,,336147xe" fillcolor="#939598" stroked="f" strokeweight=".24703mm">
                          <v:stroke joinstyle="miter"/>
                          <v:path arrowok="t" o:connecttype="custom" o:connectlocs="0,52467;0,0;39128,0;39128,50689;0,52467;0,336147;0,97821;39128,97821;39128,336147;0,336147" o:connectangles="0,0,0,0,0,0,0,0,0,0"/>
                        </v:shape>
                        <v:shape id="Freeform: Shape 27" o:spid="_x0000_s1044" style="position:absolute;left:83912;top:13808;width:2072;height:2456;visibility:visible;mso-wrap-style:square;v-text-anchor:middle" coordsize="207201,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" path="m207202,242940r-40018,l167184,112216c168963,92652,164516,73977,155624,56191,147620,44631,134281,37516,120053,38406v-8893,,-16896,1778,-24900,5335c86260,46409,78256,50856,71142,57081,64028,62416,56914,69530,52468,76645v-6225,7114,-9783,16007,-12450,24899l40018,245607,,245607,,4613r36461,l36461,56191c46243,39295,60471,25067,77367,15285,95153,5502,115606,167,136059,167v11561,-889,24011,1778,33793,8003c178745,12617,186748,19731,192084,29513v5336,9782,9782,20453,11561,32014c204534,74866,204534,88205,203645,100655r3557,142285xe" fillcolor="#939598" stroked="f" strokeweight=".24703mm">
                          <v:stroke joinstyle="miter"/>
                          <v:path arrowok="t" o:connecttype="custom" o:connectlocs="207202,242940;167184,242940;167184,112216;155624,56191;120053,38406;95153,43741;71142,57081;52468,76645;40018,101544;40018,245607;0,245607;0,4613;36461,4613;36461,56191;77367,15285;136059,167;169852,8170;192084,29513;203645,61527;203645,100655;207202,242940" o:connectangles="0,0,0,0,0,0,0,0,0,0,0,0,0,0,0,0,0,0,0,0,0"/>
                        </v:shape>
                        <v:shape id="Freeform: Shape 28" o:spid="_x0000_s1045" style="position:absolute;left:86268;top:13810;width:2358;height:3452;visibility:visible;mso-wrap-style:square;v-text-anchor:middle" coordsize="235793,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" path="m110271,246330v-15118,,-31125,-3557,-44464,-10671c52468,229434,40018,219652,30236,208980,20453,197420,12450,184081,8004,169852,2668,155624,,139617,,124499,,108492,2668,91596,8004,76478,12450,62249,20453,48021,30236,36460,40018,24900,52468,16007,65807,9782,80035,2668,95153,,111160,v18675,,36460,5336,51578,15118c177856,24900,190306,37350,200088,51578r,-47132l235659,4446r,235659c236548,256112,232991,271230,226766,285458v-6225,12450,-15118,24011,-25789,32904c189416,327254,176077,334369,161849,338815v-15118,4446,-31125,7114,-47132,6225c92485,345929,69364,341483,48910,331701,32014,322808,16896,309469,6225,292573l30236,271230v8892,14228,21342,24900,36460,32014c81814,310358,98710,313915,115606,313915v10672,,20453,-1778,31125,-4446c166295,305022,182302,290794,190306,273008v4446,-10671,7114,-21342,6225,-32903l196531,198309v-4447,7114,-9783,14229,-16008,19564c174299,224098,168074,228545,160070,232991v-7114,4446,-15118,8003,-24011,9782c127167,245441,119163,246330,110271,246330xm122720,213427v8893,,16897,-1779,24900,-4447c163627,203645,176967,192973,186748,179634v4447,-5335,8004,-12450,8893,-19564l195641,94264c192084,86260,187638,78256,182302,71142,176967,64028,170741,58692,163627,53357,157402,48910,149399,44464,142284,41796v-7114,-2668,-15117,-4446,-24010,-4446c106713,37350,96042,40018,85371,45353,75589,50689,67585,57803,61360,66696,55135,75589,49800,85371,45354,95153v-3558,10671,-5336,21342,-5336,32903c40018,139617,41796,151177,46243,161849v3557,9782,9781,19564,16896,27567c70253,197420,79146,203645,88928,208091v10671,4447,22232,6225,33792,4447l122720,212538r,889xe" fillcolor="#939598" stroked="f" strokeweight=".24703mm">
                          <v:stroke joinstyle="miter"/>
                          <v:path arrowok="t" o:connecttype="custom" o:connectlocs="110271,246330;65807,235659;30236,208980;8004,169852;0,124499;8004,76478;30236,36460;65807,9782;111160,0;162738,15118;200088,51578;200088,4446;235659,4446;235659,240105;226766,285458;200977,318362;161849,338815;114717,345040;48910,331701;6225,292573;30236,271230;66696,303244;115606,313915;146731,309469;190306,273008;196531,240105;196531,198309;180523,217873;160070,232991;136059,242773;110271,246330;122720,213427;147620,208980;186748,179634;195641,160070;195641,94264;182302,71142;163627,53357;142284,41796;118274,37350;85371,45353;61360,66696;45354,95153;40018,128056;46243,161849;63139,189416;88928,208091;122720,212538;122720,212538" o:connectangles="0,0,0,0,0,0,0,0,0,0,0,0,0,0,0,0,0,0,0,0,0,0,0,0,0,0,0,0,0,0,0,0,0,0,0,0,0,0,0,0,0,0,0,0,0,0,0,0,0"/>
                        </v:shape>
                        <v:shape id="Freeform: Shape 29" o:spid="_x0000_s1046" style="position:absolute;left:89905;top:13799;width:2197;height:2492;visibility:visible;mso-wrap-style:square;v-text-anchor:middle" coordsize="219652,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" path="m80035,249205v-10671,,-21342,-1779,-31125,-5336c39128,240312,30236,234976,23122,227862,16007,221637,9783,213634,6226,203851,1779,194959,,184287,,174505,,163834,1779,154052,7115,145159v5335,-9782,12450,-17785,21343,-24010c38239,114924,48910,109588,59582,106031v13339,-3557,26679,-5336,40907,-5336c112050,99806,124499,99806,136060,100695v10671,1779,21343,4447,31125,8893l167185,90913v889,-16896,-5336,-33792,-16008,-46242c138728,33110,121832,27774,104935,28664,77368,29553,50689,39335,28458,57121l15118,31332c41797,11768,74700,1096,107603,207v26679,-1779,53357,8003,73810,25789c200088,44671,208980,70460,207202,97138r,97821c207202,203851,210760,209187,219652,209187r,34682l208980,243869r-8892,c192974,243869,185859,241201,181413,236755v-4446,-4447,-8004,-10672,-8893,-16897l172520,202962v-10671,14229,-24899,25789,-40906,32904c117385,242090,98711,247426,80035,249205xm90707,218969v13339,,27567,-2668,40018,-8003c142284,206519,152067,199405,159181,189623v5335,-4446,8893,-10671,8893,-17785l168074,136266v-19564,-7114,-40018,-11560,-61361,-11560c89818,123816,72032,128263,57803,137156v-11560,7114,-18675,19564,-18675,33792c39128,177173,40018,184287,42686,189623v2668,6225,6224,10671,11561,15118c58693,209187,64918,212744,70253,215412v6226,1779,13339,3557,20454,3557xe" fillcolor="#939598" stroked="f" strokeweight=".24703mm">
                          <v:stroke joinstyle="miter"/>
                          <v:path arrowok="t" o:connecttype="custom" o:connectlocs="80035,249205;48910,243869;23122,227862;6226,203851;0,174505;7115,145159;28458,121149;59582,106031;100489,100695;136060,100695;167185,109588;167185,90913;151177,44671;104935,28664;28458,57121;15118,31332;107603,207;181413,25996;207202,97138;207202,194959;219652,209187;219652,243869;208980,243869;200088,243869;181413,236755;172520,219858;172520,202962;131614,235866;80035,249205;90707,218969;130725,210966;159181,189623;168074,171838;168074,136266;106713,124706;57803,137156;39128,170948;42686,189623;54247,204741;70253,215412;90707,218969" o:connectangles="0,0,0,0,0,0,0,0,0,0,0,0,0,0,0,0,0,0,0,0,0,0,0,0,0,0,0,0,0,0,0,0,0,0,0,0,0,0,0,0,0"/>
                        </v:shape>
                        <v:shape id="Freeform: Shape 30" o:spid="_x0000_s1047" style="position:absolute;left:92431;top:13808;width:2090;height:2456;visibility:visible;mso-wrap-style:square;v-text-anchor:middle" coordsize="208980,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" path="m208980,242940r-40906,l168074,112216c169852,92652,165405,73977,156513,56191,148510,44631,135171,37516,120053,38406v-8004,,-16897,1778,-24011,5335c87150,46409,79146,50856,72031,57081,64918,62416,57803,69530,53357,76645v-6225,7114,-9782,16007,-12450,24899l40907,245607,,245607,,4613r36460,l36460,56191c46243,39295,60471,25067,77368,15285,95153,5502,115606,167,136060,167v11560,-889,24010,1778,33792,8003c178745,12617,186748,20620,192084,29513v5336,9782,9783,20453,11561,32014c204534,74866,204534,88205,203645,100655r5335,142285xe" fillcolor="#939598" stroked="f" strokeweight=".24703mm">
                          <v:stroke joinstyle="miter"/>
                          <v:path arrowok="t" o:connecttype="custom" o:connectlocs="208980,242940;168074,242940;168074,112216;156513,56191;120053,38406;96042,43741;72031,57081;53357,76645;40907,101544;40907,245607;0,245607;0,4613;36460,4613;36460,56191;77368,15285;136060,167;169852,8170;192084,29513;203645,61527;203645,100655;208980,242940" o:connectangles="0,0,0,0,0,0,0,0,0,0,0,0,0,0,0,0,0,0,0,0,0"/>
                        </v:shape>
                        <v:shape id="Freeform: Shape 31" o:spid="_x0000_s1048" style="position:absolute;left:94797;top:12885;width:2525;height:3406;visibility:visible;mso-wrap-style:square;v-text-anchor:middle" coordsize="252555,34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" path="m115606,340593v-16006,,-31125,-3557,-46242,-9782c56025,324586,43575,314804,32904,304133,23122,292572,15118,279233,8893,265005,3557,249887,,233880,,217873,,201866,2668,184970,8004,169852v5335,-14228,12450,-28457,22232,-40017c40018,119163,51579,109381,64918,103156v13339,-7114,28456,-9782,43575,-9782c126278,93374,144064,98710,160070,108492v14229,9782,26678,22232,36461,36460l196531,r43574,l240105,285458v,8893,3557,14229,12450,14229l252555,334369r-10671,l234770,334369v-8004,,-15118,-2668,-21343,-8004c208091,321919,204534,314804,204534,307690r,-20453c195641,302355,182302,314804,167185,323697v-14229,9782,-32903,16007,-51579,16896xm125389,305912v8003,,15117,-1779,22232,-3557c155624,299687,162738,295240,169853,290794v7114,-4447,12449,-10671,17786,-16896c192974,267673,196531,260558,197420,252555r,-65807c194752,178745,190306,170741,184970,164516v-5335,-6224,-11561,-12449,-18674,-17785c159181,141395,152067,137838,144064,135170v-7115,-2668,-15119,-4446,-23121,-4446c109382,130724,98711,133392,88928,138727v-9782,5336,-17786,11561,-24899,20454c49800,176966,42686,198309,42686,220541v,11561,1778,23121,6224,33793c53357,265005,58693,273898,66696,282790v7115,8004,16007,14229,25789,18675c103157,305022,114717,306801,125389,305912r,xe" fillcolor="#939598" stroked="f" strokeweight=".24703mm">
                          <v:stroke joinstyle="miter"/>
                          <v:path arrowok="t" o:connecttype="custom" o:connectlocs="115606,340593;69364,330811;32904,304133;8893,265005;0,217873;8004,169852;30236,129835;64918,103156;108493,93374;160070,108492;196531,144952;196531,0;240105,0;240105,285458;252555,299687;252555,334369;241884,334369;234770,334369;213427,326365;204534,307690;204534,287237;167185,323697;115606,340593;125389,305912;147621,302355;169853,290794;187639,273898;197420,252555;197420,186748;184970,164516;166296,146731;144064,135170;120943,130724;88928,138727;64029,159181;42686,220541;48910,254334;66696,282790;92485,301465;125389,305912;125389,305912" o:connectangles="0,0,0,0,0,0,0,0,0,0,0,0,0,0,0,0,0,0,0,0,0,0,0,0,0,0,0,0,0,0,0,0,0,0,0,0,0,0,0,0,0"/>
                        </v:shape>
                        <v:shape id="Freeform: Shape 32" o:spid="_x0000_s1049" style="position:absolute;left:98718;top:12956;width:2481;height:3282;visibility:visible;mso-wrap-style:square;v-text-anchor:middle" coordsize="2481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" path="m,328144l,,138727,v14228,,27568,3557,40018,8893c190305,14228,200977,22232,209869,32903v8893,9782,16007,21343,20453,33793c235659,79146,237437,91596,237437,104935v,10671,-1778,22232,-4447,32903c229433,147620,224987,157402,219651,166295v-5335,8893,-13339,16007,-21343,22232c189416,194752,180523,199198,169852,201866r78256,124499l201866,326365,128055,209870r-86259,l41796,326365,,328144xm40907,175188r98709,c147620,175188,155624,173409,162737,169852v7115,-3557,13339,-8893,17786,-15118c185858,148509,189416,140506,192084,133392v2667,-8004,4446,-16897,4446,-25789c195641,88928,189416,72031,177856,57803,172519,51578,166295,47132,159180,43575v-7114,-3557,-14228,-5336,-22232,-5336l40907,38239r,136949xe" fillcolor="#939598" stroked="f" strokeweight=".24703mm">
                          <v:stroke joinstyle="miter"/>
                          <v:path arrowok="t" o:connecttype="custom" o:connectlocs="0,328144;0,0;138727,0;178745,8893;209869,32903;230322,66696;237437,104935;232990,137838;219651,166295;198308,188527;169852,201866;248108,326365;201866,326365;128055,209870;41796,209870;41796,326365;0,328144;40907,175188;139616,175188;162737,169852;180523,154734;192084,133392;196530,107603;177856,57803;159180,43575;136948,38239;40907,38239;40907,175188" o:connectangles="0,0,0,0,0,0,0,0,0,0,0,0,0,0,0,0,0,0,0,0,0,0,0,0,0,0,0,0"/>
                        </v:shape>
                        <v:shape id="Freeform: Shape 33" o:spid="_x0000_s1050" style="position:absolute;left:101228;top:13819;width:2426;height:2476;visibility:visible;mso-wrap-style:square;v-text-anchor:middle" coordsize="242551,24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" path="m122499,247219v-16897,,-33793,-3557,-49801,-9782c58470,231212,45131,222319,33571,210759,22899,199198,14006,185859,8671,171631v-11561,-31125,-11561,-64918,,-96042c14006,60471,22899,47132,34460,36460,45131,24900,58470,16007,73589,9782,88706,3557,105602,,122499,v16895,,33792,3557,48910,10671c185637,16896,198976,25789,209647,37350v10672,11560,18675,24010,24012,39128c238994,91596,241661,106713,242551,122720v,2668,,6225,,8893c242551,133392,242551,136060,242551,137838r-196531,c46020,149399,48688,160070,54024,169852v4446,9782,10672,18675,18674,25789c79813,202755,87817,208091,97599,211648v8892,3557,19563,6225,29346,6225c134059,218762,141173,218762,148287,217873v7115,-1778,13339,-4446,19565,-8893c173187,205423,178523,201866,183858,197420v5337,-4447,8893,-10672,11561,-16897l230101,190305v-3557,8893,-9782,16897,-16007,24011c206980,221430,198976,228544,190084,232991v-9782,5336,-19565,9782,-30236,12450c147398,247219,134948,248108,122499,247219xm204312,106713v-889,-10671,-3557,-21342,-8893,-31124c190973,66696,184748,57803,177634,50689,170519,43575,161626,38239,151844,34682v-9782,-4447,-19563,-6225,-30235,-6225c110938,28457,101156,30235,91374,34682,82481,38239,73589,44464,66474,50689,59359,57803,53135,65807,49577,74699v-4446,9782,-7113,20454,-8892,31125l204312,106713xe" fillcolor="#939598" stroked="f" strokeweight=".24703mm">
                          <v:stroke joinstyle="miter"/>
                          <v:path arrowok="t" o:connecttype="custom" o:connectlocs="122499,247219;72698,237437;33571,210759;8671,171631;8671,75589;34460,36460;73589,9782;122499,0;171409,10671;209647,37350;233659,76478;242551,122720;242551,131613;242551,137838;46020,137838;54024,169852;72698,195641;97599,211648;126945,217873;148287,217873;167852,208980;183858,197420;195419,180523;230101,190305;214094,214316;190084,232991;159848,245441;122499,247219;204312,106713;195419,75589;177634,50689;151844,34682;121609,28457;91374,34682;66474,50689;49577,74699;40685,105824;204312,106713" o:connectangles="0,0,0,0,0,0,0,0,0,0,0,0,0,0,0,0,0,0,0,0,0,0,0,0,0,0,0,0,0,0,0,0,0,0,0,0,0,0"/>
                        </v:shape>
                        <v:shape id="Freeform: Shape 34" o:spid="_x0000_s1051" style="position:absolute;left:103760;top:13801;width:2366;height:3452;visibility:visible;mso-wrap-style:square;v-text-anchor:middle" coordsize="236547,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" path="m112049,247219v-16007,,-32014,-4446,-46242,-11560c52468,229434,40907,219652,31125,208980,21343,197420,13339,184081,8004,169852,2668,155624,,139617,,124499,,108492,2668,91596,8004,76478,13339,61360,20454,48021,31125,36460,40907,24900,52468,16007,65807,9782,80035,3557,95152,,111160,v18674,,36460,5336,52467,15118c177856,24900,190306,37350,200088,51578r,-47132l236548,4446r,235659c236548,256112,233881,271230,226766,285458v-6225,12450,-15117,24011,-25789,32904c189417,327254,176077,334368,161848,338815v-15117,4446,-31125,7114,-47131,6225c92485,345929,69364,341483,48910,331701,32014,322808,16896,309469,6225,292572l30236,271230v8892,14228,21343,24900,36460,32014c81813,310358,98710,313915,115606,313915v10671,,21343,-1779,31125,-4446c155624,306801,164516,301465,172520,296130v7114,-6225,13339,-14229,17786,-23122c194752,262337,197419,251666,196530,240105r,-41796c192084,205423,186748,212537,180524,217873v-6226,6225,-12450,11561,-20454,15118c152955,237437,144953,240105,136949,242773v-8004,2668,-16896,3557,-24900,4446xm124499,214316v8893,,16896,-1779,24900,-4446c157402,207202,164516,202755,170741,198309v6226,-4446,12450,-10671,16896,-17786c192084,175188,195641,168073,196530,160959r,-65806c192973,87149,188526,79146,183191,72031,173409,58692,160070,48910,144063,43575v-7114,-2668,-15118,-4447,-24010,-4447c108491,39128,96932,41796,87150,47132,77367,52467,69364,59582,62249,68474,56025,77367,50688,87149,46242,96931v-3556,10672,-5335,21343,-5335,32903c40907,141395,42686,152956,47132,163627v3556,9782,9782,19564,16896,27568c71142,199198,80035,205423,89817,209870v12450,3557,23121,5335,34682,4446xe" fillcolor="#939598" stroked="f" strokeweight=".24703mm">
                          <v:stroke joinstyle="miter"/>
                          <v:path arrowok="t" o:connecttype="custom" o:connectlocs="112049,247219;65807,235659;31125,208980;8004,169852;0,124499;8004,76478;31125,36460;65807,9782;111160,0;163627,15118;200088,51578;200088,4446;236548,4446;236548,240105;226766,285458;200977,318362;161848,338815;114717,345040;48910,331701;6225,292572;30236,271230;66696,303244;115606,313915;146731,309469;172520,296130;190306,273008;196530,240105;196530,198309;180524,217873;160070,232991;136949,242773;112049,247219;124499,214316;149399,209870;170741,198309;187637,180523;196530,160959;196530,95153;183191,72031;144063,43575;120053,39128;87150,47132;62249,68474;46242,96931;40907,129834;47132,163627;64028,191195;89817,209870;124499,214316" o:connectangles="0,0,0,0,0,0,0,0,0,0,0,0,0,0,0,0,0,0,0,0,0,0,0,0,0,0,0,0,0,0,0,0,0,0,0,0,0,0,0,0,0,0,0,0,0,0,0,0,0"/>
                        </v:shape>
                        <v:shape id="Freeform: Shape 35" o:spid="_x0000_s1052" style="position:absolute;left:106586;top:13854;width:2243;height:2439;visibility:visible;mso-wrap-style:square;v-text-anchor:middle" coordsize="224366,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" path="m75857,243662c54514,245441,33172,235659,19832,218762,5604,196530,-1510,169852,269,143174l269,,41175,r,135170c41175,184081,58072,208980,91864,208980v16896,,32904,-5335,46243,-16007c153224,182302,163895,167184,170121,149399l170121,r40906,l211027,189416v,8893,3558,14229,13339,14229l224366,238327r-11561,l205692,238327v-7115,,-14228,-1779,-20454,-6225c180792,227655,177234,221430,176345,214316r,-28457c166563,203645,152335,217873,134550,226766v-17786,10671,-38240,16896,-58693,16896xe" fillcolor="#939598" stroked="f" strokeweight=".24703mm">
                          <v:stroke joinstyle="miter"/>
                          <v:path arrowok="t" o:connecttype="custom" o:connectlocs="75857,243662;19832,218762;269,143174;269,0;41175,0;41175,135170;91864,208980;138107,192973;170121,149399;170121,0;211027,0;211027,189416;224366,203645;224366,238327;212805,238327;205692,238327;185238,232102;176345,214316;176345,185859;134550,226766;75857,243662" o:connectangles="0,0,0,0,0,0,0,0,0,0,0,0,0,0,0,0,0,0,0,0,0"/>
                        </v:shape>
                        <v:shape id="Freeform: Shape 36" o:spid="_x0000_s1053" style="position:absolute;left:109185;top:12876;width:987;height:3377;visibility:visible;mso-wrap-style:square;v-text-anchor:middle" coordsize="98709,33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" path="m,l40907,r,273008c40018,281012,42686,288126,47132,294351v5336,4446,12449,7114,20453,7114c71142,302355,75589,302355,79146,301465r13339,-3557l98710,330812v-8004,2667,-16007,5335,-24010,6224c66696,337926,58692,337926,50688,337036v-13339,890,-26678,-4446,-36460,-13339c4446,313915,,300576,889,286348l,xe" fillcolor="#939598" stroked="f" strokeweight=".24703mm">
                          <v:stroke joinstyle="miter"/>
                          <v:path arrowok="t" o:connecttype="custom" o:connectlocs="0,0;40907,0;40907,273008;47132,294351;67585,301465;79146,301465;92485,297908;98710,330812;74700,337036;50688,337036;14228,323697;889,286348;0,0" o:connectangles="0,0,0,0,0,0,0,0,0,0,0,0,0"/>
                        </v:shape>
                        <v:shape id="Freeform: Shape 37" o:spid="_x0000_s1054" style="position:absolute;left:110119;top:13799;width:2214;height:2492;visibility:visible;mso-wrap-style:square;v-text-anchor:middle" coordsize="221430,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" path="m80035,249205v-10671,,-21343,-1779,-31125,-5336c39128,240312,30236,234976,23121,227862,16007,220748,9782,212744,6225,203851,1778,194959,,184287,,174505,,163834,2668,154052,7115,145159v5335,-8893,12449,-17785,21341,-24010c38239,114924,48910,109588,60471,106031v13340,-3557,26679,-5336,40907,-5336c112938,99806,125388,99806,136949,100695v10671,1779,21343,4447,31125,8893l168074,90913v889,-16896,-5336,-33792,-16008,-46242c138727,33110,121831,26885,104935,28664,77367,29553,50688,39335,28456,57121l15117,31332c41796,11768,74700,207,108491,207v26679,-1779,53357,8003,73811,25789c200977,44671,210758,70460,208091,97138r,97821c208091,203851,212538,209187,221430,209187r,34682l210758,243869r-8892,c187637,244758,176077,234087,175187,219858v,,,,,l175187,202962v-10671,14229,-24010,25789,-40906,32904c117384,242090,98710,247426,80035,249205xm89817,218969v13339,,27567,-2668,40017,-8003c141395,206519,151177,199405,158292,189623v5335,-4446,8893,-10671,8893,-17785l167185,136266v-19565,-7114,-40018,-10671,-61361,-11560c88928,123816,71142,128263,56914,137156v-11561,7114,-18675,19564,-18675,33792c38239,177173,39128,184287,41796,189623v2668,5336,6225,10671,10672,15118c57803,209187,63139,212744,69364,215412v7114,1779,14228,3557,20453,3557xe" fillcolor="#939598" stroked="f" strokeweight=".24703mm">
                          <v:stroke joinstyle="miter"/>
                          <v:path arrowok="t" o:connecttype="custom" o:connectlocs="80035,249205;48910,243869;23121,227862;6225,203851;0,174505;7115,145159;28456,121149;60471,106031;101378,100695;136949,100695;168074,109588;168074,90913;152066,44671;104935,28664;28456,57121;15117,31332;108491,207;182302,25996;208091,97138;208091,194959;221430,209187;221430,243869;210758,243869;201866,243869;175187,219858;175187,219858;175187,202962;134281,235866;80035,249205;89817,218969;129834,210966;158292,189623;167185,171838;167185,136266;105824,124706;56914,137156;38239,170948;41796,189623;52468,204741;69364,215412;89817,218969" o:connectangles="0,0,0,0,0,0,0,0,0,0,0,0,0,0,0,0,0,0,0,0,0,0,0,0,0,0,0,0,0,0,0,0,0,0,0,0,0,0,0,0,0"/>
                        </v:shape>
                        <v:shape id="Freeform: Shape 38" o:spid="_x0000_s1055" style="position:absolute;left:112466;top:13063;width:1414;height:3228;visibility:visible;mso-wrap-style:square;v-text-anchor:middle" coordsize="141395,32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" path="m141395,309469r-8892,4446l119163,318362r-16007,4446l84481,322808c71142,321919,58692,317472,48021,309469,36460,300576,30236,286347,32014,271230r,-158292l,112938,,81814r32014,l32014,,72920,r,80035l126277,80035r,33793l72920,113828r,148509c72920,269451,75589,276565,81813,281901v5336,3557,11561,6225,18675,6225c107602,288126,115606,287237,121831,284569v4446,-1779,9781,-3557,13339,-6225l141395,309469xe" fillcolor="#939598" stroked="f" strokeweight=".24703mm">
                          <v:stroke joinstyle="miter"/>
                          <v:path arrowok="t" o:connecttype="custom" o:connectlocs="141395,309469;132503,313915;119163,318362;103156,322808;84481,322808;48021,309469;32014,271230;32014,112938;0,112938;0,81814;32014,81814;32014,0;72920,0;72920,80035;126277,80035;126277,113828;72920,113828;72920,262337;81813,281901;100488,288126;121831,284569;135170,278344;141395,309469" o:connectangles="0,0,0,0,0,0,0,0,0,0,0,0,0,0,0,0,0,0,0,0,0,0,0"/>
                        </v:shape>
                        <v:shape id="Freeform: Shape 39" o:spid="_x0000_s1056" style="position:absolute;left:113880;top:13819;width:2428;height:2472;visibility:visible;mso-wrap-style:square;v-text-anchor:middle" coordsize="242786,24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" path="m120942,247219v-16897,,-33793,-2668,-48911,-9782c57803,231212,44464,222319,33792,210759,23121,199198,15117,185859,8893,171631,3556,156513,,140506,,124499,,108492,3556,91596,8893,76478,19564,47132,42685,23121,71142,10671v31125,-14228,66696,-14228,98710,c199197,23121,223209,46242,235659,76478v9781,30235,9781,63139,-1780,92485c228544,183191,219651,196530,208980,208091v-10672,11561,-24011,20453,-38239,26678c155624,241884,138727,246330,120942,247219xm41796,123610v,11560,1778,24010,6224,34681c51577,168963,57803,177856,64917,186748v7114,8004,16007,14229,25789,18675c100488,209870,111160,212537,121831,211648v10671,,21343,-1778,31124,-6225c162737,200977,171630,194752,178745,186748v7113,-8892,13339,-18675,16896,-28457c200088,146731,201866,135170,201866,123610v,-11561,-1778,-24011,-6225,-34682c192084,78256,185858,69364,178745,60471,171630,52467,162737,46242,152955,41796v-9781,-4446,-20453,-7114,-31124,-7114c111160,34682,100488,37350,90706,41796,80924,46242,72031,53357,64917,61360,57803,69364,51577,79146,48020,89817v-4446,9782,-6224,22232,-6224,33793l41796,123610xe" fillcolor="#939598" stroked="f" strokeweight=".24703mm">
                          <v:stroke joinstyle="miter"/>
                          <v:path arrowok="t" o:connecttype="custom" o:connectlocs="120942,247219;72031,237437;33792,210759;8893,171631;0,124499;8893,76478;71142,10671;169852,10671;235659,76478;233879,168963;208980,208091;170741,234769;120942,247219;41796,123610;48020,158291;64917,186748;90706,205423;121831,211648;152955,205423;178745,186748;195641,158291;201866,123610;195641,88928;178745,60471;152955,41796;121831,34682;90706,41796;64917,61360;48020,89817;41796,123610;41796,123610" o:connectangles="0,0,0,0,0,0,0,0,0,0,0,0,0,0,0,0,0,0,0,0,0,0,0,0,0,0,0,0,0,0,0"/>
                        </v:shape>
                        <v:shape id="Freeform: Shape 40" o:spid="_x0000_s1057" style="position:absolute;left:116486;top:13846;width:1263;height:2392;visibility:visible;mso-wrap-style:square;v-text-anchor:middle" coordsize="126278,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" path="m126278,34682v-18676,,-37350,5336,-53357,16007c57803,60471,46243,74699,40018,91596r,147620l,239216,,1779r37350,l37350,56914c45353,40907,56025,27568,70253,16896,82703,7114,96932,889,112939,r13339,l126278,34682xe" fillcolor="#939598" stroked="f" strokeweight=".24703mm">
                          <v:stroke joinstyle="miter"/>
                          <v:path arrowok="t" o:connecttype="custom" o:connectlocs="126278,34682;72921,50689;40018,91596;40018,239216;0,239216;0,1779;37350,1779;37350,56914;70253,16896;112939,0;126278,0;126278,34682" o:connectangles="0,0,0,0,0,0,0,0,0,0,0,0"/>
                        </v:shape>
                        <v:shape id="Freeform: Shape 41" o:spid="_x0000_s1058" style="position:absolute;left:117793;top:13863;width:2357;height:3425;visibility:visible;mso-wrap-style:square;v-text-anchor:middle" coordsize="235658,3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" path="m39127,303244r11561,l59581,303244v3558,889,6225,889,9782,c72920,300576,76478,297019,78256,292572v4446,-6225,7114,-13339,9782,-20453c91595,263226,96930,252555,101377,238327l,,41796,r80924,202755l196530,r39129,l119162,301465v-4446,11561,-11560,20454,-21341,28457c86260,338815,71142,343261,56913,342372r-8893,l37349,342372r1778,-39128xe" fillcolor="#939598" stroked="f" strokeweight=".24703mm">
                          <v:stroke joinstyle="miter"/>
                          <v:path arrowok="t" o:connecttype="custom" o:connectlocs="39127,303244;50688,303244;59581,303244;69363,303244;78256,292572;88038,272119;101377,238327;0,0;41796,0;122720,202755;196530,0;235659,0;119162,301465;97821,329922;56913,342372;48020,342372;37349,342372;39127,303244" o:connectangles="0,0,0,0,0,0,0,0,0,0,0,0,0,0,0,0,0,0"/>
                        </v:shape>
                        <v:shape id="Freeform: Shape 42" o:spid="_x0000_s1059" style="position:absolute;left:75392;top:18523;width:2686;height:3255;visibility:visible;mso-wrap-style:square;v-text-anchor:middle" coordsize="268562,3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" path="m267672,45353r-107602,l160070,325476r-51578,l108492,45353,,45353,,,268562,r-890,45353xe" fillcolor="#939598" stroked="f" strokeweight=".24703mm">
                          <v:stroke joinstyle="miter"/>
                          <v:path arrowok="t" o:connecttype="custom" o:connectlocs="267672,45353;160070,45353;160070,325476;108492,325476;108492,45353;0,45353;0,0;268562,0;267672,45353" o:connectangles="0,0,0,0,0,0,0,0,0"/>
                        </v:shape>
                        <v:shape id="Freeform: Shape 43" o:spid="_x0000_s1060" style="position:absolute;left:77847;top:19350;width:1343;height:2419;visibility:visible;mso-wrap-style:square;v-text-anchor:middle" coordsize="134281,24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" path="m134281,46242v-17785,,-35571,5336,-51578,13340c68475,67585,56914,80035,50689,96042r,145842l,241884,,2668r46243,l46243,56025c53357,40018,64918,26678,79146,16007,91596,6225,106713,889,121831,r12450,l134281,46242xe" fillcolor="#939598" stroked="f" strokeweight=".24703mm">
                          <v:stroke joinstyle="miter"/>
                          <v:path arrowok="t" o:connecttype="custom" o:connectlocs="134281,46242;82703,59582;50689,96042;50689,241884;0,241884;0,2668;46243,2668;46243,56025;79146,16007;121831,0;134281,0;134281,46242" o:connectangles="0,0,0,0,0,0,0,0,0,0,0,0"/>
                        </v:shape>
                        <v:shape id="Freeform: Shape 44" o:spid="_x0000_s1061" style="position:absolute;left:79501;top:18425;width:507;height:3353;visibility:visible;mso-wrap-style:square;v-text-anchor:middle" coordsize="50688,33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" path="m,56025l,,50689,r,56025l,56025xm,335258l,96042r50689,l50689,335258,,335258xe" fillcolor="#939598" stroked="f" strokeweight=".24703mm">
                          <v:stroke joinstyle="miter"/>
                          <v:path arrowok="t" o:connecttype="custom" o:connectlocs="0,56025;0,0;50689,0;50689,56025;0,56025;0,335258;0,96042;50689,96042;50689,335258;0,335258" o:connectangles="0,0,0,0,0,0,0,0,0,0"/>
                        </v:shape>
                        <v:shape id="Freeform: Shape 45" o:spid="_x0000_s1062" style="position:absolute;left:80497;top:18434;width:2437;height:3388;visibility:visible;mso-wrap-style:square;v-text-anchor:middle" coordsize="243661,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" path="m128945,338815v-17785,,-34682,-4446,-49800,-13339c64917,316583,52467,305022,44464,290794r,43575l,334369,,,50688,r,140506c59581,126278,72031,113828,86260,104046v15117,-8893,32903,-14229,50688,-13340c152066,90706,167184,94264,180523,100488v12450,7115,24011,16007,33793,27568c224098,139617,231212,153845,235659,168074v5335,15117,8003,31124,8003,47131c243662,232102,240994,248109,234769,264116v-5335,14228,-14228,27567,-24011,39128c188526,326365,159180,338815,128945,338815xm115606,296130v10671,,20453,-2668,30235,-6225c154734,285458,162738,279233,169852,272119v6225,-8003,11560,-16007,16007,-25789c189416,236548,191195,225877,191195,215205v,-10671,-1779,-20453,-5336,-31124c182302,174299,177856,165406,171631,158292v-6226,-7115,-14229,-13340,-23122,-17786c139616,136060,129834,133392,120053,133392v-15118,,-30236,5335,-41797,15118c66696,158292,56913,170741,50688,184970r,65806c52467,257891,56024,264116,60471,269451v4446,5336,9782,10672,16007,14229c82703,288126,88928,291683,96042,293462v5335,2668,12449,3557,19564,2668l115606,296130xe" fillcolor="#939598" stroked="f" strokeweight=".24703mm">
                          <v:stroke joinstyle="miter"/>
                          <v:path arrowok="t" o:connecttype="custom" o:connectlocs="128945,338815;79145,325476;44464,290794;44464,334369;0,334369;0,0;50688,0;50688,140506;86260,104046;136948,90706;180523,100488;214316,128056;235659,168074;243662,215205;234769,264116;210758,303244;128945,338815;115606,296130;145841,289905;169852,272119;185859,246330;191195,215205;185859,184081;171631,158292;148509,140506;120053,133392;78256,148510;50688,184970;50688,250776;60471,269451;76478,283680;96042,293462;115606,296130;115606,296130" o:connectangles="0,0,0,0,0,0,0,0,0,0,0,0,0,0,0,0,0,0,0,0,0,0,0,0,0,0,0,0,0,0,0,0,0,0"/>
                        </v:shape>
                        <v:shape id="Freeform: Shape 46" o:spid="_x0000_s1063" style="position:absolute;left:83260;top:19386;width:2297;height:2439;visibility:visible;mso-wrap-style:square;v-text-anchor:middle" coordsize="229702,2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" path="m75857,243662c54514,245441,33172,236548,19833,219652,5604,198309,-1510,172520,269,146731l269,,50958,r,136059c50958,179634,66075,201866,97200,201866v15117,,29346,-4446,40907,-13339c151446,178745,162117,166295,168342,150288l168342,r50689,l219031,180523v-889,3558,-889,8004,,11561c221699,194752,225256,196530,229702,196530r,42686l217253,239216r-9783,c199467,239216,190574,236548,184349,231212v-6225,-4446,-9782,-11560,-10671,-18675l173678,188527v-9782,16896,-24900,30235,-41796,40017c114096,237437,95421,242773,75857,243662xe" fillcolor="#939598" stroked="f" strokeweight=".24703mm">
                          <v:stroke joinstyle="miter"/>
                          <v:path arrowok="t" o:connecttype="custom" o:connectlocs="75857,243662;19833,219652;269,146731;269,0;50958,0;50958,136059;97200,201866;138107,188527;168342,150288;168342,0;219031,0;219031,180523;219031,192084;229702,196530;229702,239216;217253,239216;207470,239216;184349,231212;173678,212537;173678,188527;131882,228544;75857,243662" o:connectangles="0,0,0,0,0,0,0,0,0,0,0,0,0,0,0,0,0,0,0,0,0,0"/>
                        </v:shape>
                        <v:shape id="Freeform: Shape 47" o:spid="_x0000_s1064" style="position:absolute;left:85975;top:19349;width:2152;height:2456;visibility:visible;mso-wrap-style:square;v-text-anchor:middle" coordsize="215205,24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" path="m215205,242869r-50689,l164516,112145c166295,95249,161849,77463,153845,62346,146731,52564,134281,46339,121831,47228v-7114,,-15118,1779,-21343,3557c93374,53453,86260,57899,79146,62346,72921,67681,66696,73906,62249,80131v-5335,7115,-8892,15118,-11560,23122l50689,245537,,245537,,3653r46243,l46243,51674c56024,35667,69364,22328,86260,13435,104046,4543,123610,-793,144063,96v12450,,24011,1779,35571,7115c188527,12546,196530,19660,200977,28553v5336,9782,8892,19564,11561,31125c213427,72128,213427,84578,212538,97028r2667,145841xe" fillcolor="#939598" stroked="f" strokeweight=".24703mm">
                          <v:stroke joinstyle="miter"/>
                          <v:path arrowok="t" o:connecttype="custom" o:connectlocs="215205,242869;164516,242869;164516,112145;153845,62346;121831,47228;100488,50785;79146,62346;62249,80131;50689,103253;50689,245537;0,245537;0,3653;46243,3653;46243,51674;86260,13435;144063,96;179634,7211;200977,28553;212538,59678;212538,97028;215205,242869" o:connectangles="0,0,0,0,0,0,0,0,0,0,0,0,0,0,0,0,0,0,0,0,0"/>
                        </v:shape>
                        <v:shape id="Freeform: Shape 48" o:spid="_x0000_s1065" style="position:absolute;left:88456;top:19339;width:2268;height:2483;visibility:visible;mso-wrap-style:square;v-text-anchor:middle" coordsize="226765,2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" path="m80924,248332v-10671,,-21343,-1779,-32014,-5336c39128,239439,30235,234103,23121,226989,16007,220764,9782,212761,6225,202979,2668,194086,,183415,,173633,,162961,1778,152290,7114,142508v5336,-9782,12450,-17786,21342,-24011c38239,111383,48910,105158,60471,102490v13339,-4446,26678,-6225,40906,-6225c112938,96265,123609,97155,135170,99822v10672,1779,20454,4447,30235,8004l165405,91819v890,-15118,-4446,-30235,-16007,-40907c137838,40241,121831,34905,105824,35795v-13339,,-25789,2667,-38239,7114c54246,48244,41796,55359,29346,63362l13339,31348c41796,11784,75589,223,109381,223v27568,-1778,55135,7114,76478,24900c205423,43798,215205,70476,213427,97155r,87149c213427,194975,217873,200311,226766,200311r,42685l213427,242996r-9782,c195641,243885,187637,241218,180523,235882v-5336,-5336,-8893,-11561,-9782,-18675l170741,202089v-10671,14229,-24010,24900,-39129,32014c117384,242996,99599,248332,80924,248332xm94263,211871v11561,,24011,-2667,34682,-6224c138727,202089,147620,194975,154735,186972v5335,-3557,9781,-9782,9781,-16897l164516,141619v-8892,-3558,-17785,-6225,-27567,-8004c127166,132726,118274,132726,108491,133615v-15117,-889,-31124,3557,-43574,11561c54246,151401,47132,162961,47132,176300v,11561,4446,23122,13339,30236c71142,211871,83592,213650,94263,211871xe" fillcolor="#939598" stroked="f" strokeweight=".24703mm">
                          <v:stroke joinstyle="miter"/>
                          <v:path arrowok="t" o:connecttype="custom" o:connectlocs="80924,248332;48910,242996;23121,226989;6225,202979;0,173633;7114,142508;28456,118497;60471,102490;101377,96265;135170,99822;165405,107826;165405,91819;149398,50912;105824,35795;67585,42909;29346,63362;13339,31348;109381,223;185859,25123;213427,97155;213427,184304;226766,200311;226766,242996;213427,242996;203645,242996;180523,235882;170741,217207;170741,202089;131612,234103;80924,248332;94263,211871;128945,205647;154735,186972;164516,170075;164516,141619;136949,133615;108491,133615;64917,145176;47132,176300;60471,206536;94263,211871" o:connectangles="0,0,0,0,0,0,0,0,0,0,0,0,0,0,0,0,0,0,0,0,0,0,0,0,0,0,0,0,0,0,0,0,0,0,0,0,0,0,0,0,0"/>
                        </v:shape>
                        <v:shape id="Freeform: Shape 49" o:spid="_x0000_s1066" style="position:absolute;left:91123;top:18434;width:1077;height:3416;visibility:visible;mso-wrap-style:square;v-text-anchor:middle" coordsize="107713,34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" path="m111,l50799,r,265894c49910,273898,52578,281012,57025,287237v5335,5336,12449,8003,19563,7114l88149,294351r12449,-3557l107713,329922v-8004,3557,-16896,6225,-25789,8004c73031,339704,64138,340593,55245,341483v-15117,889,-29345,-4447,-40906,-14229c3668,316583,-778,302355,111,287237l111,xe" fillcolor="#939598" stroked="f" strokeweight=".24703mm">
                          <v:stroke joinstyle="miter"/>
                          <v:path arrowok="t" o:connecttype="custom" o:connectlocs="111,0;50799,0;50799,265894;57025,287237;76588,294351;88149,294351;100598,290794;107713,329922;81924,337926;55245,341483;14339,327254;111,287237;111,0" o:connectangles="0,0,0,0,0,0,0,0,0,0,0,0,0"/>
                        </v:shape>
                        <v:shape id="Freeform: Shape 50" o:spid="_x0000_s1067" style="position:absolute;left:93569;top:18230;width:267;height:4144;visibility:visible;mso-wrap-style:square;v-text-anchor:middle" coordsize="26678,41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" path="m,414404l,,26678,r,414404l,414404xe" fillcolor="#bcbec0" stroked="f" strokeweight=".24703mm">
                          <v:stroke joinstyle="miter"/>
                          <v:path arrowok="t" o:connecttype="custom" o:connectlocs="0,414404;0,0;26678,0;26678,414404;0,414404" o:connectangles="0,0,0,0,0"/>
                        </v:shape>
                        <v:shape id="Freeform: Shape 51" o:spid="_x0000_s1068" style="position:absolute;left:95606;top:18496;width:2739;height:3282;visibility:visible;mso-wrap-style:square;v-text-anchor:middle" coordsize="273896,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" path="m40907,80035r,248109l,328144,,,32014,,232990,253444r,-249887l273897,3557r,324587l239215,328144,40907,80035xe" fillcolor="#1c355e" stroked="f" strokeweight=".24703mm">
                          <v:stroke joinstyle="miter"/>
                          <v:path arrowok="t" o:connecttype="custom" o:connectlocs="40907,80035;40907,328144;0,328144;0,0;32014,0;232990,253444;232990,3557;273897,3557;273897,328144;239215,328144;40907,80035" o:connectangles="0,0,0,0,0,0,0,0,0,0,0"/>
                        </v:shape>
                        <v:shape id="Freeform: Shape 52" o:spid="_x0000_s1069" style="position:absolute;left:98789;top:18514;width:2508;height:3317;visibility:visible;mso-wrap-style:square;v-text-anchor:middle" coordsize="250777,33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" path="m216984,69364l202756,56914c195641,52467,189417,49799,181413,46242v-8004,-3557,-16008,-6224,-24900,-8003c146731,37350,137838,37350,128056,38239,108493,36460,88928,41796,72031,51578,60471,61360,53357,75589,54246,90706v,7115,1779,15118,5336,21343c63139,118274,68475,123610,75589,127167v8892,4446,17785,8003,26678,10671l140506,147620v16897,3557,32014,8004,46242,12450c199198,164516,210760,169852,221430,177856v8893,7114,16897,15117,21343,25789c248109,215205,250777,228544,250777,240994v,14229,-2668,28457,-8893,40907c235659,293462,227655,302355,216984,310358v-11561,8004,-24010,13339,-37349,16007c164516,329922,148510,331701,132503,331701v-24010,,-48022,-3557,-71143,-11561c39128,313026,18675,301465,,286347l19565,251666v5335,6225,12449,11560,18674,16007c46243,273008,55136,278344,64029,281012v10671,4446,21341,8003,32013,10671c107602,294351,120053,295240,132503,295240v18674,890,37349,-3557,53356,-12450c198309,274787,206313,260558,205423,245441v,-8004,-1778,-16007,-6225,-23122c194752,215205,188528,209870,181413,206312v-9782,-5335,-19564,-8892,-29347,-11560c140506,191195,126278,187638,111160,183191,96932,179634,81814,176077,67585,170741,56025,166295,45353,160959,36460,153845,28458,147620,21343,139617,17786,130724,13339,120053,11561,108492,11561,96931v,-14228,2667,-27567,8893,-40906c25789,43575,33793,32903,44464,24900,55136,16896,67585,10671,80924,6225,96042,1779,112049,,128056,v20454,,40018,2668,58692,9782c203645,16007,219652,24900,233881,36460l216984,69364xe" fillcolor="#1c355e" stroked="f" strokeweight=".24703mm">
                          <v:stroke joinstyle="miter"/>
                          <v:path arrowok="t" o:connecttype="custom" o:connectlocs="216984,69364;202756,56914;181413,46242;156513,38239;128056,38239;72031,51578;54246,90706;59582,112049;75589,127167;102267,137838;140506,147620;186748,160070;221430,177856;242773,203645;250777,240994;241884,281901;216984,310358;179635,326365;132503,331701;61360,320140;0,286347;19565,251666;38239,267673;64029,281012;96042,291683;132503,295240;185859,282790;205423,245441;199198,222319;181413,206312;152066,194752;111160,183191;67585,170741;36460,153845;17786,130724;11561,96931;20454,56025;44464,24900;80924,6225;128056,0;186748,9782;233881,36460;216984,69364" o:connectangles="0,0,0,0,0,0,0,0,0,0,0,0,0,0,0,0,0,0,0,0,0,0,0,0,0,0,0,0,0,0,0,0,0,0,0,0,0,0,0,0,0,0,0"/>
                        </v:shape>
                        <v:shape id="Freeform: Shape 53" o:spid="_x0000_s1070" style="position:absolute;left:101306;top:18514;width:4749;height:3282;visibility:visible;mso-wrap-style:square;v-text-anchor:middle" coordsize="474874,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" path="m155624,2668r39128,l237437,116495,281012,2668r39128,l264115,144063r56025,134281l429521,r45354,l338815,328144r-35571,l237437,174298,171630,328144r-36460,l,,48021,,159181,278344,214316,144063,155624,2668xe" fillcolor="#1c355e" stroked="f" strokeweight=".24703mm">
                          <v:stroke joinstyle="miter"/>
                          <v:path arrowok="t" o:connecttype="custom" o:connectlocs="155624,2668;194752,2668;237437,116495;281012,2668;320140,2668;264115,144063;320140,278344;429521,0;474875,0;338815,328144;303244,328144;237437,174298;171630,328144;135170,328144;0,0;48021,0;159181,278344;214316,144063;155624,2668" o:connectangles="0,0,0,0,0,0,0,0,0,0,0,0,0,0,0,0,0,0,0"/>
                        </v:shape>
                      </v:group>
                      <v:group id="Graphic 2" o:spid="_x0000_s1071" style="position:absolute;left:7923;width:70120;height:21760" coordorigin="7923" coordsize="70119,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Shape 8" o:spid="_x0000_s1072" style="position:absolute;left:7923;width:16398;height:21760;visibility:visible;mso-wrap-style:square;v-text-anchor:middle" coordsize="1639828,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" path="m1131162,735433v,97820,-21343,172520,-64028,224098c1024448,1010220,972870,1036009,914178,1036009r-410847,l503331,441082r392172,c923960,441082,952417,446418,980874,457978v28456,11561,54245,29346,76477,53357c1079583,536235,1097369,566470,1110708,602930v13339,37350,20454,81814,20454,132503m1639829,735433v,-89817,-17786,-178745,-53357,-266784c1550901,380611,1501991,302354,1439741,232991,1377492,163627,1302792,107603,1215643,64028,1128494,21343,1033341,,929295,l,,,2176063r502442,l502442,1474423r441082,c1047569,1474423,1142722,1453969,1228093,1413063v86260,-40907,159180,-96042,218762,-165406c1507326,1178293,1554458,1099148,1588250,1011998v34682,-88038,51579,-180523,51579,-276565e" fillcolor="#1a365e" stroked="f" strokeweight=".24703mm">
                          <v:stroke joinstyle="miter"/>
                          <v:path arrowok="t" o:connecttype="custom" o:connectlocs="1131162,735433;1067134,959531;914178,1036009;503331,1036009;503331,441082;895503,441082;980874,457978;1057351,511335;1110708,602930;1131162,735433;1639829,735433;1586472,468649;1439741,232991;1215643,64028;929295,0;0,0;0,2176063;502442,2176063;502442,1474423;943524,1474423;1228093,1413063;1446855,1247657;1588250,1011998;1639829,735433" o:connectangles="0,0,0,0,0,0,0,0,0,0,0,0,0,0,0,0,0,0,0,0,0,0,0,0"/>
                        </v:shape>
                        <v:shape id="Freeform: Shape 9" o:spid="_x0000_s1073" style="position:absolute;left:42489;width:18141;height:21760;visibility:visible;mso-wrap-style:square;v-text-anchor:middle" coordsize="1814126,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" path="m1180072,735433v,88038,-21343,160070,-64028,216094c1073359,1007552,1021781,1036009,963088,1036009r-459757,l503331,441082r444639,c1004884,441082,1058241,467760,1107151,521117v48910,53357,72921,124499,72921,214316m1667396,930185v16007,-62250,24900,-127167,24900,-194752c1692296,645616,1674510,556688,1638939,468649,1603368,380611,1553569,302354,1490430,232991,1427291,163627,1351702,107603,1265442,64028,1178293,21343,1084030,,981763,l,,,2176063r502442,l502442,1474423r328144,l1247657,2176063r566470,l1335696,1366820v55135,-30235,104934,-67585,148509,-112049c1527779,1211197,1565129,1161397,1596254,1106262v31125,-55135,55135,-113828,71142,-176077e" fillcolor="#1a365e" stroked="f" strokeweight=".24703mm">
                          <v:stroke joinstyle="miter"/>
                          <v:path arrowok="t" o:connecttype="custom" o:connectlocs="1180072,735433;1116044,951527;963088,1036009;503331,1036009;503331,441082;947970,441082;1107151,521117;1180072,735433;1667396,930185;1692296,735433;1638939,468649;1490430,232991;1265442,64028;981763,0;0,0;0,2176063;502442,2176063;502442,1474423;830586,1474423;1247657,2176063;1814127,2176063;1335696,1366820;1484205,1254771;1596254,1106262;1667396,930185" o:connectangles="0,0,0,0,0,0,0,0,0,0,0,0,0,0,0,0,0,0,0,0,0,0,0,0,0"/>
                        </v:shape>
                        <v:shape id="Freeform: Shape 10" o:spid="_x0000_s1074" style="position:absolute;left:59750;width:18293;height:21760;visibility:visible;mso-wrap-style:square;v-text-anchor:middle" coordsize="1829244,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" path="m,l,441082r664291,l664291,2176063r503331,l1167622,441082r661623,l1829245,,,xe" fillcolor="#1a365e" stroked="f" strokeweight=".24703mm">
                          <v:stroke joinstyle="miter"/>
                          <v:path arrowok="t" o:connecttype="custom" o:connectlocs="0,0;0,441082;664291,441082;664291,2176063;1167622,2176063;1167622,441082;1829245,441082;1829245,0" o:connectangles="0,0,0,0,0,0,0,0"/>
                        </v:shape>
                      </v:group>
                      <v:shape id="Freeform: Shape 4" o:spid="_x0000_s1075" style="position:absolute;left:20542;width:21120;height:21769;visibility:visible;mso-wrap-style:square;v-text-anchor:middle" coordsize="2112035,217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" path="m820804,l,2176952r532678,l565581,2082689,1055573,572695r234769,762111l947970,1341920r-96931,350376l1404170,1692296r107603,295240l1578468,2176952r533567,l1290342,,820804,xe" fillcolor="#1a365e" stroked="f" strokeweight=".24703mm">
                        <v:stroke joinstyle="miter"/>
                        <v:path arrowok="t" o:connecttype="custom" o:connectlocs="820804,0;0,2176953;532678,2176953;565581,2082690;1055573,572695;1290343,1334807;947970,1341921;851039,1692297;1404171,1692297;1511774,1987537;1578469,2176953;2112036,2176953;1290343,0" o:connectangles="0,0,0,0,0,0,0,0,0,0,0,0,0"/>
                      </v:shape>
                      <v:shape id="Freeform: Shape 5" o:spid="_x0000_s1076" style="position:absolute;top:8;width:5024;height:21761;visibility:visible;mso-wrap-style:square;v-text-anchor:middle" coordsize="502442,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" path="m,l502442,r,2176063l,2176063,,xe" fillcolor="#1a365e" stroked="f" strokeweight=".24703mm">
                        <v:stroke joinstyle="miter"/>
                        <v:path arrowok="t" o:connecttype="custom" o:connectlocs="0,0;502443,0;502443,2176063;0,2176063" o:connectangles="0,0,0,0"/>
                      </v:shape>
                      <v:shape id="Freeform: Shape 6" o:spid="_x0000_s1077" style="position:absolute;top:8;width:4775;height:13171;visibility:visible;mso-wrap-style:square;v-text-anchor:middle" coordsize="477542,13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" path="m477542,l,,,1317021,477542,xe" fillcolor="#011d4b" stroked="f" strokeweight=".24703mm">
                        <v:fill color2="#009ddb" angle="45" colors="0 #011d4b;23593f #0589c3;1 #009ddb" focus="100%" type="gradient">
                          <o:fill v:ext="view" type="gradientUnscaled"/>
                        </v:fill>
                        <v:stroke joinstyle="miter"/>
                        <v:path arrowok="t" o:connecttype="custom" o:connectlocs="477541,0;0,0;0,1317020" o:connectangles="0,0,0"/>
                      </v:shape>
                      <v:shape id="Freeform: Shape 7" o:spid="_x0000_s1078" style="position:absolute;left:20542;width:21120;height:21760;visibility:visible;mso-wrap-style:square;v-text-anchor:middle" coordsize="2112035,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" path="m820804,l,2176063r532678,l565581,2080910,1055573,572695r234769,761222l947970,1341031r-96931,349486l1404170,1690517r107603,295241l1578468,2176063r533567,l1290342,,820804,xe" fillcolor="#1a365e" stroked="f" strokeweight=".24703mm">
                        <v:fill color2="#009ddb" angle="45" colors="0 #1a365e;38011f #1a365e;1 #009ddb" focus="100%" type="gradient">
                          <o:fill v:ext="view" type="gradientUnscaled"/>
                        </v:fill>
                        <v:stroke joinstyle="miter"/>
                        <v:path arrowok="t" o:connecttype="custom" o:connectlocs="820804,0;0,2176063;532678,2176063;565581,2080910;1055573,572695;1290343,1333917;947970,1341031;851039,1690517;1404171,1690517;1511774,1985758;1578469,2176063;2112036,2176063;1290343,0" o:connectangles="0,0,0,0,0,0,0,0,0,0,0,0,0"/>
                      </v:shape>
                      <w10:anchorlock/>
                    </v:group>
                  </w:pict>
                </mc:Fallback>
              </mc:AlternateContent>
            </w:r>
          </w:p>
          <w:p w14:paraId="399A99C9" w14:textId="5DEAF0C9" w:rsidR="00A4596A" w:rsidRDefault="007F7EBE" w:rsidP="006C1EBB">
            <w:pPr>
              <w:pStyle w:val="CoverHeading1"/>
              <w:ind w:right="569"/>
            </w:pPr>
            <w:r>
              <w:t>Special Variation</w:t>
            </w:r>
            <w:r w:rsidR="00A4596A" w:rsidRPr="00A4596A">
              <w:t xml:space="preserve"> Application</w:t>
            </w:r>
            <w:r w:rsidR="00A4596A">
              <w:t> </w:t>
            </w:r>
            <w:r w:rsidR="00A4596A" w:rsidRPr="00A4596A">
              <w:t>Form</w:t>
            </w:r>
            <w:r w:rsidR="00A4596A">
              <w:t> </w:t>
            </w:r>
            <w:r w:rsidR="00A4596A" w:rsidRPr="00A4596A">
              <w:t>Part</w:t>
            </w:r>
            <w:r w:rsidR="00A4596A">
              <w:t> </w:t>
            </w:r>
            <w:r w:rsidR="00A4596A" w:rsidRPr="00A4596A">
              <w:t>B</w:t>
            </w:r>
          </w:p>
          <w:sdt>
            <w:sdtPr>
              <w:id w:val="-410474211"/>
              <w:placeholder>
                <w:docPart w:val="36D8BB68F7AE45D58A55B43EBCC25FB2"/>
              </w:placeholder>
              <w:showingPlcHdr/>
            </w:sdtPr>
            <w:sdtEndPr/>
            <w:sdtContent>
              <w:p w14:paraId="1924475B" w14:textId="746D8D53" w:rsidR="007F7EBE" w:rsidRPr="007F7EBE" w:rsidRDefault="007F7EBE" w:rsidP="007F7EBE">
                <w:pPr>
                  <w:pStyle w:val="CoverHeading3"/>
                </w:pPr>
                <w:r>
                  <w:t>Name of Council</w:t>
                </w:r>
              </w:p>
            </w:sdtContent>
          </w:sdt>
          <w:p w14:paraId="7B0A8CCE" w14:textId="6FA0268D" w:rsidR="00A4596A" w:rsidRDefault="00A4596A" w:rsidP="003879B3">
            <w:pPr>
              <w:pStyle w:val="CoverHeading2"/>
            </w:pPr>
            <w:r>
              <w:t>Application Form</w:t>
            </w:r>
          </w:p>
          <w:p w14:paraId="5EC8C467" w14:textId="16B31CA5" w:rsidR="00A4596A" w:rsidRPr="003879B3" w:rsidRDefault="00437996" w:rsidP="003879B3">
            <w:pPr>
              <w:pStyle w:val="CoverHeading3"/>
            </w:pPr>
            <w:r>
              <w:t>2022-2023</w:t>
            </w:r>
          </w:p>
          <w:sdt>
            <w:sdtPr>
              <w:id w:val="-1704164238"/>
              <w:placeholder>
                <w:docPart w:val="5A19AEA114BE49B5AB980D4D8B46345B"/>
              </w:placeholder>
              <w:docPartList>
                <w:docPartGallery w:val="AutoText"/>
                <w:docPartCategory w:val="9 Banners - Long"/>
              </w:docPartList>
            </w:sdtPr>
            <w:sdtEndPr/>
            <w:sdtContent>
              <w:p w14:paraId="57239023" w14:textId="3FDBCF78" w:rsidR="00A4596A" w:rsidRDefault="00A4596A" w:rsidP="003879B3">
                <w:pPr>
                  <w:pStyle w:val="CoverHeading3"/>
                </w:pPr>
                <w:r w:rsidRPr="00F66400">
                  <w:rPr>
                    <w:rFonts w:eastAsiaTheme="majorEastAsia"/>
                    <w:noProof/>
                  </w:rPr>
                  <mc:AlternateContent>
                    <mc:Choice Requires="wpg">
                      <w:drawing>
                        <wp:inline distT="0" distB="0" distL="0" distR="0" wp14:anchorId="3408C7A7" wp14:editId="4FE02330">
                          <wp:extent cx="2819236" cy="284401"/>
                          <wp:effectExtent l="0" t="0" r="635" b="1905"/>
                          <wp:docPr id="3" name="Group 10"/>
                          <wp:cNvGraphicFramePr/>
                          <a:graphic xmlns:a="http://schemas.openxmlformats.org/drawingml/2006/main">
                            <a:graphicData uri="http://schemas.microsoft.com/office/word/2010/wordprocessingGroup">
                              <wpg:wgp>
                                <wpg:cNvGrpSpPr/>
                                <wpg:grpSpPr>
                                  <a:xfrm>
                                    <a:off x="0" y="0"/>
                                    <a:ext cx="2819236" cy="284401"/>
                                    <a:chOff x="0" y="0"/>
                                    <a:chExt cx="5878990" cy="593065"/>
                                  </a:xfrm>
                                </wpg:grpSpPr>
                                <wps:wsp>
                                  <wps:cNvPr id="4" name="Freeform: Shape 4"/>
                                  <wps:cNvSpPr/>
                                  <wps:spPr>
                                    <a:xfrm>
                                      <a:off x="118990" y="0"/>
                                      <a:ext cx="5760000" cy="590550"/>
                                    </a:xfrm>
                                    <a:custGeom>
                                      <a:avLst/>
                                      <a:gdLst>
                                        <a:gd name="connsiteX0" fmla="*/ 203200 w 2082800"/>
                                        <a:gd name="connsiteY0" fmla="*/ 0 h 584200"/>
                                        <a:gd name="connsiteX1" fmla="*/ 0 w 2082800"/>
                                        <a:gd name="connsiteY1" fmla="*/ 584200 h 584200"/>
                                        <a:gd name="connsiteX2" fmla="*/ 2082800 w 2082800"/>
                                        <a:gd name="connsiteY2" fmla="*/ 584200 h 584200"/>
                                        <a:gd name="connsiteX3" fmla="*/ 2082800 w 2082800"/>
                                        <a:gd name="connsiteY3" fmla="*/ 0 h 584200"/>
                                        <a:gd name="connsiteX4" fmla="*/ 203200 w 2082800"/>
                                        <a:gd name="connsiteY4" fmla="*/ 0 h 584200"/>
                                        <a:gd name="connsiteX0" fmla="*/ 142342 w 2082800"/>
                                        <a:gd name="connsiteY0" fmla="*/ 4762 h 584200"/>
                                        <a:gd name="connsiteX1" fmla="*/ 0 w 2082800"/>
                                        <a:gd name="connsiteY1" fmla="*/ 584200 h 584200"/>
                                        <a:gd name="connsiteX2" fmla="*/ 2082800 w 2082800"/>
                                        <a:gd name="connsiteY2" fmla="*/ 584200 h 584200"/>
                                        <a:gd name="connsiteX3" fmla="*/ 2082800 w 2082800"/>
                                        <a:gd name="connsiteY3" fmla="*/ 0 h 584200"/>
                                        <a:gd name="connsiteX4" fmla="*/ 142342 w 2082800"/>
                                        <a:gd name="connsiteY4" fmla="*/ 4762 h 584200"/>
                                        <a:gd name="connsiteX0" fmla="*/ 144032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44032 w 2082800"/>
                                        <a:gd name="connsiteY4" fmla="*/ 8 h 584200"/>
                                        <a:gd name="connsiteX0" fmla="*/ 136267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36267 w 2082800"/>
                                        <a:gd name="connsiteY4" fmla="*/ 8 h 584200"/>
                                        <a:gd name="connsiteX0" fmla="*/ 127588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127588 w 2082800"/>
                                        <a:gd name="connsiteY4" fmla="*/ 2364 h 584200"/>
                                        <a:gd name="connsiteX0" fmla="*/ 72481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72481 w 2082800"/>
                                        <a:gd name="connsiteY4" fmla="*/ 2364 h 58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800" h="584200">
                                          <a:moveTo>
                                            <a:pt x="72481" y="2364"/>
                                          </a:moveTo>
                                          <a:lnTo>
                                            <a:pt x="0" y="584200"/>
                                          </a:lnTo>
                                          <a:lnTo>
                                            <a:pt x="2082800" y="584200"/>
                                          </a:lnTo>
                                          <a:lnTo>
                                            <a:pt x="2082800" y="0"/>
                                          </a:lnTo>
                                          <a:lnTo>
                                            <a:pt x="72481" y="2364"/>
                                          </a:lnTo>
                                          <a:close/>
                                        </a:path>
                                      </a:pathLst>
                                    </a:custGeom>
                                    <a:gradFill>
                                      <a:gsLst>
                                        <a:gs pos="75000">
                                          <a:srgbClr val="F6921E"/>
                                        </a:gs>
                                        <a:gs pos="0">
                                          <a:srgbClr val="B3610F"/>
                                        </a:gs>
                                      </a:gsLst>
                                      <a:lin ang="156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Parallelogram 5"/>
                                  <wps:cNvSpPr/>
                                  <wps:spPr>
                                    <a:xfrm>
                                      <a:off x="0" y="1562"/>
                                      <a:ext cx="323514" cy="591503"/>
                                    </a:xfrm>
                                    <a:prstGeom prst="parallelogram">
                                      <a:avLst>
                                        <a:gd name="adj" fmla="val 63355"/>
                                      </a:avLst>
                                    </a:prstGeom>
                                    <a:gradFill flip="none" rotWithShape="1">
                                      <a:gsLst>
                                        <a:gs pos="42000">
                                          <a:srgbClr val="FFA621"/>
                                        </a:gs>
                                        <a:gs pos="76000">
                                          <a:schemeClr val="bg1">
                                            <a:alpha val="0"/>
                                          </a:schemeClr>
                                        </a:gs>
                                        <a:gs pos="0">
                                          <a:srgbClr val="F6921E"/>
                                        </a:gs>
                                        <a:gs pos="100000">
                                          <a:schemeClr val="bg1">
                                            <a:alpha val="30000"/>
                                          </a:schemeClr>
                                        </a:gs>
                                      </a:gsLst>
                                      <a:lin ang="15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reeform: Shape 6"/>
                                  <wps:cNvSpPr/>
                                  <wps:spPr>
                                    <a:xfrm>
                                      <a:off x="450966" y="162711"/>
                                      <a:ext cx="2783935" cy="260520"/>
                                    </a:xfrm>
                                    <a:custGeom>
                                      <a:avLst/>
                                      <a:gdLst>
                                        <a:gd name="connsiteX0" fmla="*/ 0 w 2783934"/>
                                        <a:gd name="connsiteY0" fmla="*/ 256999 h 260520"/>
                                        <a:gd name="connsiteX1" fmla="*/ 0 w 2783934"/>
                                        <a:gd name="connsiteY1" fmla="*/ 7041 h 260520"/>
                                        <a:gd name="connsiteX2" fmla="*/ 31685 w 2783934"/>
                                        <a:gd name="connsiteY2" fmla="*/ 7041 h 260520"/>
                                        <a:gd name="connsiteX3" fmla="*/ 31685 w 2783934"/>
                                        <a:gd name="connsiteY3" fmla="*/ 228835 h 260520"/>
                                        <a:gd name="connsiteX4" fmla="*/ 171152 w 2783934"/>
                                        <a:gd name="connsiteY4" fmla="*/ 228835 h 260520"/>
                                        <a:gd name="connsiteX5" fmla="*/ 171152 w 2783934"/>
                                        <a:gd name="connsiteY5" fmla="*/ 256999 h 260520"/>
                                        <a:gd name="connsiteX6" fmla="*/ 0 w 2783934"/>
                                        <a:gd name="connsiteY6" fmla="*/ 256999 h 260520"/>
                                        <a:gd name="connsiteX7" fmla="*/ 264582 w 2783934"/>
                                        <a:gd name="connsiteY7" fmla="*/ 260520 h 260520"/>
                                        <a:gd name="connsiteX8" fmla="*/ 226669 w 2783934"/>
                                        <a:gd name="connsiteY8" fmla="*/ 252667 h 260520"/>
                                        <a:gd name="connsiteX9" fmla="*/ 197421 w 2783934"/>
                                        <a:gd name="connsiteY9" fmla="*/ 231814 h 260520"/>
                                        <a:gd name="connsiteX10" fmla="*/ 178464 w 2783934"/>
                                        <a:gd name="connsiteY10" fmla="*/ 201483 h 260520"/>
                                        <a:gd name="connsiteX11" fmla="*/ 171694 w 2783934"/>
                                        <a:gd name="connsiteY11" fmla="*/ 165195 h 260520"/>
                                        <a:gd name="connsiteX12" fmla="*/ 178464 w 2783934"/>
                                        <a:gd name="connsiteY12" fmla="*/ 128635 h 260520"/>
                                        <a:gd name="connsiteX13" fmla="*/ 197421 w 2783934"/>
                                        <a:gd name="connsiteY13" fmla="*/ 98304 h 260520"/>
                                        <a:gd name="connsiteX14" fmla="*/ 226669 w 2783934"/>
                                        <a:gd name="connsiteY14" fmla="*/ 77452 h 260520"/>
                                        <a:gd name="connsiteX15" fmla="*/ 264041 w 2783934"/>
                                        <a:gd name="connsiteY15" fmla="*/ 69598 h 260520"/>
                                        <a:gd name="connsiteX16" fmla="*/ 301683 w 2783934"/>
                                        <a:gd name="connsiteY16" fmla="*/ 77452 h 260520"/>
                                        <a:gd name="connsiteX17" fmla="*/ 331202 w 2783934"/>
                                        <a:gd name="connsiteY17" fmla="*/ 98304 h 260520"/>
                                        <a:gd name="connsiteX18" fmla="*/ 350158 w 2783934"/>
                                        <a:gd name="connsiteY18" fmla="*/ 128635 h 260520"/>
                                        <a:gd name="connsiteX19" fmla="*/ 356929 w 2783934"/>
                                        <a:gd name="connsiteY19" fmla="*/ 165195 h 260520"/>
                                        <a:gd name="connsiteX20" fmla="*/ 350158 w 2783934"/>
                                        <a:gd name="connsiteY20" fmla="*/ 201483 h 260520"/>
                                        <a:gd name="connsiteX21" fmla="*/ 331202 w 2783934"/>
                                        <a:gd name="connsiteY21" fmla="*/ 231814 h 260520"/>
                                        <a:gd name="connsiteX22" fmla="*/ 301683 w 2783934"/>
                                        <a:gd name="connsiteY22" fmla="*/ 252667 h 260520"/>
                                        <a:gd name="connsiteX23" fmla="*/ 264582 w 2783934"/>
                                        <a:gd name="connsiteY23" fmla="*/ 260520 h 260520"/>
                                        <a:gd name="connsiteX24" fmla="*/ 203650 w 2783934"/>
                                        <a:gd name="connsiteY24" fmla="*/ 165736 h 260520"/>
                                        <a:gd name="connsiteX25" fmla="*/ 208524 w 2783934"/>
                                        <a:gd name="connsiteY25" fmla="*/ 192547 h 260520"/>
                                        <a:gd name="connsiteX26" fmla="*/ 221523 w 2783934"/>
                                        <a:gd name="connsiteY26" fmla="*/ 213941 h 260520"/>
                                        <a:gd name="connsiteX27" fmla="*/ 240751 w 2783934"/>
                                        <a:gd name="connsiteY27" fmla="*/ 228294 h 260520"/>
                                        <a:gd name="connsiteX28" fmla="*/ 264582 w 2783934"/>
                                        <a:gd name="connsiteY28" fmla="*/ 233710 h 260520"/>
                                        <a:gd name="connsiteX29" fmla="*/ 288414 w 2783934"/>
                                        <a:gd name="connsiteY29" fmla="*/ 228294 h 260520"/>
                                        <a:gd name="connsiteX30" fmla="*/ 307912 w 2783934"/>
                                        <a:gd name="connsiteY30" fmla="*/ 213670 h 260520"/>
                                        <a:gd name="connsiteX31" fmla="*/ 321182 w 2783934"/>
                                        <a:gd name="connsiteY31" fmla="*/ 191734 h 260520"/>
                                        <a:gd name="connsiteX32" fmla="*/ 326056 w 2783934"/>
                                        <a:gd name="connsiteY32" fmla="*/ 164924 h 260520"/>
                                        <a:gd name="connsiteX33" fmla="*/ 321182 w 2783934"/>
                                        <a:gd name="connsiteY33" fmla="*/ 138384 h 260520"/>
                                        <a:gd name="connsiteX34" fmla="*/ 307912 w 2783934"/>
                                        <a:gd name="connsiteY34" fmla="*/ 116449 h 260520"/>
                                        <a:gd name="connsiteX35" fmla="*/ 288414 w 2783934"/>
                                        <a:gd name="connsiteY35" fmla="*/ 101825 h 260520"/>
                                        <a:gd name="connsiteX36" fmla="*/ 264582 w 2783934"/>
                                        <a:gd name="connsiteY36" fmla="*/ 96679 h 260520"/>
                                        <a:gd name="connsiteX37" fmla="*/ 240751 w 2783934"/>
                                        <a:gd name="connsiteY37" fmla="*/ 102096 h 260520"/>
                                        <a:gd name="connsiteX38" fmla="*/ 221523 w 2783934"/>
                                        <a:gd name="connsiteY38" fmla="*/ 116990 h 260520"/>
                                        <a:gd name="connsiteX39" fmla="*/ 208524 w 2783934"/>
                                        <a:gd name="connsiteY39" fmla="*/ 138926 h 260520"/>
                                        <a:gd name="connsiteX40" fmla="*/ 203650 w 2783934"/>
                                        <a:gd name="connsiteY40" fmla="*/ 165736 h 260520"/>
                                        <a:gd name="connsiteX41" fmla="*/ 368573 w 2783934"/>
                                        <a:gd name="connsiteY41" fmla="*/ 164653 h 260520"/>
                                        <a:gd name="connsiteX42" fmla="*/ 375344 w 2783934"/>
                                        <a:gd name="connsiteY42" fmla="*/ 128094 h 260520"/>
                                        <a:gd name="connsiteX43" fmla="*/ 394301 w 2783934"/>
                                        <a:gd name="connsiteY43" fmla="*/ 98034 h 260520"/>
                                        <a:gd name="connsiteX44" fmla="*/ 423819 w 2783934"/>
                                        <a:gd name="connsiteY44" fmla="*/ 77723 h 260520"/>
                                        <a:gd name="connsiteX45" fmla="*/ 462003 w 2783934"/>
                                        <a:gd name="connsiteY45" fmla="*/ 70140 h 260520"/>
                                        <a:gd name="connsiteX46" fmla="*/ 509395 w 2783934"/>
                                        <a:gd name="connsiteY46" fmla="*/ 82326 h 260520"/>
                                        <a:gd name="connsiteX47" fmla="*/ 539455 w 2783934"/>
                                        <a:gd name="connsiteY47" fmla="*/ 114824 h 260520"/>
                                        <a:gd name="connsiteX48" fmla="*/ 509124 w 2783934"/>
                                        <a:gd name="connsiteY48" fmla="*/ 124302 h 260520"/>
                                        <a:gd name="connsiteX49" fmla="*/ 489355 w 2783934"/>
                                        <a:gd name="connsiteY49" fmla="*/ 103991 h 260520"/>
                                        <a:gd name="connsiteX50" fmla="*/ 461191 w 2783934"/>
                                        <a:gd name="connsiteY50" fmla="*/ 96679 h 260520"/>
                                        <a:gd name="connsiteX51" fmla="*/ 437359 w 2783934"/>
                                        <a:gd name="connsiteY51" fmla="*/ 101825 h 260520"/>
                                        <a:gd name="connsiteX52" fmla="*/ 418132 w 2783934"/>
                                        <a:gd name="connsiteY52" fmla="*/ 116178 h 260520"/>
                                        <a:gd name="connsiteX53" fmla="*/ 405404 w 2783934"/>
                                        <a:gd name="connsiteY53" fmla="*/ 137572 h 260520"/>
                                        <a:gd name="connsiteX54" fmla="*/ 400529 w 2783934"/>
                                        <a:gd name="connsiteY54" fmla="*/ 164653 h 260520"/>
                                        <a:gd name="connsiteX55" fmla="*/ 405404 w 2783934"/>
                                        <a:gd name="connsiteY55" fmla="*/ 191734 h 260520"/>
                                        <a:gd name="connsiteX56" fmla="*/ 418673 w 2783934"/>
                                        <a:gd name="connsiteY56" fmla="*/ 213670 h 260520"/>
                                        <a:gd name="connsiteX57" fmla="*/ 437901 w 2783934"/>
                                        <a:gd name="connsiteY57" fmla="*/ 228294 h 260520"/>
                                        <a:gd name="connsiteX58" fmla="*/ 461732 w 2783934"/>
                                        <a:gd name="connsiteY58" fmla="*/ 233710 h 260520"/>
                                        <a:gd name="connsiteX59" fmla="*/ 477710 w 2783934"/>
                                        <a:gd name="connsiteY59" fmla="*/ 231543 h 260520"/>
                                        <a:gd name="connsiteX60" fmla="*/ 492063 w 2783934"/>
                                        <a:gd name="connsiteY60" fmla="*/ 225315 h 260520"/>
                                        <a:gd name="connsiteX61" fmla="*/ 503437 w 2783934"/>
                                        <a:gd name="connsiteY61" fmla="*/ 216378 h 260520"/>
                                        <a:gd name="connsiteX62" fmla="*/ 510478 w 2783934"/>
                                        <a:gd name="connsiteY62" fmla="*/ 205275 h 260520"/>
                                        <a:gd name="connsiteX63" fmla="*/ 540809 w 2783934"/>
                                        <a:gd name="connsiteY63" fmla="*/ 214482 h 260520"/>
                                        <a:gd name="connsiteX64" fmla="*/ 528893 w 2783934"/>
                                        <a:gd name="connsiteY64" fmla="*/ 233168 h 260520"/>
                                        <a:gd name="connsiteX65" fmla="*/ 511020 w 2783934"/>
                                        <a:gd name="connsiteY65" fmla="*/ 247521 h 260520"/>
                                        <a:gd name="connsiteX66" fmla="*/ 488272 w 2783934"/>
                                        <a:gd name="connsiteY66" fmla="*/ 256999 h 260520"/>
                                        <a:gd name="connsiteX67" fmla="*/ 462003 w 2783934"/>
                                        <a:gd name="connsiteY67" fmla="*/ 260520 h 260520"/>
                                        <a:gd name="connsiteX68" fmla="*/ 424090 w 2783934"/>
                                        <a:gd name="connsiteY68" fmla="*/ 252667 h 260520"/>
                                        <a:gd name="connsiteX69" fmla="*/ 394571 w 2783934"/>
                                        <a:gd name="connsiteY69" fmla="*/ 231814 h 260520"/>
                                        <a:gd name="connsiteX70" fmla="*/ 375344 w 2783934"/>
                                        <a:gd name="connsiteY70" fmla="*/ 201483 h 260520"/>
                                        <a:gd name="connsiteX71" fmla="*/ 368573 w 2783934"/>
                                        <a:gd name="connsiteY71" fmla="*/ 164653 h 260520"/>
                                        <a:gd name="connsiteX72" fmla="*/ 609054 w 2783934"/>
                                        <a:gd name="connsiteY72" fmla="*/ 260520 h 260520"/>
                                        <a:gd name="connsiteX73" fmla="*/ 584680 w 2783934"/>
                                        <a:gd name="connsiteY73" fmla="*/ 256187 h 260520"/>
                                        <a:gd name="connsiteX74" fmla="*/ 565182 w 2783934"/>
                                        <a:gd name="connsiteY74" fmla="*/ 244001 h 260520"/>
                                        <a:gd name="connsiteX75" fmla="*/ 552183 w 2783934"/>
                                        <a:gd name="connsiteY75" fmla="*/ 225856 h 260520"/>
                                        <a:gd name="connsiteX76" fmla="*/ 547309 w 2783934"/>
                                        <a:gd name="connsiteY76" fmla="*/ 203108 h 260520"/>
                                        <a:gd name="connsiteX77" fmla="*/ 552996 w 2783934"/>
                                        <a:gd name="connsiteY77" fmla="*/ 180089 h 260520"/>
                                        <a:gd name="connsiteX78" fmla="*/ 568974 w 2783934"/>
                                        <a:gd name="connsiteY78" fmla="*/ 162216 h 260520"/>
                                        <a:gd name="connsiteX79" fmla="*/ 593617 w 2783934"/>
                                        <a:gd name="connsiteY79" fmla="*/ 150571 h 260520"/>
                                        <a:gd name="connsiteX80" fmla="*/ 624760 w 2783934"/>
                                        <a:gd name="connsiteY80" fmla="*/ 146238 h 260520"/>
                                        <a:gd name="connsiteX81" fmla="*/ 651842 w 2783934"/>
                                        <a:gd name="connsiteY81" fmla="*/ 148675 h 260520"/>
                                        <a:gd name="connsiteX82" fmla="*/ 676215 w 2783934"/>
                                        <a:gd name="connsiteY82" fmla="*/ 155445 h 260520"/>
                                        <a:gd name="connsiteX83" fmla="*/ 676215 w 2783934"/>
                                        <a:gd name="connsiteY83" fmla="*/ 140551 h 260520"/>
                                        <a:gd name="connsiteX84" fmla="*/ 663486 w 2783934"/>
                                        <a:gd name="connsiteY84" fmla="*/ 105075 h 260520"/>
                                        <a:gd name="connsiteX85" fmla="*/ 627469 w 2783934"/>
                                        <a:gd name="connsiteY85" fmla="*/ 92347 h 260520"/>
                                        <a:gd name="connsiteX86" fmla="*/ 568974 w 2783934"/>
                                        <a:gd name="connsiteY86" fmla="*/ 113741 h 260520"/>
                                        <a:gd name="connsiteX87" fmla="*/ 558683 w 2783934"/>
                                        <a:gd name="connsiteY87" fmla="*/ 93701 h 260520"/>
                                        <a:gd name="connsiteX88" fmla="*/ 630177 w 2783934"/>
                                        <a:gd name="connsiteY88" fmla="*/ 69869 h 260520"/>
                                        <a:gd name="connsiteX89" fmla="*/ 686776 w 2783934"/>
                                        <a:gd name="connsiteY89" fmla="*/ 89097 h 260520"/>
                                        <a:gd name="connsiteX90" fmla="*/ 707087 w 2783934"/>
                                        <a:gd name="connsiteY90" fmla="*/ 143801 h 260520"/>
                                        <a:gd name="connsiteX91" fmla="*/ 707087 w 2783934"/>
                                        <a:gd name="connsiteY91" fmla="*/ 218815 h 260520"/>
                                        <a:gd name="connsiteX92" fmla="*/ 716836 w 2783934"/>
                                        <a:gd name="connsiteY92" fmla="*/ 230189 h 260520"/>
                                        <a:gd name="connsiteX93" fmla="*/ 716836 w 2783934"/>
                                        <a:gd name="connsiteY93" fmla="*/ 256999 h 260520"/>
                                        <a:gd name="connsiteX94" fmla="*/ 708712 w 2783934"/>
                                        <a:gd name="connsiteY94" fmla="*/ 258083 h 260520"/>
                                        <a:gd name="connsiteX95" fmla="*/ 701942 w 2783934"/>
                                        <a:gd name="connsiteY95" fmla="*/ 258354 h 260520"/>
                                        <a:gd name="connsiteX96" fmla="*/ 687318 w 2783934"/>
                                        <a:gd name="connsiteY96" fmla="*/ 252937 h 260520"/>
                                        <a:gd name="connsiteX97" fmla="*/ 680818 w 2783934"/>
                                        <a:gd name="connsiteY97" fmla="*/ 239668 h 260520"/>
                                        <a:gd name="connsiteX98" fmla="*/ 680006 w 2783934"/>
                                        <a:gd name="connsiteY98" fmla="*/ 226669 h 260520"/>
                                        <a:gd name="connsiteX99" fmla="*/ 648863 w 2783934"/>
                                        <a:gd name="connsiteY99" fmla="*/ 251854 h 260520"/>
                                        <a:gd name="connsiteX100" fmla="*/ 609054 w 2783934"/>
                                        <a:gd name="connsiteY100" fmla="*/ 260520 h 260520"/>
                                        <a:gd name="connsiteX101" fmla="*/ 617178 w 2783934"/>
                                        <a:gd name="connsiteY101" fmla="*/ 237230 h 260520"/>
                                        <a:gd name="connsiteX102" fmla="*/ 648050 w 2783934"/>
                                        <a:gd name="connsiteY102" fmla="*/ 231002 h 260520"/>
                                        <a:gd name="connsiteX103" fmla="*/ 669715 w 2783934"/>
                                        <a:gd name="connsiteY103" fmla="*/ 214753 h 260520"/>
                                        <a:gd name="connsiteX104" fmla="*/ 676485 w 2783934"/>
                                        <a:gd name="connsiteY104" fmla="*/ 200942 h 260520"/>
                                        <a:gd name="connsiteX105" fmla="*/ 676485 w 2783934"/>
                                        <a:gd name="connsiteY105" fmla="*/ 173861 h 260520"/>
                                        <a:gd name="connsiteX106" fmla="*/ 629635 w 2783934"/>
                                        <a:gd name="connsiteY106" fmla="*/ 164924 h 260520"/>
                                        <a:gd name="connsiteX107" fmla="*/ 591722 w 2783934"/>
                                        <a:gd name="connsiteY107" fmla="*/ 174673 h 260520"/>
                                        <a:gd name="connsiteX108" fmla="*/ 577098 w 2783934"/>
                                        <a:gd name="connsiteY108" fmla="*/ 200400 h 260520"/>
                                        <a:gd name="connsiteX109" fmla="*/ 580077 w 2783934"/>
                                        <a:gd name="connsiteY109" fmla="*/ 214753 h 260520"/>
                                        <a:gd name="connsiteX110" fmla="*/ 588472 w 2783934"/>
                                        <a:gd name="connsiteY110" fmla="*/ 226398 h 260520"/>
                                        <a:gd name="connsiteX111" fmla="*/ 601200 w 2783934"/>
                                        <a:gd name="connsiteY111" fmla="*/ 234251 h 260520"/>
                                        <a:gd name="connsiteX112" fmla="*/ 617178 w 2783934"/>
                                        <a:gd name="connsiteY112" fmla="*/ 237230 h 260520"/>
                                        <a:gd name="connsiteX113" fmla="*/ 743646 w 2783934"/>
                                        <a:gd name="connsiteY113" fmla="*/ 0 h 260520"/>
                                        <a:gd name="connsiteX114" fmla="*/ 774519 w 2783934"/>
                                        <a:gd name="connsiteY114" fmla="*/ 0 h 260520"/>
                                        <a:gd name="connsiteX115" fmla="*/ 774519 w 2783934"/>
                                        <a:gd name="connsiteY115" fmla="*/ 209608 h 260520"/>
                                        <a:gd name="connsiteX116" fmla="*/ 779935 w 2783934"/>
                                        <a:gd name="connsiteY116" fmla="*/ 225585 h 260520"/>
                                        <a:gd name="connsiteX117" fmla="*/ 795371 w 2783934"/>
                                        <a:gd name="connsiteY117" fmla="*/ 231272 h 260520"/>
                                        <a:gd name="connsiteX118" fmla="*/ 804579 w 2783934"/>
                                        <a:gd name="connsiteY118" fmla="*/ 229918 h 260520"/>
                                        <a:gd name="connsiteX119" fmla="*/ 814328 w 2783934"/>
                                        <a:gd name="connsiteY119" fmla="*/ 226939 h 260520"/>
                                        <a:gd name="connsiteX120" fmla="*/ 819203 w 2783934"/>
                                        <a:gd name="connsiteY120" fmla="*/ 251854 h 260520"/>
                                        <a:gd name="connsiteX121" fmla="*/ 800787 w 2783934"/>
                                        <a:gd name="connsiteY121" fmla="*/ 257270 h 260520"/>
                                        <a:gd name="connsiteX122" fmla="*/ 782102 w 2783934"/>
                                        <a:gd name="connsiteY122" fmla="*/ 259437 h 260520"/>
                                        <a:gd name="connsiteX123" fmla="*/ 753666 w 2783934"/>
                                        <a:gd name="connsiteY123" fmla="*/ 249146 h 260520"/>
                                        <a:gd name="connsiteX124" fmla="*/ 743376 w 2783934"/>
                                        <a:gd name="connsiteY124" fmla="*/ 220711 h 260520"/>
                                        <a:gd name="connsiteX125" fmla="*/ 743376 w 2783934"/>
                                        <a:gd name="connsiteY125" fmla="*/ 0 h 260520"/>
                                        <a:gd name="connsiteX126" fmla="*/ 1075119 w 2783934"/>
                                        <a:gd name="connsiteY126" fmla="*/ 223148 h 260520"/>
                                        <a:gd name="connsiteX127" fmla="*/ 999021 w 2783934"/>
                                        <a:gd name="connsiteY127" fmla="*/ 258624 h 260520"/>
                                        <a:gd name="connsiteX128" fmla="*/ 952712 w 2783934"/>
                                        <a:gd name="connsiteY128" fmla="*/ 247792 h 260520"/>
                                        <a:gd name="connsiteX129" fmla="*/ 915882 w 2783934"/>
                                        <a:gd name="connsiteY129" fmla="*/ 219086 h 260520"/>
                                        <a:gd name="connsiteX130" fmla="*/ 891509 w 2783934"/>
                                        <a:gd name="connsiteY130" fmla="*/ 178464 h 260520"/>
                                        <a:gd name="connsiteX131" fmla="*/ 882572 w 2783934"/>
                                        <a:gd name="connsiteY131" fmla="*/ 131343 h 260520"/>
                                        <a:gd name="connsiteX132" fmla="*/ 891509 w 2783934"/>
                                        <a:gd name="connsiteY132" fmla="*/ 83410 h 260520"/>
                                        <a:gd name="connsiteX133" fmla="*/ 915882 w 2783934"/>
                                        <a:gd name="connsiteY133" fmla="*/ 43330 h 260520"/>
                                        <a:gd name="connsiteX134" fmla="*/ 952983 w 2783934"/>
                                        <a:gd name="connsiteY134" fmla="*/ 15707 h 260520"/>
                                        <a:gd name="connsiteX135" fmla="*/ 999563 w 2783934"/>
                                        <a:gd name="connsiteY135" fmla="*/ 5416 h 260520"/>
                                        <a:gd name="connsiteX136" fmla="*/ 1059141 w 2783934"/>
                                        <a:gd name="connsiteY136" fmla="*/ 20582 h 260520"/>
                                        <a:gd name="connsiteX137" fmla="*/ 1094888 w 2783934"/>
                                        <a:gd name="connsiteY137" fmla="*/ 60120 h 260520"/>
                                        <a:gd name="connsiteX138" fmla="*/ 1070515 w 2783934"/>
                                        <a:gd name="connsiteY138" fmla="*/ 76910 h 260520"/>
                                        <a:gd name="connsiteX139" fmla="*/ 1040726 w 2783934"/>
                                        <a:gd name="connsiteY139" fmla="*/ 44413 h 260520"/>
                                        <a:gd name="connsiteX140" fmla="*/ 998750 w 2783934"/>
                                        <a:gd name="connsiteY140" fmla="*/ 33851 h 260520"/>
                                        <a:gd name="connsiteX141" fmla="*/ 964357 w 2783934"/>
                                        <a:gd name="connsiteY141" fmla="*/ 42246 h 260520"/>
                                        <a:gd name="connsiteX142" fmla="*/ 938089 w 2783934"/>
                                        <a:gd name="connsiteY142" fmla="*/ 64182 h 260520"/>
                                        <a:gd name="connsiteX143" fmla="*/ 921298 w 2783934"/>
                                        <a:gd name="connsiteY143" fmla="*/ 95596 h 260520"/>
                                        <a:gd name="connsiteX144" fmla="*/ 915340 w 2783934"/>
                                        <a:gd name="connsiteY144" fmla="*/ 132427 h 260520"/>
                                        <a:gd name="connsiteX145" fmla="*/ 922111 w 2783934"/>
                                        <a:gd name="connsiteY145" fmla="*/ 170340 h 260520"/>
                                        <a:gd name="connsiteX146" fmla="*/ 940526 w 2783934"/>
                                        <a:gd name="connsiteY146" fmla="*/ 201754 h 260520"/>
                                        <a:gd name="connsiteX147" fmla="*/ 967878 w 2783934"/>
                                        <a:gd name="connsiteY147" fmla="*/ 223148 h 260520"/>
                                        <a:gd name="connsiteX148" fmla="*/ 1002271 w 2783934"/>
                                        <a:gd name="connsiteY148" fmla="*/ 231002 h 260520"/>
                                        <a:gd name="connsiteX149" fmla="*/ 1075931 w 2783934"/>
                                        <a:gd name="connsiteY149" fmla="*/ 191463 h 260520"/>
                                        <a:gd name="connsiteX150" fmla="*/ 1075931 w 2783934"/>
                                        <a:gd name="connsiteY150" fmla="*/ 157070 h 260520"/>
                                        <a:gd name="connsiteX151" fmla="*/ 1022040 w 2783934"/>
                                        <a:gd name="connsiteY151" fmla="*/ 157070 h 260520"/>
                                        <a:gd name="connsiteX152" fmla="*/ 1022040 w 2783934"/>
                                        <a:gd name="connsiteY152" fmla="*/ 132427 h 260520"/>
                                        <a:gd name="connsiteX153" fmla="*/ 1102742 w 2783934"/>
                                        <a:gd name="connsiteY153" fmla="*/ 132427 h 260520"/>
                                        <a:gd name="connsiteX154" fmla="*/ 1102742 w 2783934"/>
                                        <a:gd name="connsiteY154" fmla="*/ 256999 h 260520"/>
                                        <a:gd name="connsiteX155" fmla="*/ 1075931 w 2783934"/>
                                        <a:gd name="connsiteY155" fmla="*/ 256999 h 260520"/>
                                        <a:gd name="connsiteX156" fmla="*/ 1075931 w 2783934"/>
                                        <a:gd name="connsiteY156" fmla="*/ 223148 h 260520"/>
                                        <a:gd name="connsiteX157" fmla="*/ 1211337 w 2783934"/>
                                        <a:gd name="connsiteY157" fmla="*/ 260520 h 260520"/>
                                        <a:gd name="connsiteX158" fmla="*/ 1173423 w 2783934"/>
                                        <a:gd name="connsiteY158" fmla="*/ 252667 h 260520"/>
                                        <a:gd name="connsiteX159" fmla="*/ 1144176 w 2783934"/>
                                        <a:gd name="connsiteY159" fmla="*/ 231814 h 260520"/>
                                        <a:gd name="connsiteX160" fmla="*/ 1125219 w 2783934"/>
                                        <a:gd name="connsiteY160" fmla="*/ 201483 h 260520"/>
                                        <a:gd name="connsiteX161" fmla="*/ 1118449 w 2783934"/>
                                        <a:gd name="connsiteY161" fmla="*/ 165195 h 260520"/>
                                        <a:gd name="connsiteX162" fmla="*/ 1125219 w 2783934"/>
                                        <a:gd name="connsiteY162" fmla="*/ 128635 h 260520"/>
                                        <a:gd name="connsiteX163" fmla="*/ 1144176 w 2783934"/>
                                        <a:gd name="connsiteY163" fmla="*/ 98304 h 260520"/>
                                        <a:gd name="connsiteX164" fmla="*/ 1173423 w 2783934"/>
                                        <a:gd name="connsiteY164" fmla="*/ 77452 h 260520"/>
                                        <a:gd name="connsiteX165" fmla="*/ 1210795 w 2783934"/>
                                        <a:gd name="connsiteY165" fmla="*/ 69598 h 260520"/>
                                        <a:gd name="connsiteX166" fmla="*/ 1248438 w 2783934"/>
                                        <a:gd name="connsiteY166" fmla="*/ 77452 h 260520"/>
                                        <a:gd name="connsiteX167" fmla="*/ 1277956 w 2783934"/>
                                        <a:gd name="connsiteY167" fmla="*/ 98304 h 260520"/>
                                        <a:gd name="connsiteX168" fmla="*/ 1296913 w 2783934"/>
                                        <a:gd name="connsiteY168" fmla="*/ 128635 h 260520"/>
                                        <a:gd name="connsiteX169" fmla="*/ 1303683 w 2783934"/>
                                        <a:gd name="connsiteY169" fmla="*/ 165195 h 260520"/>
                                        <a:gd name="connsiteX170" fmla="*/ 1296913 w 2783934"/>
                                        <a:gd name="connsiteY170" fmla="*/ 201483 h 260520"/>
                                        <a:gd name="connsiteX171" fmla="*/ 1277956 w 2783934"/>
                                        <a:gd name="connsiteY171" fmla="*/ 231814 h 260520"/>
                                        <a:gd name="connsiteX172" fmla="*/ 1248438 w 2783934"/>
                                        <a:gd name="connsiteY172" fmla="*/ 252667 h 260520"/>
                                        <a:gd name="connsiteX173" fmla="*/ 1211337 w 2783934"/>
                                        <a:gd name="connsiteY173" fmla="*/ 260520 h 260520"/>
                                        <a:gd name="connsiteX174" fmla="*/ 1150675 w 2783934"/>
                                        <a:gd name="connsiteY174" fmla="*/ 165736 h 260520"/>
                                        <a:gd name="connsiteX175" fmla="*/ 1155550 w 2783934"/>
                                        <a:gd name="connsiteY175" fmla="*/ 192547 h 260520"/>
                                        <a:gd name="connsiteX176" fmla="*/ 1168549 w 2783934"/>
                                        <a:gd name="connsiteY176" fmla="*/ 213941 h 260520"/>
                                        <a:gd name="connsiteX177" fmla="*/ 1187776 w 2783934"/>
                                        <a:gd name="connsiteY177" fmla="*/ 228294 h 260520"/>
                                        <a:gd name="connsiteX178" fmla="*/ 1211607 w 2783934"/>
                                        <a:gd name="connsiteY178" fmla="*/ 233710 h 260520"/>
                                        <a:gd name="connsiteX179" fmla="*/ 1235439 w 2783934"/>
                                        <a:gd name="connsiteY179" fmla="*/ 228294 h 260520"/>
                                        <a:gd name="connsiteX180" fmla="*/ 1254937 w 2783934"/>
                                        <a:gd name="connsiteY180" fmla="*/ 213670 h 260520"/>
                                        <a:gd name="connsiteX181" fmla="*/ 1268207 w 2783934"/>
                                        <a:gd name="connsiteY181" fmla="*/ 191734 h 260520"/>
                                        <a:gd name="connsiteX182" fmla="*/ 1273082 w 2783934"/>
                                        <a:gd name="connsiteY182" fmla="*/ 164924 h 260520"/>
                                        <a:gd name="connsiteX183" fmla="*/ 1268207 w 2783934"/>
                                        <a:gd name="connsiteY183" fmla="*/ 138384 h 260520"/>
                                        <a:gd name="connsiteX184" fmla="*/ 1254937 w 2783934"/>
                                        <a:gd name="connsiteY184" fmla="*/ 116449 h 260520"/>
                                        <a:gd name="connsiteX185" fmla="*/ 1235439 w 2783934"/>
                                        <a:gd name="connsiteY185" fmla="*/ 101825 h 260520"/>
                                        <a:gd name="connsiteX186" fmla="*/ 1211607 w 2783934"/>
                                        <a:gd name="connsiteY186" fmla="*/ 96679 h 260520"/>
                                        <a:gd name="connsiteX187" fmla="*/ 1187776 w 2783934"/>
                                        <a:gd name="connsiteY187" fmla="*/ 102096 h 260520"/>
                                        <a:gd name="connsiteX188" fmla="*/ 1168549 w 2783934"/>
                                        <a:gd name="connsiteY188" fmla="*/ 116990 h 260520"/>
                                        <a:gd name="connsiteX189" fmla="*/ 1155550 w 2783934"/>
                                        <a:gd name="connsiteY189" fmla="*/ 138926 h 260520"/>
                                        <a:gd name="connsiteX190" fmla="*/ 1150675 w 2783934"/>
                                        <a:gd name="connsiteY190" fmla="*/ 165736 h 260520"/>
                                        <a:gd name="connsiteX191" fmla="*/ 1374906 w 2783934"/>
                                        <a:gd name="connsiteY191" fmla="*/ 256999 h 260520"/>
                                        <a:gd name="connsiteX192" fmla="*/ 1302329 w 2783934"/>
                                        <a:gd name="connsiteY192" fmla="*/ 73119 h 260520"/>
                                        <a:gd name="connsiteX193" fmla="*/ 1334285 w 2783934"/>
                                        <a:gd name="connsiteY193" fmla="*/ 73119 h 260520"/>
                                        <a:gd name="connsiteX194" fmla="*/ 1392509 w 2783934"/>
                                        <a:gd name="connsiteY194" fmla="*/ 229918 h 260520"/>
                                        <a:gd name="connsiteX195" fmla="*/ 1451004 w 2783934"/>
                                        <a:gd name="connsiteY195" fmla="*/ 73119 h 260520"/>
                                        <a:gd name="connsiteX196" fmla="*/ 1480523 w 2783934"/>
                                        <a:gd name="connsiteY196" fmla="*/ 73119 h 260520"/>
                                        <a:gd name="connsiteX197" fmla="*/ 1407945 w 2783934"/>
                                        <a:gd name="connsiteY197" fmla="*/ 256999 h 260520"/>
                                        <a:gd name="connsiteX198" fmla="*/ 1374906 w 2783934"/>
                                        <a:gd name="connsiteY198" fmla="*/ 256999 h 260520"/>
                                        <a:gd name="connsiteX199" fmla="*/ 1572057 w 2783934"/>
                                        <a:gd name="connsiteY199" fmla="*/ 260520 h 260520"/>
                                        <a:gd name="connsiteX200" fmla="*/ 1534143 w 2783934"/>
                                        <a:gd name="connsiteY200" fmla="*/ 252937 h 260520"/>
                                        <a:gd name="connsiteX201" fmla="*/ 1504625 w 2783934"/>
                                        <a:gd name="connsiteY201" fmla="*/ 232356 h 260520"/>
                                        <a:gd name="connsiteX202" fmla="*/ 1485397 w 2783934"/>
                                        <a:gd name="connsiteY202" fmla="*/ 202025 h 260520"/>
                                        <a:gd name="connsiteX203" fmla="*/ 1478627 w 2783934"/>
                                        <a:gd name="connsiteY203" fmla="*/ 165195 h 260520"/>
                                        <a:gd name="connsiteX204" fmla="*/ 1485397 w 2783934"/>
                                        <a:gd name="connsiteY204" fmla="*/ 128635 h 260520"/>
                                        <a:gd name="connsiteX205" fmla="*/ 1504625 w 2783934"/>
                                        <a:gd name="connsiteY205" fmla="*/ 98304 h 260520"/>
                                        <a:gd name="connsiteX206" fmla="*/ 1534414 w 2783934"/>
                                        <a:gd name="connsiteY206" fmla="*/ 77723 h 260520"/>
                                        <a:gd name="connsiteX207" fmla="*/ 1572327 w 2783934"/>
                                        <a:gd name="connsiteY207" fmla="*/ 70140 h 260520"/>
                                        <a:gd name="connsiteX208" fmla="*/ 1610241 w 2783934"/>
                                        <a:gd name="connsiteY208" fmla="*/ 77994 h 260520"/>
                                        <a:gd name="connsiteX209" fmla="*/ 1639218 w 2783934"/>
                                        <a:gd name="connsiteY209" fmla="*/ 98575 h 260520"/>
                                        <a:gd name="connsiteX210" fmla="*/ 1657633 w 2783934"/>
                                        <a:gd name="connsiteY210" fmla="*/ 128364 h 260520"/>
                                        <a:gd name="connsiteX211" fmla="*/ 1664132 w 2783934"/>
                                        <a:gd name="connsiteY211" fmla="*/ 163841 h 260520"/>
                                        <a:gd name="connsiteX212" fmla="*/ 1663862 w 2783934"/>
                                        <a:gd name="connsiteY212" fmla="*/ 170882 h 260520"/>
                                        <a:gd name="connsiteX213" fmla="*/ 1663320 w 2783934"/>
                                        <a:gd name="connsiteY213" fmla="*/ 175756 h 260520"/>
                                        <a:gd name="connsiteX214" fmla="*/ 1510853 w 2783934"/>
                                        <a:gd name="connsiteY214" fmla="*/ 175756 h 260520"/>
                                        <a:gd name="connsiteX215" fmla="*/ 1517082 w 2783934"/>
                                        <a:gd name="connsiteY215" fmla="*/ 200671 h 260520"/>
                                        <a:gd name="connsiteX216" fmla="*/ 1530893 w 2783934"/>
                                        <a:gd name="connsiteY216" fmla="*/ 219898 h 260520"/>
                                        <a:gd name="connsiteX217" fmla="*/ 1550121 w 2783934"/>
                                        <a:gd name="connsiteY217" fmla="*/ 232627 h 260520"/>
                                        <a:gd name="connsiteX218" fmla="*/ 1572869 w 2783934"/>
                                        <a:gd name="connsiteY218" fmla="*/ 237230 h 260520"/>
                                        <a:gd name="connsiteX219" fmla="*/ 1589389 w 2783934"/>
                                        <a:gd name="connsiteY219" fmla="*/ 235064 h 260520"/>
                                        <a:gd name="connsiteX220" fmla="*/ 1604554 w 2783934"/>
                                        <a:gd name="connsiteY220" fmla="*/ 228835 h 260520"/>
                                        <a:gd name="connsiteX221" fmla="*/ 1617011 w 2783934"/>
                                        <a:gd name="connsiteY221" fmla="*/ 219357 h 260520"/>
                                        <a:gd name="connsiteX222" fmla="*/ 1625406 w 2783934"/>
                                        <a:gd name="connsiteY222" fmla="*/ 206629 h 260520"/>
                                        <a:gd name="connsiteX223" fmla="*/ 1652217 w 2783934"/>
                                        <a:gd name="connsiteY223" fmla="*/ 213941 h 260520"/>
                                        <a:gd name="connsiteX224" fmla="*/ 1639759 w 2783934"/>
                                        <a:gd name="connsiteY224" fmla="*/ 232627 h 260520"/>
                                        <a:gd name="connsiteX225" fmla="*/ 1621344 w 2783934"/>
                                        <a:gd name="connsiteY225" fmla="*/ 247250 h 260520"/>
                                        <a:gd name="connsiteX226" fmla="*/ 1598325 w 2783934"/>
                                        <a:gd name="connsiteY226" fmla="*/ 256999 h 260520"/>
                                        <a:gd name="connsiteX227" fmla="*/ 1572057 w 2783934"/>
                                        <a:gd name="connsiteY227" fmla="*/ 260520 h 260520"/>
                                        <a:gd name="connsiteX228" fmla="*/ 1634885 w 2783934"/>
                                        <a:gd name="connsiteY228" fmla="*/ 152737 h 260520"/>
                                        <a:gd name="connsiteX229" fmla="*/ 1628385 w 2783934"/>
                                        <a:gd name="connsiteY229" fmla="*/ 128635 h 260520"/>
                                        <a:gd name="connsiteX230" fmla="*/ 1614574 w 2783934"/>
                                        <a:gd name="connsiteY230" fmla="*/ 109678 h 260520"/>
                                        <a:gd name="connsiteX231" fmla="*/ 1595346 w 2783934"/>
                                        <a:gd name="connsiteY231" fmla="*/ 97492 h 260520"/>
                                        <a:gd name="connsiteX232" fmla="*/ 1572327 w 2783934"/>
                                        <a:gd name="connsiteY232" fmla="*/ 93159 h 260520"/>
                                        <a:gd name="connsiteX233" fmla="*/ 1549038 w 2783934"/>
                                        <a:gd name="connsiteY233" fmla="*/ 97492 h 260520"/>
                                        <a:gd name="connsiteX234" fmla="*/ 1529810 w 2783934"/>
                                        <a:gd name="connsiteY234" fmla="*/ 109678 h 260520"/>
                                        <a:gd name="connsiteX235" fmla="*/ 1516540 w 2783934"/>
                                        <a:gd name="connsiteY235" fmla="*/ 128635 h 260520"/>
                                        <a:gd name="connsiteX236" fmla="*/ 1510312 w 2783934"/>
                                        <a:gd name="connsiteY236" fmla="*/ 152466 h 260520"/>
                                        <a:gd name="connsiteX237" fmla="*/ 1634885 w 2783934"/>
                                        <a:gd name="connsiteY237" fmla="*/ 152466 h 260520"/>
                                        <a:gd name="connsiteX238" fmla="*/ 1781935 w 2783934"/>
                                        <a:gd name="connsiteY238" fmla="*/ 100200 h 260520"/>
                                        <a:gd name="connsiteX239" fmla="*/ 1741043 w 2783934"/>
                                        <a:gd name="connsiteY239" fmla="*/ 112116 h 260520"/>
                                        <a:gd name="connsiteX240" fmla="*/ 1715857 w 2783934"/>
                                        <a:gd name="connsiteY240" fmla="*/ 143530 h 260520"/>
                                        <a:gd name="connsiteX241" fmla="*/ 1715857 w 2783934"/>
                                        <a:gd name="connsiteY241" fmla="*/ 256999 h 260520"/>
                                        <a:gd name="connsiteX242" fmla="*/ 1684985 w 2783934"/>
                                        <a:gd name="connsiteY242" fmla="*/ 256999 h 260520"/>
                                        <a:gd name="connsiteX243" fmla="*/ 1684985 w 2783934"/>
                                        <a:gd name="connsiteY243" fmla="*/ 73119 h 260520"/>
                                        <a:gd name="connsiteX244" fmla="*/ 1713961 w 2783934"/>
                                        <a:gd name="connsiteY244" fmla="*/ 73119 h 260520"/>
                                        <a:gd name="connsiteX245" fmla="*/ 1713961 w 2783934"/>
                                        <a:gd name="connsiteY245" fmla="*/ 115636 h 260520"/>
                                        <a:gd name="connsiteX246" fmla="*/ 1738876 w 2783934"/>
                                        <a:gd name="connsiteY246" fmla="*/ 84764 h 260520"/>
                                        <a:gd name="connsiteX247" fmla="*/ 1771915 w 2783934"/>
                                        <a:gd name="connsiteY247" fmla="*/ 71494 h 260520"/>
                                        <a:gd name="connsiteX248" fmla="*/ 1777873 w 2783934"/>
                                        <a:gd name="connsiteY248" fmla="*/ 71494 h 260520"/>
                                        <a:gd name="connsiteX249" fmla="*/ 1782206 w 2783934"/>
                                        <a:gd name="connsiteY249" fmla="*/ 71765 h 260520"/>
                                        <a:gd name="connsiteX250" fmla="*/ 1782206 w 2783934"/>
                                        <a:gd name="connsiteY250" fmla="*/ 100200 h 260520"/>
                                        <a:gd name="connsiteX251" fmla="*/ 1957691 w 2783934"/>
                                        <a:gd name="connsiteY251" fmla="*/ 256999 h 260520"/>
                                        <a:gd name="connsiteX252" fmla="*/ 1926819 w 2783934"/>
                                        <a:gd name="connsiteY252" fmla="*/ 256999 h 260520"/>
                                        <a:gd name="connsiteX253" fmla="*/ 1926819 w 2783934"/>
                                        <a:gd name="connsiteY253" fmla="*/ 154091 h 260520"/>
                                        <a:gd name="connsiteX254" fmla="*/ 1917882 w 2783934"/>
                                        <a:gd name="connsiteY254" fmla="*/ 111032 h 260520"/>
                                        <a:gd name="connsiteX255" fmla="*/ 1890530 w 2783934"/>
                                        <a:gd name="connsiteY255" fmla="*/ 97763 h 260520"/>
                                        <a:gd name="connsiteX256" fmla="*/ 1871573 w 2783934"/>
                                        <a:gd name="connsiteY256" fmla="*/ 101554 h 260520"/>
                                        <a:gd name="connsiteX257" fmla="*/ 1853700 w 2783934"/>
                                        <a:gd name="connsiteY257" fmla="*/ 111574 h 260520"/>
                                        <a:gd name="connsiteX258" fmla="*/ 1838805 w 2783934"/>
                                        <a:gd name="connsiteY258" fmla="*/ 126739 h 260520"/>
                                        <a:gd name="connsiteX259" fmla="*/ 1829327 w 2783934"/>
                                        <a:gd name="connsiteY259" fmla="*/ 145967 h 260520"/>
                                        <a:gd name="connsiteX260" fmla="*/ 1829327 w 2783934"/>
                                        <a:gd name="connsiteY260" fmla="*/ 256999 h 260520"/>
                                        <a:gd name="connsiteX261" fmla="*/ 1798455 w 2783934"/>
                                        <a:gd name="connsiteY261" fmla="*/ 256999 h 260520"/>
                                        <a:gd name="connsiteX262" fmla="*/ 1798455 w 2783934"/>
                                        <a:gd name="connsiteY262" fmla="*/ 73119 h 260520"/>
                                        <a:gd name="connsiteX263" fmla="*/ 1826619 w 2783934"/>
                                        <a:gd name="connsiteY263" fmla="*/ 73119 h 260520"/>
                                        <a:gd name="connsiteX264" fmla="*/ 1826619 w 2783934"/>
                                        <a:gd name="connsiteY264" fmla="*/ 112657 h 260520"/>
                                        <a:gd name="connsiteX265" fmla="*/ 1858033 w 2783934"/>
                                        <a:gd name="connsiteY265" fmla="*/ 81785 h 260520"/>
                                        <a:gd name="connsiteX266" fmla="*/ 1902987 w 2783934"/>
                                        <a:gd name="connsiteY266" fmla="*/ 70140 h 260520"/>
                                        <a:gd name="connsiteX267" fmla="*/ 1929256 w 2783934"/>
                                        <a:gd name="connsiteY267" fmla="*/ 75827 h 260520"/>
                                        <a:gd name="connsiteX268" fmla="*/ 1946046 w 2783934"/>
                                        <a:gd name="connsiteY268" fmla="*/ 92076 h 260520"/>
                                        <a:gd name="connsiteX269" fmla="*/ 1954983 w 2783934"/>
                                        <a:gd name="connsiteY269" fmla="*/ 116449 h 260520"/>
                                        <a:gd name="connsiteX270" fmla="*/ 1957691 w 2783934"/>
                                        <a:gd name="connsiteY270" fmla="*/ 147050 h 260520"/>
                                        <a:gd name="connsiteX271" fmla="*/ 1957691 w 2783934"/>
                                        <a:gd name="connsiteY271" fmla="*/ 256999 h 260520"/>
                                        <a:gd name="connsiteX272" fmla="*/ 2269124 w 2783934"/>
                                        <a:gd name="connsiteY272" fmla="*/ 256999 h 260520"/>
                                        <a:gd name="connsiteX273" fmla="*/ 2238251 w 2783934"/>
                                        <a:gd name="connsiteY273" fmla="*/ 256999 h 260520"/>
                                        <a:gd name="connsiteX274" fmla="*/ 2238251 w 2783934"/>
                                        <a:gd name="connsiteY274" fmla="*/ 154091 h 260520"/>
                                        <a:gd name="connsiteX275" fmla="*/ 2229044 w 2783934"/>
                                        <a:gd name="connsiteY275" fmla="*/ 111574 h 260520"/>
                                        <a:gd name="connsiteX276" fmla="*/ 2201421 w 2783934"/>
                                        <a:gd name="connsiteY276" fmla="*/ 97763 h 260520"/>
                                        <a:gd name="connsiteX277" fmla="*/ 2167570 w 2783934"/>
                                        <a:gd name="connsiteY277" fmla="*/ 111303 h 260520"/>
                                        <a:gd name="connsiteX278" fmla="*/ 2146176 w 2783934"/>
                                        <a:gd name="connsiteY278" fmla="*/ 146238 h 260520"/>
                                        <a:gd name="connsiteX279" fmla="*/ 2146176 w 2783934"/>
                                        <a:gd name="connsiteY279" fmla="*/ 256729 h 260520"/>
                                        <a:gd name="connsiteX280" fmla="*/ 2115303 w 2783934"/>
                                        <a:gd name="connsiteY280" fmla="*/ 256729 h 260520"/>
                                        <a:gd name="connsiteX281" fmla="*/ 2115303 w 2783934"/>
                                        <a:gd name="connsiteY281" fmla="*/ 153821 h 260520"/>
                                        <a:gd name="connsiteX282" fmla="*/ 2106096 w 2783934"/>
                                        <a:gd name="connsiteY282" fmla="*/ 110762 h 260520"/>
                                        <a:gd name="connsiteX283" fmla="*/ 2078744 w 2783934"/>
                                        <a:gd name="connsiteY283" fmla="*/ 97492 h 260520"/>
                                        <a:gd name="connsiteX284" fmla="*/ 2044892 w 2783934"/>
                                        <a:gd name="connsiteY284" fmla="*/ 110762 h 260520"/>
                                        <a:gd name="connsiteX285" fmla="*/ 2023498 w 2783934"/>
                                        <a:gd name="connsiteY285" fmla="*/ 145696 h 260520"/>
                                        <a:gd name="connsiteX286" fmla="*/ 2023498 w 2783934"/>
                                        <a:gd name="connsiteY286" fmla="*/ 256729 h 260520"/>
                                        <a:gd name="connsiteX287" fmla="*/ 1992084 w 2783934"/>
                                        <a:gd name="connsiteY287" fmla="*/ 256729 h 260520"/>
                                        <a:gd name="connsiteX288" fmla="*/ 1992084 w 2783934"/>
                                        <a:gd name="connsiteY288" fmla="*/ 73119 h 260520"/>
                                        <a:gd name="connsiteX289" fmla="*/ 2020248 w 2783934"/>
                                        <a:gd name="connsiteY289" fmla="*/ 73119 h 260520"/>
                                        <a:gd name="connsiteX290" fmla="*/ 2020248 w 2783934"/>
                                        <a:gd name="connsiteY290" fmla="*/ 112657 h 260520"/>
                                        <a:gd name="connsiteX291" fmla="*/ 2049496 w 2783934"/>
                                        <a:gd name="connsiteY291" fmla="*/ 81243 h 260520"/>
                                        <a:gd name="connsiteX292" fmla="*/ 2090118 w 2783934"/>
                                        <a:gd name="connsiteY292" fmla="*/ 70140 h 260520"/>
                                        <a:gd name="connsiteX293" fmla="*/ 2126948 w 2783934"/>
                                        <a:gd name="connsiteY293" fmla="*/ 82597 h 260520"/>
                                        <a:gd name="connsiteX294" fmla="*/ 2143738 w 2783934"/>
                                        <a:gd name="connsiteY294" fmla="*/ 114824 h 260520"/>
                                        <a:gd name="connsiteX295" fmla="*/ 2213878 w 2783934"/>
                                        <a:gd name="connsiteY295" fmla="*/ 70140 h 260520"/>
                                        <a:gd name="connsiteX296" fmla="*/ 2240418 w 2783934"/>
                                        <a:gd name="connsiteY296" fmla="*/ 75827 h 260520"/>
                                        <a:gd name="connsiteX297" fmla="*/ 2257479 w 2783934"/>
                                        <a:gd name="connsiteY297" fmla="*/ 92076 h 260520"/>
                                        <a:gd name="connsiteX298" fmla="*/ 2266686 w 2783934"/>
                                        <a:gd name="connsiteY298" fmla="*/ 116449 h 260520"/>
                                        <a:gd name="connsiteX299" fmla="*/ 2269394 w 2783934"/>
                                        <a:gd name="connsiteY299" fmla="*/ 147050 h 260520"/>
                                        <a:gd name="connsiteX300" fmla="*/ 2269394 w 2783934"/>
                                        <a:gd name="connsiteY300" fmla="*/ 256999 h 260520"/>
                                        <a:gd name="connsiteX301" fmla="*/ 2384489 w 2783934"/>
                                        <a:gd name="connsiteY301" fmla="*/ 260520 h 260520"/>
                                        <a:gd name="connsiteX302" fmla="*/ 2346576 w 2783934"/>
                                        <a:gd name="connsiteY302" fmla="*/ 252937 h 260520"/>
                                        <a:gd name="connsiteX303" fmla="*/ 2317057 w 2783934"/>
                                        <a:gd name="connsiteY303" fmla="*/ 232356 h 260520"/>
                                        <a:gd name="connsiteX304" fmla="*/ 2297830 w 2783934"/>
                                        <a:gd name="connsiteY304" fmla="*/ 202025 h 260520"/>
                                        <a:gd name="connsiteX305" fmla="*/ 2291059 w 2783934"/>
                                        <a:gd name="connsiteY305" fmla="*/ 165195 h 260520"/>
                                        <a:gd name="connsiteX306" fmla="*/ 2297830 w 2783934"/>
                                        <a:gd name="connsiteY306" fmla="*/ 128635 h 260520"/>
                                        <a:gd name="connsiteX307" fmla="*/ 2317057 w 2783934"/>
                                        <a:gd name="connsiteY307" fmla="*/ 98304 h 260520"/>
                                        <a:gd name="connsiteX308" fmla="*/ 2346846 w 2783934"/>
                                        <a:gd name="connsiteY308" fmla="*/ 77723 h 260520"/>
                                        <a:gd name="connsiteX309" fmla="*/ 2384760 w 2783934"/>
                                        <a:gd name="connsiteY309" fmla="*/ 70140 h 260520"/>
                                        <a:gd name="connsiteX310" fmla="*/ 2422673 w 2783934"/>
                                        <a:gd name="connsiteY310" fmla="*/ 77994 h 260520"/>
                                        <a:gd name="connsiteX311" fmla="*/ 2451650 w 2783934"/>
                                        <a:gd name="connsiteY311" fmla="*/ 98575 h 260520"/>
                                        <a:gd name="connsiteX312" fmla="*/ 2470065 w 2783934"/>
                                        <a:gd name="connsiteY312" fmla="*/ 128364 h 260520"/>
                                        <a:gd name="connsiteX313" fmla="*/ 2476565 w 2783934"/>
                                        <a:gd name="connsiteY313" fmla="*/ 163841 h 260520"/>
                                        <a:gd name="connsiteX314" fmla="*/ 2476294 w 2783934"/>
                                        <a:gd name="connsiteY314" fmla="*/ 170882 h 260520"/>
                                        <a:gd name="connsiteX315" fmla="*/ 2475752 w 2783934"/>
                                        <a:gd name="connsiteY315" fmla="*/ 175756 h 260520"/>
                                        <a:gd name="connsiteX316" fmla="*/ 2323286 w 2783934"/>
                                        <a:gd name="connsiteY316" fmla="*/ 175756 h 260520"/>
                                        <a:gd name="connsiteX317" fmla="*/ 2329515 w 2783934"/>
                                        <a:gd name="connsiteY317" fmla="*/ 200671 h 260520"/>
                                        <a:gd name="connsiteX318" fmla="*/ 2343326 w 2783934"/>
                                        <a:gd name="connsiteY318" fmla="*/ 219898 h 260520"/>
                                        <a:gd name="connsiteX319" fmla="*/ 2362553 w 2783934"/>
                                        <a:gd name="connsiteY319" fmla="*/ 232627 h 260520"/>
                                        <a:gd name="connsiteX320" fmla="*/ 2385301 w 2783934"/>
                                        <a:gd name="connsiteY320" fmla="*/ 237230 h 260520"/>
                                        <a:gd name="connsiteX321" fmla="*/ 2401821 w 2783934"/>
                                        <a:gd name="connsiteY321" fmla="*/ 235064 h 260520"/>
                                        <a:gd name="connsiteX322" fmla="*/ 2416986 w 2783934"/>
                                        <a:gd name="connsiteY322" fmla="*/ 228835 h 260520"/>
                                        <a:gd name="connsiteX323" fmla="*/ 2429444 w 2783934"/>
                                        <a:gd name="connsiteY323" fmla="*/ 219357 h 260520"/>
                                        <a:gd name="connsiteX324" fmla="*/ 2437839 w 2783934"/>
                                        <a:gd name="connsiteY324" fmla="*/ 206629 h 260520"/>
                                        <a:gd name="connsiteX325" fmla="*/ 2464649 w 2783934"/>
                                        <a:gd name="connsiteY325" fmla="*/ 213941 h 260520"/>
                                        <a:gd name="connsiteX326" fmla="*/ 2452192 w 2783934"/>
                                        <a:gd name="connsiteY326" fmla="*/ 232627 h 260520"/>
                                        <a:gd name="connsiteX327" fmla="*/ 2433777 w 2783934"/>
                                        <a:gd name="connsiteY327" fmla="*/ 247250 h 260520"/>
                                        <a:gd name="connsiteX328" fmla="*/ 2410758 w 2783934"/>
                                        <a:gd name="connsiteY328" fmla="*/ 256999 h 260520"/>
                                        <a:gd name="connsiteX329" fmla="*/ 2384489 w 2783934"/>
                                        <a:gd name="connsiteY329" fmla="*/ 260520 h 260520"/>
                                        <a:gd name="connsiteX330" fmla="*/ 2447588 w 2783934"/>
                                        <a:gd name="connsiteY330" fmla="*/ 152737 h 260520"/>
                                        <a:gd name="connsiteX331" fmla="*/ 2441088 w 2783934"/>
                                        <a:gd name="connsiteY331" fmla="*/ 128635 h 260520"/>
                                        <a:gd name="connsiteX332" fmla="*/ 2427277 w 2783934"/>
                                        <a:gd name="connsiteY332" fmla="*/ 109678 h 260520"/>
                                        <a:gd name="connsiteX333" fmla="*/ 2408049 w 2783934"/>
                                        <a:gd name="connsiteY333" fmla="*/ 97492 h 260520"/>
                                        <a:gd name="connsiteX334" fmla="*/ 2384760 w 2783934"/>
                                        <a:gd name="connsiteY334" fmla="*/ 93159 h 260520"/>
                                        <a:gd name="connsiteX335" fmla="*/ 2361470 w 2783934"/>
                                        <a:gd name="connsiteY335" fmla="*/ 97492 h 260520"/>
                                        <a:gd name="connsiteX336" fmla="*/ 2342242 w 2783934"/>
                                        <a:gd name="connsiteY336" fmla="*/ 109678 h 260520"/>
                                        <a:gd name="connsiteX337" fmla="*/ 2328973 w 2783934"/>
                                        <a:gd name="connsiteY337" fmla="*/ 128635 h 260520"/>
                                        <a:gd name="connsiteX338" fmla="*/ 2322744 w 2783934"/>
                                        <a:gd name="connsiteY338" fmla="*/ 152466 h 260520"/>
                                        <a:gd name="connsiteX339" fmla="*/ 2447588 w 2783934"/>
                                        <a:gd name="connsiteY339" fmla="*/ 152466 h 260520"/>
                                        <a:gd name="connsiteX340" fmla="*/ 2656654 w 2783934"/>
                                        <a:gd name="connsiteY340" fmla="*/ 256999 h 260520"/>
                                        <a:gd name="connsiteX341" fmla="*/ 2625781 w 2783934"/>
                                        <a:gd name="connsiteY341" fmla="*/ 256999 h 260520"/>
                                        <a:gd name="connsiteX342" fmla="*/ 2625781 w 2783934"/>
                                        <a:gd name="connsiteY342" fmla="*/ 154091 h 260520"/>
                                        <a:gd name="connsiteX343" fmla="*/ 2616845 w 2783934"/>
                                        <a:gd name="connsiteY343" fmla="*/ 111032 h 260520"/>
                                        <a:gd name="connsiteX344" fmla="*/ 2589493 w 2783934"/>
                                        <a:gd name="connsiteY344" fmla="*/ 97763 h 260520"/>
                                        <a:gd name="connsiteX345" fmla="*/ 2570536 w 2783934"/>
                                        <a:gd name="connsiteY345" fmla="*/ 101554 h 260520"/>
                                        <a:gd name="connsiteX346" fmla="*/ 2552663 w 2783934"/>
                                        <a:gd name="connsiteY346" fmla="*/ 111574 h 260520"/>
                                        <a:gd name="connsiteX347" fmla="*/ 2537768 w 2783934"/>
                                        <a:gd name="connsiteY347" fmla="*/ 126739 h 260520"/>
                                        <a:gd name="connsiteX348" fmla="*/ 2528290 w 2783934"/>
                                        <a:gd name="connsiteY348" fmla="*/ 145967 h 260520"/>
                                        <a:gd name="connsiteX349" fmla="*/ 2528290 w 2783934"/>
                                        <a:gd name="connsiteY349" fmla="*/ 256999 h 260520"/>
                                        <a:gd name="connsiteX350" fmla="*/ 2497417 w 2783934"/>
                                        <a:gd name="connsiteY350" fmla="*/ 256999 h 260520"/>
                                        <a:gd name="connsiteX351" fmla="*/ 2497417 w 2783934"/>
                                        <a:gd name="connsiteY351" fmla="*/ 73119 h 260520"/>
                                        <a:gd name="connsiteX352" fmla="*/ 2525581 w 2783934"/>
                                        <a:gd name="connsiteY352" fmla="*/ 73119 h 260520"/>
                                        <a:gd name="connsiteX353" fmla="*/ 2525581 w 2783934"/>
                                        <a:gd name="connsiteY353" fmla="*/ 112657 h 260520"/>
                                        <a:gd name="connsiteX354" fmla="*/ 2556995 w 2783934"/>
                                        <a:gd name="connsiteY354" fmla="*/ 81785 h 260520"/>
                                        <a:gd name="connsiteX355" fmla="*/ 2601950 w 2783934"/>
                                        <a:gd name="connsiteY355" fmla="*/ 70140 h 260520"/>
                                        <a:gd name="connsiteX356" fmla="*/ 2628219 w 2783934"/>
                                        <a:gd name="connsiteY356" fmla="*/ 75827 h 260520"/>
                                        <a:gd name="connsiteX357" fmla="*/ 2645009 w 2783934"/>
                                        <a:gd name="connsiteY357" fmla="*/ 92076 h 260520"/>
                                        <a:gd name="connsiteX358" fmla="*/ 2653946 w 2783934"/>
                                        <a:gd name="connsiteY358" fmla="*/ 116449 h 260520"/>
                                        <a:gd name="connsiteX359" fmla="*/ 2656654 w 2783934"/>
                                        <a:gd name="connsiteY359" fmla="*/ 147050 h 260520"/>
                                        <a:gd name="connsiteX360" fmla="*/ 2656654 w 2783934"/>
                                        <a:gd name="connsiteY360" fmla="*/ 256999 h 260520"/>
                                        <a:gd name="connsiteX361" fmla="*/ 2783935 w 2783934"/>
                                        <a:gd name="connsiteY361" fmla="*/ 247792 h 260520"/>
                                        <a:gd name="connsiteX362" fmla="*/ 2776623 w 2783934"/>
                                        <a:gd name="connsiteY362" fmla="*/ 251042 h 260520"/>
                                        <a:gd name="connsiteX363" fmla="*/ 2766332 w 2783934"/>
                                        <a:gd name="connsiteY363" fmla="*/ 254833 h 260520"/>
                                        <a:gd name="connsiteX364" fmla="*/ 2753604 w 2783934"/>
                                        <a:gd name="connsiteY364" fmla="*/ 258083 h 260520"/>
                                        <a:gd name="connsiteX365" fmla="*/ 2739251 w 2783934"/>
                                        <a:gd name="connsiteY365" fmla="*/ 259437 h 260520"/>
                                        <a:gd name="connsiteX366" fmla="*/ 2710004 w 2783934"/>
                                        <a:gd name="connsiteY366" fmla="*/ 250229 h 260520"/>
                                        <a:gd name="connsiteX367" fmla="*/ 2697546 w 2783934"/>
                                        <a:gd name="connsiteY367" fmla="*/ 221252 h 260520"/>
                                        <a:gd name="connsiteX368" fmla="*/ 2697546 w 2783934"/>
                                        <a:gd name="connsiteY368" fmla="*/ 97763 h 260520"/>
                                        <a:gd name="connsiteX369" fmla="*/ 2672632 w 2783934"/>
                                        <a:gd name="connsiteY369" fmla="*/ 97763 h 260520"/>
                                        <a:gd name="connsiteX370" fmla="*/ 2672632 w 2783934"/>
                                        <a:gd name="connsiteY370" fmla="*/ 73390 h 260520"/>
                                        <a:gd name="connsiteX371" fmla="*/ 2697546 w 2783934"/>
                                        <a:gd name="connsiteY371" fmla="*/ 73390 h 260520"/>
                                        <a:gd name="connsiteX372" fmla="*/ 2697546 w 2783934"/>
                                        <a:gd name="connsiteY372" fmla="*/ 11916 h 260520"/>
                                        <a:gd name="connsiteX373" fmla="*/ 2728419 w 2783934"/>
                                        <a:gd name="connsiteY373" fmla="*/ 11916 h 260520"/>
                                        <a:gd name="connsiteX374" fmla="*/ 2728419 w 2783934"/>
                                        <a:gd name="connsiteY374" fmla="*/ 73119 h 260520"/>
                                        <a:gd name="connsiteX375" fmla="*/ 2769582 w 2783934"/>
                                        <a:gd name="connsiteY375" fmla="*/ 73119 h 260520"/>
                                        <a:gd name="connsiteX376" fmla="*/ 2769582 w 2783934"/>
                                        <a:gd name="connsiteY376" fmla="*/ 97492 h 260520"/>
                                        <a:gd name="connsiteX377" fmla="*/ 2728419 w 2783934"/>
                                        <a:gd name="connsiteY377" fmla="*/ 97492 h 260520"/>
                                        <a:gd name="connsiteX378" fmla="*/ 2728419 w 2783934"/>
                                        <a:gd name="connsiteY378" fmla="*/ 211503 h 260520"/>
                                        <a:gd name="connsiteX379" fmla="*/ 2735189 w 2783934"/>
                                        <a:gd name="connsiteY379" fmla="*/ 226398 h 260520"/>
                                        <a:gd name="connsiteX380" fmla="*/ 2749271 w 2783934"/>
                                        <a:gd name="connsiteY380" fmla="*/ 231002 h 260520"/>
                                        <a:gd name="connsiteX381" fmla="*/ 2766061 w 2783934"/>
                                        <a:gd name="connsiteY381" fmla="*/ 228023 h 260520"/>
                                        <a:gd name="connsiteX382" fmla="*/ 2776352 w 2783934"/>
                                        <a:gd name="connsiteY382" fmla="*/ 223148 h 260520"/>
                                        <a:gd name="connsiteX383" fmla="*/ 2783935 w 2783934"/>
                                        <a:gd name="connsiteY383" fmla="*/ 247792 h 260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Lst>
                                      <a:rect l="l" t="t" r="r" b="b"/>
                                      <a:pathLst>
                                        <a:path w="2783934" h="260520">
                                          <a:moveTo>
                                            <a:pt x="0" y="256999"/>
                                          </a:moveTo>
                                          <a:lnTo>
                                            <a:pt x="0" y="7041"/>
                                          </a:lnTo>
                                          <a:lnTo>
                                            <a:pt x="31685" y="7041"/>
                                          </a:lnTo>
                                          <a:lnTo>
                                            <a:pt x="31685" y="228835"/>
                                          </a:lnTo>
                                          <a:lnTo>
                                            <a:pt x="171152" y="228835"/>
                                          </a:lnTo>
                                          <a:lnTo>
                                            <a:pt x="171152" y="256999"/>
                                          </a:lnTo>
                                          <a:lnTo>
                                            <a:pt x="0" y="256999"/>
                                          </a:lnTo>
                                          <a:close/>
                                          <a:moveTo>
                                            <a:pt x="264582" y="260520"/>
                                          </a:moveTo>
                                          <a:cubicBezTo>
                                            <a:pt x="250771" y="260520"/>
                                            <a:pt x="238043" y="257812"/>
                                            <a:pt x="226669" y="252667"/>
                                          </a:cubicBezTo>
                                          <a:cubicBezTo>
                                            <a:pt x="215295" y="247521"/>
                                            <a:pt x="205545" y="240480"/>
                                            <a:pt x="197421" y="231814"/>
                                          </a:cubicBezTo>
                                          <a:cubicBezTo>
                                            <a:pt x="189297" y="223148"/>
                                            <a:pt x="183068" y="213128"/>
                                            <a:pt x="178464" y="201483"/>
                                          </a:cubicBezTo>
                                          <a:cubicBezTo>
                                            <a:pt x="174131" y="190109"/>
                                            <a:pt x="171694" y="177923"/>
                                            <a:pt x="171694" y="165195"/>
                                          </a:cubicBezTo>
                                          <a:cubicBezTo>
                                            <a:pt x="171694" y="152196"/>
                                            <a:pt x="173861" y="140009"/>
                                            <a:pt x="178464" y="128635"/>
                                          </a:cubicBezTo>
                                          <a:cubicBezTo>
                                            <a:pt x="183068" y="117261"/>
                                            <a:pt x="189297" y="106970"/>
                                            <a:pt x="197421" y="98304"/>
                                          </a:cubicBezTo>
                                          <a:cubicBezTo>
                                            <a:pt x="205545" y="89638"/>
                                            <a:pt x="215295" y="82597"/>
                                            <a:pt x="226669" y="77452"/>
                                          </a:cubicBezTo>
                                          <a:cubicBezTo>
                                            <a:pt x="238043" y="72306"/>
                                            <a:pt x="250500" y="69598"/>
                                            <a:pt x="264041" y="69598"/>
                                          </a:cubicBezTo>
                                          <a:cubicBezTo>
                                            <a:pt x="277581" y="69598"/>
                                            <a:pt x="290309" y="72306"/>
                                            <a:pt x="301683" y="77452"/>
                                          </a:cubicBezTo>
                                          <a:cubicBezTo>
                                            <a:pt x="313057" y="82597"/>
                                            <a:pt x="323077" y="89638"/>
                                            <a:pt x="331202" y="98304"/>
                                          </a:cubicBezTo>
                                          <a:cubicBezTo>
                                            <a:pt x="339326" y="106970"/>
                                            <a:pt x="345555" y="116990"/>
                                            <a:pt x="350158" y="128635"/>
                                          </a:cubicBezTo>
                                          <a:cubicBezTo>
                                            <a:pt x="354762" y="140280"/>
                                            <a:pt x="356929" y="152466"/>
                                            <a:pt x="356929" y="165195"/>
                                          </a:cubicBezTo>
                                          <a:cubicBezTo>
                                            <a:pt x="356929" y="177923"/>
                                            <a:pt x="354762" y="189838"/>
                                            <a:pt x="350158" y="201483"/>
                                          </a:cubicBezTo>
                                          <a:cubicBezTo>
                                            <a:pt x="345825" y="212857"/>
                                            <a:pt x="339326" y="223148"/>
                                            <a:pt x="331202" y="231814"/>
                                          </a:cubicBezTo>
                                          <a:cubicBezTo>
                                            <a:pt x="323077" y="240480"/>
                                            <a:pt x="313057" y="247521"/>
                                            <a:pt x="301683" y="252667"/>
                                          </a:cubicBezTo>
                                          <a:cubicBezTo>
                                            <a:pt x="290851" y="257812"/>
                                            <a:pt x="278394" y="260520"/>
                                            <a:pt x="264582" y="260520"/>
                                          </a:cubicBezTo>
                                          <a:close/>
                                          <a:moveTo>
                                            <a:pt x="203650" y="165736"/>
                                          </a:moveTo>
                                          <a:cubicBezTo>
                                            <a:pt x="203650" y="175485"/>
                                            <a:pt x="205275" y="184422"/>
                                            <a:pt x="208524" y="192547"/>
                                          </a:cubicBezTo>
                                          <a:cubicBezTo>
                                            <a:pt x="211774" y="200671"/>
                                            <a:pt x="216107" y="207983"/>
                                            <a:pt x="221523" y="213941"/>
                                          </a:cubicBezTo>
                                          <a:cubicBezTo>
                                            <a:pt x="226939" y="220169"/>
                                            <a:pt x="233439" y="224773"/>
                                            <a:pt x="240751" y="228294"/>
                                          </a:cubicBezTo>
                                          <a:cubicBezTo>
                                            <a:pt x="248063" y="231814"/>
                                            <a:pt x="256187" y="233710"/>
                                            <a:pt x="264582" y="233710"/>
                                          </a:cubicBezTo>
                                          <a:cubicBezTo>
                                            <a:pt x="272977" y="233710"/>
                                            <a:pt x="280831" y="232085"/>
                                            <a:pt x="288414" y="228294"/>
                                          </a:cubicBezTo>
                                          <a:cubicBezTo>
                                            <a:pt x="295725" y="224773"/>
                                            <a:pt x="302225" y="219898"/>
                                            <a:pt x="307912" y="213670"/>
                                          </a:cubicBezTo>
                                          <a:cubicBezTo>
                                            <a:pt x="313599" y="207441"/>
                                            <a:pt x="317932" y="200129"/>
                                            <a:pt x="321182" y="191734"/>
                                          </a:cubicBezTo>
                                          <a:cubicBezTo>
                                            <a:pt x="324431" y="183339"/>
                                            <a:pt x="326056" y="174402"/>
                                            <a:pt x="326056" y="164924"/>
                                          </a:cubicBezTo>
                                          <a:cubicBezTo>
                                            <a:pt x="326056" y="155445"/>
                                            <a:pt x="324431" y="146779"/>
                                            <a:pt x="321182" y="138384"/>
                                          </a:cubicBezTo>
                                          <a:cubicBezTo>
                                            <a:pt x="317932" y="129989"/>
                                            <a:pt x="313599" y="122677"/>
                                            <a:pt x="307912" y="116449"/>
                                          </a:cubicBezTo>
                                          <a:cubicBezTo>
                                            <a:pt x="302225" y="110220"/>
                                            <a:pt x="295725" y="105345"/>
                                            <a:pt x="288414" y="101825"/>
                                          </a:cubicBezTo>
                                          <a:cubicBezTo>
                                            <a:pt x="281102" y="98304"/>
                                            <a:pt x="272977" y="96679"/>
                                            <a:pt x="264582" y="96679"/>
                                          </a:cubicBezTo>
                                          <a:cubicBezTo>
                                            <a:pt x="256187" y="96679"/>
                                            <a:pt x="248333" y="98575"/>
                                            <a:pt x="240751" y="102096"/>
                                          </a:cubicBezTo>
                                          <a:cubicBezTo>
                                            <a:pt x="233439" y="105616"/>
                                            <a:pt x="226939" y="110762"/>
                                            <a:pt x="221523" y="116990"/>
                                          </a:cubicBezTo>
                                          <a:cubicBezTo>
                                            <a:pt x="216107" y="123219"/>
                                            <a:pt x="211774" y="130531"/>
                                            <a:pt x="208524" y="138926"/>
                                          </a:cubicBezTo>
                                          <a:cubicBezTo>
                                            <a:pt x="205275" y="147321"/>
                                            <a:pt x="203650" y="156258"/>
                                            <a:pt x="203650" y="165736"/>
                                          </a:cubicBezTo>
                                          <a:close/>
                                          <a:moveTo>
                                            <a:pt x="368573" y="164653"/>
                                          </a:moveTo>
                                          <a:cubicBezTo>
                                            <a:pt x="368573" y="151654"/>
                                            <a:pt x="370740" y="139468"/>
                                            <a:pt x="375344" y="128094"/>
                                          </a:cubicBezTo>
                                          <a:cubicBezTo>
                                            <a:pt x="379677" y="116719"/>
                                            <a:pt x="386176" y="106429"/>
                                            <a:pt x="394301" y="98034"/>
                                          </a:cubicBezTo>
                                          <a:cubicBezTo>
                                            <a:pt x="402425" y="89368"/>
                                            <a:pt x="412445" y="82597"/>
                                            <a:pt x="423819" y="77723"/>
                                          </a:cubicBezTo>
                                          <a:cubicBezTo>
                                            <a:pt x="435193" y="72577"/>
                                            <a:pt x="447921" y="70140"/>
                                            <a:pt x="462003" y="70140"/>
                                          </a:cubicBezTo>
                                          <a:cubicBezTo>
                                            <a:pt x="480418" y="70140"/>
                                            <a:pt x="496125" y="74202"/>
                                            <a:pt x="509395" y="82326"/>
                                          </a:cubicBezTo>
                                          <a:cubicBezTo>
                                            <a:pt x="522665" y="90451"/>
                                            <a:pt x="532685" y="101283"/>
                                            <a:pt x="539455" y="114824"/>
                                          </a:cubicBezTo>
                                          <a:lnTo>
                                            <a:pt x="509124" y="124302"/>
                                          </a:lnTo>
                                          <a:cubicBezTo>
                                            <a:pt x="504521" y="115636"/>
                                            <a:pt x="497750" y="108866"/>
                                            <a:pt x="489355" y="103991"/>
                                          </a:cubicBezTo>
                                          <a:cubicBezTo>
                                            <a:pt x="480960" y="99117"/>
                                            <a:pt x="471482" y="96679"/>
                                            <a:pt x="461191" y="96679"/>
                                          </a:cubicBezTo>
                                          <a:cubicBezTo>
                                            <a:pt x="452796" y="96679"/>
                                            <a:pt x="444671" y="98304"/>
                                            <a:pt x="437359" y="101825"/>
                                          </a:cubicBezTo>
                                          <a:cubicBezTo>
                                            <a:pt x="429777" y="105345"/>
                                            <a:pt x="423277" y="109949"/>
                                            <a:pt x="418132" y="116178"/>
                                          </a:cubicBezTo>
                                          <a:cubicBezTo>
                                            <a:pt x="412716" y="122407"/>
                                            <a:pt x="408383" y="129448"/>
                                            <a:pt x="405404" y="137572"/>
                                          </a:cubicBezTo>
                                          <a:cubicBezTo>
                                            <a:pt x="402154" y="145696"/>
                                            <a:pt x="400529" y="154904"/>
                                            <a:pt x="400529" y="164653"/>
                                          </a:cubicBezTo>
                                          <a:cubicBezTo>
                                            <a:pt x="400529" y="174402"/>
                                            <a:pt x="402154" y="183339"/>
                                            <a:pt x="405404" y="191734"/>
                                          </a:cubicBezTo>
                                          <a:cubicBezTo>
                                            <a:pt x="408653" y="200129"/>
                                            <a:pt x="412986" y="207441"/>
                                            <a:pt x="418673" y="213670"/>
                                          </a:cubicBezTo>
                                          <a:cubicBezTo>
                                            <a:pt x="424090" y="219898"/>
                                            <a:pt x="430589" y="224773"/>
                                            <a:pt x="437901" y="228294"/>
                                          </a:cubicBezTo>
                                          <a:cubicBezTo>
                                            <a:pt x="445213" y="231814"/>
                                            <a:pt x="453337" y="233710"/>
                                            <a:pt x="461732" y="233710"/>
                                          </a:cubicBezTo>
                                          <a:cubicBezTo>
                                            <a:pt x="467149" y="233710"/>
                                            <a:pt x="472565" y="232897"/>
                                            <a:pt x="477710" y="231543"/>
                                          </a:cubicBezTo>
                                          <a:cubicBezTo>
                                            <a:pt x="482856" y="229918"/>
                                            <a:pt x="487730" y="228023"/>
                                            <a:pt x="492063" y="225315"/>
                                          </a:cubicBezTo>
                                          <a:cubicBezTo>
                                            <a:pt x="496396" y="222607"/>
                                            <a:pt x="500188" y="219628"/>
                                            <a:pt x="503437" y="216378"/>
                                          </a:cubicBezTo>
                                          <a:cubicBezTo>
                                            <a:pt x="506687" y="212857"/>
                                            <a:pt x="509124" y="209337"/>
                                            <a:pt x="510478" y="205275"/>
                                          </a:cubicBezTo>
                                          <a:lnTo>
                                            <a:pt x="540809" y="214482"/>
                                          </a:lnTo>
                                          <a:cubicBezTo>
                                            <a:pt x="538101" y="221252"/>
                                            <a:pt x="534039" y="227481"/>
                                            <a:pt x="528893" y="233168"/>
                                          </a:cubicBezTo>
                                          <a:cubicBezTo>
                                            <a:pt x="523748" y="238855"/>
                                            <a:pt x="517790" y="243730"/>
                                            <a:pt x="511020" y="247521"/>
                                          </a:cubicBezTo>
                                          <a:cubicBezTo>
                                            <a:pt x="504250" y="251583"/>
                                            <a:pt x="496667" y="254562"/>
                                            <a:pt x="488272" y="256999"/>
                                          </a:cubicBezTo>
                                          <a:cubicBezTo>
                                            <a:pt x="479877" y="259437"/>
                                            <a:pt x="471211" y="260520"/>
                                            <a:pt x="462003" y="260520"/>
                                          </a:cubicBezTo>
                                          <a:cubicBezTo>
                                            <a:pt x="448192" y="260520"/>
                                            <a:pt x="435464" y="257812"/>
                                            <a:pt x="424090" y="252667"/>
                                          </a:cubicBezTo>
                                          <a:cubicBezTo>
                                            <a:pt x="412716" y="247521"/>
                                            <a:pt x="402696" y="240480"/>
                                            <a:pt x="394571" y="231814"/>
                                          </a:cubicBezTo>
                                          <a:cubicBezTo>
                                            <a:pt x="386447" y="223148"/>
                                            <a:pt x="379947" y="212857"/>
                                            <a:pt x="375344" y="201483"/>
                                          </a:cubicBezTo>
                                          <a:cubicBezTo>
                                            <a:pt x="371011" y="189838"/>
                                            <a:pt x="368573" y="177652"/>
                                            <a:pt x="368573" y="164653"/>
                                          </a:cubicBezTo>
                                          <a:close/>
                                          <a:moveTo>
                                            <a:pt x="609054" y="260520"/>
                                          </a:moveTo>
                                          <a:cubicBezTo>
                                            <a:pt x="600388" y="260520"/>
                                            <a:pt x="592263" y="259166"/>
                                            <a:pt x="584680" y="256187"/>
                                          </a:cubicBezTo>
                                          <a:cubicBezTo>
                                            <a:pt x="577098" y="253208"/>
                                            <a:pt x="570598" y="249146"/>
                                            <a:pt x="565182" y="244001"/>
                                          </a:cubicBezTo>
                                          <a:cubicBezTo>
                                            <a:pt x="559766" y="238855"/>
                                            <a:pt x="555433" y="232897"/>
                                            <a:pt x="552183" y="225856"/>
                                          </a:cubicBezTo>
                                          <a:cubicBezTo>
                                            <a:pt x="548933" y="218815"/>
                                            <a:pt x="547309" y="211232"/>
                                            <a:pt x="547309" y="203108"/>
                                          </a:cubicBezTo>
                                          <a:cubicBezTo>
                                            <a:pt x="547309" y="194713"/>
                                            <a:pt x="549204" y="186859"/>
                                            <a:pt x="552996" y="180089"/>
                                          </a:cubicBezTo>
                                          <a:cubicBezTo>
                                            <a:pt x="556787" y="173048"/>
                                            <a:pt x="562203" y="167361"/>
                                            <a:pt x="568974" y="162216"/>
                                          </a:cubicBezTo>
                                          <a:cubicBezTo>
                                            <a:pt x="576015" y="157341"/>
                                            <a:pt x="584139" y="153550"/>
                                            <a:pt x="593617" y="150571"/>
                                          </a:cubicBezTo>
                                          <a:cubicBezTo>
                                            <a:pt x="603096" y="147592"/>
                                            <a:pt x="613386" y="146238"/>
                                            <a:pt x="624760" y="146238"/>
                                          </a:cubicBezTo>
                                          <a:cubicBezTo>
                                            <a:pt x="633697" y="146238"/>
                                            <a:pt x="642634" y="147050"/>
                                            <a:pt x="651842" y="148675"/>
                                          </a:cubicBezTo>
                                          <a:cubicBezTo>
                                            <a:pt x="661049" y="150300"/>
                                            <a:pt x="669173" y="152466"/>
                                            <a:pt x="676215" y="155445"/>
                                          </a:cubicBezTo>
                                          <a:lnTo>
                                            <a:pt x="676215" y="140551"/>
                                          </a:lnTo>
                                          <a:cubicBezTo>
                                            <a:pt x="676215" y="125656"/>
                                            <a:pt x="671882" y="113741"/>
                                            <a:pt x="663486" y="105075"/>
                                          </a:cubicBezTo>
                                          <a:cubicBezTo>
                                            <a:pt x="655091" y="96409"/>
                                            <a:pt x="643176" y="92347"/>
                                            <a:pt x="627469" y="92347"/>
                                          </a:cubicBezTo>
                                          <a:cubicBezTo>
                                            <a:pt x="609054" y="92347"/>
                                            <a:pt x="589555" y="99388"/>
                                            <a:pt x="568974" y="113741"/>
                                          </a:cubicBezTo>
                                          <a:lnTo>
                                            <a:pt x="558683" y="93701"/>
                                          </a:lnTo>
                                          <a:cubicBezTo>
                                            <a:pt x="582514" y="77723"/>
                                            <a:pt x="606345" y="69869"/>
                                            <a:pt x="630177" y="69869"/>
                                          </a:cubicBezTo>
                                          <a:cubicBezTo>
                                            <a:pt x="654279" y="69869"/>
                                            <a:pt x="673236" y="76369"/>
                                            <a:pt x="686776" y="89097"/>
                                          </a:cubicBezTo>
                                          <a:cubicBezTo>
                                            <a:pt x="700317" y="101825"/>
                                            <a:pt x="707087" y="120240"/>
                                            <a:pt x="707087" y="143801"/>
                                          </a:cubicBezTo>
                                          <a:lnTo>
                                            <a:pt x="707087" y="218815"/>
                                          </a:lnTo>
                                          <a:cubicBezTo>
                                            <a:pt x="707087" y="226127"/>
                                            <a:pt x="710337" y="229918"/>
                                            <a:pt x="716836" y="230189"/>
                                          </a:cubicBezTo>
                                          <a:lnTo>
                                            <a:pt x="716836" y="256999"/>
                                          </a:lnTo>
                                          <a:cubicBezTo>
                                            <a:pt x="713586" y="257541"/>
                                            <a:pt x="710878" y="257812"/>
                                            <a:pt x="708712" y="258083"/>
                                          </a:cubicBezTo>
                                          <a:cubicBezTo>
                                            <a:pt x="706545" y="258354"/>
                                            <a:pt x="704379" y="258354"/>
                                            <a:pt x="701942" y="258354"/>
                                          </a:cubicBezTo>
                                          <a:cubicBezTo>
                                            <a:pt x="695713" y="258354"/>
                                            <a:pt x="690838" y="256458"/>
                                            <a:pt x="687318" y="252937"/>
                                          </a:cubicBezTo>
                                          <a:cubicBezTo>
                                            <a:pt x="683797" y="249417"/>
                                            <a:pt x="681631" y="244813"/>
                                            <a:pt x="680818" y="239668"/>
                                          </a:cubicBezTo>
                                          <a:lnTo>
                                            <a:pt x="680006" y="226669"/>
                                          </a:lnTo>
                                          <a:cubicBezTo>
                                            <a:pt x="671882" y="237772"/>
                                            <a:pt x="661320" y="246167"/>
                                            <a:pt x="648863" y="251854"/>
                                          </a:cubicBezTo>
                                          <a:cubicBezTo>
                                            <a:pt x="636947" y="257541"/>
                                            <a:pt x="623406" y="260520"/>
                                            <a:pt x="609054" y="260520"/>
                                          </a:cubicBezTo>
                                          <a:close/>
                                          <a:moveTo>
                                            <a:pt x="617178" y="237230"/>
                                          </a:moveTo>
                                          <a:cubicBezTo>
                                            <a:pt x="628281" y="237230"/>
                                            <a:pt x="638572" y="235064"/>
                                            <a:pt x="648050" y="231002"/>
                                          </a:cubicBezTo>
                                          <a:cubicBezTo>
                                            <a:pt x="657529" y="226939"/>
                                            <a:pt x="664840" y="221523"/>
                                            <a:pt x="669715" y="214753"/>
                                          </a:cubicBezTo>
                                          <a:cubicBezTo>
                                            <a:pt x="674048" y="210420"/>
                                            <a:pt x="676485" y="205816"/>
                                            <a:pt x="676485" y="200942"/>
                                          </a:cubicBezTo>
                                          <a:lnTo>
                                            <a:pt x="676485" y="173861"/>
                                          </a:lnTo>
                                          <a:cubicBezTo>
                                            <a:pt x="661591" y="167903"/>
                                            <a:pt x="645884" y="164924"/>
                                            <a:pt x="629635" y="164924"/>
                                          </a:cubicBezTo>
                                          <a:cubicBezTo>
                                            <a:pt x="614199" y="164924"/>
                                            <a:pt x="601471" y="168174"/>
                                            <a:pt x="591722" y="174673"/>
                                          </a:cubicBezTo>
                                          <a:cubicBezTo>
                                            <a:pt x="581972" y="181172"/>
                                            <a:pt x="577098" y="189838"/>
                                            <a:pt x="577098" y="200400"/>
                                          </a:cubicBezTo>
                                          <a:cubicBezTo>
                                            <a:pt x="577098" y="205545"/>
                                            <a:pt x="578181" y="210420"/>
                                            <a:pt x="580077" y="214753"/>
                                          </a:cubicBezTo>
                                          <a:cubicBezTo>
                                            <a:pt x="581972" y="219086"/>
                                            <a:pt x="584951" y="223148"/>
                                            <a:pt x="588472" y="226398"/>
                                          </a:cubicBezTo>
                                          <a:cubicBezTo>
                                            <a:pt x="591992" y="229648"/>
                                            <a:pt x="596325" y="232356"/>
                                            <a:pt x="601200" y="234251"/>
                                          </a:cubicBezTo>
                                          <a:cubicBezTo>
                                            <a:pt x="606075" y="236147"/>
                                            <a:pt x="611491" y="237230"/>
                                            <a:pt x="617178" y="237230"/>
                                          </a:cubicBezTo>
                                          <a:close/>
                                          <a:moveTo>
                                            <a:pt x="743646" y="0"/>
                                          </a:moveTo>
                                          <a:lnTo>
                                            <a:pt x="774519" y="0"/>
                                          </a:lnTo>
                                          <a:lnTo>
                                            <a:pt x="774519" y="209608"/>
                                          </a:lnTo>
                                          <a:cubicBezTo>
                                            <a:pt x="774519" y="216378"/>
                                            <a:pt x="776415" y="221794"/>
                                            <a:pt x="779935" y="225585"/>
                                          </a:cubicBezTo>
                                          <a:cubicBezTo>
                                            <a:pt x="783456" y="229377"/>
                                            <a:pt x="788601" y="231272"/>
                                            <a:pt x="795371" y="231272"/>
                                          </a:cubicBezTo>
                                          <a:cubicBezTo>
                                            <a:pt x="798079" y="231272"/>
                                            <a:pt x="801058" y="231002"/>
                                            <a:pt x="804579" y="229918"/>
                                          </a:cubicBezTo>
                                          <a:cubicBezTo>
                                            <a:pt x="808099" y="229106"/>
                                            <a:pt x="811349" y="228023"/>
                                            <a:pt x="814328" y="226939"/>
                                          </a:cubicBezTo>
                                          <a:lnTo>
                                            <a:pt x="819203" y="251854"/>
                                          </a:lnTo>
                                          <a:cubicBezTo>
                                            <a:pt x="814057" y="254021"/>
                                            <a:pt x="807829" y="255645"/>
                                            <a:pt x="800787" y="257270"/>
                                          </a:cubicBezTo>
                                          <a:cubicBezTo>
                                            <a:pt x="793746" y="258624"/>
                                            <a:pt x="787518" y="259437"/>
                                            <a:pt x="782102" y="259437"/>
                                          </a:cubicBezTo>
                                          <a:cubicBezTo>
                                            <a:pt x="770186" y="259437"/>
                                            <a:pt x="760708" y="255916"/>
                                            <a:pt x="753666" y="249146"/>
                                          </a:cubicBezTo>
                                          <a:cubicBezTo>
                                            <a:pt x="746625" y="242376"/>
                                            <a:pt x="743376" y="232897"/>
                                            <a:pt x="743376" y="220711"/>
                                          </a:cubicBezTo>
                                          <a:lnTo>
                                            <a:pt x="743376" y="0"/>
                                          </a:lnTo>
                                          <a:close/>
                                          <a:moveTo>
                                            <a:pt x="1075119" y="223148"/>
                                          </a:moveTo>
                                          <a:cubicBezTo>
                                            <a:pt x="1053183" y="246979"/>
                                            <a:pt x="1027727" y="258624"/>
                                            <a:pt x="999021" y="258624"/>
                                          </a:cubicBezTo>
                                          <a:cubicBezTo>
                                            <a:pt x="982231" y="258624"/>
                                            <a:pt x="966795" y="255104"/>
                                            <a:pt x="952712" y="247792"/>
                                          </a:cubicBezTo>
                                          <a:cubicBezTo>
                                            <a:pt x="938630" y="240480"/>
                                            <a:pt x="926173" y="231002"/>
                                            <a:pt x="915882" y="219086"/>
                                          </a:cubicBezTo>
                                          <a:cubicBezTo>
                                            <a:pt x="905591" y="207170"/>
                                            <a:pt x="897467" y="193630"/>
                                            <a:pt x="891509" y="178464"/>
                                          </a:cubicBezTo>
                                          <a:cubicBezTo>
                                            <a:pt x="885551" y="163299"/>
                                            <a:pt x="882572" y="147592"/>
                                            <a:pt x="882572" y="131343"/>
                                          </a:cubicBezTo>
                                          <a:cubicBezTo>
                                            <a:pt x="882572" y="114553"/>
                                            <a:pt x="885551" y="98304"/>
                                            <a:pt x="891509" y="83410"/>
                                          </a:cubicBezTo>
                                          <a:cubicBezTo>
                                            <a:pt x="897467" y="68244"/>
                                            <a:pt x="905591" y="54975"/>
                                            <a:pt x="915882" y="43330"/>
                                          </a:cubicBezTo>
                                          <a:cubicBezTo>
                                            <a:pt x="926173" y="31685"/>
                                            <a:pt x="938630" y="22477"/>
                                            <a:pt x="952983" y="15707"/>
                                          </a:cubicBezTo>
                                          <a:cubicBezTo>
                                            <a:pt x="967336" y="8937"/>
                                            <a:pt x="982772" y="5416"/>
                                            <a:pt x="999563" y="5416"/>
                                          </a:cubicBezTo>
                                          <a:cubicBezTo>
                                            <a:pt x="1023665" y="5416"/>
                                            <a:pt x="1043705" y="10562"/>
                                            <a:pt x="1059141" y="20582"/>
                                          </a:cubicBezTo>
                                          <a:cubicBezTo>
                                            <a:pt x="1074848" y="30602"/>
                                            <a:pt x="1086764" y="43871"/>
                                            <a:pt x="1094888" y="60120"/>
                                          </a:cubicBezTo>
                                          <a:lnTo>
                                            <a:pt x="1070515" y="76910"/>
                                          </a:lnTo>
                                          <a:cubicBezTo>
                                            <a:pt x="1062932" y="62286"/>
                                            <a:pt x="1052912" y="51454"/>
                                            <a:pt x="1040726" y="44413"/>
                                          </a:cubicBezTo>
                                          <a:cubicBezTo>
                                            <a:pt x="1028269" y="37372"/>
                                            <a:pt x="1014186" y="33851"/>
                                            <a:pt x="998750" y="33851"/>
                                          </a:cubicBezTo>
                                          <a:cubicBezTo>
                                            <a:pt x="986022" y="33851"/>
                                            <a:pt x="974648" y="36559"/>
                                            <a:pt x="964357" y="42246"/>
                                          </a:cubicBezTo>
                                          <a:cubicBezTo>
                                            <a:pt x="954066" y="47934"/>
                                            <a:pt x="945130" y="54975"/>
                                            <a:pt x="938089" y="64182"/>
                                          </a:cubicBezTo>
                                          <a:cubicBezTo>
                                            <a:pt x="930777" y="73119"/>
                                            <a:pt x="925090" y="83681"/>
                                            <a:pt x="921298" y="95596"/>
                                          </a:cubicBezTo>
                                          <a:cubicBezTo>
                                            <a:pt x="917236" y="107512"/>
                                            <a:pt x="915340" y="119698"/>
                                            <a:pt x="915340" y="132427"/>
                                          </a:cubicBezTo>
                                          <a:cubicBezTo>
                                            <a:pt x="915340" y="145696"/>
                                            <a:pt x="917507" y="158424"/>
                                            <a:pt x="922111" y="170340"/>
                                          </a:cubicBezTo>
                                          <a:cubicBezTo>
                                            <a:pt x="926444" y="182256"/>
                                            <a:pt x="932672" y="192547"/>
                                            <a:pt x="940526" y="201754"/>
                                          </a:cubicBezTo>
                                          <a:cubicBezTo>
                                            <a:pt x="948379" y="210691"/>
                                            <a:pt x="957316" y="218003"/>
                                            <a:pt x="967878" y="223148"/>
                                          </a:cubicBezTo>
                                          <a:cubicBezTo>
                                            <a:pt x="978439" y="228294"/>
                                            <a:pt x="989813" y="231002"/>
                                            <a:pt x="1002271" y="231002"/>
                                          </a:cubicBezTo>
                                          <a:cubicBezTo>
                                            <a:pt x="1029623" y="231002"/>
                                            <a:pt x="1053996" y="217732"/>
                                            <a:pt x="1075931" y="191463"/>
                                          </a:cubicBezTo>
                                          <a:lnTo>
                                            <a:pt x="1075931" y="157070"/>
                                          </a:lnTo>
                                          <a:lnTo>
                                            <a:pt x="1022040" y="157070"/>
                                          </a:lnTo>
                                          <a:lnTo>
                                            <a:pt x="1022040" y="132427"/>
                                          </a:lnTo>
                                          <a:lnTo>
                                            <a:pt x="1102742" y="132427"/>
                                          </a:lnTo>
                                          <a:lnTo>
                                            <a:pt x="1102742" y="256999"/>
                                          </a:lnTo>
                                          <a:lnTo>
                                            <a:pt x="1075931" y="256999"/>
                                          </a:lnTo>
                                          <a:lnTo>
                                            <a:pt x="1075931" y="223148"/>
                                          </a:lnTo>
                                          <a:close/>
                                          <a:moveTo>
                                            <a:pt x="1211337" y="260520"/>
                                          </a:moveTo>
                                          <a:cubicBezTo>
                                            <a:pt x="1197525" y="260520"/>
                                            <a:pt x="1184797" y="257812"/>
                                            <a:pt x="1173423" y="252667"/>
                                          </a:cubicBezTo>
                                          <a:cubicBezTo>
                                            <a:pt x="1162049" y="247521"/>
                                            <a:pt x="1152300" y="240480"/>
                                            <a:pt x="1144176" y="231814"/>
                                          </a:cubicBezTo>
                                          <a:cubicBezTo>
                                            <a:pt x="1136051" y="223148"/>
                                            <a:pt x="1129823" y="213128"/>
                                            <a:pt x="1125219" y="201483"/>
                                          </a:cubicBezTo>
                                          <a:cubicBezTo>
                                            <a:pt x="1120886" y="190109"/>
                                            <a:pt x="1118449" y="177923"/>
                                            <a:pt x="1118449" y="165195"/>
                                          </a:cubicBezTo>
                                          <a:cubicBezTo>
                                            <a:pt x="1118449" y="152196"/>
                                            <a:pt x="1120615" y="140009"/>
                                            <a:pt x="1125219" y="128635"/>
                                          </a:cubicBezTo>
                                          <a:cubicBezTo>
                                            <a:pt x="1129823" y="117261"/>
                                            <a:pt x="1136051" y="106970"/>
                                            <a:pt x="1144176" y="98304"/>
                                          </a:cubicBezTo>
                                          <a:cubicBezTo>
                                            <a:pt x="1152300" y="89638"/>
                                            <a:pt x="1162049" y="82597"/>
                                            <a:pt x="1173423" y="77452"/>
                                          </a:cubicBezTo>
                                          <a:cubicBezTo>
                                            <a:pt x="1184797" y="72306"/>
                                            <a:pt x="1197254" y="69598"/>
                                            <a:pt x="1210795" y="69598"/>
                                          </a:cubicBezTo>
                                          <a:cubicBezTo>
                                            <a:pt x="1224336" y="69598"/>
                                            <a:pt x="1237064" y="72306"/>
                                            <a:pt x="1248438" y="77452"/>
                                          </a:cubicBezTo>
                                          <a:cubicBezTo>
                                            <a:pt x="1259812" y="82597"/>
                                            <a:pt x="1269832" y="89638"/>
                                            <a:pt x="1277956" y="98304"/>
                                          </a:cubicBezTo>
                                          <a:cubicBezTo>
                                            <a:pt x="1286080" y="106970"/>
                                            <a:pt x="1292309" y="116990"/>
                                            <a:pt x="1296913" y="128635"/>
                                          </a:cubicBezTo>
                                          <a:cubicBezTo>
                                            <a:pt x="1301517" y="140280"/>
                                            <a:pt x="1303683" y="152466"/>
                                            <a:pt x="1303683" y="165195"/>
                                          </a:cubicBezTo>
                                          <a:cubicBezTo>
                                            <a:pt x="1303683" y="177923"/>
                                            <a:pt x="1301517" y="189838"/>
                                            <a:pt x="1296913" y="201483"/>
                                          </a:cubicBezTo>
                                          <a:cubicBezTo>
                                            <a:pt x="1292580" y="212857"/>
                                            <a:pt x="1286080" y="223148"/>
                                            <a:pt x="1277956" y="231814"/>
                                          </a:cubicBezTo>
                                          <a:cubicBezTo>
                                            <a:pt x="1269832" y="240480"/>
                                            <a:pt x="1259812" y="247521"/>
                                            <a:pt x="1248438" y="252667"/>
                                          </a:cubicBezTo>
                                          <a:cubicBezTo>
                                            <a:pt x="1237876" y="257812"/>
                                            <a:pt x="1225419" y="260520"/>
                                            <a:pt x="1211337" y="260520"/>
                                          </a:cubicBezTo>
                                          <a:close/>
                                          <a:moveTo>
                                            <a:pt x="1150675" y="165736"/>
                                          </a:moveTo>
                                          <a:cubicBezTo>
                                            <a:pt x="1150675" y="175485"/>
                                            <a:pt x="1152300" y="184422"/>
                                            <a:pt x="1155550" y="192547"/>
                                          </a:cubicBezTo>
                                          <a:cubicBezTo>
                                            <a:pt x="1158799" y="200671"/>
                                            <a:pt x="1163132" y="207983"/>
                                            <a:pt x="1168549" y="213941"/>
                                          </a:cubicBezTo>
                                          <a:cubicBezTo>
                                            <a:pt x="1173965" y="220169"/>
                                            <a:pt x="1180464" y="224773"/>
                                            <a:pt x="1187776" y="228294"/>
                                          </a:cubicBezTo>
                                          <a:cubicBezTo>
                                            <a:pt x="1195088" y="231814"/>
                                            <a:pt x="1203212" y="233710"/>
                                            <a:pt x="1211607" y="233710"/>
                                          </a:cubicBezTo>
                                          <a:cubicBezTo>
                                            <a:pt x="1220003" y="233710"/>
                                            <a:pt x="1227856" y="232085"/>
                                            <a:pt x="1235439" y="228294"/>
                                          </a:cubicBezTo>
                                          <a:cubicBezTo>
                                            <a:pt x="1242751" y="224773"/>
                                            <a:pt x="1249250" y="219898"/>
                                            <a:pt x="1254937" y="213670"/>
                                          </a:cubicBezTo>
                                          <a:cubicBezTo>
                                            <a:pt x="1260624" y="207441"/>
                                            <a:pt x="1264957" y="200129"/>
                                            <a:pt x="1268207" y="191734"/>
                                          </a:cubicBezTo>
                                          <a:cubicBezTo>
                                            <a:pt x="1271457" y="183339"/>
                                            <a:pt x="1273082" y="174402"/>
                                            <a:pt x="1273082" y="164924"/>
                                          </a:cubicBezTo>
                                          <a:cubicBezTo>
                                            <a:pt x="1273082" y="155445"/>
                                            <a:pt x="1271457" y="146779"/>
                                            <a:pt x="1268207" y="138384"/>
                                          </a:cubicBezTo>
                                          <a:cubicBezTo>
                                            <a:pt x="1264957" y="129989"/>
                                            <a:pt x="1260624" y="122677"/>
                                            <a:pt x="1254937" y="116449"/>
                                          </a:cubicBezTo>
                                          <a:cubicBezTo>
                                            <a:pt x="1249250" y="110220"/>
                                            <a:pt x="1242751" y="105345"/>
                                            <a:pt x="1235439" y="101825"/>
                                          </a:cubicBezTo>
                                          <a:cubicBezTo>
                                            <a:pt x="1228127" y="98304"/>
                                            <a:pt x="1220003" y="96679"/>
                                            <a:pt x="1211607" y="96679"/>
                                          </a:cubicBezTo>
                                          <a:cubicBezTo>
                                            <a:pt x="1203212" y="96679"/>
                                            <a:pt x="1195359" y="98575"/>
                                            <a:pt x="1187776" y="102096"/>
                                          </a:cubicBezTo>
                                          <a:cubicBezTo>
                                            <a:pt x="1180464" y="105616"/>
                                            <a:pt x="1173965" y="110762"/>
                                            <a:pt x="1168549" y="116990"/>
                                          </a:cubicBezTo>
                                          <a:cubicBezTo>
                                            <a:pt x="1163132" y="123219"/>
                                            <a:pt x="1158799" y="130531"/>
                                            <a:pt x="1155550" y="138926"/>
                                          </a:cubicBezTo>
                                          <a:cubicBezTo>
                                            <a:pt x="1152300" y="147321"/>
                                            <a:pt x="1150675" y="156258"/>
                                            <a:pt x="1150675" y="165736"/>
                                          </a:cubicBezTo>
                                          <a:close/>
                                          <a:moveTo>
                                            <a:pt x="1374906" y="256999"/>
                                          </a:moveTo>
                                          <a:lnTo>
                                            <a:pt x="1302329" y="73119"/>
                                          </a:lnTo>
                                          <a:lnTo>
                                            <a:pt x="1334285" y="73119"/>
                                          </a:lnTo>
                                          <a:lnTo>
                                            <a:pt x="1392509" y="229918"/>
                                          </a:lnTo>
                                          <a:lnTo>
                                            <a:pt x="1451004" y="73119"/>
                                          </a:lnTo>
                                          <a:lnTo>
                                            <a:pt x="1480523" y="73119"/>
                                          </a:lnTo>
                                          <a:lnTo>
                                            <a:pt x="1407945" y="256999"/>
                                          </a:lnTo>
                                          <a:lnTo>
                                            <a:pt x="1374906" y="256999"/>
                                          </a:lnTo>
                                          <a:close/>
                                          <a:moveTo>
                                            <a:pt x="1572057" y="260520"/>
                                          </a:moveTo>
                                          <a:cubicBezTo>
                                            <a:pt x="1558245" y="260520"/>
                                            <a:pt x="1545517" y="258083"/>
                                            <a:pt x="1534143" y="252937"/>
                                          </a:cubicBezTo>
                                          <a:cubicBezTo>
                                            <a:pt x="1522769" y="247792"/>
                                            <a:pt x="1512749" y="241022"/>
                                            <a:pt x="1504625" y="232356"/>
                                          </a:cubicBezTo>
                                          <a:cubicBezTo>
                                            <a:pt x="1496500" y="223690"/>
                                            <a:pt x="1490001" y="213399"/>
                                            <a:pt x="1485397" y="202025"/>
                                          </a:cubicBezTo>
                                          <a:cubicBezTo>
                                            <a:pt x="1480793" y="190380"/>
                                            <a:pt x="1478627" y="178194"/>
                                            <a:pt x="1478627" y="165195"/>
                                          </a:cubicBezTo>
                                          <a:cubicBezTo>
                                            <a:pt x="1478627" y="152196"/>
                                            <a:pt x="1480793" y="140009"/>
                                            <a:pt x="1485397" y="128635"/>
                                          </a:cubicBezTo>
                                          <a:cubicBezTo>
                                            <a:pt x="1490001" y="117261"/>
                                            <a:pt x="1496500" y="106970"/>
                                            <a:pt x="1504625" y="98304"/>
                                          </a:cubicBezTo>
                                          <a:cubicBezTo>
                                            <a:pt x="1513020" y="89638"/>
                                            <a:pt x="1522769" y="82868"/>
                                            <a:pt x="1534414" y="77723"/>
                                          </a:cubicBezTo>
                                          <a:cubicBezTo>
                                            <a:pt x="1545788" y="72577"/>
                                            <a:pt x="1558516" y="70140"/>
                                            <a:pt x="1572327" y="70140"/>
                                          </a:cubicBezTo>
                                          <a:cubicBezTo>
                                            <a:pt x="1586139" y="70140"/>
                                            <a:pt x="1598867" y="72848"/>
                                            <a:pt x="1610241" y="77994"/>
                                          </a:cubicBezTo>
                                          <a:cubicBezTo>
                                            <a:pt x="1621615" y="83139"/>
                                            <a:pt x="1631364" y="89909"/>
                                            <a:pt x="1639218" y="98575"/>
                                          </a:cubicBezTo>
                                          <a:cubicBezTo>
                                            <a:pt x="1647071" y="107241"/>
                                            <a:pt x="1653300" y="116990"/>
                                            <a:pt x="1657633" y="128364"/>
                                          </a:cubicBezTo>
                                          <a:cubicBezTo>
                                            <a:pt x="1661966" y="139738"/>
                                            <a:pt x="1664132" y="151654"/>
                                            <a:pt x="1664132" y="163841"/>
                                          </a:cubicBezTo>
                                          <a:cubicBezTo>
                                            <a:pt x="1664132" y="166549"/>
                                            <a:pt x="1664132" y="168715"/>
                                            <a:pt x="1663862" y="170882"/>
                                          </a:cubicBezTo>
                                          <a:cubicBezTo>
                                            <a:pt x="1663862" y="173048"/>
                                            <a:pt x="1663591" y="174673"/>
                                            <a:pt x="1663320" y="175756"/>
                                          </a:cubicBezTo>
                                          <a:lnTo>
                                            <a:pt x="1510853" y="175756"/>
                                          </a:lnTo>
                                          <a:cubicBezTo>
                                            <a:pt x="1511666" y="184964"/>
                                            <a:pt x="1513561" y="193359"/>
                                            <a:pt x="1517082" y="200671"/>
                                          </a:cubicBezTo>
                                          <a:cubicBezTo>
                                            <a:pt x="1520603" y="208254"/>
                                            <a:pt x="1525206" y="214753"/>
                                            <a:pt x="1530893" y="219898"/>
                                          </a:cubicBezTo>
                                          <a:cubicBezTo>
                                            <a:pt x="1536580" y="225315"/>
                                            <a:pt x="1542809" y="229648"/>
                                            <a:pt x="1550121" y="232627"/>
                                          </a:cubicBezTo>
                                          <a:cubicBezTo>
                                            <a:pt x="1557162" y="235605"/>
                                            <a:pt x="1564745" y="237230"/>
                                            <a:pt x="1572869" y="237230"/>
                                          </a:cubicBezTo>
                                          <a:cubicBezTo>
                                            <a:pt x="1578556" y="237230"/>
                                            <a:pt x="1583972" y="236418"/>
                                            <a:pt x="1589389" y="235064"/>
                                          </a:cubicBezTo>
                                          <a:cubicBezTo>
                                            <a:pt x="1594805" y="233439"/>
                                            <a:pt x="1599950" y="231543"/>
                                            <a:pt x="1604554" y="228835"/>
                                          </a:cubicBezTo>
                                          <a:cubicBezTo>
                                            <a:pt x="1609158" y="226127"/>
                                            <a:pt x="1613491" y="223148"/>
                                            <a:pt x="1617011" y="219357"/>
                                          </a:cubicBezTo>
                                          <a:cubicBezTo>
                                            <a:pt x="1620532" y="215565"/>
                                            <a:pt x="1623511" y="211503"/>
                                            <a:pt x="1625406" y="206629"/>
                                          </a:cubicBezTo>
                                          <a:lnTo>
                                            <a:pt x="1652217" y="213941"/>
                                          </a:lnTo>
                                          <a:cubicBezTo>
                                            <a:pt x="1649238" y="220711"/>
                                            <a:pt x="1644905" y="226939"/>
                                            <a:pt x="1639759" y="232627"/>
                                          </a:cubicBezTo>
                                          <a:cubicBezTo>
                                            <a:pt x="1634343" y="238314"/>
                                            <a:pt x="1628385" y="243188"/>
                                            <a:pt x="1621344" y="247250"/>
                                          </a:cubicBezTo>
                                          <a:cubicBezTo>
                                            <a:pt x="1614303" y="251312"/>
                                            <a:pt x="1606720" y="254562"/>
                                            <a:pt x="1598325" y="256999"/>
                                          </a:cubicBezTo>
                                          <a:cubicBezTo>
                                            <a:pt x="1589930" y="259437"/>
                                            <a:pt x="1581264" y="260520"/>
                                            <a:pt x="1572057" y="260520"/>
                                          </a:cubicBezTo>
                                          <a:close/>
                                          <a:moveTo>
                                            <a:pt x="1634885" y="152737"/>
                                          </a:moveTo>
                                          <a:cubicBezTo>
                                            <a:pt x="1634072" y="144071"/>
                                            <a:pt x="1631906" y="135947"/>
                                            <a:pt x="1628385" y="128635"/>
                                          </a:cubicBezTo>
                                          <a:cubicBezTo>
                                            <a:pt x="1624865" y="121323"/>
                                            <a:pt x="1620261" y="115095"/>
                                            <a:pt x="1614574" y="109678"/>
                                          </a:cubicBezTo>
                                          <a:cubicBezTo>
                                            <a:pt x="1609158" y="104533"/>
                                            <a:pt x="1602658" y="100471"/>
                                            <a:pt x="1595346" y="97492"/>
                                          </a:cubicBezTo>
                                          <a:cubicBezTo>
                                            <a:pt x="1588034" y="94513"/>
                                            <a:pt x="1580452" y="93159"/>
                                            <a:pt x="1572327" y="93159"/>
                                          </a:cubicBezTo>
                                          <a:cubicBezTo>
                                            <a:pt x="1564203" y="93159"/>
                                            <a:pt x="1556350" y="94513"/>
                                            <a:pt x="1549038" y="97492"/>
                                          </a:cubicBezTo>
                                          <a:cubicBezTo>
                                            <a:pt x="1541726" y="100471"/>
                                            <a:pt x="1535497" y="104533"/>
                                            <a:pt x="1529810" y="109678"/>
                                          </a:cubicBezTo>
                                          <a:cubicBezTo>
                                            <a:pt x="1524394" y="115095"/>
                                            <a:pt x="1519790" y="121323"/>
                                            <a:pt x="1516540" y="128635"/>
                                          </a:cubicBezTo>
                                          <a:cubicBezTo>
                                            <a:pt x="1513291" y="135947"/>
                                            <a:pt x="1511124" y="143801"/>
                                            <a:pt x="1510312" y="152466"/>
                                          </a:cubicBezTo>
                                          <a:lnTo>
                                            <a:pt x="1634885" y="152466"/>
                                          </a:lnTo>
                                          <a:close/>
                                          <a:moveTo>
                                            <a:pt x="1781935" y="100200"/>
                                          </a:moveTo>
                                          <a:cubicBezTo>
                                            <a:pt x="1766499" y="100742"/>
                                            <a:pt x="1752687" y="104804"/>
                                            <a:pt x="1741043" y="112116"/>
                                          </a:cubicBezTo>
                                          <a:cubicBezTo>
                                            <a:pt x="1729127" y="119698"/>
                                            <a:pt x="1720732" y="129989"/>
                                            <a:pt x="1715857" y="143530"/>
                                          </a:cubicBezTo>
                                          <a:lnTo>
                                            <a:pt x="1715857" y="256999"/>
                                          </a:lnTo>
                                          <a:lnTo>
                                            <a:pt x="1684985" y="256999"/>
                                          </a:lnTo>
                                          <a:lnTo>
                                            <a:pt x="1684985" y="73119"/>
                                          </a:lnTo>
                                          <a:lnTo>
                                            <a:pt x="1713961" y="73119"/>
                                          </a:lnTo>
                                          <a:lnTo>
                                            <a:pt x="1713961" y="115636"/>
                                          </a:lnTo>
                                          <a:cubicBezTo>
                                            <a:pt x="1720190" y="102908"/>
                                            <a:pt x="1728585" y="92617"/>
                                            <a:pt x="1738876" y="84764"/>
                                          </a:cubicBezTo>
                                          <a:cubicBezTo>
                                            <a:pt x="1749167" y="76910"/>
                                            <a:pt x="1760270" y="72577"/>
                                            <a:pt x="1771915" y="71494"/>
                                          </a:cubicBezTo>
                                          <a:cubicBezTo>
                                            <a:pt x="1774352" y="71494"/>
                                            <a:pt x="1776248" y="71494"/>
                                            <a:pt x="1777873" y="71494"/>
                                          </a:cubicBezTo>
                                          <a:cubicBezTo>
                                            <a:pt x="1779498" y="71494"/>
                                            <a:pt x="1780852" y="71494"/>
                                            <a:pt x="1782206" y="71765"/>
                                          </a:cubicBezTo>
                                          <a:lnTo>
                                            <a:pt x="1782206" y="100200"/>
                                          </a:lnTo>
                                          <a:close/>
                                          <a:moveTo>
                                            <a:pt x="1957691" y="256999"/>
                                          </a:moveTo>
                                          <a:lnTo>
                                            <a:pt x="1926819" y="256999"/>
                                          </a:lnTo>
                                          <a:lnTo>
                                            <a:pt x="1926819" y="154091"/>
                                          </a:lnTo>
                                          <a:cubicBezTo>
                                            <a:pt x="1926819" y="134322"/>
                                            <a:pt x="1923840" y="119969"/>
                                            <a:pt x="1917882" y="111032"/>
                                          </a:cubicBezTo>
                                          <a:cubicBezTo>
                                            <a:pt x="1911924" y="102096"/>
                                            <a:pt x="1902717" y="97763"/>
                                            <a:pt x="1890530" y="97763"/>
                                          </a:cubicBezTo>
                                          <a:cubicBezTo>
                                            <a:pt x="1884301" y="97763"/>
                                            <a:pt x="1877802" y="99117"/>
                                            <a:pt x="1871573" y="101554"/>
                                          </a:cubicBezTo>
                                          <a:cubicBezTo>
                                            <a:pt x="1865345" y="103991"/>
                                            <a:pt x="1859116" y="107241"/>
                                            <a:pt x="1853700" y="111574"/>
                                          </a:cubicBezTo>
                                          <a:cubicBezTo>
                                            <a:pt x="1848013" y="115907"/>
                                            <a:pt x="1843138" y="120782"/>
                                            <a:pt x="1838805" y="126739"/>
                                          </a:cubicBezTo>
                                          <a:cubicBezTo>
                                            <a:pt x="1834472" y="132697"/>
                                            <a:pt x="1831493" y="139197"/>
                                            <a:pt x="1829327" y="145967"/>
                                          </a:cubicBezTo>
                                          <a:lnTo>
                                            <a:pt x="1829327" y="256999"/>
                                          </a:lnTo>
                                          <a:lnTo>
                                            <a:pt x="1798455" y="256999"/>
                                          </a:lnTo>
                                          <a:lnTo>
                                            <a:pt x="1798455" y="73119"/>
                                          </a:lnTo>
                                          <a:lnTo>
                                            <a:pt x="1826619" y="73119"/>
                                          </a:lnTo>
                                          <a:lnTo>
                                            <a:pt x="1826619" y="112657"/>
                                          </a:lnTo>
                                          <a:cubicBezTo>
                                            <a:pt x="1833931" y="99658"/>
                                            <a:pt x="1844492" y="89368"/>
                                            <a:pt x="1858033" y="81785"/>
                                          </a:cubicBezTo>
                                          <a:cubicBezTo>
                                            <a:pt x="1871844" y="73931"/>
                                            <a:pt x="1886739" y="70140"/>
                                            <a:pt x="1902987" y="70140"/>
                                          </a:cubicBezTo>
                                          <a:cubicBezTo>
                                            <a:pt x="1913549" y="70140"/>
                                            <a:pt x="1922215" y="72036"/>
                                            <a:pt x="1929256" y="75827"/>
                                          </a:cubicBezTo>
                                          <a:cubicBezTo>
                                            <a:pt x="1936297" y="79618"/>
                                            <a:pt x="1941984" y="85035"/>
                                            <a:pt x="1946046" y="92076"/>
                                          </a:cubicBezTo>
                                          <a:cubicBezTo>
                                            <a:pt x="1950379" y="99117"/>
                                            <a:pt x="1953358" y="107241"/>
                                            <a:pt x="1954983" y="116449"/>
                                          </a:cubicBezTo>
                                          <a:cubicBezTo>
                                            <a:pt x="1956608" y="125656"/>
                                            <a:pt x="1957691" y="135947"/>
                                            <a:pt x="1957691" y="147050"/>
                                          </a:cubicBezTo>
                                          <a:lnTo>
                                            <a:pt x="1957691" y="256999"/>
                                          </a:lnTo>
                                          <a:close/>
                                          <a:moveTo>
                                            <a:pt x="2269124" y="256999"/>
                                          </a:moveTo>
                                          <a:lnTo>
                                            <a:pt x="2238251" y="256999"/>
                                          </a:lnTo>
                                          <a:lnTo>
                                            <a:pt x="2238251" y="154091"/>
                                          </a:lnTo>
                                          <a:cubicBezTo>
                                            <a:pt x="2238251" y="134864"/>
                                            <a:pt x="2235272" y="120782"/>
                                            <a:pt x="2229044" y="111574"/>
                                          </a:cubicBezTo>
                                          <a:cubicBezTo>
                                            <a:pt x="2222815" y="102367"/>
                                            <a:pt x="2213607" y="97763"/>
                                            <a:pt x="2201421" y="97763"/>
                                          </a:cubicBezTo>
                                          <a:cubicBezTo>
                                            <a:pt x="2188693" y="97763"/>
                                            <a:pt x="2177319" y="102367"/>
                                            <a:pt x="2167570" y="111303"/>
                                          </a:cubicBezTo>
                                          <a:cubicBezTo>
                                            <a:pt x="2157550" y="120240"/>
                                            <a:pt x="2150509" y="132156"/>
                                            <a:pt x="2146176" y="146238"/>
                                          </a:cubicBezTo>
                                          <a:lnTo>
                                            <a:pt x="2146176" y="256729"/>
                                          </a:lnTo>
                                          <a:lnTo>
                                            <a:pt x="2115303" y="256729"/>
                                          </a:lnTo>
                                          <a:lnTo>
                                            <a:pt x="2115303" y="153821"/>
                                          </a:lnTo>
                                          <a:cubicBezTo>
                                            <a:pt x="2115303" y="134051"/>
                                            <a:pt x="2112324" y="119698"/>
                                            <a:pt x="2106096" y="110762"/>
                                          </a:cubicBezTo>
                                          <a:cubicBezTo>
                                            <a:pt x="2099867" y="101825"/>
                                            <a:pt x="2090930" y="97492"/>
                                            <a:pt x="2078744" y="97492"/>
                                          </a:cubicBezTo>
                                          <a:cubicBezTo>
                                            <a:pt x="2066286" y="97492"/>
                                            <a:pt x="2054912" y="101825"/>
                                            <a:pt x="2044892" y="110762"/>
                                          </a:cubicBezTo>
                                          <a:cubicBezTo>
                                            <a:pt x="2034872" y="119698"/>
                                            <a:pt x="2027560" y="131343"/>
                                            <a:pt x="2023498" y="145696"/>
                                          </a:cubicBezTo>
                                          <a:lnTo>
                                            <a:pt x="2023498" y="256729"/>
                                          </a:lnTo>
                                          <a:lnTo>
                                            <a:pt x="1992084" y="256729"/>
                                          </a:lnTo>
                                          <a:lnTo>
                                            <a:pt x="1992084" y="73119"/>
                                          </a:lnTo>
                                          <a:lnTo>
                                            <a:pt x="2020248" y="73119"/>
                                          </a:lnTo>
                                          <a:lnTo>
                                            <a:pt x="2020248" y="112657"/>
                                          </a:lnTo>
                                          <a:cubicBezTo>
                                            <a:pt x="2027831" y="99117"/>
                                            <a:pt x="2037580" y="88555"/>
                                            <a:pt x="2049496" y="81243"/>
                                          </a:cubicBezTo>
                                          <a:cubicBezTo>
                                            <a:pt x="2061412" y="73931"/>
                                            <a:pt x="2074952" y="70140"/>
                                            <a:pt x="2090118" y="70140"/>
                                          </a:cubicBezTo>
                                          <a:cubicBezTo>
                                            <a:pt x="2105554" y="70140"/>
                                            <a:pt x="2117740" y="74202"/>
                                            <a:pt x="2126948" y="82597"/>
                                          </a:cubicBezTo>
                                          <a:cubicBezTo>
                                            <a:pt x="2135885" y="90992"/>
                                            <a:pt x="2141572" y="101554"/>
                                            <a:pt x="2143738" y="114824"/>
                                          </a:cubicBezTo>
                                          <a:cubicBezTo>
                                            <a:pt x="2160258" y="85035"/>
                                            <a:pt x="2183547" y="70140"/>
                                            <a:pt x="2213878" y="70140"/>
                                          </a:cubicBezTo>
                                          <a:cubicBezTo>
                                            <a:pt x="2224440" y="70140"/>
                                            <a:pt x="2233377" y="72036"/>
                                            <a:pt x="2240418" y="75827"/>
                                          </a:cubicBezTo>
                                          <a:cubicBezTo>
                                            <a:pt x="2247459" y="79618"/>
                                            <a:pt x="2253146" y="85035"/>
                                            <a:pt x="2257479" y="92076"/>
                                          </a:cubicBezTo>
                                          <a:cubicBezTo>
                                            <a:pt x="2261812" y="99117"/>
                                            <a:pt x="2264791" y="107241"/>
                                            <a:pt x="2266686" y="116449"/>
                                          </a:cubicBezTo>
                                          <a:cubicBezTo>
                                            <a:pt x="2268582" y="125656"/>
                                            <a:pt x="2269394" y="135947"/>
                                            <a:pt x="2269394" y="147050"/>
                                          </a:cubicBezTo>
                                          <a:lnTo>
                                            <a:pt x="2269394" y="256999"/>
                                          </a:lnTo>
                                          <a:close/>
                                          <a:moveTo>
                                            <a:pt x="2384489" y="260520"/>
                                          </a:moveTo>
                                          <a:cubicBezTo>
                                            <a:pt x="2370678" y="260520"/>
                                            <a:pt x="2357950" y="258083"/>
                                            <a:pt x="2346576" y="252937"/>
                                          </a:cubicBezTo>
                                          <a:cubicBezTo>
                                            <a:pt x="2335202" y="247792"/>
                                            <a:pt x="2325181" y="241022"/>
                                            <a:pt x="2317057" y="232356"/>
                                          </a:cubicBezTo>
                                          <a:cubicBezTo>
                                            <a:pt x="2308933" y="223690"/>
                                            <a:pt x="2302433" y="213399"/>
                                            <a:pt x="2297830" y="202025"/>
                                          </a:cubicBezTo>
                                          <a:cubicBezTo>
                                            <a:pt x="2293226" y="190380"/>
                                            <a:pt x="2291059" y="178194"/>
                                            <a:pt x="2291059" y="165195"/>
                                          </a:cubicBezTo>
                                          <a:cubicBezTo>
                                            <a:pt x="2291059" y="152196"/>
                                            <a:pt x="2293226" y="140009"/>
                                            <a:pt x="2297830" y="128635"/>
                                          </a:cubicBezTo>
                                          <a:cubicBezTo>
                                            <a:pt x="2302433" y="117261"/>
                                            <a:pt x="2308933" y="106970"/>
                                            <a:pt x="2317057" y="98304"/>
                                          </a:cubicBezTo>
                                          <a:cubicBezTo>
                                            <a:pt x="2325452" y="89638"/>
                                            <a:pt x="2335202" y="82868"/>
                                            <a:pt x="2346846" y="77723"/>
                                          </a:cubicBezTo>
                                          <a:cubicBezTo>
                                            <a:pt x="2358220" y="72577"/>
                                            <a:pt x="2370949" y="70140"/>
                                            <a:pt x="2384760" y="70140"/>
                                          </a:cubicBezTo>
                                          <a:cubicBezTo>
                                            <a:pt x="2398571" y="70140"/>
                                            <a:pt x="2411299" y="72848"/>
                                            <a:pt x="2422673" y="77994"/>
                                          </a:cubicBezTo>
                                          <a:cubicBezTo>
                                            <a:pt x="2434047" y="83139"/>
                                            <a:pt x="2443796" y="89909"/>
                                            <a:pt x="2451650" y="98575"/>
                                          </a:cubicBezTo>
                                          <a:cubicBezTo>
                                            <a:pt x="2459504" y="107241"/>
                                            <a:pt x="2465732" y="116990"/>
                                            <a:pt x="2470065" y="128364"/>
                                          </a:cubicBezTo>
                                          <a:cubicBezTo>
                                            <a:pt x="2474398" y="139738"/>
                                            <a:pt x="2476565" y="151654"/>
                                            <a:pt x="2476565" y="163841"/>
                                          </a:cubicBezTo>
                                          <a:cubicBezTo>
                                            <a:pt x="2476565" y="166549"/>
                                            <a:pt x="2476565" y="168715"/>
                                            <a:pt x="2476294" y="170882"/>
                                          </a:cubicBezTo>
                                          <a:cubicBezTo>
                                            <a:pt x="2476294" y="173048"/>
                                            <a:pt x="2476023" y="174673"/>
                                            <a:pt x="2475752" y="175756"/>
                                          </a:cubicBezTo>
                                          <a:lnTo>
                                            <a:pt x="2323286" y="175756"/>
                                          </a:lnTo>
                                          <a:cubicBezTo>
                                            <a:pt x="2324098" y="184964"/>
                                            <a:pt x="2325994" y="193359"/>
                                            <a:pt x="2329515" y="200671"/>
                                          </a:cubicBezTo>
                                          <a:cubicBezTo>
                                            <a:pt x="2333035" y="208254"/>
                                            <a:pt x="2337639" y="214753"/>
                                            <a:pt x="2343326" y="219898"/>
                                          </a:cubicBezTo>
                                          <a:cubicBezTo>
                                            <a:pt x="2349013" y="225315"/>
                                            <a:pt x="2355241" y="229648"/>
                                            <a:pt x="2362553" y="232627"/>
                                          </a:cubicBezTo>
                                          <a:cubicBezTo>
                                            <a:pt x="2369594" y="235605"/>
                                            <a:pt x="2377177" y="237230"/>
                                            <a:pt x="2385301" y="237230"/>
                                          </a:cubicBezTo>
                                          <a:cubicBezTo>
                                            <a:pt x="2390988" y="237230"/>
                                            <a:pt x="2396405" y="236418"/>
                                            <a:pt x="2401821" y="235064"/>
                                          </a:cubicBezTo>
                                          <a:cubicBezTo>
                                            <a:pt x="2407237" y="233439"/>
                                            <a:pt x="2412383" y="231543"/>
                                            <a:pt x="2416986" y="228835"/>
                                          </a:cubicBezTo>
                                          <a:cubicBezTo>
                                            <a:pt x="2421590" y="226127"/>
                                            <a:pt x="2425923" y="223148"/>
                                            <a:pt x="2429444" y="219357"/>
                                          </a:cubicBezTo>
                                          <a:cubicBezTo>
                                            <a:pt x="2432964" y="215565"/>
                                            <a:pt x="2435943" y="211503"/>
                                            <a:pt x="2437839" y="206629"/>
                                          </a:cubicBezTo>
                                          <a:lnTo>
                                            <a:pt x="2464649" y="213941"/>
                                          </a:lnTo>
                                          <a:cubicBezTo>
                                            <a:pt x="2461670" y="220711"/>
                                            <a:pt x="2457337" y="226939"/>
                                            <a:pt x="2452192" y="232627"/>
                                          </a:cubicBezTo>
                                          <a:cubicBezTo>
                                            <a:pt x="2446775" y="238314"/>
                                            <a:pt x="2440818" y="243188"/>
                                            <a:pt x="2433777" y="247250"/>
                                          </a:cubicBezTo>
                                          <a:cubicBezTo>
                                            <a:pt x="2426735" y="251312"/>
                                            <a:pt x="2419153" y="254562"/>
                                            <a:pt x="2410758" y="256999"/>
                                          </a:cubicBezTo>
                                          <a:cubicBezTo>
                                            <a:pt x="2402362" y="259437"/>
                                            <a:pt x="2393697" y="260520"/>
                                            <a:pt x="2384489" y="260520"/>
                                          </a:cubicBezTo>
                                          <a:close/>
                                          <a:moveTo>
                                            <a:pt x="2447588" y="152737"/>
                                          </a:moveTo>
                                          <a:cubicBezTo>
                                            <a:pt x="2446775" y="144071"/>
                                            <a:pt x="2444609" y="135947"/>
                                            <a:pt x="2441088" y="128635"/>
                                          </a:cubicBezTo>
                                          <a:cubicBezTo>
                                            <a:pt x="2437568" y="121323"/>
                                            <a:pt x="2432964" y="115095"/>
                                            <a:pt x="2427277" y="109678"/>
                                          </a:cubicBezTo>
                                          <a:cubicBezTo>
                                            <a:pt x="2421861" y="104533"/>
                                            <a:pt x="2415361" y="100471"/>
                                            <a:pt x="2408049" y="97492"/>
                                          </a:cubicBezTo>
                                          <a:cubicBezTo>
                                            <a:pt x="2400738" y="94513"/>
                                            <a:pt x="2393155" y="93159"/>
                                            <a:pt x="2384760" y="93159"/>
                                          </a:cubicBezTo>
                                          <a:cubicBezTo>
                                            <a:pt x="2376365" y="93159"/>
                                            <a:pt x="2368782" y="94513"/>
                                            <a:pt x="2361470" y="97492"/>
                                          </a:cubicBezTo>
                                          <a:cubicBezTo>
                                            <a:pt x="2354158" y="100471"/>
                                            <a:pt x="2347929" y="104533"/>
                                            <a:pt x="2342242" y="109678"/>
                                          </a:cubicBezTo>
                                          <a:cubicBezTo>
                                            <a:pt x="2336826" y="115095"/>
                                            <a:pt x="2332223" y="121323"/>
                                            <a:pt x="2328973" y="128635"/>
                                          </a:cubicBezTo>
                                          <a:cubicBezTo>
                                            <a:pt x="2325723" y="135947"/>
                                            <a:pt x="2323557" y="143801"/>
                                            <a:pt x="2322744" y="152466"/>
                                          </a:cubicBezTo>
                                          <a:lnTo>
                                            <a:pt x="2447588" y="152466"/>
                                          </a:lnTo>
                                          <a:close/>
                                          <a:moveTo>
                                            <a:pt x="2656654" y="256999"/>
                                          </a:moveTo>
                                          <a:lnTo>
                                            <a:pt x="2625781" y="256999"/>
                                          </a:lnTo>
                                          <a:lnTo>
                                            <a:pt x="2625781" y="154091"/>
                                          </a:lnTo>
                                          <a:cubicBezTo>
                                            <a:pt x="2625781" y="134322"/>
                                            <a:pt x="2622802" y="119969"/>
                                            <a:pt x="2616845" y="111032"/>
                                          </a:cubicBezTo>
                                          <a:cubicBezTo>
                                            <a:pt x="2610887" y="102096"/>
                                            <a:pt x="2601679" y="97763"/>
                                            <a:pt x="2589493" y="97763"/>
                                          </a:cubicBezTo>
                                          <a:cubicBezTo>
                                            <a:pt x="2583264" y="97763"/>
                                            <a:pt x="2576765" y="99117"/>
                                            <a:pt x="2570536" y="101554"/>
                                          </a:cubicBezTo>
                                          <a:cubicBezTo>
                                            <a:pt x="2564307" y="103991"/>
                                            <a:pt x="2558079" y="107241"/>
                                            <a:pt x="2552663" y="111574"/>
                                          </a:cubicBezTo>
                                          <a:cubicBezTo>
                                            <a:pt x="2546976" y="115907"/>
                                            <a:pt x="2542101" y="120782"/>
                                            <a:pt x="2537768" y="126739"/>
                                          </a:cubicBezTo>
                                          <a:cubicBezTo>
                                            <a:pt x="2533435" y="132697"/>
                                            <a:pt x="2530456" y="139197"/>
                                            <a:pt x="2528290" y="145967"/>
                                          </a:cubicBezTo>
                                          <a:lnTo>
                                            <a:pt x="2528290" y="256999"/>
                                          </a:lnTo>
                                          <a:lnTo>
                                            <a:pt x="2497417" y="256999"/>
                                          </a:lnTo>
                                          <a:lnTo>
                                            <a:pt x="2497417" y="73119"/>
                                          </a:lnTo>
                                          <a:lnTo>
                                            <a:pt x="2525581" y="73119"/>
                                          </a:lnTo>
                                          <a:lnTo>
                                            <a:pt x="2525581" y="112657"/>
                                          </a:lnTo>
                                          <a:cubicBezTo>
                                            <a:pt x="2532893" y="99658"/>
                                            <a:pt x="2543455" y="89368"/>
                                            <a:pt x="2556995" y="81785"/>
                                          </a:cubicBezTo>
                                          <a:cubicBezTo>
                                            <a:pt x="2570807" y="73931"/>
                                            <a:pt x="2585701" y="70140"/>
                                            <a:pt x="2601950" y="70140"/>
                                          </a:cubicBezTo>
                                          <a:cubicBezTo>
                                            <a:pt x="2612512" y="70140"/>
                                            <a:pt x="2621178" y="72036"/>
                                            <a:pt x="2628219" y="75827"/>
                                          </a:cubicBezTo>
                                          <a:cubicBezTo>
                                            <a:pt x="2635260" y="79618"/>
                                            <a:pt x="2640947" y="85035"/>
                                            <a:pt x="2645009" y="92076"/>
                                          </a:cubicBezTo>
                                          <a:cubicBezTo>
                                            <a:pt x="2649342" y="99117"/>
                                            <a:pt x="2652321" y="107241"/>
                                            <a:pt x="2653946" y="116449"/>
                                          </a:cubicBezTo>
                                          <a:cubicBezTo>
                                            <a:pt x="2655571" y="125656"/>
                                            <a:pt x="2656654" y="135947"/>
                                            <a:pt x="2656654" y="147050"/>
                                          </a:cubicBezTo>
                                          <a:lnTo>
                                            <a:pt x="2656654" y="256999"/>
                                          </a:lnTo>
                                          <a:close/>
                                          <a:moveTo>
                                            <a:pt x="2783935" y="247792"/>
                                          </a:moveTo>
                                          <a:cubicBezTo>
                                            <a:pt x="2782039" y="248604"/>
                                            <a:pt x="2779602" y="249958"/>
                                            <a:pt x="2776623" y="251042"/>
                                          </a:cubicBezTo>
                                          <a:cubicBezTo>
                                            <a:pt x="2773644" y="252396"/>
                                            <a:pt x="2770124" y="253750"/>
                                            <a:pt x="2766332" y="254833"/>
                                          </a:cubicBezTo>
                                          <a:cubicBezTo>
                                            <a:pt x="2762541" y="256187"/>
                                            <a:pt x="2758208" y="257270"/>
                                            <a:pt x="2753604" y="258083"/>
                                          </a:cubicBezTo>
                                          <a:cubicBezTo>
                                            <a:pt x="2749000" y="258895"/>
                                            <a:pt x="2744397" y="259437"/>
                                            <a:pt x="2739251" y="259437"/>
                                          </a:cubicBezTo>
                                          <a:cubicBezTo>
                                            <a:pt x="2727877" y="259437"/>
                                            <a:pt x="2718128" y="256458"/>
                                            <a:pt x="2710004" y="250229"/>
                                          </a:cubicBezTo>
                                          <a:cubicBezTo>
                                            <a:pt x="2701879" y="244001"/>
                                            <a:pt x="2697546" y="234251"/>
                                            <a:pt x="2697546" y="221252"/>
                                          </a:cubicBezTo>
                                          <a:lnTo>
                                            <a:pt x="2697546" y="97763"/>
                                          </a:lnTo>
                                          <a:lnTo>
                                            <a:pt x="2672632" y="97763"/>
                                          </a:lnTo>
                                          <a:lnTo>
                                            <a:pt x="2672632" y="73390"/>
                                          </a:lnTo>
                                          <a:lnTo>
                                            <a:pt x="2697546" y="73390"/>
                                          </a:lnTo>
                                          <a:lnTo>
                                            <a:pt x="2697546" y="11916"/>
                                          </a:lnTo>
                                          <a:lnTo>
                                            <a:pt x="2728419" y="11916"/>
                                          </a:lnTo>
                                          <a:lnTo>
                                            <a:pt x="2728419" y="73119"/>
                                          </a:lnTo>
                                          <a:lnTo>
                                            <a:pt x="2769582" y="73119"/>
                                          </a:lnTo>
                                          <a:lnTo>
                                            <a:pt x="2769582" y="97492"/>
                                          </a:lnTo>
                                          <a:lnTo>
                                            <a:pt x="2728419" y="97492"/>
                                          </a:lnTo>
                                          <a:lnTo>
                                            <a:pt x="2728419" y="211503"/>
                                          </a:lnTo>
                                          <a:cubicBezTo>
                                            <a:pt x="2728960" y="218274"/>
                                            <a:pt x="2731127" y="223148"/>
                                            <a:pt x="2735189" y="226398"/>
                                          </a:cubicBezTo>
                                          <a:cubicBezTo>
                                            <a:pt x="2739251" y="229377"/>
                                            <a:pt x="2743855" y="231002"/>
                                            <a:pt x="2749271" y="231002"/>
                                          </a:cubicBezTo>
                                          <a:cubicBezTo>
                                            <a:pt x="2755500" y="231002"/>
                                            <a:pt x="2760916" y="229918"/>
                                            <a:pt x="2766061" y="228023"/>
                                          </a:cubicBezTo>
                                          <a:cubicBezTo>
                                            <a:pt x="2771207" y="226127"/>
                                            <a:pt x="2774456" y="224502"/>
                                            <a:pt x="2776352" y="223148"/>
                                          </a:cubicBezTo>
                                          <a:lnTo>
                                            <a:pt x="2783935" y="247792"/>
                                          </a:lnTo>
                                          <a:close/>
                                        </a:path>
                                      </a:pathLst>
                                    </a:custGeom>
                                    <a:solidFill>
                                      <a:srgbClr val="FFFFFF"/>
                                    </a:solidFill>
                                    <a:ln w="27032" cap="flat">
                                      <a:noFill/>
                                      <a:prstDash val="solid"/>
                                      <a:miter/>
                                    </a:ln>
                                  </wps:spPr>
                                  <wps:bodyPr rtlCol="0" anchor="ctr"/>
                                </wps:wsp>
                                <wps:wsp>
                                  <wps:cNvPr id="7" name="Freeform: Shape 7"/>
                                  <wps:cNvSpPr/>
                                  <wps:spPr>
                                    <a:xfrm>
                                      <a:off x="3306133"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s:wsp>
                                  <wps:cNvPr id="8" name="Freeform: Shape 8"/>
                                  <wps:cNvSpPr/>
                                  <wps:spPr>
                                    <a:xfrm>
                                      <a:off x="3429621"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g:wgp>
                            </a:graphicData>
                          </a:graphic>
                        </wp:inline>
                      </w:drawing>
                    </mc:Choice>
                    <mc:Fallback>
                      <w:pict>
                        <v:group w14:anchorId="4E1E4307" id="Group 10" o:spid="_x0000_s1026" style="width:222pt;height:22.4pt;mso-position-horizontal-relative:char;mso-position-vertical-relative:line" coordsize="58789,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">
                          <v:shape id="Freeform: Shape 4" o:spid="_x0000_s1027" style="position:absolute;left:1189;width:57600;height:5905;visibility:visible;mso-wrap-style:square;v-text-anchor:middle" coordsize="20828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" path="m72481,2364l,584200r2082800,l2082800,,72481,2364xe" fillcolor="#b3610f" stroked="f" strokeweight="2pt">
                            <v:fill color2="#f6921e" angle="64" colors="0 #b3610f;.75 #f6921e" focus="100%" type="gradient">
                              <o:fill v:ext="view" type="gradientUnscaled"/>
                            </v:fill>
                            <v:path arrowok="t" o:connecttype="custom" o:connectlocs="200447,2390;0,590550;5760000,590550;5760000,0;200447,2390" o:connectangles="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28" type="#_x0000_t7" style="position:absolute;top:15;width:3235;height:5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" adj="13685" fillcolor="#f6921e" stroked="f" strokeweight="2pt">
                            <v:fill opacity="19660f" color2="white [3212]" rotate="t" angle="64" colors="0 #f6921e;27525f #ffa621;49807f white;1 white" focus="100%" type="gradient">
                              <o:fill v:ext="view" type="gradientUnscaled"/>
                            </v:fill>
                          </v:shape>
                          <v:shape id="Freeform: Shape 6" o:spid="_x0000_s1029" style="position:absolute;left:4509;top:1627;width:27840;height:2605;visibility:visible;mso-wrap-style:square;v-text-anchor:middle" coordsize="2783934,2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" path="m,256999l,7041r31685,l31685,228835r139467,l171152,256999,,256999xm264582,260520v-13811,,-26539,-2708,-37913,-7853c215295,247521,205545,240480,197421,231814v-8124,-8666,-14353,-18686,-18957,-30331c174131,190109,171694,177923,171694,165195v,-12999,2167,-25186,6770,-36560c183068,117261,189297,106970,197421,98304v8124,-8666,17874,-15707,29248,-20852c238043,72306,250500,69598,264041,69598v13540,,26268,2708,37642,7854c313057,82597,323077,89638,331202,98304v8124,8666,14353,18686,18956,30331c354762,140280,356929,152466,356929,165195v,12728,-2167,24643,-6771,36288c345825,212857,339326,223148,331202,231814v-8125,8666,-18145,15707,-29519,20853c290851,257812,278394,260520,264582,260520xm203650,165736v,9749,1625,18686,4874,26811c211774,200671,216107,207983,221523,213941v5416,6228,11916,10832,19228,14353c248063,231814,256187,233710,264582,233710v8395,,16249,-1625,23832,-5416c295725,224773,302225,219898,307912,213670v5687,-6229,10020,-13541,13270,-21936c324431,183339,326056,174402,326056,164924v,-9479,-1625,-18145,-4874,-26540c317932,129989,313599,122677,307912,116449v-5687,-6229,-12187,-11104,-19498,-14624c281102,98304,272977,96679,264582,96679v-8395,,-16249,1896,-23831,5417c233439,105616,226939,110762,221523,116990v-5416,6229,-9749,13541,-12999,21936c205275,147321,203650,156258,203650,165736xm368573,164653v,-12999,2167,-25185,6771,-36559c379677,116719,386176,106429,394301,98034v8124,-8666,18144,-15437,29518,-20311c435193,72577,447921,70140,462003,70140v18415,,34122,4062,47392,12186c522665,90451,532685,101283,539455,114824r-30331,9478c504521,115636,497750,108866,489355,103991v-8395,-4874,-17873,-7312,-28164,-7312c452796,96679,444671,98304,437359,101825v-7582,3520,-14082,8124,-19227,14353c412716,122407,408383,129448,405404,137572v-3250,8124,-4875,17332,-4875,27081c400529,174402,402154,183339,405404,191734v3249,8395,7582,15707,13269,21936c424090,219898,430589,224773,437901,228294v7312,3520,15436,5416,23831,5416c467149,233710,472565,232897,477710,231543v5146,-1625,10020,-3520,14353,-6228c496396,222607,500188,219628,503437,216378v3250,-3521,5687,-7041,7041,-11103l540809,214482v-2708,6770,-6770,12999,-11916,18686c523748,238855,517790,243730,511020,247521v-6770,4062,-14353,7041,-22748,9478c479877,259437,471211,260520,462003,260520v-13811,,-26539,-2708,-37913,-7853c412716,247521,402696,240480,394571,231814v-8124,-8666,-14624,-18957,-19227,-30331c371011,189838,368573,177652,368573,164653xm609054,260520v-8666,,-16791,-1354,-24374,-4333c577098,253208,570598,249146,565182,244001v-5416,-5146,-9749,-11104,-12999,-18145c548933,218815,547309,211232,547309,203108v,-8395,1895,-16249,5687,-23019c556787,173048,562203,167361,568974,162216v7041,-4875,15165,-8666,24643,-11645c603096,147592,613386,146238,624760,146238v8937,,17874,812,27082,2437c661049,150300,669173,152466,676215,155445r,-14894c676215,125656,671882,113741,663486,105075,655091,96409,643176,92347,627469,92347v-18415,,-37914,7041,-58495,21394l558683,93701c582514,77723,606345,69869,630177,69869v24102,,43059,6500,56599,19228c700317,101825,707087,120240,707087,143801r,75014c707087,226127,710337,229918,716836,230189r,26810c713586,257541,710878,257812,708712,258083v-2167,271,-4333,271,-6770,271c695713,258354,690838,256458,687318,252937v-3521,-3520,-5687,-8124,-6500,-13269l680006,226669v-8124,11103,-18686,19498,-31143,25185c636947,257541,623406,260520,609054,260520xm617178,237230v11103,,21394,-2166,30872,-6228c657529,226939,664840,221523,669715,214753v4333,-4333,6770,-8937,6770,-13811l676485,173861v-14894,-5958,-30601,-8937,-46850,-8937c614199,164924,601471,168174,591722,174673v-9750,6499,-14624,15165,-14624,25727c577098,205545,578181,210420,580077,214753v1895,4333,4874,8395,8395,11645c591992,229648,596325,232356,601200,234251v4875,1896,10291,2979,15978,2979xm743646,r30873,l774519,209608v,6770,1896,12186,5416,15977c783456,229377,788601,231272,795371,231272v2708,,5687,-270,9208,-1354c808099,229106,811349,228023,814328,226939r4875,24915c814057,254021,807829,255645,800787,257270v-7041,1354,-13269,2167,-18685,2167c770186,259437,760708,255916,753666,249146v-7041,-6770,-10290,-16249,-10290,-28435l743376,r270,xm1075119,223148v-21936,23831,-47392,35476,-76098,35476c982231,258624,966795,255104,952712,247792v-14082,-7312,-26539,-16790,-36830,-28706c905591,207170,897467,193630,891509,178464v-5958,-15165,-8937,-30872,-8937,-47121c882572,114553,885551,98304,891509,83410v5958,-15166,14082,-28435,24373,-40080c926173,31685,938630,22477,952983,15707,967336,8937,982772,5416,999563,5416v24102,,44142,5146,59578,15166c1074848,30602,1086764,43871,1094888,60120r-24373,16790c1062932,62286,1052912,51454,1040726,44413,1028269,37372,1014186,33851,998750,33851v-12728,,-24102,2708,-34393,8395c954066,47934,945130,54975,938089,64182v-7312,8937,-12999,19499,-16791,31414c917236,107512,915340,119698,915340,132427v,13269,2167,25997,6771,37913c926444,182256,932672,192547,940526,201754v7853,8937,16790,16249,27352,21394c978439,228294,989813,231002,1002271,231002v27352,,51725,-13270,73660,-39539l1075931,157070r-53891,l1022040,132427r80702,l1102742,256999r-26811,l1075931,223148r-812,xm1211337,260520v-13812,,-26540,-2708,-37914,-7853c1162049,247521,1152300,240480,1144176,231814v-8125,-8666,-14353,-18686,-18957,-30331c1120886,190109,1118449,177923,1118449,165195v,-12999,2166,-25186,6770,-36560c1129823,117261,1136051,106970,1144176,98304v8124,-8666,17873,-15707,29247,-20852c1184797,72306,1197254,69598,1210795,69598v13541,,26269,2708,37643,7854c1259812,82597,1269832,89638,1277956,98304v8124,8666,14353,18686,18957,30331c1301517,140280,1303683,152466,1303683,165195v,12728,-2166,24643,-6770,36288c1292580,212857,1286080,223148,1277956,231814v-8124,8666,-18144,15707,-29518,20853c1237876,257812,1225419,260520,1211337,260520xm1150675,165736v,9749,1625,18686,4875,26811c1158799,200671,1163132,207983,1168549,213941v5416,6228,11915,10832,19227,14353c1195088,231814,1203212,233710,1211607,233710v8396,,16249,-1625,23832,-5416c1242751,224773,1249250,219898,1254937,213670v5687,-6229,10020,-13541,13270,-21936c1271457,183339,1273082,174402,1273082,164924v,-9479,-1625,-18145,-4875,-26540c1264957,129989,1260624,122677,1254937,116449v-5687,-6229,-12186,-11104,-19498,-14624c1228127,98304,1220003,96679,1211607,96679v-8395,,-16248,1896,-23831,5417c1180464,105616,1173965,110762,1168549,116990v-5417,6229,-9750,13541,-12999,21936c1152300,147321,1150675,156258,1150675,165736xm1374906,256999l1302329,73119r31956,l1392509,229918,1451004,73119r29519,l1407945,256999r-33039,xm1572057,260520v-13812,,-26540,-2437,-37914,-7583c1522769,247792,1512749,241022,1504625,232356v-8125,-8666,-14624,-18957,-19228,-30331c1480793,190380,1478627,178194,1478627,165195v,-12999,2166,-25186,6770,-36560c1490001,117261,1496500,106970,1504625,98304v8395,-8666,18144,-15436,29789,-20581c1545788,72577,1558516,70140,1572327,70140v13812,,26540,2708,37914,7854c1621615,83139,1631364,89909,1639218,98575v7853,8666,14082,18415,18415,29789c1661966,139738,1664132,151654,1664132,163841v,2708,,4874,-270,7041c1663862,173048,1663591,174673,1663320,175756r-152467,c1511666,184964,1513561,193359,1517082,200671v3521,7583,8124,14082,13811,19227c1536580,225315,1542809,229648,1550121,232627v7041,2978,14624,4603,22748,4603c1578556,237230,1583972,236418,1589389,235064v5416,-1625,10561,-3521,15165,-6229c1609158,226127,1613491,223148,1617011,219357v3521,-3792,6500,-7854,8395,-12728l1652217,213941v-2979,6770,-7312,12998,-12458,18686c1634343,238314,1628385,243188,1621344,247250v-7041,4062,-14624,7312,-23019,9749c1589930,259437,1581264,260520,1572057,260520xm1634885,152737v-813,-8666,-2979,-16790,-6500,-24102c1624865,121323,1620261,115095,1614574,109678v-5416,-5145,-11916,-9207,-19228,-12186c1588034,94513,1580452,93159,1572327,93159v-8124,,-15977,1354,-23289,4333c1541726,100471,1535497,104533,1529810,109678v-5416,5417,-10020,11645,-13270,18957c1513291,135947,1511124,143801,1510312,152466r124573,l1634885,152737xm1781935,100200v-15436,542,-29248,4604,-40892,11916c1729127,119698,1720732,129989,1715857,143530r,113469l1684985,256999r,-183880l1713961,73119r,42517c1720190,102908,1728585,92617,1738876,84764v10291,-7854,21394,-12187,33039,-13270c1774352,71494,1776248,71494,1777873,71494v1625,,2979,,4333,271l1782206,100200r-271,xm1957691,256999r-30872,l1926819,154091v,-19769,-2979,-34122,-8937,-43059c1911924,102096,1902717,97763,1890530,97763v-6229,,-12728,1354,-18957,3791c1865345,103991,1859116,107241,1853700,111574v-5687,4333,-10562,9208,-14895,15165c1834472,132697,1831493,139197,1829327,145967r,111032l1798455,256999r,-183880l1826619,73119r,39538c1833931,99658,1844492,89368,1858033,81785v13811,-7854,28706,-11645,44954,-11645c1913549,70140,1922215,72036,1929256,75827v7041,3791,12728,9208,16790,16249c1950379,99117,1953358,107241,1954983,116449v1625,9207,2708,19498,2708,30601l1957691,256999xm2269124,256999r-30873,l2238251,154091v,-19227,-2979,-33309,-9207,-42517c2222815,102367,2213607,97763,2201421,97763v-12728,,-24102,4604,-33851,13540c2157550,120240,2150509,132156,2146176,146238r,110491l2115303,256729r,-102908c2115303,134051,2112324,119698,2106096,110762v-6229,-8937,-15166,-13270,-27352,-13270c2066286,97492,2054912,101825,2044892,110762v-10020,8936,-17332,20581,-21394,34934l2023498,256729r-31414,l1992084,73119r28164,l2020248,112657v7583,-13540,17332,-24102,29248,-31414c2061412,73931,2074952,70140,2090118,70140v15436,,27622,4062,36830,12457c2135885,90992,2141572,101554,2143738,114824v16520,-29789,39809,-44684,70140,-44684c2224440,70140,2233377,72036,2240418,75827v7041,3791,12728,9208,17061,16249c2261812,99117,2264791,107241,2266686,116449v1896,9207,2708,19498,2708,30601l2269394,256999r-270,xm2384489,260520v-13811,,-26539,-2437,-37913,-7583c2335202,247792,2325181,241022,2317057,232356v-8124,-8666,-14624,-18957,-19227,-30331c2293226,190380,2291059,178194,2291059,165195v,-12999,2167,-25186,6771,-36560c2302433,117261,2308933,106970,2317057,98304v8395,-8666,18145,-15436,29789,-20581c2358220,72577,2370949,70140,2384760,70140v13811,,26539,2708,37913,7854c2434047,83139,2443796,89909,2451650,98575v7854,8666,14082,18415,18415,29789c2474398,139738,2476565,151654,2476565,163841v,2708,,4874,-271,7041c2476294,173048,2476023,174673,2475752,175756r-152466,c2324098,184964,2325994,193359,2329515,200671v3520,7583,8124,14082,13811,19227c2349013,225315,2355241,229648,2362553,232627v7041,2978,14624,4603,22748,4603c2390988,237230,2396405,236418,2401821,235064v5416,-1625,10562,-3521,15165,-6229c2421590,226127,2425923,223148,2429444,219357v3520,-3792,6499,-7854,8395,-12728l2464649,213941v-2979,6770,-7312,12998,-12457,18686c2446775,238314,2440818,243188,2433777,247250v-7042,4062,-14624,7312,-23019,9749c2402362,259437,2393697,260520,2384489,260520xm2447588,152737v-813,-8666,-2979,-16790,-6500,-24102c2437568,121323,2432964,115095,2427277,109678v-5416,-5145,-11916,-9207,-19228,-12186c2400738,94513,2393155,93159,2384760,93159v-8395,,-15978,1354,-23290,4333c2354158,100471,2347929,104533,2342242,109678v-5416,5417,-10019,11645,-13269,18957c2325723,135947,2323557,143801,2322744,152466r124844,l2447588,152737xm2656654,256999r-30873,l2625781,154091v,-19769,-2979,-34122,-8936,-43059c2610887,102096,2601679,97763,2589493,97763v-6229,,-12728,1354,-18957,3791c2564307,103991,2558079,107241,2552663,111574v-5687,4333,-10562,9208,-14895,15165c2533435,132697,2530456,139197,2528290,145967r,111032l2497417,256999r,-183880l2525581,73119r,39538c2532893,99658,2543455,89368,2556995,81785v13812,-7854,28706,-11645,44955,-11645c2612512,70140,2621178,72036,2628219,75827v7041,3791,12728,9208,16790,16249c2649342,99117,2652321,107241,2653946,116449v1625,9207,2708,19498,2708,30601l2656654,256999xm2783935,247792v-1896,812,-4333,2166,-7312,3250c2773644,252396,2770124,253750,2766332,254833v-3791,1354,-8124,2437,-12728,3250c2749000,258895,2744397,259437,2739251,259437v-11374,,-21123,-2979,-29247,-9208c2701879,244001,2697546,234251,2697546,221252r,-123489l2672632,97763r,-24373l2697546,73390r,-61474l2728419,11916r,61203l2769582,73119r,24373l2728419,97492r,114011c2728960,218274,2731127,223148,2735189,226398v4062,2979,8666,4604,14082,4604c2755500,231002,2760916,229918,2766061,228023v5146,-1896,8395,-3521,10291,-4875l2783935,247792xe" stroked="f" strokeweight=".75089mm">
                            <v:stroke joinstyle="miter"/>
                            <v:path arrowok="t" o:connecttype="custom" o:connectlocs="0,256999;0,7041;31685,7041;31685,228835;171152,228835;171152,256999;0,256999;264582,260520;226669,252667;197421,231814;178464,201483;171694,165195;178464,128635;197421,98304;226669,77452;264041,69598;301683,77452;331202,98304;350158,128635;356929,165195;350158,201483;331202,231814;301683,252667;264582,260520;203650,165736;208524,192547;221523,213941;240751,228294;264582,233710;288414,228294;307912,213670;321182,191734;326056,164924;321182,138384;307912,116449;288414,101825;264582,96679;240751,102096;221523,116990;208524,138926;203650,165736;368573,164653;375344,128094;394301,98034;423819,77723;462003,70140;509395,82326;539455,114824;509124,124302;489355,103991;461191,96679;437359,101825;418132,116178;405404,137572;400529,164653;405404,191734;418673,213670;437901,228294;461732,233710;477710,231543;492063,225315;503437,216378;510478,205275;540809,214482;528893,233168;511020,247521;488272,256999;462003,260520;424090,252667;394571,231814;375344,201483;368573,164653;609054,260520;584680,256187;565182,244001;552183,225856;547309,203108;552996,180089;568974,162216;593617,150571;624760,146238;651842,148675;676215,155445;676215,140551;663486,105075;627469,92347;568974,113741;558683,93701;630177,69869;686776,89097;707087,143801;707087,218815;716836,230189;716836,256999;708712,258083;701942,258354;687318,252937;680818,239668;680006,226669;648863,251854;609054,260520;617178,237230;648050,231002;669715,214753;676485,200942;676485,173861;629635,164924;591722,174673;577098,200400;580077,214753;588472,226398;601200,234251;617178,237230;743646,0;774519,0;774519,209608;779935,225585;795371,231272;804579,229918;814328,226939;819203,251854;800787,257270;782102,259437;753666,249146;743376,220711;743376,0;1075119,223148;999021,258624;952712,247792;915882,219086;891509,178464;882572,131343;891509,83410;915882,43330;952983,15707;999563,5416;1059141,20582;1094888,60120;1070515,76910;1040726,44413;998750,33851;964357,42246;938089,64182;921298,95596;915340,132427;922111,170340;940526,201754;967878,223148;1002271,231002;1075931,191463;1075931,157070;1022040,157070;1022040,132427;1102742,132427;1102742,256999;1075931,256999;1075931,223148;1211337,260520;1173423,252667;1144176,231814;1125219,201483;1118449,165195;1125219,128635;1144176,98304;1173423,77452;1210795,69598;1248438,77452;1277956,98304;1296913,128635;1303683,165195;1296913,201483;1277956,231814;1248438,252667;1211337,260520;1150675,165736;1155550,192547;1168549,213941;1187776,228294;1211607,233710;1235439,228294;1254937,213670;1268207,191734;1273082,164924;1268207,138384;1254937,116449;1235439,101825;1211607,96679;1187776,102096;1168549,116990;1155550,138926;1150675,165736;1374906,256999;1302329,73119;1334285,73119;1392510,229918;1451005,73119;1480524,73119;1407946,256999;1374906,256999;1572058,260520;1534144,252937;1504626,232356;1485398,202025;1478628,165195;1485398,128635;1504626,98304;1534415,77723;1572328,70140;1610242,77994;1639219,98575;1657634,128364;1664133,163841;1663863,170882;1663321,175756;1510854,175756;1517083,200671;1530894,219898;1550122,232627;1572870,237230;1589390,235064;1604555,228835;1617012,219357;1625407,206629;1652218,213941;1639760,232627;1621345,247250;1598326,256999;1572058,260520;1634886,152737;1628386,128635;1614575,109678;1595347,97492;1572328,93159;1549039,97492;1529811,109678;1516541,128635;1510313,152466;1634886,152466;1781936,100200;1741044,112116;1715858,143530;1715858,256999;1684986,256999;1684986,73119;1713962,73119;1713962,115636;1738877,84764;1771916,71494;1777874,71494;1782207,71765;1782207,100200;1957692,256999;1926820,256999;1926820,154091;1917883,111032;1890531,97763;1871574,101554;1853701,111574;1838806,126739;1829328,145967;1829328,256999;1798456,256999;1798456,73119;1826620,73119;1826620,112657;1858034,81785;1902988,70140;1929257,75827;1946047,92076;1954984,116449;1957692,147050;1957692,256999;2269125,256999;2238252,256999;2238252,154091;2229045,111574;2201422,97763;2167571,111303;2146177,146238;2146177,256729;2115304,256729;2115304,153821;2106097,110762;2078745,97492;2044893,110762;2023499,145696;2023499,256729;1992085,256729;1992085,73119;2020249,73119;2020249,112657;2049497,81243;2090119,70140;2126949,82597;2143739,114824;2213879,70140;2240419,75827;2257480,92076;2266687,116449;2269395,147050;2269395,256999;2384490,260520;2346577,252937;2317058,232356;2297831,202025;2291060,165195;2297831,128635;2317058,98304;2346847,77723;2384761,70140;2422674,77994;2451651,98575;2470066,128364;2476566,163841;2476295,170882;2475753,175756;2323287,175756;2329516,200671;2343327,219898;2362554,232627;2385302,237230;2401822,235064;2416987,228835;2429445,219357;2437840,206629;2464650,213941;2452193,232627;2433778,247250;2410759,256999;2384490,260520;2447589,152737;2441089,128635;2427278,109678;2408050,97492;2384761,93159;2361471,97492;2342243,109678;2328974,128635;2322745,152466;2447589,152466;2656655,256999;2625782,256999;2625782,154091;2616846,111032;2589494,97763;2570537,101554;2552664,111574;2537769,126739;2528291,145967;2528291,256999;2497418,256999;2497418,73119;2525582,73119;2525582,112657;2556996,81785;2601951,70140;2628220,75827;2645010,92076;2653947,116449;2656655,147050;2656655,256999;2783936,247792;2776624,251042;2766333,254833;2753605,258083;2739252,259437;2710005,250229;2697547,221252;2697547,97763;2672633,97763;2672633,73390;2697547,73390;2697547,11916;2728420,11916;2728420,73119;2769583,73119;2769583,97492;2728420,97492;2728420,211503;2735190,226398;2749272,231002;2766062,228023;2776353,223148;2783936,24779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o:spid="_x0000_s1030" style="position:absolute;left:33061;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v:shape id="Freeform: Shape 8" o:spid="_x0000_s1031" style="position:absolute;left:34296;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w10:anchorlock/>
                        </v:group>
                      </w:pict>
                    </mc:Fallback>
                  </mc:AlternateContent>
                </w:r>
              </w:p>
            </w:sdtContent>
          </w:sdt>
        </w:tc>
      </w:tr>
      <w:tr w:rsidR="00A4596A" w14:paraId="0B472092" w14:textId="77777777" w:rsidTr="0066139A">
        <w:trPr>
          <w:trHeight w:val="4845"/>
        </w:trPr>
        <w:tc>
          <w:tcPr>
            <w:tcW w:w="4607" w:type="dxa"/>
          </w:tcPr>
          <w:p w14:paraId="3FB9DC24" w14:textId="77777777" w:rsidR="00A4596A" w:rsidRDefault="00A4596A" w:rsidP="003D5D23">
            <w:pPr>
              <w:pStyle w:val="BodyText"/>
              <w:keepNext/>
            </w:pPr>
          </w:p>
        </w:tc>
        <w:tc>
          <w:tcPr>
            <w:tcW w:w="6030" w:type="dxa"/>
          </w:tcPr>
          <w:p w14:paraId="583F30FC" w14:textId="77777777" w:rsidR="00A4596A" w:rsidRDefault="00A4596A" w:rsidP="003D5D23">
            <w:pPr>
              <w:pStyle w:val="BodyText"/>
              <w:keepNext/>
            </w:pPr>
          </w:p>
        </w:tc>
      </w:tr>
    </w:tbl>
    <w:p w14:paraId="42B93F88" w14:textId="77777777" w:rsidR="00A4596A" w:rsidRDefault="00A4596A" w:rsidP="0066139A">
      <w:pPr>
        <w:pStyle w:val="BodyText"/>
      </w:pPr>
    </w:p>
    <w:tbl>
      <w:tblPr>
        <w:tblStyle w:val="TableGrid"/>
        <w:tblpPr w:leftFromText="180" w:rightFromText="180" w:vertAnchor="text" w:horzAnchor="margin" w:tblpY="54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4" w:type="dxa"/>
          <w:right w:w="227" w:type="dxa"/>
        </w:tblCellMar>
        <w:tblLook w:val="04A0" w:firstRow="1" w:lastRow="0" w:firstColumn="1" w:lastColumn="0" w:noHBand="0" w:noVBand="1"/>
      </w:tblPr>
      <w:tblGrid>
        <w:gridCol w:w="6521"/>
        <w:gridCol w:w="2551"/>
      </w:tblGrid>
      <w:tr w:rsidR="00A4596A" w14:paraId="31132D1C" w14:textId="77777777" w:rsidTr="003420FC">
        <w:trPr>
          <w:trHeight w:val="12336"/>
        </w:trPr>
        <w:tc>
          <w:tcPr>
            <w:tcW w:w="6521" w:type="dxa"/>
          </w:tcPr>
          <w:p w14:paraId="5012BFD7" w14:textId="77777777" w:rsidR="00A4596A" w:rsidRPr="008975A4" w:rsidRDefault="00A4596A" w:rsidP="00ED678C">
            <w:pPr>
              <w:pStyle w:val="Disclaimertext"/>
              <w:spacing w:before="160"/>
            </w:pPr>
            <w:r w:rsidRPr="008975A4">
              <w:lastRenderedPageBreak/>
              <w:t>Enquiries regarding this document should be directed to a staff member:</w:t>
            </w:r>
          </w:p>
          <w:p w14:paraId="7A5683ED" w14:textId="493943F3" w:rsidR="00A4596A" w:rsidRPr="0020776B" w:rsidRDefault="00A4596A" w:rsidP="00A4596A">
            <w:pPr>
              <w:pStyle w:val="BodyText"/>
              <w:tabs>
                <w:tab w:val="right" w:pos="5849"/>
              </w:tabs>
              <w:spacing w:before="0"/>
              <w:rPr>
                <w:sz w:val="18"/>
                <w:szCs w:val="18"/>
              </w:rPr>
            </w:pPr>
            <w:r w:rsidRPr="00A4596A">
              <w:rPr>
                <w:sz w:val="18"/>
                <w:szCs w:val="18"/>
              </w:rPr>
              <w:t>Sheridan Rapmund</w:t>
            </w:r>
            <w:r w:rsidRPr="00A4596A">
              <w:rPr>
                <w:sz w:val="18"/>
                <w:szCs w:val="18"/>
              </w:rPr>
              <w:tab/>
              <w:t xml:space="preserve">(02) 9290 8430 </w:t>
            </w:r>
            <w:r w:rsidRPr="0020776B">
              <w:rPr>
                <w:sz w:val="18"/>
                <w:szCs w:val="18"/>
              </w:rPr>
              <w:br/>
            </w:r>
            <w:r w:rsidRPr="00A4596A">
              <w:rPr>
                <w:sz w:val="18"/>
                <w:szCs w:val="18"/>
              </w:rPr>
              <w:t>Albert Jean</w:t>
            </w:r>
            <w:r w:rsidRPr="00A4596A">
              <w:rPr>
                <w:sz w:val="18"/>
                <w:szCs w:val="18"/>
              </w:rPr>
              <w:tab/>
              <w:t>(02) 9290 8413</w:t>
            </w:r>
          </w:p>
          <w:p w14:paraId="44257CF2" w14:textId="77777777" w:rsidR="00A4596A" w:rsidRPr="008E4E8E" w:rsidRDefault="00A4596A" w:rsidP="003420FC">
            <w:pPr>
              <w:pStyle w:val="BodyText"/>
              <w:rPr>
                <w:b/>
                <w:color w:val="1C355E" w:themeColor="accent1"/>
                <w:sz w:val="22"/>
                <w:szCs w:val="22"/>
              </w:rPr>
            </w:pPr>
            <w:r w:rsidRPr="008E4E8E">
              <w:rPr>
                <w:b/>
                <w:color w:val="1C355E" w:themeColor="accent1"/>
                <w:sz w:val="22"/>
                <w:szCs w:val="22"/>
              </w:rPr>
              <w:t xml:space="preserve">The Independent Pricing and Regulatory Tribunal (IPART) </w:t>
            </w:r>
          </w:p>
          <w:p w14:paraId="6D37257B" w14:textId="4DCAE48B" w:rsidR="00A4596A" w:rsidRDefault="00A4596A" w:rsidP="003420FC">
            <w:pPr>
              <w:pStyle w:val="Disclaimertext"/>
            </w:pPr>
            <w:r w:rsidRPr="00283A9C">
              <w:t xml:space="preserve">Further information on </w:t>
            </w:r>
            <w:r w:rsidRPr="008D7A36">
              <w:t>IPART</w:t>
            </w:r>
            <w:r w:rsidRPr="00283A9C">
              <w:t xml:space="preserve"> can be obtained from </w:t>
            </w:r>
            <w:hyperlink r:id="rId13" w:history="1">
              <w:r w:rsidRPr="00283A9C">
                <w:rPr>
                  <w:rStyle w:val="Hyperlink"/>
                  <w:sz w:val="17"/>
                  <w:szCs w:val="17"/>
                </w:rPr>
                <w:t>IPART’s website</w:t>
              </w:r>
            </w:hyperlink>
            <w:r w:rsidRPr="00283A9C">
              <w:t>.</w:t>
            </w:r>
          </w:p>
          <w:p w14:paraId="77A5CA27" w14:textId="77777777" w:rsidR="00A4596A" w:rsidRPr="008E4E8E" w:rsidRDefault="00A4596A" w:rsidP="00B75D3D">
            <w:pPr>
              <w:pStyle w:val="BodyText"/>
              <w:rPr>
                <w:b/>
                <w:color w:val="1C355E" w:themeColor="accent1"/>
                <w:sz w:val="22"/>
                <w:szCs w:val="22"/>
              </w:rPr>
            </w:pPr>
            <w:r>
              <w:rPr>
                <w:b/>
                <w:color w:val="1C355E" w:themeColor="accent1"/>
                <w:sz w:val="22"/>
                <w:szCs w:val="22"/>
              </w:rPr>
              <w:t>Acknowledgment of Country</w:t>
            </w:r>
            <w:r w:rsidRPr="008E4E8E">
              <w:rPr>
                <w:b/>
                <w:color w:val="1C355E" w:themeColor="accent1"/>
                <w:sz w:val="22"/>
                <w:szCs w:val="22"/>
              </w:rPr>
              <w:t xml:space="preserve"> </w:t>
            </w:r>
          </w:p>
          <w:p w14:paraId="2E493EB8" w14:textId="77777777" w:rsidR="00A4596A" w:rsidRDefault="00A4596A" w:rsidP="00B75D3D">
            <w:pPr>
              <w:pStyle w:val="Disclaimertext"/>
            </w:pPr>
            <w:r w:rsidRPr="00AB640F">
              <w:t xml:space="preserve">IPART acknowledges the Traditional Custodians of the lands where we work and live. We pay respect to Elders, past, present and emerging. </w:t>
            </w:r>
          </w:p>
          <w:p w14:paraId="4AF7D8C2" w14:textId="77777777" w:rsidR="00A4596A" w:rsidRPr="00283A9C" w:rsidRDefault="00A4596A" w:rsidP="00B75D3D">
            <w:pPr>
              <w:pStyle w:val="Disclaimertext"/>
            </w:pPr>
            <w:r w:rsidRPr="00AB640F">
              <w:t>We recognise the unique cultural and spiritual relationship and celebrate the contributions of First Nations peoples.</w:t>
            </w:r>
          </w:p>
        </w:tc>
        <w:tc>
          <w:tcPr>
            <w:tcW w:w="2551" w:type="dxa"/>
            <w:shd w:val="clear" w:color="auto" w:fill="F2F2F2" w:themeFill="background1" w:themeFillShade="F2"/>
            <w:vAlign w:val="bottom"/>
          </w:tcPr>
          <w:p w14:paraId="214361FF" w14:textId="77777777" w:rsidR="00A4596A" w:rsidRPr="00283A9C" w:rsidRDefault="00A4596A" w:rsidP="00A66A46">
            <w:pPr>
              <w:pStyle w:val="Disclaimertext"/>
              <w:rPr>
                <w:color w:val="2E2E2F" w:themeColor="text1"/>
              </w:rPr>
            </w:pPr>
          </w:p>
        </w:tc>
      </w:tr>
    </w:tbl>
    <w:p w14:paraId="47B64ADC" w14:textId="77777777" w:rsidR="00A4596A" w:rsidRPr="00FF162D" w:rsidRDefault="00A4596A" w:rsidP="00FF162D">
      <w:pPr>
        <w:pStyle w:val="BodyText"/>
        <w:pageBreakBefore/>
        <w:rPr>
          <w:color w:val="011D4B" w:themeColor="text2"/>
          <w:sz w:val="36"/>
          <w:szCs w:val="36"/>
        </w:rPr>
      </w:pPr>
      <w:bookmarkStart w:id="1" w:name="_Toc48034932"/>
      <w:r w:rsidRPr="00FF162D">
        <w:rPr>
          <w:color w:val="011D4B" w:themeColor="text2"/>
          <w:sz w:val="36"/>
          <w:szCs w:val="36"/>
        </w:rPr>
        <w:lastRenderedPageBreak/>
        <w:t>Contents</w:t>
      </w:r>
      <w:bookmarkEnd w:id="1"/>
    </w:p>
    <w:p w14:paraId="1C64AF11" w14:textId="33A0177D" w:rsidR="001056D0" w:rsidRDefault="000D4430">
      <w:pPr>
        <w:pStyle w:val="TOC1"/>
        <w:rPr>
          <w:rFonts w:asciiTheme="minorHAnsi" w:hAnsiTheme="minorHAnsi"/>
          <w:b w:val="0"/>
          <w:color w:val="auto"/>
          <w:sz w:val="22"/>
          <w14:numForm w14:val="default"/>
        </w:rPr>
      </w:pPr>
      <w:r>
        <w:rPr>
          <w:rFonts w:asciiTheme="minorHAnsi" w:eastAsiaTheme="majorEastAsia" w:hAnsiTheme="minorHAnsi"/>
          <w:color w:val="3E5376" w:themeColor="accent2"/>
          <w:sz w:val="18"/>
          <w14:numForm w14:val="default"/>
        </w:rPr>
        <w:fldChar w:fldCharType="begin"/>
      </w:r>
      <w:r>
        <w:rPr>
          <w:rFonts w:asciiTheme="minorHAnsi" w:eastAsiaTheme="majorEastAsia" w:hAnsiTheme="minorHAnsi"/>
          <w:color w:val="3E5376" w:themeColor="accent2"/>
          <w:sz w:val="18"/>
          <w14:numForm w14:val="default"/>
        </w:rPr>
        <w:instrText xml:space="preserve"> TOC \h \z \t "Heading 1,1,Heading 1 (no number),1" </w:instrText>
      </w:r>
      <w:r>
        <w:rPr>
          <w:rFonts w:asciiTheme="minorHAnsi" w:eastAsiaTheme="majorEastAsia" w:hAnsiTheme="minorHAnsi"/>
          <w:color w:val="3E5376" w:themeColor="accent2"/>
          <w:sz w:val="18"/>
          <w14:numForm w14:val="default"/>
        </w:rPr>
        <w:fldChar w:fldCharType="separate"/>
      </w:r>
      <w:hyperlink w:anchor="_Toc87885790" w:history="1">
        <w:r w:rsidR="001056D0" w:rsidRPr="00314B92">
          <w:rPr>
            <w:rStyle w:val="Hyperlink"/>
          </w:rPr>
          <w:t>About this application form</w:t>
        </w:r>
        <w:r w:rsidR="001056D0">
          <w:rPr>
            <w:webHidden/>
          </w:rPr>
          <w:tab/>
        </w:r>
        <w:r w:rsidR="001056D0">
          <w:rPr>
            <w:webHidden/>
          </w:rPr>
          <w:fldChar w:fldCharType="begin"/>
        </w:r>
        <w:r w:rsidR="001056D0">
          <w:rPr>
            <w:webHidden/>
          </w:rPr>
          <w:instrText xml:space="preserve"> PAGEREF _Toc87885790 \h </w:instrText>
        </w:r>
        <w:r w:rsidR="001056D0">
          <w:rPr>
            <w:webHidden/>
          </w:rPr>
        </w:r>
        <w:r w:rsidR="001056D0">
          <w:rPr>
            <w:webHidden/>
          </w:rPr>
          <w:fldChar w:fldCharType="separate"/>
        </w:r>
        <w:r w:rsidR="0062326A">
          <w:rPr>
            <w:webHidden/>
          </w:rPr>
          <w:t>2</w:t>
        </w:r>
        <w:r w:rsidR="001056D0">
          <w:rPr>
            <w:webHidden/>
          </w:rPr>
          <w:fldChar w:fldCharType="end"/>
        </w:r>
      </w:hyperlink>
    </w:p>
    <w:p w14:paraId="5D9CCFCE" w14:textId="3E66D7E6" w:rsidR="001056D0" w:rsidRDefault="0062326A">
      <w:pPr>
        <w:pStyle w:val="TOC1"/>
        <w:rPr>
          <w:rFonts w:asciiTheme="minorHAnsi" w:hAnsiTheme="minorHAnsi"/>
          <w:b w:val="0"/>
          <w:color w:val="auto"/>
          <w:sz w:val="22"/>
          <w14:numForm w14:val="default"/>
        </w:rPr>
      </w:pPr>
      <w:hyperlink w:anchor="_Toc87885791" w:history="1">
        <w:r w:rsidR="001056D0" w:rsidRPr="00314B92">
          <w:rPr>
            <w:rStyle w:val="Hyperlink"/>
          </w:rPr>
          <w:t>Description and Context</w:t>
        </w:r>
        <w:r w:rsidR="001056D0">
          <w:rPr>
            <w:webHidden/>
          </w:rPr>
          <w:tab/>
        </w:r>
        <w:r w:rsidR="001056D0">
          <w:rPr>
            <w:webHidden/>
          </w:rPr>
          <w:fldChar w:fldCharType="begin"/>
        </w:r>
        <w:r w:rsidR="001056D0">
          <w:rPr>
            <w:webHidden/>
          </w:rPr>
          <w:instrText xml:space="preserve"> PAGEREF _Toc87885791 \h </w:instrText>
        </w:r>
        <w:r w:rsidR="001056D0">
          <w:rPr>
            <w:webHidden/>
          </w:rPr>
        </w:r>
        <w:r w:rsidR="001056D0">
          <w:rPr>
            <w:webHidden/>
          </w:rPr>
          <w:fldChar w:fldCharType="separate"/>
        </w:r>
        <w:r>
          <w:rPr>
            <w:webHidden/>
          </w:rPr>
          <w:t>3</w:t>
        </w:r>
        <w:r w:rsidR="001056D0">
          <w:rPr>
            <w:webHidden/>
          </w:rPr>
          <w:fldChar w:fldCharType="end"/>
        </w:r>
      </w:hyperlink>
    </w:p>
    <w:p w14:paraId="63DCE741" w14:textId="3120B808" w:rsidR="001056D0" w:rsidRDefault="0062326A">
      <w:pPr>
        <w:pStyle w:val="TOC1"/>
        <w:tabs>
          <w:tab w:val="left" w:pos="1418"/>
        </w:tabs>
        <w:rPr>
          <w:rFonts w:asciiTheme="minorHAnsi" w:hAnsiTheme="minorHAnsi"/>
          <w:b w:val="0"/>
          <w:color w:val="auto"/>
          <w:sz w:val="22"/>
          <w14:numForm w14:val="default"/>
        </w:rPr>
      </w:pPr>
      <w:hyperlink w:anchor="_Toc87885792" w:history="1">
        <w:r w:rsidR="001056D0" w:rsidRPr="00314B92">
          <w:rPr>
            <w:rStyle w:val="Hyperlink"/>
            <w:rFonts w:cs="Times New Roman"/>
            <w14:scene3d>
              <w14:camera w14:prst="orthographicFront"/>
              <w14:lightRig w14:rig="threePt" w14:dir="t">
                <w14:rot w14:lat="0" w14:lon="0" w14:rev="0"/>
              </w14:lightRig>
            </w14:scene3d>
          </w:rPr>
          <w:t>Criterion 1</w:t>
        </w:r>
        <w:r w:rsidR="001056D0">
          <w:rPr>
            <w:rFonts w:asciiTheme="minorHAnsi" w:hAnsiTheme="minorHAnsi"/>
            <w:b w:val="0"/>
            <w:color w:val="auto"/>
            <w:sz w:val="22"/>
            <w14:numForm w14:val="default"/>
          </w:rPr>
          <w:tab/>
        </w:r>
        <w:r w:rsidR="001056D0" w:rsidRPr="00314B92">
          <w:rPr>
            <w:rStyle w:val="Hyperlink"/>
          </w:rPr>
          <w:t>Need for the variation</w:t>
        </w:r>
        <w:r w:rsidR="001056D0">
          <w:rPr>
            <w:webHidden/>
          </w:rPr>
          <w:tab/>
        </w:r>
        <w:r w:rsidR="001056D0">
          <w:rPr>
            <w:webHidden/>
          </w:rPr>
          <w:fldChar w:fldCharType="begin"/>
        </w:r>
        <w:r w:rsidR="001056D0">
          <w:rPr>
            <w:webHidden/>
          </w:rPr>
          <w:instrText xml:space="preserve"> PAGEREF _Toc87885792 \h </w:instrText>
        </w:r>
        <w:r w:rsidR="001056D0">
          <w:rPr>
            <w:webHidden/>
          </w:rPr>
        </w:r>
        <w:r w:rsidR="001056D0">
          <w:rPr>
            <w:webHidden/>
          </w:rPr>
          <w:fldChar w:fldCharType="separate"/>
        </w:r>
        <w:r>
          <w:rPr>
            <w:webHidden/>
          </w:rPr>
          <w:t>8</w:t>
        </w:r>
        <w:r w:rsidR="001056D0">
          <w:rPr>
            <w:webHidden/>
          </w:rPr>
          <w:fldChar w:fldCharType="end"/>
        </w:r>
      </w:hyperlink>
    </w:p>
    <w:p w14:paraId="2CA08527" w14:textId="30F64F17" w:rsidR="001056D0" w:rsidRDefault="0062326A">
      <w:pPr>
        <w:pStyle w:val="TOC1"/>
        <w:tabs>
          <w:tab w:val="left" w:pos="1680"/>
        </w:tabs>
        <w:rPr>
          <w:rFonts w:asciiTheme="minorHAnsi" w:hAnsiTheme="minorHAnsi"/>
          <w:b w:val="0"/>
          <w:color w:val="auto"/>
          <w:sz w:val="22"/>
          <w14:numForm w14:val="default"/>
        </w:rPr>
      </w:pPr>
      <w:hyperlink w:anchor="_Toc87885793" w:history="1">
        <w:r w:rsidR="001056D0" w:rsidRPr="00314B92">
          <w:rPr>
            <w:rStyle w:val="Hyperlink"/>
          </w:rPr>
          <w:t>Criterion 2</w:t>
        </w:r>
        <w:r w:rsidR="00E924B1">
          <w:rPr>
            <w:rStyle w:val="Hyperlink"/>
          </w:rPr>
          <w:t xml:space="preserve">    </w:t>
        </w:r>
        <w:r w:rsidR="001056D0" w:rsidRPr="00314B92">
          <w:rPr>
            <w:rStyle w:val="Hyperlink"/>
          </w:rPr>
          <w:t>Community awareness and engagement</w:t>
        </w:r>
        <w:r w:rsidR="001056D0">
          <w:rPr>
            <w:webHidden/>
          </w:rPr>
          <w:tab/>
        </w:r>
        <w:r w:rsidR="001056D0">
          <w:rPr>
            <w:webHidden/>
          </w:rPr>
          <w:fldChar w:fldCharType="begin"/>
        </w:r>
        <w:r w:rsidR="001056D0">
          <w:rPr>
            <w:webHidden/>
          </w:rPr>
          <w:instrText xml:space="preserve"> PAGEREF _Toc87885793 \h </w:instrText>
        </w:r>
        <w:r w:rsidR="001056D0">
          <w:rPr>
            <w:webHidden/>
          </w:rPr>
        </w:r>
        <w:r w:rsidR="001056D0">
          <w:rPr>
            <w:webHidden/>
          </w:rPr>
          <w:fldChar w:fldCharType="separate"/>
        </w:r>
        <w:r>
          <w:rPr>
            <w:webHidden/>
          </w:rPr>
          <w:t>11</w:t>
        </w:r>
        <w:r w:rsidR="001056D0">
          <w:rPr>
            <w:webHidden/>
          </w:rPr>
          <w:fldChar w:fldCharType="end"/>
        </w:r>
      </w:hyperlink>
    </w:p>
    <w:p w14:paraId="2520E929" w14:textId="4A117265" w:rsidR="001056D0" w:rsidRDefault="0062326A">
      <w:pPr>
        <w:pStyle w:val="TOC1"/>
        <w:tabs>
          <w:tab w:val="left" w:pos="1418"/>
        </w:tabs>
        <w:rPr>
          <w:rFonts w:asciiTheme="minorHAnsi" w:hAnsiTheme="minorHAnsi"/>
          <w:b w:val="0"/>
          <w:color w:val="auto"/>
          <w:sz w:val="22"/>
          <w14:numForm w14:val="default"/>
        </w:rPr>
      </w:pPr>
      <w:hyperlink w:anchor="_Toc87885794" w:history="1">
        <w:r w:rsidR="001056D0" w:rsidRPr="00314B92">
          <w:rPr>
            <w:rStyle w:val="Hyperlink"/>
          </w:rPr>
          <w:t>Criterion 3</w:t>
        </w:r>
        <w:r w:rsidR="001056D0">
          <w:rPr>
            <w:rFonts w:asciiTheme="minorHAnsi" w:hAnsiTheme="minorHAnsi"/>
            <w:b w:val="0"/>
            <w:color w:val="auto"/>
            <w:sz w:val="22"/>
            <w14:numForm w14:val="default"/>
          </w:rPr>
          <w:tab/>
        </w:r>
        <w:r w:rsidR="001056D0" w:rsidRPr="00314B92">
          <w:rPr>
            <w:rStyle w:val="Hyperlink"/>
          </w:rPr>
          <w:t>Impact on ratepayers</w:t>
        </w:r>
        <w:r w:rsidR="001056D0">
          <w:rPr>
            <w:webHidden/>
          </w:rPr>
          <w:tab/>
        </w:r>
        <w:r w:rsidR="001056D0">
          <w:rPr>
            <w:webHidden/>
          </w:rPr>
          <w:fldChar w:fldCharType="begin"/>
        </w:r>
        <w:r w:rsidR="001056D0">
          <w:rPr>
            <w:webHidden/>
          </w:rPr>
          <w:instrText xml:space="preserve"> PAGEREF _Toc87885794 \h </w:instrText>
        </w:r>
        <w:r w:rsidR="001056D0">
          <w:rPr>
            <w:webHidden/>
          </w:rPr>
        </w:r>
        <w:r w:rsidR="001056D0">
          <w:rPr>
            <w:webHidden/>
          </w:rPr>
          <w:fldChar w:fldCharType="separate"/>
        </w:r>
        <w:r>
          <w:rPr>
            <w:webHidden/>
          </w:rPr>
          <w:t>14</w:t>
        </w:r>
        <w:r w:rsidR="001056D0">
          <w:rPr>
            <w:webHidden/>
          </w:rPr>
          <w:fldChar w:fldCharType="end"/>
        </w:r>
      </w:hyperlink>
    </w:p>
    <w:p w14:paraId="7A9D8203" w14:textId="20240274" w:rsidR="001056D0" w:rsidRDefault="0062326A">
      <w:pPr>
        <w:pStyle w:val="TOC1"/>
        <w:tabs>
          <w:tab w:val="left" w:pos="1418"/>
        </w:tabs>
        <w:rPr>
          <w:rFonts w:asciiTheme="minorHAnsi" w:hAnsiTheme="minorHAnsi"/>
          <w:b w:val="0"/>
          <w:color w:val="auto"/>
          <w:sz w:val="22"/>
          <w14:numForm w14:val="default"/>
        </w:rPr>
      </w:pPr>
      <w:hyperlink w:anchor="_Toc87885795" w:history="1">
        <w:r w:rsidR="001056D0" w:rsidRPr="00314B92">
          <w:rPr>
            <w:rStyle w:val="Hyperlink"/>
          </w:rPr>
          <w:t>Criterion 4</w:t>
        </w:r>
        <w:r w:rsidR="001056D0">
          <w:rPr>
            <w:rFonts w:asciiTheme="minorHAnsi" w:hAnsiTheme="minorHAnsi"/>
            <w:b w:val="0"/>
            <w:color w:val="auto"/>
            <w:sz w:val="22"/>
            <w14:numForm w14:val="default"/>
          </w:rPr>
          <w:tab/>
        </w:r>
        <w:r w:rsidR="001056D0" w:rsidRPr="00314B92">
          <w:rPr>
            <w:rStyle w:val="Hyperlink"/>
          </w:rPr>
          <w:t>Exhibition of IP&amp;R documents</w:t>
        </w:r>
        <w:r w:rsidR="001056D0">
          <w:rPr>
            <w:webHidden/>
          </w:rPr>
          <w:tab/>
        </w:r>
        <w:r w:rsidR="001056D0">
          <w:rPr>
            <w:webHidden/>
          </w:rPr>
          <w:fldChar w:fldCharType="begin"/>
        </w:r>
        <w:r w:rsidR="001056D0">
          <w:rPr>
            <w:webHidden/>
          </w:rPr>
          <w:instrText xml:space="preserve"> PAGEREF _Toc87885795 \h </w:instrText>
        </w:r>
        <w:r w:rsidR="001056D0">
          <w:rPr>
            <w:webHidden/>
          </w:rPr>
        </w:r>
        <w:r w:rsidR="001056D0">
          <w:rPr>
            <w:webHidden/>
          </w:rPr>
          <w:fldChar w:fldCharType="separate"/>
        </w:r>
        <w:r>
          <w:rPr>
            <w:webHidden/>
          </w:rPr>
          <w:t>16</w:t>
        </w:r>
        <w:r w:rsidR="001056D0">
          <w:rPr>
            <w:webHidden/>
          </w:rPr>
          <w:fldChar w:fldCharType="end"/>
        </w:r>
      </w:hyperlink>
    </w:p>
    <w:p w14:paraId="0791AF2B" w14:textId="6EE1A0E1" w:rsidR="001056D0" w:rsidRDefault="0062326A">
      <w:pPr>
        <w:pStyle w:val="TOC1"/>
        <w:tabs>
          <w:tab w:val="left" w:pos="1418"/>
        </w:tabs>
        <w:rPr>
          <w:rFonts w:asciiTheme="minorHAnsi" w:hAnsiTheme="minorHAnsi"/>
          <w:b w:val="0"/>
          <w:color w:val="auto"/>
          <w:sz w:val="22"/>
          <w14:numForm w14:val="default"/>
        </w:rPr>
      </w:pPr>
      <w:hyperlink w:anchor="_Toc87885796" w:history="1">
        <w:r w:rsidR="001056D0" w:rsidRPr="00314B92">
          <w:rPr>
            <w:rStyle w:val="Hyperlink"/>
          </w:rPr>
          <w:t>Criterion 5</w:t>
        </w:r>
        <w:r w:rsidR="00E924B1">
          <w:rPr>
            <w:rFonts w:asciiTheme="minorHAnsi" w:hAnsiTheme="minorHAnsi"/>
            <w:b w:val="0"/>
            <w:color w:val="auto"/>
            <w:sz w:val="22"/>
            <w14:numForm w14:val="default"/>
          </w:rPr>
          <w:tab/>
        </w:r>
        <w:r w:rsidR="001056D0" w:rsidRPr="00314B92">
          <w:rPr>
            <w:rStyle w:val="Hyperlink"/>
          </w:rPr>
          <w:t>Productivity improvements and cost containment strategies</w:t>
        </w:r>
        <w:r w:rsidR="001056D0">
          <w:rPr>
            <w:webHidden/>
          </w:rPr>
          <w:tab/>
        </w:r>
        <w:r w:rsidR="001056D0">
          <w:rPr>
            <w:webHidden/>
          </w:rPr>
          <w:fldChar w:fldCharType="begin"/>
        </w:r>
        <w:r w:rsidR="001056D0">
          <w:rPr>
            <w:webHidden/>
          </w:rPr>
          <w:instrText xml:space="preserve"> PAGEREF _Toc87885796 \h </w:instrText>
        </w:r>
        <w:r w:rsidR="001056D0">
          <w:rPr>
            <w:webHidden/>
          </w:rPr>
        </w:r>
        <w:r w:rsidR="001056D0">
          <w:rPr>
            <w:webHidden/>
          </w:rPr>
          <w:fldChar w:fldCharType="separate"/>
        </w:r>
        <w:r>
          <w:rPr>
            <w:webHidden/>
          </w:rPr>
          <w:t>19</w:t>
        </w:r>
        <w:r w:rsidR="001056D0">
          <w:rPr>
            <w:webHidden/>
          </w:rPr>
          <w:fldChar w:fldCharType="end"/>
        </w:r>
      </w:hyperlink>
    </w:p>
    <w:p w14:paraId="7AF9C4AE" w14:textId="5331DFBB" w:rsidR="001056D0" w:rsidRDefault="0062326A">
      <w:pPr>
        <w:pStyle w:val="TOC1"/>
        <w:tabs>
          <w:tab w:val="left" w:pos="1680"/>
        </w:tabs>
        <w:rPr>
          <w:rFonts w:asciiTheme="minorHAnsi" w:hAnsiTheme="minorHAnsi"/>
          <w:b w:val="0"/>
          <w:color w:val="auto"/>
          <w:sz w:val="22"/>
          <w14:numForm w14:val="default"/>
        </w:rPr>
      </w:pPr>
      <w:hyperlink w:anchor="_Toc87885797" w:history="1">
        <w:r w:rsidR="001056D0" w:rsidRPr="00314B92">
          <w:rPr>
            <w:rStyle w:val="Hyperlink"/>
          </w:rPr>
          <w:t>Criterion 6</w:t>
        </w:r>
        <w:r w:rsidR="00E924B1">
          <w:rPr>
            <w:rStyle w:val="Hyperlink"/>
          </w:rPr>
          <w:t xml:space="preserve">    </w:t>
        </w:r>
        <w:r w:rsidR="001056D0" w:rsidRPr="00314B92">
          <w:rPr>
            <w:rStyle w:val="Hyperlink"/>
          </w:rPr>
          <w:t>Other relevant matters</w:t>
        </w:r>
        <w:r w:rsidR="001056D0">
          <w:rPr>
            <w:webHidden/>
          </w:rPr>
          <w:tab/>
        </w:r>
        <w:r w:rsidR="001056D0">
          <w:rPr>
            <w:webHidden/>
          </w:rPr>
          <w:fldChar w:fldCharType="begin"/>
        </w:r>
        <w:r w:rsidR="001056D0">
          <w:rPr>
            <w:webHidden/>
          </w:rPr>
          <w:instrText xml:space="preserve"> PAGEREF _Toc87885797 \h </w:instrText>
        </w:r>
        <w:r w:rsidR="001056D0">
          <w:rPr>
            <w:webHidden/>
          </w:rPr>
        </w:r>
        <w:r w:rsidR="001056D0">
          <w:rPr>
            <w:webHidden/>
          </w:rPr>
          <w:fldChar w:fldCharType="separate"/>
        </w:r>
        <w:r>
          <w:rPr>
            <w:webHidden/>
          </w:rPr>
          <w:t>21</w:t>
        </w:r>
        <w:r w:rsidR="001056D0">
          <w:rPr>
            <w:webHidden/>
          </w:rPr>
          <w:fldChar w:fldCharType="end"/>
        </w:r>
      </w:hyperlink>
    </w:p>
    <w:p w14:paraId="5AFB5307" w14:textId="3EF54F47" w:rsidR="001056D0" w:rsidRDefault="0062326A">
      <w:pPr>
        <w:pStyle w:val="TOC1"/>
        <w:rPr>
          <w:rFonts w:asciiTheme="minorHAnsi" w:hAnsiTheme="minorHAnsi"/>
          <w:b w:val="0"/>
          <w:color w:val="auto"/>
          <w:sz w:val="22"/>
          <w14:numForm w14:val="default"/>
        </w:rPr>
      </w:pPr>
      <w:hyperlink w:anchor="_Toc87885798" w:history="1">
        <w:r w:rsidR="001056D0" w:rsidRPr="00314B92">
          <w:rPr>
            <w:rStyle w:val="Hyperlink"/>
          </w:rPr>
          <w:t>Council certification and contact information</w:t>
        </w:r>
        <w:r w:rsidR="001056D0">
          <w:rPr>
            <w:webHidden/>
          </w:rPr>
          <w:tab/>
        </w:r>
        <w:r w:rsidR="001056D0">
          <w:rPr>
            <w:webHidden/>
          </w:rPr>
          <w:fldChar w:fldCharType="begin"/>
        </w:r>
        <w:r w:rsidR="001056D0">
          <w:rPr>
            <w:webHidden/>
          </w:rPr>
          <w:instrText xml:space="preserve"> PAGEREF _Toc87885798 \h </w:instrText>
        </w:r>
        <w:r w:rsidR="001056D0">
          <w:rPr>
            <w:webHidden/>
          </w:rPr>
        </w:r>
        <w:r w:rsidR="001056D0">
          <w:rPr>
            <w:webHidden/>
          </w:rPr>
          <w:fldChar w:fldCharType="separate"/>
        </w:r>
        <w:r>
          <w:rPr>
            <w:webHidden/>
          </w:rPr>
          <w:t>23</w:t>
        </w:r>
        <w:r w:rsidR="001056D0">
          <w:rPr>
            <w:webHidden/>
          </w:rPr>
          <w:fldChar w:fldCharType="end"/>
        </w:r>
      </w:hyperlink>
    </w:p>
    <w:p w14:paraId="76AD0B48" w14:textId="037C13B8" w:rsidR="001056D0" w:rsidRDefault="0062326A">
      <w:pPr>
        <w:pStyle w:val="TOC1"/>
        <w:rPr>
          <w:rFonts w:asciiTheme="minorHAnsi" w:hAnsiTheme="minorHAnsi"/>
          <w:b w:val="0"/>
          <w:color w:val="auto"/>
          <w:sz w:val="22"/>
          <w14:numForm w14:val="default"/>
        </w:rPr>
      </w:pPr>
      <w:hyperlink w:anchor="_Toc87885799" w:history="1">
        <w:r w:rsidR="001056D0" w:rsidRPr="00314B92">
          <w:rPr>
            <w:rStyle w:val="Hyperlink"/>
          </w:rPr>
          <w:t>List of attachments</w:t>
        </w:r>
        <w:r w:rsidR="001056D0">
          <w:rPr>
            <w:webHidden/>
          </w:rPr>
          <w:tab/>
        </w:r>
        <w:r w:rsidR="001056D0">
          <w:rPr>
            <w:webHidden/>
          </w:rPr>
          <w:fldChar w:fldCharType="begin"/>
        </w:r>
        <w:r w:rsidR="001056D0">
          <w:rPr>
            <w:webHidden/>
          </w:rPr>
          <w:instrText xml:space="preserve"> PAGEREF _Toc87885799 \h </w:instrText>
        </w:r>
        <w:r w:rsidR="001056D0">
          <w:rPr>
            <w:webHidden/>
          </w:rPr>
        </w:r>
        <w:r w:rsidR="001056D0">
          <w:rPr>
            <w:webHidden/>
          </w:rPr>
          <w:fldChar w:fldCharType="separate"/>
        </w:r>
        <w:r>
          <w:rPr>
            <w:webHidden/>
          </w:rPr>
          <w:t>25</w:t>
        </w:r>
        <w:r w:rsidR="001056D0">
          <w:rPr>
            <w:webHidden/>
          </w:rPr>
          <w:fldChar w:fldCharType="end"/>
        </w:r>
      </w:hyperlink>
    </w:p>
    <w:p w14:paraId="3762C2E6" w14:textId="6796BDE4" w:rsidR="00A4596A" w:rsidRDefault="000D4430" w:rsidP="003420FC">
      <w:pPr>
        <w:pStyle w:val="BodyText"/>
        <w:rPr>
          <w:rFonts w:eastAsiaTheme="majorEastAsia"/>
        </w:rPr>
      </w:pPr>
      <w:r>
        <w:rPr>
          <w:rFonts w:asciiTheme="minorHAnsi" w:eastAsiaTheme="majorEastAsia" w:hAnsiTheme="minorHAnsi"/>
          <w:color w:val="3E5376" w:themeColor="accent2"/>
          <w:sz w:val="18"/>
          <w14:numForm w14:val="default"/>
        </w:rPr>
        <w:fldChar w:fldCharType="end"/>
      </w:r>
    </w:p>
    <w:p w14:paraId="62DBB763" w14:textId="77777777" w:rsidR="00A4596A" w:rsidRPr="00805565" w:rsidRDefault="00A4596A" w:rsidP="003420FC">
      <w:pPr>
        <w:pStyle w:val="BodyText"/>
        <w:rPr>
          <w:rFonts w:eastAsiaTheme="majorEastAsia"/>
        </w:rPr>
      </w:pPr>
    </w:p>
    <w:p w14:paraId="221735E5" w14:textId="77777777" w:rsidR="00A4596A" w:rsidRDefault="00A4596A" w:rsidP="003420FC">
      <w:pPr>
        <w:pStyle w:val="BodyText"/>
        <w:sectPr w:rsidR="00A4596A" w:rsidSect="000E3625">
          <w:headerReference w:type="default" r:id="rId14"/>
          <w:footerReference w:type="default" r:id="rId15"/>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fmt="lowerRoman" w:start="1"/>
          <w:cols w:space="708"/>
          <w:titlePg/>
          <w:docGrid w:linePitch="360"/>
        </w:sectPr>
      </w:pPr>
    </w:p>
    <w:p w14:paraId="4D3AD7FC" w14:textId="77777777" w:rsidR="00A4596A" w:rsidRDefault="00A4596A" w:rsidP="003420FC">
      <w:pPr>
        <w:pStyle w:val="Heading2nonumber"/>
      </w:pPr>
      <w:bookmarkStart w:id="2" w:name="_Toc39658616"/>
      <w:r>
        <w:lastRenderedPageBreak/>
        <w:t>Council information</w:t>
      </w:r>
      <w:bookmarkEnd w:id="2"/>
    </w:p>
    <w:tbl>
      <w:tblPr>
        <w:tblStyle w:val="BasicIPARTtable"/>
        <w:tblW w:w="9072" w:type="dxa"/>
        <w:tblLook w:val="0480" w:firstRow="0" w:lastRow="0" w:firstColumn="1" w:lastColumn="0" w:noHBand="0" w:noVBand="1"/>
      </w:tblPr>
      <w:tblGrid>
        <w:gridCol w:w="3119"/>
        <w:gridCol w:w="5953"/>
      </w:tblGrid>
      <w:tr w:rsidR="00A4596A" w14:paraId="177B2E39" w14:textId="77777777" w:rsidTr="00592A70">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657CC44C" w14:textId="77777777" w:rsidR="00A4596A" w:rsidRPr="00592A70" w:rsidRDefault="00A4596A" w:rsidP="003420FC">
            <w:pPr>
              <w:pStyle w:val="BodyText"/>
              <w:rPr>
                <w:b/>
                <w:bCs/>
              </w:rPr>
            </w:pPr>
            <w:r w:rsidRPr="00592A70">
              <w:rPr>
                <w:b/>
                <w:bCs/>
              </w:rPr>
              <w:t>Council name</w:t>
            </w:r>
          </w:p>
        </w:tc>
        <w:sdt>
          <w:sdtPr>
            <w:alias w:val="Council name"/>
            <w:tag w:val="Council name"/>
            <w:id w:val="1042487248"/>
            <w:placeholder>
              <w:docPart w:val="A9AD814248224C9184EB053C928566A5"/>
            </w:placeholder>
            <w:showingPlcHdr/>
          </w:sdtPr>
          <w:sdtEndPr/>
          <w:sdtContent>
            <w:tc>
              <w:tcPr>
                <w:tcW w:w="5953" w:type="dxa"/>
                <w:tcBorders>
                  <w:left w:val="single" w:sz="24" w:space="0" w:color="ECE9E7" w:themeColor="background2"/>
                </w:tcBorders>
              </w:tcPr>
              <w:p w14:paraId="7E838B12" w14:textId="0CB188ED" w:rsidR="00A4596A" w:rsidRPr="00DE41CA" w:rsidRDefault="00A4596A" w:rsidP="003420FC">
                <w:pPr>
                  <w:pStyle w:val="BodyText"/>
                  <w:cnfStyle w:val="000000000000" w:firstRow="0" w:lastRow="0" w:firstColumn="0" w:lastColumn="0" w:oddVBand="0" w:evenVBand="0" w:oddHBand="0" w:evenHBand="0" w:firstRowFirstColumn="0" w:firstRowLastColumn="0" w:lastRowFirstColumn="0" w:lastRowLastColumn="0"/>
                </w:pPr>
                <w:r w:rsidRPr="004E2C2F">
                  <w:rPr>
                    <w:rStyle w:val="BodyTextChar"/>
                  </w:rPr>
                  <w:t>Click here to enter text.</w:t>
                </w:r>
              </w:p>
            </w:tc>
          </w:sdtContent>
        </w:sdt>
      </w:tr>
      <w:tr w:rsidR="00A4596A" w14:paraId="5708EAEE" w14:textId="77777777" w:rsidTr="00592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6BA8FDC5" w14:textId="77777777" w:rsidR="00A4596A" w:rsidRPr="00592A70" w:rsidRDefault="00A4596A" w:rsidP="003420FC">
            <w:pPr>
              <w:pStyle w:val="BodyText"/>
              <w:rPr>
                <w:b/>
                <w:bCs/>
              </w:rPr>
            </w:pPr>
            <w:r w:rsidRPr="00592A70">
              <w:rPr>
                <w:b/>
                <w:bCs/>
              </w:rPr>
              <w:t>Date submitted to IPART</w:t>
            </w:r>
          </w:p>
        </w:tc>
        <w:sdt>
          <w:sdtPr>
            <w:alias w:val="Date submitted to IPART"/>
            <w:tag w:val="Date submitted to IPART"/>
            <w:id w:val="749083331"/>
            <w:placeholder>
              <w:docPart w:val="5905C70D08914599ABD136A9F45486C8"/>
            </w:placeholder>
            <w:showingPlcHdr/>
          </w:sdtPr>
          <w:sdtEndPr/>
          <w:sdtContent>
            <w:tc>
              <w:tcPr>
                <w:tcW w:w="5953" w:type="dxa"/>
                <w:tcBorders>
                  <w:left w:val="single" w:sz="24" w:space="0" w:color="ECE9E7" w:themeColor="background2"/>
                </w:tcBorders>
              </w:tcPr>
              <w:p w14:paraId="4D1C7031" w14:textId="501143CD" w:rsidR="00A4596A" w:rsidRDefault="00A4596A" w:rsidP="003420FC">
                <w:pPr>
                  <w:pStyle w:val="BodyText"/>
                  <w:cnfStyle w:val="000000010000" w:firstRow="0" w:lastRow="0" w:firstColumn="0" w:lastColumn="0" w:oddVBand="0" w:evenVBand="0" w:oddHBand="0" w:evenHBand="1" w:firstRowFirstColumn="0" w:firstRowLastColumn="0" w:lastRowFirstColumn="0" w:lastRowLastColumn="0"/>
                </w:pPr>
                <w:r w:rsidRPr="004E2C2F">
                  <w:rPr>
                    <w:rStyle w:val="BodyTextChar"/>
                  </w:rPr>
                  <w:t>Click here to enter text.</w:t>
                </w:r>
              </w:p>
            </w:tc>
          </w:sdtContent>
        </w:sdt>
      </w:tr>
      <w:tr w:rsidR="00A4596A" w14:paraId="3CC49CF2" w14:textId="77777777" w:rsidTr="00592A70">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0C299238" w14:textId="77777777" w:rsidR="00A4596A" w:rsidRPr="00592A70" w:rsidRDefault="00A4596A" w:rsidP="003420FC">
            <w:pPr>
              <w:pStyle w:val="BodyText"/>
              <w:rPr>
                <w:b/>
                <w:bCs/>
              </w:rPr>
            </w:pPr>
            <w:r w:rsidRPr="00592A70">
              <w:rPr>
                <w:b/>
                <w:bCs/>
              </w:rPr>
              <w:t>Primary Council contact person</w:t>
            </w:r>
          </w:p>
        </w:tc>
        <w:sdt>
          <w:sdtPr>
            <w:alias w:val="Council contact"/>
            <w:tag w:val="Council contact"/>
            <w:id w:val="-87617005"/>
            <w:placeholder>
              <w:docPart w:val="976918361A0B43CB87721640DE391A92"/>
            </w:placeholder>
            <w:showingPlcHdr/>
          </w:sdtPr>
          <w:sdtEndPr/>
          <w:sdtContent>
            <w:tc>
              <w:tcPr>
                <w:tcW w:w="5953" w:type="dxa"/>
                <w:tcBorders>
                  <w:left w:val="single" w:sz="24" w:space="0" w:color="ECE9E7" w:themeColor="background2"/>
                </w:tcBorders>
              </w:tcPr>
              <w:p w14:paraId="31DB1515" w14:textId="39FD01D4" w:rsidR="00A4596A" w:rsidRDefault="00A4596A" w:rsidP="003420FC">
                <w:pPr>
                  <w:pStyle w:val="BodyText"/>
                  <w:cnfStyle w:val="000000000000" w:firstRow="0" w:lastRow="0" w:firstColumn="0" w:lastColumn="0" w:oddVBand="0" w:evenVBand="0" w:oddHBand="0" w:evenHBand="0" w:firstRowFirstColumn="0" w:firstRowLastColumn="0" w:lastRowFirstColumn="0" w:lastRowLastColumn="0"/>
                </w:pPr>
                <w:r w:rsidRPr="004E2C2F">
                  <w:rPr>
                    <w:rStyle w:val="BodyTextChar"/>
                  </w:rPr>
                  <w:t>Click here to enter text.</w:t>
                </w:r>
              </w:p>
            </w:tc>
          </w:sdtContent>
        </w:sdt>
      </w:tr>
      <w:tr w:rsidR="00A4596A" w14:paraId="6B476469" w14:textId="77777777" w:rsidTr="00592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5DC5D358" w14:textId="77777777" w:rsidR="00A4596A" w:rsidRPr="00592A70" w:rsidRDefault="00A4596A" w:rsidP="003420FC">
            <w:pPr>
              <w:pStyle w:val="BodyText"/>
              <w:rPr>
                <w:b/>
                <w:bCs/>
              </w:rPr>
            </w:pPr>
            <w:r w:rsidRPr="00592A70">
              <w:rPr>
                <w:b/>
                <w:bCs/>
              </w:rPr>
              <w:t>Primary Council contact phone</w:t>
            </w:r>
          </w:p>
        </w:tc>
        <w:sdt>
          <w:sdtPr>
            <w:alias w:val="Council contact phone"/>
            <w:tag w:val="Council contact phone"/>
            <w:id w:val="336744247"/>
            <w:placeholder>
              <w:docPart w:val="457ED3FAA6954210974B8A2435B53B84"/>
            </w:placeholder>
            <w:showingPlcHdr/>
          </w:sdtPr>
          <w:sdtEndPr/>
          <w:sdtContent>
            <w:tc>
              <w:tcPr>
                <w:tcW w:w="5953" w:type="dxa"/>
                <w:tcBorders>
                  <w:left w:val="single" w:sz="24" w:space="0" w:color="ECE9E7" w:themeColor="background2"/>
                </w:tcBorders>
              </w:tcPr>
              <w:p w14:paraId="0949B23C" w14:textId="1475B920" w:rsidR="00A4596A" w:rsidRDefault="00A4596A" w:rsidP="003420FC">
                <w:pPr>
                  <w:pStyle w:val="BodyText"/>
                  <w:cnfStyle w:val="000000010000" w:firstRow="0" w:lastRow="0" w:firstColumn="0" w:lastColumn="0" w:oddVBand="0" w:evenVBand="0" w:oddHBand="0" w:evenHBand="1" w:firstRowFirstColumn="0" w:firstRowLastColumn="0" w:lastRowFirstColumn="0" w:lastRowLastColumn="0"/>
                </w:pPr>
                <w:r w:rsidRPr="004E2C2F">
                  <w:rPr>
                    <w:rStyle w:val="BodyTextChar"/>
                  </w:rPr>
                  <w:t>Click here to enter text.</w:t>
                </w:r>
              </w:p>
            </w:tc>
          </w:sdtContent>
        </w:sdt>
      </w:tr>
      <w:tr w:rsidR="00A4596A" w14:paraId="42F0ECB4" w14:textId="77777777" w:rsidTr="00592A70">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2CE40E53" w14:textId="77777777" w:rsidR="00A4596A" w:rsidRPr="00592A70" w:rsidRDefault="00A4596A" w:rsidP="003420FC">
            <w:pPr>
              <w:pStyle w:val="BodyText"/>
              <w:rPr>
                <w:b/>
                <w:bCs/>
              </w:rPr>
            </w:pPr>
            <w:r w:rsidRPr="00592A70">
              <w:rPr>
                <w:b/>
                <w:bCs/>
              </w:rPr>
              <w:t>Primary Council contact email</w:t>
            </w:r>
          </w:p>
        </w:tc>
        <w:sdt>
          <w:sdtPr>
            <w:alias w:val="Council contact email"/>
            <w:tag w:val="Council contact email"/>
            <w:id w:val="-1798366937"/>
            <w:placeholder>
              <w:docPart w:val="02AB6D6D6DDB4508B2F4D773CBA90377"/>
            </w:placeholder>
            <w:showingPlcHdr/>
          </w:sdtPr>
          <w:sdtEndPr/>
          <w:sdtContent>
            <w:tc>
              <w:tcPr>
                <w:tcW w:w="5953" w:type="dxa"/>
                <w:tcBorders>
                  <w:left w:val="single" w:sz="24" w:space="0" w:color="ECE9E7" w:themeColor="background2"/>
                </w:tcBorders>
              </w:tcPr>
              <w:p w14:paraId="44065B7F" w14:textId="52F5506A" w:rsidR="00A4596A" w:rsidRDefault="00A4596A" w:rsidP="003420FC">
                <w:pPr>
                  <w:pStyle w:val="BodyText"/>
                  <w:cnfStyle w:val="000000000000" w:firstRow="0" w:lastRow="0" w:firstColumn="0" w:lastColumn="0" w:oddVBand="0" w:evenVBand="0" w:oddHBand="0" w:evenHBand="0" w:firstRowFirstColumn="0" w:firstRowLastColumn="0" w:lastRowFirstColumn="0" w:lastRowLastColumn="0"/>
                </w:pPr>
                <w:r w:rsidRPr="004E2C2F">
                  <w:rPr>
                    <w:rStyle w:val="BodyTextChar"/>
                  </w:rPr>
                  <w:t>Click here to enter text.</w:t>
                </w:r>
              </w:p>
            </w:tc>
          </w:sdtContent>
        </w:sdt>
      </w:tr>
    </w:tbl>
    <w:p w14:paraId="65C2BF65" w14:textId="766C0718" w:rsidR="003420FC" w:rsidRDefault="003420FC" w:rsidP="00A4596A">
      <w:pPr>
        <w:pStyle w:val="BodyText"/>
      </w:pPr>
    </w:p>
    <w:p w14:paraId="4A6DACC4" w14:textId="77777777" w:rsidR="00A4596A" w:rsidRDefault="00A4596A" w:rsidP="003420FC">
      <w:pPr>
        <w:pStyle w:val="Heading1nonumber"/>
      </w:pPr>
      <w:bookmarkStart w:id="3" w:name="_Toc39658617"/>
      <w:bookmarkStart w:id="4" w:name="_Toc87885790"/>
      <w:r>
        <w:lastRenderedPageBreak/>
        <w:t>About this application form</w:t>
      </w:r>
      <w:bookmarkEnd w:id="3"/>
      <w:bookmarkEnd w:id="4"/>
    </w:p>
    <w:p w14:paraId="6C89BEEE" w14:textId="7355FA27" w:rsidR="00A4596A" w:rsidRPr="00D52DBF" w:rsidRDefault="00A4596A" w:rsidP="00A4596A">
      <w:pPr>
        <w:pStyle w:val="BodyText"/>
      </w:pPr>
      <w:r>
        <w:t>IPART has revised the Application Form to be completed by councils applying for an increase to a</w:t>
      </w:r>
      <w:r w:rsidR="007F7EBE">
        <w:t xml:space="preserve"> special variation (SV) for </w:t>
      </w:r>
      <w:r w:rsidR="00437996">
        <w:t>2022-23</w:t>
      </w:r>
      <w:r>
        <w:t xml:space="preserve"> under</w:t>
      </w:r>
      <w:r w:rsidRPr="005D233C">
        <w:t xml:space="preserve"> </w:t>
      </w:r>
      <w:r>
        <w:t xml:space="preserve">s548(3) of the </w:t>
      </w:r>
      <w:r w:rsidRPr="00B44704">
        <w:rPr>
          <w:i/>
        </w:rPr>
        <w:t>Local Government Act 1993</w:t>
      </w:r>
      <w:r w:rsidRPr="00D00D83">
        <w:t>.</w:t>
      </w:r>
      <w:r w:rsidR="00C37E9D">
        <w:t xml:space="preserve"> </w:t>
      </w:r>
      <w:r>
        <w:t>The application form is in two parts:</w:t>
      </w:r>
    </w:p>
    <w:p w14:paraId="7B6EA798" w14:textId="00965B34" w:rsidR="00A4596A" w:rsidRDefault="007F7EBE" w:rsidP="003420FC">
      <w:pPr>
        <w:pStyle w:val="ListBullet"/>
      </w:pPr>
      <w:r>
        <w:t>Special Variation</w:t>
      </w:r>
      <w:r w:rsidR="00A4596A" w:rsidRPr="009139CC">
        <w:t xml:space="preserve"> Application Form Part A </w:t>
      </w:r>
      <w:r w:rsidR="00A4596A">
        <w:t xml:space="preserve">(separate Excel spreadsheet) </w:t>
      </w:r>
    </w:p>
    <w:p w14:paraId="5F206B3A" w14:textId="05104CC0" w:rsidR="00A4596A" w:rsidRDefault="007F7EBE" w:rsidP="003420FC">
      <w:pPr>
        <w:pStyle w:val="ListBullet"/>
      </w:pPr>
      <w:r>
        <w:t>Special Variation</w:t>
      </w:r>
      <w:r w:rsidR="00A4596A">
        <w:t xml:space="preserve"> </w:t>
      </w:r>
      <w:r w:rsidR="00A4596A" w:rsidRPr="009139CC">
        <w:t xml:space="preserve">Application Form Part B </w:t>
      </w:r>
      <w:r w:rsidR="00A4596A">
        <w:t>(this MS Word document)</w:t>
      </w:r>
    </w:p>
    <w:p w14:paraId="30A9C71F" w14:textId="45B42BF8" w:rsidR="00A4596A" w:rsidRDefault="00A4596A" w:rsidP="00A4596A">
      <w:pPr>
        <w:pStyle w:val="BodyText"/>
      </w:pPr>
      <w:r>
        <w:t xml:space="preserve">The </w:t>
      </w:r>
      <w:r w:rsidR="007F7EBE">
        <w:t>SV</w:t>
      </w:r>
      <w:r>
        <w:t xml:space="preserve"> </w:t>
      </w:r>
      <w:r w:rsidRPr="00D52DBF">
        <w:t>Application Form Part B</w:t>
      </w:r>
      <w:r>
        <w:t xml:space="preserve"> consists of:</w:t>
      </w:r>
    </w:p>
    <w:p w14:paraId="7C48C947" w14:textId="77777777" w:rsidR="00A4596A" w:rsidRPr="00A3499D" w:rsidRDefault="00A4596A" w:rsidP="003420FC">
      <w:pPr>
        <w:pStyle w:val="ListBullet"/>
      </w:pPr>
      <w:r w:rsidRPr="00A3499D">
        <w:t xml:space="preserve">Description and Context Questions </w:t>
      </w:r>
    </w:p>
    <w:p w14:paraId="35A701FF" w14:textId="7CB231E8" w:rsidR="007F7EBE" w:rsidRDefault="007F7EBE" w:rsidP="007F7EBE">
      <w:pPr>
        <w:pStyle w:val="ListBullet"/>
        <w:spacing w:after="0"/>
        <w:jc w:val="both"/>
        <w:rPr>
          <w:rFonts w:ascii="Arial" w:hAnsi="Arial"/>
          <w:color w:val="212122"/>
        </w:rPr>
      </w:pPr>
      <w:r>
        <w:t>Criterion 1:</w:t>
      </w:r>
      <w:r w:rsidR="00A376CB">
        <w:t xml:space="preserve"> </w:t>
      </w:r>
      <w:r>
        <w:t xml:space="preserve">Need for the variation </w:t>
      </w:r>
    </w:p>
    <w:p w14:paraId="630470FF" w14:textId="11D63909" w:rsidR="007F7EBE" w:rsidRDefault="007F7EBE" w:rsidP="007F7EBE">
      <w:pPr>
        <w:pStyle w:val="ListBullet"/>
        <w:spacing w:after="0"/>
        <w:jc w:val="both"/>
      </w:pPr>
      <w:r>
        <w:t>Criterion 2:</w:t>
      </w:r>
      <w:r w:rsidR="00A376CB">
        <w:t xml:space="preserve"> </w:t>
      </w:r>
      <w:r>
        <w:t>Community awareness and engagement</w:t>
      </w:r>
      <w:r w:rsidR="00A376CB">
        <w:t xml:space="preserve"> </w:t>
      </w:r>
    </w:p>
    <w:p w14:paraId="3C6FCCEA" w14:textId="39054383" w:rsidR="007F7EBE" w:rsidRDefault="007F7EBE" w:rsidP="007F7EBE">
      <w:pPr>
        <w:pStyle w:val="ListBullet"/>
        <w:spacing w:after="0"/>
        <w:jc w:val="both"/>
      </w:pPr>
      <w:r>
        <w:t>Criterion 3:</w:t>
      </w:r>
      <w:r w:rsidR="00A376CB">
        <w:t xml:space="preserve"> </w:t>
      </w:r>
      <w:r>
        <w:t xml:space="preserve">Impact on ratepayers </w:t>
      </w:r>
    </w:p>
    <w:p w14:paraId="28150487" w14:textId="6ABC4F0A" w:rsidR="007F7EBE" w:rsidRDefault="007F7EBE" w:rsidP="007F7EBE">
      <w:pPr>
        <w:pStyle w:val="ListBullet"/>
        <w:spacing w:after="0"/>
        <w:jc w:val="both"/>
      </w:pPr>
      <w:r>
        <w:t>Criterion 4:</w:t>
      </w:r>
      <w:r w:rsidR="00A376CB">
        <w:t xml:space="preserve"> </w:t>
      </w:r>
      <w:r>
        <w:t xml:space="preserve">IP&amp;R documents </w:t>
      </w:r>
    </w:p>
    <w:p w14:paraId="495B6883" w14:textId="5833930C" w:rsidR="007F7EBE" w:rsidRDefault="007F7EBE" w:rsidP="007F7EBE">
      <w:pPr>
        <w:pStyle w:val="ListBullet"/>
        <w:spacing w:after="0"/>
        <w:jc w:val="both"/>
      </w:pPr>
      <w:r>
        <w:t>Criterion 5:</w:t>
      </w:r>
      <w:r w:rsidR="00A376CB">
        <w:t xml:space="preserve"> </w:t>
      </w:r>
      <w:r>
        <w:t>Productivity improvements and cost containment strategies</w:t>
      </w:r>
    </w:p>
    <w:p w14:paraId="52C54FA4" w14:textId="1E7D3EC7" w:rsidR="007F7EBE" w:rsidRDefault="007F7EBE" w:rsidP="007F7EBE">
      <w:pPr>
        <w:pStyle w:val="ListBullet"/>
        <w:spacing w:after="0"/>
        <w:jc w:val="both"/>
      </w:pPr>
      <w:r>
        <w:t>Criterion 6:</w:t>
      </w:r>
      <w:r w:rsidR="00A376CB">
        <w:t xml:space="preserve"> </w:t>
      </w:r>
      <w:r>
        <w:t>Other relevant matters</w:t>
      </w:r>
    </w:p>
    <w:p w14:paraId="768D2F8D" w14:textId="77777777" w:rsidR="007F7EBE" w:rsidRDefault="007F7EBE" w:rsidP="007F7EBE">
      <w:pPr>
        <w:pStyle w:val="ListBullet"/>
        <w:spacing w:after="0"/>
        <w:jc w:val="both"/>
      </w:pPr>
      <w:r>
        <w:t xml:space="preserve">Council certification and contact information </w:t>
      </w:r>
    </w:p>
    <w:p w14:paraId="40A58E1A" w14:textId="77777777" w:rsidR="00A4596A" w:rsidRPr="00A3499D" w:rsidRDefault="00A4596A" w:rsidP="003420FC">
      <w:pPr>
        <w:pStyle w:val="ListBullet"/>
      </w:pPr>
      <w:r w:rsidRPr="00A3499D">
        <w:t>List of attachments</w:t>
      </w:r>
    </w:p>
    <w:p w14:paraId="5959CEB3" w14:textId="77777777" w:rsidR="00A4596A" w:rsidRPr="00011FA1" w:rsidRDefault="00A4596A" w:rsidP="00A4596A">
      <w:pPr>
        <w:pStyle w:val="BodyText"/>
      </w:pPr>
      <w:r w:rsidRPr="00011FA1">
        <w:t>When completing this Application Form, councils should refer to the following:</w:t>
      </w:r>
    </w:p>
    <w:p w14:paraId="655B97EB" w14:textId="75710164" w:rsidR="00A4596A" w:rsidRPr="00011FA1" w:rsidRDefault="00A4596A" w:rsidP="003420FC">
      <w:pPr>
        <w:pStyle w:val="ListBullet"/>
      </w:pPr>
      <w:r w:rsidRPr="00011FA1">
        <w:t>Application Guide for MR Increase Application Form Part B (</w:t>
      </w:r>
      <w:hyperlink r:id="rId16" w:history="1">
        <w:r w:rsidR="00011FA1" w:rsidRPr="00011FA1">
          <w:rPr>
            <w:rStyle w:val="Hyperlink"/>
          </w:rPr>
          <w:t>website</w:t>
        </w:r>
      </w:hyperlink>
      <w:r w:rsidRPr="00011FA1">
        <w:t>)</w:t>
      </w:r>
    </w:p>
    <w:p w14:paraId="05E00BFC" w14:textId="0B4F4F32" w:rsidR="00A4596A" w:rsidRDefault="00A4596A" w:rsidP="003420FC">
      <w:pPr>
        <w:pStyle w:val="ListBullet"/>
      </w:pPr>
      <w:r w:rsidRPr="00E9685C">
        <w:t xml:space="preserve">OLG’s MR Guidelines issued </w:t>
      </w:r>
      <w:r>
        <w:t>i</w:t>
      </w:r>
      <w:r w:rsidRPr="00E9685C">
        <w:t xml:space="preserve">n </w:t>
      </w:r>
      <w:r>
        <w:t>November</w:t>
      </w:r>
      <w:r w:rsidRPr="00E9685C">
        <w:t xml:space="preserve"> </w:t>
      </w:r>
      <w:r w:rsidRPr="00C813EA">
        <w:t>2020</w:t>
      </w:r>
      <w:r w:rsidRPr="00E9685C">
        <w:t xml:space="preserve"> (</w:t>
      </w:r>
      <w:hyperlink r:id="rId17" w:history="1">
        <w:r w:rsidR="00011FA1" w:rsidRPr="00011FA1">
          <w:rPr>
            <w:rStyle w:val="Hyperlink"/>
          </w:rPr>
          <w:t>website</w:t>
        </w:r>
      </w:hyperlink>
      <w:r w:rsidRPr="00E9685C">
        <w:t>).</w:t>
      </w:r>
    </w:p>
    <w:p w14:paraId="4BEF8273" w14:textId="7C9DD9FF" w:rsidR="00E51585" w:rsidRPr="00A3499D" w:rsidRDefault="00E51585" w:rsidP="00E51585">
      <w:pPr>
        <w:pStyle w:val="BodyText"/>
      </w:pPr>
      <w:r>
        <w:t>A</w:t>
      </w:r>
      <w:r w:rsidRPr="00A3499D">
        <w:t xml:space="preserve">lso </w:t>
      </w:r>
      <w:r>
        <w:t>r</w:t>
      </w:r>
      <w:r w:rsidRPr="00A3499D">
        <w:t>efer to the</w:t>
      </w:r>
      <w:r>
        <w:t xml:space="preserve"> following</w:t>
      </w:r>
      <w:r w:rsidRPr="00A3499D">
        <w:t xml:space="preserve"> publications</w:t>
      </w:r>
      <w:r w:rsidR="00011FA1">
        <w:t xml:space="preserve"> </w:t>
      </w:r>
      <w:r w:rsidR="00011FA1" w:rsidRPr="00011FA1">
        <w:t>(</w:t>
      </w:r>
      <w:hyperlink r:id="rId18" w:history="1">
        <w:r w:rsidR="00011FA1" w:rsidRPr="00011FA1">
          <w:rPr>
            <w:rStyle w:val="Hyperlink"/>
          </w:rPr>
          <w:t>website</w:t>
        </w:r>
      </w:hyperlink>
      <w:r w:rsidR="00011FA1" w:rsidRPr="00011FA1">
        <w:t>)</w:t>
      </w:r>
      <w:r w:rsidRPr="00A3499D">
        <w:t xml:space="preserve">: </w:t>
      </w:r>
    </w:p>
    <w:p w14:paraId="3E6C5889" w14:textId="7DD91AD2" w:rsidR="00E51585" w:rsidRPr="00D00D83" w:rsidRDefault="00E51585" w:rsidP="00E51585">
      <w:pPr>
        <w:pStyle w:val="ListBullet"/>
      </w:pPr>
      <w:r w:rsidRPr="00D00D83">
        <w:t>Fact sheet</w:t>
      </w:r>
      <w:r>
        <w:t xml:space="preserve">: </w:t>
      </w:r>
      <w:r w:rsidRPr="00C813EA">
        <w:t xml:space="preserve">The Year Ahead – Minimum Rates in </w:t>
      </w:r>
      <w:r w:rsidR="00437996">
        <w:t>2022-23</w:t>
      </w:r>
    </w:p>
    <w:p w14:paraId="5D8D42AE" w14:textId="577706C3" w:rsidR="00E51585" w:rsidRPr="00D00D83" w:rsidRDefault="00E51585" w:rsidP="00E51585">
      <w:pPr>
        <w:pStyle w:val="ListBullet"/>
      </w:pPr>
      <w:r w:rsidRPr="00D00D83">
        <w:t>Information Paper</w:t>
      </w:r>
      <w:r>
        <w:t xml:space="preserve">: </w:t>
      </w:r>
      <w:r w:rsidRPr="00D00D83">
        <w:t xml:space="preserve">Minimum Rates in </w:t>
      </w:r>
      <w:r w:rsidR="00437996">
        <w:t>2022-23</w:t>
      </w:r>
    </w:p>
    <w:p w14:paraId="06119836" w14:textId="7E235598" w:rsidR="00E51585" w:rsidRDefault="00E51585" w:rsidP="00E51585">
      <w:pPr>
        <w:pStyle w:val="ListBullet"/>
      </w:pPr>
      <w:r>
        <w:t xml:space="preserve">Information Paper: </w:t>
      </w:r>
      <w:r w:rsidRPr="00C813EA">
        <w:t>Community awareness and engagement for special variations</w:t>
      </w:r>
    </w:p>
    <w:tbl>
      <w:tblPr>
        <w:tblStyle w:val="IPARTImpactbox"/>
        <w:tblW w:w="0" w:type="auto"/>
        <w:tblLayout w:type="fixed"/>
        <w:tblLook w:val="06A0" w:firstRow="1" w:lastRow="0" w:firstColumn="1" w:lastColumn="0" w:noHBand="1" w:noVBand="1"/>
      </w:tblPr>
      <w:tblGrid>
        <w:gridCol w:w="1049"/>
        <w:gridCol w:w="7978"/>
      </w:tblGrid>
      <w:tr w:rsidR="00EF3942" w14:paraId="15C93C12" w14:textId="77777777" w:rsidTr="007F7EB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049" w:type="dxa"/>
            <w:vAlign w:val="top"/>
          </w:tcPr>
          <w:p w14:paraId="5B04B37B" w14:textId="77777777" w:rsidR="00EF3942" w:rsidRDefault="00EF3942" w:rsidP="007F7EBE">
            <w:pPr>
              <w:pStyle w:val="PullQuoteHeading-Reversed"/>
              <w:keepLines/>
              <w:tabs>
                <w:tab w:val="clear" w:pos="567"/>
              </w:tabs>
              <w:ind w:right="142"/>
              <w:jc w:val="right"/>
            </w:pPr>
            <w:r w:rsidRPr="003D5E02">
              <w:rPr>
                <w:noProof/>
              </w:rPr>
              <mc:AlternateContent>
                <mc:Choice Requires="wps">
                  <w:drawing>
                    <wp:inline distT="0" distB="0" distL="0" distR="0" wp14:anchorId="072A7F07" wp14:editId="0457E918">
                      <wp:extent cx="219600" cy="219600"/>
                      <wp:effectExtent l="0" t="0" r="9525" b="9525"/>
                      <wp:docPr id="14" name="Graphic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600" cy="219600"/>
                              </a:xfrm>
                              <a:custGeom>
                                <a:avLst/>
                                <a:gdLst>
                                  <a:gd name="connsiteX0" fmla="*/ 1754981 w 3509962"/>
                                  <a:gd name="connsiteY0" fmla="*/ 3509962 h 3509962"/>
                                  <a:gd name="connsiteX1" fmla="*/ 3509962 w 3509962"/>
                                  <a:gd name="connsiteY1" fmla="*/ 1754981 h 3509962"/>
                                  <a:gd name="connsiteX2" fmla="*/ 1754981 w 3509962"/>
                                  <a:gd name="connsiteY2" fmla="*/ 0 h 3509962"/>
                                  <a:gd name="connsiteX3" fmla="*/ 0 w 3509962"/>
                                  <a:gd name="connsiteY3" fmla="*/ 1754981 h 3509962"/>
                                  <a:gd name="connsiteX4" fmla="*/ 1754981 w 3509962"/>
                                  <a:gd name="connsiteY4" fmla="*/ 3509962 h 3509962"/>
                                  <a:gd name="connsiteX5" fmla="*/ 1754981 w 3509962"/>
                                  <a:gd name="connsiteY5" fmla="*/ 3353960 h 3509962"/>
                                  <a:gd name="connsiteX6" fmla="*/ 3353960 w 3509962"/>
                                  <a:gd name="connsiteY6" fmla="*/ 1754981 h 3509962"/>
                                  <a:gd name="connsiteX7" fmla="*/ 1754981 w 3509962"/>
                                  <a:gd name="connsiteY7" fmla="*/ 155999 h 3509962"/>
                                  <a:gd name="connsiteX8" fmla="*/ 155999 w 3509962"/>
                                  <a:gd name="connsiteY8" fmla="*/ 1754981 h 3509962"/>
                                  <a:gd name="connsiteX9" fmla="*/ 1754981 w 3509962"/>
                                  <a:gd name="connsiteY9" fmla="*/ 3353960 h 3509962"/>
                                  <a:gd name="connsiteX10" fmla="*/ 1832977 w 3509962"/>
                                  <a:gd name="connsiteY10" fmla="*/ 1325979 h 3509962"/>
                                  <a:gd name="connsiteX11" fmla="*/ 1754971 w 3509962"/>
                                  <a:gd name="connsiteY11" fmla="*/ 1247983 h 3509962"/>
                                  <a:gd name="connsiteX12" fmla="*/ 1676975 w 3509962"/>
                                  <a:gd name="connsiteY12" fmla="*/ 1325979 h 3509962"/>
                                  <a:gd name="connsiteX13" fmla="*/ 1676975 w 3509962"/>
                                  <a:gd name="connsiteY13" fmla="*/ 2768967 h 3509962"/>
                                  <a:gd name="connsiteX14" fmla="*/ 1754971 w 3509962"/>
                                  <a:gd name="connsiteY14" fmla="*/ 2846962 h 3509962"/>
                                  <a:gd name="connsiteX15" fmla="*/ 1832977 w 3509962"/>
                                  <a:gd name="connsiteY15" fmla="*/ 2768967 h 3509962"/>
                                  <a:gd name="connsiteX16" fmla="*/ 1832977 w 3509962"/>
                                  <a:gd name="connsiteY16" fmla="*/ 1325979 h 3509962"/>
                                  <a:gd name="connsiteX17" fmla="*/ 1754971 w 3509962"/>
                                  <a:gd name="connsiteY17" fmla="*/ 740992 h 3509962"/>
                                  <a:gd name="connsiteX18" fmla="*/ 1832977 w 3509962"/>
                                  <a:gd name="connsiteY18" fmla="*/ 818992 h 3509962"/>
                                  <a:gd name="connsiteX19" fmla="*/ 1832977 w 3509962"/>
                                  <a:gd name="connsiteY19" fmla="*/ 935991 h 3509962"/>
                                  <a:gd name="connsiteX20" fmla="*/ 1754971 w 3509962"/>
                                  <a:gd name="connsiteY20" fmla="*/ 1013990 h 3509962"/>
                                  <a:gd name="connsiteX21" fmla="*/ 1676975 w 3509962"/>
                                  <a:gd name="connsiteY21" fmla="*/ 935991 h 3509962"/>
                                  <a:gd name="connsiteX22" fmla="*/ 1676975 w 3509962"/>
                                  <a:gd name="connsiteY22" fmla="*/ 818992 h 3509962"/>
                                  <a:gd name="connsiteX23" fmla="*/ 1754971 w 3509962"/>
                                  <a:gd name="connsiteY23" fmla="*/ 740992 h 3509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509962" h="3509962">
                                    <a:moveTo>
                                      <a:pt x="1754981" y="3509962"/>
                                    </a:moveTo>
                                    <a:cubicBezTo>
                                      <a:pt x="2724230" y="3509962"/>
                                      <a:pt x="3509962" y="2724230"/>
                                      <a:pt x="3509962" y="1754981"/>
                                    </a:cubicBezTo>
                                    <a:cubicBezTo>
                                      <a:pt x="3509962" y="785732"/>
                                      <a:pt x="2724230" y="0"/>
                                      <a:pt x="1754981" y="0"/>
                                    </a:cubicBezTo>
                                    <a:cubicBezTo>
                                      <a:pt x="785732" y="0"/>
                                      <a:pt x="0" y="785732"/>
                                      <a:pt x="0" y="1754981"/>
                                    </a:cubicBezTo>
                                    <a:cubicBezTo>
                                      <a:pt x="0" y="2724230"/>
                                      <a:pt x="785732" y="3509962"/>
                                      <a:pt x="1754981" y="3509962"/>
                                    </a:cubicBezTo>
                                    <a:close/>
                                    <a:moveTo>
                                      <a:pt x="1754981" y="3353960"/>
                                    </a:moveTo>
                                    <a:cubicBezTo>
                                      <a:pt x="2638077" y="3353960"/>
                                      <a:pt x="3353960" y="2638077"/>
                                      <a:pt x="3353960" y="1754981"/>
                                    </a:cubicBezTo>
                                    <a:cubicBezTo>
                                      <a:pt x="3353960" y="871887"/>
                                      <a:pt x="2638077" y="155999"/>
                                      <a:pt x="1754981" y="155999"/>
                                    </a:cubicBezTo>
                                    <a:cubicBezTo>
                                      <a:pt x="871887" y="155999"/>
                                      <a:pt x="155999" y="871887"/>
                                      <a:pt x="155999" y="1754981"/>
                                    </a:cubicBezTo>
                                    <a:cubicBezTo>
                                      <a:pt x="155999" y="2638077"/>
                                      <a:pt x="871887" y="3353960"/>
                                      <a:pt x="1754981" y="3353960"/>
                                    </a:cubicBezTo>
                                    <a:close/>
                                    <a:moveTo>
                                      <a:pt x="1832977" y="1325979"/>
                                    </a:moveTo>
                                    <a:cubicBezTo>
                                      <a:pt x="1832977" y="1282902"/>
                                      <a:pt x="1798047" y="1247983"/>
                                      <a:pt x="1754971" y="1247983"/>
                                    </a:cubicBezTo>
                                    <a:cubicBezTo>
                                      <a:pt x="1711894" y="1247983"/>
                                      <a:pt x="1676975" y="1282902"/>
                                      <a:pt x="1676975" y="1325979"/>
                                    </a:cubicBezTo>
                                    <a:lnTo>
                                      <a:pt x="1676975" y="2768967"/>
                                    </a:lnTo>
                                    <a:cubicBezTo>
                                      <a:pt x="1676975" y="2812043"/>
                                      <a:pt x="1711894" y="2846962"/>
                                      <a:pt x="1754971" y="2846962"/>
                                    </a:cubicBezTo>
                                    <a:cubicBezTo>
                                      <a:pt x="1798047" y="2846962"/>
                                      <a:pt x="1832977" y="2812043"/>
                                      <a:pt x="1832977" y="2768967"/>
                                    </a:cubicBezTo>
                                    <a:lnTo>
                                      <a:pt x="1832977" y="1325979"/>
                                    </a:lnTo>
                                    <a:close/>
                                    <a:moveTo>
                                      <a:pt x="1754971" y="740992"/>
                                    </a:moveTo>
                                    <a:cubicBezTo>
                                      <a:pt x="1798047" y="740992"/>
                                      <a:pt x="1832977" y="775914"/>
                                      <a:pt x="1832977" y="818992"/>
                                    </a:cubicBezTo>
                                    <a:lnTo>
                                      <a:pt x="1832977" y="935991"/>
                                    </a:lnTo>
                                    <a:cubicBezTo>
                                      <a:pt x="1832977" y="979069"/>
                                      <a:pt x="1798047" y="1013990"/>
                                      <a:pt x="1754971" y="1013990"/>
                                    </a:cubicBezTo>
                                    <a:cubicBezTo>
                                      <a:pt x="1711894" y="1013990"/>
                                      <a:pt x="1676975" y="979069"/>
                                      <a:pt x="1676975" y="935991"/>
                                    </a:cubicBezTo>
                                    <a:lnTo>
                                      <a:pt x="1676975" y="818992"/>
                                    </a:lnTo>
                                    <a:cubicBezTo>
                                      <a:pt x="1676975" y="775914"/>
                                      <a:pt x="1711894" y="740992"/>
                                      <a:pt x="1754971" y="740992"/>
                                    </a:cubicBezTo>
                                    <a:close/>
                                  </a:path>
                                </a:pathLst>
                              </a:custGeom>
                              <a:solidFill>
                                <a:schemeClr val="bg1"/>
                              </a:solidFill>
                              <a:ln w="106218" cap="flat">
                                <a:noFill/>
                                <a:prstDash val="solid"/>
                                <a:miter/>
                              </a:ln>
                            </wps:spPr>
                            <wps:bodyPr rtlCol="0" anchor="ctr"/>
                          </wps:wsp>
                        </a:graphicData>
                      </a:graphic>
                    </wp:inline>
                  </w:drawing>
                </mc:Choice>
                <mc:Fallback>
                  <w:pict>
                    <v:shape w14:anchorId="1C7841AF" id="Graphic 18" o:spid="_x0000_s1026" style="width:17.3pt;height:17.3pt;visibility:visible;mso-wrap-style:square;mso-left-percent:-10001;mso-top-percent:-10001;mso-position-horizontal:absolute;mso-position-horizontal-relative:char;mso-position-vertical:absolute;mso-position-vertical-relative:line;mso-left-percent:-10001;mso-top-percent:-10001;v-text-anchor:middle" coordsize="3509962,350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" path="m1754981,3509962v969249,,1754981,-785732,1754981,-1754981c3509962,785732,2724230,,1754981,,785732,,,785732,,1754981v,969249,785732,1754981,1754981,1754981xm1754981,3353960v883096,,1598979,-715883,1598979,-1598979c3353960,871887,2638077,155999,1754981,155999v-883094,,-1598982,715888,-1598982,1598982c155999,2638077,871887,3353960,1754981,3353960xm1832977,1325979v,-43077,-34930,-77996,-78006,-77996c1711894,1247983,1676975,1282902,1676975,1325979r,1442988c1676975,2812043,1711894,2846962,1754971,2846962v43076,,78006,-34919,78006,-77995l1832977,1325979xm1754971,740992v43076,,78006,34922,78006,78000l1832977,935991v,43078,-34930,77999,-78006,77999c1711894,1013990,1676975,979069,1676975,935991r,-116999c1676975,775914,1711894,740992,1754971,740992xe" fillcolor="white [3212]" stroked="f" strokeweight="2.9505mm">
                      <v:stroke joinstyle="miter"/>
                      <v:path arrowok="t" o:connecttype="custom" o:connectlocs="109800,219600;219600,109800;109800,0;0,109800;109800,219600;109800,209840;209840,109800;109800,9760;9760,109800;109800,209840;114680,82960;109799,78080;104920,82960;104920,173240;109799,178120;114680,173240;114680,82960;109799,46360;114680,51240;114680,58560;109799,63440;104920,58560;104920,51240;109799,46360" o:connectangles="0,0,0,0,0,0,0,0,0,0,0,0,0,0,0,0,0,0,0,0,0,0,0,0"/>
                      <o:lock v:ext="edit" aspectratio="t"/>
                      <w10:anchorlock/>
                    </v:shape>
                  </w:pict>
                </mc:Fallback>
              </mc:AlternateContent>
            </w:r>
          </w:p>
        </w:tc>
        <w:tc>
          <w:tcPr>
            <w:tcW w:w="7978" w:type="dxa"/>
          </w:tcPr>
          <w:p w14:paraId="5E664DF3" w14:textId="3B416B97" w:rsidR="00EF3942" w:rsidRDefault="00EF3942" w:rsidP="007F7EBE">
            <w:pPr>
              <w:pStyle w:val="PullQuoteHeading-Reversed"/>
              <w:spacing w:line="240" w:lineRule="auto"/>
              <w:cnfStyle w:val="100000000000" w:firstRow="1" w:lastRow="0" w:firstColumn="0" w:lastColumn="0" w:oddVBand="0" w:evenVBand="0" w:oddHBand="0" w:evenHBand="0" w:firstRowFirstColumn="0" w:firstRowLastColumn="0" w:lastRowFirstColumn="0" w:lastRowLastColumn="0"/>
            </w:pPr>
            <w:r w:rsidRPr="00A77839">
              <w:t>Attachments for Criterion</w:t>
            </w:r>
            <w:r>
              <w:t>s</w:t>
            </w:r>
            <w:r w:rsidRPr="00A77839">
              <w:t xml:space="preserve"> </w:t>
            </w:r>
          </w:p>
        </w:tc>
      </w:tr>
      <w:tr w:rsidR="00EF3942" w14:paraId="14687A5A" w14:textId="77777777" w:rsidTr="007F7EBE">
        <w:trPr>
          <w:trHeight w:val="728"/>
        </w:trPr>
        <w:tc>
          <w:tcPr>
            <w:cnfStyle w:val="001000000000" w:firstRow="0" w:lastRow="0" w:firstColumn="1" w:lastColumn="0" w:oddVBand="0" w:evenVBand="0" w:oddHBand="0" w:evenHBand="0" w:firstRowFirstColumn="0" w:firstRowLastColumn="0" w:lastRowFirstColumn="0" w:lastRowLastColumn="0"/>
            <w:tcW w:w="1049" w:type="dxa"/>
          </w:tcPr>
          <w:p w14:paraId="64123B61" w14:textId="77777777" w:rsidR="00EF3942" w:rsidRDefault="00EF3942" w:rsidP="007F7EBE">
            <w:pPr>
              <w:pStyle w:val="BodyText"/>
              <w:ind w:left="261"/>
            </w:pPr>
          </w:p>
        </w:tc>
        <w:tc>
          <w:tcPr>
            <w:tcW w:w="7978" w:type="dxa"/>
          </w:tcPr>
          <w:p w14:paraId="2C4EB532" w14:textId="77777777" w:rsidR="00AD0580" w:rsidRDefault="00AD0580" w:rsidP="008D537D">
            <w:pPr>
              <w:pStyle w:val="PullQuotetext-Reversed"/>
              <w:numPr>
                <w:ilvl w:val="0"/>
                <w:numId w:val="37"/>
              </w:numPr>
              <w:cnfStyle w:val="000000000000" w:firstRow="0" w:lastRow="0" w:firstColumn="0" w:lastColumn="0" w:oddVBand="0" w:evenVBand="0" w:oddHBand="0" w:evenHBand="0" w:firstRowFirstColumn="0" w:firstRowLastColumn="0" w:lastRowFirstColumn="0" w:lastRowLastColumn="0"/>
            </w:pPr>
            <w:r>
              <w:t>Copy of the relevant instrument(s)</w:t>
            </w:r>
          </w:p>
          <w:p w14:paraId="628A146E" w14:textId="57C94191" w:rsidR="00AD0580" w:rsidRDefault="00AD0580" w:rsidP="008D537D">
            <w:pPr>
              <w:pStyle w:val="PullQuotetext-Reversed"/>
              <w:numPr>
                <w:ilvl w:val="0"/>
                <w:numId w:val="37"/>
              </w:numPr>
              <w:cnfStyle w:val="000000000000" w:firstRow="0" w:lastRow="0" w:firstColumn="0" w:lastColumn="0" w:oddVBand="0" w:evenVBand="0" w:oddHBand="0" w:evenHBand="0" w:firstRowFirstColumn="0" w:firstRowLastColumn="0" w:lastRowFirstColumn="0" w:lastRowLastColumn="0"/>
            </w:pPr>
            <w:r>
              <w:t xml:space="preserve">Declaration by the General Manager as to the council’s compliance with the conditions applying to the SV included in the instrument of approval </w:t>
            </w:r>
          </w:p>
          <w:p w14:paraId="2A7CE4F6" w14:textId="663EB4EC" w:rsidR="00EF3942" w:rsidRDefault="00AD0580" w:rsidP="008D537D">
            <w:pPr>
              <w:pStyle w:val="PullQuotetext-Reversed"/>
              <w:numPr>
                <w:ilvl w:val="0"/>
                <w:numId w:val="37"/>
              </w:numPr>
              <w:cnfStyle w:val="000000000000" w:firstRow="0" w:lastRow="0" w:firstColumn="0" w:lastColumn="0" w:oddVBand="0" w:evenVBand="0" w:oddHBand="0" w:evenHBand="0" w:firstRowFirstColumn="0" w:firstRowLastColumn="0" w:lastRowFirstColumn="0" w:lastRowLastColumn="0"/>
            </w:pPr>
            <w:r>
              <w:t>Any supporting documents providing evidence of the council’s actions to comply with the conditions in the instrument(s).</w:t>
            </w:r>
          </w:p>
        </w:tc>
      </w:tr>
    </w:tbl>
    <w:p w14:paraId="2C979B3C" w14:textId="77777777" w:rsidR="00EF3942" w:rsidRPr="00E9685C" w:rsidRDefault="00EF3942" w:rsidP="00E51585">
      <w:pPr>
        <w:pStyle w:val="ListBullet"/>
      </w:pPr>
    </w:p>
    <w:p w14:paraId="12FDDEB5" w14:textId="77777777" w:rsidR="00A4596A" w:rsidRDefault="00A4596A" w:rsidP="003420FC">
      <w:pPr>
        <w:pStyle w:val="Heading1nonumber"/>
      </w:pPr>
      <w:bookmarkStart w:id="5" w:name="_Toc39658618"/>
      <w:bookmarkStart w:id="6" w:name="_Toc87885791"/>
      <w:r>
        <w:lastRenderedPageBreak/>
        <w:t>Description and Context</w:t>
      </w:r>
      <w:bookmarkEnd w:id="5"/>
      <w:bookmarkEnd w:id="6"/>
    </w:p>
    <w:p w14:paraId="3055751C" w14:textId="5EE53CFA" w:rsidR="00A4596A" w:rsidRDefault="00A4596A" w:rsidP="00A4596A">
      <w:pPr>
        <w:pStyle w:val="BodyText"/>
      </w:pPr>
      <w:r w:rsidRPr="0044599D">
        <w:t xml:space="preserve">To complete these questions, refer to the discussion in </w:t>
      </w:r>
      <w:r w:rsidR="008D537D">
        <w:t xml:space="preserve">the </w:t>
      </w:r>
      <w:r w:rsidRPr="0044599D">
        <w:t xml:space="preserve">Application Guide for </w:t>
      </w:r>
      <w:r w:rsidR="00AD0580">
        <w:t>SV</w:t>
      </w:r>
      <w:r w:rsidRPr="0044599D">
        <w:t xml:space="preserve"> Application Form Part B, Description and Context.</w:t>
      </w:r>
    </w:p>
    <w:p w14:paraId="597A8538" w14:textId="50ACCD82" w:rsidR="00A4596A" w:rsidRDefault="00A4596A" w:rsidP="00AD0580">
      <w:pPr>
        <w:pStyle w:val="Heading4"/>
      </w:pPr>
      <w:r w:rsidRPr="00A0331D">
        <w:t>Question 1:</w:t>
      </w:r>
      <w:r w:rsidR="00C37E9D">
        <w:t xml:space="preserve"> </w:t>
      </w:r>
      <w:r w:rsidR="00AD0580" w:rsidRPr="00AD0580">
        <w:t>What is the type and size of the special variation the council is applying for?</w:t>
      </w:r>
    </w:p>
    <w:p w14:paraId="3F86929F" w14:textId="1B6132D7" w:rsidR="00AD0580" w:rsidRDefault="00AD0580" w:rsidP="00AD0580">
      <w:pPr>
        <w:pStyle w:val="BodyText"/>
      </w:pPr>
      <w:r>
        <w:t xml:space="preserve">Indicate the type of the proposed SV - s 508(2) or 508A the council is requesting, and specify the percentage increases in each of the years in which the SV is to apply, the cumulative increase for a s508A SV, and whether the SV is to be permanent or temporary. </w:t>
      </w:r>
    </w:p>
    <w:p w14:paraId="1C1485B9" w14:textId="398EC78D" w:rsidR="00592A70" w:rsidRDefault="00AD0580" w:rsidP="00AD0580">
      <w:pPr>
        <w:pStyle w:val="BodyText"/>
      </w:pPr>
      <w:r>
        <w:t>Provide the information in the text box, or alternatively, complete</w:t>
      </w:r>
      <w:r w:rsidR="00011FA1">
        <w:t xml:space="preserve"> </w:t>
      </w:r>
      <w:r w:rsidR="008D537D">
        <w:fldChar w:fldCharType="begin"/>
      </w:r>
      <w:r w:rsidR="008D537D">
        <w:instrText xml:space="preserve"> REF _Ref86149195 \h </w:instrText>
      </w:r>
      <w:r w:rsidR="008D537D">
        <w:fldChar w:fldCharType="separate"/>
      </w:r>
      <w:r w:rsidR="0062326A">
        <w:t xml:space="preserve">Table </w:t>
      </w:r>
      <w:r w:rsidR="0062326A">
        <w:rPr>
          <w:noProof/>
        </w:rPr>
        <w:t>1</w:t>
      </w:r>
      <w:r w:rsidR="008D537D">
        <w:fldChar w:fldCharType="end"/>
      </w:r>
      <w:r>
        <w:t>.</w:t>
      </w:r>
    </w:p>
    <w:tbl>
      <w:tblPr>
        <w:tblStyle w:val="TableGrid"/>
        <w:tblW w:w="9000" w:type="dxa"/>
        <w:tblBorders>
          <w:top w:val="single" w:sz="8" w:space="0" w:color="959597" w:themeColor="text1" w:themeTint="80"/>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0"/>
      </w:tblGrid>
      <w:tr w:rsidR="00AD0580" w:rsidRPr="001C1D61" w14:paraId="34B6E677" w14:textId="77777777" w:rsidTr="00261A44">
        <w:sdt>
          <w:sdtPr>
            <w:id w:val="787321126"/>
            <w:placeholder>
              <w:docPart w:val="D642791C7A7A416385A5B44003E37198"/>
            </w:placeholder>
            <w:showingPlcHdr/>
          </w:sdtPr>
          <w:sdtEndPr/>
          <w:sdtContent>
            <w:tc>
              <w:tcPr>
                <w:tcW w:w="9000" w:type="dxa"/>
                <w:tcBorders>
                  <w:top w:val="single" w:sz="4" w:space="0" w:color="C8D3D5"/>
                  <w:bottom w:val="single" w:sz="4" w:space="0" w:color="C8D3D5"/>
                </w:tcBorders>
              </w:tcPr>
              <w:p w14:paraId="632F9D6A" w14:textId="2F53263B" w:rsidR="00AD0580" w:rsidRPr="00DC3CF6" w:rsidRDefault="00AD0580" w:rsidP="00261A44">
                <w:pPr>
                  <w:pStyle w:val="BodyText"/>
                </w:pPr>
                <w:r w:rsidRPr="002F4718">
                  <w:rPr>
                    <w:rStyle w:val="PlaceholderText"/>
                  </w:rPr>
                  <w:t>Click or tap here to enter text.</w:t>
                </w:r>
              </w:p>
            </w:tc>
          </w:sdtContent>
        </w:sdt>
      </w:tr>
    </w:tbl>
    <w:bookmarkStart w:id="7" w:name="_Ref86149195"/>
    <w:p w14:paraId="5548F23E" w14:textId="7D827E30" w:rsidR="00AD0580" w:rsidRDefault="0062326A" w:rsidP="00AD0580">
      <w:pPr>
        <w:pStyle w:val="Caption"/>
        <w:numPr>
          <w:ilvl w:val="0"/>
          <w:numId w:val="16"/>
        </w:numPr>
      </w:pPr>
      <w:sdt>
        <w:sdtPr>
          <w:id w:val="-1561864394"/>
          <w:placeholder>
            <w:docPart w:val="F154C892CA08464DBED4BE13733C9F8F"/>
          </w:placeholder>
          <w:docPartList>
            <w:docPartGallery w:val="AutoText"/>
            <w:docPartCategory w:val="Table Captions"/>
          </w:docPartList>
        </w:sdtPr>
        <w:sdtEndPr/>
        <w:sdtContent>
          <w:r w:rsidR="00AD0580">
            <w:t xml:space="preserve">Table </w:t>
          </w:r>
          <w:r w:rsidR="00AD0580">
            <w:rPr>
              <w:noProof/>
            </w:rPr>
            <w:fldChar w:fldCharType="begin"/>
          </w:r>
          <w:r w:rsidR="00AD0580">
            <w:rPr>
              <w:noProof/>
            </w:rPr>
            <w:instrText xml:space="preserve"> SEQ Table \* ARABIC </w:instrText>
          </w:r>
          <w:r w:rsidR="00AD0580">
            <w:rPr>
              <w:noProof/>
            </w:rPr>
            <w:fldChar w:fldCharType="separate"/>
          </w:r>
          <w:r>
            <w:rPr>
              <w:noProof/>
            </w:rPr>
            <w:t>1</w:t>
          </w:r>
          <w:r w:rsidR="00AD0580">
            <w:rPr>
              <w:noProof/>
            </w:rPr>
            <w:fldChar w:fldCharType="end"/>
          </w:r>
          <w:bookmarkEnd w:id="7"/>
        </w:sdtContent>
      </w:sdt>
      <w:r w:rsidR="00AD0580">
        <w:t xml:space="preserve"> </w:t>
      </w:r>
      <w:r w:rsidR="00AD0580" w:rsidRPr="00AD0580">
        <w:t>The council’s proposed special variation</w:t>
      </w:r>
    </w:p>
    <w:tbl>
      <w:tblPr>
        <w:tblStyle w:val="BasicIPARTtable"/>
        <w:tblW w:w="5002" w:type="pct"/>
        <w:tblLook w:val="04A0" w:firstRow="1" w:lastRow="0" w:firstColumn="1" w:lastColumn="0" w:noHBand="0" w:noVBand="1"/>
      </w:tblPr>
      <w:tblGrid>
        <w:gridCol w:w="2131"/>
        <w:gridCol w:w="986"/>
        <w:gridCol w:w="986"/>
        <w:gridCol w:w="986"/>
        <w:gridCol w:w="986"/>
        <w:gridCol w:w="986"/>
        <w:gridCol w:w="986"/>
        <w:gridCol w:w="984"/>
      </w:tblGrid>
      <w:tr w:rsidR="00011FA1" w:rsidRPr="000D2718" w14:paraId="26135DD8" w14:textId="77777777" w:rsidTr="001670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9" w:type="pct"/>
          </w:tcPr>
          <w:p w14:paraId="50E18186" w14:textId="77777777" w:rsidR="00011FA1" w:rsidRPr="000D2718" w:rsidRDefault="00011FA1" w:rsidP="00011FA1">
            <w:pPr>
              <w:pStyle w:val="TableDataColumnHeading"/>
            </w:pPr>
          </w:p>
        </w:tc>
        <w:tc>
          <w:tcPr>
            <w:tcW w:w="546" w:type="pct"/>
            <w:hideMark/>
          </w:tcPr>
          <w:p w14:paraId="7632D5A2" w14:textId="30871766"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2022-23</w:t>
            </w:r>
          </w:p>
        </w:tc>
        <w:tc>
          <w:tcPr>
            <w:tcW w:w="546" w:type="pct"/>
            <w:hideMark/>
          </w:tcPr>
          <w:p w14:paraId="173A8D88" w14:textId="2048EE53"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2023-24</w:t>
            </w:r>
          </w:p>
        </w:tc>
        <w:tc>
          <w:tcPr>
            <w:tcW w:w="546" w:type="pct"/>
            <w:hideMark/>
          </w:tcPr>
          <w:p w14:paraId="3C54609D" w14:textId="719CA538"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2024-25</w:t>
            </w:r>
          </w:p>
        </w:tc>
        <w:tc>
          <w:tcPr>
            <w:tcW w:w="546" w:type="pct"/>
            <w:hideMark/>
          </w:tcPr>
          <w:p w14:paraId="0C0B4872" w14:textId="0FF8B6CA"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2025-26</w:t>
            </w:r>
          </w:p>
        </w:tc>
        <w:tc>
          <w:tcPr>
            <w:tcW w:w="546" w:type="pct"/>
            <w:hideMark/>
          </w:tcPr>
          <w:p w14:paraId="27E6F5FD" w14:textId="4EB756A7"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2026-27</w:t>
            </w:r>
          </w:p>
        </w:tc>
        <w:tc>
          <w:tcPr>
            <w:tcW w:w="546" w:type="pct"/>
            <w:hideMark/>
          </w:tcPr>
          <w:p w14:paraId="6277A3B4" w14:textId="69179875"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2027-28</w:t>
            </w:r>
          </w:p>
        </w:tc>
        <w:tc>
          <w:tcPr>
            <w:tcW w:w="546" w:type="pct"/>
            <w:hideMark/>
          </w:tcPr>
          <w:p w14:paraId="22D02475" w14:textId="31F26464"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t>8</w:t>
            </w:r>
            <w:r w:rsidRPr="000D2718">
              <w:t>-2</w:t>
            </w:r>
            <w:r>
              <w:t>9</w:t>
            </w:r>
          </w:p>
        </w:tc>
      </w:tr>
      <w:tr w:rsidR="00AD0580" w14:paraId="75E92E2F" w14:textId="77777777" w:rsidTr="001670DA">
        <w:tc>
          <w:tcPr>
            <w:cnfStyle w:val="001000000000" w:firstRow="0" w:lastRow="0" w:firstColumn="1" w:lastColumn="0" w:oddVBand="0" w:evenVBand="0" w:oddHBand="0" w:evenHBand="0" w:firstRowFirstColumn="0" w:firstRowLastColumn="0" w:lastRowFirstColumn="0" w:lastRowLastColumn="0"/>
            <w:tcW w:w="1179" w:type="pct"/>
            <w:hideMark/>
          </w:tcPr>
          <w:p w14:paraId="5003E9EE" w14:textId="77777777" w:rsidR="00AD0580" w:rsidRDefault="00AD0580" w:rsidP="000D2718">
            <w:pPr>
              <w:pStyle w:val="TableTextEntries"/>
            </w:pPr>
            <w:r>
              <w:t xml:space="preserve">Percentage increase </w:t>
            </w:r>
          </w:p>
        </w:tc>
        <w:tc>
          <w:tcPr>
            <w:tcW w:w="546" w:type="pct"/>
            <w:hideMark/>
          </w:tcPr>
          <w:p w14:paraId="41322DB9" w14:textId="7777777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r w:rsidRPr="000D2718">
              <w:t>X.X%</w:t>
            </w:r>
          </w:p>
        </w:tc>
        <w:tc>
          <w:tcPr>
            <w:tcW w:w="546" w:type="pct"/>
            <w:hideMark/>
          </w:tcPr>
          <w:p w14:paraId="3D10D904" w14:textId="7777777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r w:rsidRPr="000D2718">
              <w:t>X.X%</w:t>
            </w:r>
          </w:p>
        </w:tc>
        <w:tc>
          <w:tcPr>
            <w:tcW w:w="546" w:type="pct"/>
            <w:hideMark/>
          </w:tcPr>
          <w:p w14:paraId="4A623AE1" w14:textId="7777777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r w:rsidRPr="000D2718">
              <w:t>X.X%</w:t>
            </w:r>
          </w:p>
        </w:tc>
        <w:tc>
          <w:tcPr>
            <w:tcW w:w="546" w:type="pct"/>
            <w:hideMark/>
          </w:tcPr>
          <w:p w14:paraId="3579AE11" w14:textId="7777777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r w:rsidRPr="000D2718">
              <w:t>X.X%</w:t>
            </w:r>
          </w:p>
        </w:tc>
        <w:tc>
          <w:tcPr>
            <w:tcW w:w="546" w:type="pct"/>
            <w:hideMark/>
          </w:tcPr>
          <w:p w14:paraId="1817A456" w14:textId="7777777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r w:rsidRPr="000D2718">
              <w:t>X.X%</w:t>
            </w:r>
          </w:p>
        </w:tc>
        <w:tc>
          <w:tcPr>
            <w:tcW w:w="546" w:type="pct"/>
            <w:hideMark/>
          </w:tcPr>
          <w:p w14:paraId="5E0828C5" w14:textId="7777777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r w:rsidRPr="000D2718">
              <w:t>X.X%</w:t>
            </w:r>
          </w:p>
        </w:tc>
        <w:tc>
          <w:tcPr>
            <w:tcW w:w="546" w:type="pct"/>
            <w:hideMark/>
          </w:tcPr>
          <w:p w14:paraId="7A10E9E0" w14:textId="7777777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r w:rsidRPr="000D2718">
              <w:t>X.X%</w:t>
            </w:r>
          </w:p>
        </w:tc>
      </w:tr>
      <w:tr w:rsidR="00AD0580" w14:paraId="560EEBCB" w14:textId="77777777" w:rsidTr="00167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4656FDD6" w14:textId="3C347A06" w:rsidR="00AD0580" w:rsidRDefault="00AD0580" w:rsidP="000D2718">
            <w:pPr>
              <w:pStyle w:val="TableTextEntries"/>
            </w:pPr>
            <w:r>
              <w:t xml:space="preserve">Cumulative percentage </w:t>
            </w:r>
            <w:r>
              <w:br/>
              <w:t>increase for s 508A</w:t>
            </w:r>
          </w:p>
        </w:tc>
        <w:tc>
          <w:tcPr>
            <w:tcW w:w="546" w:type="pct"/>
          </w:tcPr>
          <w:p w14:paraId="1254D050" w14:textId="35CCD773"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r w:rsidRPr="000D2718">
              <w:t>X.X%</w:t>
            </w:r>
          </w:p>
        </w:tc>
        <w:tc>
          <w:tcPr>
            <w:tcW w:w="546" w:type="pct"/>
          </w:tcPr>
          <w:p w14:paraId="5AC8512C"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p>
        </w:tc>
        <w:tc>
          <w:tcPr>
            <w:tcW w:w="546" w:type="pct"/>
          </w:tcPr>
          <w:p w14:paraId="51DEE318"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p>
        </w:tc>
        <w:tc>
          <w:tcPr>
            <w:tcW w:w="546" w:type="pct"/>
          </w:tcPr>
          <w:p w14:paraId="6EBAEEF3"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p>
        </w:tc>
        <w:tc>
          <w:tcPr>
            <w:tcW w:w="546" w:type="pct"/>
          </w:tcPr>
          <w:p w14:paraId="146DDB50"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p>
        </w:tc>
        <w:tc>
          <w:tcPr>
            <w:tcW w:w="546" w:type="pct"/>
          </w:tcPr>
          <w:p w14:paraId="5583496E"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p>
        </w:tc>
        <w:tc>
          <w:tcPr>
            <w:tcW w:w="546" w:type="pct"/>
          </w:tcPr>
          <w:p w14:paraId="28A4D1BC"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p>
        </w:tc>
      </w:tr>
      <w:tr w:rsidR="00AD0580" w14:paraId="0CF5BEAC" w14:textId="77777777" w:rsidTr="001670DA">
        <w:tc>
          <w:tcPr>
            <w:cnfStyle w:val="001000000000" w:firstRow="0" w:lastRow="0" w:firstColumn="1" w:lastColumn="0" w:oddVBand="0" w:evenVBand="0" w:oddHBand="0" w:evenHBand="0" w:firstRowFirstColumn="0" w:firstRowLastColumn="0" w:lastRowFirstColumn="0" w:lastRowLastColumn="0"/>
            <w:tcW w:w="1179" w:type="pct"/>
          </w:tcPr>
          <w:p w14:paraId="43A818D3" w14:textId="0F73232A" w:rsidR="00AD0580" w:rsidRDefault="00AD0580" w:rsidP="000D2718">
            <w:pPr>
              <w:pStyle w:val="TableTextEntries"/>
            </w:pPr>
            <w:r>
              <w:t>Permanent or temporary?</w:t>
            </w:r>
          </w:p>
        </w:tc>
        <w:tc>
          <w:tcPr>
            <w:tcW w:w="546" w:type="pct"/>
          </w:tcPr>
          <w:p w14:paraId="22CD3956" w14:textId="7777777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6" w:type="pct"/>
          </w:tcPr>
          <w:p w14:paraId="361D5430" w14:textId="7777777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6" w:type="pct"/>
          </w:tcPr>
          <w:p w14:paraId="1E3374E7" w14:textId="7777777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6" w:type="pct"/>
          </w:tcPr>
          <w:p w14:paraId="371895FD" w14:textId="7777777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6" w:type="pct"/>
          </w:tcPr>
          <w:p w14:paraId="453EDD1B" w14:textId="7777777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6" w:type="pct"/>
          </w:tcPr>
          <w:p w14:paraId="17B5389E" w14:textId="7777777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6" w:type="pct"/>
          </w:tcPr>
          <w:p w14:paraId="1E49B6C7" w14:textId="7777777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r>
    </w:tbl>
    <w:p w14:paraId="5FC4684E" w14:textId="74731F58" w:rsidR="00AD0580" w:rsidRDefault="00AD0580" w:rsidP="00AD0580">
      <w:pPr>
        <w:pStyle w:val="Heading4"/>
        <w:rPr>
          <w:rFonts w:ascii="Arial" w:hAnsi="Arial"/>
          <w:color w:val="011D4B" w:themeColor="text2"/>
        </w:rPr>
      </w:pPr>
      <w:r>
        <w:t>Question 2:</w:t>
      </w:r>
      <w:r w:rsidR="00A376CB">
        <w:t xml:space="preserve"> </w:t>
      </w:r>
      <w:r>
        <w:t>What is the key purpose of the requested special variation?</w:t>
      </w:r>
    </w:p>
    <w:p w14:paraId="0CE25D6B" w14:textId="63D7D27C" w:rsidR="00AD0580" w:rsidRDefault="00AD0580" w:rsidP="00AD0580">
      <w:pPr>
        <w:pStyle w:val="BodyText"/>
        <w:jc w:val="both"/>
        <w:rPr>
          <w:sz w:val="22"/>
        </w:rPr>
      </w:pPr>
      <w:r w:rsidRPr="000D2718">
        <w:rPr>
          <w:bCs/>
        </w:rPr>
        <w:t>In the text box</w:t>
      </w:r>
      <w:r>
        <w:t xml:space="preserve"> summarise the key purpose (or purposes) of the SV the council is requesting.</w:t>
      </w:r>
      <w:r w:rsidR="00A376CB">
        <w:t xml:space="preserve">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580756CE" w14:textId="77777777" w:rsidTr="00AD0580">
        <w:trPr>
          <w:trHeight w:val="1134"/>
        </w:trPr>
        <w:tc>
          <w:tcPr>
            <w:tcW w:w="9000" w:type="dxa"/>
            <w:tcBorders>
              <w:top w:val="single" w:sz="4" w:space="0" w:color="C8D3D5"/>
              <w:left w:val="nil"/>
              <w:bottom w:val="single" w:sz="4" w:space="0" w:color="C8D3D5"/>
              <w:right w:val="nil"/>
            </w:tcBorders>
            <w:hideMark/>
          </w:tcPr>
          <w:sdt>
            <w:sdtPr>
              <w:id w:val="1232355511"/>
              <w:placeholder>
                <w:docPart w:val="D3A759D5DBB242B8952D1F7B04362567"/>
              </w:placeholder>
              <w:showingPlcHdr/>
            </w:sdtPr>
            <w:sdtEndPr/>
            <w:sdtContent>
              <w:p w14:paraId="6326869E" w14:textId="48855578" w:rsidR="00AD0580" w:rsidRDefault="00AD0580">
                <w:pPr>
                  <w:pStyle w:val="BodyText"/>
                </w:pPr>
                <w:r>
                  <w:t>Click here to enter text.</w:t>
                </w:r>
              </w:p>
            </w:sdtContent>
          </w:sdt>
        </w:tc>
      </w:tr>
    </w:tbl>
    <w:p w14:paraId="3EFE86F7" w14:textId="77777777" w:rsidR="00AD0580" w:rsidRDefault="00AD0580" w:rsidP="000D2718">
      <w:pPr>
        <w:pStyle w:val="Heading4"/>
        <w:rPr>
          <w:rFonts w:ascii="Arial" w:hAnsi="Arial"/>
          <w:color w:val="212122"/>
        </w:rPr>
      </w:pPr>
      <w:r>
        <w:t>Question 3:</w:t>
      </w:r>
      <w:r>
        <w:tab/>
        <w:t>Is the council proposing to increase minimum rates in conjunction with the special variation?</w:t>
      </w:r>
    </w:p>
    <w:p w14:paraId="458C89C5" w14:textId="41A673AC" w:rsidR="00AD0580" w:rsidRDefault="00AD0580" w:rsidP="00AD0580">
      <w:pPr>
        <w:pStyle w:val="BodyText"/>
      </w:pPr>
      <w:r>
        <w:t xml:space="preserve">Refer to OLG’s SV Guidelines Attachment 4 – Increasing minimum rates, and OLG’s Guidelines for a Minimum Rate Increase. </w:t>
      </w:r>
    </w:p>
    <w:p w14:paraId="29B074F6" w14:textId="704B2ED9" w:rsidR="000D2718" w:rsidRDefault="000D2718" w:rsidP="004D5CD8">
      <w:pPr>
        <w:pStyle w:val="Heading4"/>
      </w:pPr>
      <w:r>
        <w:t>If the increase applies to an ordinary rate, complete this section</w:t>
      </w:r>
    </w:p>
    <w:tbl>
      <w:tblPr>
        <w:tblStyle w:val="IPARTTable"/>
        <w:tblW w:w="9072" w:type="dxa"/>
        <w:tblLook w:val="0400" w:firstRow="0" w:lastRow="0" w:firstColumn="0" w:lastColumn="0" w:noHBand="0" w:noVBand="1"/>
      </w:tblPr>
      <w:tblGrid>
        <w:gridCol w:w="6663"/>
        <w:gridCol w:w="2409"/>
      </w:tblGrid>
      <w:tr w:rsidR="000D2718" w14:paraId="78DB45CB" w14:textId="77777777" w:rsidTr="000D2718">
        <w:trPr>
          <w:trHeight w:val="321"/>
        </w:trPr>
        <w:tc>
          <w:tcPr>
            <w:tcW w:w="6663" w:type="dxa"/>
            <w:hideMark/>
          </w:tcPr>
          <w:p w14:paraId="11248097" w14:textId="77777777" w:rsidR="000D2718" w:rsidRDefault="000D2718" w:rsidP="009E6FF4">
            <w:pPr>
              <w:pStyle w:val="BodyText"/>
              <w:keepNext/>
            </w:pPr>
            <w:r>
              <w:t>Does the council have an ordinary rate(s) subject to a minimum amount?</w:t>
            </w:r>
          </w:p>
        </w:tc>
        <w:sdt>
          <w:sdtPr>
            <w:id w:val="1814362553"/>
            <w:placeholder>
              <w:docPart w:val="7981F059424F43D48BC037E2D842CC59"/>
            </w:placeholder>
            <w:showingPlcHdr/>
            <w:comboBox>
              <w:listItem w:value="Choose an item."/>
              <w:listItem w:displayText="Yes" w:value="Yes"/>
              <w:listItem w:displayText="No" w:value="No"/>
            </w:comboBox>
          </w:sdtPr>
          <w:sdtEndPr/>
          <w:sdtContent>
            <w:tc>
              <w:tcPr>
                <w:tcW w:w="2409" w:type="dxa"/>
              </w:tcPr>
              <w:p w14:paraId="4065CE0A" w14:textId="3BAD0860" w:rsidR="000D2718" w:rsidRDefault="000D2718" w:rsidP="009E6FF4">
                <w:pPr>
                  <w:pStyle w:val="BodyText"/>
                  <w:keepNext/>
                </w:pPr>
                <w:r w:rsidRPr="00FB06FB">
                  <w:rPr>
                    <w:rStyle w:val="PlaceholderText"/>
                  </w:rPr>
                  <w:t>Choose an item.</w:t>
                </w:r>
              </w:p>
            </w:tc>
          </w:sdtContent>
        </w:sdt>
      </w:tr>
      <w:tr w:rsidR="000D2718" w14:paraId="5BA3C792" w14:textId="77777777" w:rsidTr="000D2718">
        <w:trPr>
          <w:cnfStyle w:val="000000010000" w:firstRow="0" w:lastRow="0" w:firstColumn="0" w:lastColumn="0" w:oddVBand="0" w:evenVBand="0" w:oddHBand="0" w:evenHBand="1" w:firstRowFirstColumn="0" w:firstRowLastColumn="0" w:lastRowFirstColumn="0" w:lastRowLastColumn="0"/>
        </w:trPr>
        <w:tc>
          <w:tcPr>
            <w:tcW w:w="6663" w:type="dxa"/>
            <w:hideMark/>
          </w:tcPr>
          <w:p w14:paraId="0F11783B" w14:textId="77777777" w:rsidR="000D2718" w:rsidRDefault="000D2718">
            <w:pPr>
              <w:pStyle w:val="BodyText"/>
            </w:pPr>
            <w:r>
              <w:t>Does the council propose to increase the minimum amount of its ordinary rate(s) above the statutory limit for the first time?</w:t>
            </w:r>
          </w:p>
        </w:tc>
        <w:sdt>
          <w:sdtPr>
            <w:id w:val="275292981"/>
            <w:placeholder>
              <w:docPart w:val="D6710035F4814E73AEC7484588447960"/>
            </w:placeholder>
            <w:showingPlcHdr/>
            <w:comboBox>
              <w:listItem w:value="Choose an item."/>
              <w:listItem w:displayText="Yes" w:value="Yes"/>
              <w:listItem w:displayText="No" w:value="No"/>
            </w:comboBox>
          </w:sdtPr>
          <w:sdtEndPr/>
          <w:sdtContent>
            <w:tc>
              <w:tcPr>
                <w:tcW w:w="2409" w:type="dxa"/>
              </w:tcPr>
              <w:p w14:paraId="2C3E3019" w14:textId="32372B57" w:rsidR="000D2718" w:rsidRDefault="000D2718">
                <w:pPr>
                  <w:pStyle w:val="BodyText"/>
                </w:pPr>
                <w:r w:rsidRPr="00FB06FB">
                  <w:rPr>
                    <w:rStyle w:val="PlaceholderText"/>
                  </w:rPr>
                  <w:t>Choose an item.</w:t>
                </w:r>
              </w:p>
            </w:tc>
          </w:sdtContent>
        </w:sdt>
      </w:tr>
      <w:tr w:rsidR="000D2718" w14:paraId="0F19BC31" w14:textId="77777777" w:rsidTr="000D2718">
        <w:tc>
          <w:tcPr>
            <w:tcW w:w="6663" w:type="dxa"/>
          </w:tcPr>
          <w:p w14:paraId="4B54A36E" w14:textId="74F9655B" w:rsidR="000D2718" w:rsidRDefault="000D2718">
            <w:pPr>
              <w:pStyle w:val="BodyText"/>
            </w:pPr>
            <w:r>
              <w:lastRenderedPageBreak/>
              <w:t>Which rates will the increases apply to?</w:t>
            </w:r>
          </w:p>
        </w:tc>
        <w:sdt>
          <w:sdtPr>
            <w:id w:val="1382442917"/>
            <w:placeholder>
              <w:docPart w:val="2A26C43D284642C3B036D5EDF85C209C"/>
            </w:placeholder>
            <w:showingPlcHdr/>
            <w:comboBox>
              <w:listItem w:value="Choose an item."/>
              <w:listItem w:displayText="Residential" w:value="Residential"/>
              <w:listItem w:displayText="Business" w:value="Business"/>
              <w:listItem w:displayText="Farmland" w:value="Farmland"/>
              <w:listItem w:displayText="Mining" w:value="Mining"/>
            </w:comboBox>
          </w:sdtPr>
          <w:sdtEndPr/>
          <w:sdtContent>
            <w:tc>
              <w:tcPr>
                <w:tcW w:w="2409" w:type="dxa"/>
              </w:tcPr>
              <w:p w14:paraId="090E9293" w14:textId="16E57059" w:rsidR="000D2718" w:rsidRDefault="000D2718">
                <w:pPr>
                  <w:pStyle w:val="BodyText"/>
                </w:pPr>
                <w:r w:rsidRPr="00FB06FB">
                  <w:rPr>
                    <w:rStyle w:val="PlaceholderText"/>
                  </w:rPr>
                  <w:t>Choose an item.</w:t>
                </w:r>
              </w:p>
            </w:tc>
          </w:sdtContent>
        </w:sdt>
      </w:tr>
      <w:tr w:rsidR="000D2718" w14:paraId="41181286" w14:textId="77777777" w:rsidTr="000D2718">
        <w:trPr>
          <w:cnfStyle w:val="000000010000" w:firstRow="0" w:lastRow="0" w:firstColumn="0" w:lastColumn="0" w:oddVBand="0" w:evenVBand="0" w:oddHBand="0" w:evenHBand="1" w:firstRowFirstColumn="0" w:firstRowLastColumn="0" w:lastRowFirstColumn="0" w:lastRowLastColumn="0"/>
        </w:trPr>
        <w:tc>
          <w:tcPr>
            <w:tcW w:w="6663" w:type="dxa"/>
          </w:tcPr>
          <w:p w14:paraId="73B424E7" w14:textId="0B78E532" w:rsidR="000D2718" w:rsidRDefault="000D2718">
            <w:pPr>
              <w:pStyle w:val="BodyText"/>
            </w:pPr>
            <w:r>
              <w:t>If the increase will apply to only some subcategories, specify</w:t>
            </w:r>
          </w:p>
        </w:tc>
        <w:sdt>
          <w:sdtPr>
            <w:id w:val="-165471185"/>
            <w:placeholder>
              <w:docPart w:val="43024E2E2E044D6F9B428DFF13734C64"/>
            </w:placeholder>
            <w:showingPlcHdr/>
          </w:sdtPr>
          <w:sdtEndPr/>
          <w:sdtContent>
            <w:tc>
              <w:tcPr>
                <w:tcW w:w="2409" w:type="dxa"/>
              </w:tcPr>
              <w:p w14:paraId="60F8BA83" w14:textId="39FC4863" w:rsidR="000D2718" w:rsidRDefault="000D2718">
                <w:pPr>
                  <w:pStyle w:val="BodyText"/>
                </w:pPr>
                <w:r w:rsidRPr="00FB06FB">
                  <w:rPr>
                    <w:rStyle w:val="PlaceholderText"/>
                  </w:rPr>
                  <w:t>Click or tap here to enter text.</w:t>
                </w:r>
              </w:p>
            </w:tc>
          </w:sdtContent>
        </w:sdt>
      </w:tr>
      <w:tr w:rsidR="000D2718" w14:paraId="1611E21E" w14:textId="77777777" w:rsidTr="000D2718">
        <w:tc>
          <w:tcPr>
            <w:tcW w:w="6663" w:type="dxa"/>
          </w:tcPr>
          <w:p w14:paraId="6CEDC640" w14:textId="6F06E73D" w:rsidR="000D2718" w:rsidRDefault="000D2718" w:rsidP="000D2718">
            <w:pPr>
              <w:pStyle w:val="BodyText"/>
            </w:pPr>
            <w:r w:rsidRPr="00DC3CF6">
              <w:t>Does the council propose to increase the minimum amount of its ordinary rate(s) by</w:t>
            </w:r>
          </w:p>
        </w:tc>
        <w:tc>
          <w:tcPr>
            <w:tcW w:w="2409" w:type="dxa"/>
          </w:tcPr>
          <w:sdt>
            <w:sdtPr>
              <w:id w:val="763267685"/>
              <w:placeholder>
                <w:docPart w:val="C13F30425ECC4B6EABCDD861D035DDA7"/>
              </w:placeholder>
              <w:showingPlcHdr/>
              <w:comboBox>
                <w:listItem w:value="Choose an item."/>
                <w:listItem w:displayText="Rate peg percentage" w:value="Rate peg percentage"/>
                <w:listItem w:displayText="Special variation percentage" w:value="Special variation percentage"/>
                <w:listItem w:displayText="a different percentage" w:value="a different percentage"/>
              </w:comboBox>
            </w:sdtPr>
            <w:sdtEndPr/>
            <w:sdtContent>
              <w:p w14:paraId="76E20611" w14:textId="48943B03" w:rsidR="000D2718" w:rsidRDefault="000D2718" w:rsidP="000D2718">
                <w:pPr>
                  <w:pStyle w:val="BodyText"/>
                </w:pPr>
                <w:r w:rsidRPr="00FB06FB">
                  <w:rPr>
                    <w:rStyle w:val="PlaceholderText"/>
                  </w:rPr>
                  <w:t>Choose an item.</w:t>
                </w:r>
              </w:p>
            </w:sdtContent>
          </w:sdt>
          <w:sdt>
            <w:sdtPr>
              <w:id w:val="-752740269"/>
              <w:placeholder>
                <w:docPart w:val="BBBCB7945326485B88DE848B5FD32234"/>
              </w:placeholder>
              <w:showingPlcHdr/>
            </w:sdtPr>
            <w:sdtEndPr/>
            <w:sdtContent>
              <w:p w14:paraId="78DB7484" w14:textId="72EEDE1C" w:rsidR="000D2718" w:rsidRDefault="000D2718" w:rsidP="000D2718">
                <w:pPr>
                  <w:pStyle w:val="BodyText"/>
                </w:pPr>
                <w:r>
                  <w:t>X%</w:t>
                </w:r>
              </w:p>
            </w:sdtContent>
          </w:sdt>
        </w:tc>
      </w:tr>
      <w:tr w:rsidR="000D2718" w14:paraId="63EA1DF6" w14:textId="77777777" w:rsidTr="000D2718">
        <w:trPr>
          <w:cnfStyle w:val="000000010000" w:firstRow="0" w:lastRow="0" w:firstColumn="0" w:lastColumn="0" w:oddVBand="0" w:evenVBand="0" w:oddHBand="0" w:evenHBand="1" w:firstRowFirstColumn="0" w:firstRowLastColumn="0" w:lastRowFirstColumn="0" w:lastRowLastColumn="0"/>
        </w:trPr>
        <w:tc>
          <w:tcPr>
            <w:tcW w:w="6663" w:type="dxa"/>
          </w:tcPr>
          <w:p w14:paraId="7EE59FBD" w14:textId="250C3F46" w:rsidR="000D2718" w:rsidRPr="00DC3CF6" w:rsidRDefault="000D2718" w:rsidP="000D2718">
            <w:pPr>
              <w:pStyle w:val="BodyText"/>
            </w:pPr>
            <w:r w:rsidRPr="00DC3CF6">
              <w:t>What will the minimum amount of the ordinary rate(s) be after the proposed increase?</w:t>
            </w:r>
          </w:p>
        </w:tc>
        <w:tc>
          <w:tcPr>
            <w:tcW w:w="2409" w:type="dxa"/>
          </w:tcPr>
          <w:p w14:paraId="4A2E0E5F" w14:textId="3AB23357" w:rsidR="000D2718" w:rsidRDefault="000D2718" w:rsidP="000D2718">
            <w:pPr>
              <w:pStyle w:val="BodyText"/>
            </w:pPr>
            <w:r>
              <w:t>$</w:t>
            </w:r>
            <w:sdt>
              <w:sdtPr>
                <w:id w:val="1063298357"/>
                <w:placeholder>
                  <w:docPart w:val="6EAEFD759800453ABA31E04B5EA98373"/>
                </w:placeholder>
                <w:temporary/>
                <w:showingPlcHdr/>
              </w:sdtPr>
              <w:sdtEndPr/>
              <w:sdtContent>
                <w:r w:rsidRPr="00FB06FB">
                  <w:rPr>
                    <w:rStyle w:val="PlaceholderText"/>
                  </w:rPr>
                  <w:t xml:space="preserve">Click to enter </w:t>
                </w:r>
                <w:r>
                  <w:rPr>
                    <w:rStyle w:val="PlaceholderText"/>
                  </w:rPr>
                  <w:t>amount</w:t>
                </w:r>
              </w:sdtContent>
            </w:sdt>
          </w:p>
        </w:tc>
      </w:tr>
      <w:tr w:rsidR="000D2718" w14:paraId="686A5AAB" w14:textId="77777777" w:rsidTr="000D2718">
        <w:tc>
          <w:tcPr>
            <w:tcW w:w="6663" w:type="dxa"/>
          </w:tcPr>
          <w:p w14:paraId="074CC8DD" w14:textId="3008BBD3" w:rsidR="000D2718" w:rsidRPr="00DC3CF6" w:rsidRDefault="000D2718" w:rsidP="000D2718">
            <w:pPr>
              <w:pStyle w:val="BodyText"/>
            </w:pPr>
            <w:r>
              <w:t>Has the council submitted an application for a minimum rate increase?</w:t>
            </w:r>
          </w:p>
        </w:tc>
        <w:sdt>
          <w:sdtPr>
            <w:id w:val="1257711406"/>
            <w:placeholder>
              <w:docPart w:val="30CDC500557C486D86F4E0B502B7D0B9"/>
            </w:placeholder>
            <w:showingPlcHdr/>
            <w:comboBox>
              <w:listItem w:value="Choose an item."/>
              <w:listItem w:displayText="Yes" w:value="Yes"/>
              <w:listItem w:displayText="No" w:value="No"/>
            </w:comboBox>
          </w:sdtPr>
          <w:sdtEndPr/>
          <w:sdtContent>
            <w:tc>
              <w:tcPr>
                <w:tcW w:w="2409" w:type="dxa"/>
              </w:tcPr>
              <w:p w14:paraId="27C26A07" w14:textId="41405614" w:rsidR="000D2718" w:rsidRDefault="000D2718" w:rsidP="000D2718">
                <w:pPr>
                  <w:pStyle w:val="BodyText"/>
                </w:pPr>
                <w:r w:rsidRPr="00FB06FB">
                  <w:rPr>
                    <w:rStyle w:val="PlaceholderText"/>
                  </w:rPr>
                  <w:t>Choose an item.</w:t>
                </w:r>
              </w:p>
            </w:tc>
          </w:sdtContent>
        </w:sdt>
      </w:tr>
    </w:tbl>
    <w:p w14:paraId="1DA4E233" w14:textId="77777777" w:rsidR="000D2718" w:rsidRDefault="000D2718" w:rsidP="004D5CD8">
      <w:pPr>
        <w:pStyle w:val="BodyText"/>
      </w:pPr>
      <w:r w:rsidRPr="00A831EE">
        <w:t>If the increase applies to a special rate, complete this section</w:t>
      </w:r>
    </w:p>
    <w:tbl>
      <w:tblPr>
        <w:tblStyle w:val="BasicIPARTtable"/>
        <w:tblW w:w="0" w:type="auto"/>
        <w:tblLook w:val="0480" w:firstRow="0" w:lastRow="0" w:firstColumn="1" w:lastColumn="0" w:noHBand="0" w:noVBand="1"/>
      </w:tblPr>
      <w:tblGrid>
        <w:gridCol w:w="6237"/>
        <w:gridCol w:w="2790"/>
      </w:tblGrid>
      <w:tr w:rsidR="008D537D" w:rsidRPr="008D537D" w14:paraId="4AC29BC2" w14:textId="77777777" w:rsidTr="00261A44">
        <w:tc>
          <w:tcPr>
            <w:cnfStyle w:val="001000000000" w:firstRow="0" w:lastRow="0" w:firstColumn="1" w:lastColumn="0" w:oddVBand="0" w:evenVBand="0" w:oddHBand="0" w:evenHBand="0" w:firstRowFirstColumn="0" w:firstRowLastColumn="0" w:lastRowFirstColumn="0" w:lastRowLastColumn="0"/>
            <w:tcW w:w="6237" w:type="dxa"/>
          </w:tcPr>
          <w:p w14:paraId="59867AD8" w14:textId="77777777" w:rsidR="000D2718" w:rsidRPr="001670DA" w:rsidRDefault="000D2718" w:rsidP="001670DA">
            <w:pPr>
              <w:pStyle w:val="BodyText"/>
              <w:rPr>
                <w:sz w:val="20"/>
              </w:rPr>
            </w:pPr>
            <w:r w:rsidRPr="002E2A7E">
              <w:t>Does the council propose to increase the minimum amount of a special rate above the statutory limit?</w:t>
            </w:r>
          </w:p>
        </w:tc>
        <w:tc>
          <w:tcPr>
            <w:tcW w:w="2790" w:type="dxa"/>
          </w:tcPr>
          <w:p w14:paraId="172392C7" w14:textId="1B884A53" w:rsidR="000D2718" w:rsidRPr="001670DA" w:rsidRDefault="0062326A" w:rsidP="001670DA">
            <w:pPr>
              <w:pStyle w:val="BodyText"/>
              <w:cnfStyle w:val="000000000000" w:firstRow="0" w:lastRow="0" w:firstColumn="0" w:lastColumn="0" w:oddVBand="0" w:evenVBand="0" w:oddHBand="0" w:evenHBand="0" w:firstRowFirstColumn="0" w:firstRowLastColumn="0" w:lastRowFirstColumn="0" w:lastRowLastColumn="0"/>
              <w:rPr>
                <w:sz w:val="20"/>
              </w:rPr>
            </w:pPr>
            <w:sdt>
              <w:sdtPr>
                <w:id w:val="2041089433"/>
                <w:placeholder>
                  <w:docPart w:val="94D94F2E207241A68B77D6EB4E46DD47"/>
                </w:placeholder>
                <w:showingPlcHdr/>
                <w:comboBox>
                  <w:listItem w:value="Choose an item."/>
                  <w:listItem w:displayText="Yes" w:value="Yes"/>
                  <w:listItem w:displayText="No" w:value="No"/>
                </w:comboBox>
              </w:sdtPr>
              <w:sdtEndPr/>
              <w:sdtContent>
                <w:r w:rsidR="000D2718" w:rsidRPr="001670DA">
                  <w:t>Choose an item.</w:t>
                </w:r>
              </w:sdtContent>
            </w:sdt>
          </w:p>
        </w:tc>
      </w:tr>
      <w:tr w:rsidR="008D537D" w:rsidRPr="008D537D" w14:paraId="684432D2" w14:textId="77777777" w:rsidTr="00261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2C44E6D8" w14:textId="77777777" w:rsidR="000D2718" w:rsidRPr="001670DA" w:rsidRDefault="000D2718" w:rsidP="001670DA">
            <w:pPr>
              <w:pStyle w:val="BodyText"/>
              <w:rPr>
                <w:sz w:val="20"/>
              </w:rPr>
            </w:pPr>
            <w:r w:rsidRPr="002E2A7E">
              <w:t>What will the minimum amount of the ordinary rate(s) be after the proposed increase?</w:t>
            </w:r>
          </w:p>
        </w:tc>
        <w:tc>
          <w:tcPr>
            <w:tcW w:w="2790" w:type="dxa"/>
          </w:tcPr>
          <w:p w14:paraId="6A58B5D2" w14:textId="77777777" w:rsidR="000D2718" w:rsidRPr="001670DA" w:rsidRDefault="000D2718" w:rsidP="001670DA">
            <w:pPr>
              <w:pStyle w:val="BodyText"/>
              <w:cnfStyle w:val="000000010000" w:firstRow="0" w:lastRow="0" w:firstColumn="0" w:lastColumn="0" w:oddVBand="0" w:evenVBand="0" w:oddHBand="0" w:evenHBand="1" w:firstRowFirstColumn="0" w:firstRowLastColumn="0" w:lastRowFirstColumn="0" w:lastRowLastColumn="0"/>
              <w:rPr>
                <w:sz w:val="20"/>
              </w:rPr>
            </w:pPr>
            <w:r w:rsidRPr="002E2A7E">
              <w:t>$</w:t>
            </w:r>
            <w:sdt>
              <w:sdtPr>
                <w:id w:val="47660323"/>
                <w:placeholder>
                  <w:docPart w:val="D72E7D61226D40B1BBA0A3BD3B58F0B6"/>
                </w:placeholder>
                <w:temporary/>
                <w:showingPlcHdr/>
              </w:sdtPr>
              <w:sdtEndPr/>
              <w:sdtContent>
                <w:r w:rsidRPr="001670DA">
                  <w:t>Click to enter amount</w:t>
                </w:r>
              </w:sdtContent>
            </w:sdt>
          </w:p>
        </w:tc>
      </w:tr>
      <w:tr w:rsidR="008D537D" w:rsidRPr="008D537D" w14:paraId="51BEE904" w14:textId="77777777" w:rsidTr="00261A44">
        <w:tc>
          <w:tcPr>
            <w:cnfStyle w:val="001000000000" w:firstRow="0" w:lastRow="0" w:firstColumn="1" w:lastColumn="0" w:oddVBand="0" w:evenVBand="0" w:oddHBand="0" w:evenHBand="0" w:firstRowFirstColumn="0" w:firstRowLastColumn="0" w:lastRowFirstColumn="0" w:lastRowLastColumn="0"/>
            <w:tcW w:w="6237" w:type="dxa"/>
          </w:tcPr>
          <w:p w14:paraId="1B5E93F5" w14:textId="0A34ECFD" w:rsidR="000D2718" w:rsidRPr="001670DA" w:rsidRDefault="009E6FF4" w:rsidP="001670DA">
            <w:pPr>
              <w:pStyle w:val="BodyText"/>
              <w:rPr>
                <w:sz w:val="20"/>
              </w:rPr>
            </w:pPr>
            <w:r w:rsidRPr="002E2A7E">
              <w:t>Has the council submitted an application for a minimum rate increase?</w:t>
            </w:r>
          </w:p>
        </w:tc>
        <w:tc>
          <w:tcPr>
            <w:tcW w:w="2790" w:type="dxa"/>
          </w:tcPr>
          <w:p w14:paraId="165EE68A" w14:textId="549FB3AE" w:rsidR="000D2718" w:rsidRPr="001670DA" w:rsidRDefault="0062326A" w:rsidP="001670DA">
            <w:pPr>
              <w:pStyle w:val="BodyText"/>
              <w:cnfStyle w:val="000000000000" w:firstRow="0" w:lastRow="0" w:firstColumn="0" w:lastColumn="0" w:oddVBand="0" w:evenVBand="0" w:oddHBand="0" w:evenHBand="0" w:firstRowFirstColumn="0" w:firstRowLastColumn="0" w:lastRowFirstColumn="0" w:lastRowLastColumn="0"/>
              <w:rPr>
                <w:sz w:val="20"/>
              </w:rPr>
            </w:pPr>
            <w:sdt>
              <w:sdtPr>
                <w:id w:val="-1370288118"/>
                <w:placeholder>
                  <w:docPart w:val="11E42A9DC2E34679BB230AC47BAD2C83"/>
                </w:placeholder>
                <w:temporary/>
                <w:showingPlcHdr/>
              </w:sdtPr>
              <w:sdtEndPr/>
              <w:sdtContent>
                <w:r w:rsidR="000D2718" w:rsidRPr="001670DA">
                  <w:t>Click to enter amounts</w:t>
                </w:r>
              </w:sdtContent>
            </w:sdt>
          </w:p>
        </w:tc>
      </w:tr>
    </w:tbl>
    <w:p w14:paraId="5861D3A2" w14:textId="77777777" w:rsidR="00AD0580" w:rsidRDefault="00AD0580" w:rsidP="00AD0580">
      <w:pPr>
        <w:pStyle w:val="BodyText"/>
        <w:rPr>
          <w:rFonts w:ascii="Arial" w:hAnsi="Arial"/>
          <w:sz w:val="22"/>
          <w:szCs w:val="21"/>
        </w:rPr>
      </w:pPr>
      <w:r>
        <w:t xml:space="preserve">The council must ensure that it has submitted Minimum Rate (MR) Increase Application Form Parts A and Part B, if required. </w:t>
      </w:r>
    </w:p>
    <w:p w14:paraId="3C00D34E" w14:textId="0CBB7C7B" w:rsidR="00AD0580" w:rsidRDefault="00AD0580" w:rsidP="009E6FF4">
      <w:pPr>
        <w:pStyle w:val="Heading4"/>
      </w:pPr>
      <w:r>
        <w:t>Question 4:</w:t>
      </w:r>
      <w:r w:rsidR="00A376CB">
        <w:t xml:space="preserve"> </w:t>
      </w:r>
      <w:r>
        <w:t>Does the council have an expiring special variation?</w:t>
      </w:r>
    </w:p>
    <w:p w14:paraId="06B72EEE" w14:textId="00AD7DE6" w:rsidR="00AD0580" w:rsidRDefault="00AD0580" w:rsidP="00AD0580">
      <w:pPr>
        <w:pStyle w:val="BodyText"/>
      </w:pPr>
      <w:r>
        <w:t>Refer to OLG’s SV Guidelines Attachment 1 – Calculation of expiring special variations.</w:t>
      </w:r>
      <w:r w:rsidR="00A376CB">
        <w:t xml:space="preserve"> </w:t>
      </w:r>
    </w:p>
    <w:tbl>
      <w:tblPr>
        <w:tblStyle w:val="IPARTTable"/>
        <w:tblW w:w="9072" w:type="dxa"/>
        <w:tblLook w:val="0400" w:firstRow="0" w:lastRow="0" w:firstColumn="0" w:lastColumn="0" w:noHBand="0" w:noVBand="1"/>
      </w:tblPr>
      <w:tblGrid>
        <w:gridCol w:w="6237"/>
        <w:gridCol w:w="2835"/>
      </w:tblGrid>
      <w:tr w:rsidR="009E6FF4" w14:paraId="4934F49A" w14:textId="77777777" w:rsidTr="001670DA">
        <w:trPr>
          <w:trHeight w:val="321"/>
        </w:trPr>
        <w:tc>
          <w:tcPr>
            <w:tcW w:w="6237" w:type="dxa"/>
          </w:tcPr>
          <w:p w14:paraId="334CCD70" w14:textId="68C942EC" w:rsidR="009E6FF4" w:rsidRDefault="009E6FF4" w:rsidP="009E6FF4">
            <w:pPr>
              <w:pStyle w:val="BodyText"/>
              <w:keepNext/>
            </w:pPr>
            <w:r>
              <w:t>Does the council have an SV which is due to expire on 30 June 202</w:t>
            </w:r>
            <w:r w:rsidR="00322E7E">
              <w:t>2</w:t>
            </w:r>
            <w:r>
              <w:t>?</w:t>
            </w:r>
          </w:p>
        </w:tc>
        <w:sdt>
          <w:sdtPr>
            <w:id w:val="193968037"/>
            <w:placeholder>
              <w:docPart w:val="4F7C33F9FD7D445EA98A2499019855B9"/>
            </w:placeholder>
            <w:showingPlcHdr/>
            <w:comboBox>
              <w:listItem w:value="Choose an item."/>
              <w:listItem w:displayText="Yes" w:value="Yes"/>
              <w:listItem w:displayText="No" w:value="No"/>
            </w:comboBox>
          </w:sdtPr>
          <w:sdtEndPr/>
          <w:sdtContent>
            <w:tc>
              <w:tcPr>
                <w:tcW w:w="2835" w:type="dxa"/>
              </w:tcPr>
              <w:p w14:paraId="24721FA6" w14:textId="77777777" w:rsidR="009E6FF4" w:rsidRDefault="009E6FF4" w:rsidP="009E6FF4">
                <w:pPr>
                  <w:pStyle w:val="BodyText"/>
                  <w:keepNext/>
                </w:pPr>
                <w:r w:rsidRPr="00FB06FB">
                  <w:rPr>
                    <w:rStyle w:val="PlaceholderText"/>
                  </w:rPr>
                  <w:t>Choose an item.</w:t>
                </w:r>
              </w:p>
            </w:tc>
          </w:sdtContent>
        </w:sdt>
      </w:tr>
      <w:tr w:rsidR="009E6FF4" w14:paraId="137E5E36" w14:textId="77777777" w:rsidTr="001670DA">
        <w:trPr>
          <w:cnfStyle w:val="000000010000" w:firstRow="0" w:lastRow="0" w:firstColumn="0" w:lastColumn="0" w:oddVBand="0" w:evenVBand="0" w:oddHBand="0" w:evenHBand="1" w:firstRowFirstColumn="0" w:firstRowLastColumn="0" w:lastRowFirstColumn="0" w:lastRowLastColumn="0"/>
        </w:trPr>
        <w:tc>
          <w:tcPr>
            <w:tcW w:w="6237" w:type="dxa"/>
          </w:tcPr>
          <w:p w14:paraId="0F9894DC" w14:textId="230809C2" w:rsidR="009E6FF4" w:rsidRDefault="009E6FF4" w:rsidP="009E6FF4">
            <w:pPr>
              <w:pStyle w:val="BodyText"/>
            </w:pPr>
            <w:r>
              <w:t>Does the council have an SV which is due to expire at some time during the period for which the new SV is being requested?</w:t>
            </w:r>
          </w:p>
        </w:tc>
        <w:sdt>
          <w:sdtPr>
            <w:id w:val="-1461102465"/>
            <w:placeholder>
              <w:docPart w:val="B5E80CA324AF408E89F09034CA822984"/>
            </w:placeholder>
            <w:showingPlcHdr/>
            <w:comboBox>
              <w:listItem w:value="Choose an item."/>
              <w:listItem w:displayText="Yes" w:value="Yes"/>
              <w:listItem w:displayText="No" w:value="No"/>
            </w:comboBox>
          </w:sdtPr>
          <w:sdtEndPr/>
          <w:sdtContent>
            <w:tc>
              <w:tcPr>
                <w:tcW w:w="2835" w:type="dxa"/>
              </w:tcPr>
              <w:p w14:paraId="6B937863" w14:textId="77777777" w:rsidR="009E6FF4" w:rsidRDefault="009E6FF4" w:rsidP="009E6FF4">
                <w:pPr>
                  <w:pStyle w:val="BodyText"/>
                </w:pPr>
                <w:r w:rsidRPr="00FB06FB">
                  <w:rPr>
                    <w:rStyle w:val="PlaceholderText"/>
                  </w:rPr>
                  <w:t>Choose an item.</w:t>
                </w:r>
              </w:p>
            </w:tc>
          </w:sdtContent>
        </w:sdt>
      </w:tr>
      <w:tr w:rsidR="009E6FF4" w14:paraId="7C2CBF80" w14:textId="77777777" w:rsidTr="001670DA">
        <w:tc>
          <w:tcPr>
            <w:tcW w:w="6237" w:type="dxa"/>
          </w:tcPr>
          <w:p w14:paraId="700979D9" w14:textId="77777777" w:rsidR="009E6FF4" w:rsidRDefault="009E6FF4" w:rsidP="009E6FF4">
            <w:pPr>
              <w:pStyle w:val="BodyText"/>
            </w:pPr>
            <w:r>
              <w:t>If Yes to either question:</w:t>
            </w:r>
          </w:p>
          <w:p w14:paraId="4E8ABB5B" w14:textId="195119C4" w:rsidR="009E6FF4" w:rsidRDefault="008D537D" w:rsidP="009E6FF4">
            <w:pPr>
              <w:pStyle w:val="BodyText"/>
            </w:pPr>
            <w:r>
              <w:t xml:space="preserve">a. </w:t>
            </w:r>
            <w:r w:rsidR="009E6FF4">
              <w:t>When does the SV expire?</w:t>
            </w:r>
          </w:p>
        </w:tc>
        <w:sdt>
          <w:sdtPr>
            <w:id w:val="323636140"/>
            <w:placeholder>
              <w:docPart w:val="893AE72B2ED446F69F1327257219771A"/>
            </w:placeholder>
            <w:showingPlcHdr/>
          </w:sdtPr>
          <w:sdtEndPr/>
          <w:sdtContent>
            <w:tc>
              <w:tcPr>
                <w:tcW w:w="2835" w:type="dxa"/>
              </w:tcPr>
              <w:p w14:paraId="3B425E69" w14:textId="77777777" w:rsidR="009E6FF4" w:rsidRDefault="009E6FF4" w:rsidP="009E6FF4">
                <w:pPr>
                  <w:pStyle w:val="BodyText"/>
                </w:pPr>
                <w:r w:rsidRPr="00FB06FB">
                  <w:rPr>
                    <w:rStyle w:val="PlaceholderText"/>
                  </w:rPr>
                  <w:t>Click or tap here to enter text.</w:t>
                </w:r>
              </w:p>
            </w:tc>
          </w:sdtContent>
        </w:sdt>
      </w:tr>
      <w:tr w:rsidR="009E6FF4" w14:paraId="41B3C881" w14:textId="77777777" w:rsidTr="001670DA">
        <w:trPr>
          <w:cnfStyle w:val="000000010000" w:firstRow="0" w:lastRow="0" w:firstColumn="0" w:lastColumn="0" w:oddVBand="0" w:evenVBand="0" w:oddHBand="0" w:evenHBand="1" w:firstRowFirstColumn="0" w:firstRowLastColumn="0" w:lastRowFirstColumn="0" w:lastRowLastColumn="0"/>
        </w:trPr>
        <w:tc>
          <w:tcPr>
            <w:tcW w:w="6237" w:type="dxa"/>
          </w:tcPr>
          <w:p w14:paraId="21006C8B" w14:textId="42138743" w:rsidR="009E6FF4" w:rsidRDefault="008D537D" w:rsidP="009E6FF4">
            <w:pPr>
              <w:pStyle w:val="BodyText"/>
            </w:pPr>
            <w:r>
              <w:t xml:space="preserve">b. </w:t>
            </w:r>
            <w:r w:rsidR="009E6FF4">
              <w:t>What is the percentage to be removed from the council’s general income?</w:t>
            </w:r>
          </w:p>
        </w:tc>
        <w:sdt>
          <w:sdtPr>
            <w:id w:val="-1365672289"/>
            <w:placeholder>
              <w:docPart w:val="F8E41112F847434A910DD5F8E4F746D5"/>
            </w:placeholder>
            <w:showingPlcHdr/>
          </w:sdtPr>
          <w:sdtEndPr/>
          <w:sdtContent>
            <w:tc>
              <w:tcPr>
                <w:tcW w:w="2835" w:type="dxa"/>
              </w:tcPr>
              <w:p w14:paraId="2850E026" w14:textId="780EE1AA" w:rsidR="009E6FF4" w:rsidRDefault="009E6FF4" w:rsidP="009E6FF4">
                <w:pPr>
                  <w:pStyle w:val="BodyText"/>
                </w:pPr>
                <w:r w:rsidRPr="00FB06FB">
                  <w:rPr>
                    <w:rStyle w:val="PlaceholderText"/>
                  </w:rPr>
                  <w:t>Click or tap here to enter text.</w:t>
                </w:r>
              </w:p>
            </w:tc>
          </w:sdtContent>
        </w:sdt>
      </w:tr>
      <w:tr w:rsidR="009E6FF4" w14:paraId="6D2AE6D0" w14:textId="77777777" w:rsidTr="001670DA">
        <w:tc>
          <w:tcPr>
            <w:tcW w:w="6237" w:type="dxa"/>
          </w:tcPr>
          <w:p w14:paraId="080AB874" w14:textId="074F1F0C" w:rsidR="009E6FF4" w:rsidRDefault="008D537D" w:rsidP="009E6FF4">
            <w:pPr>
              <w:pStyle w:val="BodyText"/>
            </w:pPr>
            <w:r>
              <w:lastRenderedPageBreak/>
              <w:t xml:space="preserve">c. </w:t>
            </w:r>
            <w:r w:rsidR="009E6FF4">
              <w:t>What is the dollar amount to be removed from the council’s general income?</w:t>
            </w:r>
          </w:p>
        </w:tc>
        <w:sdt>
          <w:sdtPr>
            <w:id w:val="540399140"/>
            <w:placeholder>
              <w:docPart w:val="3DC48314E2AD4DDEA4BEBC67058CC83F"/>
            </w:placeholder>
            <w:showingPlcHdr/>
          </w:sdtPr>
          <w:sdtEndPr/>
          <w:sdtContent>
            <w:tc>
              <w:tcPr>
                <w:tcW w:w="2835" w:type="dxa"/>
              </w:tcPr>
              <w:p w14:paraId="1E52E514" w14:textId="4A70D2E2" w:rsidR="009E6FF4" w:rsidRDefault="009E6FF4" w:rsidP="009E6FF4">
                <w:pPr>
                  <w:pStyle w:val="BodyText"/>
                </w:pPr>
                <w:r w:rsidRPr="00FB06FB">
                  <w:rPr>
                    <w:rStyle w:val="PlaceholderText"/>
                  </w:rPr>
                  <w:t>Click or tap here to enter text.</w:t>
                </w:r>
              </w:p>
            </w:tc>
          </w:sdtContent>
        </w:sdt>
      </w:tr>
      <w:tr w:rsidR="009E6FF4" w14:paraId="78B748BC" w14:textId="77777777" w:rsidTr="001670DA">
        <w:trPr>
          <w:cnfStyle w:val="000000010000" w:firstRow="0" w:lastRow="0" w:firstColumn="0" w:lastColumn="0" w:oddVBand="0" w:evenVBand="0" w:oddHBand="0" w:evenHBand="1" w:firstRowFirstColumn="0" w:firstRowLastColumn="0" w:lastRowFirstColumn="0" w:lastRowLastColumn="0"/>
        </w:trPr>
        <w:tc>
          <w:tcPr>
            <w:tcW w:w="6237" w:type="dxa"/>
          </w:tcPr>
          <w:p w14:paraId="3ECBF0E8" w14:textId="5375E083" w:rsidR="009E6FF4" w:rsidRDefault="009E6FF4" w:rsidP="00261A44">
            <w:pPr>
              <w:pStyle w:val="BodyText"/>
            </w:pPr>
            <w:r>
              <w:t>Does the council have an SV which it proposes to terminate before the date which the instrument specifies as the date on which it expires?</w:t>
            </w:r>
          </w:p>
        </w:tc>
        <w:sdt>
          <w:sdtPr>
            <w:id w:val="-1388262213"/>
            <w:placeholder>
              <w:docPart w:val="424AF7EBCE434C7FA53CA77DD7D1DE82"/>
            </w:placeholder>
            <w:showingPlcHdr/>
            <w:comboBox>
              <w:listItem w:value="Choose an item."/>
              <w:listItem w:displayText="Yes" w:value="Yes"/>
              <w:listItem w:displayText="No" w:value="No"/>
            </w:comboBox>
          </w:sdtPr>
          <w:sdtEndPr/>
          <w:sdtContent>
            <w:tc>
              <w:tcPr>
                <w:tcW w:w="2835" w:type="dxa"/>
              </w:tcPr>
              <w:p w14:paraId="30E5BE03" w14:textId="77777777" w:rsidR="009E6FF4" w:rsidRDefault="009E6FF4" w:rsidP="00261A44">
                <w:pPr>
                  <w:pStyle w:val="BodyText"/>
                </w:pPr>
                <w:r w:rsidRPr="00FB06FB">
                  <w:rPr>
                    <w:rStyle w:val="PlaceholderText"/>
                  </w:rPr>
                  <w:t>Choose an item.</w:t>
                </w:r>
              </w:p>
            </w:tc>
          </w:sdtContent>
        </w:sdt>
      </w:tr>
      <w:tr w:rsidR="009E6FF4" w14:paraId="0BC42D56" w14:textId="77777777" w:rsidTr="001670DA">
        <w:tc>
          <w:tcPr>
            <w:tcW w:w="6237" w:type="dxa"/>
          </w:tcPr>
          <w:p w14:paraId="4927C4EB" w14:textId="5C366FE0" w:rsidR="009E6FF4" w:rsidRDefault="009E6FF4" w:rsidP="00261A44">
            <w:pPr>
              <w:pStyle w:val="BodyText"/>
            </w:pPr>
            <w:r>
              <w:t>If Yes:</w:t>
            </w:r>
          </w:p>
          <w:p w14:paraId="15BA431D" w14:textId="4F4F9968" w:rsidR="009E6FF4" w:rsidRDefault="008D537D" w:rsidP="00261A44">
            <w:pPr>
              <w:pStyle w:val="BodyText"/>
            </w:pPr>
            <w:r>
              <w:t xml:space="preserve">a. </w:t>
            </w:r>
            <w:r w:rsidR="009E6FF4">
              <w:t>When does the council propose it be terminated?</w:t>
            </w:r>
          </w:p>
        </w:tc>
        <w:sdt>
          <w:sdtPr>
            <w:id w:val="1332026489"/>
            <w:placeholder>
              <w:docPart w:val="D5CF9C8F5D404127A0D090F801965D80"/>
            </w:placeholder>
            <w:showingPlcHdr/>
          </w:sdtPr>
          <w:sdtEndPr/>
          <w:sdtContent>
            <w:tc>
              <w:tcPr>
                <w:tcW w:w="2835" w:type="dxa"/>
              </w:tcPr>
              <w:p w14:paraId="25AD7DE9" w14:textId="77777777" w:rsidR="009E6FF4" w:rsidRDefault="009E6FF4" w:rsidP="00261A44">
                <w:pPr>
                  <w:pStyle w:val="BodyText"/>
                </w:pPr>
                <w:r w:rsidRPr="00FB06FB">
                  <w:rPr>
                    <w:rStyle w:val="PlaceholderText"/>
                  </w:rPr>
                  <w:t>Click or tap here to enter text.</w:t>
                </w:r>
              </w:p>
            </w:tc>
          </w:sdtContent>
        </w:sdt>
      </w:tr>
      <w:tr w:rsidR="009E6FF4" w14:paraId="1B265E9F" w14:textId="77777777" w:rsidTr="001670DA">
        <w:trPr>
          <w:cnfStyle w:val="000000010000" w:firstRow="0" w:lastRow="0" w:firstColumn="0" w:lastColumn="0" w:oddVBand="0" w:evenVBand="0" w:oddHBand="0" w:evenHBand="1" w:firstRowFirstColumn="0" w:firstRowLastColumn="0" w:lastRowFirstColumn="0" w:lastRowLastColumn="0"/>
        </w:trPr>
        <w:tc>
          <w:tcPr>
            <w:tcW w:w="6237" w:type="dxa"/>
          </w:tcPr>
          <w:p w14:paraId="000BFFFB" w14:textId="6D3F98A6" w:rsidR="009E6FF4" w:rsidRDefault="008D537D" w:rsidP="00261A44">
            <w:pPr>
              <w:pStyle w:val="BodyText"/>
            </w:pPr>
            <w:r>
              <w:t xml:space="preserve">b. </w:t>
            </w:r>
            <w:r w:rsidR="009E6FF4">
              <w:t>What is the percentage to be removed from the council’s general income?</w:t>
            </w:r>
          </w:p>
        </w:tc>
        <w:sdt>
          <w:sdtPr>
            <w:id w:val="-1947542022"/>
            <w:placeholder>
              <w:docPart w:val="30F8BE99577642268C2B64CCF921334F"/>
            </w:placeholder>
            <w:showingPlcHdr/>
          </w:sdtPr>
          <w:sdtEndPr/>
          <w:sdtContent>
            <w:tc>
              <w:tcPr>
                <w:tcW w:w="2835" w:type="dxa"/>
              </w:tcPr>
              <w:p w14:paraId="6767FB73" w14:textId="77777777" w:rsidR="009E6FF4" w:rsidRDefault="009E6FF4" w:rsidP="00261A44">
                <w:pPr>
                  <w:pStyle w:val="BodyText"/>
                </w:pPr>
                <w:r w:rsidRPr="00FB06FB">
                  <w:rPr>
                    <w:rStyle w:val="PlaceholderText"/>
                  </w:rPr>
                  <w:t>Click or tap here to enter text.</w:t>
                </w:r>
              </w:p>
            </w:tc>
          </w:sdtContent>
        </w:sdt>
      </w:tr>
      <w:tr w:rsidR="009E6FF4" w14:paraId="18420126" w14:textId="77777777" w:rsidTr="001670DA">
        <w:tc>
          <w:tcPr>
            <w:tcW w:w="6237" w:type="dxa"/>
          </w:tcPr>
          <w:p w14:paraId="2A08B3D5" w14:textId="2BAF7A6D" w:rsidR="009E6FF4" w:rsidRDefault="008D537D" w:rsidP="00261A44">
            <w:pPr>
              <w:pStyle w:val="BodyText"/>
            </w:pPr>
            <w:r>
              <w:t xml:space="preserve">c. </w:t>
            </w:r>
            <w:r w:rsidR="009E6FF4">
              <w:t>What is the dollar amount to be removed from the council’s general income?</w:t>
            </w:r>
          </w:p>
        </w:tc>
        <w:sdt>
          <w:sdtPr>
            <w:id w:val="587279128"/>
            <w:placeholder>
              <w:docPart w:val="C24D03C620CD44DE8E157EB1EE01099A"/>
            </w:placeholder>
            <w:showingPlcHdr/>
          </w:sdtPr>
          <w:sdtEndPr/>
          <w:sdtContent>
            <w:tc>
              <w:tcPr>
                <w:tcW w:w="2835" w:type="dxa"/>
              </w:tcPr>
              <w:p w14:paraId="2AE7C374" w14:textId="77777777" w:rsidR="009E6FF4" w:rsidRDefault="009E6FF4" w:rsidP="00261A44">
                <w:pPr>
                  <w:pStyle w:val="BodyText"/>
                </w:pPr>
                <w:r w:rsidRPr="00FB06FB">
                  <w:rPr>
                    <w:rStyle w:val="PlaceholderText"/>
                  </w:rPr>
                  <w:t>Click or tap here to enter text.</w:t>
                </w:r>
              </w:p>
            </w:tc>
          </w:sdtContent>
        </w:sdt>
      </w:tr>
      <w:tr w:rsidR="009E6FF4" w14:paraId="5F54DF85" w14:textId="77777777" w:rsidTr="001670DA">
        <w:trPr>
          <w:cnfStyle w:val="000000010000" w:firstRow="0" w:lastRow="0" w:firstColumn="0" w:lastColumn="0" w:oddVBand="0" w:evenVBand="0" w:oddHBand="0" w:evenHBand="1" w:firstRowFirstColumn="0" w:firstRowLastColumn="0" w:lastRowFirstColumn="0" w:lastRowLastColumn="0"/>
        </w:trPr>
        <w:tc>
          <w:tcPr>
            <w:tcW w:w="6237" w:type="dxa"/>
          </w:tcPr>
          <w:p w14:paraId="37B47844" w14:textId="5B23B873" w:rsidR="009E6FF4" w:rsidRDefault="009E6FF4" w:rsidP="009E6FF4">
            <w:pPr>
              <w:pStyle w:val="BodyText"/>
            </w:pPr>
            <w:r>
              <w:t>Has OLG confirmed the calculation of the amount to be removed?</w:t>
            </w:r>
            <w:r w:rsidR="00A376CB">
              <w:t xml:space="preserve"> </w:t>
            </w:r>
          </w:p>
        </w:tc>
        <w:sdt>
          <w:sdtPr>
            <w:id w:val="-376550187"/>
            <w:placeholder>
              <w:docPart w:val="AB933C31F11C424B9602D23D6326A788"/>
            </w:placeholder>
            <w:showingPlcHdr/>
            <w:comboBox>
              <w:listItem w:value="Choose an item."/>
              <w:listItem w:displayText="Yes" w:value="Yes"/>
              <w:listItem w:displayText="No" w:value="No"/>
            </w:comboBox>
          </w:sdtPr>
          <w:sdtEndPr/>
          <w:sdtContent>
            <w:tc>
              <w:tcPr>
                <w:tcW w:w="2835" w:type="dxa"/>
              </w:tcPr>
              <w:p w14:paraId="2176A2EB" w14:textId="65550F68" w:rsidR="009E6FF4" w:rsidRDefault="009E6FF4" w:rsidP="009E6FF4">
                <w:pPr>
                  <w:pStyle w:val="BodyText"/>
                </w:pPr>
                <w:r w:rsidRPr="00FB06FB">
                  <w:rPr>
                    <w:rStyle w:val="PlaceholderText"/>
                  </w:rPr>
                  <w:t>Choose an item.</w:t>
                </w:r>
              </w:p>
            </w:tc>
          </w:sdtContent>
        </w:sdt>
      </w:tr>
    </w:tbl>
    <w:p w14:paraId="3D8D0723" w14:textId="77777777" w:rsidR="009E6FF4" w:rsidRDefault="009E6FF4" w:rsidP="00AD0580">
      <w:pPr>
        <w:pStyle w:val="BodyText"/>
        <w:rPr>
          <w:sz w:val="22"/>
        </w:rPr>
      </w:pPr>
    </w:p>
    <w:tbl>
      <w:tblPr>
        <w:tblStyle w:val="TableGrid1"/>
        <w:tblW w:w="9072" w:type="dxa"/>
        <w:tblBorders>
          <w:top w:val="none" w:sz="0" w:space="0" w:color="auto"/>
          <w:left w:val="none" w:sz="0" w:space="0" w:color="auto"/>
          <w:bottom w:val="single" w:sz="4" w:space="0" w:color="CBD4D9"/>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AD0580" w14:paraId="37D57CD0" w14:textId="77777777" w:rsidTr="00AD0580">
        <w:trPr>
          <w:trHeight w:val="1197"/>
        </w:trPr>
        <w:tc>
          <w:tcPr>
            <w:tcW w:w="851" w:type="dxa"/>
            <w:tcBorders>
              <w:top w:val="nil"/>
              <w:left w:val="nil"/>
              <w:bottom w:val="single" w:sz="4" w:space="0" w:color="CBD4D9"/>
              <w:right w:val="nil"/>
            </w:tcBorders>
            <w:tcMar>
              <w:top w:w="0" w:type="dxa"/>
              <w:left w:w="170" w:type="dxa"/>
              <w:bottom w:w="0" w:type="dxa"/>
              <w:right w:w="108" w:type="dxa"/>
            </w:tcMar>
            <w:hideMark/>
          </w:tcPr>
          <w:p w14:paraId="61FC13DF" w14:textId="1C5E8EE3" w:rsidR="00AD0580" w:rsidRDefault="00AD0580">
            <w:pPr>
              <w:pStyle w:val="BodyText"/>
              <w:rPr>
                <w:rFonts w:ascii="Arial" w:hAnsi="Arial"/>
                <w:color w:val="FFFFFF" w:themeColor="background1"/>
                <w:sz w:val="22"/>
                <w:szCs w:val="21"/>
              </w:rPr>
            </w:pPr>
            <w:r>
              <w:rPr>
                <w:rFonts w:ascii="Arial" w:hAnsi="Arial"/>
                <w:noProof/>
                <w:sz w:val="22"/>
                <w:szCs w:val="21"/>
              </w:rPr>
              <mc:AlternateContent>
                <mc:Choice Requires="wpg">
                  <w:drawing>
                    <wp:anchor distT="0" distB="0" distL="114300" distR="114300" simplePos="0" relativeHeight="251661312" behindDoc="0" locked="0" layoutInCell="1" allowOverlap="1" wp14:anchorId="3ECC4EF9" wp14:editId="50385696">
                      <wp:simplePos x="0" y="0"/>
                      <wp:positionH relativeFrom="column">
                        <wp:posOffset>-47625</wp:posOffset>
                      </wp:positionH>
                      <wp:positionV relativeFrom="paragraph">
                        <wp:posOffset>20320</wp:posOffset>
                      </wp:positionV>
                      <wp:extent cx="410210" cy="425450"/>
                      <wp:effectExtent l="19050" t="19050" r="27940" b="12700"/>
                      <wp:wrapNone/>
                      <wp:docPr id="16" name="Group 16"/>
                      <wp:cNvGraphicFramePr/>
                      <a:graphic xmlns:a="http://schemas.openxmlformats.org/drawingml/2006/main">
                        <a:graphicData uri="http://schemas.microsoft.com/office/word/2010/wordprocessingGroup">
                          <wpg:wgp>
                            <wpg:cNvGrpSpPr/>
                            <wpg:grpSpPr>
                              <a:xfrm>
                                <a:off x="0" y="0"/>
                                <a:ext cx="409575" cy="425450"/>
                                <a:chOff x="0" y="0"/>
                                <a:chExt cx="503151" cy="522248"/>
                              </a:xfrm>
                            </wpg:grpSpPr>
                            <wps:wsp>
                              <wps:cNvPr id="73"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74" name="Freeform 16"/>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A67E06D" id="Group 16" o:spid="_x0000_s1026" style="position:absolute;margin-left:-3.75pt;margin-top:1.6pt;width:32.3pt;height:33.5pt;z-index:251661312;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">
                      <v:oval id="Freeform 8341" o:spid="_x0000_s1027" style="position:absolute;width:503151;height:52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" filled="f" strokecolor="#011d4b [3215]" strokeweight="3pt">
                        <v:path arrowok="t"/>
                        <o:lock v:ext="edit" verticies="t"/>
                      </v:oval>
                      <v:shape id="Freeform 16" o:spid="_x0000_s1028" style="position:absolute;left:196593;top:117762;width:106628;height:288431;visibility:visible;mso-wrap-style:square;v-text-anchor:top" coordsize="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221" w:type="dxa"/>
            <w:tcBorders>
              <w:top w:val="nil"/>
              <w:left w:val="nil"/>
              <w:bottom w:val="single" w:sz="4" w:space="0" w:color="CBD4D9"/>
              <w:right w:val="nil"/>
            </w:tcBorders>
            <w:tcMar>
              <w:top w:w="170" w:type="dxa"/>
              <w:left w:w="170" w:type="dxa"/>
              <w:bottom w:w="170" w:type="dxa"/>
              <w:right w:w="170" w:type="dxa"/>
            </w:tcMar>
            <w:hideMark/>
          </w:tcPr>
          <w:p w14:paraId="1E9345B4" w14:textId="77777777" w:rsidR="00AD0580" w:rsidRDefault="00AD0580">
            <w:pPr>
              <w:pStyle w:val="BodyText"/>
              <w:rPr>
                <w:b/>
                <w:color w:val="2E2E2F" w:themeColor="text1"/>
                <w:kern w:val="28"/>
                <w:szCs w:val="28"/>
              </w:rPr>
            </w:pPr>
            <w:r>
              <w:rPr>
                <w:b/>
                <w:color w:val="2E2E2F" w:themeColor="text1"/>
                <w:kern w:val="28"/>
                <w:szCs w:val="28"/>
              </w:rPr>
              <w:t>Attachments required:</w:t>
            </w:r>
          </w:p>
          <w:p w14:paraId="12E5CF41" w14:textId="77777777" w:rsidR="00AD0580" w:rsidRDefault="00AD0580">
            <w:pPr>
              <w:pStyle w:val="BodyText"/>
              <w:rPr>
                <w:color w:val="212122"/>
                <w:szCs w:val="21"/>
              </w:rPr>
            </w:pPr>
            <w:r>
              <w:t>Copy of the relevant instrument</w:t>
            </w:r>
          </w:p>
          <w:p w14:paraId="154CA152" w14:textId="77777777" w:rsidR="00AD0580" w:rsidRDefault="00AD0580">
            <w:pPr>
              <w:pStyle w:val="BodyText"/>
              <w:rPr>
                <w:color w:val="FFFFFF" w:themeColor="background1"/>
              </w:rPr>
            </w:pPr>
            <w:r>
              <w:t>Copy of OLG advice confirming calculation of amount to be removed from the council’s general income.</w:t>
            </w:r>
          </w:p>
        </w:tc>
      </w:tr>
    </w:tbl>
    <w:p w14:paraId="349CED15" w14:textId="77777777" w:rsidR="008D537D" w:rsidRDefault="008D537D" w:rsidP="00A376CB">
      <w:pPr>
        <w:pStyle w:val="BodyText"/>
      </w:pPr>
    </w:p>
    <w:tbl>
      <w:tblPr>
        <w:tblStyle w:val="IPARTImpactbox"/>
        <w:tblW w:w="0" w:type="auto"/>
        <w:tblLayout w:type="fixed"/>
        <w:tblLook w:val="06A0" w:firstRow="1" w:lastRow="0" w:firstColumn="1" w:lastColumn="0" w:noHBand="1" w:noVBand="1"/>
      </w:tblPr>
      <w:tblGrid>
        <w:gridCol w:w="1049"/>
        <w:gridCol w:w="7978"/>
      </w:tblGrid>
      <w:tr w:rsidR="008D537D" w14:paraId="7E76AB71" w14:textId="77777777" w:rsidTr="00A376C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049" w:type="dxa"/>
            <w:vAlign w:val="top"/>
          </w:tcPr>
          <w:p w14:paraId="0340066A" w14:textId="77777777" w:rsidR="008D537D" w:rsidRDefault="008D537D" w:rsidP="00A376CB">
            <w:pPr>
              <w:pStyle w:val="PullQuoteHeading-Reversed"/>
              <w:keepLines/>
              <w:tabs>
                <w:tab w:val="clear" w:pos="567"/>
              </w:tabs>
              <w:ind w:right="142"/>
              <w:jc w:val="right"/>
            </w:pPr>
            <w:r w:rsidRPr="003D5E02">
              <w:rPr>
                <w:noProof/>
              </w:rPr>
              <mc:AlternateContent>
                <mc:Choice Requires="wps">
                  <w:drawing>
                    <wp:inline distT="0" distB="0" distL="0" distR="0" wp14:anchorId="59D708C5" wp14:editId="29785378">
                      <wp:extent cx="219600" cy="219600"/>
                      <wp:effectExtent l="0" t="0" r="9525" b="9525"/>
                      <wp:docPr id="13" name="Graphic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600" cy="219600"/>
                              </a:xfrm>
                              <a:custGeom>
                                <a:avLst/>
                                <a:gdLst>
                                  <a:gd name="connsiteX0" fmla="*/ 1754981 w 3509962"/>
                                  <a:gd name="connsiteY0" fmla="*/ 3509962 h 3509962"/>
                                  <a:gd name="connsiteX1" fmla="*/ 3509962 w 3509962"/>
                                  <a:gd name="connsiteY1" fmla="*/ 1754981 h 3509962"/>
                                  <a:gd name="connsiteX2" fmla="*/ 1754981 w 3509962"/>
                                  <a:gd name="connsiteY2" fmla="*/ 0 h 3509962"/>
                                  <a:gd name="connsiteX3" fmla="*/ 0 w 3509962"/>
                                  <a:gd name="connsiteY3" fmla="*/ 1754981 h 3509962"/>
                                  <a:gd name="connsiteX4" fmla="*/ 1754981 w 3509962"/>
                                  <a:gd name="connsiteY4" fmla="*/ 3509962 h 3509962"/>
                                  <a:gd name="connsiteX5" fmla="*/ 1754981 w 3509962"/>
                                  <a:gd name="connsiteY5" fmla="*/ 3353960 h 3509962"/>
                                  <a:gd name="connsiteX6" fmla="*/ 3353960 w 3509962"/>
                                  <a:gd name="connsiteY6" fmla="*/ 1754981 h 3509962"/>
                                  <a:gd name="connsiteX7" fmla="*/ 1754981 w 3509962"/>
                                  <a:gd name="connsiteY7" fmla="*/ 155999 h 3509962"/>
                                  <a:gd name="connsiteX8" fmla="*/ 155999 w 3509962"/>
                                  <a:gd name="connsiteY8" fmla="*/ 1754981 h 3509962"/>
                                  <a:gd name="connsiteX9" fmla="*/ 1754981 w 3509962"/>
                                  <a:gd name="connsiteY9" fmla="*/ 3353960 h 3509962"/>
                                  <a:gd name="connsiteX10" fmla="*/ 1832977 w 3509962"/>
                                  <a:gd name="connsiteY10" fmla="*/ 1325979 h 3509962"/>
                                  <a:gd name="connsiteX11" fmla="*/ 1754971 w 3509962"/>
                                  <a:gd name="connsiteY11" fmla="*/ 1247983 h 3509962"/>
                                  <a:gd name="connsiteX12" fmla="*/ 1676975 w 3509962"/>
                                  <a:gd name="connsiteY12" fmla="*/ 1325979 h 3509962"/>
                                  <a:gd name="connsiteX13" fmla="*/ 1676975 w 3509962"/>
                                  <a:gd name="connsiteY13" fmla="*/ 2768967 h 3509962"/>
                                  <a:gd name="connsiteX14" fmla="*/ 1754971 w 3509962"/>
                                  <a:gd name="connsiteY14" fmla="*/ 2846962 h 3509962"/>
                                  <a:gd name="connsiteX15" fmla="*/ 1832977 w 3509962"/>
                                  <a:gd name="connsiteY15" fmla="*/ 2768967 h 3509962"/>
                                  <a:gd name="connsiteX16" fmla="*/ 1832977 w 3509962"/>
                                  <a:gd name="connsiteY16" fmla="*/ 1325979 h 3509962"/>
                                  <a:gd name="connsiteX17" fmla="*/ 1754971 w 3509962"/>
                                  <a:gd name="connsiteY17" fmla="*/ 740992 h 3509962"/>
                                  <a:gd name="connsiteX18" fmla="*/ 1832977 w 3509962"/>
                                  <a:gd name="connsiteY18" fmla="*/ 818992 h 3509962"/>
                                  <a:gd name="connsiteX19" fmla="*/ 1832977 w 3509962"/>
                                  <a:gd name="connsiteY19" fmla="*/ 935991 h 3509962"/>
                                  <a:gd name="connsiteX20" fmla="*/ 1754971 w 3509962"/>
                                  <a:gd name="connsiteY20" fmla="*/ 1013990 h 3509962"/>
                                  <a:gd name="connsiteX21" fmla="*/ 1676975 w 3509962"/>
                                  <a:gd name="connsiteY21" fmla="*/ 935991 h 3509962"/>
                                  <a:gd name="connsiteX22" fmla="*/ 1676975 w 3509962"/>
                                  <a:gd name="connsiteY22" fmla="*/ 818992 h 3509962"/>
                                  <a:gd name="connsiteX23" fmla="*/ 1754971 w 3509962"/>
                                  <a:gd name="connsiteY23" fmla="*/ 740992 h 3509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509962" h="3509962">
                                    <a:moveTo>
                                      <a:pt x="1754981" y="3509962"/>
                                    </a:moveTo>
                                    <a:cubicBezTo>
                                      <a:pt x="2724230" y="3509962"/>
                                      <a:pt x="3509962" y="2724230"/>
                                      <a:pt x="3509962" y="1754981"/>
                                    </a:cubicBezTo>
                                    <a:cubicBezTo>
                                      <a:pt x="3509962" y="785732"/>
                                      <a:pt x="2724230" y="0"/>
                                      <a:pt x="1754981" y="0"/>
                                    </a:cubicBezTo>
                                    <a:cubicBezTo>
                                      <a:pt x="785732" y="0"/>
                                      <a:pt x="0" y="785732"/>
                                      <a:pt x="0" y="1754981"/>
                                    </a:cubicBezTo>
                                    <a:cubicBezTo>
                                      <a:pt x="0" y="2724230"/>
                                      <a:pt x="785732" y="3509962"/>
                                      <a:pt x="1754981" y="3509962"/>
                                    </a:cubicBezTo>
                                    <a:close/>
                                    <a:moveTo>
                                      <a:pt x="1754981" y="3353960"/>
                                    </a:moveTo>
                                    <a:cubicBezTo>
                                      <a:pt x="2638077" y="3353960"/>
                                      <a:pt x="3353960" y="2638077"/>
                                      <a:pt x="3353960" y="1754981"/>
                                    </a:cubicBezTo>
                                    <a:cubicBezTo>
                                      <a:pt x="3353960" y="871887"/>
                                      <a:pt x="2638077" y="155999"/>
                                      <a:pt x="1754981" y="155999"/>
                                    </a:cubicBezTo>
                                    <a:cubicBezTo>
                                      <a:pt x="871887" y="155999"/>
                                      <a:pt x="155999" y="871887"/>
                                      <a:pt x="155999" y="1754981"/>
                                    </a:cubicBezTo>
                                    <a:cubicBezTo>
                                      <a:pt x="155999" y="2638077"/>
                                      <a:pt x="871887" y="3353960"/>
                                      <a:pt x="1754981" y="3353960"/>
                                    </a:cubicBezTo>
                                    <a:close/>
                                    <a:moveTo>
                                      <a:pt x="1832977" y="1325979"/>
                                    </a:moveTo>
                                    <a:cubicBezTo>
                                      <a:pt x="1832977" y="1282902"/>
                                      <a:pt x="1798047" y="1247983"/>
                                      <a:pt x="1754971" y="1247983"/>
                                    </a:cubicBezTo>
                                    <a:cubicBezTo>
                                      <a:pt x="1711894" y="1247983"/>
                                      <a:pt x="1676975" y="1282902"/>
                                      <a:pt x="1676975" y="1325979"/>
                                    </a:cubicBezTo>
                                    <a:lnTo>
                                      <a:pt x="1676975" y="2768967"/>
                                    </a:lnTo>
                                    <a:cubicBezTo>
                                      <a:pt x="1676975" y="2812043"/>
                                      <a:pt x="1711894" y="2846962"/>
                                      <a:pt x="1754971" y="2846962"/>
                                    </a:cubicBezTo>
                                    <a:cubicBezTo>
                                      <a:pt x="1798047" y="2846962"/>
                                      <a:pt x="1832977" y="2812043"/>
                                      <a:pt x="1832977" y="2768967"/>
                                    </a:cubicBezTo>
                                    <a:lnTo>
                                      <a:pt x="1832977" y="1325979"/>
                                    </a:lnTo>
                                    <a:close/>
                                    <a:moveTo>
                                      <a:pt x="1754971" y="740992"/>
                                    </a:moveTo>
                                    <a:cubicBezTo>
                                      <a:pt x="1798047" y="740992"/>
                                      <a:pt x="1832977" y="775914"/>
                                      <a:pt x="1832977" y="818992"/>
                                    </a:cubicBezTo>
                                    <a:lnTo>
                                      <a:pt x="1832977" y="935991"/>
                                    </a:lnTo>
                                    <a:cubicBezTo>
                                      <a:pt x="1832977" y="979069"/>
                                      <a:pt x="1798047" y="1013990"/>
                                      <a:pt x="1754971" y="1013990"/>
                                    </a:cubicBezTo>
                                    <a:cubicBezTo>
                                      <a:pt x="1711894" y="1013990"/>
                                      <a:pt x="1676975" y="979069"/>
                                      <a:pt x="1676975" y="935991"/>
                                    </a:cubicBezTo>
                                    <a:lnTo>
                                      <a:pt x="1676975" y="818992"/>
                                    </a:lnTo>
                                    <a:cubicBezTo>
                                      <a:pt x="1676975" y="775914"/>
                                      <a:pt x="1711894" y="740992"/>
                                      <a:pt x="1754971" y="740992"/>
                                    </a:cubicBezTo>
                                    <a:close/>
                                  </a:path>
                                </a:pathLst>
                              </a:custGeom>
                              <a:solidFill>
                                <a:schemeClr val="bg1"/>
                              </a:solidFill>
                              <a:ln w="106218" cap="flat">
                                <a:noFill/>
                                <a:prstDash val="solid"/>
                                <a:miter/>
                              </a:ln>
                            </wps:spPr>
                            <wps:bodyPr rtlCol="0" anchor="ctr"/>
                          </wps:wsp>
                        </a:graphicData>
                      </a:graphic>
                    </wp:inline>
                  </w:drawing>
                </mc:Choice>
                <mc:Fallback>
                  <w:pict>
                    <v:shape w14:anchorId="5B43AE6A" id="Graphic 18" o:spid="_x0000_s1026" style="width:17.3pt;height:17.3pt;visibility:visible;mso-wrap-style:square;mso-left-percent:-10001;mso-top-percent:-10001;mso-position-horizontal:absolute;mso-position-horizontal-relative:char;mso-position-vertical:absolute;mso-position-vertical-relative:line;mso-left-percent:-10001;mso-top-percent:-10001;v-text-anchor:middle" coordsize="3509962,350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" path="m1754981,3509962v969249,,1754981,-785732,1754981,-1754981c3509962,785732,2724230,,1754981,,785732,,,785732,,1754981v,969249,785732,1754981,1754981,1754981xm1754981,3353960v883096,,1598979,-715883,1598979,-1598979c3353960,871887,2638077,155999,1754981,155999v-883094,,-1598982,715888,-1598982,1598982c155999,2638077,871887,3353960,1754981,3353960xm1832977,1325979v,-43077,-34930,-77996,-78006,-77996c1711894,1247983,1676975,1282902,1676975,1325979r,1442988c1676975,2812043,1711894,2846962,1754971,2846962v43076,,78006,-34919,78006,-77995l1832977,1325979xm1754971,740992v43076,,78006,34922,78006,78000l1832977,935991v,43078,-34930,77999,-78006,77999c1711894,1013990,1676975,979069,1676975,935991r,-116999c1676975,775914,1711894,740992,1754971,740992xe" fillcolor="white [3212]" stroked="f" strokeweight="2.9505mm">
                      <v:stroke joinstyle="miter"/>
                      <v:path arrowok="t" o:connecttype="custom" o:connectlocs="109800,219600;219600,109800;109800,0;0,109800;109800,219600;109800,209840;209840,109800;109800,9760;9760,109800;109800,209840;114680,82960;109799,78080;104920,82960;104920,173240;109799,178120;114680,173240;114680,82960;109799,46360;114680,51240;114680,58560;109799,63440;104920,58560;104920,51240;109799,46360" o:connectangles="0,0,0,0,0,0,0,0,0,0,0,0,0,0,0,0,0,0,0,0,0,0,0,0"/>
                      <o:lock v:ext="edit" aspectratio="t"/>
                      <w10:anchorlock/>
                    </v:shape>
                  </w:pict>
                </mc:Fallback>
              </mc:AlternateContent>
            </w:r>
          </w:p>
        </w:tc>
        <w:tc>
          <w:tcPr>
            <w:tcW w:w="7978" w:type="dxa"/>
          </w:tcPr>
          <w:p w14:paraId="4A42C46F" w14:textId="63964738" w:rsidR="008D537D" w:rsidRDefault="008D537D" w:rsidP="00A376CB">
            <w:pPr>
              <w:pStyle w:val="PullQuoteHeading-Reversed"/>
              <w:spacing w:line="240" w:lineRule="auto"/>
              <w:cnfStyle w:val="100000000000" w:firstRow="1" w:lastRow="0" w:firstColumn="0" w:lastColumn="0" w:oddVBand="0" w:evenVBand="0" w:oddHBand="0" w:evenHBand="0" w:firstRowFirstColumn="0" w:firstRowLastColumn="0" w:lastRowFirstColumn="0" w:lastRowLastColumn="0"/>
            </w:pPr>
            <w:r>
              <w:t>Attachments</w:t>
            </w:r>
          </w:p>
        </w:tc>
      </w:tr>
      <w:tr w:rsidR="008D537D" w14:paraId="216C7BD3" w14:textId="77777777" w:rsidTr="00A376CB">
        <w:trPr>
          <w:trHeight w:val="728"/>
        </w:trPr>
        <w:tc>
          <w:tcPr>
            <w:cnfStyle w:val="001000000000" w:firstRow="0" w:lastRow="0" w:firstColumn="1" w:lastColumn="0" w:oddVBand="0" w:evenVBand="0" w:oddHBand="0" w:evenHBand="0" w:firstRowFirstColumn="0" w:firstRowLastColumn="0" w:lastRowFirstColumn="0" w:lastRowLastColumn="0"/>
            <w:tcW w:w="1049" w:type="dxa"/>
          </w:tcPr>
          <w:p w14:paraId="299C0C15" w14:textId="77777777" w:rsidR="008D537D" w:rsidRDefault="008D537D" w:rsidP="00A376CB">
            <w:pPr>
              <w:pStyle w:val="BodyText"/>
              <w:ind w:left="261"/>
            </w:pPr>
          </w:p>
        </w:tc>
        <w:tc>
          <w:tcPr>
            <w:tcW w:w="7978" w:type="dxa"/>
          </w:tcPr>
          <w:p w14:paraId="5FF7BE94" w14:textId="77777777" w:rsidR="008D537D" w:rsidRDefault="008D537D" w:rsidP="008D537D">
            <w:pPr>
              <w:pStyle w:val="PullQuotetext-Reversed"/>
              <w:cnfStyle w:val="000000000000" w:firstRow="0" w:lastRow="0" w:firstColumn="0" w:lastColumn="0" w:oddVBand="0" w:evenVBand="0" w:oddHBand="0" w:evenHBand="0" w:firstRowFirstColumn="0" w:firstRowLastColumn="0" w:lastRowFirstColumn="0" w:lastRowLastColumn="0"/>
            </w:pPr>
            <w:r>
              <w:t>Copy of the relevant instrument</w:t>
            </w:r>
          </w:p>
          <w:p w14:paraId="6288492F" w14:textId="3E572761" w:rsidR="008D537D" w:rsidRDefault="008D537D" w:rsidP="008D537D">
            <w:pPr>
              <w:pStyle w:val="PullQuotetext-Reversed"/>
              <w:cnfStyle w:val="000000000000" w:firstRow="0" w:lastRow="0" w:firstColumn="0" w:lastColumn="0" w:oddVBand="0" w:evenVBand="0" w:oddHBand="0" w:evenHBand="0" w:firstRowFirstColumn="0" w:firstRowLastColumn="0" w:lastRowFirstColumn="0" w:lastRowLastColumn="0"/>
            </w:pPr>
            <w:r>
              <w:t>Copy of OLG advice confirming calculation of amount to be removed from the council’s general income.</w:t>
            </w:r>
          </w:p>
        </w:tc>
      </w:tr>
    </w:tbl>
    <w:p w14:paraId="79CBD08B" w14:textId="73596C01" w:rsidR="00AD0580" w:rsidRDefault="00AD0580" w:rsidP="009E6FF4">
      <w:pPr>
        <w:pStyle w:val="Heading4"/>
      </w:pPr>
      <w:r>
        <w:t>Question 5:</w:t>
      </w:r>
      <w:r>
        <w:tab/>
        <w:t xml:space="preserve">Does the council have an existing (ongoing) s 508A special variation which applies in </w:t>
      </w:r>
      <w:r w:rsidR="00437996">
        <w:t>2022-23</w:t>
      </w:r>
      <w:r>
        <w:t xml:space="preserve">? </w:t>
      </w:r>
    </w:p>
    <w:p w14:paraId="1B0C65D3" w14:textId="77777777" w:rsidR="00AD0580" w:rsidRDefault="00AD0580" w:rsidP="008D537D">
      <w:pPr>
        <w:pStyle w:val="BodyText"/>
        <w:keepNext/>
        <w:rPr>
          <w:sz w:val="22"/>
        </w:rPr>
      </w:pPr>
      <w:r>
        <w:t>Refer to:</w:t>
      </w:r>
    </w:p>
    <w:p w14:paraId="45AB16E9" w14:textId="77777777" w:rsidR="00AD0580" w:rsidRDefault="00AD0580" w:rsidP="000D2718">
      <w:pPr>
        <w:pStyle w:val="ListBullet"/>
      </w:pPr>
      <w:r>
        <w:t>OLG’s SV Guidelines Section 5.2.</w:t>
      </w:r>
    </w:p>
    <w:p w14:paraId="4F9AB884" w14:textId="01E71E10" w:rsidR="00AD0580" w:rsidRDefault="00AD0580" w:rsidP="000D2718">
      <w:pPr>
        <w:pStyle w:val="ListBullet"/>
      </w:pPr>
      <w:r>
        <w:t>Fact sheet</w:t>
      </w:r>
      <w:r w:rsidR="004D5CD8">
        <w:t xml:space="preserve">: </w:t>
      </w:r>
      <w:r>
        <w:rPr>
          <w:i/>
        </w:rPr>
        <w:t xml:space="preserve">The Year Ahead – Special Variations in </w:t>
      </w:r>
      <w:r w:rsidR="00437996">
        <w:rPr>
          <w:i/>
        </w:rPr>
        <w:t>2022-23</w:t>
      </w:r>
      <w:r>
        <w:t xml:space="preserve">. </w:t>
      </w:r>
    </w:p>
    <w:tbl>
      <w:tblPr>
        <w:tblStyle w:val="IPARTTable"/>
        <w:tblW w:w="9072" w:type="dxa"/>
        <w:tblLook w:val="0400" w:firstRow="0" w:lastRow="0" w:firstColumn="0" w:lastColumn="0" w:noHBand="0" w:noVBand="1"/>
      </w:tblPr>
      <w:tblGrid>
        <w:gridCol w:w="7371"/>
        <w:gridCol w:w="1701"/>
      </w:tblGrid>
      <w:tr w:rsidR="009E6FF4" w14:paraId="18F88182" w14:textId="77777777" w:rsidTr="009E6FF4">
        <w:trPr>
          <w:trHeight w:val="321"/>
        </w:trPr>
        <w:tc>
          <w:tcPr>
            <w:tcW w:w="7371" w:type="dxa"/>
          </w:tcPr>
          <w:p w14:paraId="76B24DDD" w14:textId="744D819E" w:rsidR="009E6FF4" w:rsidRDefault="00A376CB" w:rsidP="00261A44">
            <w:pPr>
              <w:pStyle w:val="BodyText"/>
              <w:keepNext/>
            </w:pPr>
            <w:r w:rsidRPr="00A376CB">
              <w:lastRenderedPageBreak/>
              <w:t xml:space="preserve">Does the council have a s 508A multi-year SV instrument that applies in </w:t>
            </w:r>
            <w:r w:rsidR="00437996">
              <w:t>2022-23</w:t>
            </w:r>
            <w:r w:rsidRPr="00A376CB">
              <w:t>?</w:t>
            </w:r>
          </w:p>
        </w:tc>
        <w:sdt>
          <w:sdtPr>
            <w:id w:val="891923663"/>
            <w:placeholder>
              <w:docPart w:val="620E8A6694344A59A1F83FFEECD0E4F5"/>
            </w:placeholder>
            <w:showingPlcHdr/>
            <w:comboBox>
              <w:listItem w:value="Choose an item."/>
              <w:listItem w:displayText="Yes" w:value="Yes"/>
              <w:listItem w:displayText="No" w:value="No"/>
            </w:comboBox>
          </w:sdtPr>
          <w:sdtEndPr/>
          <w:sdtContent>
            <w:tc>
              <w:tcPr>
                <w:tcW w:w="1701" w:type="dxa"/>
              </w:tcPr>
              <w:p w14:paraId="316208CE" w14:textId="2D295646" w:rsidR="009E6FF4" w:rsidRDefault="009E6FF4" w:rsidP="00261A44">
                <w:pPr>
                  <w:pStyle w:val="BodyText"/>
                  <w:keepNext/>
                </w:pPr>
                <w:r w:rsidRPr="00FB06FB">
                  <w:rPr>
                    <w:rStyle w:val="PlaceholderText"/>
                  </w:rPr>
                  <w:t>Choose an item.</w:t>
                </w:r>
              </w:p>
            </w:tc>
          </w:sdtContent>
        </w:sdt>
      </w:tr>
    </w:tbl>
    <w:p w14:paraId="459C4F3F" w14:textId="4FA113A5" w:rsidR="00AD0580" w:rsidRPr="000D2718" w:rsidRDefault="00AD0580" w:rsidP="00AD0580">
      <w:pPr>
        <w:pStyle w:val="BodyText"/>
        <w:rPr>
          <w:rFonts w:ascii="Arial" w:hAnsi="Arial"/>
          <w:bCs/>
          <w:sz w:val="22"/>
          <w:szCs w:val="21"/>
        </w:rPr>
      </w:pPr>
      <w:r w:rsidRPr="000D2718">
        <w:rPr>
          <w:bCs/>
        </w:rPr>
        <w:t xml:space="preserve">In the text box: </w:t>
      </w:r>
    </w:p>
    <w:p w14:paraId="1898F1D1" w14:textId="77777777" w:rsidR="00AD0580" w:rsidRDefault="00AD0580" w:rsidP="009E6FF4">
      <w:pPr>
        <w:pStyle w:val="ListBullet"/>
      </w:pPr>
      <w:r>
        <w:t>Specify the percentage increase(s) and duration of the SV.</w:t>
      </w:r>
    </w:p>
    <w:p w14:paraId="3E818ECE" w14:textId="77777777" w:rsidR="00AD0580" w:rsidRDefault="00AD0580" w:rsidP="009E6FF4">
      <w:pPr>
        <w:pStyle w:val="ListBullet"/>
      </w:pPr>
      <w:r>
        <w:t>Outline the council’s actions in complying with conditions in the instrument approving the original SV.</w:t>
      </w:r>
    </w:p>
    <w:p w14:paraId="0B50514D" w14:textId="77777777" w:rsidR="00AD0580" w:rsidRDefault="00AD0580" w:rsidP="009E6FF4">
      <w:pPr>
        <w:pStyle w:val="ListBullet"/>
      </w:pPr>
      <w:r>
        <w:t xml:space="preserve">Describe any significant changes of relevance to the conditions in its instrument since it was issued.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29AB85E1" w14:textId="77777777" w:rsidTr="00AD0580">
        <w:trPr>
          <w:trHeight w:val="1134"/>
        </w:trPr>
        <w:tc>
          <w:tcPr>
            <w:tcW w:w="9000" w:type="dxa"/>
            <w:tcBorders>
              <w:top w:val="single" w:sz="4" w:space="0" w:color="C8D3D5"/>
              <w:left w:val="nil"/>
              <w:bottom w:val="single" w:sz="4" w:space="0" w:color="C8D3D5"/>
              <w:right w:val="nil"/>
            </w:tcBorders>
            <w:hideMark/>
          </w:tcPr>
          <w:sdt>
            <w:sdtPr>
              <w:id w:val="-802312515"/>
              <w:placeholder>
                <w:docPart w:val="EA25A057971946C7852038C608B07EF2"/>
              </w:placeholder>
              <w:showingPlcHdr/>
            </w:sdtPr>
            <w:sdtEndPr/>
            <w:sdtContent>
              <w:p w14:paraId="234BAFFF" w14:textId="686AA789" w:rsidR="00AD0580" w:rsidRDefault="00AD0580">
                <w:pPr>
                  <w:pStyle w:val="BodyText"/>
                </w:pPr>
                <w:r>
                  <w:t>Click here to enter text.</w:t>
                </w:r>
              </w:p>
            </w:sdtContent>
          </w:sdt>
        </w:tc>
      </w:tr>
    </w:tbl>
    <w:p w14:paraId="5201E7CE" w14:textId="2E419362" w:rsidR="00AD0580" w:rsidRDefault="00AD0580" w:rsidP="009E6FF4">
      <w:pPr>
        <w:pStyle w:val="Heading4"/>
        <w:rPr>
          <w:rFonts w:ascii="Arial" w:hAnsi="Arial"/>
          <w:color w:val="212122"/>
        </w:rPr>
      </w:pPr>
      <w:r>
        <w:t>Question 6:</w:t>
      </w:r>
      <w:r>
        <w:tab/>
        <w:t xml:space="preserve">Has IPART approved a special variation for the council in the past five years? </w:t>
      </w:r>
    </w:p>
    <w:p w14:paraId="2E26B476" w14:textId="77777777" w:rsidR="00AD0580" w:rsidRDefault="00AD0580" w:rsidP="00AD0580">
      <w:pPr>
        <w:pStyle w:val="BodyText"/>
        <w:rPr>
          <w:sz w:val="22"/>
        </w:rPr>
      </w:pPr>
      <w:r>
        <w:t>Refer also to OLG’s SV Guidelines Section 6.</w:t>
      </w:r>
    </w:p>
    <w:p w14:paraId="1DE5D88E" w14:textId="7CB51254" w:rsidR="00AD0580" w:rsidRDefault="00AD0580" w:rsidP="00AD0580">
      <w:pPr>
        <w:pStyle w:val="BodyText"/>
        <w:rPr>
          <w:b/>
          <w:i/>
        </w:rPr>
      </w:pPr>
      <w:r w:rsidRPr="000D2718">
        <w:rPr>
          <w:bCs/>
        </w:rPr>
        <w:t>You</w:t>
      </w:r>
      <w:r>
        <w:rPr>
          <w:b/>
        </w:rPr>
        <w:t xml:space="preserve"> do not </w:t>
      </w:r>
      <w:r w:rsidRPr="000D2718">
        <w:rPr>
          <w:bCs/>
        </w:rPr>
        <w:t>need</w:t>
      </w:r>
      <w:r>
        <w:rPr>
          <w:b/>
        </w:rPr>
        <w:t xml:space="preserve"> </w:t>
      </w:r>
      <w:r>
        <w:t>to respond</w:t>
      </w:r>
      <w:r>
        <w:rPr>
          <w:b/>
          <w:i/>
        </w:rPr>
        <w:t xml:space="preserve"> </w:t>
      </w:r>
      <w:r>
        <w:t>to this question if all the relevant information has been provided in council’s response to Question 5</w:t>
      </w:r>
      <w:r>
        <w:rPr>
          <w:b/>
          <w:i/>
        </w:rPr>
        <w:t xml:space="preserve">. </w:t>
      </w:r>
    </w:p>
    <w:tbl>
      <w:tblPr>
        <w:tblStyle w:val="IPARTTable"/>
        <w:tblW w:w="9072" w:type="dxa"/>
        <w:tblLook w:val="0400" w:firstRow="0" w:lastRow="0" w:firstColumn="0" w:lastColumn="0" w:noHBand="0" w:noVBand="1"/>
      </w:tblPr>
      <w:tblGrid>
        <w:gridCol w:w="7371"/>
        <w:gridCol w:w="1701"/>
      </w:tblGrid>
      <w:tr w:rsidR="00261A44" w14:paraId="2F51DBCB" w14:textId="77777777" w:rsidTr="00261A44">
        <w:trPr>
          <w:trHeight w:val="321"/>
        </w:trPr>
        <w:tc>
          <w:tcPr>
            <w:tcW w:w="7371" w:type="dxa"/>
          </w:tcPr>
          <w:p w14:paraId="5B2F0F24" w14:textId="46D37F2D" w:rsidR="00261A44" w:rsidRDefault="00261A44" w:rsidP="00261A44">
            <w:pPr>
              <w:pStyle w:val="BodyText"/>
              <w:keepNext/>
            </w:pPr>
            <w:r>
              <w:t>Does the council have a s 508(2) or s 508A SV which IPART has approved in the past five years?</w:t>
            </w:r>
          </w:p>
        </w:tc>
        <w:sdt>
          <w:sdtPr>
            <w:id w:val="1408968470"/>
            <w:placeholder>
              <w:docPart w:val="BD0E94F2188243D8AA15F8CCE71212F0"/>
            </w:placeholder>
            <w:showingPlcHdr/>
            <w:comboBox>
              <w:listItem w:value="Choose an item."/>
              <w:listItem w:displayText="Yes" w:value="Yes"/>
              <w:listItem w:displayText="No" w:value="No"/>
            </w:comboBox>
          </w:sdtPr>
          <w:sdtEndPr/>
          <w:sdtContent>
            <w:tc>
              <w:tcPr>
                <w:tcW w:w="1701" w:type="dxa"/>
              </w:tcPr>
              <w:p w14:paraId="3764C121" w14:textId="2D692299" w:rsidR="00261A44" w:rsidRDefault="00261A44" w:rsidP="00261A44">
                <w:pPr>
                  <w:pStyle w:val="BodyText"/>
                  <w:keepNext/>
                </w:pPr>
                <w:r w:rsidRPr="00FB06FB">
                  <w:rPr>
                    <w:rStyle w:val="PlaceholderText"/>
                  </w:rPr>
                  <w:t>Choose an item.</w:t>
                </w:r>
              </w:p>
            </w:tc>
          </w:sdtContent>
        </w:sdt>
      </w:tr>
    </w:tbl>
    <w:p w14:paraId="299EB6BD" w14:textId="77777777" w:rsidR="00AD0580" w:rsidRPr="000D2718" w:rsidRDefault="00AD0580" w:rsidP="00AD0580">
      <w:pPr>
        <w:pStyle w:val="BodyText"/>
        <w:rPr>
          <w:rFonts w:ascii="Arial" w:hAnsi="Arial"/>
          <w:bCs/>
          <w:sz w:val="22"/>
          <w:szCs w:val="21"/>
        </w:rPr>
      </w:pPr>
      <w:r w:rsidRPr="000D2718">
        <w:rPr>
          <w:bCs/>
        </w:rPr>
        <w:t>In the text box, for each SV approved in the past five years, briefly:</w:t>
      </w:r>
    </w:p>
    <w:p w14:paraId="48D54C72" w14:textId="77777777" w:rsidR="00AD0580" w:rsidRDefault="00AD0580" w:rsidP="00261A44">
      <w:pPr>
        <w:pStyle w:val="ListBullet"/>
      </w:pPr>
      <w:r>
        <w:t>Specify the type of SV and the increase to general income approved.</w:t>
      </w:r>
    </w:p>
    <w:p w14:paraId="39E29ECF" w14:textId="77777777" w:rsidR="00AD0580" w:rsidRDefault="00AD0580" w:rsidP="00261A44">
      <w:pPr>
        <w:pStyle w:val="ListBullet"/>
      </w:pPr>
      <w:r>
        <w:t>Outline the council’s actions in complying with conditions in the instrument approving the original SV.</w:t>
      </w:r>
    </w:p>
    <w:p w14:paraId="45F34C88" w14:textId="77777777" w:rsidR="00AD0580" w:rsidRDefault="00AD0580" w:rsidP="00261A44">
      <w:pPr>
        <w:pStyle w:val="ListBullet"/>
      </w:pPr>
      <w:r>
        <w:t xml:space="preserve">Describe any </w:t>
      </w:r>
      <w:r>
        <w:rPr>
          <w:i/>
        </w:rPr>
        <w:t>significant</w:t>
      </w:r>
      <w:r>
        <w:t xml:space="preserve"> changes of relevance to the conditions in its instrument since it was issued.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0"/>
      </w:tblGrid>
      <w:tr w:rsidR="00AD0580" w14:paraId="23C580CB" w14:textId="77777777" w:rsidTr="00AD0580">
        <w:trPr>
          <w:trHeight w:val="1134"/>
        </w:trPr>
        <w:tc>
          <w:tcPr>
            <w:tcW w:w="9000" w:type="dxa"/>
            <w:tcBorders>
              <w:top w:val="single" w:sz="4" w:space="0" w:color="C8D3D5"/>
              <w:left w:val="nil"/>
              <w:bottom w:val="single" w:sz="4" w:space="0" w:color="CBD4D9"/>
              <w:right w:val="nil"/>
            </w:tcBorders>
            <w:hideMark/>
          </w:tcPr>
          <w:sdt>
            <w:sdtPr>
              <w:id w:val="1540635614"/>
              <w:placeholder>
                <w:docPart w:val="CB0544C8D9004CF58AF05B04BADFCDC0"/>
              </w:placeholder>
              <w:showingPlcHdr/>
            </w:sdtPr>
            <w:sdtEndPr/>
            <w:sdtContent>
              <w:p w14:paraId="21CBD560" w14:textId="2A22E0EF" w:rsidR="00AD0580" w:rsidRDefault="00AD0580">
                <w:pPr>
                  <w:pStyle w:val="BodyText"/>
                </w:pPr>
                <w:r>
                  <w:t>Click here to enter text.</w:t>
                </w:r>
              </w:p>
            </w:sdtContent>
          </w:sdt>
        </w:tc>
      </w:tr>
    </w:tbl>
    <w:p w14:paraId="1A9858EA" w14:textId="77777777" w:rsidR="00AD0580" w:rsidRDefault="00AD0580" w:rsidP="000D2718">
      <w:pPr>
        <w:pStyle w:val="Heading4"/>
        <w:rPr>
          <w:rFonts w:ascii="Arial" w:hAnsi="Arial"/>
          <w:color w:val="212122"/>
        </w:rPr>
      </w:pPr>
      <w:r>
        <w:t>Question 7:</w:t>
      </w:r>
      <w:r>
        <w:tab/>
        <w:t xml:space="preserve">Does a project to be funded by the special variation require a capital expenditure review? </w:t>
      </w:r>
    </w:p>
    <w:tbl>
      <w:tblPr>
        <w:tblStyle w:val="BasicIPARTtable"/>
        <w:tblW w:w="8931" w:type="dxa"/>
        <w:tblLayout w:type="fixed"/>
        <w:tblLook w:val="0400" w:firstRow="0" w:lastRow="0" w:firstColumn="0" w:lastColumn="0" w:noHBand="0" w:noVBand="1"/>
      </w:tblPr>
      <w:tblGrid>
        <w:gridCol w:w="7083"/>
        <w:gridCol w:w="1848"/>
      </w:tblGrid>
      <w:tr w:rsidR="000D2718" w14:paraId="6A28D8A8" w14:textId="77777777" w:rsidTr="000D2718">
        <w:tc>
          <w:tcPr>
            <w:tcW w:w="7083" w:type="dxa"/>
            <w:hideMark/>
          </w:tcPr>
          <w:p w14:paraId="6197CDB7" w14:textId="77777777" w:rsidR="000D2718" w:rsidRDefault="000D2718">
            <w:pPr>
              <w:pStyle w:val="BodyText"/>
              <w:rPr>
                <w:rFonts w:cs="Arial"/>
                <w:sz w:val="20"/>
              </w:rPr>
            </w:pPr>
            <w:r>
              <w:rPr>
                <w:sz w:val="20"/>
              </w:rPr>
              <w:t>Does the proposed SV require the council to do a capital expenditure review in accordance with OLG Circular to Councils, Circular No 10-34 dated 20 December 2010?</w:t>
            </w:r>
          </w:p>
        </w:tc>
        <w:sdt>
          <w:sdtPr>
            <w:id w:val="905191122"/>
            <w:placeholder>
              <w:docPart w:val="37FF05B119034F26AD9C837F329F0D9D"/>
            </w:placeholder>
            <w:showingPlcHdr/>
            <w:comboBox>
              <w:listItem w:value="Choose an item."/>
              <w:listItem w:displayText="Yes" w:value="Yes"/>
              <w:listItem w:displayText="No" w:value="No"/>
            </w:comboBox>
          </w:sdtPr>
          <w:sdtEndPr/>
          <w:sdtContent>
            <w:tc>
              <w:tcPr>
                <w:tcW w:w="1848" w:type="dxa"/>
              </w:tcPr>
              <w:p w14:paraId="1BE63917" w14:textId="4B753F0D" w:rsidR="000D2718" w:rsidRDefault="000D2718">
                <w:pPr>
                  <w:pStyle w:val="BodyText"/>
                  <w:rPr>
                    <w:sz w:val="20"/>
                  </w:rPr>
                </w:pPr>
                <w:r w:rsidRPr="00FB06FB">
                  <w:rPr>
                    <w:rStyle w:val="PlaceholderText"/>
                  </w:rPr>
                  <w:t>Choose an item.</w:t>
                </w:r>
              </w:p>
            </w:tc>
          </w:sdtContent>
        </w:sdt>
      </w:tr>
      <w:tr w:rsidR="000D2718" w14:paraId="38A243E4" w14:textId="77777777" w:rsidTr="000D2718">
        <w:trPr>
          <w:cnfStyle w:val="000000010000" w:firstRow="0" w:lastRow="0" w:firstColumn="0" w:lastColumn="0" w:oddVBand="0" w:evenVBand="0" w:oddHBand="0" w:evenHBand="1" w:firstRowFirstColumn="0" w:firstRowLastColumn="0" w:lastRowFirstColumn="0" w:lastRowLastColumn="0"/>
        </w:trPr>
        <w:tc>
          <w:tcPr>
            <w:tcW w:w="7083" w:type="dxa"/>
            <w:hideMark/>
          </w:tcPr>
          <w:p w14:paraId="3C0C92CD" w14:textId="77777777" w:rsidR="000D2718" w:rsidRDefault="000D2718">
            <w:pPr>
              <w:pStyle w:val="BodyText"/>
              <w:rPr>
                <w:sz w:val="20"/>
              </w:rPr>
            </w:pPr>
            <w:r>
              <w:rPr>
                <w:sz w:val="20"/>
              </w:rPr>
              <w:lastRenderedPageBreak/>
              <w:t xml:space="preserve">If </w:t>
            </w:r>
            <w:r>
              <w:rPr>
                <w:i/>
                <w:sz w:val="20"/>
              </w:rPr>
              <w:t>Yes</w:t>
            </w:r>
            <w:r>
              <w:rPr>
                <w:sz w:val="20"/>
              </w:rPr>
              <w:t>, has a review been done and submitted to OLG?</w:t>
            </w:r>
          </w:p>
        </w:tc>
        <w:sdt>
          <w:sdtPr>
            <w:id w:val="-1314250098"/>
            <w:placeholder>
              <w:docPart w:val="51FC674A09434430903FD36EAE8C0E2F"/>
            </w:placeholder>
            <w:showingPlcHdr/>
            <w:comboBox>
              <w:listItem w:value="Choose an item."/>
              <w:listItem w:displayText="Yes" w:value="Yes"/>
              <w:listItem w:displayText="No" w:value="No"/>
            </w:comboBox>
          </w:sdtPr>
          <w:sdtEndPr/>
          <w:sdtContent>
            <w:tc>
              <w:tcPr>
                <w:tcW w:w="1848" w:type="dxa"/>
              </w:tcPr>
              <w:p w14:paraId="4DD9D3E1" w14:textId="3D50D170" w:rsidR="000D2718" w:rsidRDefault="000D2718">
                <w:pPr>
                  <w:pStyle w:val="BodyText"/>
                  <w:rPr>
                    <w:rFonts w:cs="Arial"/>
                    <w:sz w:val="20"/>
                  </w:rPr>
                </w:pPr>
                <w:r w:rsidRPr="00FB06FB">
                  <w:rPr>
                    <w:rStyle w:val="PlaceholderText"/>
                  </w:rPr>
                  <w:t>Choose an item.</w:t>
                </w:r>
              </w:p>
            </w:tc>
          </w:sdtContent>
        </w:sdt>
      </w:tr>
    </w:tbl>
    <w:p w14:paraId="36ECB291" w14:textId="24D6B842" w:rsidR="00AD0580" w:rsidRDefault="00AD0580" w:rsidP="000D2718">
      <w:pPr>
        <w:pStyle w:val="Heading4"/>
      </w:pPr>
      <w:r>
        <w:t>Question 8:</w:t>
      </w:r>
      <w:r>
        <w:tab/>
        <w:t>Is the council a new council created by merger in 2016?</w:t>
      </w:r>
      <w:r w:rsidR="00A376CB">
        <w:t xml:space="preserve"> </w:t>
      </w:r>
    </w:p>
    <w:p w14:paraId="318B451C" w14:textId="1E989DEA" w:rsidR="00AD0580" w:rsidRDefault="00AD0580" w:rsidP="00AD0580">
      <w:pPr>
        <w:pStyle w:val="BodyText"/>
      </w:pPr>
      <w:r>
        <w:t>Refer also to OLG’s SV Guidelines Section 4.</w:t>
      </w:r>
    </w:p>
    <w:tbl>
      <w:tblPr>
        <w:tblStyle w:val="BasicIPARTtable"/>
        <w:tblW w:w="8931" w:type="dxa"/>
        <w:tblLayout w:type="fixed"/>
        <w:tblLook w:val="0400" w:firstRow="0" w:lastRow="0" w:firstColumn="0" w:lastColumn="0" w:noHBand="0" w:noVBand="1"/>
      </w:tblPr>
      <w:tblGrid>
        <w:gridCol w:w="7083"/>
        <w:gridCol w:w="1848"/>
      </w:tblGrid>
      <w:tr w:rsidR="000D2718" w14:paraId="178D5039" w14:textId="77777777" w:rsidTr="00261A44">
        <w:tc>
          <w:tcPr>
            <w:tcW w:w="7083" w:type="dxa"/>
            <w:hideMark/>
          </w:tcPr>
          <w:p w14:paraId="441FB488" w14:textId="64450306" w:rsidR="000D2718" w:rsidRDefault="000D2718" w:rsidP="00261A44">
            <w:pPr>
              <w:pStyle w:val="BodyText"/>
              <w:rPr>
                <w:rFonts w:cs="Arial"/>
                <w:sz w:val="20"/>
              </w:rPr>
            </w:pPr>
            <w:r>
              <w:rPr>
                <w:sz w:val="20"/>
              </w:rPr>
              <w:t>Is the council a new council created by merger in 2016?</w:t>
            </w:r>
          </w:p>
        </w:tc>
        <w:sdt>
          <w:sdtPr>
            <w:id w:val="187343509"/>
            <w:placeholder>
              <w:docPart w:val="62063250D1414A15BE3DC3D4C28DB71B"/>
            </w:placeholder>
            <w:showingPlcHdr/>
            <w:comboBox>
              <w:listItem w:value="Choose an item."/>
              <w:listItem w:displayText="Yes" w:value="Yes"/>
              <w:listItem w:displayText="No" w:value="No"/>
            </w:comboBox>
          </w:sdtPr>
          <w:sdtEndPr/>
          <w:sdtContent>
            <w:tc>
              <w:tcPr>
                <w:tcW w:w="1848" w:type="dxa"/>
              </w:tcPr>
              <w:p w14:paraId="0F5DAB9D" w14:textId="6C43FE66" w:rsidR="000D2718" w:rsidRDefault="000D2718" w:rsidP="00261A44">
                <w:pPr>
                  <w:pStyle w:val="BodyText"/>
                  <w:rPr>
                    <w:sz w:val="20"/>
                  </w:rPr>
                </w:pPr>
                <w:r w:rsidRPr="00FB06FB">
                  <w:rPr>
                    <w:rStyle w:val="PlaceholderText"/>
                  </w:rPr>
                  <w:t>Choose an item.</w:t>
                </w:r>
              </w:p>
            </w:tc>
          </w:sdtContent>
        </w:sdt>
      </w:tr>
    </w:tbl>
    <w:p w14:paraId="1EF0509A" w14:textId="4A426625" w:rsidR="00AD0580" w:rsidRDefault="00AD0580" w:rsidP="009479AF">
      <w:pPr>
        <w:pStyle w:val="Heading4"/>
      </w:pPr>
      <w:r>
        <w:t>Question 9: Does the council have deferred rate increases available to it?</w:t>
      </w:r>
      <w:r w:rsidR="00A376CB">
        <w:t xml:space="preserve"> </w:t>
      </w:r>
    </w:p>
    <w:tbl>
      <w:tblPr>
        <w:tblStyle w:val="BasicIPARTtable"/>
        <w:tblW w:w="8931" w:type="dxa"/>
        <w:tblLayout w:type="fixed"/>
        <w:tblLook w:val="0400" w:firstRow="0" w:lastRow="0" w:firstColumn="0" w:lastColumn="0" w:noHBand="0" w:noVBand="1"/>
      </w:tblPr>
      <w:tblGrid>
        <w:gridCol w:w="7083"/>
        <w:gridCol w:w="1848"/>
      </w:tblGrid>
      <w:tr w:rsidR="000D2718" w14:paraId="0D2A6B88" w14:textId="77777777" w:rsidTr="000D2718">
        <w:tc>
          <w:tcPr>
            <w:tcW w:w="7083" w:type="dxa"/>
          </w:tcPr>
          <w:p w14:paraId="01D335A6" w14:textId="58A6AA78" w:rsidR="000D2718" w:rsidRDefault="000D2718" w:rsidP="000D2718">
            <w:pPr>
              <w:pStyle w:val="BodyText"/>
              <w:rPr>
                <w:rFonts w:cs="Arial"/>
              </w:rPr>
            </w:pPr>
            <w:r>
              <w:rPr>
                <w:sz w:val="20"/>
              </w:rPr>
              <w:t>Does the council have deferred rate increases available to it from one or more previous years under section 511 of the Local Government Act</w:t>
            </w:r>
          </w:p>
        </w:tc>
        <w:sdt>
          <w:sdtPr>
            <w:id w:val="-356126398"/>
            <w:placeholder>
              <w:docPart w:val="B7CA62150F924BC8897D4BB848B0CAB6"/>
            </w:placeholder>
            <w:showingPlcHdr/>
            <w:comboBox>
              <w:listItem w:value="Choose an item."/>
              <w:listItem w:displayText="Yes" w:value="Yes"/>
              <w:listItem w:displayText="No" w:value="No"/>
            </w:comboBox>
          </w:sdtPr>
          <w:sdtEndPr/>
          <w:sdtContent>
            <w:tc>
              <w:tcPr>
                <w:tcW w:w="1848" w:type="dxa"/>
              </w:tcPr>
              <w:p w14:paraId="30FA4B60" w14:textId="51FBFA37" w:rsidR="000D2718" w:rsidRDefault="000D2718" w:rsidP="000D2718">
                <w:pPr>
                  <w:pStyle w:val="BodyText"/>
                  <w:rPr>
                    <w:sz w:val="20"/>
                  </w:rPr>
                </w:pPr>
                <w:r w:rsidRPr="00FB06FB">
                  <w:rPr>
                    <w:rStyle w:val="PlaceholderText"/>
                  </w:rPr>
                  <w:t>Choose an item.</w:t>
                </w:r>
              </w:p>
            </w:tc>
          </w:sdtContent>
        </w:sdt>
      </w:tr>
      <w:tr w:rsidR="000D2718" w14:paraId="0C19F261" w14:textId="77777777" w:rsidTr="000D2718">
        <w:trPr>
          <w:cnfStyle w:val="000000010000" w:firstRow="0" w:lastRow="0" w:firstColumn="0" w:lastColumn="0" w:oddVBand="0" w:evenVBand="0" w:oddHBand="0" w:evenHBand="1" w:firstRowFirstColumn="0" w:firstRowLastColumn="0" w:lastRowFirstColumn="0" w:lastRowLastColumn="0"/>
        </w:trPr>
        <w:tc>
          <w:tcPr>
            <w:tcW w:w="7083" w:type="dxa"/>
          </w:tcPr>
          <w:p w14:paraId="70E9CD3D" w14:textId="0CE697A9" w:rsidR="000D2718" w:rsidRDefault="000D2718" w:rsidP="000D2718">
            <w:pPr>
              <w:pStyle w:val="BodyText"/>
            </w:pPr>
            <w:r>
              <w:rPr>
                <w:sz w:val="20"/>
              </w:rPr>
              <w:t xml:space="preserve">If </w:t>
            </w:r>
            <w:r>
              <w:rPr>
                <w:i/>
                <w:sz w:val="20"/>
              </w:rPr>
              <w:t>Yes</w:t>
            </w:r>
            <w:r>
              <w:rPr>
                <w:sz w:val="20"/>
              </w:rPr>
              <w:t>, has the collection of these additional rates been included in the Council’s LTFP</w:t>
            </w:r>
          </w:p>
        </w:tc>
        <w:sdt>
          <w:sdtPr>
            <w:id w:val="-323824777"/>
            <w:placeholder>
              <w:docPart w:val="4A6738C241D04D969444B2E1E4B47621"/>
            </w:placeholder>
            <w:showingPlcHdr/>
            <w:comboBox>
              <w:listItem w:value="Choose an item."/>
              <w:listItem w:displayText="Yes" w:value="Yes"/>
              <w:listItem w:displayText="No" w:value="No"/>
            </w:comboBox>
          </w:sdtPr>
          <w:sdtEndPr/>
          <w:sdtContent>
            <w:tc>
              <w:tcPr>
                <w:tcW w:w="1848" w:type="dxa"/>
              </w:tcPr>
              <w:p w14:paraId="5EA5722C" w14:textId="1F67B156" w:rsidR="000D2718" w:rsidRDefault="000D2718" w:rsidP="000D2718">
                <w:pPr>
                  <w:pStyle w:val="BodyText"/>
                  <w:rPr>
                    <w:rFonts w:cs="Arial"/>
                    <w:sz w:val="20"/>
                  </w:rPr>
                </w:pPr>
                <w:r w:rsidRPr="00FB06FB">
                  <w:rPr>
                    <w:rStyle w:val="PlaceholderText"/>
                  </w:rPr>
                  <w:t>Choose an item.</w:t>
                </w:r>
              </w:p>
            </w:tc>
          </w:sdtContent>
        </w:sdt>
      </w:tr>
    </w:tbl>
    <w:p w14:paraId="05E59842" w14:textId="35906996" w:rsidR="00A4596A" w:rsidRPr="00A0331D" w:rsidRDefault="00AD0580" w:rsidP="0031749F">
      <w:pPr>
        <w:pStyle w:val="Heading1"/>
        <w:numPr>
          <w:ilvl w:val="0"/>
          <w:numId w:val="33"/>
        </w:numPr>
        <w:tabs>
          <w:tab w:val="num" w:pos="851"/>
          <w:tab w:val="num" w:pos="1814"/>
        </w:tabs>
      </w:pPr>
      <w:bookmarkStart w:id="8" w:name="_Toc87885792"/>
      <w:r>
        <w:lastRenderedPageBreak/>
        <w:t>Need for the variation</w:t>
      </w:r>
      <w:bookmarkEnd w:id="8"/>
      <w:r w:rsidR="00A4596A" w:rsidRPr="00A0331D">
        <w:t xml:space="preserve"> </w:t>
      </w:r>
    </w:p>
    <w:p w14:paraId="2EF2DE4F" w14:textId="174BB8D1" w:rsidR="00AD0580" w:rsidRDefault="00AD0580" w:rsidP="00AD0580">
      <w:pPr>
        <w:pStyle w:val="BodyText"/>
        <w:rPr>
          <w:rFonts w:ascii="Arial" w:hAnsi="Arial"/>
          <w:color w:val="212122"/>
        </w:rPr>
      </w:pPr>
      <w:r>
        <w:t>Criterion 1 in the SV Guidelines is:</w:t>
      </w:r>
      <w:r w:rsidR="00A376CB">
        <w:t xml:space="preserve"> </w:t>
      </w:r>
    </w:p>
    <w:p w14:paraId="3647562A" w14:textId="2C2820A4" w:rsidR="00AD0580" w:rsidRDefault="00AD0580" w:rsidP="00AD0580">
      <w:pPr>
        <w:pStyle w:val="BodyText"/>
      </w:pPr>
      <w:r>
        <w:t>The need for, and purpose of, a different revenue path for the council’s General Fund (as requested through the special variation) is clearly articulated and identified in the council’s IP&amp;R documents, in particular its Delivery Program, Long Term Financial Plan and Asset Management Plan where appropriate.</w:t>
      </w:r>
      <w:r w:rsidR="00A376CB">
        <w:t xml:space="preserve"> </w:t>
      </w:r>
      <w:r>
        <w:t>In establishing need for the special variation, the relevant IP&amp;R documents should canvass alternatives to the rate rise.</w:t>
      </w:r>
      <w:r w:rsidR="00A376CB">
        <w:t xml:space="preserve"> </w:t>
      </w:r>
      <w:r>
        <w:t>In demonstrating this need councils must indicate the financial impact in their Long Term Financial Plan applying the following two scenarios:</w:t>
      </w:r>
    </w:p>
    <w:p w14:paraId="69C15E73" w14:textId="77777777" w:rsidR="00AD0580" w:rsidRDefault="00AD0580" w:rsidP="004D5CD8">
      <w:pPr>
        <w:pStyle w:val="ListBullet"/>
      </w:pPr>
      <w:r>
        <w:t>Baseline scenario – General Fund revenue and expenditure forecasts which reflect the business as usual model, and exclude the special variation, and</w:t>
      </w:r>
    </w:p>
    <w:p w14:paraId="3A514FC6" w14:textId="77777777" w:rsidR="00AD0580" w:rsidRDefault="00AD0580" w:rsidP="004D5CD8">
      <w:pPr>
        <w:pStyle w:val="ListBullet"/>
      </w:pPr>
      <w:r>
        <w:t>Special variation scenario – the result of implementing the special variation in full is shown and reflected in the General Fund revenue forecast with the additional expenditure levels intended to be funded by the special variation.</w:t>
      </w:r>
    </w:p>
    <w:p w14:paraId="5C6E2B48" w14:textId="1CD9D0BF" w:rsidR="00AD0580" w:rsidRDefault="00AD0580" w:rsidP="00AD0580">
      <w:pPr>
        <w:pStyle w:val="BodyText"/>
        <w:rPr>
          <w:rFonts w:cs="Arial"/>
        </w:rPr>
      </w:pPr>
      <w:r>
        <w:rPr>
          <w:rFonts w:cs="Arial"/>
        </w:rPr>
        <w:t>The IP&amp;R documents and the council’s application should provide evidence to establish this criterion.</w:t>
      </w:r>
      <w:r w:rsidR="00A376CB">
        <w:rPr>
          <w:rFonts w:cs="Arial"/>
        </w:rPr>
        <w:t xml:space="preserve"> </w:t>
      </w:r>
      <w:r>
        <w:rPr>
          <w:rFonts w:cs="Arial"/>
        </w:rPr>
        <w:t>This could include evidence of community need/desire for service levels/projects and limited council resourcing alternatives.</w:t>
      </w:r>
    </w:p>
    <w:p w14:paraId="097F4685" w14:textId="77777777" w:rsidR="00AD0580" w:rsidRDefault="00AD0580" w:rsidP="00AD0580">
      <w:pPr>
        <w:pStyle w:val="BodyText"/>
        <w:rPr>
          <w:rFonts w:cs="Arial"/>
        </w:rPr>
      </w:pPr>
      <w:r>
        <w:rPr>
          <w:rFonts w:cs="Arial"/>
        </w:rPr>
        <w:t>Evidence could also include the analysis of the council’s financial sustainability conducted by Government agencies.</w:t>
      </w:r>
    </w:p>
    <w:p w14:paraId="7564DAF2" w14:textId="1C42DCED" w:rsidR="00AD0580" w:rsidRDefault="00AD0580" w:rsidP="00AD0580">
      <w:pPr>
        <w:pStyle w:val="BodyText"/>
      </w:pPr>
      <w:r>
        <w:t>To complete the questions for Criterion 1</w:t>
      </w:r>
      <w:r w:rsidR="006A0B8D">
        <w:t xml:space="preserve"> r</w:t>
      </w:r>
      <w:r>
        <w:t>efer also to Fact sheet</w:t>
      </w:r>
      <w:r w:rsidR="004D5CD8">
        <w:t xml:space="preserve">: </w:t>
      </w:r>
      <w:r>
        <w:rPr>
          <w:i/>
        </w:rPr>
        <w:t xml:space="preserve">The Year Ahead – Special Variations in </w:t>
      </w:r>
      <w:r w:rsidR="00437996">
        <w:rPr>
          <w:i/>
        </w:rPr>
        <w:t>2022-23</w:t>
      </w:r>
      <w:r>
        <w:t xml:space="preserve"> and Information Paper – Special Variations in 202</w:t>
      </w:r>
      <w:r w:rsidR="00BE166E">
        <w:t>2</w:t>
      </w:r>
      <w:r>
        <w:t>-2</w:t>
      </w:r>
      <w:r w:rsidR="00BE166E">
        <w:t xml:space="preserve">3 </w:t>
      </w:r>
      <w:r>
        <w:t>in relation to the interaction of financial need and willingness to pay.</w:t>
      </w:r>
    </w:p>
    <w:p w14:paraId="39307C1D" w14:textId="77777777" w:rsidR="00AD0580" w:rsidRDefault="00AD0580" w:rsidP="00AD0580">
      <w:pPr>
        <w:pStyle w:val="BodyText"/>
      </w:pPr>
      <w:r>
        <w:t>In the response to this criterion, you should include extracts from, or references to, the IP&amp;R document(s) that demonstrate how the council meets this criterion.</w:t>
      </w:r>
    </w:p>
    <w:p w14:paraId="1416244D" w14:textId="77777777" w:rsidR="00AD0580" w:rsidRDefault="00AD0580" w:rsidP="00261A44">
      <w:pPr>
        <w:pStyle w:val="Heading2"/>
      </w:pPr>
      <w:bookmarkStart w:id="9" w:name="_Toc39657981"/>
      <w:bookmarkStart w:id="10" w:name="_Toc26803335"/>
      <w:r>
        <w:t>Case for special variation – How did the council establish the need for the special variation?</w:t>
      </w:r>
      <w:bookmarkEnd w:id="9"/>
      <w:bookmarkEnd w:id="10"/>
      <w:r>
        <w:t xml:space="preserve"> </w:t>
      </w:r>
    </w:p>
    <w:p w14:paraId="307B678E" w14:textId="77777777" w:rsidR="00AD0580" w:rsidRDefault="00AD0580" w:rsidP="00AD0580">
      <w:pPr>
        <w:pStyle w:val="BodyText"/>
        <w:rPr>
          <w:sz w:val="22"/>
        </w:rPr>
      </w:pPr>
      <w:r w:rsidRPr="00A376CB">
        <w:rPr>
          <w:bCs/>
        </w:rPr>
        <w:t>In the text box</w:t>
      </w:r>
      <w:r>
        <w:t xml:space="preserve"> explain how the council developed the proposal to apply for the proposed SV in the context of its IP&amp;R processes.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08BA6CEB" w14:textId="77777777" w:rsidTr="00AD0580">
        <w:trPr>
          <w:trHeight w:val="1134"/>
        </w:trPr>
        <w:tc>
          <w:tcPr>
            <w:tcW w:w="9000" w:type="dxa"/>
            <w:tcBorders>
              <w:top w:val="single" w:sz="4" w:space="0" w:color="C8D3D5"/>
              <w:left w:val="nil"/>
              <w:bottom w:val="single" w:sz="4" w:space="0" w:color="C8D3D5"/>
              <w:right w:val="nil"/>
            </w:tcBorders>
            <w:hideMark/>
          </w:tcPr>
          <w:sdt>
            <w:sdtPr>
              <w:id w:val="1245150853"/>
              <w:placeholder>
                <w:docPart w:val="0C7795E4327242B5B57151325395CF47"/>
              </w:placeholder>
              <w:showingPlcHdr/>
            </w:sdtPr>
            <w:sdtEndPr/>
            <w:sdtContent>
              <w:p w14:paraId="0940744D" w14:textId="17995792" w:rsidR="00AD0580" w:rsidRDefault="00AD0580">
                <w:pPr>
                  <w:pStyle w:val="BodyText"/>
                </w:pPr>
                <w:r>
                  <w:t>Click here to enter text.</w:t>
                </w:r>
              </w:p>
            </w:sdtContent>
          </w:sdt>
        </w:tc>
      </w:tr>
    </w:tbl>
    <w:p w14:paraId="72F116A9" w14:textId="77777777" w:rsidR="00AD0580" w:rsidRDefault="00AD0580" w:rsidP="0031749F">
      <w:pPr>
        <w:pStyle w:val="Heading2"/>
        <w:rPr>
          <w:rFonts w:ascii="Arial" w:hAnsi="Arial"/>
          <w:szCs w:val="21"/>
        </w:rPr>
      </w:pPr>
      <w:bookmarkStart w:id="11" w:name="_Toc39657982"/>
      <w:bookmarkStart w:id="12" w:name="_Toc26803336"/>
      <w:r>
        <w:lastRenderedPageBreak/>
        <w:t>Financial sustainability of the council – What will be the impact of the proposed special variation?</w:t>
      </w:r>
      <w:bookmarkEnd w:id="11"/>
      <w:bookmarkEnd w:id="12"/>
    </w:p>
    <w:p w14:paraId="25FF4071" w14:textId="77777777" w:rsidR="00AD0580" w:rsidRDefault="00AD0580" w:rsidP="00AD0580">
      <w:pPr>
        <w:pStyle w:val="BodyText"/>
        <w:rPr>
          <w:sz w:val="22"/>
        </w:rPr>
      </w:pPr>
      <w:r w:rsidRPr="00261A44">
        <w:rPr>
          <w:bCs/>
        </w:rPr>
        <w:t>In the text box</w:t>
      </w:r>
      <w:r>
        <w:t xml:space="preserve"> explain how the proposed SV will: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624D70EF" w14:textId="77777777" w:rsidTr="00AD0580">
        <w:trPr>
          <w:trHeight w:val="1417"/>
        </w:trPr>
        <w:tc>
          <w:tcPr>
            <w:tcW w:w="9000" w:type="dxa"/>
            <w:tcBorders>
              <w:top w:val="single" w:sz="4" w:space="0" w:color="C8D3D5"/>
              <w:left w:val="nil"/>
              <w:bottom w:val="single" w:sz="4" w:space="0" w:color="C8D3D5"/>
              <w:right w:val="nil"/>
            </w:tcBorders>
            <w:hideMark/>
          </w:tcPr>
          <w:p w14:paraId="4C57EA05" w14:textId="6D0D6D61" w:rsidR="00AD0580" w:rsidRDefault="00261A44">
            <w:pPr>
              <w:pStyle w:val="BodyText"/>
            </w:pPr>
            <w:r>
              <w:t>a.</w:t>
            </w:r>
            <w:r w:rsidR="00A376CB">
              <w:t xml:space="preserve"> </w:t>
            </w:r>
            <w:r w:rsidR="00AD0580">
              <w:t>Improve the council’s underlying financial position for the General Fund</w:t>
            </w:r>
          </w:p>
          <w:sdt>
            <w:sdtPr>
              <w:id w:val="159975844"/>
              <w:placeholder>
                <w:docPart w:val="67586FF1758D460EA98DC25B4E03B4CD"/>
              </w:placeholder>
              <w:showingPlcHdr/>
            </w:sdtPr>
            <w:sdtEndPr/>
            <w:sdtContent>
              <w:p w14:paraId="63B999C8" w14:textId="6987AA70" w:rsidR="00AD0580" w:rsidRDefault="00AD0580">
                <w:pPr>
                  <w:pStyle w:val="BodyText"/>
                </w:pPr>
                <w:r>
                  <w:t>Click here to enter text.</w:t>
                </w:r>
              </w:p>
            </w:sdtContent>
          </w:sdt>
        </w:tc>
      </w:tr>
      <w:tr w:rsidR="00AD0580" w14:paraId="1BC7F2A2" w14:textId="77777777" w:rsidTr="00AD0580">
        <w:trPr>
          <w:trHeight w:val="1417"/>
        </w:trPr>
        <w:tc>
          <w:tcPr>
            <w:tcW w:w="9000" w:type="dxa"/>
            <w:tcBorders>
              <w:top w:val="single" w:sz="4" w:space="0" w:color="C8D3D5"/>
              <w:left w:val="nil"/>
              <w:bottom w:val="single" w:sz="4" w:space="0" w:color="C8D3D5"/>
              <w:right w:val="nil"/>
            </w:tcBorders>
            <w:hideMark/>
          </w:tcPr>
          <w:p w14:paraId="4FF27483" w14:textId="643094F9" w:rsidR="00AD0580" w:rsidRDefault="00261A44">
            <w:pPr>
              <w:pStyle w:val="BodyText"/>
            </w:pPr>
            <w:r>
              <w:t>b.</w:t>
            </w:r>
            <w:r w:rsidR="00A376CB">
              <w:t xml:space="preserve"> </w:t>
            </w:r>
            <w:r w:rsidR="00AD0580">
              <w:t>Fund specific projects or programs of expenditure, or</w:t>
            </w:r>
          </w:p>
          <w:sdt>
            <w:sdtPr>
              <w:id w:val="653725895"/>
              <w:placeholder>
                <w:docPart w:val="DB79AE8CA6404C7681C0B0ECF600772E"/>
              </w:placeholder>
              <w:showingPlcHdr/>
            </w:sdtPr>
            <w:sdtEndPr/>
            <w:sdtContent>
              <w:p w14:paraId="236CB0D0" w14:textId="34F29F3C" w:rsidR="00AD0580" w:rsidRDefault="00AD0580">
                <w:pPr>
                  <w:pStyle w:val="BodyText"/>
                </w:pPr>
                <w:r>
                  <w:t>Click here to enter text.</w:t>
                </w:r>
              </w:p>
            </w:sdtContent>
          </w:sdt>
        </w:tc>
      </w:tr>
      <w:tr w:rsidR="00AD0580" w14:paraId="36AAE71C" w14:textId="77777777" w:rsidTr="00AD0580">
        <w:trPr>
          <w:trHeight w:val="1417"/>
        </w:trPr>
        <w:tc>
          <w:tcPr>
            <w:tcW w:w="9000" w:type="dxa"/>
            <w:tcBorders>
              <w:top w:val="single" w:sz="4" w:space="0" w:color="C8D3D5"/>
              <w:left w:val="nil"/>
              <w:bottom w:val="single" w:sz="4" w:space="0" w:color="C8D3D5"/>
              <w:right w:val="nil"/>
            </w:tcBorders>
            <w:hideMark/>
          </w:tcPr>
          <w:p w14:paraId="60B3E6E0" w14:textId="668796A5" w:rsidR="00AD0580" w:rsidRDefault="00261A44">
            <w:pPr>
              <w:pStyle w:val="BodyText"/>
            </w:pPr>
            <w:r>
              <w:t>c.</w:t>
            </w:r>
            <w:r w:rsidR="00A376CB">
              <w:t xml:space="preserve"> </w:t>
            </w:r>
            <w:r w:rsidR="00AD0580">
              <w:t>Achieve both outcomes</w:t>
            </w:r>
          </w:p>
          <w:sdt>
            <w:sdtPr>
              <w:id w:val="-142974561"/>
              <w:placeholder>
                <w:docPart w:val="91598AE174F94DFC9C8CC537E66C7ECE"/>
              </w:placeholder>
              <w:showingPlcHdr/>
            </w:sdtPr>
            <w:sdtEndPr/>
            <w:sdtContent>
              <w:p w14:paraId="70ACF7CA" w14:textId="001B9228" w:rsidR="00AD0580" w:rsidRDefault="00AD0580">
                <w:pPr>
                  <w:pStyle w:val="BodyText"/>
                </w:pPr>
                <w:r>
                  <w:t>Click here to enter text.</w:t>
                </w:r>
              </w:p>
            </w:sdtContent>
          </w:sdt>
        </w:tc>
      </w:tr>
    </w:tbl>
    <w:p w14:paraId="5570F835" w14:textId="77777777" w:rsidR="00AD0580" w:rsidRDefault="00AD0580" w:rsidP="00261A44">
      <w:pPr>
        <w:pStyle w:val="Heading2"/>
        <w:rPr>
          <w:rFonts w:ascii="Arial" w:hAnsi="Arial"/>
          <w:szCs w:val="21"/>
        </w:rPr>
      </w:pPr>
      <w:r>
        <w:t>Financial indicators – What will be the impact of the proposed special variation on key financial indicators over the 10-year planning period?</w:t>
      </w:r>
    </w:p>
    <w:p w14:paraId="69EEFDB1" w14:textId="77777777" w:rsidR="00AD0580" w:rsidRPr="00261A44" w:rsidRDefault="00AD0580" w:rsidP="00AD0580">
      <w:pPr>
        <w:pStyle w:val="BodyText"/>
        <w:rPr>
          <w:bCs/>
          <w:sz w:val="22"/>
        </w:rPr>
      </w:pPr>
      <w:r w:rsidRPr="00261A44">
        <w:rPr>
          <w:bCs/>
        </w:rPr>
        <w:t>In the text box provide details on the council’s key financial indicators and indicate if the proposed SV has been included in the Long Term Financial Plan.</w:t>
      </w:r>
    </w:p>
    <w:p w14:paraId="1087537C" w14:textId="604710FD" w:rsidR="00AD0580" w:rsidRDefault="00FC5CF4" w:rsidP="00AD0580">
      <w:pPr>
        <w:pStyle w:val="BodyText"/>
        <w:rPr>
          <w:b/>
        </w:rPr>
      </w:pPr>
      <w:r>
        <w:t>P</w:t>
      </w:r>
      <w:r w:rsidR="00AD0580">
        <w:t xml:space="preserve">rovide the information for part </w:t>
      </w:r>
      <w:r w:rsidR="00261A44">
        <w:t>a.</w:t>
      </w:r>
      <w:r w:rsidR="00AD0580">
        <w:t xml:space="preserve"> by </w:t>
      </w:r>
      <w:r w:rsidR="00AD0580">
        <w:rPr>
          <w:b/>
        </w:rPr>
        <w:t>populating Table 1.1</w:t>
      </w:r>
      <w:r w:rsidR="00AD0580">
        <w:t>, for as many years as relevant for the council’s proposed SV.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19C5054A" w14:textId="77777777" w:rsidTr="00AD0580">
        <w:trPr>
          <w:trHeight w:val="1587"/>
        </w:trPr>
        <w:tc>
          <w:tcPr>
            <w:tcW w:w="9000" w:type="dxa"/>
            <w:tcBorders>
              <w:top w:val="single" w:sz="4" w:space="0" w:color="C8D3D5"/>
              <w:left w:val="nil"/>
              <w:bottom w:val="single" w:sz="4" w:space="0" w:color="C8D3D5"/>
              <w:right w:val="nil"/>
            </w:tcBorders>
            <w:hideMark/>
          </w:tcPr>
          <w:p w14:paraId="329A69E7" w14:textId="2DE9841C" w:rsidR="00AD0580" w:rsidRDefault="00261A44">
            <w:pPr>
              <w:pStyle w:val="BodyText"/>
            </w:pPr>
            <w:r w:rsidRPr="00F85C51">
              <w:rPr>
                <w:rStyle w:val="ListBulletChar"/>
              </w:rPr>
              <w:t>a.</w:t>
            </w:r>
            <w:r w:rsidR="00A376CB" w:rsidRPr="00F85C51">
              <w:rPr>
                <w:rStyle w:val="ListBulletChar"/>
              </w:rPr>
              <w:t xml:space="preserve"> </w:t>
            </w:r>
            <w:r w:rsidR="00F85C51">
              <w:rPr>
                <w:rStyle w:val="ListBulletChar"/>
              </w:rPr>
              <w:t xml:space="preserve">  </w:t>
            </w:r>
            <w:r w:rsidR="00AD0580">
              <w:t>Explain how the proposed SV would affect the council’s key financial indicators (General Fun</w:t>
            </w:r>
            <w:r>
              <w:t>d.</w:t>
            </w:r>
            <w:r w:rsidR="00AD0580">
              <w:t xml:space="preserve"> over the 10-year planning period.</w:t>
            </w:r>
          </w:p>
          <w:sdt>
            <w:sdtPr>
              <w:id w:val="906801058"/>
              <w:placeholder>
                <w:docPart w:val="480E84DFCDC14072BC2E52BD41E20356"/>
              </w:placeholder>
              <w:showingPlcHdr/>
            </w:sdtPr>
            <w:sdtEndPr/>
            <w:sdtContent>
              <w:p w14:paraId="68DDA30C" w14:textId="234260A2" w:rsidR="00AD0580" w:rsidRDefault="00AD0580">
                <w:pPr>
                  <w:pStyle w:val="BodyText"/>
                </w:pPr>
                <w:r>
                  <w:t>Click here to enter text.</w:t>
                </w:r>
              </w:p>
            </w:sdtContent>
          </w:sdt>
        </w:tc>
      </w:tr>
      <w:tr w:rsidR="00AD0580" w14:paraId="3D5A0214" w14:textId="77777777" w:rsidTr="00AD0580">
        <w:trPr>
          <w:trHeight w:val="1587"/>
        </w:trPr>
        <w:tc>
          <w:tcPr>
            <w:tcW w:w="9000" w:type="dxa"/>
            <w:tcBorders>
              <w:top w:val="single" w:sz="4" w:space="0" w:color="C8D3D5"/>
              <w:left w:val="nil"/>
              <w:bottom w:val="single" w:sz="4" w:space="0" w:color="C8D3D5"/>
              <w:right w:val="nil"/>
            </w:tcBorders>
            <w:hideMark/>
          </w:tcPr>
          <w:p w14:paraId="36689A03" w14:textId="5C50610A" w:rsidR="00AD0580" w:rsidRDefault="00261A44">
            <w:pPr>
              <w:pStyle w:val="BodyText"/>
            </w:pPr>
            <w:r>
              <w:t>b.</w:t>
            </w:r>
            <w:r w:rsidR="00AD0580">
              <w:t xml:space="preserve"> </w:t>
            </w:r>
            <w:r w:rsidR="00AD0580">
              <w:tab/>
              <w:t>Indicate if this information has been included in the council’s Long Term Financial Plan. Relevant key indicators could include those listed in Question 1.1.</w:t>
            </w:r>
          </w:p>
          <w:sdt>
            <w:sdtPr>
              <w:id w:val="1283690469"/>
              <w:placeholder>
                <w:docPart w:val="784FB4E3A8F642898ACB248715741E86"/>
              </w:placeholder>
              <w:showingPlcHdr/>
            </w:sdtPr>
            <w:sdtEndPr/>
            <w:sdtContent>
              <w:p w14:paraId="65E92C6B" w14:textId="72789C41" w:rsidR="00AD0580" w:rsidRDefault="00AD0580">
                <w:pPr>
                  <w:pStyle w:val="BodyText"/>
                </w:pPr>
                <w:r>
                  <w:t>Click here to enter text.</w:t>
                </w:r>
              </w:p>
            </w:sdtContent>
          </w:sdt>
        </w:tc>
      </w:tr>
    </w:tbl>
    <w:p w14:paraId="646E042A" w14:textId="24900E97" w:rsidR="00AD0580" w:rsidRDefault="0062326A" w:rsidP="00261A44">
      <w:pPr>
        <w:pStyle w:val="Caption"/>
        <w:numPr>
          <w:ilvl w:val="0"/>
          <w:numId w:val="16"/>
        </w:numPr>
      </w:pPr>
      <w:sdt>
        <w:sdtPr>
          <w:id w:val="528231123"/>
          <w:placeholder>
            <w:docPart w:val="9045E198B677465B82E5A390025E96A4"/>
          </w:placeholder>
          <w:docPartList>
            <w:docPartGallery w:val="AutoText"/>
            <w:docPartCategory w:val="Table Captions"/>
          </w:docPartList>
        </w:sdtPr>
        <w:sdtEndPr/>
        <w:sdtContent>
          <w:r w:rsidR="0031749F">
            <w:t xml:space="preserve">Table </w:t>
          </w:r>
          <w:r w:rsidR="0031749F">
            <w:rPr>
              <w:noProof/>
            </w:rPr>
            <w:fldChar w:fldCharType="begin"/>
          </w:r>
          <w:r w:rsidR="0031749F">
            <w:rPr>
              <w:noProof/>
            </w:rPr>
            <w:instrText xml:space="preserve"> STYLEREF 1 \s </w:instrText>
          </w:r>
          <w:r w:rsidR="0031749F">
            <w:rPr>
              <w:noProof/>
            </w:rPr>
            <w:fldChar w:fldCharType="separate"/>
          </w:r>
          <w:r>
            <w:rPr>
              <w:noProof/>
            </w:rPr>
            <w:t>1</w:t>
          </w:r>
          <w:r w:rsidR="0031749F">
            <w:rPr>
              <w:noProof/>
            </w:rPr>
            <w:fldChar w:fldCharType="end"/>
          </w:r>
          <w:r w:rsidR="0031749F">
            <w:t>.</w:t>
          </w:r>
          <w:r w:rsidR="0031749F">
            <w:rPr>
              <w:noProof/>
            </w:rPr>
            <w:fldChar w:fldCharType="begin"/>
          </w:r>
          <w:r w:rsidR="0031749F">
            <w:rPr>
              <w:noProof/>
            </w:rPr>
            <w:instrText xml:space="preserve"> SEQ Table \* ARABIC \s 1 </w:instrText>
          </w:r>
          <w:r w:rsidR="0031749F">
            <w:rPr>
              <w:noProof/>
            </w:rPr>
            <w:fldChar w:fldCharType="separate"/>
          </w:r>
          <w:r>
            <w:rPr>
              <w:noProof/>
            </w:rPr>
            <w:t>1</w:t>
          </w:r>
          <w:r w:rsidR="0031749F">
            <w:rPr>
              <w:noProof/>
            </w:rPr>
            <w:fldChar w:fldCharType="end"/>
          </w:r>
        </w:sdtContent>
      </w:sdt>
      <w:r w:rsidR="00261A44">
        <w:t xml:space="preserve"> </w:t>
      </w:r>
      <w:r w:rsidR="00AD0580">
        <w:t xml:space="preserve">Council’s key financial indicators </w:t>
      </w:r>
    </w:p>
    <w:tbl>
      <w:tblPr>
        <w:tblStyle w:val="BasicIPARTtable"/>
        <w:tblW w:w="4998" w:type="pct"/>
        <w:tblLook w:val="0420" w:firstRow="1" w:lastRow="0" w:firstColumn="0" w:lastColumn="0" w:noHBand="0" w:noVBand="1"/>
      </w:tblPr>
      <w:tblGrid>
        <w:gridCol w:w="3119"/>
        <w:gridCol w:w="984"/>
        <w:gridCol w:w="984"/>
        <w:gridCol w:w="984"/>
        <w:gridCol w:w="984"/>
        <w:gridCol w:w="984"/>
        <w:gridCol w:w="984"/>
      </w:tblGrid>
      <w:tr w:rsidR="000A7B3E" w14:paraId="3A08C34A" w14:textId="77777777" w:rsidTr="00261A44">
        <w:trPr>
          <w:cnfStyle w:val="100000000000" w:firstRow="1" w:lastRow="0" w:firstColumn="0" w:lastColumn="0" w:oddVBand="0" w:evenVBand="0" w:oddHBand="0" w:evenHBand="0" w:firstRowFirstColumn="0" w:firstRowLastColumn="0" w:lastRowFirstColumn="0" w:lastRowLastColumn="0"/>
        </w:trPr>
        <w:tc>
          <w:tcPr>
            <w:tcW w:w="1728" w:type="pct"/>
            <w:hideMark/>
          </w:tcPr>
          <w:p w14:paraId="6BA2A4DC" w14:textId="77777777" w:rsidR="000A7B3E" w:rsidRDefault="000A7B3E" w:rsidP="000A7B3E">
            <w:pPr>
              <w:pStyle w:val="TableTextColumnHeading"/>
            </w:pPr>
            <w:r>
              <w:t>Ratio</w:t>
            </w:r>
          </w:p>
        </w:tc>
        <w:tc>
          <w:tcPr>
            <w:tcW w:w="545" w:type="pct"/>
            <w:hideMark/>
          </w:tcPr>
          <w:p w14:paraId="599B7173" w14:textId="37689C08" w:rsidR="000A7B3E" w:rsidRDefault="000A7B3E" w:rsidP="000A7B3E">
            <w:pPr>
              <w:pStyle w:val="TableDataColumnHeading"/>
            </w:pPr>
            <w:r>
              <w:t>2020-21</w:t>
            </w:r>
          </w:p>
        </w:tc>
        <w:tc>
          <w:tcPr>
            <w:tcW w:w="545" w:type="pct"/>
            <w:hideMark/>
          </w:tcPr>
          <w:p w14:paraId="3B5C276A" w14:textId="22242E0C" w:rsidR="000A7B3E" w:rsidRDefault="000A7B3E" w:rsidP="000A7B3E">
            <w:pPr>
              <w:pStyle w:val="TableDataColumnHeading"/>
            </w:pPr>
            <w:r>
              <w:t>2021-22</w:t>
            </w:r>
          </w:p>
        </w:tc>
        <w:tc>
          <w:tcPr>
            <w:tcW w:w="545" w:type="pct"/>
            <w:hideMark/>
          </w:tcPr>
          <w:p w14:paraId="5960D0CB" w14:textId="70BF7556" w:rsidR="000A7B3E" w:rsidRDefault="000A7B3E" w:rsidP="000A7B3E">
            <w:pPr>
              <w:pStyle w:val="TableDataColumnHeading"/>
            </w:pPr>
            <w:r>
              <w:t>2022-23</w:t>
            </w:r>
          </w:p>
        </w:tc>
        <w:tc>
          <w:tcPr>
            <w:tcW w:w="545" w:type="pct"/>
            <w:hideMark/>
          </w:tcPr>
          <w:p w14:paraId="7236D9EE" w14:textId="754482A9" w:rsidR="000A7B3E" w:rsidRDefault="000A7B3E" w:rsidP="000A7B3E">
            <w:pPr>
              <w:pStyle w:val="TableDataColumnHeading"/>
            </w:pPr>
            <w:r>
              <w:t>2023-24</w:t>
            </w:r>
          </w:p>
        </w:tc>
        <w:tc>
          <w:tcPr>
            <w:tcW w:w="545" w:type="pct"/>
            <w:hideMark/>
          </w:tcPr>
          <w:p w14:paraId="3D5365AA" w14:textId="49B65FE7" w:rsidR="000A7B3E" w:rsidRDefault="000A7B3E" w:rsidP="000A7B3E">
            <w:pPr>
              <w:pStyle w:val="TableDataColumnHeading"/>
            </w:pPr>
            <w:r>
              <w:t>2024-25</w:t>
            </w:r>
          </w:p>
        </w:tc>
        <w:tc>
          <w:tcPr>
            <w:tcW w:w="545" w:type="pct"/>
            <w:hideMark/>
          </w:tcPr>
          <w:p w14:paraId="436FFB4E" w14:textId="1AD7E9F0" w:rsidR="000A7B3E" w:rsidRDefault="000A7B3E" w:rsidP="000A7B3E">
            <w:pPr>
              <w:pStyle w:val="TableDataColumnHeading"/>
            </w:pPr>
            <w:r>
              <w:t>2025-26</w:t>
            </w:r>
          </w:p>
        </w:tc>
      </w:tr>
      <w:tr w:rsidR="00AD0580" w14:paraId="64B0AA31" w14:textId="77777777" w:rsidTr="00261A44">
        <w:tc>
          <w:tcPr>
            <w:tcW w:w="1728" w:type="pct"/>
            <w:hideMark/>
          </w:tcPr>
          <w:p w14:paraId="7D38D38F" w14:textId="77777777" w:rsidR="00AD0580" w:rsidRDefault="00AD0580" w:rsidP="00261A44">
            <w:pPr>
              <w:pStyle w:val="TableTextEntries"/>
            </w:pPr>
            <w:r>
              <w:t xml:space="preserve">Operating performance ratio </w:t>
            </w:r>
            <w:r>
              <w:br/>
              <w:t>excluding capital items</w:t>
            </w:r>
          </w:p>
        </w:tc>
        <w:tc>
          <w:tcPr>
            <w:tcW w:w="545" w:type="pct"/>
          </w:tcPr>
          <w:p w14:paraId="08190173" w14:textId="77777777" w:rsidR="00AD0580" w:rsidRDefault="00AD0580" w:rsidP="00261A44">
            <w:pPr>
              <w:pStyle w:val="TableDataEntries"/>
            </w:pPr>
          </w:p>
        </w:tc>
        <w:tc>
          <w:tcPr>
            <w:tcW w:w="545" w:type="pct"/>
          </w:tcPr>
          <w:p w14:paraId="42594CDA" w14:textId="77777777" w:rsidR="00AD0580" w:rsidRDefault="00AD0580" w:rsidP="00261A44">
            <w:pPr>
              <w:pStyle w:val="TableDataEntries"/>
            </w:pPr>
          </w:p>
        </w:tc>
        <w:tc>
          <w:tcPr>
            <w:tcW w:w="545" w:type="pct"/>
          </w:tcPr>
          <w:p w14:paraId="76E62A3F" w14:textId="77777777" w:rsidR="00AD0580" w:rsidRDefault="00AD0580" w:rsidP="00261A44">
            <w:pPr>
              <w:pStyle w:val="TableDataEntries"/>
            </w:pPr>
          </w:p>
        </w:tc>
        <w:tc>
          <w:tcPr>
            <w:tcW w:w="545" w:type="pct"/>
          </w:tcPr>
          <w:p w14:paraId="76EFB808" w14:textId="77777777" w:rsidR="00AD0580" w:rsidRDefault="00AD0580" w:rsidP="00261A44">
            <w:pPr>
              <w:pStyle w:val="TableDataEntries"/>
            </w:pPr>
          </w:p>
        </w:tc>
        <w:tc>
          <w:tcPr>
            <w:tcW w:w="545" w:type="pct"/>
          </w:tcPr>
          <w:p w14:paraId="65740291" w14:textId="77777777" w:rsidR="00AD0580" w:rsidRDefault="00AD0580" w:rsidP="00261A44">
            <w:pPr>
              <w:pStyle w:val="TableDataEntries"/>
            </w:pPr>
          </w:p>
        </w:tc>
        <w:tc>
          <w:tcPr>
            <w:tcW w:w="545" w:type="pct"/>
          </w:tcPr>
          <w:p w14:paraId="2E9351AA" w14:textId="77777777" w:rsidR="00AD0580" w:rsidRDefault="00AD0580" w:rsidP="00261A44">
            <w:pPr>
              <w:pStyle w:val="TableDataEntries"/>
            </w:pPr>
          </w:p>
        </w:tc>
      </w:tr>
      <w:tr w:rsidR="00AD0580" w14:paraId="59AC00FC" w14:textId="77777777" w:rsidTr="00261A44">
        <w:trPr>
          <w:cnfStyle w:val="000000010000" w:firstRow="0" w:lastRow="0" w:firstColumn="0" w:lastColumn="0" w:oddVBand="0" w:evenVBand="0" w:oddHBand="0" w:evenHBand="1" w:firstRowFirstColumn="0" w:firstRowLastColumn="0" w:lastRowFirstColumn="0" w:lastRowLastColumn="0"/>
        </w:trPr>
        <w:tc>
          <w:tcPr>
            <w:tcW w:w="1728" w:type="pct"/>
            <w:hideMark/>
          </w:tcPr>
          <w:p w14:paraId="687E05EC" w14:textId="77777777" w:rsidR="00AD0580" w:rsidRDefault="00AD0580" w:rsidP="00261A44">
            <w:pPr>
              <w:pStyle w:val="TableTextEntries"/>
            </w:pPr>
            <w:r>
              <w:t>Own source revenue ratio</w:t>
            </w:r>
          </w:p>
        </w:tc>
        <w:tc>
          <w:tcPr>
            <w:tcW w:w="545" w:type="pct"/>
          </w:tcPr>
          <w:p w14:paraId="45B60CB2" w14:textId="77777777" w:rsidR="00AD0580" w:rsidRDefault="00AD0580" w:rsidP="00261A44">
            <w:pPr>
              <w:pStyle w:val="TableDataEntries"/>
            </w:pPr>
          </w:p>
        </w:tc>
        <w:tc>
          <w:tcPr>
            <w:tcW w:w="545" w:type="pct"/>
          </w:tcPr>
          <w:p w14:paraId="7411D9F5" w14:textId="77777777" w:rsidR="00AD0580" w:rsidRDefault="00AD0580" w:rsidP="00261A44">
            <w:pPr>
              <w:pStyle w:val="TableDataEntries"/>
            </w:pPr>
          </w:p>
        </w:tc>
        <w:tc>
          <w:tcPr>
            <w:tcW w:w="545" w:type="pct"/>
          </w:tcPr>
          <w:p w14:paraId="6BE38F47" w14:textId="77777777" w:rsidR="00AD0580" w:rsidRDefault="00AD0580" w:rsidP="00261A44">
            <w:pPr>
              <w:pStyle w:val="TableDataEntries"/>
            </w:pPr>
          </w:p>
        </w:tc>
        <w:tc>
          <w:tcPr>
            <w:tcW w:w="545" w:type="pct"/>
          </w:tcPr>
          <w:p w14:paraId="13FC79A0" w14:textId="77777777" w:rsidR="00AD0580" w:rsidRDefault="00AD0580" w:rsidP="00261A44">
            <w:pPr>
              <w:pStyle w:val="TableDataEntries"/>
            </w:pPr>
          </w:p>
        </w:tc>
        <w:tc>
          <w:tcPr>
            <w:tcW w:w="545" w:type="pct"/>
          </w:tcPr>
          <w:p w14:paraId="57D2B914" w14:textId="77777777" w:rsidR="00AD0580" w:rsidRDefault="00AD0580" w:rsidP="00261A44">
            <w:pPr>
              <w:pStyle w:val="TableDataEntries"/>
            </w:pPr>
          </w:p>
        </w:tc>
        <w:tc>
          <w:tcPr>
            <w:tcW w:w="545" w:type="pct"/>
          </w:tcPr>
          <w:p w14:paraId="4A1318D2" w14:textId="77777777" w:rsidR="00AD0580" w:rsidRDefault="00AD0580" w:rsidP="00261A44">
            <w:pPr>
              <w:pStyle w:val="TableDataEntries"/>
            </w:pPr>
          </w:p>
        </w:tc>
      </w:tr>
      <w:tr w:rsidR="00AD0580" w14:paraId="63FF57B6" w14:textId="77777777" w:rsidTr="00261A44">
        <w:tc>
          <w:tcPr>
            <w:tcW w:w="1728" w:type="pct"/>
            <w:hideMark/>
          </w:tcPr>
          <w:p w14:paraId="36AEB570" w14:textId="77777777" w:rsidR="00AD0580" w:rsidRDefault="00AD0580" w:rsidP="00261A44">
            <w:pPr>
              <w:pStyle w:val="TableTextEntries"/>
            </w:pPr>
            <w:r>
              <w:t>Building and asset renewal ratio</w:t>
            </w:r>
          </w:p>
        </w:tc>
        <w:tc>
          <w:tcPr>
            <w:tcW w:w="545" w:type="pct"/>
          </w:tcPr>
          <w:p w14:paraId="6773671F" w14:textId="77777777" w:rsidR="00AD0580" w:rsidRDefault="00AD0580" w:rsidP="00261A44">
            <w:pPr>
              <w:pStyle w:val="TableDataEntries"/>
            </w:pPr>
          </w:p>
        </w:tc>
        <w:tc>
          <w:tcPr>
            <w:tcW w:w="545" w:type="pct"/>
          </w:tcPr>
          <w:p w14:paraId="5147FD82" w14:textId="77777777" w:rsidR="00AD0580" w:rsidRDefault="00AD0580" w:rsidP="00261A44">
            <w:pPr>
              <w:pStyle w:val="TableDataEntries"/>
            </w:pPr>
          </w:p>
        </w:tc>
        <w:tc>
          <w:tcPr>
            <w:tcW w:w="545" w:type="pct"/>
          </w:tcPr>
          <w:p w14:paraId="51D5379F" w14:textId="77777777" w:rsidR="00AD0580" w:rsidRDefault="00AD0580" w:rsidP="00261A44">
            <w:pPr>
              <w:pStyle w:val="TableDataEntries"/>
            </w:pPr>
          </w:p>
        </w:tc>
        <w:tc>
          <w:tcPr>
            <w:tcW w:w="545" w:type="pct"/>
          </w:tcPr>
          <w:p w14:paraId="7BC3AEF7" w14:textId="77777777" w:rsidR="00AD0580" w:rsidRDefault="00AD0580" w:rsidP="00261A44">
            <w:pPr>
              <w:pStyle w:val="TableDataEntries"/>
            </w:pPr>
          </w:p>
        </w:tc>
        <w:tc>
          <w:tcPr>
            <w:tcW w:w="545" w:type="pct"/>
          </w:tcPr>
          <w:p w14:paraId="1D1C42A0" w14:textId="77777777" w:rsidR="00AD0580" w:rsidRDefault="00AD0580" w:rsidP="00261A44">
            <w:pPr>
              <w:pStyle w:val="TableDataEntries"/>
            </w:pPr>
          </w:p>
        </w:tc>
        <w:tc>
          <w:tcPr>
            <w:tcW w:w="545" w:type="pct"/>
          </w:tcPr>
          <w:p w14:paraId="6034C891" w14:textId="77777777" w:rsidR="00AD0580" w:rsidRDefault="00AD0580" w:rsidP="00261A44">
            <w:pPr>
              <w:pStyle w:val="TableDataEntries"/>
            </w:pPr>
          </w:p>
        </w:tc>
      </w:tr>
      <w:tr w:rsidR="00AD0580" w14:paraId="44D5AC88" w14:textId="77777777" w:rsidTr="00261A44">
        <w:trPr>
          <w:cnfStyle w:val="000000010000" w:firstRow="0" w:lastRow="0" w:firstColumn="0" w:lastColumn="0" w:oddVBand="0" w:evenVBand="0" w:oddHBand="0" w:evenHBand="1" w:firstRowFirstColumn="0" w:firstRowLastColumn="0" w:lastRowFirstColumn="0" w:lastRowLastColumn="0"/>
        </w:trPr>
        <w:tc>
          <w:tcPr>
            <w:tcW w:w="1728" w:type="pct"/>
            <w:hideMark/>
          </w:tcPr>
          <w:p w14:paraId="55D4D6AE" w14:textId="77777777" w:rsidR="00AD0580" w:rsidRDefault="00AD0580" w:rsidP="00261A44">
            <w:pPr>
              <w:pStyle w:val="TableTextEntries"/>
            </w:pPr>
            <w:r>
              <w:t>Infrastructure backlog ratio</w:t>
            </w:r>
          </w:p>
        </w:tc>
        <w:tc>
          <w:tcPr>
            <w:tcW w:w="545" w:type="pct"/>
          </w:tcPr>
          <w:p w14:paraId="613CAAD3" w14:textId="77777777" w:rsidR="00AD0580" w:rsidRDefault="00AD0580" w:rsidP="00261A44">
            <w:pPr>
              <w:pStyle w:val="TableDataEntries"/>
            </w:pPr>
          </w:p>
        </w:tc>
        <w:tc>
          <w:tcPr>
            <w:tcW w:w="545" w:type="pct"/>
          </w:tcPr>
          <w:p w14:paraId="6F7243C8" w14:textId="77777777" w:rsidR="00AD0580" w:rsidRDefault="00AD0580" w:rsidP="00261A44">
            <w:pPr>
              <w:pStyle w:val="TableDataEntries"/>
            </w:pPr>
          </w:p>
        </w:tc>
        <w:tc>
          <w:tcPr>
            <w:tcW w:w="545" w:type="pct"/>
          </w:tcPr>
          <w:p w14:paraId="0D9F356A" w14:textId="77777777" w:rsidR="00AD0580" w:rsidRDefault="00AD0580" w:rsidP="00261A44">
            <w:pPr>
              <w:pStyle w:val="TableDataEntries"/>
            </w:pPr>
          </w:p>
        </w:tc>
        <w:tc>
          <w:tcPr>
            <w:tcW w:w="545" w:type="pct"/>
          </w:tcPr>
          <w:p w14:paraId="2FD0CA66" w14:textId="77777777" w:rsidR="00AD0580" w:rsidRDefault="00AD0580" w:rsidP="00261A44">
            <w:pPr>
              <w:pStyle w:val="TableDataEntries"/>
            </w:pPr>
          </w:p>
        </w:tc>
        <w:tc>
          <w:tcPr>
            <w:tcW w:w="545" w:type="pct"/>
          </w:tcPr>
          <w:p w14:paraId="77F168F1" w14:textId="77777777" w:rsidR="00AD0580" w:rsidRDefault="00AD0580" w:rsidP="00261A44">
            <w:pPr>
              <w:pStyle w:val="TableDataEntries"/>
            </w:pPr>
          </w:p>
        </w:tc>
        <w:tc>
          <w:tcPr>
            <w:tcW w:w="545" w:type="pct"/>
          </w:tcPr>
          <w:p w14:paraId="0353E71B" w14:textId="77777777" w:rsidR="00AD0580" w:rsidRDefault="00AD0580" w:rsidP="00261A44">
            <w:pPr>
              <w:pStyle w:val="TableDataEntries"/>
            </w:pPr>
          </w:p>
        </w:tc>
      </w:tr>
      <w:tr w:rsidR="00AD0580" w14:paraId="7F3ED1B0" w14:textId="77777777" w:rsidTr="00261A44">
        <w:tc>
          <w:tcPr>
            <w:tcW w:w="1728" w:type="pct"/>
            <w:hideMark/>
          </w:tcPr>
          <w:p w14:paraId="5448C050" w14:textId="77777777" w:rsidR="00AD0580" w:rsidRDefault="00AD0580" w:rsidP="00261A44">
            <w:pPr>
              <w:pStyle w:val="TableTextEntries"/>
            </w:pPr>
            <w:r>
              <w:t>Asset maintenance ratio</w:t>
            </w:r>
          </w:p>
        </w:tc>
        <w:tc>
          <w:tcPr>
            <w:tcW w:w="545" w:type="pct"/>
          </w:tcPr>
          <w:p w14:paraId="0606A4EB" w14:textId="77777777" w:rsidR="00AD0580" w:rsidRDefault="00AD0580" w:rsidP="00261A44">
            <w:pPr>
              <w:pStyle w:val="TableDataEntries"/>
            </w:pPr>
          </w:p>
        </w:tc>
        <w:tc>
          <w:tcPr>
            <w:tcW w:w="545" w:type="pct"/>
          </w:tcPr>
          <w:p w14:paraId="47F17568" w14:textId="77777777" w:rsidR="00AD0580" w:rsidRDefault="00AD0580" w:rsidP="00261A44">
            <w:pPr>
              <w:pStyle w:val="TableDataEntries"/>
            </w:pPr>
          </w:p>
        </w:tc>
        <w:tc>
          <w:tcPr>
            <w:tcW w:w="545" w:type="pct"/>
          </w:tcPr>
          <w:p w14:paraId="1531ECCD" w14:textId="77777777" w:rsidR="00AD0580" w:rsidRDefault="00AD0580" w:rsidP="00261A44">
            <w:pPr>
              <w:pStyle w:val="TableDataEntries"/>
            </w:pPr>
          </w:p>
        </w:tc>
        <w:tc>
          <w:tcPr>
            <w:tcW w:w="545" w:type="pct"/>
          </w:tcPr>
          <w:p w14:paraId="37563C08" w14:textId="77777777" w:rsidR="00AD0580" w:rsidRDefault="00AD0580" w:rsidP="00261A44">
            <w:pPr>
              <w:pStyle w:val="TableDataEntries"/>
            </w:pPr>
          </w:p>
        </w:tc>
        <w:tc>
          <w:tcPr>
            <w:tcW w:w="545" w:type="pct"/>
          </w:tcPr>
          <w:p w14:paraId="0249C44B" w14:textId="77777777" w:rsidR="00AD0580" w:rsidRDefault="00AD0580" w:rsidP="00261A44">
            <w:pPr>
              <w:pStyle w:val="TableDataEntries"/>
            </w:pPr>
          </w:p>
        </w:tc>
        <w:tc>
          <w:tcPr>
            <w:tcW w:w="545" w:type="pct"/>
          </w:tcPr>
          <w:p w14:paraId="62FC2C5D" w14:textId="77777777" w:rsidR="00AD0580" w:rsidRDefault="00AD0580" w:rsidP="00261A44">
            <w:pPr>
              <w:pStyle w:val="TableDataEntries"/>
            </w:pPr>
          </w:p>
        </w:tc>
      </w:tr>
      <w:tr w:rsidR="00AD0580" w14:paraId="4C467333" w14:textId="77777777" w:rsidTr="00261A44">
        <w:trPr>
          <w:cnfStyle w:val="000000010000" w:firstRow="0" w:lastRow="0" w:firstColumn="0" w:lastColumn="0" w:oddVBand="0" w:evenVBand="0" w:oddHBand="0" w:evenHBand="1" w:firstRowFirstColumn="0" w:firstRowLastColumn="0" w:lastRowFirstColumn="0" w:lastRowLastColumn="0"/>
        </w:trPr>
        <w:tc>
          <w:tcPr>
            <w:tcW w:w="1728" w:type="pct"/>
            <w:hideMark/>
          </w:tcPr>
          <w:p w14:paraId="27FF3EFB" w14:textId="77777777" w:rsidR="00AD0580" w:rsidRDefault="00AD0580" w:rsidP="00261A44">
            <w:pPr>
              <w:pStyle w:val="TableTextEntries"/>
            </w:pPr>
            <w:r>
              <w:t>Debt service ratio</w:t>
            </w:r>
          </w:p>
        </w:tc>
        <w:tc>
          <w:tcPr>
            <w:tcW w:w="545" w:type="pct"/>
          </w:tcPr>
          <w:p w14:paraId="061FE859" w14:textId="77777777" w:rsidR="00AD0580" w:rsidRDefault="00AD0580" w:rsidP="00261A44">
            <w:pPr>
              <w:pStyle w:val="TableDataEntries"/>
            </w:pPr>
          </w:p>
        </w:tc>
        <w:tc>
          <w:tcPr>
            <w:tcW w:w="545" w:type="pct"/>
          </w:tcPr>
          <w:p w14:paraId="1121448C" w14:textId="77777777" w:rsidR="00AD0580" w:rsidRDefault="00AD0580" w:rsidP="00261A44">
            <w:pPr>
              <w:pStyle w:val="TableDataEntries"/>
            </w:pPr>
          </w:p>
        </w:tc>
        <w:tc>
          <w:tcPr>
            <w:tcW w:w="545" w:type="pct"/>
          </w:tcPr>
          <w:p w14:paraId="444F7AC3" w14:textId="77777777" w:rsidR="00AD0580" w:rsidRDefault="00AD0580" w:rsidP="00261A44">
            <w:pPr>
              <w:pStyle w:val="TableDataEntries"/>
            </w:pPr>
          </w:p>
        </w:tc>
        <w:tc>
          <w:tcPr>
            <w:tcW w:w="545" w:type="pct"/>
          </w:tcPr>
          <w:p w14:paraId="382564C1" w14:textId="77777777" w:rsidR="00AD0580" w:rsidRDefault="00AD0580" w:rsidP="00261A44">
            <w:pPr>
              <w:pStyle w:val="TableDataEntries"/>
            </w:pPr>
          </w:p>
        </w:tc>
        <w:tc>
          <w:tcPr>
            <w:tcW w:w="545" w:type="pct"/>
          </w:tcPr>
          <w:p w14:paraId="0D9718C2" w14:textId="77777777" w:rsidR="00AD0580" w:rsidRDefault="00AD0580" w:rsidP="00261A44">
            <w:pPr>
              <w:pStyle w:val="TableDataEntries"/>
            </w:pPr>
          </w:p>
        </w:tc>
        <w:tc>
          <w:tcPr>
            <w:tcW w:w="545" w:type="pct"/>
          </w:tcPr>
          <w:p w14:paraId="789D7961" w14:textId="77777777" w:rsidR="00AD0580" w:rsidRDefault="00AD0580" w:rsidP="00261A44">
            <w:pPr>
              <w:pStyle w:val="TableDataEntries"/>
            </w:pPr>
          </w:p>
        </w:tc>
      </w:tr>
      <w:tr w:rsidR="00AD0580" w14:paraId="0D6F00E9" w14:textId="77777777" w:rsidTr="00261A44">
        <w:tc>
          <w:tcPr>
            <w:tcW w:w="1728" w:type="pct"/>
            <w:hideMark/>
          </w:tcPr>
          <w:p w14:paraId="45BE5A32" w14:textId="77777777" w:rsidR="00AD0580" w:rsidRDefault="00AD0580" w:rsidP="00261A44">
            <w:pPr>
              <w:pStyle w:val="TableTextEntries"/>
            </w:pPr>
            <w:r>
              <w:t>Unrestricted current ratio</w:t>
            </w:r>
          </w:p>
        </w:tc>
        <w:tc>
          <w:tcPr>
            <w:tcW w:w="545" w:type="pct"/>
          </w:tcPr>
          <w:p w14:paraId="329714DE" w14:textId="77777777" w:rsidR="00AD0580" w:rsidRDefault="00AD0580" w:rsidP="00261A44">
            <w:pPr>
              <w:pStyle w:val="TableDataEntries"/>
            </w:pPr>
          </w:p>
        </w:tc>
        <w:tc>
          <w:tcPr>
            <w:tcW w:w="545" w:type="pct"/>
          </w:tcPr>
          <w:p w14:paraId="69086748" w14:textId="77777777" w:rsidR="00AD0580" w:rsidRDefault="00AD0580" w:rsidP="00261A44">
            <w:pPr>
              <w:pStyle w:val="TableDataEntries"/>
            </w:pPr>
          </w:p>
        </w:tc>
        <w:tc>
          <w:tcPr>
            <w:tcW w:w="545" w:type="pct"/>
          </w:tcPr>
          <w:p w14:paraId="026F1ECF" w14:textId="77777777" w:rsidR="00AD0580" w:rsidRDefault="00AD0580" w:rsidP="00261A44">
            <w:pPr>
              <w:pStyle w:val="TableDataEntries"/>
            </w:pPr>
          </w:p>
        </w:tc>
        <w:tc>
          <w:tcPr>
            <w:tcW w:w="545" w:type="pct"/>
          </w:tcPr>
          <w:p w14:paraId="7BFDA304" w14:textId="77777777" w:rsidR="00AD0580" w:rsidRDefault="00AD0580" w:rsidP="00261A44">
            <w:pPr>
              <w:pStyle w:val="TableDataEntries"/>
            </w:pPr>
          </w:p>
        </w:tc>
        <w:tc>
          <w:tcPr>
            <w:tcW w:w="545" w:type="pct"/>
          </w:tcPr>
          <w:p w14:paraId="4C63DD05" w14:textId="77777777" w:rsidR="00AD0580" w:rsidRDefault="00AD0580" w:rsidP="00261A44">
            <w:pPr>
              <w:pStyle w:val="TableDataEntries"/>
            </w:pPr>
          </w:p>
        </w:tc>
        <w:tc>
          <w:tcPr>
            <w:tcW w:w="545" w:type="pct"/>
          </w:tcPr>
          <w:p w14:paraId="2E22F072" w14:textId="77777777" w:rsidR="00AD0580" w:rsidRDefault="00AD0580" w:rsidP="00261A44">
            <w:pPr>
              <w:pStyle w:val="TableDataEntries"/>
            </w:pPr>
          </w:p>
        </w:tc>
      </w:tr>
      <w:tr w:rsidR="00AD0580" w14:paraId="198FD53D" w14:textId="77777777" w:rsidTr="00261A44">
        <w:trPr>
          <w:cnfStyle w:val="000000010000" w:firstRow="0" w:lastRow="0" w:firstColumn="0" w:lastColumn="0" w:oddVBand="0" w:evenVBand="0" w:oddHBand="0" w:evenHBand="1" w:firstRowFirstColumn="0" w:firstRowLastColumn="0" w:lastRowFirstColumn="0" w:lastRowLastColumn="0"/>
        </w:trPr>
        <w:tc>
          <w:tcPr>
            <w:tcW w:w="1728" w:type="pct"/>
            <w:hideMark/>
          </w:tcPr>
          <w:p w14:paraId="7682A6A9" w14:textId="77777777" w:rsidR="00AD0580" w:rsidRDefault="00AD0580" w:rsidP="00261A44">
            <w:pPr>
              <w:pStyle w:val="TableTextEntries"/>
            </w:pPr>
            <w:r>
              <w:t>Rates and annual charges ratio</w:t>
            </w:r>
          </w:p>
        </w:tc>
        <w:tc>
          <w:tcPr>
            <w:tcW w:w="545" w:type="pct"/>
          </w:tcPr>
          <w:p w14:paraId="0D408E32" w14:textId="77777777" w:rsidR="00AD0580" w:rsidRDefault="00AD0580" w:rsidP="00261A44">
            <w:pPr>
              <w:pStyle w:val="TableDataEntries"/>
            </w:pPr>
          </w:p>
        </w:tc>
        <w:tc>
          <w:tcPr>
            <w:tcW w:w="545" w:type="pct"/>
          </w:tcPr>
          <w:p w14:paraId="009BBDC1" w14:textId="77777777" w:rsidR="00AD0580" w:rsidRDefault="00AD0580" w:rsidP="00261A44">
            <w:pPr>
              <w:pStyle w:val="TableDataEntries"/>
            </w:pPr>
          </w:p>
        </w:tc>
        <w:tc>
          <w:tcPr>
            <w:tcW w:w="545" w:type="pct"/>
          </w:tcPr>
          <w:p w14:paraId="71CB4151" w14:textId="77777777" w:rsidR="00AD0580" w:rsidRDefault="00AD0580" w:rsidP="00261A44">
            <w:pPr>
              <w:pStyle w:val="TableDataEntries"/>
            </w:pPr>
          </w:p>
        </w:tc>
        <w:tc>
          <w:tcPr>
            <w:tcW w:w="545" w:type="pct"/>
          </w:tcPr>
          <w:p w14:paraId="1D95C713" w14:textId="77777777" w:rsidR="00AD0580" w:rsidRDefault="00AD0580" w:rsidP="00261A44">
            <w:pPr>
              <w:pStyle w:val="TableDataEntries"/>
            </w:pPr>
          </w:p>
        </w:tc>
        <w:tc>
          <w:tcPr>
            <w:tcW w:w="545" w:type="pct"/>
          </w:tcPr>
          <w:p w14:paraId="1602F2A8" w14:textId="77777777" w:rsidR="00AD0580" w:rsidRDefault="00AD0580" w:rsidP="00261A44">
            <w:pPr>
              <w:pStyle w:val="TableDataEntries"/>
            </w:pPr>
          </w:p>
        </w:tc>
        <w:tc>
          <w:tcPr>
            <w:tcW w:w="545" w:type="pct"/>
          </w:tcPr>
          <w:p w14:paraId="0A23C6D7" w14:textId="77777777" w:rsidR="00AD0580" w:rsidRDefault="00AD0580" w:rsidP="00261A44">
            <w:pPr>
              <w:pStyle w:val="TableDataEntries"/>
            </w:pPr>
          </w:p>
        </w:tc>
      </w:tr>
    </w:tbl>
    <w:p w14:paraId="3DF4424D" w14:textId="77777777" w:rsidR="00AD0580" w:rsidRDefault="00AD0580" w:rsidP="00261A44">
      <w:pPr>
        <w:pStyle w:val="Heading2"/>
        <w:rPr>
          <w:rFonts w:ascii="Arial" w:hAnsi="Arial"/>
          <w:szCs w:val="21"/>
        </w:rPr>
      </w:pPr>
      <w:r>
        <w:t>Deferred rate increases available under section 511 of the Local Government Act</w:t>
      </w:r>
    </w:p>
    <w:p w14:paraId="5EA06634" w14:textId="2D1AA028" w:rsidR="00AD0580" w:rsidRDefault="00AD0580" w:rsidP="00AD0580">
      <w:pPr>
        <w:pStyle w:val="BodyText"/>
        <w:rPr>
          <w:sz w:val="22"/>
        </w:rPr>
      </w:pPr>
      <w:r w:rsidRPr="00261A44">
        <w:rPr>
          <w:bCs/>
        </w:rPr>
        <w:t>In the text box</w:t>
      </w:r>
      <w:r>
        <w:t xml:space="preserve"> explain:</w:t>
      </w:r>
      <w:r w:rsidR="00A376C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7C6CA75E" w14:textId="77777777" w:rsidTr="00AD0580">
        <w:trPr>
          <w:trHeight w:val="1587"/>
        </w:trPr>
        <w:tc>
          <w:tcPr>
            <w:tcW w:w="9000" w:type="dxa"/>
            <w:tcBorders>
              <w:top w:val="single" w:sz="4" w:space="0" w:color="C8D3D5"/>
              <w:left w:val="nil"/>
              <w:bottom w:val="single" w:sz="4" w:space="0" w:color="C8D3D5"/>
              <w:right w:val="nil"/>
            </w:tcBorders>
            <w:hideMark/>
          </w:tcPr>
          <w:p w14:paraId="4A7DB7C0" w14:textId="2EC0698C" w:rsidR="00AD0580" w:rsidRDefault="00261A44">
            <w:pPr>
              <w:pStyle w:val="BodyText"/>
            </w:pPr>
            <w:r>
              <w:t>a.</w:t>
            </w:r>
            <w:r w:rsidR="00A376CB">
              <w:t xml:space="preserve"> </w:t>
            </w:r>
            <w:r w:rsidR="00AD0580">
              <w:t>The quantum, rationale and timing of any deferred rates the council has incurred.</w:t>
            </w:r>
          </w:p>
          <w:sdt>
            <w:sdtPr>
              <w:id w:val="-632248135"/>
              <w:placeholder>
                <w:docPart w:val="BE98226E795745EF846EFE8DE41D9A1A"/>
              </w:placeholder>
              <w:showingPlcHdr/>
            </w:sdtPr>
            <w:sdtEndPr/>
            <w:sdtContent>
              <w:p w14:paraId="53FF18F1" w14:textId="01B0C8CA" w:rsidR="00AD0580" w:rsidRDefault="00AD0580">
                <w:pPr>
                  <w:pStyle w:val="BodyText"/>
                </w:pPr>
                <w:r>
                  <w:t>Click here to enter text.</w:t>
                </w:r>
              </w:p>
            </w:sdtContent>
          </w:sdt>
        </w:tc>
      </w:tr>
      <w:tr w:rsidR="00AD0580" w14:paraId="0BDC22CE" w14:textId="77777777" w:rsidTr="00AD0580">
        <w:trPr>
          <w:trHeight w:val="1587"/>
        </w:trPr>
        <w:tc>
          <w:tcPr>
            <w:tcW w:w="9000" w:type="dxa"/>
            <w:tcBorders>
              <w:top w:val="single" w:sz="4" w:space="0" w:color="C8D3D5"/>
              <w:left w:val="nil"/>
              <w:bottom w:val="single" w:sz="4" w:space="0" w:color="C8D3D5"/>
              <w:right w:val="nil"/>
            </w:tcBorders>
            <w:hideMark/>
          </w:tcPr>
          <w:p w14:paraId="6F5DCED6" w14:textId="42BD2C33" w:rsidR="00AD0580" w:rsidRDefault="00261A44">
            <w:pPr>
              <w:pStyle w:val="BodyText"/>
            </w:pPr>
            <w:r>
              <w:t>b.</w:t>
            </w:r>
            <w:r w:rsidR="00AD0580">
              <w:t xml:space="preserve"> When council plans to include these deferred rates through the catch up provisions and whether this been included in the LTFP.</w:t>
            </w:r>
          </w:p>
          <w:sdt>
            <w:sdtPr>
              <w:id w:val="676699831"/>
              <w:placeholder>
                <w:docPart w:val="A12F20A4C21F4C20B3E4220C9FA808D7"/>
              </w:placeholder>
              <w:showingPlcHdr/>
            </w:sdtPr>
            <w:sdtEndPr/>
            <w:sdtContent>
              <w:p w14:paraId="7CD4D429" w14:textId="6E11A922" w:rsidR="00AD0580" w:rsidRDefault="00AD0580">
                <w:pPr>
                  <w:pStyle w:val="BodyText"/>
                </w:pPr>
                <w:r>
                  <w:t>Click here to enter text.</w:t>
                </w:r>
              </w:p>
            </w:sdtContent>
          </w:sdt>
        </w:tc>
      </w:tr>
      <w:tr w:rsidR="00AD0580" w14:paraId="766CA9F2" w14:textId="77777777" w:rsidTr="00AD0580">
        <w:trPr>
          <w:trHeight w:val="1587"/>
        </w:trPr>
        <w:tc>
          <w:tcPr>
            <w:tcW w:w="9000" w:type="dxa"/>
            <w:tcBorders>
              <w:top w:val="single" w:sz="4" w:space="0" w:color="C8D3D5"/>
              <w:left w:val="nil"/>
              <w:bottom w:val="single" w:sz="4" w:space="0" w:color="C8D3D5"/>
              <w:right w:val="nil"/>
            </w:tcBorders>
            <w:hideMark/>
          </w:tcPr>
          <w:p w14:paraId="173000B2" w14:textId="72119F2E" w:rsidR="00AD0580" w:rsidRDefault="00261A44">
            <w:pPr>
              <w:pStyle w:val="BodyText"/>
            </w:pPr>
            <w:r>
              <w:t>c.</w:t>
            </w:r>
            <w:r w:rsidR="00AD0580">
              <w:t xml:space="preserve"> </w:t>
            </w:r>
            <w:r w:rsidR="00F85C51">
              <w:t xml:space="preserve"> </w:t>
            </w:r>
            <w:r w:rsidR="00AD0580">
              <w:t xml:space="preserve">How do these deferred rates impact on the council’s need for the special variation and its cumulative impact on ratepayers’ capacity to </w:t>
            </w:r>
            <w:r w:rsidR="0005409B">
              <w:t>pay?</w:t>
            </w:r>
          </w:p>
          <w:sdt>
            <w:sdtPr>
              <w:id w:val="1437324136"/>
              <w:placeholder>
                <w:docPart w:val="7FE08BA7714B4FB89E375BD63568BEBC"/>
              </w:placeholder>
              <w:showingPlcHdr/>
            </w:sdtPr>
            <w:sdtEndPr/>
            <w:sdtContent>
              <w:p w14:paraId="2797678F" w14:textId="7A1886BF" w:rsidR="00AD0580" w:rsidRDefault="00AD0580">
                <w:pPr>
                  <w:pStyle w:val="BodyText"/>
                </w:pPr>
                <w:r>
                  <w:t>Click here to enter text.</w:t>
                </w:r>
              </w:p>
            </w:sdtContent>
          </w:sdt>
        </w:tc>
      </w:tr>
    </w:tbl>
    <w:p w14:paraId="04EE5D7D" w14:textId="0E80B377" w:rsidR="00261A44" w:rsidRPr="004E026C" w:rsidRDefault="0062326A" w:rsidP="00261A44">
      <w:pPr>
        <w:pStyle w:val="Caption"/>
        <w:numPr>
          <w:ilvl w:val="0"/>
          <w:numId w:val="16"/>
        </w:numPr>
      </w:pPr>
      <w:sdt>
        <w:sdtPr>
          <w:id w:val="2025125471"/>
          <w:placeholder>
            <w:docPart w:val="EE3B79D0B0BB471782BBC1267606C73F"/>
          </w:placeholder>
          <w:docPartList>
            <w:docPartGallery w:val="AutoText"/>
            <w:docPartCategory w:val="Table Captions"/>
          </w:docPartList>
        </w:sdtPr>
        <w:sdtEndPr/>
        <w:sdtContent>
          <w:r w:rsidR="0031749F">
            <w:t xml:space="preserve">Table </w:t>
          </w:r>
          <w:r w:rsidR="0031749F">
            <w:rPr>
              <w:noProof/>
            </w:rPr>
            <w:fldChar w:fldCharType="begin"/>
          </w:r>
          <w:r w:rsidR="0031749F">
            <w:rPr>
              <w:noProof/>
            </w:rPr>
            <w:instrText xml:space="preserve"> STYLEREF 1 \s </w:instrText>
          </w:r>
          <w:r w:rsidR="0031749F">
            <w:rPr>
              <w:noProof/>
            </w:rPr>
            <w:fldChar w:fldCharType="separate"/>
          </w:r>
          <w:r>
            <w:rPr>
              <w:noProof/>
            </w:rPr>
            <w:t>1</w:t>
          </w:r>
          <w:r w:rsidR="0031749F">
            <w:rPr>
              <w:noProof/>
            </w:rPr>
            <w:fldChar w:fldCharType="end"/>
          </w:r>
          <w:r w:rsidR="0031749F">
            <w:t>.</w:t>
          </w:r>
          <w:r w:rsidR="0031749F">
            <w:rPr>
              <w:noProof/>
            </w:rPr>
            <w:fldChar w:fldCharType="begin"/>
          </w:r>
          <w:r w:rsidR="0031749F">
            <w:rPr>
              <w:noProof/>
            </w:rPr>
            <w:instrText xml:space="preserve"> SEQ Table \* ARABIC \s 1 </w:instrText>
          </w:r>
          <w:r w:rsidR="0031749F">
            <w:rPr>
              <w:noProof/>
            </w:rPr>
            <w:fldChar w:fldCharType="separate"/>
          </w:r>
          <w:r>
            <w:rPr>
              <w:noProof/>
            </w:rPr>
            <w:t>2</w:t>
          </w:r>
          <w:r w:rsidR="0031749F">
            <w:rPr>
              <w:noProof/>
            </w:rPr>
            <w:fldChar w:fldCharType="end"/>
          </w:r>
        </w:sdtContent>
      </w:sdt>
      <w:r w:rsidR="00261A44">
        <w:t xml:space="preserve"> Criterion 1 </w:t>
      </w:r>
      <w:r w:rsidR="009479AF">
        <w:t>a</w:t>
      </w:r>
      <w:r w:rsidR="00261A44" w:rsidRPr="004E026C">
        <w:t xml:space="preserve">ttachments </w:t>
      </w:r>
    </w:p>
    <w:tbl>
      <w:tblPr>
        <w:tblStyle w:val="BasicIPARTtable"/>
        <w:tblW w:w="9014" w:type="dxa"/>
        <w:tblLayout w:type="fixed"/>
        <w:tblLook w:val="0020" w:firstRow="1" w:lastRow="0" w:firstColumn="0" w:lastColumn="0" w:noHBand="0" w:noVBand="0"/>
      </w:tblPr>
      <w:tblGrid>
        <w:gridCol w:w="1786"/>
        <w:gridCol w:w="5585"/>
        <w:gridCol w:w="1643"/>
      </w:tblGrid>
      <w:tr w:rsidR="00261A44" w:rsidRPr="001C1D61" w14:paraId="021E028F" w14:textId="77777777" w:rsidTr="00A376CB">
        <w:trPr>
          <w:cnfStyle w:val="100000000000" w:firstRow="1" w:lastRow="0" w:firstColumn="0" w:lastColumn="0" w:oddVBand="0" w:evenVBand="0" w:oddHBand="0" w:evenHBand="0" w:firstRowFirstColumn="0" w:firstRowLastColumn="0" w:lastRowFirstColumn="0" w:lastRowLastColumn="0"/>
          <w:tblHeader/>
        </w:trPr>
        <w:tc>
          <w:tcPr>
            <w:tcW w:w="1786" w:type="dxa"/>
          </w:tcPr>
          <w:p w14:paraId="47854094" w14:textId="77777777" w:rsidR="00261A44" w:rsidRPr="001C1D61" w:rsidRDefault="00261A44" w:rsidP="00261A44">
            <w:pPr>
              <w:pStyle w:val="TableTextColumnHeading"/>
            </w:pPr>
            <w:r w:rsidRPr="001C1D61">
              <w:t>Council-</w:t>
            </w:r>
            <w:r w:rsidRPr="001C1D61">
              <w:br/>
              <w:t>assigned number</w:t>
            </w:r>
          </w:p>
        </w:tc>
        <w:tc>
          <w:tcPr>
            <w:tcW w:w="5585" w:type="dxa"/>
          </w:tcPr>
          <w:p w14:paraId="5E0B4222" w14:textId="77777777" w:rsidR="00261A44" w:rsidRPr="001C1D61" w:rsidRDefault="00261A44" w:rsidP="00261A44">
            <w:pPr>
              <w:pStyle w:val="TableTextColumnHeading"/>
            </w:pPr>
            <w:r w:rsidRPr="001C1D61">
              <w:t xml:space="preserve">Name of document </w:t>
            </w:r>
          </w:p>
        </w:tc>
        <w:tc>
          <w:tcPr>
            <w:tcW w:w="1643" w:type="dxa"/>
          </w:tcPr>
          <w:p w14:paraId="70F5006B" w14:textId="77777777" w:rsidR="00261A44" w:rsidRPr="001C1D61" w:rsidRDefault="00261A44" w:rsidP="00261A44">
            <w:pPr>
              <w:pStyle w:val="TableTextColumnHeading"/>
            </w:pPr>
            <w:r w:rsidRPr="001C1D61">
              <w:t xml:space="preserve">Page </w:t>
            </w:r>
            <w:r w:rsidRPr="001C1D61">
              <w:br/>
              <w:t>references</w:t>
            </w:r>
            <w:r w:rsidRPr="001C1D61">
              <w:rPr>
                <w:vertAlign w:val="superscript"/>
              </w:rPr>
              <w:t>a</w:t>
            </w:r>
            <w:r w:rsidRPr="001C1D61">
              <w:t xml:space="preserve"> </w:t>
            </w:r>
          </w:p>
        </w:tc>
      </w:tr>
      <w:tr w:rsidR="00261A44" w:rsidRPr="001C1D61" w14:paraId="2729A368" w14:textId="77777777" w:rsidTr="00261A44">
        <w:tc>
          <w:tcPr>
            <w:tcW w:w="1786" w:type="dxa"/>
          </w:tcPr>
          <w:p w14:paraId="5454DAD3" w14:textId="77777777" w:rsidR="00261A44" w:rsidRPr="001C1D61" w:rsidRDefault="00261A44" w:rsidP="004D5CD8">
            <w:pPr>
              <w:pStyle w:val="TableTextEntries"/>
            </w:pPr>
          </w:p>
        </w:tc>
        <w:tc>
          <w:tcPr>
            <w:tcW w:w="5585" w:type="dxa"/>
          </w:tcPr>
          <w:p w14:paraId="565BB74E" w14:textId="77777777" w:rsidR="00261A44" w:rsidRPr="001C1D61" w:rsidRDefault="00261A44" w:rsidP="004D5CD8">
            <w:pPr>
              <w:pStyle w:val="TableTextEntries"/>
            </w:pPr>
          </w:p>
        </w:tc>
        <w:tc>
          <w:tcPr>
            <w:tcW w:w="1643" w:type="dxa"/>
          </w:tcPr>
          <w:p w14:paraId="17941656" w14:textId="77777777" w:rsidR="00261A44" w:rsidRPr="001C1D61" w:rsidRDefault="00261A44" w:rsidP="004D5CD8">
            <w:pPr>
              <w:pStyle w:val="TableTextEntries"/>
            </w:pPr>
          </w:p>
        </w:tc>
      </w:tr>
      <w:tr w:rsidR="00261A44" w:rsidRPr="001C1D61" w14:paraId="1A41A53E" w14:textId="77777777" w:rsidTr="00261A44">
        <w:trPr>
          <w:cnfStyle w:val="000000010000" w:firstRow="0" w:lastRow="0" w:firstColumn="0" w:lastColumn="0" w:oddVBand="0" w:evenVBand="0" w:oddHBand="0" w:evenHBand="1" w:firstRowFirstColumn="0" w:firstRowLastColumn="0" w:lastRowFirstColumn="0" w:lastRowLastColumn="0"/>
        </w:trPr>
        <w:tc>
          <w:tcPr>
            <w:tcW w:w="1786" w:type="dxa"/>
          </w:tcPr>
          <w:p w14:paraId="036E8F2C" w14:textId="77777777" w:rsidR="00261A44" w:rsidRPr="001C1D61" w:rsidRDefault="00261A44" w:rsidP="004D5CD8">
            <w:pPr>
              <w:pStyle w:val="TableTextEntries"/>
            </w:pPr>
          </w:p>
        </w:tc>
        <w:tc>
          <w:tcPr>
            <w:tcW w:w="5585" w:type="dxa"/>
          </w:tcPr>
          <w:p w14:paraId="43773BEA" w14:textId="77777777" w:rsidR="00261A44" w:rsidRPr="001C1D61" w:rsidRDefault="00261A44" w:rsidP="004D5CD8">
            <w:pPr>
              <w:pStyle w:val="TableTextEntries"/>
            </w:pPr>
          </w:p>
        </w:tc>
        <w:tc>
          <w:tcPr>
            <w:tcW w:w="1643" w:type="dxa"/>
          </w:tcPr>
          <w:p w14:paraId="50424AEF" w14:textId="77777777" w:rsidR="00261A44" w:rsidRPr="001C1D61" w:rsidRDefault="00261A44" w:rsidP="004D5CD8">
            <w:pPr>
              <w:pStyle w:val="TableTextEntries"/>
            </w:pPr>
          </w:p>
        </w:tc>
      </w:tr>
      <w:tr w:rsidR="00261A44" w:rsidRPr="001C1D61" w14:paraId="47C47C84" w14:textId="77777777" w:rsidTr="00261A44">
        <w:tc>
          <w:tcPr>
            <w:tcW w:w="1786" w:type="dxa"/>
          </w:tcPr>
          <w:p w14:paraId="636CFD02" w14:textId="77777777" w:rsidR="00261A44" w:rsidRPr="001C1D61" w:rsidRDefault="00261A44" w:rsidP="004D5CD8">
            <w:pPr>
              <w:pStyle w:val="TableTextEntries"/>
            </w:pPr>
          </w:p>
        </w:tc>
        <w:tc>
          <w:tcPr>
            <w:tcW w:w="5585" w:type="dxa"/>
          </w:tcPr>
          <w:p w14:paraId="67332C7C" w14:textId="77777777" w:rsidR="00261A44" w:rsidRPr="001C1D61" w:rsidRDefault="00261A44" w:rsidP="004D5CD8">
            <w:pPr>
              <w:pStyle w:val="TableTextEntries"/>
            </w:pPr>
          </w:p>
        </w:tc>
        <w:tc>
          <w:tcPr>
            <w:tcW w:w="1643" w:type="dxa"/>
          </w:tcPr>
          <w:p w14:paraId="313E8D6E" w14:textId="77777777" w:rsidR="00261A44" w:rsidRPr="001C1D61" w:rsidRDefault="00261A44" w:rsidP="004D5CD8">
            <w:pPr>
              <w:pStyle w:val="TableTextEntries"/>
            </w:pPr>
          </w:p>
        </w:tc>
      </w:tr>
      <w:tr w:rsidR="00261A44" w:rsidRPr="001C1D61" w14:paraId="74141906" w14:textId="77777777" w:rsidTr="00261A44">
        <w:trPr>
          <w:cnfStyle w:val="000000010000" w:firstRow="0" w:lastRow="0" w:firstColumn="0" w:lastColumn="0" w:oddVBand="0" w:evenVBand="0" w:oddHBand="0" w:evenHBand="1" w:firstRowFirstColumn="0" w:firstRowLastColumn="0" w:lastRowFirstColumn="0" w:lastRowLastColumn="0"/>
        </w:trPr>
        <w:tc>
          <w:tcPr>
            <w:tcW w:w="1786" w:type="dxa"/>
          </w:tcPr>
          <w:p w14:paraId="57E9BFB3" w14:textId="77777777" w:rsidR="00261A44" w:rsidRPr="001C1D61" w:rsidRDefault="00261A44" w:rsidP="004D5CD8">
            <w:pPr>
              <w:pStyle w:val="TableTextEntries"/>
            </w:pPr>
          </w:p>
        </w:tc>
        <w:tc>
          <w:tcPr>
            <w:tcW w:w="5585" w:type="dxa"/>
          </w:tcPr>
          <w:p w14:paraId="3D6C1782" w14:textId="77777777" w:rsidR="00261A44" w:rsidRPr="001C1D61" w:rsidRDefault="00261A44" w:rsidP="004D5CD8">
            <w:pPr>
              <w:pStyle w:val="TableTextEntries"/>
            </w:pPr>
          </w:p>
        </w:tc>
        <w:tc>
          <w:tcPr>
            <w:tcW w:w="1643" w:type="dxa"/>
          </w:tcPr>
          <w:p w14:paraId="76CEBC20" w14:textId="77777777" w:rsidR="00261A44" w:rsidRPr="001C1D61" w:rsidRDefault="00261A44" w:rsidP="004D5CD8">
            <w:pPr>
              <w:pStyle w:val="TableTextEntries"/>
            </w:pPr>
          </w:p>
        </w:tc>
      </w:tr>
      <w:tr w:rsidR="00261A44" w:rsidRPr="001C1D61" w14:paraId="1A723EC7" w14:textId="77777777" w:rsidTr="00261A44">
        <w:tc>
          <w:tcPr>
            <w:tcW w:w="1786" w:type="dxa"/>
          </w:tcPr>
          <w:p w14:paraId="4210EFB2" w14:textId="77777777" w:rsidR="00261A44" w:rsidRPr="001C1D61" w:rsidRDefault="00261A44" w:rsidP="004D5CD8">
            <w:pPr>
              <w:pStyle w:val="TableTextEntries"/>
            </w:pPr>
          </w:p>
        </w:tc>
        <w:tc>
          <w:tcPr>
            <w:tcW w:w="5585" w:type="dxa"/>
          </w:tcPr>
          <w:p w14:paraId="1EC84487" w14:textId="77777777" w:rsidR="00261A44" w:rsidRPr="001C1D61" w:rsidRDefault="00261A44" w:rsidP="004D5CD8">
            <w:pPr>
              <w:pStyle w:val="TableTextEntries"/>
            </w:pPr>
          </w:p>
        </w:tc>
        <w:tc>
          <w:tcPr>
            <w:tcW w:w="1643" w:type="dxa"/>
          </w:tcPr>
          <w:p w14:paraId="03F99FC0" w14:textId="77777777" w:rsidR="00261A44" w:rsidRPr="001C1D61" w:rsidRDefault="00261A44" w:rsidP="004D5CD8">
            <w:pPr>
              <w:pStyle w:val="TableTextEntries"/>
            </w:pPr>
          </w:p>
        </w:tc>
      </w:tr>
    </w:tbl>
    <w:p w14:paraId="2FD875C6" w14:textId="38E02880" w:rsidR="00A4596A" w:rsidRDefault="00261A44" w:rsidP="00FC5CF4">
      <w:pPr>
        <w:pStyle w:val="NoteNumber"/>
      </w:pPr>
      <w:r>
        <w:t>If document only relevant in part.</w:t>
      </w:r>
    </w:p>
    <w:p w14:paraId="315DA5D9" w14:textId="143F2830" w:rsidR="00AD0580" w:rsidRDefault="00AD0580" w:rsidP="009221B6">
      <w:pPr>
        <w:pStyle w:val="Heading1"/>
        <w:rPr>
          <w:rFonts w:ascii="Arial" w:hAnsi="Arial"/>
          <w:color w:val="212122"/>
        </w:rPr>
      </w:pPr>
      <w:bookmarkStart w:id="13" w:name="_Toc39657984"/>
      <w:bookmarkStart w:id="14" w:name="_Toc26803338"/>
      <w:bookmarkStart w:id="15" w:name="_Toc87885793"/>
      <w:r>
        <w:lastRenderedPageBreak/>
        <w:t>Community awareness and engagement</w:t>
      </w:r>
      <w:bookmarkEnd w:id="13"/>
      <w:bookmarkEnd w:id="14"/>
      <w:bookmarkEnd w:id="15"/>
      <w:r w:rsidR="00A376CB">
        <w:t xml:space="preserve"> </w:t>
      </w:r>
    </w:p>
    <w:p w14:paraId="70B031EC" w14:textId="437CDD63" w:rsidR="00AD0580" w:rsidRDefault="00AD0580" w:rsidP="00AD0580">
      <w:pPr>
        <w:pStyle w:val="BodyText"/>
      </w:pPr>
      <w:r>
        <w:t>Criterion 2 in the SV Guidelines is:</w:t>
      </w:r>
      <w:r w:rsidR="00A376CB">
        <w:t xml:space="preserve"> </w:t>
      </w:r>
    </w:p>
    <w:p w14:paraId="32782C53" w14:textId="1DAC9ED9" w:rsidR="00AD0580" w:rsidRDefault="00AD0580" w:rsidP="00261A44">
      <w:pPr>
        <w:pStyle w:val="BodyText"/>
        <w:ind w:left="284"/>
      </w:pPr>
      <w:r>
        <w:t>Evidence that the community is aware of the need for and extent of a rate rise.</w:t>
      </w:r>
      <w:r w:rsidR="00A376CB">
        <w:t xml:space="preserve"> </w:t>
      </w:r>
      <w:r>
        <w:t>The Delivery Program and Long Term Financial Plan should clearly set out the extent of the General Fund rate rise under the special variation.</w:t>
      </w:r>
      <w:r w:rsidR="00A376CB">
        <w:t xml:space="preserve"> </w:t>
      </w:r>
      <w:r>
        <w:t>In particular, councils need to communicate the full cumulative increase of the proposed special variation in percentage terms, and the total increase in dollar terms for the average ratepayer, by rating category.</w:t>
      </w:r>
      <w:r w:rsidR="00A376CB">
        <w:t xml:space="preserve"> </w:t>
      </w:r>
      <w:r>
        <w:t>The council’s community engagement strategy for the special variation must demonstrate an appropriate variety of engagement methods to ensure community awareness and input occur. The fact sheet includes guidance to councils on the community awareness and engagement criterion for special variations.</w:t>
      </w:r>
    </w:p>
    <w:p w14:paraId="47493881" w14:textId="60D51078" w:rsidR="00AD0580" w:rsidRDefault="00AD0580" w:rsidP="00AD0580">
      <w:pPr>
        <w:pStyle w:val="BodyText"/>
      </w:pPr>
      <w:r>
        <w:t>To complete the questions for Criterion 2</w:t>
      </w:r>
    </w:p>
    <w:p w14:paraId="54553DFE" w14:textId="77777777" w:rsidR="00AD0580" w:rsidRDefault="00AD0580" w:rsidP="00AD0580">
      <w:pPr>
        <w:pStyle w:val="BodyText"/>
      </w:pPr>
      <w:r>
        <w:t xml:space="preserve">Provide relevant extracts of the IP&amp;R documents that set out the rate rises under the proposed SV and </w:t>
      </w:r>
      <w:r w:rsidRPr="00A376CB">
        <w:rPr>
          <w:bCs/>
        </w:rPr>
        <w:t>attach</w:t>
      </w:r>
      <w:r>
        <w:t xml:space="preserve"> relevant samples of the council’s consultation material.</w:t>
      </w:r>
    </w:p>
    <w:p w14:paraId="6538223F" w14:textId="2C09D995" w:rsidR="00AD0580" w:rsidRDefault="00AD0580" w:rsidP="00261A44">
      <w:pPr>
        <w:pStyle w:val="Heading2"/>
      </w:pPr>
      <w:bookmarkStart w:id="16" w:name="_Toc39657985"/>
      <w:bookmarkStart w:id="17" w:name="_Toc26803339"/>
      <w:r>
        <w:t>How did the council engage with the community about the proposed special variation?</w:t>
      </w:r>
      <w:bookmarkEnd w:id="16"/>
      <w:bookmarkEnd w:id="17"/>
      <w:r w:rsidR="00A376CB">
        <w:t xml:space="preserve"> </w:t>
      </w:r>
    </w:p>
    <w:p w14:paraId="3586B716" w14:textId="77777777" w:rsidR="00AD0580" w:rsidRPr="00261A44" w:rsidRDefault="00AD0580" w:rsidP="00AD0580">
      <w:pPr>
        <w:pStyle w:val="BodyText"/>
        <w:rPr>
          <w:bCs/>
          <w:sz w:val="22"/>
        </w:rPr>
      </w:pPr>
      <w:r w:rsidRPr="00261A44">
        <w:rPr>
          <w:bCs/>
        </w:rPr>
        <w:t>In the text box: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37D684E9" w14:textId="77777777" w:rsidTr="00AD0580">
        <w:trPr>
          <w:trHeight w:val="1417"/>
        </w:trPr>
        <w:tc>
          <w:tcPr>
            <w:tcW w:w="9000" w:type="dxa"/>
            <w:tcBorders>
              <w:top w:val="single" w:sz="4" w:space="0" w:color="C8D3D5"/>
              <w:left w:val="nil"/>
              <w:bottom w:val="single" w:sz="4" w:space="0" w:color="C8D3D5"/>
              <w:right w:val="nil"/>
            </w:tcBorders>
            <w:hideMark/>
          </w:tcPr>
          <w:p w14:paraId="0C2A8590" w14:textId="6BEE9FEC" w:rsidR="00AD0580" w:rsidRDefault="00261A44">
            <w:pPr>
              <w:pStyle w:val="BodyText"/>
            </w:pPr>
            <w:r>
              <w:t>a.</w:t>
            </w:r>
            <w:r w:rsidR="00A376CB">
              <w:t xml:space="preserve"> </w:t>
            </w:r>
            <w:r w:rsidR="00AD0580">
              <w:t>Outline the council’s consultation strategy and timing.</w:t>
            </w:r>
          </w:p>
          <w:sdt>
            <w:sdtPr>
              <w:id w:val="-417413818"/>
              <w:placeholder>
                <w:docPart w:val="DD8D7285D05C4CF28BE0D432EFB57AD0"/>
              </w:placeholder>
              <w:showingPlcHdr/>
            </w:sdtPr>
            <w:sdtEndPr/>
            <w:sdtContent>
              <w:p w14:paraId="56528C20" w14:textId="47B72583" w:rsidR="00AD0580" w:rsidRDefault="00AD0580">
                <w:pPr>
                  <w:pStyle w:val="BodyText"/>
                </w:pPr>
                <w:r>
                  <w:t>Click here to enter text.</w:t>
                </w:r>
              </w:p>
            </w:sdtContent>
          </w:sdt>
        </w:tc>
      </w:tr>
      <w:tr w:rsidR="00AD0580" w14:paraId="634E2440" w14:textId="77777777" w:rsidTr="00AD0580">
        <w:trPr>
          <w:trHeight w:val="1587"/>
        </w:trPr>
        <w:tc>
          <w:tcPr>
            <w:tcW w:w="9000" w:type="dxa"/>
            <w:tcBorders>
              <w:top w:val="single" w:sz="4" w:space="0" w:color="C8D3D5"/>
              <w:left w:val="nil"/>
              <w:bottom w:val="single" w:sz="4" w:space="0" w:color="C8D3D5"/>
              <w:right w:val="nil"/>
            </w:tcBorders>
            <w:hideMark/>
          </w:tcPr>
          <w:p w14:paraId="3BB5BDF4" w14:textId="7B4005FF" w:rsidR="00AD0580" w:rsidRDefault="00261A44">
            <w:pPr>
              <w:pStyle w:val="BodyText"/>
            </w:pPr>
            <w:r>
              <w:t>b.</w:t>
            </w:r>
            <w:r w:rsidR="00AD0580">
              <w:t xml:space="preserve"> Indicate the different methods the council employed to make the community aware of the proposed SV and seek their feedback, and why these were selected.</w:t>
            </w:r>
          </w:p>
          <w:sdt>
            <w:sdtPr>
              <w:id w:val="-2123679171"/>
              <w:placeholder>
                <w:docPart w:val="3003B8C523B247C1A9B30A78CFF04FC4"/>
              </w:placeholder>
              <w:showingPlcHdr/>
            </w:sdtPr>
            <w:sdtEndPr/>
            <w:sdtContent>
              <w:p w14:paraId="46451547" w14:textId="645BECA4" w:rsidR="00AD0580" w:rsidRDefault="00AD0580">
                <w:pPr>
                  <w:pStyle w:val="BodyText"/>
                </w:pPr>
                <w:r>
                  <w:t>Click here to enter text.</w:t>
                </w:r>
              </w:p>
            </w:sdtContent>
          </w:sdt>
        </w:tc>
      </w:tr>
    </w:tbl>
    <w:p w14:paraId="4E4739DE" w14:textId="77777777" w:rsidR="00AD0580" w:rsidRDefault="00AD0580" w:rsidP="00261A44">
      <w:pPr>
        <w:pStyle w:val="Heading2"/>
      </w:pPr>
      <w:bookmarkStart w:id="18" w:name="_Toc39657986"/>
      <w:bookmarkStart w:id="19" w:name="_Toc26803340"/>
      <w:r>
        <w:lastRenderedPageBreak/>
        <w:t>How did the council present the impact of the proposed special variation in the consultation material?</w:t>
      </w:r>
      <w:bookmarkEnd w:id="18"/>
      <w:bookmarkEnd w:id="19"/>
    </w:p>
    <w:p w14:paraId="1D83E3F9" w14:textId="77777777" w:rsidR="00AD0580" w:rsidRPr="00261A44" w:rsidRDefault="00AD0580" w:rsidP="001670DA">
      <w:pPr>
        <w:pStyle w:val="ListBullet"/>
        <w:keepNext/>
        <w:rPr>
          <w:sz w:val="22"/>
        </w:rPr>
      </w:pPr>
      <w:r w:rsidRPr="00261A44">
        <w:t>In the text box provide details of the information made available to the community during consultation about the proposed rate increases.</w:t>
      </w:r>
    </w:p>
    <w:p w14:paraId="67CD97A1" w14:textId="77777777" w:rsidR="00AD0580" w:rsidRDefault="00AD0580" w:rsidP="001670DA">
      <w:pPr>
        <w:pStyle w:val="ListBullet"/>
        <w:keepNext/>
      </w:pPr>
      <w:r w:rsidRPr="00261A44">
        <w:t>Attach representative</w:t>
      </w:r>
      <w:r>
        <w:t xml:space="preserve"> examples of the consultation material.</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6895F1A6" w14:textId="77777777" w:rsidTr="00AD0580">
        <w:trPr>
          <w:trHeight w:val="1134"/>
        </w:trPr>
        <w:tc>
          <w:tcPr>
            <w:tcW w:w="9000" w:type="dxa"/>
            <w:tcBorders>
              <w:top w:val="single" w:sz="4" w:space="0" w:color="C8D3D5"/>
              <w:left w:val="nil"/>
              <w:bottom w:val="single" w:sz="4" w:space="0" w:color="C8D3D5"/>
              <w:right w:val="nil"/>
            </w:tcBorders>
            <w:hideMark/>
          </w:tcPr>
          <w:sdt>
            <w:sdtPr>
              <w:id w:val="152341013"/>
              <w:placeholder>
                <w:docPart w:val="B6F92EEA203F4B79A9BF9F6EAD1BE8EE"/>
              </w:placeholder>
              <w:showingPlcHdr/>
            </w:sdtPr>
            <w:sdtEndPr/>
            <w:sdtContent>
              <w:p w14:paraId="553EE2F7" w14:textId="68E37F30" w:rsidR="00AD0580" w:rsidRDefault="00AD0580">
                <w:pPr>
                  <w:pStyle w:val="BodyText"/>
                </w:pPr>
                <w:r>
                  <w:t>Click here to enter text.</w:t>
                </w:r>
              </w:p>
            </w:sdtContent>
          </w:sdt>
        </w:tc>
      </w:tr>
    </w:tbl>
    <w:p w14:paraId="338E0B25" w14:textId="77777777" w:rsidR="00AD0580" w:rsidRDefault="00AD0580" w:rsidP="00261A44">
      <w:pPr>
        <w:pStyle w:val="Heading2"/>
      </w:pPr>
      <w:bookmarkStart w:id="20" w:name="_Toc39657987"/>
      <w:bookmarkStart w:id="21" w:name="_Toc26803341"/>
      <w:r>
        <w:t>How effectively did the council’s various consultation strategies engage the community about the proposed special variation?</w:t>
      </w:r>
      <w:bookmarkEnd w:id="20"/>
      <w:bookmarkEnd w:id="21"/>
      <w:r>
        <w:t xml:space="preserve"> </w:t>
      </w:r>
    </w:p>
    <w:p w14:paraId="6B4E616E" w14:textId="77777777" w:rsidR="00AD0580" w:rsidRPr="00261A44" w:rsidRDefault="00AD0580" w:rsidP="00AD0580">
      <w:pPr>
        <w:pStyle w:val="BodyText"/>
        <w:rPr>
          <w:bCs/>
          <w:sz w:val="22"/>
        </w:rPr>
      </w:pPr>
      <w:r w:rsidRPr="00261A44">
        <w:rPr>
          <w:bCs/>
        </w:rPr>
        <w:t>In the text box provide details on the level of community involvement, consultation strategies used and feedback from the community.</w:t>
      </w:r>
    </w:p>
    <w:p w14:paraId="38FCB4BE" w14:textId="77777777" w:rsidR="00AD0580" w:rsidRDefault="00AD0580" w:rsidP="00AD0580">
      <w:pPr>
        <w:pStyle w:val="BodyText"/>
      </w:pPr>
      <w:r w:rsidRPr="00261A44">
        <w:rPr>
          <w:bCs/>
        </w:rPr>
        <w:t>Attach survey results and other</w:t>
      </w:r>
      <w:r>
        <w:t xml:space="preserve"> examples of feedback from the community.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36CD2D75" w14:textId="77777777" w:rsidTr="00AD0580">
        <w:trPr>
          <w:trHeight w:val="1871"/>
        </w:trPr>
        <w:tc>
          <w:tcPr>
            <w:tcW w:w="9000" w:type="dxa"/>
            <w:tcBorders>
              <w:top w:val="single" w:sz="4" w:space="0" w:color="C8D3D5"/>
              <w:left w:val="nil"/>
              <w:bottom w:val="single" w:sz="4" w:space="0" w:color="C8D3D5"/>
              <w:right w:val="nil"/>
            </w:tcBorders>
            <w:hideMark/>
          </w:tcPr>
          <w:p w14:paraId="51AEB98F" w14:textId="3459E86B" w:rsidR="00AD0580" w:rsidRDefault="00261A44">
            <w:pPr>
              <w:pStyle w:val="BodyText"/>
            </w:pPr>
            <w:r>
              <w:t>a.</w:t>
            </w:r>
            <w:r w:rsidR="00A376CB">
              <w:t xml:space="preserve"> </w:t>
            </w:r>
            <w:r w:rsidR="00AD0580">
              <w:t xml:space="preserve">Indicate the level of community involvement in, and response to, the various consultation strategies the council used, </w:t>
            </w:r>
            <w:r>
              <w:t xml:space="preserve">e.g. </w:t>
            </w:r>
            <w:r w:rsidR="00AD0580">
              <w:t>number of participants in meetings, number of submissions received.</w:t>
            </w:r>
          </w:p>
          <w:sdt>
            <w:sdtPr>
              <w:id w:val="416674005"/>
              <w:placeholder>
                <w:docPart w:val="849982042D414D92984B0BF5F5642972"/>
              </w:placeholder>
              <w:showingPlcHdr/>
            </w:sdtPr>
            <w:sdtEndPr/>
            <w:sdtContent>
              <w:p w14:paraId="3711894D" w14:textId="755FBFE1" w:rsidR="00AD0580" w:rsidRDefault="00AD0580">
                <w:pPr>
                  <w:pStyle w:val="BodyText"/>
                </w:pPr>
                <w:r>
                  <w:t>Click here to enter text.</w:t>
                </w:r>
              </w:p>
            </w:sdtContent>
          </w:sdt>
        </w:tc>
      </w:tr>
      <w:tr w:rsidR="00AD0580" w14:paraId="5FFCF44F" w14:textId="77777777" w:rsidTr="00AD0580">
        <w:trPr>
          <w:trHeight w:val="1417"/>
        </w:trPr>
        <w:tc>
          <w:tcPr>
            <w:tcW w:w="9000" w:type="dxa"/>
            <w:tcBorders>
              <w:top w:val="single" w:sz="4" w:space="0" w:color="C8D3D5"/>
              <w:left w:val="nil"/>
              <w:bottom w:val="single" w:sz="4" w:space="0" w:color="C8D3D5"/>
              <w:right w:val="nil"/>
            </w:tcBorders>
            <w:hideMark/>
          </w:tcPr>
          <w:p w14:paraId="7855BD37" w14:textId="1AA74D87" w:rsidR="00AD0580" w:rsidRDefault="00261A44">
            <w:pPr>
              <w:pStyle w:val="BodyText"/>
            </w:pPr>
            <w:r>
              <w:t>b.</w:t>
            </w:r>
            <w:r w:rsidR="00F85C51">
              <w:t xml:space="preserve"> </w:t>
            </w:r>
            <w:r w:rsidR="00AD0580">
              <w:t>Outline the nature of the feedback the community provided on the proposed SV.</w:t>
            </w:r>
          </w:p>
          <w:sdt>
            <w:sdtPr>
              <w:id w:val="2121720489"/>
              <w:placeholder>
                <w:docPart w:val="4DCA26845E87423F9E0738F70E6F530F"/>
              </w:placeholder>
              <w:showingPlcHdr/>
            </w:sdtPr>
            <w:sdtEndPr/>
            <w:sdtContent>
              <w:p w14:paraId="0C48CD69" w14:textId="39ECDBF5" w:rsidR="00AD0580" w:rsidRDefault="00AD0580">
                <w:pPr>
                  <w:pStyle w:val="BodyText"/>
                </w:pPr>
                <w:r>
                  <w:t>Click here to enter text.</w:t>
                </w:r>
              </w:p>
            </w:sdtContent>
          </w:sdt>
        </w:tc>
      </w:tr>
    </w:tbl>
    <w:p w14:paraId="47AE1BA8" w14:textId="77777777" w:rsidR="00AD0580" w:rsidRDefault="00AD0580" w:rsidP="00261A44">
      <w:pPr>
        <w:pStyle w:val="Heading2"/>
      </w:pPr>
      <w:bookmarkStart w:id="22" w:name="_Toc39657988"/>
      <w:bookmarkStart w:id="23" w:name="_Toc26803342"/>
      <w:r>
        <w:t>How did the council respond to feedback from community consultation</w:t>
      </w:r>
      <w:bookmarkEnd w:id="22"/>
      <w:bookmarkEnd w:id="23"/>
      <w:r>
        <w:t>?</w:t>
      </w:r>
    </w:p>
    <w:p w14:paraId="7D67DE55" w14:textId="77777777" w:rsidR="00AD0580" w:rsidRDefault="00AD0580" w:rsidP="00AD0580">
      <w:pPr>
        <w:pStyle w:val="BodyText"/>
        <w:rPr>
          <w:sz w:val="22"/>
        </w:rPr>
      </w:pPr>
      <w:r w:rsidRPr="00261A44">
        <w:rPr>
          <w:bCs/>
        </w:rPr>
        <w:t>In the text box</w:t>
      </w:r>
      <w:r>
        <w:t xml:space="preserve"> explain the action, if any, the council took in response to feedback from the community.</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0EB6D9B0" w14:textId="77777777" w:rsidTr="00AD0580">
        <w:trPr>
          <w:trHeight w:val="1134"/>
        </w:trPr>
        <w:tc>
          <w:tcPr>
            <w:tcW w:w="9000" w:type="dxa"/>
            <w:tcBorders>
              <w:top w:val="single" w:sz="4" w:space="0" w:color="C8D3D5"/>
              <w:left w:val="nil"/>
              <w:bottom w:val="single" w:sz="4" w:space="0" w:color="C8D3D5"/>
              <w:right w:val="nil"/>
            </w:tcBorders>
            <w:hideMark/>
          </w:tcPr>
          <w:sdt>
            <w:sdtPr>
              <w:id w:val="1228499304"/>
              <w:placeholder>
                <w:docPart w:val="12735AAE7E79417AA563C7E0489A44E8"/>
              </w:placeholder>
              <w:showingPlcHdr/>
            </w:sdtPr>
            <w:sdtEndPr/>
            <w:sdtContent>
              <w:p w14:paraId="14C96F13" w14:textId="266236F2" w:rsidR="00AD0580" w:rsidRDefault="00AD0580">
                <w:pPr>
                  <w:pStyle w:val="BodyText"/>
                </w:pPr>
                <w:r>
                  <w:t>Click here to enter text.</w:t>
                </w:r>
              </w:p>
            </w:sdtContent>
          </w:sdt>
        </w:tc>
      </w:tr>
    </w:tbl>
    <w:bookmarkStart w:id="24" w:name="_Toc39657989"/>
    <w:bookmarkStart w:id="25" w:name="_Toc26803343"/>
    <w:p w14:paraId="22549553" w14:textId="3B944684" w:rsidR="00261A44" w:rsidRPr="004E026C" w:rsidRDefault="0062326A" w:rsidP="00261A44">
      <w:pPr>
        <w:pStyle w:val="Caption"/>
        <w:numPr>
          <w:ilvl w:val="0"/>
          <w:numId w:val="16"/>
        </w:numPr>
      </w:pPr>
      <w:sdt>
        <w:sdtPr>
          <w:id w:val="342441121"/>
          <w:placeholder>
            <w:docPart w:val="8F49798C0867471ABC47A00F3A1B1CB4"/>
          </w:placeholder>
          <w:docPartList>
            <w:docPartGallery w:val="AutoText"/>
            <w:docPartCategory w:val="Table Captions"/>
          </w:docPartList>
        </w:sdtPr>
        <w:sdtEndPr/>
        <w:sdtContent>
          <w:r w:rsidR="0031749F">
            <w:t xml:space="preserve">Table </w:t>
          </w:r>
          <w:r w:rsidR="0031749F">
            <w:rPr>
              <w:noProof/>
            </w:rPr>
            <w:fldChar w:fldCharType="begin"/>
          </w:r>
          <w:r w:rsidR="0031749F">
            <w:rPr>
              <w:noProof/>
            </w:rPr>
            <w:instrText xml:space="preserve"> STYLEREF 1 \s </w:instrText>
          </w:r>
          <w:r w:rsidR="0031749F">
            <w:rPr>
              <w:noProof/>
            </w:rPr>
            <w:fldChar w:fldCharType="separate"/>
          </w:r>
          <w:r>
            <w:rPr>
              <w:noProof/>
            </w:rPr>
            <w:t>2</w:t>
          </w:r>
          <w:r w:rsidR="0031749F">
            <w:rPr>
              <w:noProof/>
            </w:rPr>
            <w:fldChar w:fldCharType="end"/>
          </w:r>
          <w:r w:rsidR="0031749F">
            <w:t>.</w:t>
          </w:r>
          <w:r w:rsidR="0031749F">
            <w:rPr>
              <w:noProof/>
            </w:rPr>
            <w:fldChar w:fldCharType="begin"/>
          </w:r>
          <w:r w:rsidR="0031749F">
            <w:rPr>
              <w:noProof/>
            </w:rPr>
            <w:instrText xml:space="preserve"> SEQ Table \* ARABIC \s 1 </w:instrText>
          </w:r>
          <w:r w:rsidR="0031749F">
            <w:rPr>
              <w:noProof/>
            </w:rPr>
            <w:fldChar w:fldCharType="separate"/>
          </w:r>
          <w:r>
            <w:rPr>
              <w:noProof/>
            </w:rPr>
            <w:t>1</w:t>
          </w:r>
          <w:r w:rsidR="0031749F">
            <w:rPr>
              <w:noProof/>
            </w:rPr>
            <w:fldChar w:fldCharType="end"/>
          </w:r>
        </w:sdtContent>
      </w:sdt>
      <w:r w:rsidR="00261A44">
        <w:t xml:space="preserve"> Criterion </w:t>
      </w:r>
      <w:r w:rsidR="002E2A7E">
        <w:t>2</w:t>
      </w:r>
      <w:r w:rsidR="00261A44">
        <w:t xml:space="preserve"> </w:t>
      </w:r>
      <w:r w:rsidR="009479AF">
        <w:t>a</w:t>
      </w:r>
      <w:r w:rsidR="00261A44" w:rsidRPr="004E026C">
        <w:t xml:space="preserve">ttachments </w:t>
      </w:r>
    </w:p>
    <w:tbl>
      <w:tblPr>
        <w:tblStyle w:val="BasicIPARTtable"/>
        <w:tblW w:w="9014" w:type="dxa"/>
        <w:tblLayout w:type="fixed"/>
        <w:tblLook w:val="0020" w:firstRow="1" w:lastRow="0" w:firstColumn="0" w:lastColumn="0" w:noHBand="0" w:noVBand="0"/>
      </w:tblPr>
      <w:tblGrid>
        <w:gridCol w:w="1786"/>
        <w:gridCol w:w="5585"/>
        <w:gridCol w:w="1643"/>
      </w:tblGrid>
      <w:tr w:rsidR="00261A44" w:rsidRPr="001C1D61" w14:paraId="113968A1" w14:textId="77777777" w:rsidTr="00261A44">
        <w:trPr>
          <w:cnfStyle w:val="100000000000" w:firstRow="1" w:lastRow="0" w:firstColumn="0" w:lastColumn="0" w:oddVBand="0" w:evenVBand="0" w:oddHBand="0" w:evenHBand="0" w:firstRowFirstColumn="0" w:firstRowLastColumn="0" w:lastRowFirstColumn="0" w:lastRowLastColumn="0"/>
        </w:trPr>
        <w:tc>
          <w:tcPr>
            <w:tcW w:w="1786" w:type="dxa"/>
          </w:tcPr>
          <w:p w14:paraId="21F16752" w14:textId="77777777" w:rsidR="00261A44" w:rsidRPr="001C1D61" w:rsidRDefault="00261A44" w:rsidP="00261A44">
            <w:pPr>
              <w:pStyle w:val="TableTextColumnHeading"/>
            </w:pPr>
            <w:r w:rsidRPr="001C1D61">
              <w:t>Council-</w:t>
            </w:r>
            <w:r w:rsidRPr="001C1D61">
              <w:br/>
              <w:t>assigned number</w:t>
            </w:r>
          </w:p>
        </w:tc>
        <w:tc>
          <w:tcPr>
            <w:tcW w:w="5585" w:type="dxa"/>
          </w:tcPr>
          <w:p w14:paraId="45158A48" w14:textId="77777777" w:rsidR="00261A44" w:rsidRPr="001C1D61" w:rsidRDefault="00261A44" w:rsidP="00261A44">
            <w:pPr>
              <w:pStyle w:val="TableTextColumnHeading"/>
            </w:pPr>
            <w:r w:rsidRPr="001C1D61">
              <w:t xml:space="preserve">Name of document </w:t>
            </w:r>
          </w:p>
        </w:tc>
        <w:tc>
          <w:tcPr>
            <w:tcW w:w="1643" w:type="dxa"/>
          </w:tcPr>
          <w:p w14:paraId="6666CFA9" w14:textId="77777777" w:rsidR="00261A44" w:rsidRPr="001C1D61" w:rsidRDefault="00261A44" w:rsidP="00261A44">
            <w:pPr>
              <w:pStyle w:val="TableTextColumnHeading"/>
            </w:pPr>
            <w:r w:rsidRPr="001C1D61">
              <w:t xml:space="preserve">Page </w:t>
            </w:r>
            <w:r w:rsidRPr="001C1D61">
              <w:br/>
              <w:t>references</w:t>
            </w:r>
            <w:r w:rsidRPr="001C1D61">
              <w:rPr>
                <w:vertAlign w:val="superscript"/>
              </w:rPr>
              <w:t>a</w:t>
            </w:r>
            <w:r w:rsidRPr="001C1D61">
              <w:t xml:space="preserve"> </w:t>
            </w:r>
          </w:p>
        </w:tc>
      </w:tr>
      <w:tr w:rsidR="00261A44" w:rsidRPr="001C1D61" w14:paraId="71C23D02" w14:textId="77777777" w:rsidTr="00261A44">
        <w:tc>
          <w:tcPr>
            <w:tcW w:w="1786" w:type="dxa"/>
          </w:tcPr>
          <w:p w14:paraId="626FA0FC" w14:textId="77777777" w:rsidR="00261A44" w:rsidRPr="001C1D61" w:rsidRDefault="00261A44" w:rsidP="001670DA">
            <w:pPr>
              <w:pStyle w:val="TableTextEntries"/>
            </w:pPr>
          </w:p>
        </w:tc>
        <w:tc>
          <w:tcPr>
            <w:tcW w:w="5585" w:type="dxa"/>
          </w:tcPr>
          <w:p w14:paraId="6F7FBBBC" w14:textId="77777777" w:rsidR="00261A44" w:rsidRPr="001C1D61" w:rsidRDefault="00261A44" w:rsidP="001670DA">
            <w:pPr>
              <w:pStyle w:val="TableTextEntries"/>
            </w:pPr>
          </w:p>
        </w:tc>
        <w:tc>
          <w:tcPr>
            <w:tcW w:w="1643" w:type="dxa"/>
          </w:tcPr>
          <w:p w14:paraId="1252137C" w14:textId="77777777" w:rsidR="00261A44" w:rsidRPr="001C1D61" w:rsidRDefault="00261A44" w:rsidP="001670DA">
            <w:pPr>
              <w:pStyle w:val="TableTextEntries"/>
            </w:pPr>
          </w:p>
        </w:tc>
      </w:tr>
      <w:tr w:rsidR="00261A44" w:rsidRPr="001C1D61" w14:paraId="6A60474B" w14:textId="77777777" w:rsidTr="00261A44">
        <w:trPr>
          <w:cnfStyle w:val="000000010000" w:firstRow="0" w:lastRow="0" w:firstColumn="0" w:lastColumn="0" w:oddVBand="0" w:evenVBand="0" w:oddHBand="0" w:evenHBand="1" w:firstRowFirstColumn="0" w:firstRowLastColumn="0" w:lastRowFirstColumn="0" w:lastRowLastColumn="0"/>
        </w:trPr>
        <w:tc>
          <w:tcPr>
            <w:tcW w:w="1786" w:type="dxa"/>
          </w:tcPr>
          <w:p w14:paraId="43AB6213" w14:textId="77777777" w:rsidR="00261A44" w:rsidRPr="001C1D61" w:rsidRDefault="00261A44" w:rsidP="001670DA">
            <w:pPr>
              <w:pStyle w:val="TableTextEntries"/>
            </w:pPr>
          </w:p>
        </w:tc>
        <w:tc>
          <w:tcPr>
            <w:tcW w:w="5585" w:type="dxa"/>
          </w:tcPr>
          <w:p w14:paraId="20DE3F8E" w14:textId="77777777" w:rsidR="00261A44" w:rsidRPr="001C1D61" w:rsidRDefault="00261A44" w:rsidP="001670DA">
            <w:pPr>
              <w:pStyle w:val="TableTextEntries"/>
            </w:pPr>
          </w:p>
        </w:tc>
        <w:tc>
          <w:tcPr>
            <w:tcW w:w="1643" w:type="dxa"/>
          </w:tcPr>
          <w:p w14:paraId="0938FD76" w14:textId="77777777" w:rsidR="00261A44" w:rsidRPr="001C1D61" w:rsidRDefault="00261A44" w:rsidP="001670DA">
            <w:pPr>
              <w:pStyle w:val="TableTextEntries"/>
            </w:pPr>
          </w:p>
        </w:tc>
      </w:tr>
      <w:tr w:rsidR="00261A44" w:rsidRPr="001C1D61" w14:paraId="2854CB9E" w14:textId="77777777" w:rsidTr="00261A44">
        <w:tc>
          <w:tcPr>
            <w:tcW w:w="1786" w:type="dxa"/>
          </w:tcPr>
          <w:p w14:paraId="0A9C07A1" w14:textId="77777777" w:rsidR="00261A44" w:rsidRPr="001C1D61" w:rsidRDefault="00261A44" w:rsidP="001670DA">
            <w:pPr>
              <w:pStyle w:val="TableTextEntries"/>
            </w:pPr>
          </w:p>
        </w:tc>
        <w:tc>
          <w:tcPr>
            <w:tcW w:w="5585" w:type="dxa"/>
          </w:tcPr>
          <w:p w14:paraId="1EDD56E0" w14:textId="77777777" w:rsidR="00261A44" w:rsidRPr="001C1D61" w:rsidRDefault="00261A44" w:rsidP="001670DA">
            <w:pPr>
              <w:pStyle w:val="TableTextEntries"/>
            </w:pPr>
          </w:p>
        </w:tc>
        <w:tc>
          <w:tcPr>
            <w:tcW w:w="1643" w:type="dxa"/>
          </w:tcPr>
          <w:p w14:paraId="2C5A895F" w14:textId="77777777" w:rsidR="00261A44" w:rsidRPr="001C1D61" w:rsidRDefault="00261A44" w:rsidP="001670DA">
            <w:pPr>
              <w:pStyle w:val="TableTextEntries"/>
            </w:pPr>
          </w:p>
        </w:tc>
      </w:tr>
      <w:tr w:rsidR="00261A44" w:rsidRPr="001C1D61" w14:paraId="4A2BEDAF" w14:textId="77777777" w:rsidTr="00261A44">
        <w:trPr>
          <w:cnfStyle w:val="000000010000" w:firstRow="0" w:lastRow="0" w:firstColumn="0" w:lastColumn="0" w:oddVBand="0" w:evenVBand="0" w:oddHBand="0" w:evenHBand="1" w:firstRowFirstColumn="0" w:firstRowLastColumn="0" w:lastRowFirstColumn="0" w:lastRowLastColumn="0"/>
        </w:trPr>
        <w:tc>
          <w:tcPr>
            <w:tcW w:w="1786" w:type="dxa"/>
          </w:tcPr>
          <w:p w14:paraId="58143886" w14:textId="77777777" w:rsidR="00261A44" w:rsidRPr="001C1D61" w:rsidRDefault="00261A44" w:rsidP="001670DA">
            <w:pPr>
              <w:pStyle w:val="TableTextEntries"/>
            </w:pPr>
          </w:p>
        </w:tc>
        <w:tc>
          <w:tcPr>
            <w:tcW w:w="5585" w:type="dxa"/>
          </w:tcPr>
          <w:p w14:paraId="1AC95B80" w14:textId="77777777" w:rsidR="00261A44" w:rsidRPr="001C1D61" w:rsidRDefault="00261A44" w:rsidP="001670DA">
            <w:pPr>
              <w:pStyle w:val="TableTextEntries"/>
            </w:pPr>
          </w:p>
        </w:tc>
        <w:tc>
          <w:tcPr>
            <w:tcW w:w="1643" w:type="dxa"/>
          </w:tcPr>
          <w:p w14:paraId="39C809C7" w14:textId="77777777" w:rsidR="00261A44" w:rsidRPr="001C1D61" w:rsidRDefault="00261A44" w:rsidP="001670DA">
            <w:pPr>
              <w:pStyle w:val="TableTextEntries"/>
            </w:pPr>
          </w:p>
        </w:tc>
      </w:tr>
      <w:tr w:rsidR="00261A44" w:rsidRPr="001C1D61" w14:paraId="1092267C" w14:textId="77777777" w:rsidTr="00261A44">
        <w:tc>
          <w:tcPr>
            <w:tcW w:w="1786" w:type="dxa"/>
          </w:tcPr>
          <w:p w14:paraId="124A3CFA" w14:textId="77777777" w:rsidR="00261A44" w:rsidRPr="001C1D61" w:rsidRDefault="00261A44" w:rsidP="001670DA">
            <w:pPr>
              <w:pStyle w:val="TableTextEntries"/>
            </w:pPr>
          </w:p>
        </w:tc>
        <w:tc>
          <w:tcPr>
            <w:tcW w:w="5585" w:type="dxa"/>
          </w:tcPr>
          <w:p w14:paraId="4511F399" w14:textId="77777777" w:rsidR="00261A44" w:rsidRPr="001C1D61" w:rsidRDefault="00261A44" w:rsidP="001670DA">
            <w:pPr>
              <w:pStyle w:val="TableTextEntries"/>
            </w:pPr>
          </w:p>
        </w:tc>
        <w:tc>
          <w:tcPr>
            <w:tcW w:w="1643" w:type="dxa"/>
          </w:tcPr>
          <w:p w14:paraId="5CBB17EF" w14:textId="77777777" w:rsidR="00261A44" w:rsidRPr="001C1D61" w:rsidRDefault="00261A44" w:rsidP="001670DA">
            <w:pPr>
              <w:pStyle w:val="TableTextEntries"/>
            </w:pPr>
          </w:p>
        </w:tc>
      </w:tr>
    </w:tbl>
    <w:p w14:paraId="51DB23C9" w14:textId="77777777" w:rsidR="00261A44" w:rsidRDefault="00261A44" w:rsidP="00261A44">
      <w:pPr>
        <w:pStyle w:val="NoteNumber"/>
      </w:pPr>
      <w:r>
        <w:t>If document only relevant in part.</w:t>
      </w:r>
    </w:p>
    <w:p w14:paraId="228BE700" w14:textId="3510D8F3" w:rsidR="00AD0580" w:rsidRDefault="00AD0580" w:rsidP="0031749F">
      <w:pPr>
        <w:pStyle w:val="Heading1"/>
        <w:rPr>
          <w:rFonts w:ascii="Arial" w:hAnsi="Arial"/>
          <w:color w:val="212122"/>
        </w:rPr>
      </w:pPr>
      <w:bookmarkStart w:id="26" w:name="_Toc87885794"/>
      <w:r>
        <w:lastRenderedPageBreak/>
        <w:t>Impact on ratepayers</w:t>
      </w:r>
      <w:bookmarkEnd w:id="24"/>
      <w:bookmarkEnd w:id="25"/>
      <w:bookmarkEnd w:id="26"/>
    </w:p>
    <w:p w14:paraId="6C29B673" w14:textId="05F97610" w:rsidR="00AD0580" w:rsidRDefault="00AD0580" w:rsidP="00AD0580">
      <w:pPr>
        <w:pStyle w:val="BodyText"/>
      </w:pPr>
      <w:r>
        <w:t>Criterion 3 in the SV Guidelines is:</w:t>
      </w:r>
      <w:r w:rsidR="00A376CB">
        <w:t xml:space="preserve"> </w:t>
      </w:r>
    </w:p>
    <w:p w14:paraId="1749569C" w14:textId="12BEB525" w:rsidR="00AD0580" w:rsidRDefault="00AD0580" w:rsidP="001670DA">
      <w:pPr>
        <w:pStyle w:val="BodyText"/>
        <w:ind w:left="284"/>
      </w:pPr>
      <w:r>
        <w:t>The impact on affected ratepayers must be reasonable, having regard to both the current rate levels, existing ratepayer base and the proposed purpose of the variation.</w:t>
      </w:r>
      <w:r w:rsidR="00A376CB">
        <w:t xml:space="preserve"> </w:t>
      </w:r>
      <w:r>
        <w:t>The Delivery Program and Long Term Financial Plan should:</w:t>
      </w:r>
    </w:p>
    <w:p w14:paraId="738C69D2" w14:textId="77777777" w:rsidR="00AD0580" w:rsidRDefault="00AD0580" w:rsidP="001670DA">
      <w:pPr>
        <w:pStyle w:val="ListBullet"/>
        <w:ind w:left="641"/>
      </w:pPr>
      <w:r>
        <w:t>clearly show the impact of any rises upon the community</w:t>
      </w:r>
    </w:p>
    <w:p w14:paraId="6CC4A49B" w14:textId="77777777" w:rsidR="00AD0580" w:rsidRDefault="00AD0580" w:rsidP="001670DA">
      <w:pPr>
        <w:pStyle w:val="ListBullet"/>
        <w:ind w:left="641"/>
      </w:pPr>
      <w:r>
        <w:t>include the council’s consideration of the community’s capacity and willingness to pay rates and</w:t>
      </w:r>
    </w:p>
    <w:p w14:paraId="4EEBD04F" w14:textId="77777777" w:rsidR="00AD0580" w:rsidRDefault="00AD0580" w:rsidP="001670DA">
      <w:pPr>
        <w:pStyle w:val="ListBullet"/>
        <w:ind w:left="641"/>
      </w:pPr>
      <w:r>
        <w:t>establish that the proposed rate increases are affordable having regard to the community’s capacity to pay.</w:t>
      </w:r>
    </w:p>
    <w:p w14:paraId="790BE9B9" w14:textId="372968C2" w:rsidR="00AD0580" w:rsidRDefault="00AD0580" w:rsidP="0031749F">
      <w:pPr>
        <w:pStyle w:val="Heading2"/>
      </w:pPr>
      <w:bookmarkStart w:id="27" w:name="_Toc440869872"/>
      <w:bookmarkStart w:id="28" w:name="_Toc366160417"/>
      <w:bookmarkStart w:id="29" w:name="_Toc39657990"/>
      <w:bookmarkStart w:id="30" w:name="_Toc26803344"/>
      <w:r>
        <w:t>What is the impact on rates</w:t>
      </w:r>
      <w:bookmarkEnd w:id="27"/>
      <w:bookmarkEnd w:id="28"/>
      <w:r>
        <w:t xml:space="preserve"> of the proposed special variation?</w:t>
      </w:r>
      <w:bookmarkEnd w:id="29"/>
      <w:bookmarkEnd w:id="30"/>
    </w:p>
    <w:p w14:paraId="59126155" w14:textId="37D14478" w:rsidR="00AD0580" w:rsidRDefault="00AD0580" w:rsidP="00AD0580">
      <w:pPr>
        <w:pStyle w:val="BodyText"/>
        <w:rPr>
          <w:sz w:val="22"/>
        </w:rPr>
      </w:pPr>
      <w:r w:rsidRPr="001670DA">
        <w:rPr>
          <w:bCs/>
        </w:rPr>
        <w:t>In the text box</w:t>
      </w:r>
      <w:r>
        <w:t xml:space="preserve"> provide information about the impact on rates of all affected ratepayer categories.</w:t>
      </w:r>
      <w:r w:rsidR="00A376CB">
        <w:t xml:space="preserve">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1F0B13CB" w14:textId="77777777" w:rsidTr="00AD0580">
        <w:trPr>
          <w:trHeight w:val="1134"/>
        </w:trPr>
        <w:tc>
          <w:tcPr>
            <w:tcW w:w="9000" w:type="dxa"/>
            <w:tcBorders>
              <w:top w:val="single" w:sz="4" w:space="0" w:color="C8D3D5"/>
              <w:left w:val="nil"/>
              <w:bottom w:val="single" w:sz="4" w:space="0" w:color="C8D3D5"/>
              <w:right w:val="nil"/>
            </w:tcBorders>
            <w:hideMark/>
          </w:tcPr>
          <w:sdt>
            <w:sdtPr>
              <w:id w:val="-787436899"/>
              <w:placeholder>
                <w:docPart w:val="7EFD52700E8649C0AA86A81B4091614B"/>
              </w:placeholder>
              <w:showingPlcHdr/>
            </w:sdtPr>
            <w:sdtEndPr/>
            <w:sdtContent>
              <w:p w14:paraId="312CCEEC" w14:textId="03AC95F0" w:rsidR="00AD0580" w:rsidRDefault="00AD0580">
                <w:pPr>
                  <w:pStyle w:val="BodyText"/>
                </w:pPr>
                <w:r>
                  <w:t>Click here to enter text.</w:t>
                </w:r>
              </w:p>
            </w:sdtContent>
          </w:sdt>
        </w:tc>
      </w:tr>
    </w:tbl>
    <w:p w14:paraId="07032758" w14:textId="77777777" w:rsidR="00AD0580" w:rsidRDefault="00AD0580" w:rsidP="0031749F">
      <w:pPr>
        <w:pStyle w:val="Heading2"/>
        <w:rPr>
          <w:rFonts w:ascii="Arial" w:hAnsi="Arial"/>
          <w:szCs w:val="21"/>
        </w:rPr>
      </w:pPr>
      <w:bookmarkStart w:id="31" w:name="_Toc440869873"/>
      <w:bookmarkStart w:id="32" w:name="_Toc366160418"/>
      <w:bookmarkStart w:id="33" w:name="_Toc39657991"/>
      <w:bookmarkStart w:id="34" w:name="_Toc26803345"/>
      <w:r>
        <w:t>How has the council considered affordability and the community’s capacity and willingness to pay</w:t>
      </w:r>
      <w:bookmarkEnd w:id="31"/>
      <w:bookmarkEnd w:id="32"/>
      <w:r>
        <w:t>?</w:t>
      </w:r>
      <w:bookmarkEnd w:id="33"/>
      <w:bookmarkEnd w:id="34"/>
    </w:p>
    <w:p w14:paraId="1F091138" w14:textId="77777777" w:rsidR="00AD0580" w:rsidRDefault="00AD0580" w:rsidP="00AD0580">
      <w:pPr>
        <w:pStyle w:val="BodyText"/>
        <w:rPr>
          <w:sz w:val="22"/>
        </w:rPr>
      </w:pPr>
      <w:r w:rsidRPr="0031749F">
        <w:rPr>
          <w:bCs/>
        </w:rPr>
        <w:t>In the text box</w:t>
      </w:r>
      <w:r>
        <w:t xml:space="preserve"> explain how the council considered whether the rate increases would be affordable for the community, including any socioeconomic data referred to in making its assessment.</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54D65C56" w14:textId="77777777" w:rsidTr="00AD0580">
        <w:trPr>
          <w:trHeight w:val="1134"/>
        </w:trPr>
        <w:tc>
          <w:tcPr>
            <w:tcW w:w="9000" w:type="dxa"/>
            <w:tcBorders>
              <w:top w:val="single" w:sz="4" w:space="0" w:color="C8D3D5"/>
              <w:left w:val="nil"/>
              <w:bottom w:val="single" w:sz="4" w:space="0" w:color="C8D3D5"/>
              <w:right w:val="nil"/>
            </w:tcBorders>
            <w:hideMark/>
          </w:tcPr>
          <w:sdt>
            <w:sdtPr>
              <w:id w:val="-1012982782"/>
              <w:placeholder>
                <w:docPart w:val="1C9A26CDCD48418280EABE28E089607E"/>
              </w:placeholder>
              <w:showingPlcHdr/>
            </w:sdtPr>
            <w:sdtEndPr/>
            <w:sdtContent>
              <w:p w14:paraId="39E6584D" w14:textId="1AF0D61C" w:rsidR="00AD0580" w:rsidRDefault="00AD0580">
                <w:pPr>
                  <w:pStyle w:val="BodyText"/>
                </w:pPr>
                <w:r>
                  <w:t>Click here to enter text.</w:t>
                </w:r>
              </w:p>
            </w:sdtContent>
          </w:sdt>
        </w:tc>
      </w:tr>
    </w:tbl>
    <w:p w14:paraId="4808186C" w14:textId="3B56EB28" w:rsidR="00AD0580" w:rsidRDefault="00AD0580" w:rsidP="0031749F">
      <w:pPr>
        <w:pStyle w:val="Heading3"/>
      </w:pPr>
      <w:bookmarkStart w:id="35" w:name="_Toc440869874"/>
      <w:bookmarkStart w:id="36" w:name="_Toc39657992"/>
      <w:bookmarkStart w:id="37" w:name="_Toc26803346"/>
      <w:r>
        <w:t>How does the council intend to address hardship</w:t>
      </w:r>
      <w:bookmarkEnd w:id="35"/>
      <w:r>
        <w:t>?</w:t>
      </w:r>
      <w:bookmarkEnd w:id="36"/>
      <w:bookmarkEnd w:id="37"/>
    </w:p>
    <w:tbl>
      <w:tblPr>
        <w:tblStyle w:val="BasicIPARTtable"/>
        <w:tblW w:w="8931" w:type="dxa"/>
        <w:tblLayout w:type="fixed"/>
        <w:tblLook w:val="0400" w:firstRow="0" w:lastRow="0" w:firstColumn="0" w:lastColumn="0" w:noHBand="0" w:noVBand="1"/>
      </w:tblPr>
      <w:tblGrid>
        <w:gridCol w:w="7083"/>
        <w:gridCol w:w="1848"/>
      </w:tblGrid>
      <w:tr w:rsidR="0031749F" w14:paraId="3FF9F9EA" w14:textId="77777777" w:rsidTr="00630F16">
        <w:tc>
          <w:tcPr>
            <w:tcW w:w="7083" w:type="dxa"/>
          </w:tcPr>
          <w:p w14:paraId="66C7F792" w14:textId="31662560" w:rsidR="0031749F" w:rsidRPr="009479AF" w:rsidRDefault="0031749F" w:rsidP="00630F16">
            <w:pPr>
              <w:pStyle w:val="BodyText"/>
              <w:rPr>
                <w:rFonts w:cs="Arial"/>
                <w:sz w:val="20"/>
              </w:rPr>
            </w:pPr>
            <w:r w:rsidRPr="009479AF">
              <w:rPr>
                <w:sz w:val="20"/>
              </w:rPr>
              <w:t>Does the council have a Hardship Policy?</w:t>
            </w:r>
          </w:p>
        </w:tc>
        <w:sdt>
          <w:sdtPr>
            <w:id w:val="925925576"/>
            <w:placeholder>
              <w:docPart w:val="5C26E51576F740C89ED961FB6B5FBCFE"/>
            </w:placeholder>
            <w:showingPlcHdr/>
            <w:comboBox>
              <w:listItem w:value="Choose an item."/>
              <w:listItem w:displayText="Yes" w:value="Yes"/>
              <w:listItem w:displayText="No" w:value="No"/>
            </w:comboBox>
          </w:sdtPr>
          <w:sdtEndPr/>
          <w:sdtContent>
            <w:tc>
              <w:tcPr>
                <w:tcW w:w="1848" w:type="dxa"/>
              </w:tcPr>
              <w:p w14:paraId="207191FA" w14:textId="3758E0F1" w:rsidR="0031749F" w:rsidRPr="00A376CB" w:rsidRDefault="0031749F" w:rsidP="00630F16">
                <w:pPr>
                  <w:pStyle w:val="BodyText"/>
                  <w:rPr>
                    <w:sz w:val="20"/>
                  </w:rPr>
                </w:pPr>
                <w:r w:rsidRPr="009479AF">
                  <w:rPr>
                    <w:rStyle w:val="PlaceholderText"/>
                    <w:sz w:val="20"/>
                  </w:rPr>
                  <w:t>Choose an item.</w:t>
                </w:r>
              </w:p>
            </w:tc>
          </w:sdtContent>
        </w:sdt>
      </w:tr>
      <w:tr w:rsidR="0031749F" w14:paraId="461EBC41" w14:textId="77777777" w:rsidTr="00630F16">
        <w:trPr>
          <w:cnfStyle w:val="000000010000" w:firstRow="0" w:lastRow="0" w:firstColumn="0" w:lastColumn="0" w:oddVBand="0" w:evenVBand="0" w:oddHBand="0" w:evenHBand="1" w:firstRowFirstColumn="0" w:firstRowLastColumn="0" w:lastRowFirstColumn="0" w:lastRowLastColumn="0"/>
        </w:trPr>
        <w:tc>
          <w:tcPr>
            <w:tcW w:w="7083" w:type="dxa"/>
          </w:tcPr>
          <w:p w14:paraId="4DDE40B0" w14:textId="53ADBD71" w:rsidR="0031749F" w:rsidRPr="009479AF" w:rsidRDefault="0031749F" w:rsidP="00630F16">
            <w:pPr>
              <w:pStyle w:val="BodyText"/>
              <w:rPr>
                <w:sz w:val="20"/>
              </w:rPr>
            </w:pPr>
            <w:r w:rsidRPr="009479AF">
              <w:rPr>
                <w:rFonts w:cs="Arial"/>
                <w:sz w:val="20"/>
              </w:rPr>
              <w:t>If Yes, is an interest charge applied to late rate payments?</w:t>
            </w:r>
          </w:p>
        </w:tc>
        <w:sdt>
          <w:sdtPr>
            <w:id w:val="-231922423"/>
            <w:placeholder>
              <w:docPart w:val="9F5C40A2C1D84404AC4995D735138F5B"/>
            </w:placeholder>
            <w:showingPlcHdr/>
            <w:comboBox>
              <w:listItem w:value="Choose an item."/>
              <w:listItem w:displayText="Yes" w:value="Yes"/>
              <w:listItem w:displayText="No" w:value="No"/>
            </w:comboBox>
          </w:sdtPr>
          <w:sdtEndPr/>
          <w:sdtContent>
            <w:tc>
              <w:tcPr>
                <w:tcW w:w="1848" w:type="dxa"/>
              </w:tcPr>
              <w:p w14:paraId="62648A69" w14:textId="64CF5BAB" w:rsidR="0031749F" w:rsidRPr="009479AF" w:rsidRDefault="0031749F" w:rsidP="00630F16">
                <w:pPr>
                  <w:pStyle w:val="BodyText"/>
                  <w:rPr>
                    <w:sz w:val="20"/>
                  </w:rPr>
                </w:pPr>
                <w:r w:rsidRPr="009479AF">
                  <w:rPr>
                    <w:rStyle w:val="PlaceholderText"/>
                    <w:sz w:val="20"/>
                  </w:rPr>
                  <w:t>Choose an item.</w:t>
                </w:r>
              </w:p>
            </w:tc>
          </w:sdtContent>
        </w:sdt>
      </w:tr>
    </w:tbl>
    <w:p w14:paraId="10883128" w14:textId="28463A13" w:rsidR="0031749F" w:rsidRDefault="0031749F" w:rsidP="0031749F">
      <w:pPr>
        <w:pStyle w:val="BodyText"/>
      </w:pPr>
    </w:p>
    <w:p w14:paraId="7FAE5224" w14:textId="77777777" w:rsidR="00AD0580" w:rsidRPr="0031749F" w:rsidRDefault="00AD0580" w:rsidP="00AD0580">
      <w:pPr>
        <w:pStyle w:val="BodyText"/>
        <w:rPr>
          <w:rFonts w:ascii="Arial" w:hAnsi="Arial"/>
          <w:bCs/>
          <w:sz w:val="22"/>
          <w:szCs w:val="21"/>
        </w:rPr>
      </w:pPr>
      <w:r w:rsidRPr="0031749F">
        <w:rPr>
          <w:bCs/>
        </w:rPr>
        <w:lastRenderedPageBreak/>
        <w:t xml:space="preserve">In the text box: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78B40EFF" w14:textId="77777777" w:rsidTr="00AD0580">
        <w:trPr>
          <w:trHeight w:val="1871"/>
        </w:trPr>
        <w:tc>
          <w:tcPr>
            <w:tcW w:w="9000" w:type="dxa"/>
            <w:tcBorders>
              <w:top w:val="single" w:sz="4" w:space="0" w:color="C8D3D5"/>
              <w:left w:val="nil"/>
              <w:bottom w:val="single" w:sz="4" w:space="0" w:color="C8D3D5"/>
              <w:right w:val="nil"/>
            </w:tcBorders>
            <w:hideMark/>
          </w:tcPr>
          <w:p w14:paraId="5D923B1E" w14:textId="181DB13D" w:rsidR="00AD0580" w:rsidRDefault="00261A44">
            <w:pPr>
              <w:pStyle w:val="BodyText"/>
            </w:pPr>
            <w:r>
              <w:t>a.</w:t>
            </w:r>
            <w:r w:rsidR="00A376CB">
              <w:t xml:space="preserve"> </w:t>
            </w:r>
            <w:r w:rsidR="00AD0580">
              <w:t>Explain the measures the council proposes to use to reduce the impact of the proposed SV on vulnerable ratepayers, or alternatively, explain why no measures are proposed.</w:t>
            </w:r>
          </w:p>
          <w:sdt>
            <w:sdtPr>
              <w:id w:val="1416364639"/>
              <w:placeholder>
                <w:docPart w:val="442D05B0860D4D26BFBCD58C336855EF"/>
              </w:placeholder>
              <w:showingPlcHdr/>
            </w:sdtPr>
            <w:sdtEndPr/>
            <w:sdtContent>
              <w:p w14:paraId="4DF2DA78" w14:textId="68A320F7" w:rsidR="00AD0580" w:rsidRDefault="00AD0580">
                <w:pPr>
                  <w:pStyle w:val="BodyText"/>
                </w:pPr>
                <w:r>
                  <w:t>Click here to enter text.</w:t>
                </w:r>
              </w:p>
            </w:sdtContent>
          </w:sdt>
        </w:tc>
      </w:tr>
      <w:tr w:rsidR="00AD0580" w14:paraId="791B9D1D" w14:textId="77777777" w:rsidTr="00AD0580">
        <w:trPr>
          <w:trHeight w:val="1587"/>
        </w:trPr>
        <w:tc>
          <w:tcPr>
            <w:tcW w:w="9000" w:type="dxa"/>
            <w:tcBorders>
              <w:top w:val="single" w:sz="4" w:space="0" w:color="C8D3D5"/>
              <w:left w:val="nil"/>
              <w:bottom w:val="single" w:sz="4" w:space="0" w:color="C8D3D5"/>
              <w:right w:val="nil"/>
            </w:tcBorders>
            <w:hideMark/>
          </w:tcPr>
          <w:p w14:paraId="2EB051EF" w14:textId="3A41C991" w:rsidR="00AD0580" w:rsidRDefault="00261A44">
            <w:pPr>
              <w:pStyle w:val="BodyText"/>
            </w:pPr>
            <w:r>
              <w:t>b.</w:t>
            </w:r>
            <w:r w:rsidR="00AD0580">
              <w:tab/>
              <w:t>Indicate whether the hardship policy or other measures are referenced in the council’s IP&amp;R documents (with relevant page reference or extract provide</w:t>
            </w:r>
            <w:r>
              <w:t>d.</w:t>
            </w:r>
          </w:p>
          <w:sdt>
            <w:sdtPr>
              <w:id w:val="1169287167"/>
              <w:placeholder>
                <w:docPart w:val="1694AC00F25F481CA7E787815288AABD"/>
              </w:placeholder>
              <w:showingPlcHdr/>
            </w:sdtPr>
            <w:sdtEndPr/>
            <w:sdtContent>
              <w:p w14:paraId="3D441D0F" w14:textId="1A1A9C59" w:rsidR="00AD0580" w:rsidRDefault="00AD0580">
                <w:pPr>
                  <w:pStyle w:val="BodyText"/>
                </w:pPr>
                <w:r>
                  <w:t>Click here to enter text.</w:t>
                </w:r>
              </w:p>
            </w:sdtContent>
          </w:sdt>
        </w:tc>
      </w:tr>
    </w:tbl>
    <w:bookmarkStart w:id="38" w:name="_Toc39657993"/>
    <w:bookmarkStart w:id="39" w:name="_Toc26803347"/>
    <w:bookmarkStart w:id="40" w:name="_Toc440869875"/>
    <w:p w14:paraId="61D16DC6" w14:textId="7189CA7E" w:rsidR="0031749F" w:rsidRPr="004E026C" w:rsidRDefault="0062326A" w:rsidP="0031749F">
      <w:pPr>
        <w:pStyle w:val="Caption"/>
        <w:numPr>
          <w:ilvl w:val="0"/>
          <w:numId w:val="16"/>
        </w:numPr>
      </w:pPr>
      <w:sdt>
        <w:sdtPr>
          <w:id w:val="480357395"/>
          <w:placeholder>
            <w:docPart w:val="653A06C9F7A94A3A8BF07FB0F152E85D"/>
          </w:placeholder>
          <w:docPartList>
            <w:docPartGallery w:val="AutoText"/>
            <w:docPartCategory w:val="Table Captions"/>
          </w:docPartList>
        </w:sdtPr>
        <w:sdtEndPr/>
        <w:sdtContent>
          <w:r w:rsidR="0031749F">
            <w:t xml:space="preserve">Table </w:t>
          </w:r>
          <w:r w:rsidR="0031749F">
            <w:rPr>
              <w:noProof/>
            </w:rPr>
            <w:fldChar w:fldCharType="begin"/>
          </w:r>
          <w:r w:rsidR="0031749F">
            <w:rPr>
              <w:noProof/>
            </w:rPr>
            <w:instrText xml:space="preserve"> STYLEREF 1 \s </w:instrText>
          </w:r>
          <w:r w:rsidR="0031749F">
            <w:rPr>
              <w:noProof/>
            </w:rPr>
            <w:fldChar w:fldCharType="separate"/>
          </w:r>
          <w:r>
            <w:rPr>
              <w:noProof/>
            </w:rPr>
            <w:t>3</w:t>
          </w:r>
          <w:r w:rsidR="0031749F">
            <w:rPr>
              <w:noProof/>
            </w:rPr>
            <w:fldChar w:fldCharType="end"/>
          </w:r>
          <w:r w:rsidR="0031749F">
            <w:t>.</w:t>
          </w:r>
          <w:r w:rsidR="0031749F">
            <w:rPr>
              <w:noProof/>
            </w:rPr>
            <w:fldChar w:fldCharType="begin"/>
          </w:r>
          <w:r w:rsidR="0031749F">
            <w:rPr>
              <w:noProof/>
            </w:rPr>
            <w:instrText xml:space="preserve"> SEQ Table \* ARABIC \s 1 </w:instrText>
          </w:r>
          <w:r w:rsidR="0031749F">
            <w:rPr>
              <w:noProof/>
            </w:rPr>
            <w:fldChar w:fldCharType="separate"/>
          </w:r>
          <w:r>
            <w:rPr>
              <w:noProof/>
            </w:rPr>
            <w:t>1</w:t>
          </w:r>
          <w:r w:rsidR="0031749F">
            <w:rPr>
              <w:noProof/>
            </w:rPr>
            <w:fldChar w:fldCharType="end"/>
          </w:r>
        </w:sdtContent>
      </w:sdt>
      <w:r w:rsidR="0031749F">
        <w:t xml:space="preserve"> Criterion </w:t>
      </w:r>
      <w:r w:rsidR="004D5CD8">
        <w:t>3</w:t>
      </w:r>
      <w:r w:rsidR="0031749F">
        <w:t xml:space="preserve"> </w:t>
      </w:r>
      <w:r w:rsidR="004D5CD8">
        <w:t>a</w:t>
      </w:r>
      <w:r w:rsidR="0031749F" w:rsidRPr="004E026C">
        <w:t xml:space="preserve">ttachments </w:t>
      </w:r>
    </w:p>
    <w:tbl>
      <w:tblPr>
        <w:tblStyle w:val="BasicIPARTtable"/>
        <w:tblW w:w="9014" w:type="dxa"/>
        <w:tblLayout w:type="fixed"/>
        <w:tblLook w:val="0020" w:firstRow="1" w:lastRow="0" w:firstColumn="0" w:lastColumn="0" w:noHBand="0" w:noVBand="0"/>
      </w:tblPr>
      <w:tblGrid>
        <w:gridCol w:w="1786"/>
        <w:gridCol w:w="5585"/>
        <w:gridCol w:w="1643"/>
      </w:tblGrid>
      <w:tr w:rsidR="0031749F" w:rsidRPr="001C1D61" w14:paraId="599A246F" w14:textId="77777777" w:rsidTr="00630F16">
        <w:trPr>
          <w:cnfStyle w:val="100000000000" w:firstRow="1" w:lastRow="0" w:firstColumn="0" w:lastColumn="0" w:oddVBand="0" w:evenVBand="0" w:oddHBand="0" w:evenHBand="0" w:firstRowFirstColumn="0" w:firstRowLastColumn="0" w:lastRowFirstColumn="0" w:lastRowLastColumn="0"/>
        </w:trPr>
        <w:tc>
          <w:tcPr>
            <w:tcW w:w="1786" w:type="dxa"/>
          </w:tcPr>
          <w:p w14:paraId="3A6D3EEA" w14:textId="77777777" w:rsidR="0031749F" w:rsidRPr="001C1D61" w:rsidRDefault="0031749F" w:rsidP="00630F16">
            <w:pPr>
              <w:pStyle w:val="TableTextColumnHeading"/>
            </w:pPr>
            <w:r w:rsidRPr="001C1D61">
              <w:t>Council-</w:t>
            </w:r>
            <w:r w:rsidRPr="001C1D61">
              <w:br/>
              <w:t>assigned number</w:t>
            </w:r>
          </w:p>
        </w:tc>
        <w:tc>
          <w:tcPr>
            <w:tcW w:w="5585" w:type="dxa"/>
          </w:tcPr>
          <w:p w14:paraId="0C1365C3" w14:textId="77777777" w:rsidR="0031749F" w:rsidRPr="001C1D61" w:rsidRDefault="0031749F" w:rsidP="00630F16">
            <w:pPr>
              <w:pStyle w:val="TableTextColumnHeading"/>
            </w:pPr>
            <w:r w:rsidRPr="001C1D61">
              <w:t xml:space="preserve">Name of document </w:t>
            </w:r>
          </w:p>
        </w:tc>
        <w:tc>
          <w:tcPr>
            <w:tcW w:w="1643" w:type="dxa"/>
          </w:tcPr>
          <w:p w14:paraId="5F3399A4" w14:textId="77777777" w:rsidR="0031749F" w:rsidRPr="001C1D61" w:rsidRDefault="0031749F" w:rsidP="00630F16">
            <w:pPr>
              <w:pStyle w:val="TableTextColumnHeading"/>
            </w:pPr>
            <w:r w:rsidRPr="001C1D61">
              <w:t xml:space="preserve">Page </w:t>
            </w:r>
            <w:r w:rsidRPr="001C1D61">
              <w:br/>
              <w:t>references</w:t>
            </w:r>
            <w:r w:rsidRPr="001C1D61">
              <w:rPr>
                <w:vertAlign w:val="superscript"/>
              </w:rPr>
              <w:t>a</w:t>
            </w:r>
            <w:r w:rsidRPr="001C1D61">
              <w:t xml:space="preserve"> </w:t>
            </w:r>
          </w:p>
        </w:tc>
      </w:tr>
      <w:tr w:rsidR="0031749F" w:rsidRPr="001C1D61" w14:paraId="0A274695" w14:textId="77777777" w:rsidTr="00B34456">
        <w:trPr>
          <w:trHeight w:val="283"/>
        </w:trPr>
        <w:tc>
          <w:tcPr>
            <w:tcW w:w="1786" w:type="dxa"/>
          </w:tcPr>
          <w:p w14:paraId="097499D5" w14:textId="77777777" w:rsidR="0031749F" w:rsidRPr="001C1D61" w:rsidRDefault="0031749F" w:rsidP="00B34456">
            <w:pPr>
              <w:pStyle w:val="TableTextEntries"/>
            </w:pPr>
          </w:p>
        </w:tc>
        <w:tc>
          <w:tcPr>
            <w:tcW w:w="5585" w:type="dxa"/>
          </w:tcPr>
          <w:p w14:paraId="593E3C3F" w14:textId="77777777" w:rsidR="0031749F" w:rsidRPr="001C1D61" w:rsidRDefault="0031749F" w:rsidP="00B34456">
            <w:pPr>
              <w:pStyle w:val="TableTextEntries"/>
            </w:pPr>
          </w:p>
        </w:tc>
        <w:tc>
          <w:tcPr>
            <w:tcW w:w="1643" w:type="dxa"/>
          </w:tcPr>
          <w:p w14:paraId="439A1BBF" w14:textId="77777777" w:rsidR="0031749F" w:rsidRPr="001C1D61" w:rsidRDefault="0031749F" w:rsidP="00B34456">
            <w:pPr>
              <w:pStyle w:val="TableTextEntries"/>
            </w:pPr>
          </w:p>
        </w:tc>
      </w:tr>
      <w:tr w:rsidR="0031749F" w:rsidRPr="001C1D61" w14:paraId="3AE319EF" w14:textId="77777777" w:rsidTr="00B34456">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1FCB6D97" w14:textId="77777777" w:rsidR="0031749F" w:rsidRPr="001C1D61" w:rsidRDefault="0031749F" w:rsidP="00B34456">
            <w:pPr>
              <w:pStyle w:val="TableTextEntries"/>
            </w:pPr>
          </w:p>
        </w:tc>
        <w:tc>
          <w:tcPr>
            <w:tcW w:w="5585" w:type="dxa"/>
          </w:tcPr>
          <w:p w14:paraId="5A37FAD1" w14:textId="77777777" w:rsidR="0031749F" w:rsidRPr="001C1D61" w:rsidRDefault="0031749F" w:rsidP="00B34456">
            <w:pPr>
              <w:pStyle w:val="TableTextEntries"/>
            </w:pPr>
          </w:p>
        </w:tc>
        <w:tc>
          <w:tcPr>
            <w:tcW w:w="1643" w:type="dxa"/>
          </w:tcPr>
          <w:p w14:paraId="309E1046" w14:textId="77777777" w:rsidR="0031749F" w:rsidRPr="001C1D61" w:rsidRDefault="0031749F" w:rsidP="00B34456">
            <w:pPr>
              <w:pStyle w:val="TableTextEntries"/>
            </w:pPr>
          </w:p>
        </w:tc>
      </w:tr>
      <w:tr w:rsidR="0031749F" w:rsidRPr="001C1D61" w14:paraId="7FDE6158" w14:textId="77777777" w:rsidTr="00B34456">
        <w:trPr>
          <w:trHeight w:val="283"/>
        </w:trPr>
        <w:tc>
          <w:tcPr>
            <w:tcW w:w="1786" w:type="dxa"/>
          </w:tcPr>
          <w:p w14:paraId="3566AAC2" w14:textId="77777777" w:rsidR="0031749F" w:rsidRPr="001C1D61" w:rsidRDefault="0031749F" w:rsidP="00B34456">
            <w:pPr>
              <w:pStyle w:val="TableTextEntries"/>
            </w:pPr>
          </w:p>
        </w:tc>
        <w:tc>
          <w:tcPr>
            <w:tcW w:w="5585" w:type="dxa"/>
          </w:tcPr>
          <w:p w14:paraId="3EB1B283" w14:textId="77777777" w:rsidR="0031749F" w:rsidRPr="001C1D61" w:rsidRDefault="0031749F" w:rsidP="00B34456">
            <w:pPr>
              <w:pStyle w:val="TableTextEntries"/>
            </w:pPr>
          </w:p>
        </w:tc>
        <w:tc>
          <w:tcPr>
            <w:tcW w:w="1643" w:type="dxa"/>
          </w:tcPr>
          <w:p w14:paraId="421A23DB" w14:textId="77777777" w:rsidR="0031749F" w:rsidRPr="001C1D61" w:rsidRDefault="0031749F" w:rsidP="00B34456">
            <w:pPr>
              <w:pStyle w:val="TableTextEntries"/>
            </w:pPr>
          </w:p>
        </w:tc>
      </w:tr>
      <w:tr w:rsidR="0031749F" w:rsidRPr="001C1D61" w14:paraId="316DE6CE" w14:textId="77777777" w:rsidTr="00B34456">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1149768A" w14:textId="77777777" w:rsidR="0031749F" w:rsidRPr="001C1D61" w:rsidRDefault="0031749F" w:rsidP="00B34456">
            <w:pPr>
              <w:pStyle w:val="TableTextEntries"/>
            </w:pPr>
          </w:p>
        </w:tc>
        <w:tc>
          <w:tcPr>
            <w:tcW w:w="5585" w:type="dxa"/>
          </w:tcPr>
          <w:p w14:paraId="4A55527D" w14:textId="77777777" w:rsidR="0031749F" w:rsidRPr="001C1D61" w:rsidRDefault="0031749F" w:rsidP="00B34456">
            <w:pPr>
              <w:pStyle w:val="TableTextEntries"/>
            </w:pPr>
          </w:p>
        </w:tc>
        <w:tc>
          <w:tcPr>
            <w:tcW w:w="1643" w:type="dxa"/>
          </w:tcPr>
          <w:p w14:paraId="464A74C1" w14:textId="77777777" w:rsidR="0031749F" w:rsidRPr="001C1D61" w:rsidRDefault="0031749F" w:rsidP="00B34456">
            <w:pPr>
              <w:pStyle w:val="TableTextEntries"/>
            </w:pPr>
          </w:p>
        </w:tc>
      </w:tr>
      <w:tr w:rsidR="0031749F" w:rsidRPr="001C1D61" w14:paraId="364E2567" w14:textId="77777777" w:rsidTr="00B34456">
        <w:trPr>
          <w:trHeight w:val="283"/>
        </w:trPr>
        <w:tc>
          <w:tcPr>
            <w:tcW w:w="1786" w:type="dxa"/>
          </w:tcPr>
          <w:p w14:paraId="603C4CBE" w14:textId="77777777" w:rsidR="0031749F" w:rsidRPr="001C1D61" w:rsidRDefault="0031749F" w:rsidP="00B34456">
            <w:pPr>
              <w:pStyle w:val="TableTextEntries"/>
            </w:pPr>
          </w:p>
        </w:tc>
        <w:tc>
          <w:tcPr>
            <w:tcW w:w="5585" w:type="dxa"/>
          </w:tcPr>
          <w:p w14:paraId="0459020C" w14:textId="77777777" w:rsidR="0031749F" w:rsidRPr="001C1D61" w:rsidRDefault="0031749F" w:rsidP="00B34456">
            <w:pPr>
              <w:pStyle w:val="TableTextEntries"/>
            </w:pPr>
          </w:p>
        </w:tc>
        <w:tc>
          <w:tcPr>
            <w:tcW w:w="1643" w:type="dxa"/>
          </w:tcPr>
          <w:p w14:paraId="65B044D9" w14:textId="77777777" w:rsidR="0031749F" w:rsidRPr="001C1D61" w:rsidRDefault="0031749F" w:rsidP="00B34456">
            <w:pPr>
              <w:pStyle w:val="TableTextEntries"/>
            </w:pPr>
          </w:p>
        </w:tc>
      </w:tr>
    </w:tbl>
    <w:p w14:paraId="6EFDC1D2" w14:textId="77777777" w:rsidR="0031749F" w:rsidRDefault="0031749F" w:rsidP="0031749F">
      <w:pPr>
        <w:pStyle w:val="NoteNumber"/>
      </w:pPr>
      <w:r>
        <w:t>If document only relevant in part.</w:t>
      </w:r>
    </w:p>
    <w:p w14:paraId="080450CC" w14:textId="25229677" w:rsidR="00AD0580" w:rsidRDefault="00AD0580" w:rsidP="00B34456">
      <w:pPr>
        <w:pStyle w:val="Heading1"/>
        <w:rPr>
          <w:rFonts w:ascii="Arial" w:hAnsi="Arial"/>
          <w:color w:val="212122"/>
        </w:rPr>
      </w:pPr>
      <w:bookmarkStart w:id="41" w:name="_Toc87885795"/>
      <w:r>
        <w:lastRenderedPageBreak/>
        <w:t>Exhibition of IP&amp;R documents</w:t>
      </w:r>
      <w:bookmarkEnd w:id="38"/>
      <w:bookmarkEnd w:id="39"/>
      <w:bookmarkEnd w:id="40"/>
      <w:bookmarkEnd w:id="41"/>
    </w:p>
    <w:p w14:paraId="289C6279" w14:textId="017CEFF1" w:rsidR="00AD0580" w:rsidRDefault="00AD0580" w:rsidP="00AD0580">
      <w:pPr>
        <w:pStyle w:val="BodyText"/>
      </w:pPr>
      <w:r>
        <w:t>Criterion 4 in the SV Guidelines is:</w:t>
      </w:r>
      <w:r w:rsidR="00A376CB">
        <w:t xml:space="preserve"> </w:t>
      </w:r>
    </w:p>
    <w:p w14:paraId="127A96EC" w14:textId="375DDEF3" w:rsidR="00AD0580" w:rsidRDefault="00AD0580" w:rsidP="00A376CB">
      <w:pPr>
        <w:pStyle w:val="BodyText"/>
        <w:ind w:left="284"/>
      </w:pPr>
      <w:r>
        <w:t>The relevant IP&amp;R documents must be exhibited (where require</w:t>
      </w:r>
      <w:r w:rsidR="00261A44">
        <w:t>d.</w:t>
      </w:r>
      <w:r>
        <w:t>, approved and adopted by the council before the council applies to IPART for a special variation to its general revenue.</w:t>
      </w:r>
      <w:r>
        <w:rPr>
          <w:rStyle w:val="FootnoteReference"/>
          <w:szCs w:val="19"/>
        </w:rPr>
        <w:t xml:space="preserve"> </w:t>
      </w:r>
    </w:p>
    <w:p w14:paraId="03FCA2D8" w14:textId="7E5562E2" w:rsidR="00AD0580" w:rsidRDefault="00AD0580" w:rsidP="00AD0580">
      <w:pPr>
        <w:pStyle w:val="BodyText"/>
      </w:pPr>
      <w:r>
        <w:t>To complete the questions for Criterion 4</w:t>
      </w:r>
      <w:r w:rsidR="00A376CB">
        <w:t>.</w:t>
      </w:r>
    </w:p>
    <w:p w14:paraId="0DFFFA69" w14:textId="2CBF7635" w:rsidR="00AD0580" w:rsidRDefault="00AD0580" w:rsidP="00AD0580">
      <w:pPr>
        <w:pStyle w:val="BodyText"/>
      </w:pPr>
      <w:r>
        <w:t xml:space="preserve">Refer also to the Information Paper </w:t>
      </w:r>
      <w:r>
        <w:rPr>
          <w:i/>
        </w:rPr>
        <w:t xml:space="preserve">– Special Variations in </w:t>
      </w:r>
      <w:r w:rsidR="00437996">
        <w:rPr>
          <w:i/>
        </w:rPr>
        <w:t>2022-23</w:t>
      </w:r>
      <w:r>
        <w:t>.</w:t>
      </w:r>
    </w:p>
    <w:p w14:paraId="30363BA1" w14:textId="5C8FA9BB" w:rsidR="00AD0580" w:rsidRDefault="00AD0580" w:rsidP="0031749F">
      <w:pPr>
        <w:pStyle w:val="Heading2"/>
      </w:pPr>
      <w:bookmarkStart w:id="42" w:name="_Toc39657994"/>
      <w:bookmarkStart w:id="43" w:name="_Toc26803348"/>
      <w:r>
        <w:t>What IP&amp;R processes did the council use in determining to apply for a special variation?</w:t>
      </w:r>
      <w:bookmarkEnd w:id="42"/>
      <w:bookmarkEnd w:id="43"/>
      <w:r w:rsidR="00A376CB">
        <w:t xml:space="preserve"> </w:t>
      </w:r>
    </w:p>
    <w:p w14:paraId="2B9A4CC8" w14:textId="77777777" w:rsidR="00AD0580" w:rsidRDefault="00AD0580" w:rsidP="00AD0580">
      <w:pPr>
        <w:pStyle w:val="BodyText"/>
        <w:rPr>
          <w:sz w:val="22"/>
        </w:rPr>
      </w:pPr>
      <w:r w:rsidRPr="0031749F">
        <w:rPr>
          <w:bCs/>
        </w:rPr>
        <w:t>In the text box</w:t>
      </w:r>
      <w:r>
        <w:t xml:space="preserve"> outline the council’s IP&amp;R processes as they relate to public exhibition and adoption of the IP&amp;R documents relevant to the council’s application for the SV.</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2CB4AB7C" w14:textId="77777777" w:rsidTr="00AD0580">
        <w:trPr>
          <w:trHeight w:val="1134"/>
        </w:trPr>
        <w:tc>
          <w:tcPr>
            <w:tcW w:w="9000" w:type="dxa"/>
            <w:tcBorders>
              <w:top w:val="single" w:sz="4" w:space="0" w:color="C8D3D5"/>
              <w:left w:val="nil"/>
              <w:bottom w:val="single" w:sz="4" w:space="0" w:color="C8D3D5"/>
              <w:right w:val="nil"/>
            </w:tcBorders>
            <w:hideMark/>
          </w:tcPr>
          <w:sdt>
            <w:sdtPr>
              <w:id w:val="-495273006"/>
              <w:placeholder>
                <w:docPart w:val="5FFCFE875BBB442588BF2F3005B270D2"/>
              </w:placeholder>
              <w:showingPlcHdr/>
            </w:sdtPr>
            <w:sdtEndPr/>
            <w:sdtContent>
              <w:p w14:paraId="59805E76" w14:textId="153CF414" w:rsidR="00AD0580" w:rsidRDefault="00AD0580">
                <w:pPr>
                  <w:pStyle w:val="BodyText"/>
                </w:pPr>
                <w:r>
                  <w:t>Click here to enter text.</w:t>
                </w:r>
              </w:p>
            </w:sdtContent>
          </w:sdt>
        </w:tc>
      </w:tr>
    </w:tbl>
    <w:p w14:paraId="30E490B1" w14:textId="77777777" w:rsidR="00AD0580" w:rsidRDefault="00AD0580" w:rsidP="00B34456">
      <w:pPr>
        <w:pStyle w:val="Heading2"/>
      </w:pPr>
      <w:bookmarkStart w:id="44" w:name="_Toc39657995"/>
      <w:bookmarkStart w:id="45" w:name="_Toc26803349"/>
      <w:r>
        <w:t>When did the council meet the formal requirements for all relevant IP&amp;R documents?</w:t>
      </w:r>
      <w:bookmarkEnd w:id="44"/>
      <w:bookmarkEnd w:id="45"/>
    </w:p>
    <w:p w14:paraId="4B8F946A" w14:textId="7A9431CF" w:rsidR="00AD0580" w:rsidRDefault="00AD0580" w:rsidP="00AD0580">
      <w:pPr>
        <w:pStyle w:val="BodyText"/>
        <w:rPr>
          <w:sz w:val="22"/>
        </w:rPr>
      </w:pPr>
      <w:r>
        <w:t>Complete Table 4.1 for the mandatory IP&amp;R documents.</w:t>
      </w:r>
      <w:r w:rsidR="00A376CB">
        <w:t xml:space="preserve"> </w:t>
      </w:r>
      <w:r>
        <w:t>If other IP&amp;R documents are relevant to the council’s application, also complete Table 4.2.</w:t>
      </w:r>
      <w:r w:rsidR="00A376CB">
        <w:t xml:space="preserve"> </w:t>
      </w:r>
    </w:p>
    <w:p w14:paraId="5E3D9699" w14:textId="31CD34E4" w:rsidR="00AD0580" w:rsidRDefault="00AD0580" w:rsidP="00AD0580">
      <w:pPr>
        <w:pStyle w:val="BodyText"/>
      </w:pPr>
      <w:r>
        <w:t>As required by Section 7 of the SV Guidelines, councils should provide web links to all relevant IP&amp;R documents in Table 4.3.</w:t>
      </w:r>
      <w:r w:rsidR="00A376CB">
        <w:t xml:space="preserve"> </w:t>
      </w:r>
    </w:p>
    <w:p w14:paraId="7BC76197" w14:textId="0A1AB8C0" w:rsidR="00AD0580" w:rsidRDefault="0062326A" w:rsidP="00630F16">
      <w:pPr>
        <w:pStyle w:val="Caption"/>
        <w:numPr>
          <w:ilvl w:val="0"/>
          <w:numId w:val="16"/>
        </w:numPr>
      </w:pPr>
      <w:sdt>
        <w:sdtPr>
          <w:id w:val="1370339618"/>
          <w:placeholder>
            <w:docPart w:val="8226BD2B91A547629FFC86EE38202B14"/>
          </w:placeholder>
          <w:docPartList>
            <w:docPartGallery w:val="AutoText"/>
            <w:docPartCategory w:val="Table Captions"/>
          </w:docPartList>
        </w:sdtPr>
        <w:sdtEndPr/>
        <w:sdtContent>
          <w:r w:rsidR="00B34456">
            <w:t xml:space="preserve">Table </w:t>
          </w:r>
          <w:r w:rsidR="00B34456">
            <w:rPr>
              <w:noProof/>
            </w:rPr>
            <w:fldChar w:fldCharType="begin"/>
          </w:r>
          <w:r w:rsidR="00B34456">
            <w:rPr>
              <w:noProof/>
            </w:rPr>
            <w:instrText xml:space="preserve"> STYLEREF 1 \s </w:instrText>
          </w:r>
          <w:r w:rsidR="00B34456">
            <w:rPr>
              <w:noProof/>
            </w:rPr>
            <w:fldChar w:fldCharType="separate"/>
          </w:r>
          <w:r>
            <w:rPr>
              <w:noProof/>
            </w:rPr>
            <w:t>4</w:t>
          </w:r>
          <w:r w:rsidR="00B34456">
            <w:rPr>
              <w:noProof/>
            </w:rPr>
            <w:fldChar w:fldCharType="end"/>
          </w:r>
          <w:r w:rsidR="00B34456">
            <w:t>.</w:t>
          </w:r>
          <w:r w:rsidR="00B34456">
            <w:rPr>
              <w:noProof/>
            </w:rPr>
            <w:fldChar w:fldCharType="begin"/>
          </w:r>
          <w:r w:rsidR="00B34456">
            <w:rPr>
              <w:noProof/>
            </w:rPr>
            <w:instrText xml:space="preserve"> SEQ Table \* ARABIC \s 1 </w:instrText>
          </w:r>
          <w:r w:rsidR="00B34456">
            <w:rPr>
              <w:noProof/>
            </w:rPr>
            <w:fldChar w:fldCharType="separate"/>
          </w:r>
          <w:r>
            <w:rPr>
              <w:noProof/>
            </w:rPr>
            <w:t>1</w:t>
          </w:r>
          <w:r w:rsidR="00B34456">
            <w:rPr>
              <w:noProof/>
            </w:rPr>
            <w:fldChar w:fldCharType="end"/>
          </w:r>
        </w:sdtContent>
      </w:sdt>
      <w:r w:rsidR="0031749F">
        <w:t xml:space="preserve"> </w:t>
      </w:r>
      <w:r w:rsidR="00AD0580">
        <w:t xml:space="preserve">Mandatory IP&amp;R documents </w:t>
      </w:r>
    </w:p>
    <w:tbl>
      <w:tblPr>
        <w:tblStyle w:val="BasicIPARTtable"/>
        <w:tblW w:w="5000" w:type="pct"/>
        <w:tblLook w:val="0420" w:firstRow="1" w:lastRow="0" w:firstColumn="0" w:lastColumn="0" w:noHBand="0" w:noVBand="1"/>
      </w:tblPr>
      <w:tblGrid>
        <w:gridCol w:w="4513"/>
        <w:gridCol w:w="4514"/>
      </w:tblGrid>
      <w:tr w:rsidR="00AD0580" w14:paraId="0F6D82B2" w14:textId="77777777" w:rsidTr="001670DA">
        <w:trPr>
          <w:cnfStyle w:val="100000000000" w:firstRow="1" w:lastRow="0" w:firstColumn="0" w:lastColumn="0" w:oddVBand="0" w:evenVBand="0" w:oddHBand="0" w:evenHBand="0" w:firstRowFirstColumn="0" w:firstRowLastColumn="0" w:lastRowFirstColumn="0" w:lastRowLastColumn="0"/>
          <w:tblHeader/>
        </w:trPr>
        <w:tc>
          <w:tcPr>
            <w:tcW w:w="0" w:type="pct"/>
            <w:hideMark/>
          </w:tcPr>
          <w:p w14:paraId="2AF7E148" w14:textId="77777777" w:rsidR="00AD0580" w:rsidRDefault="00AD0580" w:rsidP="00B34456">
            <w:pPr>
              <w:pStyle w:val="TableTextColumnHeading"/>
            </w:pPr>
            <w:r>
              <w:t>Document</w:t>
            </w:r>
          </w:p>
        </w:tc>
        <w:tc>
          <w:tcPr>
            <w:tcW w:w="0" w:type="pct"/>
            <w:hideMark/>
          </w:tcPr>
          <w:p w14:paraId="028A51B7" w14:textId="77777777" w:rsidR="00AD0580" w:rsidRDefault="00AD0580" w:rsidP="00B34456">
            <w:pPr>
              <w:pStyle w:val="TableTextColumnHeading"/>
            </w:pPr>
            <w:r>
              <w:t xml:space="preserve">Date(s) </w:t>
            </w:r>
          </w:p>
        </w:tc>
      </w:tr>
      <w:tr w:rsidR="00AD0580" w14:paraId="22FAF0FB" w14:textId="77777777" w:rsidTr="00B34456">
        <w:tc>
          <w:tcPr>
            <w:tcW w:w="2500" w:type="pct"/>
            <w:hideMark/>
          </w:tcPr>
          <w:p w14:paraId="773B9665" w14:textId="77777777" w:rsidR="00AD0580" w:rsidRDefault="00AD0580" w:rsidP="00B34456">
            <w:pPr>
              <w:pStyle w:val="TableTextEntries"/>
              <w:rPr>
                <w:b/>
              </w:rPr>
            </w:pPr>
            <w:r>
              <w:rPr>
                <w:b/>
              </w:rPr>
              <w:t xml:space="preserve">Community Strategic Plan </w:t>
            </w:r>
          </w:p>
        </w:tc>
        <w:tc>
          <w:tcPr>
            <w:tcW w:w="2500" w:type="pct"/>
          </w:tcPr>
          <w:p w14:paraId="44058638" w14:textId="77777777" w:rsidR="00AD0580" w:rsidRDefault="00AD0580" w:rsidP="00B34456">
            <w:pPr>
              <w:pStyle w:val="TableTextEntries"/>
              <w:rPr>
                <w:b/>
              </w:rPr>
            </w:pPr>
          </w:p>
        </w:tc>
      </w:tr>
      <w:tr w:rsidR="00AD0580" w14:paraId="3F699D7F" w14:textId="77777777" w:rsidTr="00B34456">
        <w:trPr>
          <w:cnfStyle w:val="000000010000" w:firstRow="0" w:lastRow="0" w:firstColumn="0" w:lastColumn="0" w:oddVBand="0" w:evenVBand="0" w:oddHBand="0" w:evenHBand="1" w:firstRowFirstColumn="0" w:firstRowLastColumn="0" w:lastRowFirstColumn="0" w:lastRowLastColumn="0"/>
        </w:trPr>
        <w:tc>
          <w:tcPr>
            <w:tcW w:w="2500" w:type="pct"/>
            <w:hideMark/>
          </w:tcPr>
          <w:p w14:paraId="0FFB9079" w14:textId="77777777" w:rsidR="00AD0580" w:rsidRDefault="00AD0580" w:rsidP="00B34456">
            <w:pPr>
              <w:pStyle w:val="TableTextEntries"/>
            </w:pPr>
            <w:r>
              <w:t xml:space="preserve">Exhibition </w:t>
            </w:r>
          </w:p>
        </w:tc>
        <w:tc>
          <w:tcPr>
            <w:tcW w:w="2500" w:type="pct"/>
          </w:tcPr>
          <w:p w14:paraId="40E229C7" w14:textId="77777777" w:rsidR="00AD0580" w:rsidRDefault="00AD0580" w:rsidP="00B34456">
            <w:pPr>
              <w:pStyle w:val="TableTextEntries"/>
            </w:pPr>
          </w:p>
        </w:tc>
      </w:tr>
      <w:tr w:rsidR="00AD0580" w14:paraId="63D552B8" w14:textId="77777777" w:rsidTr="00B34456">
        <w:tc>
          <w:tcPr>
            <w:tcW w:w="2500" w:type="pct"/>
            <w:hideMark/>
          </w:tcPr>
          <w:p w14:paraId="51CBE1AF" w14:textId="77777777" w:rsidR="00AD0580" w:rsidRDefault="00AD0580" w:rsidP="00B34456">
            <w:pPr>
              <w:pStyle w:val="TableTextEntries"/>
            </w:pPr>
            <w:r>
              <w:t>Adoption by council</w:t>
            </w:r>
          </w:p>
        </w:tc>
        <w:tc>
          <w:tcPr>
            <w:tcW w:w="2500" w:type="pct"/>
          </w:tcPr>
          <w:p w14:paraId="159DDA88" w14:textId="77777777" w:rsidR="00AD0580" w:rsidRDefault="00AD0580" w:rsidP="00B34456">
            <w:pPr>
              <w:pStyle w:val="TableTextEntries"/>
            </w:pPr>
          </w:p>
        </w:tc>
      </w:tr>
      <w:tr w:rsidR="00AD0580" w14:paraId="7617AE0C" w14:textId="77777777" w:rsidTr="00B34456">
        <w:trPr>
          <w:cnfStyle w:val="000000010000" w:firstRow="0" w:lastRow="0" w:firstColumn="0" w:lastColumn="0" w:oddVBand="0" w:evenVBand="0" w:oddHBand="0" w:evenHBand="1" w:firstRowFirstColumn="0" w:firstRowLastColumn="0" w:lastRowFirstColumn="0" w:lastRowLastColumn="0"/>
        </w:trPr>
        <w:tc>
          <w:tcPr>
            <w:tcW w:w="2500" w:type="pct"/>
            <w:hideMark/>
          </w:tcPr>
          <w:p w14:paraId="09D34958" w14:textId="77777777" w:rsidR="00AD0580" w:rsidRDefault="00AD0580" w:rsidP="00B34456">
            <w:pPr>
              <w:pStyle w:val="TableTextEntries"/>
            </w:pPr>
            <w:r>
              <w:t>Placed on council website</w:t>
            </w:r>
          </w:p>
        </w:tc>
        <w:tc>
          <w:tcPr>
            <w:tcW w:w="2500" w:type="pct"/>
          </w:tcPr>
          <w:p w14:paraId="09B1690C" w14:textId="77777777" w:rsidR="00AD0580" w:rsidRDefault="00AD0580" w:rsidP="00B34456">
            <w:pPr>
              <w:pStyle w:val="TableTextEntries"/>
            </w:pPr>
          </w:p>
        </w:tc>
      </w:tr>
      <w:tr w:rsidR="00AD0580" w14:paraId="177A0C98" w14:textId="77777777" w:rsidTr="00B34456">
        <w:tc>
          <w:tcPr>
            <w:tcW w:w="2500" w:type="pct"/>
            <w:hideMark/>
          </w:tcPr>
          <w:p w14:paraId="057D0783" w14:textId="77777777" w:rsidR="00AD0580" w:rsidRDefault="00AD0580" w:rsidP="00B34456">
            <w:pPr>
              <w:pStyle w:val="TableTextEntries"/>
              <w:rPr>
                <w:b/>
              </w:rPr>
            </w:pPr>
            <w:r>
              <w:rPr>
                <w:b/>
              </w:rPr>
              <w:t>Delivery Program</w:t>
            </w:r>
          </w:p>
        </w:tc>
        <w:tc>
          <w:tcPr>
            <w:tcW w:w="2500" w:type="pct"/>
          </w:tcPr>
          <w:p w14:paraId="2895D787" w14:textId="77777777" w:rsidR="00AD0580" w:rsidRDefault="00AD0580" w:rsidP="00B34456">
            <w:pPr>
              <w:pStyle w:val="TableTextEntries"/>
            </w:pPr>
          </w:p>
        </w:tc>
      </w:tr>
      <w:tr w:rsidR="00AD0580" w14:paraId="3ED72B83" w14:textId="77777777" w:rsidTr="00B34456">
        <w:trPr>
          <w:cnfStyle w:val="000000010000" w:firstRow="0" w:lastRow="0" w:firstColumn="0" w:lastColumn="0" w:oddVBand="0" w:evenVBand="0" w:oddHBand="0" w:evenHBand="1" w:firstRowFirstColumn="0" w:firstRowLastColumn="0" w:lastRowFirstColumn="0" w:lastRowLastColumn="0"/>
        </w:trPr>
        <w:tc>
          <w:tcPr>
            <w:tcW w:w="2500" w:type="pct"/>
            <w:hideMark/>
          </w:tcPr>
          <w:p w14:paraId="4041DFB0" w14:textId="77777777" w:rsidR="00AD0580" w:rsidRDefault="00AD0580" w:rsidP="00B34456">
            <w:pPr>
              <w:pStyle w:val="TableTextEntries"/>
            </w:pPr>
            <w:r>
              <w:t xml:space="preserve">Exhibition </w:t>
            </w:r>
          </w:p>
        </w:tc>
        <w:tc>
          <w:tcPr>
            <w:tcW w:w="2500" w:type="pct"/>
          </w:tcPr>
          <w:p w14:paraId="3A2F2CD1" w14:textId="77777777" w:rsidR="00AD0580" w:rsidRDefault="00AD0580" w:rsidP="00B34456">
            <w:pPr>
              <w:pStyle w:val="TableTextEntries"/>
            </w:pPr>
          </w:p>
        </w:tc>
      </w:tr>
      <w:tr w:rsidR="00AD0580" w14:paraId="42E5CC91" w14:textId="77777777" w:rsidTr="00B34456">
        <w:tc>
          <w:tcPr>
            <w:tcW w:w="2500" w:type="pct"/>
            <w:hideMark/>
          </w:tcPr>
          <w:p w14:paraId="5FAD1568" w14:textId="77777777" w:rsidR="00AD0580" w:rsidRDefault="00AD0580" w:rsidP="00B34456">
            <w:pPr>
              <w:pStyle w:val="TableTextEntries"/>
            </w:pPr>
            <w:r>
              <w:t>Adoption by council</w:t>
            </w:r>
          </w:p>
        </w:tc>
        <w:tc>
          <w:tcPr>
            <w:tcW w:w="2500" w:type="pct"/>
          </w:tcPr>
          <w:p w14:paraId="0E1B284D" w14:textId="77777777" w:rsidR="00AD0580" w:rsidRDefault="00AD0580" w:rsidP="00B34456">
            <w:pPr>
              <w:pStyle w:val="TableTextEntries"/>
            </w:pPr>
          </w:p>
        </w:tc>
      </w:tr>
      <w:tr w:rsidR="00AD0580" w14:paraId="0206B21D" w14:textId="77777777" w:rsidTr="00B34456">
        <w:trPr>
          <w:cnfStyle w:val="000000010000" w:firstRow="0" w:lastRow="0" w:firstColumn="0" w:lastColumn="0" w:oddVBand="0" w:evenVBand="0" w:oddHBand="0" w:evenHBand="1" w:firstRowFirstColumn="0" w:firstRowLastColumn="0" w:lastRowFirstColumn="0" w:lastRowLastColumn="0"/>
        </w:trPr>
        <w:tc>
          <w:tcPr>
            <w:tcW w:w="2500" w:type="pct"/>
            <w:hideMark/>
          </w:tcPr>
          <w:p w14:paraId="04E5B22B" w14:textId="77777777" w:rsidR="00AD0580" w:rsidRDefault="00AD0580" w:rsidP="00B34456">
            <w:pPr>
              <w:pStyle w:val="TableTextEntries"/>
            </w:pPr>
            <w:r>
              <w:t>Placed on council website</w:t>
            </w:r>
          </w:p>
        </w:tc>
        <w:tc>
          <w:tcPr>
            <w:tcW w:w="2500" w:type="pct"/>
          </w:tcPr>
          <w:p w14:paraId="7AF0C6C7" w14:textId="77777777" w:rsidR="00AD0580" w:rsidRDefault="00AD0580" w:rsidP="00B34456">
            <w:pPr>
              <w:pStyle w:val="TableTextEntries"/>
            </w:pPr>
          </w:p>
        </w:tc>
      </w:tr>
      <w:tr w:rsidR="00AD0580" w14:paraId="3869900B" w14:textId="77777777" w:rsidTr="00B34456">
        <w:tc>
          <w:tcPr>
            <w:tcW w:w="2500" w:type="pct"/>
            <w:hideMark/>
          </w:tcPr>
          <w:p w14:paraId="55EBB2B7" w14:textId="77777777" w:rsidR="00AD0580" w:rsidRDefault="00AD0580" w:rsidP="00B34456">
            <w:pPr>
              <w:pStyle w:val="TableTextEntries"/>
              <w:rPr>
                <w:b/>
              </w:rPr>
            </w:pPr>
            <w:r>
              <w:rPr>
                <w:b/>
              </w:rPr>
              <w:t xml:space="preserve">Long Term Financial Plan </w:t>
            </w:r>
          </w:p>
        </w:tc>
        <w:tc>
          <w:tcPr>
            <w:tcW w:w="2500" w:type="pct"/>
          </w:tcPr>
          <w:p w14:paraId="4E33E874" w14:textId="77777777" w:rsidR="00AD0580" w:rsidRDefault="00AD0580" w:rsidP="00B34456">
            <w:pPr>
              <w:pStyle w:val="TableTextEntries"/>
            </w:pPr>
          </w:p>
        </w:tc>
      </w:tr>
      <w:tr w:rsidR="00AD0580" w14:paraId="7E385825" w14:textId="77777777" w:rsidTr="00B34456">
        <w:trPr>
          <w:cnfStyle w:val="000000010000" w:firstRow="0" w:lastRow="0" w:firstColumn="0" w:lastColumn="0" w:oddVBand="0" w:evenVBand="0" w:oddHBand="0" w:evenHBand="1" w:firstRowFirstColumn="0" w:firstRowLastColumn="0" w:lastRowFirstColumn="0" w:lastRowLastColumn="0"/>
        </w:trPr>
        <w:tc>
          <w:tcPr>
            <w:tcW w:w="2500" w:type="pct"/>
            <w:hideMark/>
          </w:tcPr>
          <w:p w14:paraId="44C7D109" w14:textId="77777777" w:rsidR="00AD0580" w:rsidRDefault="00AD0580" w:rsidP="00B34456">
            <w:pPr>
              <w:pStyle w:val="TableTextEntries"/>
            </w:pPr>
            <w:r>
              <w:t xml:space="preserve">Revised LTFP endorsed by council </w:t>
            </w:r>
          </w:p>
        </w:tc>
        <w:tc>
          <w:tcPr>
            <w:tcW w:w="2500" w:type="pct"/>
          </w:tcPr>
          <w:p w14:paraId="40AB1458" w14:textId="77777777" w:rsidR="00AD0580" w:rsidRDefault="00AD0580" w:rsidP="00B34456">
            <w:pPr>
              <w:pStyle w:val="TableTextEntries"/>
            </w:pPr>
          </w:p>
        </w:tc>
      </w:tr>
      <w:tr w:rsidR="00AD0580" w14:paraId="66D0B49F" w14:textId="77777777" w:rsidTr="00B34456">
        <w:tc>
          <w:tcPr>
            <w:tcW w:w="2500" w:type="pct"/>
            <w:hideMark/>
          </w:tcPr>
          <w:p w14:paraId="529A7E06" w14:textId="77777777" w:rsidR="00AD0580" w:rsidRDefault="00AD0580" w:rsidP="00B34456">
            <w:pPr>
              <w:pStyle w:val="TableTextEntries"/>
            </w:pPr>
            <w:r>
              <w:t>Placed on council website</w:t>
            </w:r>
          </w:p>
        </w:tc>
        <w:tc>
          <w:tcPr>
            <w:tcW w:w="2500" w:type="pct"/>
          </w:tcPr>
          <w:p w14:paraId="0BE18C51" w14:textId="77777777" w:rsidR="00AD0580" w:rsidRDefault="00AD0580" w:rsidP="00B34456">
            <w:pPr>
              <w:pStyle w:val="TableTextEntries"/>
            </w:pPr>
          </w:p>
        </w:tc>
      </w:tr>
    </w:tbl>
    <w:p w14:paraId="6FAE369D" w14:textId="29E148D1" w:rsidR="00AD0580" w:rsidRDefault="0062326A" w:rsidP="00B34456">
      <w:pPr>
        <w:pStyle w:val="Caption"/>
        <w:numPr>
          <w:ilvl w:val="0"/>
          <w:numId w:val="16"/>
        </w:numPr>
        <w:rPr>
          <w:rFonts w:ascii="Arial" w:hAnsi="Arial"/>
          <w:sz w:val="22"/>
          <w:szCs w:val="21"/>
        </w:rPr>
      </w:pPr>
      <w:sdt>
        <w:sdtPr>
          <w:id w:val="-794599613"/>
          <w:placeholder>
            <w:docPart w:val="C340D1292DC642B38883A9A7EA4A9DB7"/>
          </w:placeholder>
          <w:docPartList>
            <w:docPartGallery w:val="AutoText"/>
            <w:docPartCategory w:val="Table Captions"/>
          </w:docPartList>
        </w:sdtPr>
        <w:sdtEndPr/>
        <w:sdtContent>
          <w:r w:rsidR="00B34456">
            <w:t xml:space="preserve">Table </w:t>
          </w:r>
          <w:r w:rsidR="00B34456">
            <w:rPr>
              <w:noProof/>
            </w:rPr>
            <w:fldChar w:fldCharType="begin"/>
          </w:r>
          <w:r w:rsidR="00B34456">
            <w:rPr>
              <w:noProof/>
            </w:rPr>
            <w:instrText xml:space="preserve"> STYLEREF 1 \s </w:instrText>
          </w:r>
          <w:r w:rsidR="00B34456">
            <w:rPr>
              <w:noProof/>
            </w:rPr>
            <w:fldChar w:fldCharType="separate"/>
          </w:r>
          <w:r>
            <w:rPr>
              <w:noProof/>
            </w:rPr>
            <w:t>4</w:t>
          </w:r>
          <w:r w:rsidR="00B34456">
            <w:rPr>
              <w:noProof/>
            </w:rPr>
            <w:fldChar w:fldCharType="end"/>
          </w:r>
          <w:r w:rsidR="00B34456">
            <w:t>.</w:t>
          </w:r>
          <w:r w:rsidR="00B34456">
            <w:rPr>
              <w:noProof/>
            </w:rPr>
            <w:fldChar w:fldCharType="begin"/>
          </w:r>
          <w:r w:rsidR="00B34456">
            <w:rPr>
              <w:noProof/>
            </w:rPr>
            <w:instrText xml:space="preserve"> SEQ Table \* ARABIC \s 1 </w:instrText>
          </w:r>
          <w:r w:rsidR="00B34456">
            <w:rPr>
              <w:noProof/>
            </w:rPr>
            <w:fldChar w:fldCharType="separate"/>
          </w:r>
          <w:r>
            <w:rPr>
              <w:noProof/>
            </w:rPr>
            <w:t>2</w:t>
          </w:r>
          <w:r w:rsidR="00B34456">
            <w:rPr>
              <w:noProof/>
            </w:rPr>
            <w:fldChar w:fldCharType="end"/>
          </w:r>
        </w:sdtContent>
      </w:sdt>
      <w:r w:rsidR="00B34456">
        <w:t xml:space="preserve"> </w:t>
      </w:r>
      <w:r w:rsidR="00AD0580">
        <w:t xml:space="preserve">Other IP&amp;R documents (if relevant) </w:t>
      </w:r>
    </w:p>
    <w:tbl>
      <w:tblPr>
        <w:tblStyle w:val="BasicIPARTtable"/>
        <w:tblW w:w="5000" w:type="pct"/>
        <w:tblLook w:val="04A0" w:firstRow="1" w:lastRow="0" w:firstColumn="1" w:lastColumn="0" w:noHBand="0" w:noVBand="1"/>
      </w:tblPr>
      <w:tblGrid>
        <w:gridCol w:w="4452"/>
        <w:gridCol w:w="4575"/>
      </w:tblGrid>
      <w:tr w:rsidR="00AD0580" w14:paraId="1984A7C7" w14:textId="77777777" w:rsidTr="00B34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pct"/>
            <w:hideMark/>
          </w:tcPr>
          <w:p w14:paraId="097212BC" w14:textId="77777777" w:rsidR="00AD0580" w:rsidRDefault="00AD0580" w:rsidP="00B34456">
            <w:pPr>
              <w:pStyle w:val="TableTextColumnHeading"/>
            </w:pPr>
            <w:r>
              <w:t>Document</w:t>
            </w:r>
          </w:p>
        </w:tc>
        <w:tc>
          <w:tcPr>
            <w:tcW w:w="2534" w:type="pct"/>
            <w:hideMark/>
          </w:tcPr>
          <w:p w14:paraId="784566C6" w14:textId="77777777" w:rsidR="00AD0580" w:rsidRDefault="00AD0580" w:rsidP="00B34456">
            <w:pPr>
              <w:pStyle w:val="TableTextColumnHeading"/>
              <w:cnfStyle w:val="100000000000" w:firstRow="1" w:lastRow="0" w:firstColumn="0" w:lastColumn="0" w:oddVBand="0" w:evenVBand="0" w:oddHBand="0" w:evenHBand="0" w:firstRowFirstColumn="0" w:firstRowLastColumn="0" w:lastRowFirstColumn="0" w:lastRowLastColumn="0"/>
            </w:pPr>
            <w:r>
              <w:t xml:space="preserve">Date(s) </w:t>
            </w:r>
          </w:p>
        </w:tc>
      </w:tr>
      <w:tr w:rsidR="00AD0580" w14:paraId="3DB9805E" w14:textId="77777777" w:rsidTr="00B34456">
        <w:tc>
          <w:tcPr>
            <w:cnfStyle w:val="001000000000" w:firstRow="0" w:lastRow="0" w:firstColumn="1" w:lastColumn="0" w:oddVBand="0" w:evenVBand="0" w:oddHBand="0" w:evenHBand="0" w:firstRowFirstColumn="0" w:firstRowLastColumn="0" w:lastRowFirstColumn="0" w:lastRowLastColumn="0"/>
            <w:tcW w:w="2466" w:type="pct"/>
            <w:hideMark/>
          </w:tcPr>
          <w:p w14:paraId="11253BDC" w14:textId="77777777" w:rsidR="00AD0580" w:rsidRDefault="00AD0580" w:rsidP="00B34456">
            <w:pPr>
              <w:pStyle w:val="TableTextEntries"/>
              <w:rPr>
                <w:b/>
              </w:rPr>
            </w:pPr>
            <w:r>
              <w:rPr>
                <w:b/>
              </w:rPr>
              <w:t>Asset Management Strategy / Plan(s)</w:t>
            </w:r>
          </w:p>
        </w:tc>
        <w:tc>
          <w:tcPr>
            <w:tcW w:w="2534" w:type="pct"/>
          </w:tcPr>
          <w:p w14:paraId="5C763419" w14:textId="77777777" w:rsidR="00AD0580" w:rsidRDefault="00AD0580" w:rsidP="00B34456">
            <w:pPr>
              <w:pStyle w:val="TableTextEntries"/>
              <w:cnfStyle w:val="000000000000" w:firstRow="0" w:lastRow="0" w:firstColumn="0" w:lastColumn="0" w:oddVBand="0" w:evenVBand="0" w:oddHBand="0" w:evenHBand="0" w:firstRowFirstColumn="0" w:firstRowLastColumn="0" w:lastRowFirstColumn="0" w:lastRowLastColumn="0"/>
              <w:rPr>
                <w:b/>
              </w:rPr>
            </w:pPr>
          </w:p>
        </w:tc>
      </w:tr>
      <w:tr w:rsidR="00AD0580" w14:paraId="129F758A" w14:textId="77777777" w:rsidTr="00B3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pct"/>
            <w:hideMark/>
          </w:tcPr>
          <w:p w14:paraId="107E7576" w14:textId="77777777" w:rsidR="00AD0580" w:rsidRDefault="00AD0580" w:rsidP="00B34456">
            <w:pPr>
              <w:pStyle w:val="TableTextEntries"/>
            </w:pPr>
            <w:r>
              <w:t xml:space="preserve">Exhibition </w:t>
            </w:r>
          </w:p>
        </w:tc>
        <w:tc>
          <w:tcPr>
            <w:tcW w:w="2534" w:type="pct"/>
          </w:tcPr>
          <w:p w14:paraId="5E6CE524" w14:textId="77777777" w:rsidR="00AD0580" w:rsidRDefault="00AD0580" w:rsidP="00B34456">
            <w:pPr>
              <w:pStyle w:val="TableTextEntries"/>
              <w:cnfStyle w:val="000000010000" w:firstRow="0" w:lastRow="0" w:firstColumn="0" w:lastColumn="0" w:oddVBand="0" w:evenVBand="0" w:oddHBand="0" w:evenHBand="1" w:firstRowFirstColumn="0" w:firstRowLastColumn="0" w:lastRowFirstColumn="0" w:lastRowLastColumn="0"/>
            </w:pPr>
          </w:p>
        </w:tc>
      </w:tr>
      <w:tr w:rsidR="00AD0580" w14:paraId="7CC68265" w14:textId="77777777" w:rsidTr="00B34456">
        <w:tc>
          <w:tcPr>
            <w:cnfStyle w:val="001000000000" w:firstRow="0" w:lastRow="0" w:firstColumn="1" w:lastColumn="0" w:oddVBand="0" w:evenVBand="0" w:oddHBand="0" w:evenHBand="0" w:firstRowFirstColumn="0" w:firstRowLastColumn="0" w:lastRowFirstColumn="0" w:lastRowLastColumn="0"/>
            <w:tcW w:w="2466" w:type="pct"/>
            <w:hideMark/>
          </w:tcPr>
          <w:p w14:paraId="0A6CF259" w14:textId="77777777" w:rsidR="00AD0580" w:rsidRDefault="00AD0580" w:rsidP="00B34456">
            <w:pPr>
              <w:pStyle w:val="TableTextEntries"/>
            </w:pPr>
            <w:r>
              <w:t>Adoption by council</w:t>
            </w:r>
          </w:p>
        </w:tc>
        <w:tc>
          <w:tcPr>
            <w:tcW w:w="2534" w:type="pct"/>
          </w:tcPr>
          <w:p w14:paraId="1099F130" w14:textId="77777777" w:rsidR="00AD0580" w:rsidRDefault="00AD0580" w:rsidP="00B34456">
            <w:pPr>
              <w:pStyle w:val="TableTextEntries"/>
              <w:cnfStyle w:val="000000000000" w:firstRow="0" w:lastRow="0" w:firstColumn="0" w:lastColumn="0" w:oddVBand="0" w:evenVBand="0" w:oddHBand="0" w:evenHBand="0" w:firstRowFirstColumn="0" w:firstRowLastColumn="0" w:lastRowFirstColumn="0" w:lastRowLastColumn="0"/>
            </w:pPr>
          </w:p>
        </w:tc>
      </w:tr>
      <w:tr w:rsidR="00AD0580" w14:paraId="0084F186" w14:textId="77777777" w:rsidTr="00B3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pct"/>
            <w:hideMark/>
          </w:tcPr>
          <w:p w14:paraId="6685533A" w14:textId="77777777" w:rsidR="00AD0580" w:rsidRDefault="00AD0580" w:rsidP="00B34456">
            <w:pPr>
              <w:pStyle w:val="TableTextEntries"/>
            </w:pPr>
            <w:r>
              <w:t>Placed on council website</w:t>
            </w:r>
          </w:p>
        </w:tc>
        <w:tc>
          <w:tcPr>
            <w:tcW w:w="2534" w:type="pct"/>
          </w:tcPr>
          <w:p w14:paraId="23D6BFB3" w14:textId="77777777" w:rsidR="00AD0580" w:rsidRDefault="00AD0580" w:rsidP="00B34456">
            <w:pPr>
              <w:pStyle w:val="TableTextEntries"/>
              <w:cnfStyle w:val="000000010000" w:firstRow="0" w:lastRow="0" w:firstColumn="0" w:lastColumn="0" w:oddVBand="0" w:evenVBand="0" w:oddHBand="0" w:evenHBand="1" w:firstRowFirstColumn="0" w:firstRowLastColumn="0" w:lastRowFirstColumn="0" w:lastRowLastColumn="0"/>
            </w:pPr>
          </w:p>
        </w:tc>
      </w:tr>
      <w:tr w:rsidR="00AD0580" w14:paraId="116B2452" w14:textId="77777777" w:rsidTr="00B34456">
        <w:tc>
          <w:tcPr>
            <w:cnfStyle w:val="001000000000" w:firstRow="0" w:lastRow="0" w:firstColumn="1" w:lastColumn="0" w:oddVBand="0" w:evenVBand="0" w:oddHBand="0" w:evenHBand="0" w:firstRowFirstColumn="0" w:firstRowLastColumn="0" w:lastRowFirstColumn="0" w:lastRowLastColumn="0"/>
            <w:tcW w:w="2466" w:type="pct"/>
            <w:hideMark/>
          </w:tcPr>
          <w:p w14:paraId="07325DB3" w14:textId="77777777" w:rsidR="00AD0580" w:rsidRDefault="00AD0580" w:rsidP="00B34456">
            <w:pPr>
              <w:pStyle w:val="TableTextEntries"/>
            </w:pPr>
            <w:r>
              <w:rPr>
                <w:b/>
              </w:rPr>
              <w:t xml:space="preserve">Operational Plan for 2020-21 </w:t>
            </w:r>
          </w:p>
        </w:tc>
        <w:tc>
          <w:tcPr>
            <w:tcW w:w="2534" w:type="pct"/>
          </w:tcPr>
          <w:p w14:paraId="32416276" w14:textId="77777777" w:rsidR="00AD0580" w:rsidRDefault="00AD0580" w:rsidP="00B34456">
            <w:pPr>
              <w:pStyle w:val="TableTextEntries"/>
              <w:cnfStyle w:val="000000000000" w:firstRow="0" w:lastRow="0" w:firstColumn="0" w:lastColumn="0" w:oddVBand="0" w:evenVBand="0" w:oddHBand="0" w:evenHBand="0" w:firstRowFirstColumn="0" w:firstRowLastColumn="0" w:lastRowFirstColumn="0" w:lastRowLastColumn="0"/>
            </w:pPr>
          </w:p>
        </w:tc>
      </w:tr>
      <w:tr w:rsidR="00AD0580" w14:paraId="7E7A0D87" w14:textId="77777777" w:rsidTr="00B3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pct"/>
            <w:hideMark/>
          </w:tcPr>
          <w:p w14:paraId="565D18A5" w14:textId="77777777" w:rsidR="00AD0580" w:rsidRDefault="00AD0580" w:rsidP="00B34456">
            <w:pPr>
              <w:pStyle w:val="TableTextEntries"/>
            </w:pPr>
            <w:r>
              <w:t>Endorsed by council</w:t>
            </w:r>
          </w:p>
        </w:tc>
        <w:tc>
          <w:tcPr>
            <w:tcW w:w="2534" w:type="pct"/>
          </w:tcPr>
          <w:p w14:paraId="4C8752A3" w14:textId="77777777" w:rsidR="00AD0580" w:rsidRDefault="00AD0580" w:rsidP="00B34456">
            <w:pPr>
              <w:pStyle w:val="TableTextEntries"/>
              <w:cnfStyle w:val="000000010000" w:firstRow="0" w:lastRow="0" w:firstColumn="0" w:lastColumn="0" w:oddVBand="0" w:evenVBand="0" w:oddHBand="0" w:evenHBand="1" w:firstRowFirstColumn="0" w:firstRowLastColumn="0" w:lastRowFirstColumn="0" w:lastRowLastColumn="0"/>
            </w:pPr>
          </w:p>
        </w:tc>
      </w:tr>
      <w:tr w:rsidR="00AD0580" w14:paraId="476CA737" w14:textId="77777777" w:rsidTr="00B34456">
        <w:tc>
          <w:tcPr>
            <w:cnfStyle w:val="001000000000" w:firstRow="0" w:lastRow="0" w:firstColumn="1" w:lastColumn="0" w:oddVBand="0" w:evenVBand="0" w:oddHBand="0" w:evenHBand="0" w:firstRowFirstColumn="0" w:firstRowLastColumn="0" w:lastRowFirstColumn="0" w:lastRowLastColumn="0"/>
            <w:tcW w:w="2466" w:type="pct"/>
            <w:hideMark/>
          </w:tcPr>
          <w:p w14:paraId="2B65FDD6" w14:textId="77777777" w:rsidR="00AD0580" w:rsidRDefault="00AD0580" w:rsidP="00B34456">
            <w:pPr>
              <w:pStyle w:val="TableTextEntries"/>
            </w:pPr>
            <w:r>
              <w:t>Placed on council website</w:t>
            </w:r>
          </w:p>
        </w:tc>
        <w:tc>
          <w:tcPr>
            <w:tcW w:w="2534" w:type="pct"/>
          </w:tcPr>
          <w:p w14:paraId="02C7D615" w14:textId="77777777" w:rsidR="00AD0580" w:rsidRDefault="00AD0580" w:rsidP="00B34456">
            <w:pPr>
              <w:pStyle w:val="TableTextEntries"/>
              <w:cnfStyle w:val="000000000000" w:firstRow="0" w:lastRow="0" w:firstColumn="0" w:lastColumn="0" w:oddVBand="0" w:evenVBand="0" w:oddHBand="0" w:evenHBand="0" w:firstRowFirstColumn="0" w:firstRowLastColumn="0" w:lastRowFirstColumn="0" w:lastRowLastColumn="0"/>
            </w:pPr>
          </w:p>
        </w:tc>
      </w:tr>
      <w:tr w:rsidR="00AD0580" w14:paraId="29241B05" w14:textId="77777777" w:rsidTr="00B3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pct"/>
          </w:tcPr>
          <w:p w14:paraId="2E57BCAE" w14:textId="77777777" w:rsidR="00AD0580" w:rsidRDefault="00AD0580" w:rsidP="00B34456">
            <w:pPr>
              <w:pStyle w:val="TableTextEntries"/>
            </w:pPr>
          </w:p>
        </w:tc>
        <w:tc>
          <w:tcPr>
            <w:tcW w:w="2534" w:type="pct"/>
          </w:tcPr>
          <w:p w14:paraId="76EE2591" w14:textId="77777777" w:rsidR="00AD0580" w:rsidRDefault="00AD0580" w:rsidP="00B34456">
            <w:pPr>
              <w:pStyle w:val="TableTextEntries"/>
              <w:cnfStyle w:val="000000010000" w:firstRow="0" w:lastRow="0" w:firstColumn="0" w:lastColumn="0" w:oddVBand="0" w:evenVBand="0" w:oddHBand="0" w:evenHBand="1" w:firstRowFirstColumn="0" w:firstRowLastColumn="0" w:lastRowFirstColumn="0" w:lastRowLastColumn="0"/>
            </w:pPr>
          </w:p>
        </w:tc>
      </w:tr>
      <w:tr w:rsidR="00AD0580" w14:paraId="13173528" w14:textId="77777777" w:rsidTr="00B34456">
        <w:tc>
          <w:tcPr>
            <w:cnfStyle w:val="001000000000" w:firstRow="0" w:lastRow="0" w:firstColumn="1" w:lastColumn="0" w:oddVBand="0" w:evenVBand="0" w:oddHBand="0" w:evenHBand="0" w:firstRowFirstColumn="0" w:firstRowLastColumn="0" w:lastRowFirstColumn="0" w:lastRowLastColumn="0"/>
            <w:tcW w:w="2466" w:type="pct"/>
            <w:hideMark/>
          </w:tcPr>
          <w:p w14:paraId="692D65A8" w14:textId="77777777" w:rsidR="00AD0580" w:rsidRDefault="00AD0580" w:rsidP="00B34456">
            <w:pPr>
              <w:pStyle w:val="TableTextEntries"/>
            </w:pPr>
            <w:r>
              <w:t>Endorsed by council</w:t>
            </w:r>
          </w:p>
        </w:tc>
        <w:tc>
          <w:tcPr>
            <w:tcW w:w="2534" w:type="pct"/>
          </w:tcPr>
          <w:p w14:paraId="0DA1CBE1" w14:textId="77777777" w:rsidR="00AD0580" w:rsidRDefault="00AD0580" w:rsidP="00B34456">
            <w:pPr>
              <w:pStyle w:val="TableTextEntries"/>
              <w:cnfStyle w:val="000000000000" w:firstRow="0" w:lastRow="0" w:firstColumn="0" w:lastColumn="0" w:oddVBand="0" w:evenVBand="0" w:oddHBand="0" w:evenHBand="0" w:firstRowFirstColumn="0" w:firstRowLastColumn="0" w:lastRowFirstColumn="0" w:lastRowLastColumn="0"/>
            </w:pPr>
          </w:p>
        </w:tc>
      </w:tr>
      <w:tr w:rsidR="00AD0580" w14:paraId="0F76C45B" w14:textId="77777777" w:rsidTr="00B3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pct"/>
            <w:hideMark/>
          </w:tcPr>
          <w:p w14:paraId="7C5EFEC4" w14:textId="77777777" w:rsidR="00AD0580" w:rsidRDefault="00AD0580" w:rsidP="00B34456">
            <w:pPr>
              <w:pStyle w:val="TableTextEntries"/>
            </w:pPr>
            <w:r>
              <w:t>Placed on council website</w:t>
            </w:r>
          </w:p>
        </w:tc>
        <w:tc>
          <w:tcPr>
            <w:tcW w:w="2534" w:type="pct"/>
          </w:tcPr>
          <w:p w14:paraId="6360B118" w14:textId="77777777" w:rsidR="00AD0580" w:rsidRDefault="00AD0580" w:rsidP="00B34456">
            <w:pPr>
              <w:pStyle w:val="TableTextEntries"/>
              <w:cnfStyle w:val="000000010000" w:firstRow="0" w:lastRow="0" w:firstColumn="0" w:lastColumn="0" w:oddVBand="0" w:evenVBand="0" w:oddHBand="0" w:evenHBand="1" w:firstRowFirstColumn="0" w:firstRowLastColumn="0" w:lastRowFirstColumn="0" w:lastRowLastColumn="0"/>
            </w:pPr>
          </w:p>
        </w:tc>
      </w:tr>
      <w:tr w:rsidR="00AD0580" w14:paraId="5317BE5F" w14:textId="77777777" w:rsidTr="00B34456">
        <w:tc>
          <w:tcPr>
            <w:cnfStyle w:val="001000000000" w:firstRow="0" w:lastRow="0" w:firstColumn="1" w:lastColumn="0" w:oddVBand="0" w:evenVBand="0" w:oddHBand="0" w:evenHBand="0" w:firstRowFirstColumn="0" w:firstRowLastColumn="0" w:lastRowFirstColumn="0" w:lastRowLastColumn="0"/>
            <w:tcW w:w="2466" w:type="pct"/>
          </w:tcPr>
          <w:p w14:paraId="5A579A58" w14:textId="77777777" w:rsidR="00AD0580" w:rsidRDefault="00AD0580" w:rsidP="00B34456">
            <w:pPr>
              <w:pStyle w:val="TableTextEntries"/>
            </w:pPr>
          </w:p>
        </w:tc>
        <w:tc>
          <w:tcPr>
            <w:tcW w:w="2534" w:type="pct"/>
          </w:tcPr>
          <w:p w14:paraId="6DC90027" w14:textId="77777777" w:rsidR="00AD0580" w:rsidRDefault="00AD0580" w:rsidP="00B34456">
            <w:pPr>
              <w:pStyle w:val="TableTextEntries"/>
              <w:cnfStyle w:val="000000000000" w:firstRow="0" w:lastRow="0" w:firstColumn="0" w:lastColumn="0" w:oddVBand="0" w:evenVBand="0" w:oddHBand="0" w:evenHBand="0" w:firstRowFirstColumn="0" w:firstRowLastColumn="0" w:lastRowFirstColumn="0" w:lastRowLastColumn="0"/>
            </w:pPr>
          </w:p>
        </w:tc>
      </w:tr>
      <w:tr w:rsidR="00AD0580" w14:paraId="688AF718" w14:textId="77777777" w:rsidTr="00B3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pct"/>
            <w:hideMark/>
          </w:tcPr>
          <w:p w14:paraId="50EF130F" w14:textId="77777777" w:rsidR="00AD0580" w:rsidRDefault="00AD0580" w:rsidP="00B34456">
            <w:pPr>
              <w:pStyle w:val="TableTextEntries"/>
            </w:pPr>
            <w:r>
              <w:t>Endorsed by council</w:t>
            </w:r>
          </w:p>
        </w:tc>
        <w:tc>
          <w:tcPr>
            <w:tcW w:w="2534" w:type="pct"/>
          </w:tcPr>
          <w:p w14:paraId="7EBB0A66" w14:textId="77777777" w:rsidR="00AD0580" w:rsidRDefault="00AD0580" w:rsidP="00B34456">
            <w:pPr>
              <w:pStyle w:val="TableTextEntries"/>
              <w:cnfStyle w:val="000000010000" w:firstRow="0" w:lastRow="0" w:firstColumn="0" w:lastColumn="0" w:oddVBand="0" w:evenVBand="0" w:oddHBand="0" w:evenHBand="1" w:firstRowFirstColumn="0" w:firstRowLastColumn="0" w:lastRowFirstColumn="0" w:lastRowLastColumn="0"/>
            </w:pPr>
          </w:p>
        </w:tc>
      </w:tr>
      <w:tr w:rsidR="00AD0580" w14:paraId="5F754DD1" w14:textId="77777777" w:rsidTr="00B34456">
        <w:tc>
          <w:tcPr>
            <w:cnfStyle w:val="001000000000" w:firstRow="0" w:lastRow="0" w:firstColumn="1" w:lastColumn="0" w:oddVBand="0" w:evenVBand="0" w:oddHBand="0" w:evenHBand="0" w:firstRowFirstColumn="0" w:firstRowLastColumn="0" w:lastRowFirstColumn="0" w:lastRowLastColumn="0"/>
            <w:tcW w:w="2466" w:type="pct"/>
            <w:hideMark/>
          </w:tcPr>
          <w:p w14:paraId="3636404A" w14:textId="77777777" w:rsidR="00AD0580" w:rsidRDefault="00AD0580" w:rsidP="00B34456">
            <w:pPr>
              <w:pStyle w:val="TableTextEntries"/>
            </w:pPr>
            <w:r>
              <w:t>Placed on council website</w:t>
            </w:r>
          </w:p>
        </w:tc>
        <w:tc>
          <w:tcPr>
            <w:tcW w:w="2534" w:type="pct"/>
          </w:tcPr>
          <w:p w14:paraId="5A4D384A" w14:textId="77777777" w:rsidR="00AD0580" w:rsidRDefault="00AD0580" w:rsidP="00B34456">
            <w:pPr>
              <w:pStyle w:val="TableTextEntries"/>
              <w:cnfStyle w:val="000000000000" w:firstRow="0" w:lastRow="0" w:firstColumn="0" w:lastColumn="0" w:oddVBand="0" w:evenVBand="0" w:oddHBand="0" w:evenHBand="0" w:firstRowFirstColumn="0" w:firstRowLastColumn="0" w:lastRowFirstColumn="0" w:lastRowLastColumn="0"/>
            </w:pPr>
          </w:p>
        </w:tc>
      </w:tr>
    </w:tbl>
    <w:p w14:paraId="32372A16" w14:textId="48AE4E69" w:rsidR="00AD0580" w:rsidRPr="00B34456" w:rsidRDefault="0062326A" w:rsidP="00630F16">
      <w:pPr>
        <w:pStyle w:val="Caption"/>
        <w:numPr>
          <w:ilvl w:val="0"/>
          <w:numId w:val="16"/>
        </w:numPr>
        <w:rPr>
          <w:rFonts w:ascii="Arial" w:hAnsi="Arial"/>
          <w:sz w:val="22"/>
          <w:szCs w:val="21"/>
        </w:rPr>
      </w:pPr>
      <w:sdt>
        <w:sdtPr>
          <w:id w:val="-1116215958"/>
          <w:placeholder>
            <w:docPart w:val="59B34FC182FD43D1909FE6F91BB3CC0D"/>
          </w:placeholder>
          <w:docPartList>
            <w:docPartGallery w:val="AutoText"/>
            <w:docPartCategory w:val="Table Captions"/>
          </w:docPartList>
        </w:sdtPr>
        <w:sdtEndPr/>
        <w:sdtContent>
          <w:r w:rsidR="00B34456">
            <w:t xml:space="preserve">Table </w:t>
          </w:r>
          <w:r w:rsidR="00B34456">
            <w:rPr>
              <w:noProof/>
            </w:rPr>
            <w:fldChar w:fldCharType="begin"/>
          </w:r>
          <w:r w:rsidR="00B34456">
            <w:rPr>
              <w:noProof/>
            </w:rPr>
            <w:instrText xml:space="preserve"> STYLEREF 1 \s </w:instrText>
          </w:r>
          <w:r w:rsidR="00B34456">
            <w:rPr>
              <w:noProof/>
            </w:rPr>
            <w:fldChar w:fldCharType="separate"/>
          </w:r>
          <w:r>
            <w:rPr>
              <w:noProof/>
            </w:rPr>
            <w:t>4</w:t>
          </w:r>
          <w:r w:rsidR="00B34456">
            <w:rPr>
              <w:noProof/>
            </w:rPr>
            <w:fldChar w:fldCharType="end"/>
          </w:r>
          <w:r w:rsidR="00B34456">
            <w:t>.</w:t>
          </w:r>
          <w:r w:rsidR="00B34456">
            <w:rPr>
              <w:noProof/>
            </w:rPr>
            <w:fldChar w:fldCharType="begin"/>
          </w:r>
          <w:r w:rsidR="00B34456">
            <w:rPr>
              <w:noProof/>
            </w:rPr>
            <w:instrText xml:space="preserve"> SEQ Table \* ARABIC \s 1 </w:instrText>
          </w:r>
          <w:r w:rsidR="00B34456">
            <w:rPr>
              <w:noProof/>
            </w:rPr>
            <w:fldChar w:fldCharType="separate"/>
          </w:r>
          <w:r>
            <w:rPr>
              <w:noProof/>
            </w:rPr>
            <w:t>3</w:t>
          </w:r>
          <w:r w:rsidR="00B34456">
            <w:rPr>
              <w:noProof/>
            </w:rPr>
            <w:fldChar w:fldCharType="end"/>
          </w:r>
        </w:sdtContent>
      </w:sdt>
      <w:r w:rsidR="00B34456">
        <w:t xml:space="preserve"> </w:t>
      </w:r>
      <w:r w:rsidR="00AD0580">
        <w:t>Website links for council’s IP&amp;R documents</w:t>
      </w:r>
    </w:p>
    <w:tbl>
      <w:tblPr>
        <w:tblStyle w:val="BasicIPARTtable"/>
        <w:tblW w:w="9015" w:type="dxa"/>
        <w:tblLayout w:type="fixed"/>
        <w:tblLook w:val="0420" w:firstRow="1" w:lastRow="0" w:firstColumn="0" w:lastColumn="0" w:noHBand="0" w:noVBand="1"/>
      </w:tblPr>
      <w:tblGrid>
        <w:gridCol w:w="3346"/>
        <w:gridCol w:w="5669"/>
      </w:tblGrid>
      <w:tr w:rsidR="00AD0580" w14:paraId="4DB051D3" w14:textId="77777777" w:rsidTr="00B6385A">
        <w:trPr>
          <w:cnfStyle w:val="100000000000" w:firstRow="1" w:lastRow="0" w:firstColumn="0" w:lastColumn="0" w:oddVBand="0" w:evenVBand="0" w:oddHBand="0" w:evenHBand="0" w:firstRowFirstColumn="0" w:firstRowLastColumn="0" w:lastRowFirstColumn="0" w:lastRowLastColumn="0"/>
        </w:trPr>
        <w:tc>
          <w:tcPr>
            <w:tcW w:w="3346" w:type="dxa"/>
            <w:hideMark/>
          </w:tcPr>
          <w:p w14:paraId="09565BB2" w14:textId="77777777" w:rsidR="00AD0580" w:rsidRDefault="00AD0580" w:rsidP="00B34456">
            <w:pPr>
              <w:pStyle w:val="TableTextColumnHeading"/>
            </w:pPr>
            <w:r>
              <w:t xml:space="preserve">Document </w:t>
            </w:r>
          </w:p>
        </w:tc>
        <w:tc>
          <w:tcPr>
            <w:tcW w:w="5669" w:type="dxa"/>
            <w:hideMark/>
          </w:tcPr>
          <w:p w14:paraId="51087D00" w14:textId="77777777" w:rsidR="00AD0580" w:rsidRDefault="00AD0580" w:rsidP="00B34456">
            <w:pPr>
              <w:pStyle w:val="TableTextColumnHeading"/>
            </w:pPr>
            <w:r>
              <w:t>Website link</w:t>
            </w:r>
          </w:p>
        </w:tc>
      </w:tr>
      <w:tr w:rsidR="00AD0580" w14:paraId="4DAA2A5B" w14:textId="77777777" w:rsidTr="00B6385A">
        <w:tc>
          <w:tcPr>
            <w:tcW w:w="3346" w:type="dxa"/>
            <w:hideMark/>
          </w:tcPr>
          <w:p w14:paraId="003FE9EB" w14:textId="77777777" w:rsidR="00AD0580" w:rsidRDefault="00AD0580" w:rsidP="00B34456">
            <w:pPr>
              <w:pStyle w:val="TableTextEntries"/>
            </w:pPr>
            <w:r>
              <w:t>Community Strategic Plan</w:t>
            </w:r>
          </w:p>
        </w:tc>
        <w:tc>
          <w:tcPr>
            <w:tcW w:w="5669" w:type="dxa"/>
          </w:tcPr>
          <w:p w14:paraId="2EFD7CD1" w14:textId="77777777" w:rsidR="00AD0580" w:rsidRDefault="00AD0580" w:rsidP="00B34456">
            <w:pPr>
              <w:pStyle w:val="TableTextEntries"/>
            </w:pPr>
          </w:p>
        </w:tc>
      </w:tr>
      <w:tr w:rsidR="00AD0580" w14:paraId="6310C923" w14:textId="77777777" w:rsidTr="00B6385A">
        <w:trPr>
          <w:cnfStyle w:val="000000010000" w:firstRow="0" w:lastRow="0" w:firstColumn="0" w:lastColumn="0" w:oddVBand="0" w:evenVBand="0" w:oddHBand="0" w:evenHBand="1" w:firstRowFirstColumn="0" w:firstRowLastColumn="0" w:lastRowFirstColumn="0" w:lastRowLastColumn="0"/>
        </w:trPr>
        <w:tc>
          <w:tcPr>
            <w:tcW w:w="3346" w:type="dxa"/>
            <w:hideMark/>
          </w:tcPr>
          <w:p w14:paraId="1427B16A" w14:textId="77777777" w:rsidR="00AD0580" w:rsidRDefault="00AD0580" w:rsidP="00B34456">
            <w:pPr>
              <w:pStyle w:val="TableTextEntries"/>
            </w:pPr>
            <w:r>
              <w:t>Delivery Program</w:t>
            </w:r>
          </w:p>
        </w:tc>
        <w:tc>
          <w:tcPr>
            <w:tcW w:w="5669" w:type="dxa"/>
          </w:tcPr>
          <w:p w14:paraId="51CDE681" w14:textId="77777777" w:rsidR="00AD0580" w:rsidRDefault="00AD0580" w:rsidP="00B34456">
            <w:pPr>
              <w:pStyle w:val="TableTextEntries"/>
            </w:pPr>
          </w:p>
        </w:tc>
      </w:tr>
      <w:tr w:rsidR="00AD0580" w14:paraId="74C58CC6" w14:textId="77777777" w:rsidTr="00B6385A">
        <w:tc>
          <w:tcPr>
            <w:tcW w:w="3346" w:type="dxa"/>
            <w:hideMark/>
          </w:tcPr>
          <w:p w14:paraId="16014199" w14:textId="77777777" w:rsidR="00AD0580" w:rsidRDefault="00AD0580" w:rsidP="00B34456">
            <w:pPr>
              <w:pStyle w:val="TableTextEntries"/>
            </w:pPr>
            <w:r>
              <w:t>Long Term Financial Plan</w:t>
            </w:r>
          </w:p>
        </w:tc>
        <w:tc>
          <w:tcPr>
            <w:tcW w:w="5669" w:type="dxa"/>
          </w:tcPr>
          <w:p w14:paraId="493E440D" w14:textId="77777777" w:rsidR="00AD0580" w:rsidRDefault="00AD0580" w:rsidP="00B34456">
            <w:pPr>
              <w:pStyle w:val="TableTextEntries"/>
            </w:pPr>
          </w:p>
        </w:tc>
      </w:tr>
      <w:tr w:rsidR="00AD0580" w14:paraId="3AC32F56" w14:textId="77777777" w:rsidTr="00B6385A">
        <w:trPr>
          <w:cnfStyle w:val="000000010000" w:firstRow="0" w:lastRow="0" w:firstColumn="0" w:lastColumn="0" w:oddVBand="0" w:evenVBand="0" w:oddHBand="0" w:evenHBand="1" w:firstRowFirstColumn="0" w:firstRowLastColumn="0" w:lastRowFirstColumn="0" w:lastRowLastColumn="0"/>
        </w:trPr>
        <w:tc>
          <w:tcPr>
            <w:tcW w:w="3346" w:type="dxa"/>
            <w:hideMark/>
          </w:tcPr>
          <w:p w14:paraId="59B670E7" w14:textId="77777777" w:rsidR="00AD0580" w:rsidRDefault="00AD0580" w:rsidP="00B34456">
            <w:pPr>
              <w:pStyle w:val="TableTextEntries"/>
            </w:pPr>
            <w:r>
              <w:t>Asset Management Strategy / Plan(s)</w:t>
            </w:r>
          </w:p>
        </w:tc>
        <w:tc>
          <w:tcPr>
            <w:tcW w:w="5669" w:type="dxa"/>
          </w:tcPr>
          <w:p w14:paraId="47163A30" w14:textId="77777777" w:rsidR="00AD0580" w:rsidRDefault="00AD0580" w:rsidP="00B34456">
            <w:pPr>
              <w:pStyle w:val="TableTextEntries"/>
            </w:pPr>
          </w:p>
        </w:tc>
      </w:tr>
    </w:tbl>
    <w:p w14:paraId="4C374655" w14:textId="77777777" w:rsidR="00AD0580" w:rsidRDefault="00AD0580" w:rsidP="00B34456">
      <w:pPr>
        <w:pStyle w:val="Heading2"/>
        <w:rPr>
          <w:rFonts w:ascii="Arial" w:hAnsi="Arial"/>
          <w:szCs w:val="21"/>
        </w:rPr>
      </w:pPr>
      <w:bookmarkStart w:id="46" w:name="_Toc25663209"/>
      <w:bookmarkStart w:id="47" w:name="_Toc25663278"/>
      <w:bookmarkStart w:id="48" w:name="_Toc25663210"/>
      <w:bookmarkStart w:id="49" w:name="_Toc25663279"/>
      <w:bookmarkStart w:id="50" w:name="_Toc25663211"/>
      <w:bookmarkStart w:id="51" w:name="_Toc25663280"/>
      <w:bookmarkStart w:id="52" w:name="_Toc26803350"/>
      <w:bookmarkStart w:id="53" w:name="_Toc39657996"/>
      <w:bookmarkEnd w:id="46"/>
      <w:bookmarkEnd w:id="47"/>
      <w:bookmarkEnd w:id="48"/>
      <w:bookmarkEnd w:id="49"/>
      <w:bookmarkEnd w:id="50"/>
      <w:bookmarkEnd w:id="51"/>
      <w:r>
        <w:t>What, if any, relevant issues arose in the public exhibition of the IP&amp;R documents?</w:t>
      </w:r>
      <w:bookmarkEnd w:id="52"/>
      <w:bookmarkEnd w:id="53"/>
      <w:r>
        <w:t xml:space="preserve"> </w:t>
      </w:r>
    </w:p>
    <w:p w14:paraId="7F92041D" w14:textId="4FF3B131" w:rsidR="00AD0580" w:rsidRDefault="00AD0580" w:rsidP="00AD0580">
      <w:pPr>
        <w:pStyle w:val="BodyText"/>
        <w:rPr>
          <w:sz w:val="22"/>
        </w:rPr>
      </w:pPr>
      <w:r w:rsidRPr="00B34456">
        <w:rPr>
          <w:bCs/>
        </w:rPr>
        <w:t>In the text box</w:t>
      </w:r>
      <w:r>
        <w:t xml:space="preserve"> explain any issues arising from the council’s IP&amp;R processes and documentation associated with the proposed SV which you consider are relevant factors to </w:t>
      </w:r>
      <w:r w:rsidR="009F404F">
        <w:t xml:space="preserve">be </w:t>
      </w:r>
      <w:r w:rsidR="00FC5CF4">
        <w:t>considered</w:t>
      </w:r>
      <w:r>
        <w:t xml:space="preserve"> in assessing the council’s application, including responses to public exhibition.</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780ACA5D" w14:textId="77777777" w:rsidTr="00AD0580">
        <w:trPr>
          <w:trHeight w:val="1134"/>
        </w:trPr>
        <w:tc>
          <w:tcPr>
            <w:tcW w:w="9000" w:type="dxa"/>
            <w:tcBorders>
              <w:top w:val="single" w:sz="4" w:space="0" w:color="C8D3D5"/>
              <w:left w:val="nil"/>
              <w:bottom w:val="single" w:sz="4" w:space="0" w:color="C8D3D5"/>
              <w:right w:val="nil"/>
            </w:tcBorders>
            <w:hideMark/>
          </w:tcPr>
          <w:sdt>
            <w:sdtPr>
              <w:id w:val="2068216134"/>
              <w:placeholder>
                <w:docPart w:val="47EFC3892075474E979931E03EA66A54"/>
              </w:placeholder>
              <w:showingPlcHdr/>
            </w:sdtPr>
            <w:sdtEndPr/>
            <w:sdtContent>
              <w:p w14:paraId="1FB4D98D" w14:textId="71C7E170" w:rsidR="00AD0580" w:rsidRDefault="00AD0580">
                <w:pPr>
                  <w:pStyle w:val="BodyText"/>
                </w:pPr>
                <w:r>
                  <w:t>Click here to enter text.</w:t>
                </w:r>
              </w:p>
            </w:sdtContent>
          </w:sdt>
        </w:tc>
      </w:tr>
    </w:tbl>
    <w:p w14:paraId="60F649E5" w14:textId="77777777" w:rsidR="00AD0580" w:rsidRDefault="00AD0580" w:rsidP="00B34456">
      <w:pPr>
        <w:pStyle w:val="Heading2"/>
      </w:pPr>
      <w:bookmarkStart w:id="54" w:name="_Toc26803351"/>
      <w:bookmarkStart w:id="55" w:name="_Toc39657997"/>
      <w:r>
        <w:t>Where is the proposed special variation referred to in the council’s IP&amp;R documents?</w:t>
      </w:r>
      <w:bookmarkEnd w:id="54"/>
      <w:bookmarkEnd w:id="55"/>
    </w:p>
    <w:p w14:paraId="637DBC3E" w14:textId="2E8B9156" w:rsidR="00AD0580" w:rsidRDefault="00AD0580" w:rsidP="00AD0580">
      <w:pPr>
        <w:pStyle w:val="BodyText"/>
      </w:pPr>
      <w:r>
        <w:t>Complete Table 4.4 with all relevant page (or section) references in the mandatory IP&amp;R documents for material related to each criterion.</w:t>
      </w:r>
      <w:r w:rsidR="00A376CB">
        <w:t xml:space="preserve"> </w:t>
      </w:r>
      <w:r>
        <w:t>Add rows for other IP&amp;R documents if necessary.</w:t>
      </w:r>
    </w:p>
    <w:p w14:paraId="1E87A975" w14:textId="778801EF" w:rsidR="00B34456" w:rsidRDefault="0062326A" w:rsidP="00B34456">
      <w:pPr>
        <w:pStyle w:val="Caption"/>
        <w:numPr>
          <w:ilvl w:val="0"/>
          <w:numId w:val="16"/>
        </w:numPr>
      </w:pPr>
      <w:sdt>
        <w:sdtPr>
          <w:id w:val="-315885056"/>
          <w:placeholder>
            <w:docPart w:val="EE4195E603014DF38BDE2AFD9B94B384"/>
          </w:placeholder>
          <w:docPartList>
            <w:docPartGallery w:val="AutoText"/>
            <w:docPartCategory w:val="Table Captions"/>
          </w:docPartList>
        </w:sdtPr>
        <w:sdtEndPr/>
        <w:sdtContent>
          <w:r w:rsidR="00B34456">
            <w:t xml:space="preserve">Table </w:t>
          </w:r>
          <w:r w:rsidR="00B34456">
            <w:rPr>
              <w:noProof/>
            </w:rPr>
            <w:fldChar w:fldCharType="begin"/>
          </w:r>
          <w:r w:rsidR="00B34456">
            <w:rPr>
              <w:noProof/>
            </w:rPr>
            <w:instrText xml:space="preserve"> STYLEREF 1 \s </w:instrText>
          </w:r>
          <w:r w:rsidR="00B34456">
            <w:rPr>
              <w:noProof/>
            </w:rPr>
            <w:fldChar w:fldCharType="separate"/>
          </w:r>
          <w:r>
            <w:rPr>
              <w:noProof/>
            </w:rPr>
            <w:t>4</w:t>
          </w:r>
          <w:r w:rsidR="00B34456">
            <w:rPr>
              <w:noProof/>
            </w:rPr>
            <w:fldChar w:fldCharType="end"/>
          </w:r>
          <w:r w:rsidR="00B34456">
            <w:t>.</w:t>
          </w:r>
          <w:r w:rsidR="00B34456">
            <w:rPr>
              <w:noProof/>
            </w:rPr>
            <w:fldChar w:fldCharType="begin"/>
          </w:r>
          <w:r w:rsidR="00B34456">
            <w:rPr>
              <w:noProof/>
            </w:rPr>
            <w:instrText xml:space="preserve"> SEQ Table \* ARABIC \s 1 </w:instrText>
          </w:r>
          <w:r w:rsidR="00B34456">
            <w:rPr>
              <w:noProof/>
            </w:rPr>
            <w:fldChar w:fldCharType="separate"/>
          </w:r>
          <w:r>
            <w:rPr>
              <w:noProof/>
            </w:rPr>
            <w:t>4</w:t>
          </w:r>
          <w:r w:rsidR="00B34456">
            <w:rPr>
              <w:noProof/>
            </w:rPr>
            <w:fldChar w:fldCharType="end"/>
          </w:r>
        </w:sdtContent>
      </w:sdt>
      <w:r w:rsidR="00B34456">
        <w:t xml:space="preserve"> Insert text</w:t>
      </w:r>
    </w:p>
    <w:tbl>
      <w:tblPr>
        <w:tblStyle w:val="BasicIPARTtable"/>
        <w:tblW w:w="9015" w:type="dxa"/>
        <w:tblLayout w:type="fixed"/>
        <w:tblLook w:val="04A0" w:firstRow="1" w:lastRow="0" w:firstColumn="1" w:lastColumn="0" w:noHBand="0" w:noVBand="1"/>
      </w:tblPr>
      <w:tblGrid>
        <w:gridCol w:w="7088"/>
        <w:gridCol w:w="1927"/>
      </w:tblGrid>
      <w:tr w:rsidR="00AD0580" w14:paraId="0956FCD0" w14:textId="77777777" w:rsidTr="004D5C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hideMark/>
          </w:tcPr>
          <w:p w14:paraId="69AB7F7F" w14:textId="77777777" w:rsidR="00AD0580" w:rsidRDefault="00AD0580" w:rsidP="00B34456">
            <w:pPr>
              <w:pStyle w:val="TableTextColumnHeading"/>
            </w:pPr>
            <w:r>
              <w:t xml:space="preserve">IP&amp;R document </w:t>
            </w:r>
          </w:p>
        </w:tc>
        <w:tc>
          <w:tcPr>
            <w:tcW w:w="1927" w:type="dxa"/>
            <w:hideMark/>
          </w:tcPr>
          <w:p w14:paraId="73471755" w14:textId="77777777" w:rsidR="00AD0580" w:rsidRDefault="00AD0580" w:rsidP="00B34456">
            <w:pPr>
              <w:pStyle w:val="TableTextColumnHeading"/>
              <w:cnfStyle w:val="100000000000" w:firstRow="1" w:lastRow="0" w:firstColumn="0" w:lastColumn="0" w:oddVBand="0" w:evenVBand="0" w:oddHBand="0" w:evenHBand="0" w:firstRowFirstColumn="0" w:firstRowLastColumn="0" w:lastRowFirstColumn="0" w:lastRowLastColumn="0"/>
            </w:pPr>
            <w:r>
              <w:t>Page reference(s)</w:t>
            </w:r>
          </w:p>
        </w:tc>
      </w:tr>
      <w:tr w:rsidR="00AD0580" w14:paraId="22C47C19" w14:textId="77777777" w:rsidTr="004D5CD8">
        <w:tc>
          <w:tcPr>
            <w:cnfStyle w:val="001000000000" w:firstRow="0" w:lastRow="0" w:firstColumn="1" w:lastColumn="0" w:oddVBand="0" w:evenVBand="0" w:oddHBand="0" w:evenHBand="0" w:firstRowFirstColumn="0" w:firstRowLastColumn="0" w:lastRowFirstColumn="0" w:lastRowLastColumn="0"/>
            <w:tcW w:w="7088" w:type="dxa"/>
            <w:hideMark/>
          </w:tcPr>
          <w:p w14:paraId="692D5E73" w14:textId="79FAFC7A" w:rsidR="00AD0580" w:rsidRDefault="00AD0580" w:rsidP="00B34456">
            <w:pPr>
              <w:pStyle w:val="TableTextEntries"/>
              <w:rPr>
                <w:b/>
              </w:rPr>
            </w:pPr>
            <w:r>
              <w:rPr>
                <w:b/>
              </w:rPr>
              <w:t>Criterion 1:</w:t>
            </w:r>
            <w:r w:rsidR="00A376CB">
              <w:rPr>
                <w:b/>
              </w:rPr>
              <w:t xml:space="preserve"> </w:t>
            </w:r>
            <w:r>
              <w:rPr>
                <w:b/>
              </w:rPr>
              <w:t>Financial need</w:t>
            </w:r>
          </w:p>
        </w:tc>
        <w:tc>
          <w:tcPr>
            <w:tcW w:w="1927" w:type="dxa"/>
          </w:tcPr>
          <w:p w14:paraId="0C8D4609" w14:textId="77777777" w:rsidR="00AD0580" w:rsidRDefault="00AD0580" w:rsidP="00B34456">
            <w:pPr>
              <w:pStyle w:val="TableTextEntries"/>
              <w:cnfStyle w:val="000000000000" w:firstRow="0" w:lastRow="0" w:firstColumn="0" w:lastColumn="0" w:oddVBand="0" w:evenVBand="0" w:oddHBand="0" w:evenHBand="0" w:firstRowFirstColumn="0" w:firstRowLastColumn="0" w:lastRowFirstColumn="0" w:lastRowLastColumn="0"/>
            </w:pPr>
          </w:p>
        </w:tc>
      </w:tr>
      <w:tr w:rsidR="00AD0580" w14:paraId="5EB37CFB" w14:textId="77777777" w:rsidTr="004D5C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66D980BB" w14:textId="77777777" w:rsidR="00AD0580" w:rsidRDefault="00AD0580" w:rsidP="00B34456">
            <w:pPr>
              <w:pStyle w:val="TableTextEntries"/>
            </w:pPr>
          </w:p>
        </w:tc>
        <w:tc>
          <w:tcPr>
            <w:tcW w:w="1927" w:type="dxa"/>
          </w:tcPr>
          <w:p w14:paraId="412C61DF" w14:textId="77777777" w:rsidR="00AD0580" w:rsidRDefault="00AD0580" w:rsidP="00B34456">
            <w:pPr>
              <w:pStyle w:val="TableTextEntries"/>
              <w:cnfStyle w:val="000000010000" w:firstRow="0" w:lastRow="0" w:firstColumn="0" w:lastColumn="0" w:oddVBand="0" w:evenVBand="0" w:oddHBand="0" w:evenHBand="1" w:firstRowFirstColumn="0" w:firstRowLastColumn="0" w:lastRowFirstColumn="0" w:lastRowLastColumn="0"/>
            </w:pPr>
          </w:p>
        </w:tc>
      </w:tr>
      <w:tr w:rsidR="00AD0580" w14:paraId="556EB7AD" w14:textId="77777777" w:rsidTr="004D5CD8">
        <w:tc>
          <w:tcPr>
            <w:cnfStyle w:val="001000000000" w:firstRow="0" w:lastRow="0" w:firstColumn="1" w:lastColumn="0" w:oddVBand="0" w:evenVBand="0" w:oddHBand="0" w:evenHBand="0" w:firstRowFirstColumn="0" w:firstRowLastColumn="0" w:lastRowFirstColumn="0" w:lastRowLastColumn="0"/>
            <w:tcW w:w="7088" w:type="dxa"/>
          </w:tcPr>
          <w:p w14:paraId="26CE8246" w14:textId="77777777" w:rsidR="00AD0580" w:rsidRDefault="00AD0580" w:rsidP="00B34456">
            <w:pPr>
              <w:pStyle w:val="TableTextEntries"/>
            </w:pPr>
          </w:p>
        </w:tc>
        <w:tc>
          <w:tcPr>
            <w:tcW w:w="1927" w:type="dxa"/>
          </w:tcPr>
          <w:p w14:paraId="5B689025" w14:textId="77777777" w:rsidR="00AD0580" w:rsidRDefault="00AD0580" w:rsidP="00B34456">
            <w:pPr>
              <w:pStyle w:val="TableTextEntries"/>
              <w:cnfStyle w:val="000000000000" w:firstRow="0" w:lastRow="0" w:firstColumn="0" w:lastColumn="0" w:oddVBand="0" w:evenVBand="0" w:oddHBand="0" w:evenHBand="0" w:firstRowFirstColumn="0" w:firstRowLastColumn="0" w:lastRowFirstColumn="0" w:lastRowLastColumn="0"/>
            </w:pPr>
          </w:p>
        </w:tc>
      </w:tr>
      <w:tr w:rsidR="00AD0580" w14:paraId="32D90C7F" w14:textId="77777777" w:rsidTr="004D5C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138958B1" w14:textId="77777777" w:rsidR="00AD0580" w:rsidRDefault="00AD0580" w:rsidP="00B34456">
            <w:pPr>
              <w:pStyle w:val="TableTextEntries"/>
            </w:pPr>
          </w:p>
        </w:tc>
        <w:tc>
          <w:tcPr>
            <w:tcW w:w="1927" w:type="dxa"/>
          </w:tcPr>
          <w:p w14:paraId="171C46E9" w14:textId="77777777" w:rsidR="00AD0580" w:rsidRDefault="00AD0580" w:rsidP="00B34456">
            <w:pPr>
              <w:pStyle w:val="TableTextEntries"/>
              <w:cnfStyle w:val="000000010000" w:firstRow="0" w:lastRow="0" w:firstColumn="0" w:lastColumn="0" w:oddVBand="0" w:evenVBand="0" w:oddHBand="0" w:evenHBand="1" w:firstRowFirstColumn="0" w:firstRowLastColumn="0" w:lastRowFirstColumn="0" w:lastRowLastColumn="0"/>
            </w:pPr>
          </w:p>
        </w:tc>
      </w:tr>
      <w:tr w:rsidR="00AD0580" w14:paraId="67ED4138" w14:textId="77777777" w:rsidTr="004D5CD8">
        <w:tc>
          <w:tcPr>
            <w:cnfStyle w:val="001000000000" w:firstRow="0" w:lastRow="0" w:firstColumn="1" w:lastColumn="0" w:oddVBand="0" w:evenVBand="0" w:oddHBand="0" w:evenHBand="0" w:firstRowFirstColumn="0" w:firstRowLastColumn="0" w:lastRowFirstColumn="0" w:lastRowLastColumn="0"/>
            <w:tcW w:w="7088" w:type="dxa"/>
            <w:hideMark/>
          </w:tcPr>
          <w:p w14:paraId="4BC13249" w14:textId="2FFC4DD8" w:rsidR="00AD0580" w:rsidRDefault="00AD0580" w:rsidP="00B34456">
            <w:pPr>
              <w:pStyle w:val="TableTextEntries"/>
              <w:rPr>
                <w:b/>
              </w:rPr>
            </w:pPr>
            <w:r>
              <w:rPr>
                <w:b/>
              </w:rPr>
              <w:t>Criterion 2:</w:t>
            </w:r>
            <w:r w:rsidR="00A376CB">
              <w:rPr>
                <w:b/>
              </w:rPr>
              <w:t xml:space="preserve"> </w:t>
            </w:r>
            <w:r>
              <w:rPr>
                <w:b/>
              </w:rPr>
              <w:t>Community awareness and engagement</w:t>
            </w:r>
          </w:p>
        </w:tc>
        <w:tc>
          <w:tcPr>
            <w:tcW w:w="1927" w:type="dxa"/>
          </w:tcPr>
          <w:p w14:paraId="4DB305AB" w14:textId="77777777" w:rsidR="00AD0580" w:rsidRDefault="00AD0580" w:rsidP="00B34456">
            <w:pPr>
              <w:pStyle w:val="TableTextEntries"/>
              <w:cnfStyle w:val="000000000000" w:firstRow="0" w:lastRow="0" w:firstColumn="0" w:lastColumn="0" w:oddVBand="0" w:evenVBand="0" w:oddHBand="0" w:evenHBand="0" w:firstRowFirstColumn="0" w:firstRowLastColumn="0" w:lastRowFirstColumn="0" w:lastRowLastColumn="0"/>
            </w:pPr>
          </w:p>
        </w:tc>
      </w:tr>
      <w:tr w:rsidR="00AD0580" w14:paraId="6461280B" w14:textId="77777777" w:rsidTr="004D5C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13EBE1DB" w14:textId="77777777" w:rsidR="00AD0580" w:rsidRDefault="00AD0580" w:rsidP="00B34456">
            <w:pPr>
              <w:pStyle w:val="TableTextEntries"/>
            </w:pPr>
          </w:p>
        </w:tc>
        <w:tc>
          <w:tcPr>
            <w:tcW w:w="1927" w:type="dxa"/>
          </w:tcPr>
          <w:p w14:paraId="5B44403C" w14:textId="77777777" w:rsidR="00AD0580" w:rsidRDefault="00AD0580" w:rsidP="00B34456">
            <w:pPr>
              <w:pStyle w:val="TableTextEntries"/>
              <w:cnfStyle w:val="000000010000" w:firstRow="0" w:lastRow="0" w:firstColumn="0" w:lastColumn="0" w:oddVBand="0" w:evenVBand="0" w:oddHBand="0" w:evenHBand="1" w:firstRowFirstColumn="0" w:firstRowLastColumn="0" w:lastRowFirstColumn="0" w:lastRowLastColumn="0"/>
            </w:pPr>
          </w:p>
        </w:tc>
      </w:tr>
      <w:tr w:rsidR="00AD0580" w14:paraId="182BA631" w14:textId="77777777" w:rsidTr="004D5CD8">
        <w:tc>
          <w:tcPr>
            <w:cnfStyle w:val="001000000000" w:firstRow="0" w:lastRow="0" w:firstColumn="1" w:lastColumn="0" w:oddVBand="0" w:evenVBand="0" w:oddHBand="0" w:evenHBand="0" w:firstRowFirstColumn="0" w:firstRowLastColumn="0" w:lastRowFirstColumn="0" w:lastRowLastColumn="0"/>
            <w:tcW w:w="7088" w:type="dxa"/>
          </w:tcPr>
          <w:p w14:paraId="7E4A1D90" w14:textId="77777777" w:rsidR="00AD0580" w:rsidRDefault="00AD0580" w:rsidP="00B34456">
            <w:pPr>
              <w:pStyle w:val="TableTextEntries"/>
            </w:pPr>
          </w:p>
        </w:tc>
        <w:tc>
          <w:tcPr>
            <w:tcW w:w="1927" w:type="dxa"/>
          </w:tcPr>
          <w:p w14:paraId="7C5D08E8" w14:textId="77777777" w:rsidR="00AD0580" w:rsidRDefault="00AD0580" w:rsidP="00B34456">
            <w:pPr>
              <w:pStyle w:val="TableTextEntries"/>
              <w:cnfStyle w:val="000000000000" w:firstRow="0" w:lastRow="0" w:firstColumn="0" w:lastColumn="0" w:oddVBand="0" w:evenVBand="0" w:oddHBand="0" w:evenHBand="0" w:firstRowFirstColumn="0" w:firstRowLastColumn="0" w:lastRowFirstColumn="0" w:lastRowLastColumn="0"/>
            </w:pPr>
          </w:p>
        </w:tc>
      </w:tr>
      <w:tr w:rsidR="00AD0580" w14:paraId="413892E1" w14:textId="77777777" w:rsidTr="004D5C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5D936DA8" w14:textId="77777777" w:rsidR="00AD0580" w:rsidRDefault="00AD0580" w:rsidP="00B34456">
            <w:pPr>
              <w:pStyle w:val="TableTextEntries"/>
            </w:pPr>
          </w:p>
        </w:tc>
        <w:tc>
          <w:tcPr>
            <w:tcW w:w="1927" w:type="dxa"/>
          </w:tcPr>
          <w:p w14:paraId="7BE2A749" w14:textId="77777777" w:rsidR="00AD0580" w:rsidRDefault="00AD0580" w:rsidP="00B34456">
            <w:pPr>
              <w:pStyle w:val="TableTextEntries"/>
              <w:cnfStyle w:val="000000010000" w:firstRow="0" w:lastRow="0" w:firstColumn="0" w:lastColumn="0" w:oddVBand="0" w:evenVBand="0" w:oddHBand="0" w:evenHBand="1" w:firstRowFirstColumn="0" w:firstRowLastColumn="0" w:lastRowFirstColumn="0" w:lastRowLastColumn="0"/>
            </w:pPr>
          </w:p>
        </w:tc>
      </w:tr>
      <w:tr w:rsidR="00AD0580" w14:paraId="4485402D" w14:textId="77777777" w:rsidTr="004D5CD8">
        <w:tc>
          <w:tcPr>
            <w:cnfStyle w:val="001000000000" w:firstRow="0" w:lastRow="0" w:firstColumn="1" w:lastColumn="0" w:oddVBand="0" w:evenVBand="0" w:oddHBand="0" w:evenHBand="0" w:firstRowFirstColumn="0" w:firstRowLastColumn="0" w:lastRowFirstColumn="0" w:lastRowLastColumn="0"/>
            <w:tcW w:w="7088" w:type="dxa"/>
            <w:hideMark/>
          </w:tcPr>
          <w:p w14:paraId="3267A937" w14:textId="15239CBF" w:rsidR="00AD0580" w:rsidRDefault="00AD0580" w:rsidP="00B34456">
            <w:pPr>
              <w:pStyle w:val="TableTextEntries"/>
              <w:rPr>
                <w:b/>
              </w:rPr>
            </w:pPr>
            <w:r>
              <w:rPr>
                <w:b/>
              </w:rPr>
              <w:t>Criterion 3:</w:t>
            </w:r>
            <w:r w:rsidR="00A376CB">
              <w:rPr>
                <w:b/>
              </w:rPr>
              <w:t xml:space="preserve"> </w:t>
            </w:r>
            <w:r>
              <w:rPr>
                <w:b/>
              </w:rPr>
              <w:t>Impact on ratepayers</w:t>
            </w:r>
          </w:p>
        </w:tc>
        <w:tc>
          <w:tcPr>
            <w:tcW w:w="1927" w:type="dxa"/>
          </w:tcPr>
          <w:p w14:paraId="4DD376E6" w14:textId="77777777" w:rsidR="00AD0580" w:rsidRDefault="00AD0580" w:rsidP="00B34456">
            <w:pPr>
              <w:pStyle w:val="TableTextEntries"/>
              <w:cnfStyle w:val="000000000000" w:firstRow="0" w:lastRow="0" w:firstColumn="0" w:lastColumn="0" w:oddVBand="0" w:evenVBand="0" w:oddHBand="0" w:evenHBand="0" w:firstRowFirstColumn="0" w:firstRowLastColumn="0" w:lastRowFirstColumn="0" w:lastRowLastColumn="0"/>
            </w:pPr>
          </w:p>
        </w:tc>
      </w:tr>
      <w:tr w:rsidR="00AD0580" w14:paraId="68D33DFE" w14:textId="77777777" w:rsidTr="004D5C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46FBEA65" w14:textId="77777777" w:rsidR="00AD0580" w:rsidRDefault="00AD0580" w:rsidP="00B34456">
            <w:pPr>
              <w:pStyle w:val="TableTextEntries"/>
            </w:pPr>
          </w:p>
        </w:tc>
        <w:tc>
          <w:tcPr>
            <w:tcW w:w="1927" w:type="dxa"/>
          </w:tcPr>
          <w:p w14:paraId="495BFBAF" w14:textId="77777777" w:rsidR="00AD0580" w:rsidRDefault="00AD0580" w:rsidP="00B34456">
            <w:pPr>
              <w:pStyle w:val="TableTextEntries"/>
              <w:cnfStyle w:val="000000010000" w:firstRow="0" w:lastRow="0" w:firstColumn="0" w:lastColumn="0" w:oddVBand="0" w:evenVBand="0" w:oddHBand="0" w:evenHBand="1" w:firstRowFirstColumn="0" w:firstRowLastColumn="0" w:lastRowFirstColumn="0" w:lastRowLastColumn="0"/>
            </w:pPr>
          </w:p>
        </w:tc>
      </w:tr>
      <w:tr w:rsidR="00AD0580" w14:paraId="60F7DBB5" w14:textId="77777777" w:rsidTr="004D5CD8">
        <w:tc>
          <w:tcPr>
            <w:cnfStyle w:val="001000000000" w:firstRow="0" w:lastRow="0" w:firstColumn="1" w:lastColumn="0" w:oddVBand="0" w:evenVBand="0" w:oddHBand="0" w:evenHBand="0" w:firstRowFirstColumn="0" w:firstRowLastColumn="0" w:lastRowFirstColumn="0" w:lastRowLastColumn="0"/>
            <w:tcW w:w="7088" w:type="dxa"/>
          </w:tcPr>
          <w:p w14:paraId="0AFE15D0" w14:textId="77777777" w:rsidR="00AD0580" w:rsidRDefault="00AD0580" w:rsidP="00B34456">
            <w:pPr>
              <w:pStyle w:val="TableTextEntries"/>
            </w:pPr>
          </w:p>
        </w:tc>
        <w:tc>
          <w:tcPr>
            <w:tcW w:w="1927" w:type="dxa"/>
          </w:tcPr>
          <w:p w14:paraId="50978C8D" w14:textId="77777777" w:rsidR="00AD0580" w:rsidRDefault="00AD0580" w:rsidP="00B34456">
            <w:pPr>
              <w:pStyle w:val="TableTextEntries"/>
              <w:cnfStyle w:val="000000000000" w:firstRow="0" w:lastRow="0" w:firstColumn="0" w:lastColumn="0" w:oddVBand="0" w:evenVBand="0" w:oddHBand="0" w:evenHBand="0" w:firstRowFirstColumn="0" w:firstRowLastColumn="0" w:lastRowFirstColumn="0" w:lastRowLastColumn="0"/>
            </w:pPr>
          </w:p>
        </w:tc>
      </w:tr>
      <w:tr w:rsidR="00AD0580" w14:paraId="29B45B7C" w14:textId="77777777" w:rsidTr="004D5C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1FB48A78" w14:textId="77777777" w:rsidR="00AD0580" w:rsidRDefault="00AD0580" w:rsidP="00B34456">
            <w:pPr>
              <w:pStyle w:val="TableTextEntries"/>
            </w:pPr>
          </w:p>
        </w:tc>
        <w:tc>
          <w:tcPr>
            <w:tcW w:w="1927" w:type="dxa"/>
          </w:tcPr>
          <w:p w14:paraId="6C30DDA8" w14:textId="77777777" w:rsidR="00AD0580" w:rsidRDefault="00AD0580" w:rsidP="00B34456">
            <w:pPr>
              <w:pStyle w:val="TableTextEntries"/>
              <w:cnfStyle w:val="000000010000" w:firstRow="0" w:lastRow="0" w:firstColumn="0" w:lastColumn="0" w:oddVBand="0" w:evenVBand="0" w:oddHBand="0" w:evenHBand="1" w:firstRowFirstColumn="0" w:firstRowLastColumn="0" w:lastRowFirstColumn="0" w:lastRowLastColumn="0"/>
            </w:pPr>
          </w:p>
        </w:tc>
      </w:tr>
    </w:tbl>
    <w:p w14:paraId="07267BCB" w14:textId="77777777" w:rsidR="00AD0580" w:rsidRDefault="00AD0580" w:rsidP="00AD0580">
      <w:pPr>
        <w:pStyle w:val="BodyText"/>
        <w:rPr>
          <w:rFonts w:ascii="Arial" w:hAnsi="Arial"/>
          <w:sz w:val="22"/>
          <w:szCs w:val="21"/>
        </w:rPr>
      </w:pPr>
    </w:p>
    <w:bookmarkStart w:id="56" w:name="_Toc440869876"/>
    <w:bookmarkStart w:id="57" w:name="_Toc39657998"/>
    <w:bookmarkStart w:id="58" w:name="_Toc26803352"/>
    <w:p w14:paraId="228C8FDD" w14:textId="5862B35D" w:rsidR="00B6385A" w:rsidRPr="004E026C" w:rsidRDefault="0062326A" w:rsidP="00B6385A">
      <w:pPr>
        <w:pStyle w:val="Caption"/>
        <w:numPr>
          <w:ilvl w:val="0"/>
          <w:numId w:val="16"/>
        </w:numPr>
      </w:pPr>
      <w:sdt>
        <w:sdtPr>
          <w:id w:val="-1967343529"/>
          <w:placeholder>
            <w:docPart w:val="D057587B898245378B0F3D2BFBEE4053"/>
          </w:placeholder>
          <w:docPartList>
            <w:docPartGallery w:val="AutoText"/>
            <w:docPartCategory w:val="Table Captions"/>
          </w:docPartList>
        </w:sdtPr>
        <w:sdtEndPr/>
        <w:sdtContent>
          <w:r w:rsidR="00B6385A">
            <w:t xml:space="preserve">Table </w:t>
          </w:r>
          <w:r w:rsidR="00B6385A">
            <w:rPr>
              <w:noProof/>
            </w:rPr>
            <w:fldChar w:fldCharType="begin"/>
          </w:r>
          <w:r w:rsidR="00B6385A">
            <w:rPr>
              <w:noProof/>
            </w:rPr>
            <w:instrText xml:space="preserve"> STYLEREF 1 \s </w:instrText>
          </w:r>
          <w:r w:rsidR="00B6385A">
            <w:rPr>
              <w:noProof/>
            </w:rPr>
            <w:fldChar w:fldCharType="separate"/>
          </w:r>
          <w:r>
            <w:rPr>
              <w:noProof/>
            </w:rPr>
            <w:t>4</w:t>
          </w:r>
          <w:r w:rsidR="00B6385A">
            <w:rPr>
              <w:noProof/>
            </w:rPr>
            <w:fldChar w:fldCharType="end"/>
          </w:r>
          <w:r w:rsidR="00B6385A">
            <w:t>.</w:t>
          </w:r>
          <w:r w:rsidR="00B6385A">
            <w:rPr>
              <w:noProof/>
            </w:rPr>
            <w:fldChar w:fldCharType="begin"/>
          </w:r>
          <w:r w:rsidR="00B6385A">
            <w:rPr>
              <w:noProof/>
            </w:rPr>
            <w:instrText xml:space="preserve"> SEQ Table \* ARABIC \s 1 </w:instrText>
          </w:r>
          <w:r w:rsidR="00B6385A">
            <w:rPr>
              <w:noProof/>
            </w:rPr>
            <w:fldChar w:fldCharType="separate"/>
          </w:r>
          <w:r>
            <w:rPr>
              <w:noProof/>
            </w:rPr>
            <w:t>5</w:t>
          </w:r>
          <w:r w:rsidR="00B6385A">
            <w:rPr>
              <w:noProof/>
            </w:rPr>
            <w:fldChar w:fldCharType="end"/>
          </w:r>
        </w:sdtContent>
      </w:sdt>
      <w:r w:rsidR="00B6385A">
        <w:t xml:space="preserve"> Criterion </w:t>
      </w:r>
      <w:r w:rsidR="004D5CD8">
        <w:t>4</w:t>
      </w:r>
      <w:r w:rsidR="00B6385A">
        <w:t xml:space="preserve"> </w:t>
      </w:r>
      <w:r w:rsidR="004D5CD8">
        <w:t>a</w:t>
      </w:r>
      <w:r w:rsidR="00B6385A" w:rsidRPr="004E026C">
        <w:t xml:space="preserve">ttachments </w:t>
      </w:r>
    </w:p>
    <w:tbl>
      <w:tblPr>
        <w:tblStyle w:val="BasicIPARTtable"/>
        <w:tblW w:w="9014" w:type="dxa"/>
        <w:tblLayout w:type="fixed"/>
        <w:tblLook w:val="0020" w:firstRow="1" w:lastRow="0" w:firstColumn="0" w:lastColumn="0" w:noHBand="0" w:noVBand="0"/>
      </w:tblPr>
      <w:tblGrid>
        <w:gridCol w:w="1786"/>
        <w:gridCol w:w="5585"/>
        <w:gridCol w:w="1643"/>
      </w:tblGrid>
      <w:tr w:rsidR="00B6385A" w:rsidRPr="001C1D61" w14:paraId="550AA28F" w14:textId="77777777" w:rsidTr="00630F16">
        <w:trPr>
          <w:cnfStyle w:val="100000000000" w:firstRow="1" w:lastRow="0" w:firstColumn="0" w:lastColumn="0" w:oddVBand="0" w:evenVBand="0" w:oddHBand="0" w:evenHBand="0" w:firstRowFirstColumn="0" w:firstRowLastColumn="0" w:lastRowFirstColumn="0" w:lastRowLastColumn="0"/>
        </w:trPr>
        <w:tc>
          <w:tcPr>
            <w:tcW w:w="1786" w:type="dxa"/>
          </w:tcPr>
          <w:p w14:paraId="0577D925" w14:textId="77777777" w:rsidR="00B6385A" w:rsidRPr="001C1D61" w:rsidRDefault="00B6385A" w:rsidP="00630F16">
            <w:pPr>
              <w:pStyle w:val="TableTextColumnHeading"/>
            </w:pPr>
            <w:r w:rsidRPr="001C1D61">
              <w:t>Council-</w:t>
            </w:r>
            <w:r w:rsidRPr="001C1D61">
              <w:br/>
              <w:t>assigned number</w:t>
            </w:r>
          </w:p>
        </w:tc>
        <w:tc>
          <w:tcPr>
            <w:tcW w:w="5585" w:type="dxa"/>
          </w:tcPr>
          <w:p w14:paraId="61D21B55" w14:textId="77777777" w:rsidR="00B6385A" w:rsidRPr="001C1D61" w:rsidRDefault="00B6385A" w:rsidP="00630F16">
            <w:pPr>
              <w:pStyle w:val="TableTextColumnHeading"/>
            </w:pPr>
            <w:r w:rsidRPr="001C1D61">
              <w:t xml:space="preserve">Name of document </w:t>
            </w:r>
          </w:p>
        </w:tc>
        <w:tc>
          <w:tcPr>
            <w:tcW w:w="1643" w:type="dxa"/>
          </w:tcPr>
          <w:p w14:paraId="546F833D" w14:textId="11E44E0C" w:rsidR="00B6385A" w:rsidRPr="001C1D61" w:rsidRDefault="00B6385A" w:rsidP="00630F16">
            <w:pPr>
              <w:pStyle w:val="TableTextColumnHeading"/>
            </w:pPr>
            <w:r w:rsidRPr="001C1D61">
              <w:t>Page references</w:t>
            </w:r>
            <w:r w:rsidRPr="001C1D61">
              <w:rPr>
                <w:vertAlign w:val="superscript"/>
              </w:rPr>
              <w:t>a</w:t>
            </w:r>
            <w:r w:rsidRPr="001C1D61">
              <w:t xml:space="preserve"> </w:t>
            </w:r>
          </w:p>
        </w:tc>
      </w:tr>
      <w:tr w:rsidR="00B6385A" w:rsidRPr="001C1D61" w14:paraId="1FA3397D" w14:textId="77777777" w:rsidTr="00630F16">
        <w:trPr>
          <w:trHeight w:val="283"/>
        </w:trPr>
        <w:tc>
          <w:tcPr>
            <w:tcW w:w="1786" w:type="dxa"/>
          </w:tcPr>
          <w:p w14:paraId="140B3B44" w14:textId="77777777" w:rsidR="00B6385A" w:rsidRPr="001C1D61" w:rsidRDefault="00B6385A" w:rsidP="00630F16">
            <w:pPr>
              <w:pStyle w:val="TableTextEntries"/>
            </w:pPr>
          </w:p>
        </w:tc>
        <w:tc>
          <w:tcPr>
            <w:tcW w:w="5585" w:type="dxa"/>
          </w:tcPr>
          <w:p w14:paraId="0DED6816" w14:textId="77777777" w:rsidR="00B6385A" w:rsidRPr="001C1D61" w:rsidRDefault="00B6385A" w:rsidP="00630F16">
            <w:pPr>
              <w:pStyle w:val="TableTextEntries"/>
            </w:pPr>
          </w:p>
        </w:tc>
        <w:tc>
          <w:tcPr>
            <w:tcW w:w="1643" w:type="dxa"/>
          </w:tcPr>
          <w:p w14:paraId="67BED94C" w14:textId="77777777" w:rsidR="00B6385A" w:rsidRPr="001C1D61" w:rsidRDefault="00B6385A" w:rsidP="00630F16">
            <w:pPr>
              <w:pStyle w:val="TableTextEntries"/>
            </w:pPr>
          </w:p>
        </w:tc>
      </w:tr>
      <w:tr w:rsidR="00B6385A" w:rsidRPr="001C1D61" w14:paraId="5E18F2D5" w14:textId="77777777" w:rsidTr="00630F16">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53E13412" w14:textId="77777777" w:rsidR="00B6385A" w:rsidRPr="001C1D61" w:rsidRDefault="00B6385A" w:rsidP="00630F16">
            <w:pPr>
              <w:pStyle w:val="TableTextEntries"/>
            </w:pPr>
          </w:p>
        </w:tc>
        <w:tc>
          <w:tcPr>
            <w:tcW w:w="5585" w:type="dxa"/>
          </w:tcPr>
          <w:p w14:paraId="01977135" w14:textId="77777777" w:rsidR="00B6385A" w:rsidRPr="001C1D61" w:rsidRDefault="00B6385A" w:rsidP="00630F16">
            <w:pPr>
              <w:pStyle w:val="TableTextEntries"/>
            </w:pPr>
          </w:p>
        </w:tc>
        <w:tc>
          <w:tcPr>
            <w:tcW w:w="1643" w:type="dxa"/>
          </w:tcPr>
          <w:p w14:paraId="29DEA97D" w14:textId="77777777" w:rsidR="00B6385A" w:rsidRPr="001C1D61" w:rsidRDefault="00B6385A" w:rsidP="00630F16">
            <w:pPr>
              <w:pStyle w:val="TableTextEntries"/>
            </w:pPr>
          </w:p>
        </w:tc>
      </w:tr>
      <w:tr w:rsidR="00B6385A" w:rsidRPr="001C1D61" w14:paraId="48A01F4E" w14:textId="77777777" w:rsidTr="00630F16">
        <w:trPr>
          <w:trHeight w:val="283"/>
        </w:trPr>
        <w:tc>
          <w:tcPr>
            <w:tcW w:w="1786" w:type="dxa"/>
          </w:tcPr>
          <w:p w14:paraId="7E28B339" w14:textId="77777777" w:rsidR="00B6385A" w:rsidRPr="001C1D61" w:rsidRDefault="00B6385A" w:rsidP="00630F16">
            <w:pPr>
              <w:pStyle w:val="TableTextEntries"/>
            </w:pPr>
          </w:p>
        </w:tc>
        <w:tc>
          <w:tcPr>
            <w:tcW w:w="5585" w:type="dxa"/>
          </w:tcPr>
          <w:p w14:paraId="7A709222" w14:textId="77777777" w:rsidR="00B6385A" w:rsidRPr="001C1D61" w:rsidRDefault="00B6385A" w:rsidP="00630F16">
            <w:pPr>
              <w:pStyle w:val="TableTextEntries"/>
            </w:pPr>
          </w:p>
        </w:tc>
        <w:tc>
          <w:tcPr>
            <w:tcW w:w="1643" w:type="dxa"/>
          </w:tcPr>
          <w:p w14:paraId="4BA30914" w14:textId="77777777" w:rsidR="00B6385A" w:rsidRPr="001C1D61" w:rsidRDefault="00B6385A" w:rsidP="00630F16">
            <w:pPr>
              <w:pStyle w:val="TableTextEntries"/>
            </w:pPr>
          </w:p>
        </w:tc>
      </w:tr>
      <w:tr w:rsidR="00B6385A" w:rsidRPr="001C1D61" w14:paraId="1A1735A6" w14:textId="77777777" w:rsidTr="00630F16">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41DDC169" w14:textId="77777777" w:rsidR="00B6385A" w:rsidRPr="001C1D61" w:rsidRDefault="00B6385A" w:rsidP="00630F16">
            <w:pPr>
              <w:pStyle w:val="TableTextEntries"/>
            </w:pPr>
          </w:p>
        </w:tc>
        <w:tc>
          <w:tcPr>
            <w:tcW w:w="5585" w:type="dxa"/>
          </w:tcPr>
          <w:p w14:paraId="7351BD52" w14:textId="77777777" w:rsidR="00B6385A" w:rsidRPr="001C1D61" w:rsidRDefault="00B6385A" w:rsidP="00630F16">
            <w:pPr>
              <w:pStyle w:val="TableTextEntries"/>
            </w:pPr>
          </w:p>
        </w:tc>
        <w:tc>
          <w:tcPr>
            <w:tcW w:w="1643" w:type="dxa"/>
          </w:tcPr>
          <w:p w14:paraId="21D8ED60" w14:textId="77777777" w:rsidR="00B6385A" w:rsidRPr="001C1D61" w:rsidRDefault="00B6385A" w:rsidP="00630F16">
            <w:pPr>
              <w:pStyle w:val="TableTextEntries"/>
            </w:pPr>
          </w:p>
        </w:tc>
      </w:tr>
      <w:tr w:rsidR="00B6385A" w:rsidRPr="001C1D61" w14:paraId="7655D82B" w14:textId="77777777" w:rsidTr="00630F16">
        <w:trPr>
          <w:trHeight w:val="283"/>
        </w:trPr>
        <w:tc>
          <w:tcPr>
            <w:tcW w:w="1786" w:type="dxa"/>
          </w:tcPr>
          <w:p w14:paraId="0771D682" w14:textId="77777777" w:rsidR="00B6385A" w:rsidRPr="001C1D61" w:rsidRDefault="00B6385A" w:rsidP="00630F16">
            <w:pPr>
              <w:pStyle w:val="TableTextEntries"/>
            </w:pPr>
          </w:p>
        </w:tc>
        <w:tc>
          <w:tcPr>
            <w:tcW w:w="5585" w:type="dxa"/>
          </w:tcPr>
          <w:p w14:paraId="353EEB5B" w14:textId="77777777" w:rsidR="00B6385A" w:rsidRPr="001C1D61" w:rsidRDefault="00B6385A" w:rsidP="00630F16">
            <w:pPr>
              <w:pStyle w:val="TableTextEntries"/>
            </w:pPr>
          </w:p>
        </w:tc>
        <w:tc>
          <w:tcPr>
            <w:tcW w:w="1643" w:type="dxa"/>
          </w:tcPr>
          <w:p w14:paraId="49D7C964" w14:textId="77777777" w:rsidR="00B6385A" w:rsidRPr="001C1D61" w:rsidRDefault="00B6385A" w:rsidP="00630F16">
            <w:pPr>
              <w:pStyle w:val="TableTextEntries"/>
            </w:pPr>
          </w:p>
        </w:tc>
      </w:tr>
    </w:tbl>
    <w:p w14:paraId="5652D777" w14:textId="77777777" w:rsidR="00B6385A" w:rsidRDefault="00B6385A" w:rsidP="00B6385A">
      <w:pPr>
        <w:pStyle w:val="NoteNumber"/>
      </w:pPr>
      <w:r>
        <w:t>If document only relevant in part.</w:t>
      </w:r>
    </w:p>
    <w:p w14:paraId="6B448866" w14:textId="12BE3E90" w:rsidR="00AD0580" w:rsidRDefault="00AD0580" w:rsidP="00B6385A">
      <w:pPr>
        <w:pStyle w:val="Heading1"/>
        <w:rPr>
          <w:rFonts w:ascii="Arial" w:hAnsi="Arial"/>
          <w:color w:val="212122"/>
        </w:rPr>
      </w:pPr>
      <w:bookmarkStart w:id="59" w:name="_Toc87885796"/>
      <w:bookmarkEnd w:id="56"/>
      <w:r>
        <w:lastRenderedPageBreak/>
        <w:t>Productivity improvements and cost containment strategies</w:t>
      </w:r>
      <w:bookmarkEnd w:id="57"/>
      <w:bookmarkEnd w:id="58"/>
      <w:bookmarkEnd w:id="59"/>
    </w:p>
    <w:p w14:paraId="3F31A0C6" w14:textId="240009AE" w:rsidR="00AD0580" w:rsidRDefault="00AD0580" w:rsidP="00AD0580">
      <w:pPr>
        <w:pStyle w:val="BodyText"/>
      </w:pPr>
      <w:r>
        <w:t>Criterion 5 in the SV Guidelines is:</w:t>
      </w:r>
      <w:r w:rsidR="00A376CB">
        <w:t xml:space="preserve"> </w:t>
      </w:r>
    </w:p>
    <w:p w14:paraId="6DF19F2C" w14:textId="345978BC" w:rsidR="00AD0580" w:rsidRDefault="00AD0580" w:rsidP="00B6385A">
      <w:pPr>
        <w:pStyle w:val="BodyText"/>
        <w:ind w:left="284"/>
      </w:pPr>
      <w:r>
        <w:t xml:space="preserve">The IP&amp;R documents or the council’s application must explain the productivity improvements and cost containment strategies the council has realised in past </w:t>
      </w:r>
      <w:r w:rsidR="009B1F90">
        <w:t>years and</w:t>
      </w:r>
      <w:r>
        <w:t xml:space="preserve"> plans to realise over the proposed special variation period.</w:t>
      </w:r>
    </w:p>
    <w:p w14:paraId="6974539E" w14:textId="10C9766F" w:rsidR="00AD0580" w:rsidRDefault="00AD0580" w:rsidP="00AD0580">
      <w:pPr>
        <w:pStyle w:val="BodyText"/>
      </w:pPr>
      <w:r>
        <w:t xml:space="preserve">To complete the </w:t>
      </w:r>
      <w:r w:rsidR="004C7092">
        <w:t>questions,</w:t>
      </w:r>
      <w:r>
        <w:t xml:space="preserve"> refer to </w:t>
      </w:r>
      <w:r w:rsidR="00B6385A">
        <w:t xml:space="preserve">the </w:t>
      </w:r>
      <w:r>
        <w:t>Application Guide for SV Application Form Part B.</w:t>
      </w:r>
    </w:p>
    <w:p w14:paraId="2EB8BF53" w14:textId="45C8399B" w:rsidR="00AD0580" w:rsidRDefault="00AD0580" w:rsidP="00AD0580">
      <w:pPr>
        <w:pStyle w:val="BodyText"/>
      </w:pPr>
      <w:r>
        <w:t xml:space="preserve">Refer also to the </w:t>
      </w:r>
      <w:r w:rsidR="004C7092">
        <w:t xml:space="preserve">Information Paper, </w:t>
      </w:r>
      <w:r>
        <w:rPr>
          <w:i/>
        </w:rPr>
        <w:t xml:space="preserve">Special Variations in </w:t>
      </w:r>
      <w:r w:rsidR="00437996">
        <w:rPr>
          <w:i/>
        </w:rPr>
        <w:t>2022-23</w:t>
      </w:r>
      <w:r>
        <w:t xml:space="preserve"> – </w:t>
      </w:r>
    </w:p>
    <w:p w14:paraId="00908E5A" w14:textId="77777777" w:rsidR="00AD0580" w:rsidRDefault="00AD0580" w:rsidP="00B6385A">
      <w:pPr>
        <w:pStyle w:val="Heading2"/>
      </w:pPr>
      <w:bookmarkStart w:id="60" w:name="_Toc39657999"/>
      <w:bookmarkStart w:id="61" w:name="_Toc26803353"/>
      <w:r>
        <w:t>What is the council’s strategic approach to improving productivity in its operations and asset management?</w:t>
      </w:r>
      <w:bookmarkEnd w:id="60"/>
      <w:bookmarkEnd w:id="61"/>
      <w:r>
        <w:t xml:space="preserve"> </w:t>
      </w:r>
    </w:p>
    <w:p w14:paraId="44B1B2D7" w14:textId="77777777" w:rsidR="00AD0580" w:rsidRDefault="00AD0580" w:rsidP="00AD0580">
      <w:pPr>
        <w:pStyle w:val="BodyText"/>
        <w:rPr>
          <w:sz w:val="22"/>
        </w:rPr>
      </w:pPr>
      <w:r w:rsidRPr="00B6385A">
        <w:rPr>
          <w:bCs/>
        </w:rPr>
        <w:t>In the text box</w:t>
      </w:r>
      <w:r>
        <w:t xml:space="preserve"> explain the council’s overall approach to improving productivity, containing costs, increasing own source revenue in the context of its operations and IP&amp;R resource planning.</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1894F519" w14:textId="77777777" w:rsidTr="00AD0580">
        <w:trPr>
          <w:trHeight w:val="1134"/>
        </w:trPr>
        <w:tc>
          <w:tcPr>
            <w:tcW w:w="9000" w:type="dxa"/>
            <w:tcBorders>
              <w:top w:val="single" w:sz="4" w:space="0" w:color="C8D3D5"/>
              <w:left w:val="nil"/>
              <w:bottom w:val="single" w:sz="4" w:space="0" w:color="C8D3D5"/>
              <w:right w:val="nil"/>
            </w:tcBorders>
            <w:hideMark/>
          </w:tcPr>
          <w:sdt>
            <w:sdtPr>
              <w:id w:val="-1515143850"/>
              <w:placeholder>
                <w:docPart w:val="29AC25A959B54A26BD54635D362DAD8D"/>
              </w:placeholder>
              <w:showingPlcHdr/>
            </w:sdtPr>
            <w:sdtEndPr/>
            <w:sdtContent>
              <w:p w14:paraId="7026B905" w14:textId="2FB6258F" w:rsidR="00AD0580" w:rsidRDefault="00AD0580">
                <w:pPr>
                  <w:pStyle w:val="BodyText"/>
                </w:pPr>
                <w:r>
                  <w:t>Click here to enter text.</w:t>
                </w:r>
              </w:p>
            </w:sdtContent>
          </w:sdt>
        </w:tc>
      </w:tr>
    </w:tbl>
    <w:p w14:paraId="71AF08B0" w14:textId="3CF87613" w:rsidR="00AD0580" w:rsidRDefault="00AD0580" w:rsidP="00B6385A">
      <w:pPr>
        <w:pStyle w:val="Heading2"/>
      </w:pPr>
      <w:bookmarkStart w:id="62" w:name="_Toc39658000"/>
      <w:bookmarkStart w:id="63" w:name="_Toc26803354"/>
      <w:r>
        <w:t>What outcomes has the council achieved from productivity improvements and cost containment strategies in past years?</w:t>
      </w:r>
      <w:bookmarkEnd w:id="62"/>
      <w:bookmarkEnd w:id="63"/>
      <w:r w:rsidR="00A376CB">
        <w:t xml:space="preserve"> </w:t>
      </w:r>
    </w:p>
    <w:p w14:paraId="62ED3CE6" w14:textId="1D39522A" w:rsidR="00AD0580" w:rsidRPr="00B6385A" w:rsidRDefault="00AD0580" w:rsidP="00AD0580">
      <w:pPr>
        <w:pStyle w:val="BodyText"/>
        <w:rPr>
          <w:bCs/>
          <w:sz w:val="22"/>
        </w:rPr>
      </w:pPr>
      <w:r w:rsidRPr="00B6385A">
        <w:rPr>
          <w:bCs/>
        </w:rPr>
        <w:t>In the text box:</w:t>
      </w:r>
      <w:r w:rsidR="00A376CB">
        <w:rPr>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4A672FC7" w14:textId="77777777" w:rsidTr="00AD0580">
        <w:trPr>
          <w:trHeight w:val="1587"/>
        </w:trPr>
        <w:tc>
          <w:tcPr>
            <w:tcW w:w="9000" w:type="dxa"/>
            <w:tcBorders>
              <w:top w:val="single" w:sz="4" w:space="0" w:color="C8D3D5"/>
              <w:left w:val="nil"/>
              <w:bottom w:val="single" w:sz="4" w:space="0" w:color="C8D3D5"/>
              <w:right w:val="nil"/>
            </w:tcBorders>
            <w:hideMark/>
          </w:tcPr>
          <w:p w14:paraId="42463239" w14:textId="33B92CB2" w:rsidR="00AD0580" w:rsidRDefault="00261A44">
            <w:pPr>
              <w:pStyle w:val="BodyText"/>
            </w:pPr>
            <w:r>
              <w:t>a.</w:t>
            </w:r>
            <w:r w:rsidR="00A376CB">
              <w:t xml:space="preserve"> </w:t>
            </w:r>
            <w:r w:rsidR="00AD0580">
              <w:t>Explain initiatives undertaken in the past few years to improve productivity and contain costs.</w:t>
            </w:r>
          </w:p>
          <w:sdt>
            <w:sdtPr>
              <w:id w:val="-1977291950"/>
              <w:placeholder>
                <w:docPart w:val="3D05FAE12B1543C6921C6668EF58DCFA"/>
              </w:placeholder>
              <w:showingPlcHdr/>
            </w:sdtPr>
            <w:sdtEndPr/>
            <w:sdtContent>
              <w:p w14:paraId="1A01996A" w14:textId="65C48894" w:rsidR="00AD0580" w:rsidRDefault="00AD0580">
                <w:pPr>
                  <w:pStyle w:val="BodyText"/>
                </w:pPr>
                <w:r>
                  <w:t>Click here to enter text.</w:t>
                </w:r>
              </w:p>
            </w:sdtContent>
          </w:sdt>
        </w:tc>
      </w:tr>
      <w:tr w:rsidR="00AD0580" w14:paraId="748DFF92" w14:textId="77777777" w:rsidTr="00AD0580">
        <w:trPr>
          <w:trHeight w:val="1417"/>
        </w:trPr>
        <w:tc>
          <w:tcPr>
            <w:tcW w:w="9000" w:type="dxa"/>
            <w:tcBorders>
              <w:top w:val="single" w:sz="4" w:space="0" w:color="C8D3D5"/>
              <w:left w:val="nil"/>
              <w:bottom w:val="single" w:sz="4" w:space="0" w:color="C8D3D5"/>
              <w:right w:val="nil"/>
            </w:tcBorders>
            <w:hideMark/>
          </w:tcPr>
          <w:p w14:paraId="73A0CEF0" w14:textId="26606364" w:rsidR="00AD0580" w:rsidRDefault="00261A44">
            <w:pPr>
              <w:pStyle w:val="BodyText"/>
            </w:pPr>
            <w:r>
              <w:t>b.</w:t>
            </w:r>
            <w:r w:rsidR="00AD0580">
              <w:t xml:space="preserve"> Outline the outcomes which have been achieved.</w:t>
            </w:r>
          </w:p>
          <w:sdt>
            <w:sdtPr>
              <w:id w:val="382295264"/>
              <w:placeholder>
                <w:docPart w:val="099D53C3720248BCA367047DCD8BB34F"/>
              </w:placeholder>
              <w:showingPlcHdr/>
            </w:sdtPr>
            <w:sdtEndPr/>
            <w:sdtContent>
              <w:p w14:paraId="7B2FD1BB" w14:textId="00AEF0B7" w:rsidR="00AD0580" w:rsidRDefault="00AD0580">
                <w:pPr>
                  <w:pStyle w:val="BodyText"/>
                </w:pPr>
                <w:r>
                  <w:t>Click here to enter text.</w:t>
                </w:r>
              </w:p>
            </w:sdtContent>
          </w:sdt>
        </w:tc>
      </w:tr>
      <w:tr w:rsidR="00AD0580" w14:paraId="1E849EB5" w14:textId="77777777" w:rsidTr="00AD0580">
        <w:trPr>
          <w:trHeight w:val="1417"/>
        </w:trPr>
        <w:tc>
          <w:tcPr>
            <w:tcW w:w="9000" w:type="dxa"/>
            <w:tcBorders>
              <w:top w:val="single" w:sz="4" w:space="0" w:color="C8D3D5"/>
              <w:left w:val="nil"/>
              <w:bottom w:val="single" w:sz="4" w:space="0" w:color="C8D3D5"/>
              <w:right w:val="nil"/>
            </w:tcBorders>
            <w:hideMark/>
          </w:tcPr>
          <w:p w14:paraId="069281FF" w14:textId="586EF2B7" w:rsidR="00AD0580" w:rsidRDefault="00261A44">
            <w:pPr>
              <w:pStyle w:val="BodyText"/>
            </w:pPr>
            <w:r>
              <w:t>c.</w:t>
            </w:r>
            <w:r w:rsidR="00A376CB">
              <w:t xml:space="preserve"> </w:t>
            </w:r>
            <w:r w:rsidR="00AD0580">
              <w:t>Where possible, quantify the gains these past initiatives have realised.</w:t>
            </w:r>
          </w:p>
          <w:sdt>
            <w:sdtPr>
              <w:id w:val="1359855471"/>
              <w:placeholder>
                <w:docPart w:val="B7BDCC673CC64E1CB3E1DEFFEB51A701"/>
              </w:placeholder>
              <w:showingPlcHdr/>
            </w:sdtPr>
            <w:sdtEndPr/>
            <w:sdtContent>
              <w:p w14:paraId="3D91D427" w14:textId="468424C5" w:rsidR="00AD0580" w:rsidRDefault="00AD0580">
                <w:pPr>
                  <w:pStyle w:val="BodyText"/>
                </w:pPr>
                <w:r>
                  <w:t>Click here to enter text.</w:t>
                </w:r>
              </w:p>
            </w:sdtContent>
          </w:sdt>
        </w:tc>
      </w:tr>
    </w:tbl>
    <w:p w14:paraId="245A4A73" w14:textId="77777777" w:rsidR="00AD0580" w:rsidRDefault="00AD0580" w:rsidP="00B6385A">
      <w:pPr>
        <w:pStyle w:val="Heading2"/>
      </w:pPr>
      <w:bookmarkStart w:id="64" w:name="_Toc26803355"/>
      <w:bookmarkStart w:id="65" w:name="_Toc39658001"/>
      <w:r>
        <w:lastRenderedPageBreak/>
        <w:t>What productivity improvements and cost containment strategies are planned for future years?</w:t>
      </w:r>
      <w:bookmarkEnd w:id="64"/>
      <w:bookmarkEnd w:id="65"/>
      <w:r>
        <w:t xml:space="preserve"> </w:t>
      </w:r>
    </w:p>
    <w:p w14:paraId="36E6EA94" w14:textId="5A7E9661" w:rsidR="00AD0580" w:rsidRDefault="00AD0580" w:rsidP="00AD0580">
      <w:pPr>
        <w:pStyle w:val="BodyText"/>
        <w:rPr>
          <w:sz w:val="22"/>
        </w:rPr>
      </w:pPr>
      <w:r w:rsidRPr="00B6385A">
        <w:rPr>
          <w:bCs/>
        </w:rPr>
        <w:t>In the text box summarise</w:t>
      </w:r>
      <w:r>
        <w:t xml:space="preserve"> the council’s ongoing efficiency measures.</w:t>
      </w:r>
      <w:r w:rsidR="00A376C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1B7EFE68" w14:textId="77777777" w:rsidTr="00AD0580">
        <w:trPr>
          <w:trHeight w:val="1417"/>
        </w:trPr>
        <w:tc>
          <w:tcPr>
            <w:tcW w:w="9000" w:type="dxa"/>
            <w:tcBorders>
              <w:top w:val="single" w:sz="4" w:space="0" w:color="C8D3D5"/>
              <w:left w:val="nil"/>
              <w:bottom w:val="single" w:sz="4" w:space="0" w:color="C8D3D5"/>
              <w:right w:val="nil"/>
            </w:tcBorders>
            <w:hideMark/>
          </w:tcPr>
          <w:p w14:paraId="53C21092" w14:textId="75209C88" w:rsidR="00AD0580" w:rsidRDefault="00261A44">
            <w:pPr>
              <w:pStyle w:val="BodyText"/>
            </w:pPr>
            <w:r>
              <w:t>a.</w:t>
            </w:r>
            <w:r w:rsidR="00A376CB">
              <w:t xml:space="preserve"> </w:t>
            </w:r>
            <w:r w:rsidR="00AD0580">
              <w:t>Explain the initiatives which the council intends to implement.</w:t>
            </w:r>
          </w:p>
          <w:sdt>
            <w:sdtPr>
              <w:id w:val="-806471483"/>
              <w:placeholder>
                <w:docPart w:val="A561A444CE3E4F31AEFBECB84C1000B9"/>
              </w:placeholder>
              <w:showingPlcHdr/>
            </w:sdtPr>
            <w:sdtEndPr/>
            <w:sdtContent>
              <w:p w14:paraId="5702A4F4" w14:textId="1B9E2F4D" w:rsidR="00AD0580" w:rsidRDefault="00AD0580">
                <w:pPr>
                  <w:pStyle w:val="BodyText"/>
                </w:pPr>
                <w:r>
                  <w:t>Click here to enter text.</w:t>
                </w:r>
              </w:p>
            </w:sdtContent>
          </w:sdt>
        </w:tc>
      </w:tr>
      <w:tr w:rsidR="00AD0580" w14:paraId="168CFBCD" w14:textId="77777777" w:rsidTr="00AD0580">
        <w:trPr>
          <w:trHeight w:val="1417"/>
        </w:trPr>
        <w:tc>
          <w:tcPr>
            <w:tcW w:w="9000" w:type="dxa"/>
            <w:tcBorders>
              <w:top w:val="single" w:sz="4" w:space="0" w:color="C8D3D5"/>
              <w:left w:val="nil"/>
              <w:bottom w:val="single" w:sz="4" w:space="0" w:color="C8D3D5"/>
              <w:right w:val="nil"/>
            </w:tcBorders>
            <w:hideMark/>
          </w:tcPr>
          <w:p w14:paraId="71F2A67B" w14:textId="1611313E" w:rsidR="00AD0580" w:rsidRDefault="00261A44">
            <w:pPr>
              <w:pStyle w:val="BodyText"/>
            </w:pPr>
            <w:r>
              <w:t>b.</w:t>
            </w:r>
            <w:r w:rsidR="00AD0580">
              <w:t xml:space="preserve"> </w:t>
            </w:r>
            <w:r w:rsidR="00AD0580">
              <w:tab/>
              <w:t>Estimate their financial impact.</w:t>
            </w:r>
          </w:p>
          <w:sdt>
            <w:sdtPr>
              <w:id w:val="995532494"/>
              <w:placeholder>
                <w:docPart w:val="5E5880C1B52F4F0C8BAD59456DF38F60"/>
              </w:placeholder>
              <w:showingPlcHdr/>
            </w:sdtPr>
            <w:sdtEndPr/>
            <w:sdtContent>
              <w:p w14:paraId="04E9C090" w14:textId="07037FA5" w:rsidR="00AD0580" w:rsidRDefault="00AD0580">
                <w:pPr>
                  <w:pStyle w:val="BodyText"/>
                </w:pPr>
                <w:r>
                  <w:t>Click here to enter text.</w:t>
                </w:r>
              </w:p>
            </w:sdtContent>
          </w:sdt>
        </w:tc>
      </w:tr>
      <w:tr w:rsidR="00AD0580" w14:paraId="48D0121A" w14:textId="77777777" w:rsidTr="00AD0580">
        <w:trPr>
          <w:trHeight w:val="1587"/>
        </w:trPr>
        <w:tc>
          <w:tcPr>
            <w:tcW w:w="9000" w:type="dxa"/>
            <w:tcBorders>
              <w:top w:val="single" w:sz="4" w:space="0" w:color="C8D3D5"/>
              <w:left w:val="nil"/>
              <w:bottom w:val="single" w:sz="4" w:space="0" w:color="C8D3D5"/>
              <w:right w:val="nil"/>
            </w:tcBorders>
            <w:hideMark/>
          </w:tcPr>
          <w:p w14:paraId="39A4B6BF" w14:textId="2E40003F" w:rsidR="00AD0580" w:rsidRDefault="00261A44">
            <w:pPr>
              <w:pStyle w:val="BodyText"/>
            </w:pPr>
            <w:r>
              <w:t>c.</w:t>
            </w:r>
            <w:r w:rsidR="00A376CB">
              <w:t xml:space="preserve"> </w:t>
            </w:r>
            <w:r w:rsidR="00AD0580">
              <w:t>Indicate whether these have been incorporated in the council’s Long Term Financial Plan.</w:t>
            </w:r>
          </w:p>
          <w:sdt>
            <w:sdtPr>
              <w:id w:val="-1439133389"/>
              <w:placeholder>
                <w:docPart w:val="FA8291C7CBBD4734996A49810CD05142"/>
              </w:placeholder>
              <w:showingPlcHdr/>
            </w:sdtPr>
            <w:sdtEndPr/>
            <w:sdtContent>
              <w:p w14:paraId="7F039DF7" w14:textId="786828BF" w:rsidR="00AD0580" w:rsidRDefault="00AD0580">
                <w:pPr>
                  <w:pStyle w:val="BodyText"/>
                </w:pPr>
                <w:r>
                  <w:t>Click here to enter text.</w:t>
                </w:r>
              </w:p>
            </w:sdtContent>
          </w:sdt>
        </w:tc>
      </w:tr>
    </w:tbl>
    <w:p w14:paraId="2506B1FC" w14:textId="77777777" w:rsidR="00AD0580" w:rsidRDefault="00AD0580" w:rsidP="00B6385A">
      <w:pPr>
        <w:pStyle w:val="Heading2"/>
      </w:pPr>
      <w:bookmarkStart w:id="66" w:name="_Toc39658002"/>
      <w:bookmarkStart w:id="67" w:name="_Toc26803356"/>
      <w:r>
        <w:t>How have the council’s levels of productivity and efficiency changed over time, and compare with those of similar councils?</w:t>
      </w:r>
      <w:bookmarkEnd w:id="66"/>
      <w:bookmarkEnd w:id="67"/>
    </w:p>
    <w:p w14:paraId="0CE6D26A" w14:textId="07DFCA6C" w:rsidR="00AD0580" w:rsidRDefault="00AD0580" w:rsidP="00AD0580">
      <w:pPr>
        <w:pStyle w:val="BodyText"/>
        <w:rPr>
          <w:sz w:val="22"/>
        </w:rPr>
      </w:pPr>
      <w:r w:rsidRPr="00B6385A">
        <w:rPr>
          <w:bCs/>
        </w:rPr>
        <w:t>In the text box</w:t>
      </w:r>
      <w:r>
        <w:t xml:space="preserve"> summarise data which demonstrates how the council has improved </w:t>
      </w:r>
      <w:r w:rsidR="0005409B">
        <w:t>productivity and</w:t>
      </w:r>
      <w:r>
        <w:t xml:space="preserve"> indicate its performance against that of comparable councils.</w:t>
      </w:r>
      <w:r w:rsidR="00A376CB">
        <w:t xml:space="preserve">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69064E97" w14:textId="77777777" w:rsidTr="00AD0580">
        <w:trPr>
          <w:trHeight w:val="1077"/>
        </w:trPr>
        <w:tc>
          <w:tcPr>
            <w:tcW w:w="9000" w:type="dxa"/>
            <w:tcBorders>
              <w:top w:val="single" w:sz="4" w:space="0" w:color="C8D3D5"/>
              <w:left w:val="nil"/>
              <w:bottom w:val="single" w:sz="4" w:space="0" w:color="C8D3D5"/>
              <w:right w:val="nil"/>
            </w:tcBorders>
            <w:hideMark/>
          </w:tcPr>
          <w:sdt>
            <w:sdtPr>
              <w:id w:val="-1059940748"/>
              <w:placeholder>
                <w:docPart w:val="04B9390E55C345B28BD839161F6AA71F"/>
              </w:placeholder>
              <w:showingPlcHdr/>
            </w:sdtPr>
            <w:sdtEndPr/>
            <w:sdtContent>
              <w:p w14:paraId="0E22D306" w14:textId="7B742A80" w:rsidR="00AD0580" w:rsidRDefault="00AD0580">
                <w:pPr>
                  <w:pStyle w:val="BodyText"/>
                </w:pPr>
                <w:r>
                  <w:t>Click here to enter text.</w:t>
                </w:r>
              </w:p>
            </w:sdtContent>
          </w:sdt>
        </w:tc>
      </w:tr>
    </w:tbl>
    <w:bookmarkStart w:id="68" w:name="_Toc39658003"/>
    <w:bookmarkStart w:id="69" w:name="_Toc26803357"/>
    <w:p w14:paraId="36856B36" w14:textId="46AF3604" w:rsidR="00B6385A" w:rsidRPr="004E026C" w:rsidRDefault="0062326A" w:rsidP="00B6385A">
      <w:pPr>
        <w:pStyle w:val="Caption"/>
        <w:numPr>
          <w:ilvl w:val="0"/>
          <w:numId w:val="16"/>
        </w:numPr>
      </w:pPr>
      <w:sdt>
        <w:sdtPr>
          <w:id w:val="1547951492"/>
          <w:placeholder>
            <w:docPart w:val="99BD69A415794D3B80D775193D688B3C"/>
          </w:placeholder>
          <w:docPartList>
            <w:docPartGallery w:val="AutoText"/>
            <w:docPartCategory w:val="Table Captions"/>
          </w:docPartList>
        </w:sdtPr>
        <w:sdtEndPr/>
        <w:sdtContent>
          <w:r w:rsidR="00B6385A">
            <w:t xml:space="preserve">Table </w:t>
          </w:r>
          <w:r w:rsidR="00B6385A">
            <w:rPr>
              <w:noProof/>
            </w:rPr>
            <w:fldChar w:fldCharType="begin"/>
          </w:r>
          <w:r w:rsidR="00B6385A">
            <w:rPr>
              <w:noProof/>
            </w:rPr>
            <w:instrText xml:space="preserve"> STYLEREF 1 \s </w:instrText>
          </w:r>
          <w:r w:rsidR="00B6385A">
            <w:rPr>
              <w:noProof/>
            </w:rPr>
            <w:fldChar w:fldCharType="separate"/>
          </w:r>
          <w:r>
            <w:rPr>
              <w:noProof/>
            </w:rPr>
            <w:t>5</w:t>
          </w:r>
          <w:r w:rsidR="00B6385A">
            <w:rPr>
              <w:noProof/>
            </w:rPr>
            <w:fldChar w:fldCharType="end"/>
          </w:r>
          <w:r w:rsidR="00B6385A">
            <w:t>.</w:t>
          </w:r>
          <w:r w:rsidR="00B6385A">
            <w:rPr>
              <w:noProof/>
            </w:rPr>
            <w:fldChar w:fldCharType="begin"/>
          </w:r>
          <w:r w:rsidR="00B6385A">
            <w:rPr>
              <w:noProof/>
            </w:rPr>
            <w:instrText xml:space="preserve"> SEQ Table \* ARABIC \s 1 </w:instrText>
          </w:r>
          <w:r w:rsidR="00B6385A">
            <w:rPr>
              <w:noProof/>
            </w:rPr>
            <w:fldChar w:fldCharType="separate"/>
          </w:r>
          <w:r>
            <w:rPr>
              <w:noProof/>
            </w:rPr>
            <w:t>1</w:t>
          </w:r>
          <w:r w:rsidR="00B6385A">
            <w:rPr>
              <w:noProof/>
            </w:rPr>
            <w:fldChar w:fldCharType="end"/>
          </w:r>
        </w:sdtContent>
      </w:sdt>
      <w:r w:rsidR="00B6385A">
        <w:t xml:space="preserve"> Criterion 2 </w:t>
      </w:r>
      <w:r w:rsidR="00B6385A" w:rsidRPr="004E026C">
        <w:t xml:space="preserve">Attachments </w:t>
      </w:r>
    </w:p>
    <w:tbl>
      <w:tblPr>
        <w:tblStyle w:val="BasicIPARTtable"/>
        <w:tblW w:w="9014" w:type="dxa"/>
        <w:tblLayout w:type="fixed"/>
        <w:tblLook w:val="0020" w:firstRow="1" w:lastRow="0" w:firstColumn="0" w:lastColumn="0" w:noHBand="0" w:noVBand="0"/>
      </w:tblPr>
      <w:tblGrid>
        <w:gridCol w:w="1786"/>
        <w:gridCol w:w="5585"/>
        <w:gridCol w:w="1643"/>
      </w:tblGrid>
      <w:tr w:rsidR="00B6385A" w:rsidRPr="001C1D61" w14:paraId="6D33B90E" w14:textId="77777777" w:rsidTr="00630F16">
        <w:trPr>
          <w:cnfStyle w:val="100000000000" w:firstRow="1" w:lastRow="0" w:firstColumn="0" w:lastColumn="0" w:oddVBand="0" w:evenVBand="0" w:oddHBand="0" w:evenHBand="0" w:firstRowFirstColumn="0" w:firstRowLastColumn="0" w:lastRowFirstColumn="0" w:lastRowLastColumn="0"/>
        </w:trPr>
        <w:tc>
          <w:tcPr>
            <w:tcW w:w="1786" w:type="dxa"/>
          </w:tcPr>
          <w:p w14:paraId="376EB9FB" w14:textId="77777777" w:rsidR="00B6385A" w:rsidRPr="001C1D61" w:rsidRDefault="00B6385A" w:rsidP="00630F16">
            <w:pPr>
              <w:pStyle w:val="TableTextColumnHeading"/>
            </w:pPr>
            <w:r w:rsidRPr="001C1D61">
              <w:t>Council-</w:t>
            </w:r>
            <w:r w:rsidRPr="001C1D61">
              <w:br/>
              <w:t>assigned number</w:t>
            </w:r>
          </w:p>
        </w:tc>
        <w:tc>
          <w:tcPr>
            <w:tcW w:w="5585" w:type="dxa"/>
          </w:tcPr>
          <w:p w14:paraId="2DE190FA" w14:textId="77777777" w:rsidR="00B6385A" w:rsidRPr="001C1D61" w:rsidRDefault="00B6385A" w:rsidP="00630F16">
            <w:pPr>
              <w:pStyle w:val="TableTextColumnHeading"/>
            </w:pPr>
            <w:r w:rsidRPr="001C1D61">
              <w:t xml:space="preserve">Name of document </w:t>
            </w:r>
          </w:p>
        </w:tc>
        <w:tc>
          <w:tcPr>
            <w:tcW w:w="1643" w:type="dxa"/>
          </w:tcPr>
          <w:p w14:paraId="4183828A" w14:textId="77777777" w:rsidR="00B6385A" w:rsidRPr="001C1D61" w:rsidRDefault="00B6385A" w:rsidP="00630F16">
            <w:pPr>
              <w:pStyle w:val="TableTextColumnHeading"/>
            </w:pPr>
            <w:r w:rsidRPr="001C1D61">
              <w:t xml:space="preserve">Page </w:t>
            </w:r>
            <w:r w:rsidRPr="001C1D61">
              <w:br/>
              <w:t>references</w:t>
            </w:r>
            <w:r w:rsidRPr="001C1D61">
              <w:rPr>
                <w:vertAlign w:val="superscript"/>
              </w:rPr>
              <w:t>a</w:t>
            </w:r>
            <w:r w:rsidRPr="001C1D61">
              <w:t xml:space="preserve"> </w:t>
            </w:r>
          </w:p>
        </w:tc>
      </w:tr>
      <w:tr w:rsidR="00B6385A" w:rsidRPr="001C1D61" w14:paraId="07C606D6" w14:textId="77777777" w:rsidTr="00630F16">
        <w:trPr>
          <w:trHeight w:val="283"/>
        </w:trPr>
        <w:tc>
          <w:tcPr>
            <w:tcW w:w="1786" w:type="dxa"/>
          </w:tcPr>
          <w:p w14:paraId="744F2E84" w14:textId="77777777" w:rsidR="00B6385A" w:rsidRPr="001C1D61" w:rsidRDefault="00B6385A" w:rsidP="004C7092">
            <w:pPr>
              <w:pStyle w:val="TableTextEntries"/>
              <w:keepNext/>
            </w:pPr>
          </w:p>
        </w:tc>
        <w:tc>
          <w:tcPr>
            <w:tcW w:w="5585" w:type="dxa"/>
          </w:tcPr>
          <w:p w14:paraId="1CB87577" w14:textId="77777777" w:rsidR="00B6385A" w:rsidRPr="001C1D61" w:rsidRDefault="00B6385A" w:rsidP="004C7092">
            <w:pPr>
              <w:pStyle w:val="TableTextEntries"/>
              <w:keepNext/>
            </w:pPr>
          </w:p>
        </w:tc>
        <w:tc>
          <w:tcPr>
            <w:tcW w:w="1643" w:type="dxa"/>
          </w:tcPr>
          <w:p w14:paraId="6B7F2547" w14:textId="77777777" w:rsidR="00B6385A" w:rsidRPr="001C1D61" w:rsidRDefault="00B6385A" w:rsidP="004C7092">
            <w:pPr>
              <w:pStyle w:val="TableTextEntries"/>
              <w:keepNext/>
            </w:pPr>
          </w:p>
        </w:tc>
      </w:tr>
      <w:tr w:rsidR="00B6385A" w:rsidRPr="001C1D61" w14:paraId="54B7AB8C" w14:textId="77777777" w:rsidTr="00630F16">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530104E6" w14:textId="77777777" w:rsidR="00B6385A" w:rsidRPr="001C1D61" w:rsidRDefault="00B6385A" w:rsidP="004C7092">
            <w:pPr>
              <w:pStyle w:val="TableTextEntries"/>
              <w:keepNext/>
            </w:pPr>
          </w:p>
        </w:tc>
        <w:tc>
          <w:tcPr>
            <w:tcW w:w="5585" w:type="dxa"/>
          </w:tcPr>
          <w:p w14:paraId="6925DE7E" w14:textId="77777777" w:rsidR="00B6385A" w:rsidRPr="001C1D61" w:rsidRDefault="00B6385A" w:rsidP="004C7092">
            <w:pPr>
              <w:pStyle w:val="TableTextEntries"/>
              <w:keepNext/>
            </w:pPr>
          </w:p>
        </w:tc>
        <w:tc>
          <w:tcPr>
            <w:tcW w:w="1643" w:type="dxa"/>
          </w:tcPr>
          <w:p w14:paraId="6CD57A09" w14:textId="77777777" w:rsidR="00B6385A" w:rsidRPr="001C1D61" w:rsidRDefault="00B6385A" w:rsidP="004C7092">
            <w:pPr>
              <w:pStyle w:val="TableTextEntries"/>
              <w:keepNext/>
            </w:pPr>
          </w:p>
        </w:tc>
      </w:tr>
      <w:tr w:rsidR="00B6385A" w:rsidRPr="001C1D61" w14:paraId="3A85D2DA" w14:textId="77777777" w:rsidTr="00630F16">
        <w:trPr>
          <w:trHeight w:val="283"/>
        </w:trPr>
        <w:tc>
          <w:tcPr>
            <w:tcW w:w="1786" w:type="dxa"/>
          </w:tcPr>
          <w:p w14:paraId="253CF280" w14:textId="77777777" w:rsidR="00B6385A" w:rsidRPr="001C1D61" w:rsidRDefault="00B6385A" w:rsidP="004C7092">
            <w:pPr>
              <w:pStyle w:val="TableTextEntries"/>
              <w:keepNext/>
            </w:pPr>
          </w:p>
        </w:tc>
        <w:tc>
          <w:tcPr>
            <w:tcW w:w="5585" w:type="dxa"/>
          </w:tcPr>
          <w:p w14:paraId="2E2FEDC5" w14:textId="77777777" w:rsidR="00B6385A" w:rsidRPr="001C1D61" w:rsidRDefault="00B6385A" w:rsidP="004C7092">
            <w:pPr>
              <w:pStyle w:val="TableTextEntries"/>
              <w:keepNext/>
            </w:pPr>
          </w:p>
        </w:tc>
        <w:tc>
          <w:tcPr>
            <w:tcW w:w="1643" w:type="dxa"/>
          </w:tcPr>
          <w:p w14:paraId="7FC16D2A" w14:textId="77777777" w:rsidR="00B6385A" w:rsidRPr="001C1D61" w:rsidRDefault="00B6385A" w:rsidP="004C7092">
            <w:pPr>
              <w:pStyle w:val="TableTextEntries"/>
              <w:keepNext/>
            </w:pPr>
          </w:p>
        </w:tc>
      </w:tr>
      <w:tr w:rsidR="00B6385A" w:rsidRPr="001C1D61" w14:paraId="0AA99953" w14:textId="77777777" w:rsidTr="00630F16">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3AF6D2EE" w14:textId="77777777" w:rsidR="00B6385A" w:rsidRPr="001C1D61" w:rsidRDefault="00B6385A" w:rsidP="00630F16">
            <w:pPr>
              <w:pStyle w:val="TableTextEntries"/>
            </w:pPr>
          </w:p>
        </w:tc>
        <w:tc>
          <w:tcPr>
            <w:tcW w:w="5585" w:type="dxa"/>
          </w:tcPr>
          <w:p w14:paraId="2A06D738" w14:textId="77777777" w:rsidR="00B6385A" w:rsidRPr="001C1D61" w:rsidRDefault="00B6385A" w:rsidP="00630F16">
            <w:pPr>
              <w:pStyle w:val="TableTextEntries"/>
            </w:pPr>
          </w:p>
        </w:tc>
        <w:tc>
          <w:tcPr>
            <w:tcW w:w="1643" w:type="dxa"/>
          </w:tcPr>
          <w:p w14:paraId="637B4241" w14:textId="77777777" w:rsidR="00B6385A" w:rsidRPr="001C1D61" w:rsidRDefault="00B6385A" w:rsidP="00630F16">
            <w:pPr>
              <w:pStyle w:val="TableTextEntries"/>
            </w:pPr>
          </w:p>
        </w:tc>
      </w:tr>
      <w:tr w:rsidR="00B6385A" w:rsidRPr="001C1D61" w14:paraId="0EC21026" w14:textId="77777777" w:rsidTr="00630F16">
        <w:trPr>
          <w:trHeight w:val="283"/>
        </w:trPr>
        <w:tc>
          <w:tcPr>
            <w:tcW w:w="1786" w:type="dxa"/>
          </w:tcPr>
          <w:p w14:paraId="276BB33C" w14:textId="77777777" w:rsidR="00B6385A" w:rsidRPr="001C1D61" w:rsidRDefault="00B6385A" w:rsidP="00630F16">
            <w:pPr>
              <w:pStyle w:val="TableTextEntries"/>
            </w:pPr>
          </w:p>
        </w:tc>
        <w:tc>
          <w:tcPr>
            <w:tcW w:w="5585" w:type="dxa"/>
          </w:tcPr>
          <w:p w14:paraId="69C7D378" w14:textId="77777777" w:rsidR="00B6385A" w:rsidRPr="001C1D61" w:rsidRDefault="00B6385A" w:rsidP="00630F16">
            <w:pPr>
              <w:pStyle w:val="TableTextEntries"/>
            </w:pPr>
          </w:p>
        </w:tc>
        <w:tc>
          <w:tcPr>
            <w:tcW w:w="1643" w:type="dxa"/>
          </w:tcPr>
          <w:p w14:paraId="32089828" w14:textId="77777777" w:rsidR="00B6385A" w:rsidRPr="001C1D61" w:rsidRDefault="00B6385A" w:rsidP="00630F16">
            <w:pPr>
              <w:pStyle w:val="TableTextEntries"/>
            </w:pPr>
          </w:p>
        </w:tc>
      </w:tr>
    </w:tbl>
    <w:p w14:paraId="45F23E92" w14:textId="77777777" w:rsidR="00B6385A" w:rsidRDefault="00B6385A" w:rsidP="00B6385A">
      <w:pPr>
        <w:pStyle w:val="NoteNumber"/>
      </w:pPr>
      <w:r>
        <w:t>If document only relevant in part.</w:t>
      </w:r>
    </w:p>
    <w:p w14:paraId="63BE92C9" w14:textId="58AD1202" w:rsidR="00AD0580" w:rsidRDefault="00AD0580" w:rsidP="00B6385A">
      <w:pPr>
        <w:pStyle w:val="Heading1"/>
        <w:rPr>
          <w:rFonts w:ascii="Arial" w:hAnsi="Arial"/>
          <w:color w:val="212122"/>
        </w:rPr>
      </w:pPr>
      <w:bookmarkStart w:id="70" w:name="_Toc87885797"/>
      <w:r>
        <w:lastRenderedPageBreak/>
        <w:t>Other relevant matters</w:t>
      </w:r>
      <w:bookmarkEnd w:id="68"/>
      <w:bookmarkEnd w:id="69"/>
      <w:bookmarkEnd w:id="70"/>
    </w:p>
    <w:p w14:paraId="4DC7A3C7" w14:textId="77777777" w:rsidR="00AD0580" w:rsidRDefault="00AD0580" w:rsidP="00AD0580">
      <w:pPr>
        <w:pStyle w:val="BodyText"/>
      </w:pPr>
      <w:r>
        <w:t>Criterion 6 in the SV Guidelines is:</w:t>
      </w:r>
    </w:p>
    <w:p w14:paraId="7EE2F8B5" w14:textId="77777777" w:rsidR="00AD0580" w:rsidRDefault="00AD0580" w:rsidP="00630F16">
      <w:pPr>
        <w:pStyle w:val="BodyText"/>
        <w:ind w:left="284"/>
      </w:pPr>
      <w:r>
        <w:t>Any other matter that IPART considers relevant.</w:t>
      </w:r>
    </w:p>
    <w:p w14:paraId="646C3BC7" w14:textId="77777777" w:rsidR="00AD0580" w:rsidRDefault="00AD0580" w:rsidP="00B6385A">
      <w:pPr>
        <w:pStyle w:val="Heading2"/>
      </w:pPr>
      <w:r>
        <w:t>Reporting requirements SV compliance</w:t>
      </w:r>
    </w:p>
    <w:p w14:paraId="273E1D3B" w14:textId="77777777" w:rsidR="00AD0580" w:rsidRDefault="00AD0580" w:rsidP="00AD0580">
      <w:pPr>
        <w:pStyle w:val="BodyText"/>
        <w:rPr>
          <w:sz w:val="22"/>
        </w:rPr>
      </w:pPr>
      <w:r w:rsidRPr="00B6385A">
        <w:rPr>
          <w:bCs/>
        </w:rPr>
        <w:t>In the text box</w:t>
      </w:r>
      <w:r>
        <w:t xml:space="preserve"> propose additional SV compliance community awareness in addition to the requirements in the IP&amp;R documentation.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77B18981" w14:textId="77777777" w:rsidTr="00AD0580">
        <w:trPr>
          <w:trHeight w:val="1134"/>
        </w:trPr>
        <w:tc>
          <w:tcPr>
            <w:tcW w:w="9000" w:type="dxa"/>
            <w:tcBorders>
              <w:top w:val="single" w:sz="4" w:space="0" w:color="C8D3D5"/>
              <w:left w:val="nil"/>
              <w:bottom w:val="single" w:sz="4" w:space="0" w:color="C8D3D5"/>
              <w:right w:val="nil"/>
            </w:tcBorders>
            <w:hideMark/>
          </w:tcPr>
          <w:sdt>
            <w:sdtPr>
              <w:id w:val="1636761613"/>
              <w:placeholder>
                <w:docPart w:val="3C87A9E54942466C9C9E66AA234D237B"/>
              </w:placeholder>
              <w:showingPlcHdr/>
            </w:sdtPr>
            <w:sdtEndPr/>
            <w:sdtContent>
              <w:p w14:paraId="14F43568" w14:textId="6342CE0C" w:rsidR="00AD0580" w:rsidRDefault="00AD0580">
                <w:pPr>
                  <w:pStyle w:val="BodyText"/>
                </w:pPr>
                <w:r>
                  <w:t>Click here to enter text.</w:t>
                </w:r>
              </w:p>
            </w:sdtContent>
          </w:sdt>
        </w:tc>
      </w:tr>
    </w:tbl>
    <w:p w14:paraId="05CAB1CB" w14:textId="0F740E03" w:rsidR="00AD0580" w:rsidRDefault="00AD0580" w:rsidP="00AD0580">
      <w:pPr>
        <w:pStyle w:val="BodyText"/>
      </w:pPr>
      <w:r>
        <w:t>The Guidelines provide further tha</w:t>
      </w:r>
      <w:r w:rsidR="00630F16">
        <w:t xml:space="preserve">t we </w:t>
      </w:r>
      <w:r>
        <w:t xml:space="preserve">will assess each application based on its merits against the assessment criteria. In doing so, </w:t>
      </w:r>
      <w:r w:rsidR="00630F16">
        <w:t xml:space="preserve">the following </w:t>
      </w:r>
      <w:r>
        <w:t xml:space="preserve">may </w:t>
      </w:r>
      <w:r w:rsidR="00630F16">
        <w:t xml:space="preserve">be </w:t>
      </w:r>
      <w:r>
        <w:t>consider</w:t>
      </w:r>
      <w:r w:rsidR="00630F16">
        <w:t>ed</w:t>
      </w:r>
      <w:r>
        <w:t>:</w:t>
      </w:r>
    </w:p>
    <w:p w14:paraId="4C135CF0" w14:textId="77777777" w:rsidR="00AD0580" w:rsidRDefault="00AD0580" w:rsidP="00630F16">
      <w:pPr>
        <w:pStyle w:val="ListBullet"/>
      </w:pPr>
      <w:r>
        <w:t>size of the council</w:t>
      </w:r>
    </w:p>
    <w:p w14:paraId="1DE132C4" w14:textId="77777777" w:rsidR="00AD0580" w:rsidRDefault="00AD0580" w:rsidP="00630F16">
      <w:pPr>
        <w:pStyle w:val="ListBullet"/>
      </w:pPr>
      <w:r>
        <w:t>resources of a council</w:t>
      </w:r>
    </w:p>
    <w:p w14:paraId="636538EE" w14:textId="77777777" w:rsidR="00AD0580" w:rsidRDefault="00AD0580" w:rsidP="00630F16">
      <w:pPr>
        <w:pStyle w:val="ListBullet"/>
      </w:pPr>
      <w:r>
        <w:t>size (both actual $ and %) of increase requested</w:t>
      </w:r>
    </w:p>
    <w:p w14:paraId="3D45F759" w14:textId="77777777" w:rsidR="00AD0580" w:rsidRDefault="00AD0580" w:rsidP="00630F16">
      <w:pPr>
        <w:pStyle w:val="ListBullet"/>
      </w:pPr>
      <w:r>
        <w:t>current rate levels and previous rate rises</w:t>
      </w:r>
    </w:p>
    <w:p w14:paraId="402EF8F5" w14:textId="77777777" w:rsidR="00AD0580" w:rsidRDefault="00AD0580" w:rsidP="00630F16">
      <w:pPr>
        <w:pStyle w:val="ListBullet"/>
      </w:pPr>
      <w:r>
        <w:t xml:space="preserve">purpose of the special variation </w:t>
      </w:r>
    </w:p>
    <w:p w14:paraId="6511B0DC" w14:textId="77777777" w:rsidR="00AD0580" w:rsidRDefault="00AD0580" w:rsidP="00630F16">
      <w:pPr>
        <w:pStyle w:val="ListBullet"/>
      </w:pPr>
      <w:r>
        <w:t>compliance with this or any other applicable guideline</w:t>
      </w:r>
    </w:p>
    <w:p w14:paraId="72BACA4D" w14:textId="77777777" w:rsidR="00AD0580" w:rsidRDefault="00AD0580" w:rsidP="00630F16">
      <w:pPr>
        <w:pStyle w:val="ListBullet"/>
      </w:pPr>
      <w:r>
        <w:t>compliance with the conditions of any previous special variations, and</w:t>
      </w:r>
    </w:p>
    <w:p w14:paraId="02EFD8C6" w14:textId="77777777" w:rsidR="00AD0580" w:rsidRDefault="00AD0580" w:rsidP="00630F16">
      <w:pPr>
        <w:pStyle w:val="ListBullet"/>
      </w:pPr>
      <w:r>
        <w:t>any other matter considered relevant in the assessment of a special variation application.</w:t>
      </w:r>
    </w:p>
    <w:p w14:paraId="465BCD84" w14:textId="1802B684" w:rsidR="00AD0580" w:rsidRDefault="00AD0580" w:rsidP="00AD0580">
      <w:pPr>
        <w:pStyle w:val="BodyText"/>
      </w:pPr>
      <w:r>
        <w:t>To complete the question</w:t>
      </w:r>
      <w:r w:rsidR="00630F16">
        <w:t>s</w:t>
      </w:r>
      <w:r>
        <w:t xml:space="preserve"> for Criterion </w:t>
      </w:r>
      <w:r w:rsidR="009B1F90">
        <w:t>6,</w:t>
      </w:r>
      <w:r>
        <w:t xml:space="preserve"> refer to </w:t>
      </w:r>
      <w:r w:rsidR="00630F16">
        <w:t xml:space="preserve">the </w:t>
      </w:r>
      <w:r>
        <w:t>Application Guide for SV Application Form Part B.</w:t>
      </w:r>
    </w:p>
    <w:p w14:paraId="4AE81387" w14:textId="48958598" w:rsidR="00AD0580" w:rsidRPr="00630F16" w:rsidRDefault="00AD0580" w:rsidP="00AD0580">
      <w:pPr>
        <w:pStyle w:val="BodyText"/>
        <w:rPr>
          <w:bCs/>
        </w:rPr>
      </w:pPr>
      <w:r w:rsidRPr="00630F16">
        <w:rPr>
          <w:bCs/>
        </w:rPr>
        <w:t xml:space="preserve">In the text box the council may provide information in addition to that provided elsewhere in the Application Form which it would like </w:t>
      </w:r>
      <w:r w:rsidR="00630F16">
        <w:rPr>
          <w:bCs/>
        </w:rPr>
        <w:t>us</w:t>
      </w:r>
      <w:r w:rsidRPr="00630F16">
        <w:rPr>
          <w:bCs/>
        </w:rPr>
        <w:t xml:space="preserve"> to consider when assessing its proposed SV.</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3112CE2A" w14:textId="77777777" w:rsidTr="00AD0580">
        <w:trPr>
          <w:trHeight w:val="1134"/>
        </w:trPr>
        <w:tc>
          <w:tcPr>
            <w:tcW w:w="9000" w:type="dxa"/>
            <w:tcBorders>
              <w:top w:val="single" w:sz="4" w:space="0" w:color="C8D3D5"/>
              <w:left w:val="nil"/>
              <w:bottom w:val="single" w:sz="4" w:space="0" w:color="C8D3D5"/>
              <w:right w:val="nil"/>
            </w:tcBorders>
            <w:hideMark/>
          </w:tcPr>
          <w:sdt>
            <w:sdtPr>
              <w:id w:val="-211266889"/>
              <w:placeholder>
                <w:docPart w:val="9A29DE36F2A24B1380AD1D17976E1D93"/>
              </w:placeholder>
              <w:showingPlcHdr/>
            </w:sdtPr>
            <w:sdtEndPr/>
            <w:sdtContent>
              <w:p w14:paraId="4441F2F7" w14:textId="1D8F7F72" w:rsidR="00AD0580" w:rsidRDefault="00AD0580">
                <w:pPr>
                  <w:pStyle w:val="BodyText"/>
                </w:pPr>
                <w:r>
                  <w:t>Click here to enter text.</w:t>
                </w:r>
              </w:p>
            </w:sdtContent>
          </w:sdt>
        </w:tc>
      </w:tr>
    </w:tbl>
    <w:p w14:paraId="12BD5561" w14:textId="168F3571" w:rsidR="00AD0580" w:rsidRPr="00630F16" w:rsidRDefault="0062326A" w:rsidP="00630F16">
      <w:pPr>
        <w:pStyle w:val="Caption"/>
        <w:numPr>
          <w:ilvl w:val="0"/>
          <w:numId w:val="16"/>
        </w:numPr>
        <w:rPr>
          <w:rFonts w:ascii="Arial" w:hAnsi="Arial"/>
          <w:sz w:val="21"/>
          <w:szCs w:val="21"/>
        </w:rPr>
      </w:pPr>
      <w:sdt>
        <w:sdtPr>
          <w:id w:val="-1971433703"/>
          <w:placeholder>
            <w:docPart w:val="EE36DC1147834B14A5A213D0FC0C93A4"/>
          </w:placeholder>
          <w:docPartList>
            <w:docPartGallery w:val="AutoText"/>
            <w:docPartCategory w:val="Table Captions"/>
          </w:docPartList>
        </w:sdtPr>
        <w:sdtEndPr/>
        <w:sdtContent>
          <w:r w:rsidR="00630F16">
            <w:t xml:space="preserve">Table </w:t>
          </w:r>
          <w:r w:rsidR="00630F16">
            <w:rPr>
              <w:noProof/>
            </w:rPr>
            <w:fldChar w:fldCharType="begin"/>
          </w:r>
          <w:r w:rsidR="00630F16">
            <w:rPr>
              <w:noProof/>
            </w:rPr>
            <w:instrText xml:space="preserve"> STYLEREF 1 \s </w:instrText>
          </w:r>
          <w:r w:rsidR="00630F16">
            <w:rPr>
              <w:noProof/>
            </w:rPr>
            <w:fldChar w:fldCharType="separate"/>
          </w:r>
          <w:r>
            <w:rPr>
              <w:noProof/>
            </w:rPr>
            <w:t>6</w:t>
          </w:r>
          <w:r w:rsidR="00630F16">
            <w:rPr>
              <w:noProof/>
            </w:rPr>
            <w:fldChar w:fldCharType="end"/>
          </w:r>
          <w:r w:rsidR="00630F16">
            <w:t>.</w:t>
          </w:r>
          <w:r w:rsidR="00630F16">
            <w:rPr>
              <w:noProof/>
            </w:rPr>
            <w:fldChar w:fldCharType="begin"/>
          </w:r>
          <w:r w:rsidR="00630F16">
            <w:rPr>
              <w:noProof/>
            </w:rPr>
            <w:instrText xml:space="preserve"> SEQ Table \* ARABIC \s 1 </w:instrText>
          </w:r>
          <w:r w:rsidR="00630F16">
            <w:rPr>
              <w:noProof/>
            </w:rPr>
            <w:fldChar w:fldCharType="separate"/>
          </w:r>
          <w:r>
            <w:rPr>
              <w:noProof/>
            </w:rPr>
            <w:t>1</w:t>
          </w:r>
          <w:r w:rsidR="00630F16">
            <w:rPr>
              <w:noProof/>
            </w:rPr>
            <w:fldChar w:fldCharType="end"/>
          </w:r>
        </w:sdtContent>
      </w:sdt>
      <w:r w:rsidR="00630F16">
        <w:t xml:space="preserve"> Criterion 6 attachments</w:t>
      </w:r>
    </w:p>
    <w:tbl>
      <w:tblPr>
        <w:tblStyle w:val="BasicIPARTtable"/>
        <w:tblW w:w="9014" w:type="dxa"/>
        <w:tblLayout w:type="fixed"/>
        <w:tblLook w:val="0020" w:firstRow="1" w:lastRow="0" w:firstColumn="0" w:lastColumn="0" w:noHBand="0" w:noVBand="0"/>
      </w:tblPr>
      <w:tblGrid>
        <w:gridCol w:w="1786"/>
        <w:gridCol w:w="5585"/>
        <w:gridCol w:w="1643"/>
      </w:tblGrid>
      <w:tr w:rsidR="00630F16" w:rsidRPr="001C1D61" w14:paraId="54FD4D32" w14:textId="77777777" w:rsidTr="00630F16">
        <w:trPr>
          <w:cnfStyle w:val="100000000000" w:firstRow="1" w:lastRow="0" w:firstColumn="0" w:lastColumn="0" w:oddVBand="0" w:evenVBand="0" w:oddHBand="0" w:evenHBand="0" w:firstRowFirstColumn="0" w:firstRowLastColumn="0" w:lastRowFirstColumn="0" w:lastRowLastColumn="0"/>
        </w:trPr>
        <w:tc>
          <w:tcPr>
            <w:tcW w:w="1786" w:type="dxa"/>
          </w:tcPr>
          <w:p w14:paraId="1F514B5E" w14:textId="77777777" w:rsidR="00630F16" w:rsidRPr="001C1D61" w:rsidRDefault="00630F16" w:rsidP="00630F16">
            <w:pPr>
              <w:pStyle w:val="TableTextColumnHeading"/>
            </w:pPr>
            <w:bookmarkStart w:id="71" w:name="_Toc39658004"/>
            <w:r w:rsidRPr="001C1D61">
              <w:t>Council-</w:t>
            </w:r>
            <w:r w:rsidRPr="001C1D61">
              <w:br/>
              <w:t>assigned number</w:t>
            </w:r>
          </w:p>
        </w:tc>
        <w:tc>
          <w:tcPr>
            <w:tcW w:w="5585" w:type="dxa"/>
          </w:tcPr>
          <w:p w14:paraId="0CC51CB5" w14:textId="77777777" w:rsidR="00630F16" w:rsidRPr="001C1D61" w:rsidRDefault="00630F16" w:rsidP="00630F16">
            <w:pPr>
              <w:pStyle w:val="TableTextColumnHeading"/>
            </w:pPr>
            <w:r w:rsidRPr="001C1D61">
              <w:t xml:space="preserve">Name of document </w:t>
            </w:r>
          </w:p>
        </w:tc>
        <w:tc>
          <w:tcPr>
            <w:tcW w:w="1643" w:type="dxa"/>
          </w:tcPr>
          <w:p w14:paraId="00EB1124" w14:textId="77777777" w:rsidR="00630F16" w:rsidRPr="001C1D61" w:rsidRDefault="00630F16" w:rsidP="00630F16">
            <w:pPr>
              <w:pStyle w:val="TableTextColumnHeading"/>
            </w:pPr>
            <w:r w:rsidRPr="001C1D61">
              <w:t xml:space="preserve">Page </w:t>
            </w:r>
            <w:r w:rsidRPr="001C1D61">
              <w:br/>
              <w:t>references</w:t>
            </w:r>
            <w:r w:rsidRPr="001C1D61">
              <w:rPr>
                <w:vertAlign w:val="superscript"/>
              </w:rPr>
              <w:t>a</w:t>
            </w:r>
            <w:r w:rsidRPr="001C1D61">
              <w:t xml:space="preserve"> </w:t>
            </w:r>
          </w:p>
        </w:tc>
      </w:tr>
      <w:tr w:rsidR="00630F16" w:rsidRPr="001C1D61" w14:paraId="3F015289" w14:textId="77777777" w:rsidTr="00630F16">
        <w:trPr>
          <w:trHeight w:val="283"/>
        </w:trPr>
        <w:tc>
          <w:tcPr>
            <w:tcW w:w="1786" w:type="dxa"/>
          </w:tcPr>
          <w:p w14:paraId="14875D12" w14:textId="77777777" w:rsidR="00630F16" w:rsidRPr="001C1D61" w:rsidRDefault="00630F16" w:rsidP="004C7092">
            <w:pPr>
              <w:pStyle w:val="TableTextEntries"/>
              <w:keepNext/>
            </w:pPr>
          </w:p>
        </w:tc>
        <w:tc>
          <w:tcPr>
            <w:tcW w:w="5585" w:type="dxa"/>
          </w:tcPr>
          <w:p w14:paraId="280A3BAE" w14:textId="77777777" w:rsidR="00630F16" w:rsidRPr="001C1D61" w:rsidRDefault="00630F16" w:rsidP="004C7092">
            <w:pPr>
              <w:pStyle w:val="TableTextEntries"/>
              <w:keepNext/>
            </w:pPr>
          </w:p>
        </w:tc>
        <w:tc>
          <w:tcPr>
            <w:tcW w:w="1643" w:type="dxa"/>
          </w:tcPr>
          <w:p w14:paraId="2BA04845" w14:textId="77777777" w:rsidR="00630F16" w:rsidRPr="001C1D61" w:rsidRDefault="00630F16" w:rsidP="004C7092">
            <w:pPr>
              <w:pStyle w:val="TableTextEntries"/>
              <w:keepNext/>
            </w:pPr>
          </w:p>
        </w:tc>
      </w:tr>
      <w:tr w:rsidR="00630F16" w:rsidRPr="001C1D61" w14:paraId="38CBB9BD" w14:textId="77777777" w:rsidTr="00630F16">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30C838F2" w14:textId="77777777" w:rsidR="00630F16" w:rsidRPr="001C1D61" w:rsidRDefault="00630F16" w:rsidP="004C7092">
            <w:pPr>
              <w:pStyle w:val="TableTextEntries"/>
              <w:keepNext/>
            </w:pPr>
          </w:p>
        </w:tc>
        <w:tc>
          <w:tcPr>
            <w:tcW w:w="5585" w:type="dxa"/>
          </w:tcPr>
          <w:p w14:paraId="0C3D7A54" w14:textId="77777777" w:rsidR="00630F16" w:rsidRPr="001C1D61" w:rsidRDefault="00630F16" w:rsidP="004C7092">
            <w:pPr>
              <w:pStyle w:val="TableTextEntries"/>
              <w:keepNext/>
            </w:pPr>
          </w:p>
        </w:tc>
        <w:tc>
          <w:tcPr>
            <w:tcW w:w="1643" w:type="dxa"/>
          </w:tcPr>
          <w:p w14:paraId="2D8A96E6" w14:textId="77777777" w:rsidR="00630F16" w:rsidRPr="001C1D61" w:rsidRDefault="00630F16" w:rsidP="004C7092">
            <w:pPr>
              <w:pStyle w:val="TableTextEntries"/>
              <w:keepNext/>
            </w:pPr>
          </w:p>
        </w:tc>
      </w:tr>
      <w:tr w:rsidR="00630F16" w:rsidRPr="001C1D61" w14:paraId="1AB72185" w14:textId="77777777" w:rsidTr="00630F16">
        <w:trPr>
          <w:trHeight w:val="283"/>
        </w:trPr>
        <w:tc>
          <w:tcPr>
            <w:tcW w:w="1786" w:type="dxa"/>
          </w:tcPr>
          <w:p w14:paraId="7AA16CBC" w14:textId="77777777" w:rsidR="00630F16" w:rsidRPr="001C1D61" w:rsidRDefault="00630F16" w:rsidP="004C7092">
            <w:pPr>
              <w:pStyle w:val="TableTextEntries"/>
              <w:keepNext/>
            </w:pPr>
          </w:p>
        </w:tc>
        <w:tc>
          <w:tcPr>
            <w:tcW w:w="5585" w:type="dxa"/>
          </w:tcPr>
          <w:p w14:paraId="1DD569C6" w14:textId="77777777" w:rsidR="00630F16" w:rsidRPr="001C1D61" w:rsidRDefault="00630F16" w:rsidP="004C7092">
            <w:pPr>
              <w:pStyle w:val="TableTextEntries"/>
              <w:keepNext/>
            </w:pPr>
          </w:p>
        </w:tc>
        <w:tc>
          <w:tcPr>
            <w:tcW w:w="1643" w:type="dxa"/>
          </w:tcPr>
          <w:p w14:paraId="1F47A5FA" w14:textId="77777777" w:rsidR="00630F16" w:rsidRPr="001C1D61" w:rsidRDefault="00630F16" w:rsidP="004C7092">
            <w:pPr>
              <w:pStyle w:val="TableTextEntries"/>
              <w:keepNext/>
            </w:pPr>
          </w:p>
        </w:tc>
      </w:tr>
      <w:tr w:rsidR="00630F16" w:rsidRPr="001C1D61" w14:paraId="7172FF5E" w14:textId="77777777" w:rsidTr="00630F16">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7E8D998B" w14:textId="77777777" w:rsidR="00630F16" w:rsidRPr="001C1D61" w:rsidRDefault="00630F16" w:rsidP="00630F16">
            <w:pPr>
              <w:pStyle w:val="TableTextEntries"/>
            </w:pPr>
          </w:p>
        </w:tc>
        <w:tc>
          <w:tcPr>
            <w:tcW w:w="5585" w:type="dxa"/>
          </w:tcPr>
          <w:p w14:paraId="19486C79" w14:textId="77777777" w:rsidR="00630F16" w:rsidRPr="001C1D61" w:rsidRDefault="00630F16" w:rsidP="00630F16">
            <w:pPr>
              <w:pStyle w:val="TableTextEntries"/>
            </w:pPr>
          </w:p>
        </w:tc>
        <w:tc>
          <w:tcPr>
            <w:tcW w:w="1643" w:type="dxa"/>
          </w:tcPr>
          <w:p w14:paraId="0A7624EB" w14:textId="77777777" w:rsidR="00630F16" w:rsidRPr="001C1D61" w:rsidRDefault="00630F16" w:rsidP="00630F16">
            <w:pPr>
              <w:pStyle w:val="TableTextEntries"/>
            </w:pPr>
          </w:p>
        </w:tc>
      </w:tr>
      <w:tr w:rsidR="00630F16" w:rsidRPr="001C1D61" w14:paraId="400BFA55" w14:textId="77777777" w:rsidTr="00630F16">
        <w:trPr>
          <w:trHeight w:val="283"/>
        </w:trPr>
        <w:tc>
          <w:tcPr>
            <w:tcW w:w="1786" w:type="dxa"/>
          </w:tcPr>
          <w:p w14:paraId="63BBBB99" w14:textId="77777777" w:rsidR="00630F16" w:rsidRPr="001C1D61" w:rsidRDefault="00630F16" w:rsidP="00630F16">
            <w:pPr>
              <w:pStyle w:val="TableTextEntries"/>
            </w:pPr>
          </w:p>
        </w:tc>
        <w:tc>
          <w:tcPr>
            <w:tcW w:w="5585" w:type="dxa"/>
          </w:tcPr>
          <w:p w14:paraId="3418BF90" w14:textId="77777777" w:rsidR="00630F16" w:rsidRPr="001C1D61" w:rsidRDefault="00630F16" w:rsidP="00630F16">
            <w:pPr>
              <w:pStyle w:val="TableTextEntries"/>
            </w:pPr>
          </w:p>
        </w:tc>
        <w:tc>
          <w:tcPr>
            <w:tcW w:w="1643" w:type="dxa"/>
          </w:tcPr>
          <w:p w14:paraId="3479CF21" w14:textId="77777777" w:rsidR="00630F16" w:rsidRPr="001C1D61" w:rsidRDefault="00630F16" w:rsidP="00630F16">
            <w:pPr>
              <w:pStyle w:val="TableTextEntries"/>
            </w:pPr>
          </w:p>
        </w:tc>
      </w:tr>
    </w:tbl>
    <w:p w14:paraId="268F6473" w14:textId="77777777" w:rsidR="00630F16" w:rsidRDefault="00630F16" w:rsidP="00630F16">
      <w:pPr>
        <w:pStyle w:val="NoteNumber"/>
      </w:pPr>
      <w:r>
        <w:t>If document only relevant in part.</w:t>
      </w:r>
    </w:p>
    <w:p w14:paraId="48BE9D82" w14:textId="77777777" w:rsidR="00AD0580" w:rsidRDefault="00AD0580" w:rsidP="00630F16">
      <w:pPr>
        <w:pStyle w:val="Heading1nonumber"/>
      </w:pPr>
      <w:bookmarkStart w:id="72" w:name="_Toc87885798"/>
      <w:r>
        <w:lastRenderedPageBreak/>
        <w:t>Council certification and contact information</w:t>
      </w:r>
      <w:bookmarkEnd w:id="71"/>
      <w:bookmarkEnd w:id="72"/>
    </w:p>
    <w:p w14:paraId="53AD602A" w14:textId="2033838F" w:rsidR="00AD0580" w:rsidRDefault="00AD0580" w:rsidP="00AD0580">
      <w:pPr>
        <w:pStyle w:val="BodyText"/>
      </w:pPr>
      <w:r>
        <w:t xml:space="preserve">To prepare the Council certification and provide council information refer to </w:t>
      </w:r>
      <w:r w:rsidR="009F404F">
        <w:t>the</w:t>
      </w:r>
      <w:r>
        <w:t xml:space="preserve"> Application Guide for SV Application Form Part B.</w:t>
      </w:r>
    </w:p>
    <w:p w14:paraId="3D4F003A" w14:textId="77777777" w:rsidR="00AD0580" w:rsidRDefault="00AD0580" w:rsidP="00630F16">
      <w:pPr>
        <w:pStyle w:val="Heading2nonumber"/>
      </w:pPr>
      <w:r>
        <w:t xml:space="preserve">Certification of application </w:t>
      </w:r>
    </w:p>
    <w:p w14:paraId="1AC88A2A" w14:textId="77777777" w:rsidR="00AD0580" w:rsidRDefault="00AD0580" w:rsidP="00AD0580">
      <w:pPr>
        <w:pStyle w:val="BodyText"/>
      </w:pPr>
      <w:r>
        <w:t>Prepare a document in the form indicated below, sign, scan and attach as a public supporting document.</w:t>
      </w:r>
    </w:p>
    <w:p w14:paraId="1A691F9D" w14:textId="4D4C02B2" w:rsidR="00AD0580" w:rsidRDefault="00AD0580" w:rsidP="00630F16">
      <w:pPr>
        <w:pStyle w:val="Heading2nonumber"/>
      </w:pPr>
      <w:r>
        <w:t>Application for a Special Rate Variation</w:t>
      </w:r>
    </w:p>
    <w:p w14:paraId="78103B41" w14:textId="4C88D818" w:rsidR="00630F16" w:rsidRPr="00630F16" w:rsidRDefault="00630F16" w:rsidP="00630F16">
      <w:pPr>
        <w:pStyle w:val="BodyText"/>
      </w:pPr>
      <w:r>
        <w:rPr>
          <w:szCs w:val="19"/>
        </w:rPr>
        <w:t>To be completed by General Manager and Responsible Accounting Office</w:t>
      </w:r>
    </w:p>
    <w:tbl>
      <w:tblPr>
        <w:tblStyle w:val="BasicIPARTtable"/>
        <w:tblW w:w="9075" w:type="dxa"/>
        <w:tblLayout w:type="fixed"/>
        <w:tblLook w:val="0480" w:firstRow="0" w:lastRow="0" w:firstColumn="1" w:lastColumn="0" w:noHBand="0" w:noVBand="1"/>
      </w:tblPr>
      <w:tblGrid>
        <w:gridCol w:w="4566"/>
        <w:gridCol w:w="4509"/>
      </w:tblGrid>
      <w:tr w:rsidR="00AD0580" w14:paraId="42836774" w14:textId="77777777" w:rsidTr="009479AF">
        <w:trPr>
          <w:trHeight w:val="520"/>
        </w:trPr>
        <w:tc>
          <w:tcPr>
            <w:cnfStyle w:val="001000000000" w:firstRow="0" w:lastRow="0" w:firstColumn="1" w:lastColumn="0" w:oddVBand="0" w:evenVBand="0" w:oddHBand="0" w:evenHBand="0" w:firstRowFirstColumn="0" w:firstRowLastColumn="0" w:lastRowFirstColumn="0" w:lastRowLastColumn="0"/>
            <w:tcW w:w="4566" w:type="dxa"/>
            <w:tcBorders>
              <w:right w:val="single" w:sz="24" w:space="0" w:color="ECE9E7" w:themeColor="background2"/>
            </w:tcBorders>
            <w:shd w:val="clear" w:color="auto" w:fill="E2EAF6"/>
            <w:hideMark/>
          </w:tcPr>
          <w:p w14:paraId="15490C3C" w14:textId="77777777" w:rsidR="00AD0580" w:rsidRPr="001670DA" w:rsidRDefault="00AD0580">
            <w:pPr>
              <w:pStyle w:val="BodyText"/>
              <w:rPr>
                <w:b/>
                <w:bCs/>
                <w:sz w:val="20"/>
                <w:szCs w:val="22"/>
              </w:rPr>
            </w:pPr>
            <w:r w:rsidRPr="001670DA">
              <w:rPr>
                <w:b/>
                <w:bCs/>
                <w:szCs w:val="22"/>
              </w:rPr>
              <w:t>Name of council:</w:t>
            </w:r>
          </w:p>
        </w:tc>
        <w:tc>
          <w:tcPr>
            <w:tcW w:w="4509" w:type="dxa"/>
            <w:tcBorders>
              <w:left w:val="single" w:sz="24" w:space="0" w:color="ECE9E7" w:themeColor="background2"/>
            </w:tcBorders>
            <w:hideMark/>
          </w:tcPr>
          <w:p w14:paraId="2E670DA6" w14:textId="09DE9BFD" w:rsidR="00AD0580" w:rsidRPr="004C7092" w:rsidRDefault="00AD0580">
            <w:pPr>
              <w:pStyle w:val="BodyText"/>
              <w:cnfStyle w:val="000000000000" w:firstRow="0" w:lastRow="0" w:firstColumn="0" w:lastColumn="0" w:oddVBand="0" w:evenVBand="0" w:oddHBand="0" w:evenHBand="0" w:firstRowFirstColumn="0" w:firstRowLastColumn="0" w:lastRowFirstColumn="0" w:lastRowLastColumn="0"/>
              <w:rPr>
                <w:sz w:val="20"/>
                <w:szCs w:val="22"/>
              </w:rPr>
            </w:pPr>
            <w:r w:rsidRPr="001670DA">
              <w:rPr>
                <w:rFonts w:cs="Arial"/>
                <w:szCs w:val="22"/>
              </w:rPr>
              <w:fldChar w:fldCharType="begin">
                <w:ffData>
                  <w:name w:val="Text24"/>
                  <w:enabled/>
                  <w:calcOnExit w:val="0"/>
                  <w:textInput/>
                </w:ffData>
              </w:fldChar>
            </w:r>
            <w:r w:rsidRPr="004C7092">
              <w:rPr>
                <w:rFonts w:cs="Arial"/>
                <w:sz w:val="20"/>
                <w:szCs w:val="22"/>
              </w:rPr>
              <w:instrText xml:space="preserve"> FORMTEXT </w:instrText>
            </w:r>
            <w:r w:rsidRPr="001670DA">
              <w:rPr>
                <w:rFonts w:cs="Arial"/>
                <w:szCs w:val="22"/>
              </w:rPr>
            </w:r>
            <w:r w:rsidRPr="001670DA">
              <w:rPr>
                <w:rFonts w:cs="Arial"/>
                <w:szCs w:val="22"/>
              </w:rPr>
              <w:fldChar w:fldCharType="separate"/>
            </w:r>
            <w:r w:rsidR="0062326A">
              <w:rPr>
                <w:rFonts w:cs="Arial"/>
                <w:noProof/>
                <w:szCs w:val="22"/>
              </w:rPr>
              <w:t> </w:t>
            </w:r>
            <w:r w:rsidR="0062326A">
              <w:rPr>
                <w:rFonts w:cs="Arial"/>
                <w:noProof/>
                <w:szCs w:val="22"/>
              </w:rPr>
              <w:t> </w:t>
            </w:r>
            <w:r w:rsidR="0062326A">
              <w:rPr>
                <w:rFonts w:cs="Arial"/>
                <w:noProof/>
                <w:szCs w:val="22"/>
              </w:rPr>
              <w:t> </w:t>
            </w:r>
            <w:r w:rsidR="0062326A">
              <w:rPr>
                <w:rFonts w:cs="Arial"/>
                <w:noProof/>
                <w:szCs w:val="22"/>
              </w:rPr>
              <w:t> </w:t>
            </w:r>
            <w:r w:rsidR="0062326A">
              <w:rPr>
                <w:rFonts w:cs="Arial"/>
                <w:noProof/>
                <w:szCs w:val="22"/>
              </w:rPr>
              <w:t> </w:t>
            </w:r>
            <w:r w:rsidRPr="001670DA">
              <w:rPr>
                <w:rFonts w:cs="Arial"/>
                <w:szCs w:val="22"/>
              </w:rPr>
              <w:fldChar w:fldCharType="end"/>
            </w:r>
          </w:p>
        </w:tc>
      </w:tr>
    </w:tbl>
    <w:p w14:paraId="0E1DCA1E" w14:textId="5C2D2974" w:rsidR="009479AF" w:rsidRDefault="009479AF">
      <w:r w:rsidRPr="009479AF">
        <w:rPr>
          <w:szCs w:val="22"/>
        </w:rPr>
        <w:t>We certify that to the best of our knowledge the information provided in this application is correct and complete.</w:t>
      </w:r>
    </w:p>
    <w:tbl>
      <w:tblPr>
        <w:tblStyle w:val="BasicIPARTtable"/>
        <w:tblW w:w="9075" w:type="dxa"/>
        <w:tblLayout w:type="fixed"/>
        <w:tblLook w:val="0480" w:firstRow="0" w:lastRow="0" w:firstColumn="1" w:lastColumn="0" w:noHBand="0" w:noVBand="1"/>
      </w:tblPr>
      <w:tblGrid>
        <w:gridCol w:w="4566"/>
        <w:gridCol w:w="4509"/>
      </w:tblGrid>
      <w:tr w:rsidR="00AD0580" w14:paraId="0371F4EF" w14:textId="77777777" w:rsidTr="009479AF">
        <w:trPr>
          <w:trHeight w:val="522"/>
        </w:trPr>
        <w:tc>
          <w:tcPr>
            <w:cnfStyle w:val="001000000000" w:firstRow="0" w:lastRow="0" w:firstColumn="1" w:lastColumn="0" w:oddVBand="0" w:evenVBand="0" w:oddHBand="0" w:evenHBand="0" w:firstRowFirstColumn="0" w:firstRowLastColumn="0" w:lastRowFirstColumn="0" w:lastRowLastColumn="0"/>
            <w:tcW w:w="4566" w:type="dxa"/>
            <w:tcBorders>
              <w:right w:val="single" w:sz="24" w:space="0" w:color="ECE9E7" w:themeColor="background2"/>
            </w:tcBorders>
            <w:shd w:val="clear" w:color="auto" w:fill="E2EAF6"/>
            <w:hideMark/>
          </w:tcPr>
          <w:p w14:paraId="75B183B0" w14:textId="77777777" w:rsidR="00AD0580" w:rsidRPr="001670DA" w:rsidRDefault="00AD0580">
            <w:pPr>
              <w:pStyle w:val="BodyText"/>
              <w:rPr>
                <w:b/>
                <w:bCs/>
                <w:sz w:val="20"/>
                <w:szCs w:val="22"/>
              </w:rPr>
            </w:pPr>
            <w:r w:rsidRPr="001670DA">
              <w:rPr>
                <w:b/>
                <w:bCs/>
                <w:szCs w:val="22"/>
              </w:rPr>
              <w:t>General Manager (name):</w:t>
            </w:r>
          </w:p>
        </w:tc>
        <w:tc>
          <w:tcPr>
            <w:tcW w:w="4509" w:type="dxa"/>
            <w:tcBorders>
              <w:left w:val="single" w:sz="24" w:space="0" w:color="ECE9E7" w:themeColor="background2"/>
            </w:tcBorders>
            <w:hideMark/>
          </w:tcPr>
          <w:p w14:paraId="3615F558" w14:textId="3F78E751" w:rsidR="00AD0580" w:rsidRPr="001670DA" w:rsidRDefault="00AD0580">
            <w:pPr>
              <w:pStyle w:val="BodyText"/>
              <w:cnfStyle w:val="000000000000" w:firstRow="0" w:lastRow="0" w:firstColumn="0" w:lastColumn="0" w:oddVBand="0" w:evenVBand="0" w:oddHBand="0" w:evenHBand="0" w:firstRowFirstColumn="0" w:firstRowLastColumn="0" w:lastRowFirstColumn="0" w:lastRowLastColumn="0"/>
              <w:rPr>
                <w:sz w:val="20"/>
                <w:szCs w:val="22"/>
              </w:rPr>
            </w:pPr>
            <w:r w:rsidRPr="001670DA">
              <w:rPr>
                <w:rFonts w:cs="Arial"/>
                <w:szCs w:val="22"/>
              </w:rPr>
              <w:fldChar w:fldCharType="begin">
                <w:ffData>
                  <w:name w:val="Text24"/>
                  <w:enabled/>
                  <w:calcOnExit w:val="0"/>
                  <w:textInput/>
                </w:ffData>
              </w:fldChar>
            </w:r>
            <w:r w:rsidRPr="001670DA">
              <w:rPr>
                <w:rFonts w:cs="Arial"/>
                <w:szCs w:val="22"/>
              </w:rPr>
              <w:instrText xml:space="preserve"> FORMTEXT </w:instrText>
            </w:r>
            <w:r w:rsidRPr="001670DA">
              <w:rPr>
                <w:rFonts w:cs="Arial"/>
                <w:szCs w:val="22"/>
              </w:rPr>
            </w:r>
            <w:r w:rsidRPr="001670DA">
              <w:rPr>
                <w:rFonts w:cs="Arial"/>
                <w:szCs w:val="22"/>
              </w:rPr>
              <w:fldChar w:fldCharType="separate"/>
            </w:r>
            <w:r w:rsidR="0062326A">
              <w:rPr>
                <w:rFonts w:cs="Arial"/>
                <w:noProof/>
                <w:szCs w:val="22"/>
              </w:rPr>
              <w:t> </w:t>
            </w:r>
            <w:r w:rsidR="0062326A">
              <w:rPr>
                <w:rFonts w:cs="Arial"/>
                <w:noProof/>
                <w:szCs w:val="22"/>
              </w:rPr>
              <w:t> </w:t>
            </w:r>
            <w:r w:rsidR="0062326A">
              <w:rPr>
                <w:rFonts w:cs="Arial"/>
                <w:noProof/>
                <w:szCs w:val="22"/>
              </w:rPr>
              <w:t> </w:t>
            </w:r>
            <w:r w:rsidR="0062326A">
              <w:rPr>
                <w:rFonts w:cs="Arial"/>
                <w:noProof/>
                <w:szCs w:val="22"/>
              </w:rPr>
              <w:t> </w:t>
            </w:r>
            <w:r w:rsidR="0062326A">
              <w:rPr>
                <w:rFonts w:cs="Arial"/>
                <w:noProof/>
                <w:szCs w:val="22"/>
              </w:rPr>
              <w:t> </w:t>
            </w:r>
            <w:r w:rsidRPr="001670DA">
              <w:rPr>
                <w:rFonts w:cs="Arial"/>
                <w:szCs w:val="22"/>
              </w:rPr>
              <w:fldChar w:fldCharType="end"/>
            </w:r>
          </w:p>
        </w:tc>
      </w:tr>
      <w:tr w:rsidR="00AD0580" w14:paraId="596AAE6F" w14:textId="77777777" w:rsidTr="009479AF">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4566" w:type="dxa"/>
            <w:tcBorders>
              <w:right w:val="single" w:sz="24" w:space="0" w:color="ECE9E7" w:themeColor="background2"/>
            </w:tcBorders>
            <w:shd w:val="clear" w:color="auto" w:fill="E2EAF6"/>
            <w:hideMark/>
          </w:tcPr>
          <w:p w14:paraId="45CE1EA2" w14:textId="77777777" w:rsidR="00AD0580" w:rsidRPr="001670DA" w:rsidRDefault="00AD0580">
            <w:pPr>
              <w:pStyle w:val="BodyText"/>
              <w:rPr>
                <w:b/>
                <w:bCs/>
                <w:sz w:val="20"/>
                <w:szCs w:val="22"/>
              </w:rPr>
            </w:pPr>
            <w:r w:rsidRPr="001670DA">
              <w:rPr>
                <w:b/>
                <w:bCs/>
                <w:szCs w:val="22"/>
              </w:rPr>
              <w:t>Signature and Date:</w:t>
            </w:r>
          </w:p>
        </w:tc>
        <w:tc>
          <w:tcPr>
            <w:tcW w:w="4509" w:type="dxa"/>
            <w:tcBorders>
              <w:left w:val="single" w:sz="24" w:space="0" w:color="ECE9E7" w:themeColor="background2"/>
            </w:tcBorders>
            <w:hideMark/>
          </w:tcPr>
          <w:p w14:paraId="0F7A1455" w14:textId="77777777" w:rsidR="00AD0580" w:rsidRPr="001670DA" w:rsidRDefault="0062326A">
            <w:pPr>
              <w:pStyle w:val="BodyTex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pict w14:anchorId="3DAA2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in;height:36pt">
                  <v:imagedata r:id="rId19" o:title=""/>
                  <o:lock v:ext="edit" ungrouping="t" rotation="t" cropping="t" verticies="t" grouping="t"/>
                  <o:signatureline v:ext="edit" id="{22CCAAAE-C760-4526-BD07-3F307541B5A2}" provid="{00000000-0000-0000-0000-000000000000}" issignatureline="t"/>
                </v:shape>
              </w:pict>
            </w:r>
          </w:p>
        </w:tc>
      </w:tr>
      <w:tr w:rsidR="00AD0580" w14:paraId="589E1982" w14:textId="77777777" w:rsidTr="009479AF">
        <w:trPr>
          <w:trHeight w:val="522"/>
        </w:trPr>
        <w:tc>
          <w:tcPr>
            <w:cnfStyle w:val="001000000000" w:firstRow="0" w:lastRow="0" w:firstColumn="1" w:lastColumn="0" w:oddVBand="0" w:evenVBand="0" w:oddHBand="0" w:evenHBand="0" w:firstRowFirstColumn="0" w:firstRowLastColumn="0" w:lastRowFirstColumn="0" w:lastRowLastColumn="0"/>
            <w:tcW w:w="4566" w:type="dxa"/>
            <w:tcBorders>
              <w:right w:val="single" w:sz="24" w:space="0" w:color="ECE9E7" w:themeColor="background2"/>
            </w:tcBorders>
            <w:shd w:val="clear" w:color="auto" w:fill="E2EAF6"/>
            <w:hideMark/>
          </w:tcPr>
          <w:p w14:paraId="6CB2C2F2" w14:textId="77777777" w:rsidR="00AD0580" w:rsidRPr="001670DA" w:rsidRDefault="00AD0580">
            <w:pPr>
              <w:pStyle w:val="BodyText"/>
              <w:rPr>
                <w:b/>
                <w:bCs/>
                <w:sz w:val="20"/>
                <w:szCs w:val="22"/>
              </w:rPr>
            </w:pPr>
            <w:r w:rsidRPr="001670DA">
              <w:rPr>
                <w:b/>
                <w:bCs/>
                <w:szCs w:val="22"/>
              </w:rPr>
              <w:t>Responsible Accounting Officer (name):</w:t>
            </w:r>
          </w:p>
        </w:tc>
        <w:tc>
          <w:tcPr>
            <w:tcW w:w="4509" w:type="dxa"/>
            <w:tcBorders>
              <w:left w:val="single" w:sz="24" w:space="0" w:color="ECE9E7" w:themeColor="background2"/>
            </w:tcBorders>
            <w:hideMark/>
          </w:tcPr>
          <w:p w14:paraId="20EDA9F7" w14:textId="171ACDF1" w:rsidR="00AD0580" w:rsidRPr="001670DA" w:rsidRDefault="00AD0580">
            <w:pPr>
              <w:pStyle w:val="BodyText"/>
              <w:cnfStyle w:val="000000000000" w:firstRow="0" w:lastRow="0" w:firstColumn="0" w:lastColumn="0" w:oddVBand="0" w:evenVBand="0" w:oddHBand="0" w:evenHBand="0" w:firstRowFirstColumn="0" w:firstRowLastColumn="0" w:lastRowFirstColumn="0" w:lastRowLastColumn="0"/>
              <w:rPr>
                <w:sz w:val="20"/>
                <w:szCs w:val="22"/>
              </w:rPr>
            </w:pPr>
            <w:r w:rsidRPr="001670DA">
              <w:rPr>
                <w:rFonts w:cs="Arial"/>
                <w:szCs w:val="22"/>
              </w:rPr>
              <w:fldChar w:fldCharType="begin">
                <w:ffData>
                  <w:name w:val="Text24"/>
                  <w:enabled/>
                  <w:calcOnExit w:val="0"/>
                  <w:textInput/>
                </w:ffData>
              </w:fldChar>
            </w:r>
            <w:r w:rsidRPr="001670DA">
              <w:rPr>
                <w:rFonts w:cs="Arial"/>
                <w:szCs w:val="22"/>
              </w:rPr>
              <w:instrText xml:space="preserve"> FORMTEXT </w:instrText>
            </w:r>
            <w:r w:rsidRPr="001670DA">
              <w:rPr>
                <w:rFonts w:cs="Arial"/>
                <w:szCs w:val="22"/>
              </w:rPr>
            </w:r>
            <w:r w:rsidRPr="001670DA">
              <w:rPr>
                <w:rFonts w:cs="Arial"/>
                <w:szCs w:val="22"/>
              </w:rPr>
              <w:fldChar w:fldCharType="separate"/>
            </w:r>
            <w:r w:rsidR="0062326A">
              <w:rPr>
                <w:rFonts w:cs="Arial"/>
                <w:noProof/>
                <w:szCs w:val="22"/>
              </w:rPr>
              <w:t> </w:t>
            </w:r>
            <w:r w:rsidR="0062326A">
              <w:rPr>
                <w:rFonts w:cs="Arial"/>
                <w:noProof/>
                <w:szCs w:val="22"/>
              </w:rPr>
              <w:t> </w:t>
            </w:r>
            <w:r w:rsidR="0062326A">
              <w:rPr>
                <w:rFonts w:cs="Arial"/>
                <w:noProof/>
                <w:szCs w:val="22"/>
              </w:rPr>
              <w:t> </w:t>
            </w:r>
            <w:r w:rsidR="0062326A">
              <w:rPr>
                <w:rFonts w:cs="Arial"/>
                <w:noProof/>
                <w:szCs w:val="22"/>
              </w:rPr>
              <w:t> </w:t>
            </w:r>
            <w:r w:rsidR="0062326A">
              <w:rPr>
                <w:rFonts w:cs="Arial"/>
                <w:noProof/>
                <w:szCs w:val="22"/>
              </w:rPr>
              <w:t> </w:t>
            </w:r>
            <w:r w:rsidRPr="001670DA">
              <w:rPr>
                <w:rFonts w:cs="Arial"/>
                <w:szCs w:val="22"/>
              </w:rPr>
              <w:fldChar w:fldCharType="end"/>
            </w:r>
          </w:p>
        </w:tc>
      </w:tr>
      <w:tr w:rsidR="00AD0580" w14:paraId="5C40E956" w14:textId="77777777" w:rsidTr="009479AF">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4566" w:type="dxa"/>
            <w:tcBorders>
              <w:right w:val="single" w:sz="24" w:space="0" w:color="ECE9E7" w:themeColor="background2"/>
            </w:tcBorders>
            <w:shd w:val="clear" w:color="auto" w:fill="E2EAF6"/>
            <w:hideMark/>
          </w:tcPr>
          <w:p w14:paraId="44457395" w14:textId="77777777" w:rsidR="00AD0580" w:rsidRPr="001670DA" w:rsidRDefault="00AD0580">
            <w:pPr>
              <w:pStyle w:val="BodyText"/>
              <w:rPr>
                <w:b/>
                <w:bCs/>
                <w:sz w:val="20"/>
                <w:szCs w:val="22"/>
              </w:rPr>
            </w:pPr>
            <w:r w:rsidRPr="001670DA">
              <w:rPr>
                <w:b/>
                <w:bCs/>
                <w:szCs w:val="22"/>
              </w:rPr>
              <w:t>Signature and Date:</w:t>
            </w:r>
          </w:p>
        </w:tc>
        <w:tc>
          <w:tcPr>
            <w:tcW w:w="4509" w:type="dxa"/>
            <w:tcBorders>
              <w:left w:val="single" w:sz="24" w:space="0" w:color="ECE9E7" w:themeColor="background2"/>
            </w:tcBorders>
            <w:hideMark/>
          </w:tcPr>
          <w:p w14:paraId="376FEF6D" w14:textId="77777777" w:rsidR="00AD0580" w:rsidRPr="001670DA" w:rsidRDefault="0062326A">
            <w:pPr>
              <w:pStyle w:val="BodyTex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pict w14:anchorId="449A04FF">
                <v:shape id="_x0000_i1026" type="#_x0000_t75" alt="Microsoft Office Signature Line..." style="width:1in;height:36pt">
                  <v:imagedata r:id="rId20" o:title=""/>
                  <o:lock v:ext="edit" ungrouping="t" rotation="t" cropping="t" verticies="t" grouping="t"/>
                  <o:signatureline v:ext="edit" id="{B7B3DBEB-EB4D-4409-87E2-5999638A0E4F}" provid="{00000000-0000-0000-0000-000000000000}" issignatureline="t"/>
                </v:shape>
              </w:pict>
            </w:r>
          </w:p>
        </w:tc>
      </w:tr>
    </w:tbl>
    <w:p w14:paraId="41445FAF" w14:textId="77777777" w:rsidR="00AD0580" w:rsidRDefault="00AD0580" w:rsidP="00630F16">
      <w:pPr>
        <w:pStyle w:val="Heading2nonumber"/>
        <w:rPr>
          <w:rFonts w:ascii="Arial" w:hAnsi="Arial"/>
          <w:sz w:val="22"/>
          <w:szCs w:val="21"/>
        </w:rPr>
      </w:pPr>
      <w:r>
        <w:lastRenderedPageBreak/>
        <w:t>Council contact information</w:t>
      </w:r>
    </w:p>
    <w:p w14:paraId="7A0A96CB" w14:textId="2894F79F" w:rsidR="000D4430" w:rsidRPr="000D4430" w:rsidRDefault="000D4430" w:rsidP="000D4430">
      <w:pPr>
        <w:pStyle w:val="Heading4"/>
      </w:pPr>
      <w:r>
        <w:t>General Manager</w:t>
      </w:r>
    </w:p>
    <w:tbl>
      <w:tblPr>
        <w:tblStyle w:val="BasicIPARTtable"/>
        <w:tblW w:w="9015" w:type="dxa"/>
        <w:tblLayout w:type="fixed"/>
        <w:tblLook w:val="0480" w:firstRow="0" w:lastRow="0" w:firstColumn="1" w:lastColumn="0" w:noHBand="0" w:noVBand="1"/>
      </w:tblPr>
      <w:tblGrid>
        <w:gridCol w:w="3402"/>
        <w:gridCol w:w="5613"/>
      </w:tblGrid>
      <w:tr w:rsidR="00AD0580" w14:paraId="0DE4B516" w14:textId="77777777" w:rsidTr="001670DA">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hideMark/>
          </w:tcPr>
          <w:p w14:paraId="6CCEF78E" w14:textId="77777777" w:rsidR="00AD0580" w:rsidRDefault="00AD0580" w:rsidP="001670DA">
            <w:pPr>
              <w:pStyle w:val="TableTextColumnHeading"/>
            </w:pPr>
            <w:r>
              <w:t>General Manager contact phone</w:t>
            </w:r>
          </w:p>
        </w:tc>
        <w:tc>
          <w:tcPr>
            <w:tcW w:w="5613" w:type="dxa"/>
            <w:tcBorders>
              <w:left w:val="single" w:sz="24" w:space="0" w:color="ECE9E7" w:themeColor="background2"/>
            </w:tcBorders>
          </w:tcPr>
          <w:p w14:paraId="5AFBEDF5" w14:textId="77777777" w:rsidR="00AD0580" w:rsidRDefault="00AD0580" w:rsidP="001670DA">
            <w:pPr>
              <w:pStyle w:val="TableTextEntries"/>
              <w:cnfStyle w:val="000000000000" w:firstRow="0" w:lastRow="0" w:firstColumn="0" w:lastColumn="0" w:oddVBand="0" w:evenVBand="0" w:oddHBand="0" w:evenHBand="0" w:firstRowFirstColumn="0" w:firstRowLastColumn="0" w:lastRowFirstColumn="0" w:lastRowLastColumn="0"/>
            </w:pPr>
          </w:p>
        </w:tc>
      </w:tr>
      <w:tr w:rsidR="00AD0580" w14:paraId="4C144B3C" w14:textId="77777777" w:rsidTr="00167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hideMark/>
          </w:tcPr>
          <w:p w14:paraId="1A03C1BF" w14:textId="77777777" w:rsidR="00AD0580" w:rsidRDefault="00AD0580" w:rsidP="001670DA">
            <w:pPr>
              <w:pStyle w:val="TableTextColumnHeading"/>
            </w:pPr>
            <w:r>
              <w:t>General Manager contact email</w:t>
            </w:r>
          </w:p>
        </w:tc>
        <w:tc>
          <w:tcPr>
            <w:tcW w:w="5613" w:type="dxa"/>
            <w:tcBorders>
              <w:left w:val="single" w:sz="24" w:space="0" w:color="ECE9E7" w:themeColor="background2"/>
            </w:tcBorders>
          </w:tcPr>
          <w:p w14:paraId="1D2C6B12" w14:textId="77777777" w:rsidR="00AD0580" w:rsidRDefault="00AD0580" w:rsidP="001670DA">
            <w:pPr>
              <w:pStyle w:val="TableTextEntries"/>
              <w:cnfStyle w:val="000000010000" w:firstRow="0" w:lastRow="0" w:firstColumn="0" w:lastColumn="0" w:oddVBand="0" w:evenVBand="0" w:oddHBand="0" w:evenHBand="1" w:firstRowFirstColumn="0" w:firstRowLastColumn="0" w:lastRowFirstColumn="0" w:lastRowLastColumn="0"/>
            </w:pPr>
          </w:p>
        </w:tc>
      </w:tr>
    </w:tbl>
    <w:p w14:paraId="3E34F6DD" w14:textId="7B8D746F" w:rsidR="000D4430" w:rsidRDefault="000D4430" w:rsidP="000D4430">
      <w:pPr>
        <w:pStyle w:val="Heading4"/>
      </w:pPr>
      <w:r>
        <w:t>Primary council contact</w:t>
      </w:r>
    </w:p>
    <w:tbl>
      <w:tblPr>
        <w:tblStyle w:val="BasicIPARTtable"/>
        <w:tblW w:w="9015" w:type="dxa"/>
        <w:tblLayout w:type="fixed"/>
        <w:tblLook w:val="0480" w:firstRow="0" w:lastRow="0" w:firstColumn="1" w:lastColumn="0" w:noHBand="0" w:noVBand="1"/>
      </w:tblPr>
      <w:tblGrid>
        <w:gridCol w:w="3402"/>
        <w:gridCol w:w="5613"/>
      </w:tblGrid>
      <w:tr w:rsidR="004C7092" w14:paraId="27D0B6AC" w14:textId="77777777" w:rsidTr="004C7092">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7445535D" w14:textId="352809CC" w:rsidR="004C7092" w:rsidRDefault="004C7092" w:rsidP="004C7092">
            <w:pPr>
              <w:pStyle w:val="TableTextColumnHeading"/>
            </w:pPr>
            <w:r>
              <w:t>Council contact phone</w:t>
            </w:r>
          </w:p>
        </w:tc>
        <w:tc>
          <w:tcPr>
            <w:tcW w:w="5613" w:type="dxa"/>
            <w:tcBorders>
              <w:left w:val="single" w:sz="24" w:space="0" w:color="ECE9E7" w:themeColor="background2"/>
            </w:tcBorders>
          </w:tcPr>
          <w:p w14:paraId="6C3E29A6" w14:textId="77777777" w:rsidR="004C7092" w:rsidRDefault="004C7092" w:rsidP="004C7092">
            <w:pPr>
              <w:pStyle w:val="TableTextEntries"/>
              <w:cnfStyle w:val="000000000000" w:firstRow="0" w:lastRow="0" w:firstColumn="0" w:lastColumn="0" w:oddVBand="0" w:evenVBand="0" w:oddHBand="0" w:evenHBand="0" w:firstRowFirstColumn="0" w:firstRowLastColumn="0" w:lastRowFirstColumn="0" w:lastRowLastColumn="0"/>
            </w:pPr>
          </w:p>
        </w:tc>
      </w:tr>
      <w:tr w:rsidR="004C7092" w14:paraId="7AF508E1" w14:textId="77777777" w:rsidTr="004C7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57FFC71B" w14:textId="5C0CA350" w:rsidR="004C7092" w:rsidRDefault="004C7092" w:rsidP="004C7092">
            <w:pPr>
              <w:pStyle w:val="TableTextColumnHeading"/>
            </w:pPr>
            <w:r>
              <w:t>Council contact email</w:t>
            </w:r>
          </w:p>
        </w:tc>
        <w:tc>
          <w:tcPr>
            <w:tcW w:w="5613" w:type="dxa"/>
            <w:tcBorders>
              <w:left w:val="single" w:sz="24" w:space="0" w:color="ECE9E7" w:themeColor="background2"/>
            </w:tcBorders>
          </w:tcPr>
          <w:p w14:paraId="561B9376" w14:textId="77777777" w:rsidR="004C7092" w:rsidRDefault="004C7092" w:rsidP="004C7092">
            <w:pPr>
              <w:pStyle w:val="TableTextEntries"/>
              <w:cnfStyle w:val="000000010000" w:firstRow="0" w:lastRow="0" w:firstColumn="0" w:lastColumn="0" w:oddVBand="0" w:evenVBand="0" w:oddHBand="0" w:evenHBand="1" w:firstRowFirstColumn="0" w:firstRowLastColumn="0" w:lastRowFirstColumn="0" w:lastRowLastColumn="0"/>
            </w:pPr>
          </w:p>
        </w:tc>
      </w:tr>
      <w:tr w:rsidR="004C7092" w14:paraId="0017BC5E" w14:textId="77777777" w:rsidTr="004C7092">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7FF35AEA" w14:textId="29A20524" w:rsidR="004C7092" w:rsidRDefault="004C7092" w:rsidP="004C7092">
            <w:pPr>
              <w:pStyle w:val="TableTextColumnHeading"/>
            </w:pPr>
            <w:r w:rsidRPr="000D4430">
              <w:rPr>
                <w:bCs/>
              </w:rPr>
              <w:t>Council email</w:t>
            </w:r>
            <w:r>
              <w:t xml:space="preserve"> for inquiries about the SV application </w:t>
            </w:r>
          </w:p>
        </w:tc>
        <w:tc>
          <w:tcPr>
            <w:tcW w:w="5613" w:type="dxa"/>
            <w:tcBorders>
              <w:left w:val="single" w:sz="24" w:space="0" w:color="ECE9E7" w:themeColor="background2"/>
            </w:tcBorders>
          </w:tcPr>
          <w:p w14:paraId="638F009F" w14:textId="77777777" w:rsidR="004C7092" w:rsidRDefault="004C7092" w:rsidP="004C7092">
            <w:pPr>
              <w:pStyle w:val="TableTextEntries"/>
              <w:cnfStyle w:val="000000000000" w:firstRow="0" w:lastRow="0" w:firstColumn="0" w:lastColumn="0" w:oddVBand="0" w:evenVBand="0" w:oddHBand="0" w:evenHBand="0" w:firstRowFirstColumn="0" w:firstRowLastColumn="0" w:lastRowFirstColumn="0" w:lastRowLastColumn="0"/>
            </w:pPr>
          </w:p>
        </w:tc>
      </w:tr>
    </w:tbl>
    <w:p w14:paraId="7CB8BD28" w14:textId="41336D02" w:rsidR="004C7092" w:rsidRDefault="004C7092" w:rsidP="004C7092">
      <w:pPr>
        <w:pStyle w:val="BodyText"/>
      </w:pPr>
    </w:p>
    <w:p w14:paraId="045FCA75" w14:textId="77777777" w:rsidR="00AD0580" w:rsidRDefault="00AD0580" w:rsidP="000D4430">
      <w:pPr>
        <w:pStyle w:val="Heading1nonumber"/>
        <w:rPr>
          <w:rFonts w:ascii="Arial" w:hAnsi="Arial"/>
          <w:sz w:val="22"/>
          <w:szCs w:val="21"/>
        </w:rPr>
      </w:pPr>
      <w:bookmarkStart w:id="73" w:name="_Toc39658005"/>
      <w:bookmarkStart w:id="74" w:name="_Toc87885799"/>
      <w:r>
        <w:lastRenderedPageBreak/>
        <w:t>List of attachments</w:t>
      </w:r>
      <w:bookmarkEnd w:id="73"/>
      <w:bookmarkEnd w:id="74"/>
    </w:p>
    <w:p w14:paraId="1E6463FB" w14:textId="302E574A" w:rsidR="000D4430" w:rsidRDefault="000D4430" w:rsidP="000D4430">
      <w:pPr>
        <w:pStyle w:val="BodyText"/>
      </w:pPr>
      <w:r w:rsidRPr="00736A18">
        <w:t>To prepare the List of attachments</w:t>
      </w:r>
      <w:r>
        <w:t>,</w:t>
      </w:r>
      <w:r w:rsidRPr="00736A18">
        <w:t xml:space="preserve"> refer to </w:t>
      </w:r>
      <w:r w:rsidR="004C7092">
        <w:t>the</w:t>
      </w:r>
      <w:r w:rsidRPr="00736A18">
        <w:t xml:space="preserve"> Application Guide for </w:t>
      </w:r>
      <w:r w:rsidR="004C7092">
        <w:t>SV</w:t>
      </w:r>
      <w:r w:rsidRPr="00736A18">
        <w:t xml:space="preserve"> Increase Application Form Part B, </w:t>
      </w:r>
      <w:r>
        <w:t>List of attachments</w:t>
      </w:r>
      <w:r w:rsidRPr="00736A18">
        <w:t>.</w:t>
      </w:r>
    </w:p>
    <w:p w14:paraId="4F3821E5" w14:textId="3B99F116" w:rsidR="000D4430" w:rsidRDefault="000D4430" w:rsidP="000D4430">
      <w:pPr>
        <w:pStyle w:val="BodyText"/>
      </w:pPr>
      <w:r>
        <w:t xml:space="preserve">To complete </w:t>
      </w:r>
      <w:r w:rsidRPr="00EC3017">
        <w:t>(</w:t>
      </w:r>
      <w:r>
        <w:t>adding rows as necessary):</w:t>
      </w:r>
    </w:p>
    <w:p w14:paraId="37794088" w14:textId="2082AE7A" w:rsidR="000D4430" w:rsidRDefault="000D4430" w:rsidP="004C7092">
      <w:pPr>
        <w:pStyle w:val="ListBullet"/>
      </w:pPr>
      <w:r>
        <w:t xml:space="preserve">Assign an identifying number and/or letter to each document. </w:t>
      </w:r>
    </w:p>
    <w:p w14:paraId="41AD824A" w14:textId="77777777" w:rsidR="000D4430" w:rsidRDefault="000D4430" w:rsidP="004C7092">
      <w:pPr>
        <w:pStyle w:val="ListBullet"/>
      </w:pPr>
      <w:r>
        <w:t>Name each document.</w:t>
      </w:r>
    </w:p>
    <w:p w14:paraId="386C2567" w14:textId="77777777" w:rsidR="000D4430" w:rsidRDefault="000D4430" w:rsidP="004C7092">
      <w:pPr>
        <w:pStyle w:val="ListBullet"/>
      </w:pPr>
      <w:r>
        <w:t>Check the box to indicate that it is being submitted with the application.</w:t>
      </w:r>
    </w:p>
    <w:p w14:paraId="27E3B610" w14:textId="4F8D0D07" w:rsidR="000D4430" w:rsidRDefault="000D4430" w:rsidP="000D4430">
      <w:pPr>
        <w:pStyle w:val="Caption"/>
        <w:numPr>
          <w:ilvl w:val="0"/>
          <w:numId w:val="16"/>
        </w:numPr>
      </w:pPr>
      <w:r>
        <w:t xml:space="preserve">List of </w:t>
      </w:r>
      <w:r w:rsidR="009479AF">
        <w:t>a</w:t>
      </w:r>
      <w:r>
        <w:t xml:space="preserve">ttachments to the council’s application </w:t>
      </w:r>
    </w:p>
    <w:tbl>
      <w:tblPr>
        <w:tblStyle w:val="BasicIPARTtable"/>
        <w:tblW w:w="9014" w:type="dxa"/>
        <w:tblLayout w:type="fixed"/>
        <w:tblLook w:val="0020" w:firstRow="1" w:lastRow="0" w:firstColumn="0" w:lastColumn="0" w:noHBand="0" w:noVBand="0"/>
      </w:tblPr>
      <w:tblGrid>
        <w:gridCol w:w="1259"/>
        <w:gridCol w:w="6054"/>
        <w:gridCol w:w="1701"/>
      </w:tblGrid>
      <w:tr w:rsidR="000D4430" w:rsidRPr="001C1D61" w14:paraId="7740CFEA" w14:textId="77777777" w:rsidTr="000D4430">
        <w:trPr>
          <w:cnfStyle w:val="100000000000" w:firstRow="1" w:lastRow="0" w:firstColumn="0" w:lastColumn="0" w:oddVBand="0" w:evenVBand="0" w:oddHBand="0" w:evenHBand="0" w:firstRowFirstColumn="0" w:firstRowLastColumn="0" w:lastRowFirstColumn="0" w:lastRowLastColumn="0"/>
          <w:tblHeader/>
        </w:trPr>
        <w:tc>
          <w:tcPr>
            <w:tcW w:w="1259" w:type="dxa"/>
          </w:tcPr>
          <w:p w14:paraId="65CC4EE3" w14:textId="77777777" w:rsidR="000D4430" w:rsidRPr="001C1D61" w:rsidRDefault="000D4430" w:rsidP="00A376CB">
            <w:pPr>
              <w:pStyle w:val="TableTextColumnHeading"/>
            </w:pPr>
            <w:r w:rsidRPr="001C1D61">
              <w:t>Council-</w:t>
            </w:r>
            <w:r w:rsidRPr="001C1D61">
              <w:br/>
              <w:t xml:space="preserve">assigned </w:t>
            </w:r>
            <w:r w:rsidRPr="001C1D61">
              <w:br/>
              <w:t>number</w:t>
            </w:r>
          </w:p>
        </w:tc>
        <w:tc>
          <w:tcPr>
            <w:tcW w:w="6054" w:type="dxa"/>
          </w:tcPr>
          <w:p w14:paraId="69FB5AD1" w14:textId="7139B0B0" w:rsidR="000D4430" w:rsidRPr="001C1D61" w:rsidRDefault="000D4430" w:rsidP="00A376CB">
            <w:pPr>
              <w:pStyle w:val="TableTextColumnHeading"/>
            </w:pPr>
            <w:r w:rsidRPr="001C1D61">
              <w:t xml:space="preserve">Name of </w:t>
            </w:r>
            <w:r w:rsidR="009479AF">
              <w:t>a</w:t>
            </w:r>
            <w:r w:rsidRPr="001C1D61">
              <w:t xml:space="preserve">ttachment </w:t>
            </w:r>
          </w:p>
        </w:tc>
        <w:tc>
          <w:tcPr>
            <w:tcW w:w="1701" w:type="dxa"/>
          </w:tcPr>
          <w:p w14:paraId="6AD7E388" w14:textId="77777777" w:rsidR="000D4430" w:rsidRPr="001C1D61" w:rsidRDefault="000D4430" w:rsidP="00A376CB">
            <w:pPr>
              <w:pStyle w:val="TableTextColumnHeading"/>
            </w:pPr>
            <w:r w:rsidRPr="001C1D61">
              <w:t>Is the document included in the application as submitted?</w:t>
            </w:r>
          </w:p>
        </w:tc>
      </w:tr>
      <w:tr w:rsidR="000D4430" w:rsidRPr="000D4430" w14:paraId="059D0D5A" w14:textId="77777777" w:rsidTr="00A376CB">
        <w:tc>
          <w:tcPr>
            <w:tcW w:w="1259" w:type="dxa"/>
          </w:tcPr>
          <w:p w14:paraId="0C75396D" w14:textId="77777777" w:rsidR="000D4430" w:rsidRPr="000D4430" w:rsidRDefault="000D4430" w:rsidP="000D4430">
            <w:pPr>
              <w:pStyle w:val="TableTextColumnHeading"/>
            </w:pPr>
          </w:p>
        </w:tc>
        <w:tc>
          <w:tcPr>
            <w:tcW w:w="6054" w:type="dxa"/>
          </w:tcPr>
          <w:p w14:paraId="0828AFFE" w14:textId="77777777" w:rsidR="000D4430" w:rsidRPr="000D4430" w:rsidRDefault="000D4430" w:rsidP="000D4430">
            <w:pPr>
              <w:pStyle w:val="TableTextColumnHeading"/>
            </w:pPr>
            <w:r w:rsidRPr="000D4430">
              <w:t>Mandatory forms/attachments</w:t>
            </w:r>
          </w:p>
        </w:tc>
        <w:tc>
          <w:tcPr>
            <w:tcW w:w="1701" w:type="dxa"/>
          </w:tcPr>
          <w:p w14:paraId="1BF448E4" w14:textId="77777777" w:rsidR="000D4430" w:rsidRPr="000D4430" w:rsidRDefault="000D4430" w:rsidP="000D4430">
            <w:pPr>
              <w:pStyle w:val="TableTextColumnHeading"/>
            </w:pPr>
          </w:p>
        </w:tc>
      </w:tr>
      <w:tr w:rsidR="000D4430" w:rsidRPr="000D4430" w14:paraId="12E1CAF0"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7515E3D9" w14:textId="77777777" w:rsidR="000D4430" w:rsidRPr="000D4430" w:rsidRDefault="000D4430" w:rsidP="000D4430">
            <w:pPr>
              <w:pStyle w:val="TableTextEntries"/>
            </w:pPr>
          </w:p>
        </w:tc>
        <w:tc>
          <w:tcPr>
            <w:tcW w:w="6054" w:type="dxa"/>
          </w:tcPr>
          <w:p w14:paraId="63D2F7D6" w14:textId="77777777" w:rsidR="000D4430" w:rsidRPr="000D4430" w:rsidRDefault="000D4430" w:rsidP="000D4430">
            <w:pPr>
              <w:pStyle w:val="TableTextEntries"/>
            </w:pPr>
            <w:r w:rsidRPr="000D4430">
              <w:t xml:space="preserve">Application Form Part A (Excel spreadsheet) </w:t>
            </w:r>
          </w:p>
        </w:tc>
        <w:sdt>
          <w:sdtPr>
            <w:id w:val="-1569949595"/>
            <w14:checkbox>
              <w14:checked w14:val="0"/>
              <w14:checkedState w14:val="2612" w14:font="MS Gothic"/>
              <w14:uncheckedState w14:val="2610" w14:font="MS Gothic"/>
            </w14:checkbox>
          </w:sdtPr>
          <w:sdtEndPr/>
          <w:sdtContent>
            <w:tc>
              <w:tcPr>
                <w:tcW w:w="1701" w:type="dxa"/>
              </w:tcPr>
              <w:p w14:paraId="2F7ABE43" w14:textId="2E14D4B8" w:rsidR="000D4430" w:rsidRPr="000D4430" w:rsidRDefault="000D4430" w:rsidP="000D4430">
                <w:pPr>
                  <w:pStyle w:val="TableTextEntries"/>
                </w:pPr>
                <w:r w:rsidRPr="000D4430">
                  <w:rPr>
                    <w:rFonts w:eastAsia="MS Gothic" w:hint="eastAsia"/>
                  </w:rPr>
                  <w:t>☐</w:t>
                </w:r>
              </w:p>
            </w:tc>
          </w:sdtContent>
        </w:sdt>
      </w:tr>
      <w:tr w:rsidR="000D4430" w:rsidRPr="000D4430" w14:paraId="50BE2F75" w14:textId="77777777" w:rsidTr="00A376CB">
        <w:tc>
          <w:tcPr>
            <w:tcW w:w="1259" w:type="dxa"/>
          </w:tcPr>
          <w:p w14:paraId="7B330E4F" w14:textId="77777777" w:rsidR="000D4430" w:rsidRPr="000D4430" w:rsidRDefault="000D4430" w:rsidP="000D4430">
            <w:pPr>
              <w:pStyle w:val="TableTextEntries"/>
            </w:pPr>
          </w:p>
        </w:tc>
        <w:tc>
          <w:tcPr>
            <w:tcW w:w="6054" w:type="dxa"/>
          </w:tcPr>
          <w:p w14:paraId="70B8E495" w14:textId="77777777" w:rsidR="000D4430" w:rsidRPr="000D4430" w:rsidRDefault="000D4430" w:rsidP="000D4430">
            <w:pPr>
              <w:pStyle w:val="TableTextEntries"/>
            </w:pPr>
            <w:r w:rsidRPr="000D4430">
              <w:t>Application Form Part B (this Word document)</w:t>
            </w:r>
          </w:p>
        </w:tc>
        <w:sdt>
          <w:sdtPr>
            <w:id w:val="435871499"/>
            <w14:checkbox>
              <w14:checked w14:val="0"/>
              <w14:checkedState w14:val="2612" w14:font="MS Gothic"/>
              <w14:uncheckedState w14:val="2610" w14:font="MS Gothic"/>
            </w14:checkbox>
          </w:sdtPr>
          <w:sdtEndPr/>
          <w:sdtContent>
            <w:tc>
              <w:tcPr>
                <w:tcW w:w="1701" w:type="dxa"/>
              </w:tcPr>
              <w:p w14:paraId="002619F3" w14:textId="3C30E984" w:rsidR="000D4430" w:rsidRPr="000D4430" w:rsidRDefault="000D4430" w:rsidP="000D4430">
                <w:pPr>
                  <w:pStyle w:val="TableTextEntries"/>
                </w:pPr>
                <w:r w:rsidRPr="000D4430">
                  <w:rPr>
                    <w:rFonts w:eastAsia="MS Gothic" w:hint="eastAsia"/>
                  </w:rPr>
                  <w:t>☐</w:t>
                </w:r>
              </w:p>
            </w:tc>
          </w:sdtContent>
        </w:sdt>
      </w:tr>
      <w:tr w:rsidR="000D4430" w:rsidRPr="000D4430" w14:paraId="73D1CC08"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2B2F6D7B" w14:textId="77777777" w:rsidR="000D4430" w:rsidRPr="000D4430" w:rsidRDefault="000D4430" w:rsidP="000D4430">
            <w:pPr>
              <w:pStyle w:val="TableTextEntries"/>
            </w:pPr>
          </w:p>
        </w:tc>
        <w:tc>
          <w:tcPr>
            <w:tcW w:w="6054" w:type="dxa"/>
          </w:tcPr>
          <w:p w14:paraId="5587BE9B" w14:textId="77777777" w:rsidR="000D4430" w:rsidRPr="000D4430" w:rsidRDefault="000D4430" w:rsidP="000D4430">
            <w:pPr>
              <w:pStyle w:val="TableTextEntries"/>
            </w:pPr>
            <w:r w:rsidRPr="000D4430">
              <w:t>Council resolution to apply for the for the minimum rate increase variation</w:t>
            </w:r>
          </w:p>
        </w:tc>
        <w:sdt>
          <w:sdtPr>
            <w:id w:val="89523606"/>
            <w14:checkbox>
              <w14:checked w14:val="0"/>
              <w14:checkedState w14:val="2612" w14:font="MS Gothic"/>
              <w14:uncheckedState w14:val="2610" w14:font="MS Gothic"/>
            </w14:checkbox>
          </w:sdtPr>
          <w:sdtEndPr/>
          <w:sdtContent>
            <w:tc>
              <w:tcPr>
                <w:tcW w:w="1701" w:type="dxa"/>
              </w:tcPr>
              <w:p w14:paraId="53A81F9E" w14:textId="5CD62911" w:rsidR="000D4430" w:rsidRPr="000D4430" w:rsidRDefault="000D4430" w:rsidP="000D4430">
                <w:pPr>
                  <w:pStyle w:val="TableTextEntries"/>
                </w:pPr>
                <w:r w:rsidRPr="000D4430">
                  <w:rPr>
                    <w:rFonts w:eastAsia="MS Gothic" w:hint="eastAsia"/>
                  </w:rPr>
                  <w:t>☐</w:t>
                </w:r>
              </w:p>
            </w:tc>
          </w:sdtContent>
        </w:sdt>
      </w:tr>
      <w:tr w:rsidR="000D4430" w:rsidRPr="000D4430" w14:paraId="30B9FA23" w14:textId="77777777" w:rsidTr="00A376CB">
        <w:tc>
          <w:tcPr>
            <w:tcW w:w="1259" w:type="dxa"/>
          </w:tcPr>
          <w:p w14:paraId="528D54BA" w14:textId="77777777" w:rsidR="000D4430" w:rsidRPr="000D4430" w:rsidRDefault="000D4430" w:rsidP="000D4430">
            <w:pPr>
              <w:pStyle w:val="TableTextColumnHeading"/>
            </w:pPr>
          </w:p>
        </w:tc>
        <w:tc>
          <w:tcPr>
            <w:tcW w:w="6054" w:type="dxa"/>
          </w:tcPr>
          <w:p w14:paraId="12F84D4C" w14:textId="77777777" w:rsidR="000D4430" w:rsidRPr="000D4430" w:rsidRDefault="000D4430" w:rsidP="004D5CD8">
            <w:pPr>
              <w:pStyle w:val="TableTextEntries"/>
            </w:pPr>
            <w:r w:rsidRPr="000D4430">
              <w:t xml:space="preserve">Certification </w:t>
            </w:r>
          </w:p>
        </w:tc>
        <w:tc>
          <w:tcPr>
            <w:tcW w:w="1701" w:type="dxa"/>
          </w:tcPr>
          <w:p w14:paraId="5ABA1B66" w14:textId="77777777" w:rsidR="000D4430" w:rsidRPr="000D4430" w:rsidRDefault="000D4430" w:rsidP="000D4430">
            <w:pPr>
              <w:pStyle w:val="TableTextColumnHeading"/>
            </w:pPr>
          </w:p>
        </w:tc>
      </w:tr>
      <w:tr w:rsidR="000D4430" w:rsidRPr="000D4430" w14:paraId="38B2783F"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69BDE1A3" w14:textId="77777777" w:rsidR="000D4430" w:rsidRPr="000D4430" w:rsidRDefault="000D4430" w:rsidP="000D4430">
            <w:pPr>
              <w:pStyle w:val="TableTextEntries"/>
            </w:pPr>
          </w:p>
        </w:tc>
        <w:tc>
          <w:tcPr>
            <w:tcW w:w="6054" w:type="dxa"/>
            <w:vAlign w:val="center"/>
          </w:tcPr>
          <w:p w14:paraId="34860AA6" w14:textId="70BEE156" w:rsidR="000D4430" w:rsidRPr="000D4430" w:rsidRDefault="000D4430" w:rsidP="004D5CD8">
            <w:pPr>
              <w:pStyle w:val="TableTextColumnHeading"/>
            </w:pPr>
            <w:r w:rsidRPr="000D4430">
              <w:t>If applicable for Description and Context Question 4</w:t>
            </w:r>
          </w:p>
        </w:tc>
        <w:sdt>
          <w:sdtPr>
            <w:id w:val="-1488857613"/>
            <w14:checkbox>
              <w14:checked w14:val="0"/>
              <w14:checkedState w14:val="2612" w14:font="MS Gothic"/>
              <w14:uncheckedState w14:val="2610" w14:font="MS Gothic"/>
            </w14:checkbox>
          </w:sdtPr>
          <w:sdtEndPr/>
          <w:sdtContent>
            <w:tc>
              <w:tcPr>
                <w:tcW w:w="1701" w:type="dxa"/>
              </w:tcPr>
              <w:p w14:paraId="15535361" w14:textId="04AEA68E" w:rsidR="000D4430" w:rsidRPr="000D4430" w:rsidRDefault="000D4430" w:rsidP="000D4430">
                <w:pPr>
                  <w:pStyle w:val="TableTextEntries"/>
                </w:pPr>
                <w:r w:rsidRPr="000D4430">
                  <w:rPr>
                    <w:rFonts w:eastAsia="MS Gothic" w:hint="eastAsia"/>
                  </w:rPr>
                  <w:t>☐</w:t>
                </w:r>
              </w:p>
            </w:tc>
          </w:sdtContent>
        </w:sdt>
      </w:tr>
      <w:tr w:rsidR="000D4430" w:rsidRPr="000D4430" w14:paraId="429CDB35" w14:textId="77777777" w:rsidTr="00A376CB">
        <w:tc>
          <w:tcPr>
            <w:tcW w:w="1259" w:type="dxa"/>
          </w:tcPr>
          <w:p w14:paraId="31BBD1B8" w14:textId="77777777" w:rsidR="000D4430" w:rsidRPr="000D4430" w:rsidRDefault="000D4430" w:rsidP="000D4430">
            <w:pPr>
              <w:pStyle w:val="TableTextEntries"/>
            </w:pPr>
          </w:p>
        </w:tc>
        <w:tc>
          <w:tcPr>
            <w:tcW w:w="6054" w:type="dxa"/>
          </w:tcPr>
          <w:p w14:paraId="0D69489A" w14:textId="65D7A430" w:rsidR="000D4430" w:rsidRPr="000D4430" w:rsidRDefault="000D4430" w:rsidP="000D4430">
            <w:pPr>
              <w:pStyle w:val="TableTextEntries"/>
            </w:pPr>
            <w:r w:rsidRPr="000D4430">
              <w:t>Instrument for expiring special variation</w:t>
            </w:r>
          </w:p>
        </w:tc>
        <w:sdt>
          <w:sdtPr>
            <w:id w:val="569855217"/>
            <w14:checkbox>
              <w14:checked w14:val="0"/>
              <w14:checkedState w14:val="2612" w14:font="MS Gothic"/>
              <w14:uncheckedState w14:val="2610" w14:font="MS Gothic"/>
            </w14:checkbox>
          </w:sdtPr>
          <w:sdtEndPr/>
          <w:sdtContent>
            <w:tc>
              <w:tcPr>
                <w:tcW w:w="1701" w:type="dxa"/>
              </w:tcPr>
              <w:p w14:paraId="1B12FDBC" w14:textId="594E9622"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016AD720"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169245CA" w14:textId="77777777" w:rsidR="000D4430" w:rsidRPr="000D4430" w:rsidRDefault="000D4430" w:rsidP="000D4430">
            <w:pPr>
              <w:pStyle w:val="TableTextEntries"/>
            </w:pPr>
          </w:p>
        </w:tc>
        <w:tc>
          <w:tcPr>
            <w:tcW w:w="6054" w:type="dxa"/>
          </w:tcPr>
          <w:p w14:paraId="048C1F71" w14:textId="1CC2C0B2" w:rsidR="000D4430" w:rsidRPr="000D4430" w:rsidRDefault="000D4430" w:rsidP="000D4430">
            <w:pPr>
              <w:pStyle w:val="TableTextEntries"/>
            </w:pPr>
            <w:r w:rsidRPr="000D4430">
              <w:t>OLG advice confirming calculation of amount to be removed from the council’s general income</w:t>
            </w:r>
          </w:p>
        </w:tc>
        <w:sdt>
          <w:sdtPr>
            <w:id w:val="33783956"/>
            <w14:checkbox>
              <w14:checked w14:val="0"/>
              <w14:checkedState w14:val="2612" w14:font="MS Gothic"/>
              <w14:uncheckedState w14:val="2610" w14:font="MS Gothic"/>
            </w14:checkbox>
          </w:sdtPr>
          <w:sdtEndPr/>
          <w:sdtContent>
            <w:tc>
              <w:tcPr>
                <w:tcW w:w="1701" w:type="dxa"/>
              </w:tcPr>
              <w:p w14:paraId="0E9EE95A" w14:textId="5172832B"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4DE4773E" w14:textId="77777777" w:rsidTr="00A376CB">
        <w:tc>
          <w:tcPr>
            <w:tcW w:w="1259" w:type="dxa"/>
          </w:tcPr>
          <w:p w14:paraId="7ACB874A" w14:textId="77777777" w:rsidR="000D4430" w:rsidRPr="000D4430" w:rsidRDefault="000D4430" w:rsidP="000D4430">
            <w:pPr>
              <w:pStyle w:val="TableTextEntries"/>
            </w:pPr>
          </w:p>
        </w:tc>
        <w:tc>
          <w:tcPr>
            <w:tcW w:w="6054" w:type="dxa"/>
            <w:vAlign w:val="center"/>
          </w:tcPr>
          <w:p w14:paraId="6D122994" w14:textId="76673EC8" w:rsidR="000D4430" w:rsidRPr="000D4430" w:rsidRDefault="000D4430" w:rsidP="004D5CD8">
            <w:pPr>
              <w:pStyle w:val="TableTextColumnHeading"/>
            </w:pPr>
            <w:r w:rsidRPr="000D4430">
              <w:t xml:space="preserve">If applicable for Description and Context Questions 5 and 6 </w:t>
            </w:r>
          </w:p>
        </w:tc>
        <w:sdt>
          <w:sdtPr>
            <w:id w:val="477584979"/>
            <w14:checkbox>
              <w14:checked w14:val="0"/>
              <w14:checkedState w14:val="2612" w14:font="MS Gothic"/>
              <w14:uncheckedState w14:val="2610" w14:font="MS Gothic"/>
            </w14:checkbox>
          </w:sdtPr>
          <w:sdtEndPr/>
          <w:sdtContent>
            <w:tc>
              <w:tcPr>
                <w:tcW w:w="1701" w:type="dxa"/>
              </w:tcPr>
              <w:p w14:paraId="6CD1F658" w14:textId="5EB090C0"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FAAF5E9"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50BF674E" w14:textId="77777777" w:rsidR="000D4430" w:rsidRPr="000D4430" w:rsidRDefault="000D4430" w:rsidP="000D4430">
            <w:pPr>
              <w:pStyle w:val="TableTextEntries"/>
            </w:pPr>
          </w:p>
        </w:tc>
        <w:tc>
          <w:tcPr>
            <w:tcW w:w="6054" w:type="dxa"/>
          </w:tcPr>
          <w:p w14:paraId="59EAF6BF" w14:textId="71E081DA" w:rsidR="000D4430" w:rsidRPr="000D4430" w:rsidRDefault="000D4430" w:rsidP="000D4430">
            <w:pPr>
              <w:pStyle w:val="TableTextEntries"/>
            </w:pPr>
            <w:r w:rsidRPr="000D4430">
              <w:t>Declaration of compliance with conditions in past instruments (if applicable)</w:t>
            </w:r>
          </w:p>
        </w:tc>
        <w:sdt>
          <w:sdtPr>
            <w:id w:val="-311570736"/>
            <w14:checkbox>
              <w14:checked w14:val="0"/>
              <w14:checkedState w14:val="2612" w14:font="MS Gothic"/>
              <w14:uncheckedState w14:val="2610" w14:font="MS Gothic"/>
            </w14:checkbox>
          </w:sdtPr>
          <w:sdtEndPr/>
          <w:sdtContent>
            <w:tc>
              <w:tcPr>
                <w:tcW w:w="1701" w:type="dxa"/>
              </w:tcPr>
              <w:p w14:paraId="2608EE4E" w14:textId="44BE2958"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00E4CE3" w14:textId="77777777" w:rsidTr="00A376CB">
        <w:tc>
          <w:tcPr>
            <w:tcW w:w="1259" w:type="dxa"/>
          </w:tcPr>
          <w:p w14:paraId="1CA8C1BD" w14:textId="77777777" w:rsidR="000D4430" w:rsidRPr="000D4430" w:rsidRDefault="000D4430" w:rsidP="000D4430">
            <w:pPr>
              <w:pStyle w:val="TableTextEntries"/>
            </w:pPr>
          </w:p>
        </w:tc>
        <w:tc>
          <w:tcPr>
            <w:tcW w:w="6054" w:type="dxa"/>
          </w:tcPr>
          <w:p w14:paraId="111D3E30" w14:textId="4CE28A7F" w:rsidR="000D4430" w:rsidRPr="000D4430" w:rsidRDefault="000D4430" w:rsidP="000D4430">
            <w:pPr>
              <w:pStyle w:val="TableTextEntries"/>
            </w:pPr>
            <w:r w:rsidRPr="000D4430">
              <w:t>Relevant instrument(s) for past special variations (if applicable)</w:t>
            </w:r>
          </w:p>
        </w:tc>
        <w:sdt>
          <w:sdtPr>
            <w:id w:val="2014188101"/>
            <w14:checkbox>
              <w14:checked w14:val="0"/>
              <w14:checkedState w14:val="2612" w14:font="MS Gothic"/>
              <w14:uncheckedState w14:val="2610" w14:font="MS Gothic"/>
            </w14:checkbox>
          </w:sdtPr>
          <w:sdtEndPr/>
          <w:sdtContent>
            <w:tc>
              <w:tcPr>
                <w:tcW w:w="1701" w:type="dxa"/>
              </w:tcPr>
              <w:p w14:paraId="29E778B4" w14:textId="0E8414FD"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9A9DE6C"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2FA85C7C" w14:textId="77777777" w:rsidR="000D4430" w:rsidRPr="000D4430" w:rsidRDefault="000D4430" w:rsidP="000D4430">
            <w:pPr>
              <w:pStyle w:val="TableTextEntries"/>
            </w:pPr>
          </w:p>
        </w:tc>
        <w:tc>
          <w:tcPr>
            <w:tcW w:w="6054" w:type="dxa"/>
          </w:tcPr>
          <w:p w14:paraId="68F0C77A" w14:textId="29E7FF2F" w:rsidR="000D4430" w:rsidRPr="000D4430" w:rsidRDefault="000D4430" w:rsidP="000D4430">
            <w:pPr>
              <w:pStyle w:val="TableTextEntries"/>
            </w:pPr>
            <w:r w:rsidRPr="000D4430">
              <w:t>Evidence of compliance with conditions in past instruments (if applicable)</w:t>
            </w:r>
          </w:p>
        </w:tc>
        <w:sdt>
          <w:sdtPr>
            <w:id w:val="45959049"/>
            <w14:checkbox>
              <w14:checked w14:val="0"/>
              <w14:checkedState w14:val="2612" w14:font="MS Gothic"/>
              <w14:uncheckedState w14:val="2610" w14:font="MS Gothic"/>
            </w14:checkbox>
          </w:sdtPr>
          <w:sdtEndPr/>
          <w:sdtContent>
            <w:tc>
              <w:tcPr>
                <w:tcW w:w="1701" w:type="dxa"/>
              </w:tcPr>
              <w:p w14:paraId="782189A1" w14:textId="67AB521E"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9BA10D1" w14:textId="77777777" w:rsidTr="00A376CB">
        <w:tc>
          <w:tcPr>
            <w:tcW w:w="1259" w:type="dxa"/>
          </w:tcPr>
          <w:p w14:paraId="44C6B5AB" w14:textId="77777777" w:rsidR="000D4430" w:rsidRPr="000D4430" w:rsidRDefault="000D4430" w:rsidP="000D4430">
            <w:pPr>
              <w:pStyle w:val="TableTextEntries"/>
            </w:pPr>
          </w:p>
        </w:tc>
        <w:tc>
          <w:tcPr>
            <w:tcW w:w="6054" w:type="dxa"/>
          </w:tcPr>
          <w:p w14:paraId="16343232" w14:textId="22F9E1AB" w:rsidR="000D4430" w:rsidRPr="000D4430" w:rsidRDefault="000D4430" w:rsidP="004D5CD8">
            <w:pPr>
              <w:pStyle w:val="TableTextColumnHeading"/>
            </w:pPr>
            <w:r w:rsidRPr="000D4430">
              <w:t>Mandatory public supporting material (</w:t>
            </w:r>
            <w:r>
              <w:t>i.e.</w:t>
            </w:r>
            <w:r w:rsidRPr="000D4430">
              <w:t xml:space="preserve"> to be published on IPART's website)</w:t>
            </w:r>
          </w:p>
        </w:tc>
        <w:sdt>
          <w:sdtPr>
            <w:id w:val="-1696925269"/>
            <w14:checkbox>
              <w14:checked w14:val="0"/>
              <w14:checkedState w14:val="2612" w14:font="MS Gothic"/>
              <w14:uncheckedState w14:val="2610" w14:font="MS Gothic"/>
            </w14:checkbox>
          </w:sdtPr>
          <w:sdtEndPr/>
          <w:sdtContent>
            <w:tc>
              <w:tcPr>
                <w:tcW w:w="1701" w:type="dxa"/>
              </w:tcPr>
              <w:p w14:paraId="6B76702B" w14:textId="34709423"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026D833"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3223EAAF" w14:textId="77777777" w:rsidR="000D4430" w:rsidRPr="000D4430" w:rsidRDefault="000D4430" w:rsidP="000D4430">
            <w:pPr>
              <w:pStyle w:val="TableTextEntries"/>
            </w:pPr>
          </w:p>
        </w:tc>
        <w:tc>
          <w:tcPr>
            <w:tcW w:w="6054" w:type="dxa"/>
          </w:tcPr>
          <w:p w14:paraId="26EEFD5D" w14:textId="654B401C" w:rsidR="000D4430" w:rsidRPr="000D4430" w:rsidRDefault="000D4430" w:rsidP="000D4430">
            <w:pPr>
              <w:pStyle w:val="TableTextEntries"/>
            </w:pPr>
            <w:r w:rsidRPr="000D4430">
              <w:t>Community Strategic Plan – Relevant extracts</w:t>
            </w:r>
          </w:p>
        </w:tc>
        <w:sdt>
          <w:sdtPr>
            <w:id w:val="-1853552024"/>
            <w14:checkbox>
              <w14:checked w14:val="0"/>
              <w14:checkedState w14:val="2612" w14:font="MS Gothic"/>
              <w14:uncheckedState w14:val="2610" w14:font="MS Gothic"/>
            </w14:checkbox>
          </w:sdtPr>
          <w:sdtEndPr/>
          <w:sdtContent>
            <w:tc>
              <w:tcPr>
                <w:tcW w:w="1701" w:type="dxa"/>
              </w:tcPr>
              <w:p w14:paraId="397A9EB2" w14:textId="6505B278"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7D9F4E03" w14:textId="77777777" w:rsidTr="00A376CB">
        <w:tc>
          <w:tcPr>
            <w:tcW w:w="1259" w:type="dxa"/>
          </w:tcPr>
          <w:p w14:paraId="5D40E595" w14:textId="77777777" w:rsidR="000D4430" w:rsidRPr="000D4430" w:rsidRDefault="000D4430" w:rsidP="000D4430">
            <w:pPr>
              <w:pStyle w:val="TableTextColumnHeading"/>
            </w:pPr>
          </w:p>
        </w:tc>
        <w:tc>
          <w:tcPr>
            <w:tcW w:w="6054" w:type="dxa"/>
          </w:tcPr>
          <w:p w14:paraId="1DB462CB" w14:textId="12E769FC" w:rsidR="000D4430" w:rsidRPr="000D4430" w:rsidRDefault="000D4430" w:rsidP="004D5CD8">
            <w:pPr>
              <w:pStyle w:val="TableTextEntries"/>
            </w:pPr>
            <w:r w:rsidRPr="000D4430">
              <w:t>Delivery Program – Relevant extracts</w:t>
            </w:r>
          </w:p>
        </w:tc>
        <w:sdt>
          <w:sdtPr>
            <w:id w:val="2100983330"/>
            <w14:checkbox>
              <w14:checked w14:val="0"/>
              <w14:checkedState w14:val="2612" w14:font="MS Gothic"/>
              <w14:uncheckedState w14:val="2610" w14:font="MS Gothic"/>
            </w14:checkbox>
          </w:sdtPr>
          <w:sdtEndPr/>
          <w:sdtContent>
            <w:tc>
              <w:tcPr>
                <w:tcW w:w="1701" w:type="dxa"/>
              </w:tcPr>
              <w:p w14:paraId="2C3EBB2C" w14:textId="3FF61F4D" w:rsidR="000D4430" w:rsidRPr="000D4430" w:rsidRDefault="000D4430" w:rsidP="000D4430">
                <w:pPr>
                  <w:pStyle w:val="TableTextColumnHeading"/>
                  <w:rPr>
                    <w:rFonts w:eastAsia="MS Gothic"/>
                  </w:rPr>
                </w:pPr>
                <w:r w:rsidRPr="000D4430">
                  <w:rPr>
                    <w:rFonts w:eastAsia="MS Gothic" w:hint="eastAsia"/>
                  </w:rPr>
                  <w:t>☐</w:t>
                </w:r>
              </w:p>
            </w:tc>
          </w:sdtContent>
        </w:sdt>
      </w:tr>
      <w:tr w:rsidR="000D4430" w:rsidRPr="000D4430" w14:paraId="09DA803C"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6380D0C8" w14:textId="77777777" w:rsidR="000D4430" w:rsidRPr="000D4430" w:rsidRDefault="000D4430" w:rsidP="000D4430">
            <w:pPr>
              <w:pStyle w:val="TableTextEntries"/>
            </w:pPr>
          </w:p>
        </w:tc>
        <w:tc>
          <w:tcPr>
            <w:tcW w:w="6054" w:type="dxa"/>
          </w:tcPr>
          <w:p w14:paraId="5FD6870F" w14:textId="2BCB3EAE" w:rsidR="000D4430" w:rsidRPr="000D4430" w:rsidRDefault="000D4430" w:rsidP="000D4430">
            <w:pPr>
              <w:pStyle w:val="TableTextEntries"/>
            </w:pPr>
            <w:r w:rsidRPr="000D4430">
              <w:t>Long Term Financial Plan with projected (General Fund) financial statements (Income, Cash Flow and Financial Position) in Excel format</w:t>
            </w:r>
            <w:r w:rsidR="00A376CB">
              <w:t xml:space="preserve"> </w:t>
            </w:r>
          </w:p>
        </w:tc>
        <w:sdt>
          <w:sdtPr>
            <w:id w:val="-226770742"/>
            <w14:checkbox>
              <w14:checked w14:val="0"/>
              <w14:checkedState w14:val="2612" w14:font="MS Gothic"/>
              <w14:uncheckedState w14:val="2610" w14:font="MS Gothic"/>
            </w14:checkbox>
          </w:sdtPr>
          <w:sdtEndPr/>
          <w:sdtContent>
            <w:tc>
              <w:tcPr>
                <w:tcW w:w="1701" w:type="dxa"/>
              </w:tcPr>
              <w:p w14:paraId="440834B3" w14:textId="63D1EC05"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7532206" w14:textId="77777777" w:rsidTr="00A376CB">
        <w:tc>
          <w:tcPr>
            <w:tcW w:w="1259" w:type="dxa"/>
          </w:tcPr>
          <w:p w14:paraId="1E764308" w14:textId="77777777" w:rsidR="000D4430" w:rsidRPr="000D4430" w:rsidRDefault="000D4430" w:rsidP="000D4430">
            <w:pPr>
              <w:pStyle w:val="TableTextEntries"/>
            </w:pPr>
          </w:p>
        </w:tc>
        <w:tc>
          <w:tcPr>
            <w:tcW w:w="6054" w:type="dxa"/>
          </w:tcPr>
          <w:p w14:paraId="39F65D74" w14:textId="73B3D474" w:rsidR="000D4430" w:rsidRPr="000D4430" w:rsidRDefault="000D4430" w:rsidP="000D4430">
            <w:pPr>
              <w:pStyle w:val="TableTextEntries"/>
            </w:pPr>
            <w:r w:rsidRPr="000D4430">
              <w:t>Consultation material, e</w:t>
            </w:r>
            <w:r w:rsidR="004D5CD8">
              <w:t>.</w:t>
            </w:r>
            <w:r w:rsidRPr="000D4430">
              <w:t>g</w:t>
            </w:r>
            <w:r w:rsidR="004D5CD8">
              <w:t>.</w:t>
            </w:r>
            <w:r w:rsidRPr="000D4430">
              <w:t xml:space="preserve"> copies of media releases, notices of public meetings, newspaper articles, fact sheets used to consult on rate increase and proposed special variation</w:t>
            </w:r>
          </w:p>
        </w:tc>
        <w:sdt>
          <w:sdtPr>
            <w:id w:val="2064985398"/>
            <w14:checkbox>
              <w14:checked w14:val="0"/>
              <w14:checkedState w14:val="2612" w14:font="MS Gothic"/>
              <w14:uncheckedState w14:val="2610" w14:font="MS Gothic"/>
            </w14:checkbox>
          </w:sdtPr>
          <w:sdtEndPr/>
          <w:sdtContent>
            <w:tc>
              <w:tcPr>
                <w:tcW w:w="1701" w:type="dxa"/>
              </w:tcPr>
              <w:p w14:paraId="3B6BF2EC" w14:textId="00513DB0"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2959E8ED"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0B4D154D" w14:textId="77777777" w:rsidR="000D4430" w:rsidRPr="000D4430" w:rsidRDefault="000D4430" w:rsidP="000D4430">
            <w:pPr>
              <w:pStyle w:val="TableTextEntries"/>
            </w:pPr>
          </w:p>
        </w:tc>
        <w:tc>
          <w:tcPr>
            <w:tcW w:w="6054" w:type="dxa"/>
          </w:tcPr>
          <w:p w14:paraId="2736EBA3" w14:textId="5926EC38" w:rsidR="000D4430" w:rsidRPr="000D4430" w:rsidRDefault="000D4430" w:rsidP="000D4430">
            <w:pPr>
              <w:pStyle w:val="TableTextEntries"/>
            </w:pPr>
            <w:r w:rsidRPr="000D4430">
              <w:t>Community feedback (including surveys and results if applicable)</w:t>
            </w:r>
          </w:p>
        </w:tc>
        <w:sdt>
          <w:sdtPr>
            <w:id w:val="-1018628329"/>
            <w14:checkbox>
              <w14:checked w14:val="0"/>
              <w14:checkedState w14:val="2612" w14:font="MS Gothic"/>
              <w14:uncheckedState w14:val="2610" w14:font="MS Gothic"/>
            </w14:checkbox>
          </w:sdtPr>
          <w:sdtEndPr/>
          <w:sdtContent>
            <w:tc>
              <w:tcPr>
                <w:tcW w:w="1701" w:type="dxa"/>
              </w:tcPr>
              <w:p w14:paraId="00FA9CB1" w14:textId="04AC0C82"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082C1AB0" w14:textId="77777777" w:rsidTr="00A376CB">
        <w:tc>
          <w:tcPr>
            <w:tcW w:w="1259" w:type="dxa"/>
          </w:tcPr>
          <w:p w14:paraId="79498F88" w14:textId="77777777" w:rsidR="000D4430" w:rsidRPr="000D4430" w:rsidRDefault="000D4430" w:rsidP="000D4430">
            <w:pPr>
              <w:pStyle w:val="TableTextEntries"/>
            </w:pPr>
          </w:p>
        </w:tc>
        <w:tc>
          <w:tcPr>
            <w:tcW w:w="6054" w:type="dxa"/>
          </w:tcPr>
          <w:p w14:paraId="16144C08" w14:textId="4540FCE1" w:rsidR="000D4430" w:rsidRPr="000D4430" w:rsidRDefault="000D4430" w:rsidP="000D4430">
            <w:pPr>
              <w:pStyle w:val="TableTextEntries"/>
            </w:pPr>
            <w:r w:rsidRPr="000D4430">
              <w:t>Willingness to pay study (if applicable)</w:t>
            </w:r>
          </w:p>
        </w:tc>
        <w:sdt>
          <w:sdtPr>
            <w:id w:val="-1457798656"/>
            <w14:checkbox>
              <w14:checked w14:val="0"/>
              <w14:checkedState w14:val="2612" w14:font="MS Gothic"/>
              <w14:uncheckedState w14:val="2610" w14:font="MS Gothic"/>
            </w14:checkbox>
          </w:sdtPr>
          <w:sdtEndPr/>
          <w:sdtContent>
            <w:tc>
              <w:tcPr>
                <w:tcW w:w="1701" w:type="dxa"/>
              </w:tcPr>
              <w:p w14:paraId="23B59544" w14:textId="29DEB39C"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422D9C7F"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0307C15B" w14:textId="77777777" w:rsidR="000D4430" w:rsidRPr="000D4430" w:rsidRDefault="000D4430" w:rsidP="000D4430">
            <w:pPr>
              <w:pStyle w:val="TableTextEntries"/>
            </w:pPr>
          </w:p>
        </w:tc>
        <w:tc>
          <w:tcPr>
            <w:tcW w:w="6054" w:type="dxa"/>
          </w:tcPr>
          <w:p w14:paraId="5B917F26" w14:textId="6AD98D13" w:rsidR="000D4430" w:rsidRPr="000D4430" w:rsidRDefault="000D4430" w:rsidP="000D4430">
            <w:pPr>
              <w:pStyle w:val="TableTextEntries"/>
            </w:pPr>
            <w:r w:rsidRPr="000D4430">
              <w:t>Hardship Policy</w:t>
            </w:r>
          </w:p>
        </w:tc>
        <w:sdt>
          <w:sdtPr>
            <w:id w:val="1005719224"/>
            <w14:checkbox>
              <w14:checked w14:val="0"/>
              <w14:checkedState w14:val="2612" w14:font="MS Gothic"/>
              <w14:uncheckedState w14:val="2610" w14:font="MS Gothic"/>
            </w14:checkbox>
          </w:sdtPr>
          <w:sdtEndPr/>
          <w:sdtContent>
            <w:tc>
              <w:tcPr>
                <w:tcW w:w="1701" w:type="dxa"/>
              </w:tcPr>
              <w:p w14:paraId="77C7AC65" w14:textId="31674B8E"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7F5C863" w14:textId="77777777" w:rsidTr="00A376CB">
        <w:tc>
          <w:tcPr>
            <w:tcW w:w="1259" w:type="dxa"/>
          </w:tcPr>
          <w:p w14:paraId="2D6C1AEE" w14:textId="77777777" w:rsidR="000D4430" w:rsidRPr="000D4430" w:rsidRDefault="000D4430" w:rsidP="000D4430">
            <w:pPr>
              <w:pStyle w:val="TableTextColumnHeading"/>
            </w:pPr>
          </w:p>
        </w:tc>
        <w:tc>
          <w:tcPr>
            <w:tcW w:w="6054" w:type="dxa"/>
          </w:tcPr>
          <w:p w14:paraId="2751E5D1" w14:textId="5261CE82" w:rsidR="000D4430" w:rsidRPr="000D4430" w:rsidRDefault="000D4430" w:rsidP="000D4430">
            <w:pPr>
              <w:pStyle w:val="TableTextColumnHeading"/>
            </w:pPr>
            <w:r w:rsidRPr="000D4430">
              <w:t>Other public supporting material</w:t>
            </w:r>
          </w:p>
        </w:tc>
        <w:sdt>
          <w:sdtPr>
            <w:id w:val="-155080110"/>
            <w14:checkbox>
              <w14:checked w14:val="0"/>
              <w14:checkedState w14:val="2612" w14:font="MS Gothic"/>
              <w14:uncheckedState w14:val="2610" w14:font="MS Gothic"/>
            </w14:checkbox>
          </w:sdtPr>
          <w:sdtEndPr/>
          <w:sdtContent>
            <w:tc>
              <w:tcPr>
                <w:tcW w:w="1701" w:type="dxa"/>
              </w:tcPr>
              <w:p w14:paraId="0BEA561A" w14:textId="55A67A65" w:rsidR="000D4430" w:rsidRPr="000D4430" w:rsidRDefault="000D4430" w:rsidP="000D4430">
                <w:pPr>
                  <w:pStyle w:val="TableTextColumnHeading"/>
                  <w:rPr>
                    <w:rFonts w:eastAsia="MS Gothic"/>
                  </w:rPr>
                </w:pPr>
                <w:r w:rsidRPr="000D4430">
                  <w:rPr>
                    <w:rFonts w:eastAsia="MS Gothic" w:hint="eastAsia"/>
                  </w:rPr>
                  <w:t>☐</w:t>
                </w:r>
              </w:p>
            </w:tc>
          </w:sdtContent>
        </w:sdt>
      </w:tr>
      <w:tr w:rsidR="000D4430" w:rsidRPr="000D4430" w14:paraId="19C6024C"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06BB43A8" w14:textId="77777777" w:rsidR="000D4430" w:rsidRPr="000D4430" w:rsidRDefault="000D4430" w:rsidP="000D4430">
            <w:pPr>
              <w:pStyle w:val="TableTextEntries"/>
            </w:pPr>
          </w:p>
        </w:tc>
        <w:tc>
          <w:tcPr>
            <w:tcW w:w="6054" w:type="dxa"/>
          </w:tcPr>
          <w:p w14:paraId="591F4657" w14:textId="4AA9A236" w:rsidR="000D4430" w:rsidRPr="000D4430" w:rsidRDefault="000D4430" w:rsidP="000D4430">
            <w:pPr>
              <w:pStyle w:val="TableTextEntries"/>
            </w:pPr>
            <w:r w:rsidRPr="000D4430">
              <w:t>Asset Management Strategy / Plan(s) (if applicable)</w:t>
            </w:r>
          </w:p>
        </w:tc>
        <w:sdt>
          <w:sdtPr>
            <w:id w:val="1678152756"/>
            <w14:checkbox>
              <w14:checked w14:val="0"/>
              <w14:checkedState w14:val="2612" w14:font="MS Gothic"/>
              <w14:uncheckedState w14:val="2610" w14:font="MS Gothic"/>
            </w14:checkbox>
          </w:sdtPr>
          <w:sdtEndPr/>
          <w:sdtContent>
            <w:tc>
              <w:tcPr>
                <w:tcW w:w="1701" w:type="dxa"/>
              </w:tcPr>
              <w:p w14:paraId="1FDA6E4B" w14:textId="10FF4218"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2E1E2174" w14:textId="77777777" w:rsidTr="00A376CB">
        <w:tc>
          <w:tcPr>
            <w:tcW w:w="1259" w:type="dxa"/>
          </w:tcPr>
          <w:p w14:paraId="3C9A14D9" w14:textId="77777777" w:rsidR="000D4430" w:rsidRPr="000D4430" w:rsidRDefault="000D4430" w:rsidP="000D4430">
            <w:pPr>
              <w:pStyle w:val="TableTextEntries"/>
            </w:pPr>
          </w:p>
        </w:tc>
        <w:tc>
          <w:tcPr>
            <w:tcW w:w="6054" w:type="dxa"/>
          </w:tcPr>
          <w:p w14:paraId="7E1EAE0F" w14:textId="49588CF9" w:rsidR="000D4430" w:rsidRPr="000D4430" w:rsidRDefault="000D4430" w:rsidP="000D4430">
            <w:pPr>
              <w:pStyle w:val="TableTextEntries"/>
            </w:pPr>
            <w:r w:rsidRPr="000D4430">
              <w:t>Operational Plan for 202</w:t>
            </w:r>
            <w:r w:rsidR="00437996">
              <w:t>1</w:t>
            </w:r>
            <w:r w:rsidRPr="000D4430">
              <w:t>-2</w:t>
            </w:r>
            <w:r w:rsidR="00437996">
              <w:t>2</w:t>
            </w:r>
            <w:r w:rsidRPr="000D4430">
              <w:t xml:space="preserve"> (</w:t>
            </w:r>
            <w:r>
              <w:t>i.e.</w:t>
            </w:r>
            <w:r w:rsidRPr="000D4430">
              <w:t xml:space="preserve"> not for </w:t>
            </w:r>
            <w:r w:rsidR="00437996">
              <w:t>2022-23</w:t>
            </w:r>
            <w:r w:rsidRPr="000D4430">
              <w:t>) (if applicable)</w:t>
            </w:r>
          </w:p>
        </w:tc>
        <w:sdt>
          <w:sdtPr>
            <w:id w:val="-434980564"/>
            <w14:checkbox>
              <w14:checked w14:val="0"/>
              <w14:checkedState w14:val="2612" w14:font="MS Gothic"/>
              <w14:uncheckedState w14:val="2610" w14:font="MS Gothic"/>
            </w14:checkbox>
          </w:sdtPr>
          <w:sdtEndPr/>
          <w:sdtContent>
            <w:tc>
              <w:tcPr>
                <w:tcW w:w="1701" w:type="dxa"/>
              </w:tcPr>
              <w:p w14:paraId="7A085E7F" w14:textId="01D8FAE7"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6C87C715"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3162BA03" w14:textId="77777777" w:rsidR="000D4430" w:rsidRPr="000D4430" w:rsidRDefault="000D4430" w:rsidP="000D4430">
            <w:pPr>
              <w:pStyle w:val="TableTextEntries"/>
            </w:pPr>
          </w:p>
        </w:tc>
        <w:tc>
          <w:tcPr>
            <w:tcW w:w="6054" w:type="dxa"/>
          </w:tcPr>
          <w:p w14:paraId="3386DF61" w14:textId="2FED6777" w:rsidR="000D4430" w:rsidRPr="000D4430" w:rsidRDefault="000D4430" w:rsidP="000D4430">
            <w:pPr>
              <w:pStyle w:val="TableTextEntries"/>
            </w:pPr>
            <w:r w:rsidRPr="000D4430">
              <w:t xml:space="preserve">NSW Treasury Corporation report on financial sustainability </w:t>
            </w:r>
            <w:r w:rsidRPr="000D4430">
              <w:br/>
              <w:t>(if applicable)</w:t>
            </w:r>
          </w:p>
        </w:tc>
        <w:sdt>
          <w:sdtPr>
            <w:id w:val="697905798"/>
            <w14:checkbox>
              <w14:checked w14:val="0"/>
              <w14:checkedState w14:val="2612" w14:font="MS Gothic"/>
              <w14:uncheckedState w14:val="2610" w14:font="MS Gothic"/>
            </w14:checkbox>
          </w:sdtPr>
          <w:sdtEndPr/>
          <w:sdtContent>
            <w:tc>
              <w:tcPr>
                <w:tcW w:w="1701" w:type="dxa"/>
              </w:tcPr>
              <w:p w14:paraId="5834615B" w14:textId="6D296A2A"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71CEA249" w14:textId="77777777" w:rsidTr="00A376CB">
        <w:tc>
          <w:tcPr>
            <w:tcW w:w="1259" w:type="dxa"/>
          </w:tcPr>
          <w:p w14:paraId="44BBE404" w14:textId="77777777" w:rsidR="000D4430" w:rsidRPr="000D4430" w:rsidRDefault="000D4430" w:rsidP="000D4430">
            <w:pPr>
              <w:pStyle w:val="TableTextEntries"/>
            </w:pPr>
          </w:p>
        </w:tc>
        <w:tc>
          <w:tcPr>
            <w:tcW w:w="6054" w:type="dxa"/>
          </w:tcPr>
          <w:p w14:paraId="77274172" w14:textId="77777777" w:rsidR="000D4430" w:rsidRPr="000D4430" w:rsidRDefault="000D4430" w:rsidP="000D4430">
            <w:pPr>
              <w:pStyle w:val="TableTextEntries"/>
            </w:pPr>
          </w:p>
        </w:tc>
        <w:tc>
          <w:tcPr>
            <w:tcW w:w="1701" w:type="dxa"/>
          </w:tcPr>
          <w:p w14:paraId="3806A402" w14:textId="77777777" w:rsidR="000D4430" w:rsidRPr="000D4430" w:rsidRDefault="000D4430" w:rsidP="000D4430">
            <w:pPr>
              <w:pStyle w:val="TableTextEntries"/>
            </w:pPr>
          </w:p>
        </w:tc>
      </w:tr>
      <w:tr w:rsidR="000D4430" w:rsidRPr="000D4430" w14:paraId="5D4AD237"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4D120B36" w14:textId="77777777" w:rsidR="000D4430" w:rsidRPr="000D4430" w:rsidRDefault="000D4430" w:rsidP="000D4430">
            <w:pPr>
              <w:pStyle w:val="TableTextEntries"/>
            </w:pPr>
          </w:p>
        </w:tc>
        <w:tc>
          <w:tcPr>
            <w:tcW w:w="6054" w:type="dxa"/>
          </w:tcPr>
          <w:p w14:paraId="4844E3CB" w14:textId="77777777" w:rsidR="000D4430" w:rsidRPr="000D4430" w:rsidRDefault="000D4430" w:rsidP="000D4430">
            <w:pPr>
              <w:pStyle w:val="TableTextEntries"/>
            </w:pPr>
          </w:p>
        </w:tc>
        <w:tc>
          <w:tcPr>
            <w:tcW w:w="1701" w:type="dxa"/>
          </w:tcPr>
          <w:p w14:paraId="15E3C009" w14:textId="77777777" w:rsidR="000D4430" w:rsidRPr="000D4430" w:rsidRDefault="000D4430" w:rsidP="000D4430">
            <w:pPr>
              <w:pStyle w:val="TableTextEntries"/>
            </w:pPr>
          </w:p>
        </w:tc>
      </w:tr>
      <w:tr w:rsidR="000D4430" w:rsidRPr="000D4430" w14:paraId="038DFFC1" w14:textId="77777777" w:rsidTr="00A376CB">
        <w:tc>
          <w:tcPr>
            <w:tcW w:w="1259" w:type="dxa"/>
          </w:tcPr>
          <w:p w14:paraId="0BB598BF" w14:textId="77777777" w:rsidR="000D4430" w:rsidRPr="000D4430" w:rsidRDefault="000D4430" w:rsidP="000D4430">
            <w:pPr>
              <w:pStyle w:val="TableTextEntries"/>
            </w:pPr>
          </w:p>
        </w:tc>
        <w:tc>
          <w:tcPr>
            <w:tcW w:w="6054" w:type="dxa"/>
          </w:tcPr>
          <w:p w14:paraId="50B18265" w14:textId="77777777" w:rsidR="000D4430" w:rsidRPr="000D4430" w:rsidRDefault="000D4430" w:rsidP="000D4430">
            <w:pPr>
              <w:pStyle w:val="TableTextEntries"/>
            </w:pPr>
          </w:p>
        </w:tc>
        <w:tc>
          <w:tcPr>
            <w:tcW w:w="1701" w:type="dxa"/>
          </w:tcPr>
          <w:p w14:paraId="44E44092" w14:textId="77777777" w:rsidR="000D4430" w:rsidRPr="000D4430" w:rsidRDefault="000D4430" w:rsidP="000D4430">
            <w:pPr>
              <w:pStyle w:val="TableTextEntries"/>
            </w:pPr>
          </w:p>
        </w:tc>
      </w:tr>
      <w:tr w:rsidR="000D4430" w:rsidRPr="000D4430" w14:paraId="6E57EF3B"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3B964C27" w14:textId="77777777" w:rsidR="000D4430" w:rsidRPr="000D4430" w:rsidRDefault="000D4430" w:rsidP="000D4430">
            <w:pPr>
              <w:pStyle w:val="TableTextEntries"/>
            </w:pPr>
          </w:p>
        </w:tc>
        <w:tc>
          <w:tcPr>
            <w:tcW w:w="6054" w:type="dxa"/>
          </w:tcPr>
          <w:p w14:paraId="0FF43BA7" w14:textId="77777777" w:rsidR="000D4430" w:rsidRPr="000D4430" w:rsidRDefault="000D4430" w:rsidP="000D4430">
            <w:pPr>
              <w:pStyle w:val="TableTextEntries"/>
            </w:pPr>
          </w:p>
        </w:tc>
        <w:tc>
          <w:tcPr>
            <w:tcW w:w="1701" w:type="dxa"/>
          </w:tcPr>
          <w:p w14:paraId="27A13416" w14:textId="77777777" w:rsidR="000D4430" w:rsidRPr="000D4430" w:rsidRDefault="000D4430" w:rsidP="000D4430">
            <w:pPr>
              <w:pStyle w:val="TableTextEntries"/>
            </w:pPr>
          </w:p>
        </w:tc>
      </w:tr>
      <w:tr w:rsidR="000D4430" w:rsidRPr="000D4430" w14:paraId="73F85417" w14:textId="77777777" w:rsidTr="00A376CB">
        <w:tc>
          <w:tcPr>
            <w:tcW w:w="1259" w:type="dxa"/>
          </w:tcPr>
          <w:p w14:paraId="63BE54F8" w14:textId="77777777" w:rsidR="000D4430" w:rsidRPr="000D4430" w:rsidRDefault="000D4430" w:rsidP="000D4430">
            <w:pPr>
              <w:pStyle w:val="TableTextEntries"/>
            </w:pPr>
          </w:p>
        </w:tc>
        <w:tc>
          <w:tcPr>
            <w:tcW w:w="6054" w:type="dxa"/>
          </w:tcPr>
          <w:p w14:paraId="17CE91D3" w14:textId="77777777" w:rsidR="000D4430" w:rsidRPr="000D4430" w:rsidRDefault="000D4430" w:rsidP="000D4430">
            <w:pPr>
              <w:pStyle w:val="TableTextEntries"/>
            </w:pPr>
          </w:p>
        </w:tc>
        <w:tc>
          <w:tcPr>
            <w:tcW w:w="1701" w:type="dxa"/>
          </w:tcPr>
          <w:p w14:paraId="6ABD1C6C" w14:textId="77777777" w:rsidR="000D4430" w:rsidRPr="000D4430" w:rsidRDefault="000D4430" w:rsidP="000D4430">
            <w:pPr>
              <w:pStyle w:val="TableTextEntries"/>
            </w:pPr>
          </w:p>
        </w:tc>
      </w:tr>
      <w:tr w:rsidR="000D4430" w:rsidRPr="000D4430" w14:paraId="7EE468DE"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7AEB373E" w14:textId="77777777" w:rsidR="000D4430" w:rsidRPr="000D4430" w:rsidRDefault="000D4430" w:rsidP="000D4430">
            <w:pPr>
              <w:pStyle w:val="TableTextEntries"/>
            </w:pPr>
          </w:p>
        </w:tc>
        <w:tc>
          <w:tcPr>
            <w:tcW w:w="6054" w:type="dxa"/>
          </w:tcPr>
          <w:p w14:paraId="2CB33B63" w14:textId="77777777" w:rsidR="000D4430" w:rsidRPr="000D4430" w:rsidRDefault="000D4430" w:rsidP="000D4430">
            <w:pPr>
              <w:pStyle w:val="TableTextEntries"/>
            </w:pPr>
          </w:p>
        </w:tc>
        <w:tc>
          <w:tcPr>
            <w:tcW w:w="1701" w:type="dxa"/>
          </w:tcPr>
          <w:p w14:paraId="72FA1429" w14:textId="77777777" w:rsidR="000D4430" w:rsidRPr="000D4430" w:rsidRDefault="000D4430" w:rsidP="000D4430">
            <w:pPr>
              <w:pStyle w:val="TableTextEntries"/>
            </w:pPr>
          </w:p>
        </w:tc>
      </w:tr>
      <w:tr w:rsidR="000D4430" w:rsidRPr="000D4430" w14:paraId="09015A96" w14:textId="77777777" w:rsidTr="00A376CB">
        <w:tc>
          <w:tcPr>
            <w:tcW w:w="1259" w:type="dxa"/>
          </w:tcPr>
          <w:p w14:paraId="45D26737" w14:textId="77777777" w:rsidR="000D4430" w:rsidRPr="000D4430" w:rsidRDefault="000D4430" w:rsidP="000D4430">
            <w:pPr>
              <w:pStyle w:val="TableTextColumnHeading"/>
            </w:pPr>
          </w:p>
        </w:tc>
        <w:tc>
          <w:tcPr>
            <w:tcW w:w="6054" w:type="dxa"/>
          </w:tcPr>
          <w:p w14:paraId="33CE7B67" w14:textId="14A0EAB5" w:rsidR="000D4430" w:rsidRPr="000D4430" w:rsidRDefault="000D4430" w:rsidP="000D4430">
            <w:pPr>
              <w:pStyle w:val="TableTextColumnHeading"/>
              <w:rPr>
                <w:bCs/>
              </w:rPr>
            </w:pPr>
            <w:r w:rsidRPr="000D4430">
              <w:rPr>
                <w:bCs/>
              </w:rPr>
              <w:t>Confidential supporting material (</w:t>
            </w:r>
            <w:r>
              <w:rPr>
                <w:bCs/>
              </w:rPr>
              <w:t>i.e.</w:t>
            </w:r>
            <w:r w:rsidRPr="000D4430">
              <w:rPr>
                <w:bCs/>
              </w:rPr>
              <w:t xml:space="preserve"> not to be published on IPART's website)</w:t>
            </w:r>
          </w:p>
        </w:tc>
        <w:tc>
          <w:tcPr>
            <w:tcW w:w="1701" w:type="dxa"/>
          </w:tcPr>
          <w:p w14:paraId="1360F0C4" w14:textId="77777777" w:rsidR="000D4430" w:rsidRPr="000D4430" w:rsidRDefault="000D4430" w:rsidP="000D4430">
            <w:pPr>
              <w:pStyle w:val="TableTextColumnHeading"/>
            </w:pPr>
          </w:p>
        </w:tc>
      </w:tr>
      <w:tr w:rsidR="000D4430" w:rsidRPr="000D4430" w14:paraId="28727326"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4B966EB8" w14:textId="77777777" w:rsidR="000D4430" w:rsidRPr="000D4430" w:rsidRDefault="000D4430" w:rsidP="000D4430">
            <w:pPr>
              <w:pStyle w:val="TableTextEntries"/>
            </w:pPr>
          </w:p>
        </w:tc>
        <w:tc>
          <w:tcPr>
            <w:tcW w:w="6054" w:type="dxa"/>
          </w:tcPr>
          <w:p w14:paraId="65225D49" w14:textId="77777777" w:rsidR="000D4430" w:rsidRPr="000D4430" w:rsidRDefault="000D4430" w:rsidP="000D4430">
            <w:pPr>
              <w:pStyle w:val="TableTextEntries"/>
            </w:pPr>
          </w:p>
        </w:tc>
        <w:tc>
          <w:tcPr>
            <w:tcW w:w="1701" w:type="dxa"/>
          </w:tcPr>
          <w:p w14:paraId="7261AE8E" w14:textId="77777777" w:rsidR="000D4430" w:rsidRPr="000D4430" w:rsidRDefault="000D4430" w:rsidP="000D4430">
            <w:pPr>
              <w:pStyle w:val="TableTextEntries"/>
            </w:pPr>
          </w:p>
        </w:tc>
      </w:tr>
      <w:tr w:rsidR="000D4430" w:rsidRPr="000D4430" w14:paraId="40F891E1" w14:textId="77777777" w:rsidTr="00A376CB">
        <w:tc>
          <w:tcPr>
            <w:tcW w:w="1259" w:type="dxa"/>
          </w:tcPr>
          <w:p w14:paraId="4C8C4780" w14:textId="77777777" w:rsidR="000D4430" w:rsidRPr="000D4430" w:rsidRDefault="000D4430" w:rsidP="000D4430">
            <w:pPr>
              <w:pStyle w:val="TableTextEntries"/>
            </w:pPr>
          </w:p>
        </w:tc>
        <w:tc>
          <w:tcPr>
            <w:tcW w:w="6054" w:type="dxa"/>
          </w:tcPr>
          <w:p w14:paraId="3C9FE76C" w14:textId="77777777" w:rsidR="000D4430" w:rsidRPr="000D4430" w:rsidRDefault="000D4430" w:rsidP="000D4430">
            <w:pPr>
              <w:pStyle w:val="TableTextEntries"/>
            </w:pPr>
          </w:p>
        </w:tc>
        <w:tc>
          <w:tcPr>
            <w:tcW w:w="1701" w:type="dxa"/>
          </w:tcPr>
          <w:p w14:paraId="5D7DDF9E" w14:textId="77777777" w:rsidR="000D4430" w:rsidRPr="000D4430" w:rsidRDefault="000D4430" w:rsidP="000D4430">
            <w:pPr>
              <w:pStyle w:val="TableTextEntries"/>
            </w:pPr>
          </w:p>
        </w:tc>
      </w:tr>
      <w:tr w:rsidR="000D4430" w:rsidRPr="000D4430" w14:paraId="182F6214"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581C9EEE" w14:textId="77777777" w:rsidR="000D4430" w:rsidRPr="000D4430" w:rsidRDefault="000D4430" w:rsidP="000D4430">
            <w:pPr>
              <w:pStyle w:val="TableTextEntries"/>
            </w:pPr>
          </w:p>
        </w:tc>
        <w:tc>
          <w:tcPr>
            <w:tcW w:w="6054" w:type="dxa"/>
          </w:tcPr>
          <w:p w14:paraId="5D0A0067" w14:textId="77777777" w:rsidR="000D4430" w:rsidRPr="000D4430" w:rsidRDefault="000D4430" w:rsidP="000D4430">
            <w:pPr>
              <w:pStyle w:val="TableTextEntries"/>
            </w:pPr>
          </w:p>
        </w:tc>
        <w:tc>
          <w:tcPr>
            <w:tcW w:w="1701" w:type="dxa"/>
          </w:tcPr>
          <w:p w14:paraId="63BE577E" w14:textId="77777777" w:rsidR="000D4430" w:rsidRPr="000D4430" w:rsidRDefault="000D4430" w:rsidP="000D4430">
            <w:pPr>
              <w:pStyle w:val="TableTextEntries"/>
            </w:pPr>
          </w:p>
        </w:tc>
      </w:tr>
      <w:tr w:rsidR="000D4430" w:rsidRPr="000D4430" w14:paraId="24FCB81C" w14:textId="77777777" w:rsidTr="00A376CB">
        <w:tc>
          <w:tcPr>
            <w:tcW w:w="1259" w:type="dxa"/>
          </w:tcPr>
          <w:p w14:paraId="420C94DE" w14:textId="77777777" w:rsidR="000D4430" w:rsidRPr="000D4430" w:rsidRDefault="000D4430" w:rsidP="000D4430">
            <w:pPr>
              <w:pStyle w:val="TableTextEntries"/>
            </w:pPr>
          </w:p>
        </w:tc>
        <w:tc>
          <w:tcPr>
            <w:tcW w:w="6054" w:type="dxa"/>
          </w:tcPr>
          <w:p w14:paraId="77B7E961" w14:textId="77777777" w:rsidR="000D4430" w:rsidRPr="000D4430" w:rsidRDefault="000D4430" w:rsidP="000D4430">
            <w:pPr>
              <w:pStyle w:val="TableTextEntries"/>
            </w:pPr>
          </w:p>
        </w:tc>
        <w:tc>
          <w:tcPr>
            <w:tcW w:w="1701" w:type="dxa"/>
          </w:tcPr>
          <w:p w14:paraId="65811B2F" w14:textId="77777777" w:rsidR="000D4430" w:rsidRPr="000D4430" w:rsidRDefault="000D4430" w:rsidP="000D4430">
            <w:pPr>
              <w:pStyle w:val="TableTextEntries"/>
            </w:pPr>
          </w:p>
        </w:tc>
      </w:tr>
      <w:tr w:rsidR="000D4430" w:rsidRPr="000D4430" w14:paraId="367EF19F" w14:textId="77777777" w:rsidTr="00A376CB">
        <w:trPr>
          <w:cnfStyle w:val="000000010000" w:firstRow="0" w:lastRow="0" w:firstColumn="0" w:lastColumn="0" w:oddVBand="0" w:evenVBand="0" w:oddHBand="0" w:evenHBand="1" w:firstRowFirstColumn="0" w:firstRowLastColumn="0" w:lastRowFirstColumn="0" w:lastRowLastColumn="0"/>
        </w:trPr>
        <w:tc>
          <w:tcPr>
            <w:tcW w:w="1259" w:type="dxa"/>
          </w:tcPr>
          <w:p w14:paraId="5A6709B1" w14:textId="77777777" w:rsidR="000D4430" w:rsidRPr="000D4430" w:rsidRDefault="000D4430" w:rsidP="000D4430">
            <w:pPr>
              <w:pStyle w:val="TableTextEntries"/>
            </w:pPr>
          </w:p>
        </w:tc>
        <w:tc>
          <w:tcPr>
            <w:tcW w:w="6054" w:type="dxa"/>
          </w:tcPr>
          <w:p w14:paraId="3DEBBE2B" w14:textId="77777777" w:rsidR="000D4430" w:rsidRPr="000D4430" w:rsidRDefault="000D4430" w:rsidP="000D4430">
            <w:pPr>
              <w:pStyle w:val="TableTextEntries"/>
            </w:pPr>
          </w:p>
        </w:tc>
        <w:tc>
          <w:tcPr>
            <w:tcW w:w="1701" w:type="dxa"/>
          </w:tcPr>
          <w:p w14:paraId="17EB3C8F" w14:textId="77777777" w:rsidR="000D4430" w:rsidRPr="000D4430" w:rsidRDefault="000D4430" w:rsidP="000D4430">
            <w:pPr>
              <w:pStyle w:val="TableTextEntries"/>
            </w:pPr>
          </w:p>
        </w:tc>
      </w:tr>
      <w:tr w:rsidR="000D4430" w:rsidRPr="000D4430" w14:paraId="4464CC68" w14:textId="77777777" w:rsidTr="00A376CB">
        <w:tc>
          <w:tcPr>
            <w:tcW w:w="1259" w:type="dxa"/>
          </w:tcPr>
          <w:p w14:paraId="38D067CD" w14:textId="77777777" w:rsidR="000D4430" w:rsidRPr="000D4430" w:rsidRDefault="000D4430" w:rsidP="000D4430">
            <w:pPr>
              <w:pStyle w:val="TableTextEntries"/>
            </w:pPr>
          </w:p>
        </w:tc>
        <w:tc>
          <w:tcPr>
            <w:tcW w:w="6054" w:type="dxa"/>
          </w:tcPr>
          <w:p w14:paraId="2E2AE376" w14:textId="77777777" w:rsidR="000D4430" w:rsidRPr="000D4430" w:rsidRDefault="000D4430" w:rsidP="000D4430">
            <w:pPr>
              <w:pStyle w:val="TableTextEntries"/>
            </w:pPr>
          </w:p>
        </w:tc>
        <w:tc>
          <w:tcPr>
            <w:tcW w:w="1701" w:type="dxa"/>
          </w:tcPr>
          <w:p w14:paraId="3E65045A" w14:textId="77777777" w:rsidR="000D4430" w:rsidRPr="000D4430" w:rsidRDefault="000D4430" w:rsidP="000D4430">
            <w:pPr>
              <w:pStyle w:val="TableTextEntries"/>
            </w:pPr>
          </w:p>
        </w:tc>
      </w:tr>
    </w:tbl>
    <w:p w14:paraId="63044188" w14:textId="77777777" w:rsidR="001670DA" w:rsidRDefault="001670DA">
      <w:r>
        <w:rPr>
          <w:iCs/>
        </w:rPr>
        <w:br w:type="page"/>
      </w:r>
    </w:p>
    <w:tbl>
      <w:tblPr>
        <w:tblStyle w:val="BoxFormat"/>
        <w:tblW w:w="9075" w:type="dxa"/>
        <w:tblLayout w:type="fixed"/>
        <w:tblLook w:val="04A0" w:firstRow="1" w:lastRow="0" w:firstColumn="1" w:lastColumn="0" w:noHBand="0" w:noVBand="1"/>
      </w:tblPr>
      <w:tblGrid>
        <w:gridCol w:w="9075"/>
      </w:tblGrid>
      <w:tr w:rsidR="00AD0580" w14:paraId="60BED800" w14:textId="77777777" w:rsidTr="001670DA">
        <w:trPr>
          <w:cnfStyle w:val="100000000000" w:firstRow="1" w:lastRow="0" w:firstColumn="0" w:lastColumn="0" w:oddVBand="0" w:evenVBand="0" w:oddHBand="0" w:evenHBand="0" w:firstRowFirstColumn="0" w:firstRowLastColumn="0" w:lastRowFirstColumn="0" w:lastRowLastColumn="0"/>
          <w:tblHeader w:val="0"/>
        </w:trPr>
        <w:tc>
          <w:tcPr>
            <w:tcW w:w="9075" w:type="dxa"/>
            <w:hideMark/>
          </w:tcPr>
          <w:p w14:paraId="36FB4625" w14:textId="68C4DAA1" w:rsidR="00AD0580" w:rsidRDefault="00AD0580" w:rsidP="000D4430">
            <w:pPr>
              <w:pStyle w:val="Caption"/>
            </w:pPr>
            <w:r>
              <w:lastRenderedPageBreak/>
              <w:t xml:space="preserve">Important information </w:t>
            </w:r>
          </w:p>
        </w:tc>
      </w:tr>
      <w:tr w:rsidR="00AD0580" w14:paraId="15B691C2" w14:textId="77777777" w:rsidTr="001670DA">
        <w:tc>
          <w:tcPr>
            <w:tcW w:w="9075" w:type="dxa"/>
          </w:tcPr>
          <w:p w14:paraId="1F13CD68" w14:textId="416E2629" w:rsidR="00AD0580" w:rsidRDefault="00AD0580" w:rsidP="000D4430">
            <w:pPr>
              <w:pStyle w:val="BoxHeading1"/>
            </w:pPr>
            <w:r>
              <w:t>Submitting online</w:t>
            </w:r>
          </w:p>
          <w:p w14:paraId="55BBC6E7" w14:textId="0A93EBBA" w:rsidR="00AD0580" w:rsidRDefault="00AD0580" w:rsidP="00AD0580">
            <w:pPr>
              <w:pStyle w:val="BodyText"/>
              <w:rPr>
                <w:i/>
              </w:rPr>
            </w:pPr>
            <w:r>
              <w:t xml:space="preserve">Applications must be submitted through the Council portal by Monday, </w:t>
            </w:r>
            <w:r w:rsidR="00F85C51">
              <w:t>7</w:t>
            </w:r>
            <w:r>
              <w:t xml:space="preserve"> February 202</w:t>
            </w:r>
            <w:r w:rsidR="00F85C51">
              <w:t>2</w:t>
            </w:r>
            <w:r>
              <w:t xml:space="preserve">. </w:t>
            </w:r>
          </w:p>
          <w:p w14:paraId="1FCA67A2" w14:textId="77777777" w:rsidR="00AD0580" w:rsidRDefault="00AD0580" w:rsidP="002E2A7E">
            <w:pPr>
              <w:pStyle w:val="ListBullet"/>
              <w:spacing w:before="240"/>
            </w:pPr>
            <w:r>
              <w:t>A file size limit of 10MB applies to the Part B Application Form.</w:t>
            </w:r>
          </w:p>
          <w:p w14:paraId="32F671EB" w14:textId="77777777" w:rsidR="00AD0580" w:rsidRDefault="00AD0580" w:rsidP="004D5CD8">
            <w:pPr>
              <w:pStyle w:val="ListBullet"/>
            </w:pPr>
            <w:r>
              <w:t xml:space="preserve">For supporting documents (Attachments) a file size limit of 70MB applies to public documents, and another 50MB to confidential documents. </w:t>
            </w:r>
          </w:p>
          <w:p w14:paraId="337D0376" w14:textId="0362D322" w:rsidR="00AD0580" w:rsidRDefault="00AD0580" w:rsidP="000D4430">
            <w:pPr>
              <w:pStyle w:val="BoxHeading1"/>
              <w:rPr>
                <w:sz w:val="22"/>
              </w:rPr>
            </w:pPr>
            <w:r>
              <w:t xml:space="preserve">Confidential content </w:t>
            </w:r>
          </w:p>
          <w:p w14:paraId="5DFA9D75" w14:textId="17AB3365" w:rsidR="00AD0580" w:rsidRDefault="004D5CD8" w:rsidP="00AD0580">
            <w:pPr>
              <w:pStyle w:val="BodyText"/>
            </w:pPr>
            <w:r>
              <w:t>We</w:t>
            </w:r>
            <w:r w:rsidR="00AD0580">
              <w:t xml:space="preserve"> will post all applications (excluding confidential content) on </w:t>
            </w:r>
            <w:r w:rsidR="009B1F90">
              <w:t>our</w:t>
            </w:r>
            <w:r w:rsidR="00AD0580">
              <w:t xml:space="preserve"> website.</w:t>
            </w:r>
            <w:r w:rsidR="00A376CB">
              <w:t xml:space="preserve"> </w:t>
            </w:r>
            <w:r w:rsidR="00AD0580">
              <w:t xml:space="preserve">Examples of confidential content are those parts of a document which disclose the personal identity or other personal information pertaining to a member of the public, a document such as a council working document that does not have formal status, or document which includes commercial-in-confidence content. </w:t>
            </w:r>
          </w:p>
          <w:p w14:paraId="7277784E" w14:textId="77777777" w:rsidR="00AD0580" w:rsidRDefault="00AD0580" w:rsidP="00AD0580">
            <w:pPr>
              <w:pStyle w:val="BodyText"/>
            </w:pPr>
            <w:r>
              <w:t xml:space="preserve">Councils should ensure supporting documents are redacted to remove confidential content where possible, or clearly marked as CONFIDENTAL. </w:t>
            </w:r>
          </w:p>
          <w:p w14:paraId="6C4F2A44" w14:textId="77777777" w:rsidR="00AD0580" w:rsidRDefault="00AD0580" w:rsidP="000D4430">
            <w:pPr>
              <w:pStyle w:val="BoxHeading1"/>
            </w:pPr>
            <w:r>
              <w:t xml:space="preserve">Publishing the council’s application </w:t>
            </w:r>
          </w:p>
          <w:p w14:paraId="2A22D79E" w14:textId="34155C21" w:rsidR="00AD0580" w:rsidRDefault="00AD0580" w:rsidP="00AD0580">
            <w:pPr>
              <w:pStyle w:val="BodyText"/>
            </w:pPr>
            <w:r>
              <w:t>Councils should also post their application on their own website for the community to access.</w:t>
            </w:r>
          </w:p>
        </w:tc>
      </w:tr>
    </w:tbl>
    <w:p w14:paraId="18026C49" w14:textId="77777777" w:rsidR="00AD0580" w:rsidRDefault="00AD0580" w:rsidP="00AD0580">
      <w:pPr>
        <w:pStyle w:val="BodyText"/>
        <w:rPr>
          <w:rFonts w:ascii="Arial" w:hAnsi="Arial"/>
          <w:sz w:val="22"/>
          <w:szCs w:val="21"/>
        </w:rPr>
      </w:pPr>
    </w:p>
    <w:sectPr w:rsidR="00AD0580" w:rsidSect="00171E1E">
      <w:headerReference w:type="default" r:id="rId21"/>
      <w:footerReference w:type="default" r:id="rId22"/>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DC5FD" w14:textId="77777777" w:rsidR="00FC5CF4" w:rsidRDefault="00FC5CF4">
      <w:r>
        <w:separator/>
      </w:r>
    </w:p>
  </w:endnote>
  <w:endnote w:type="continuationSeparator" w:id="0">
    <w:p w14:paraId="799E0586" w14:textId="77777777" w:rsidR="00FC5CF4" w:rsidRDefault="00FC5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F8839" w14:textId="615BEC8E" w:rsidR="00FC5CF4" w:rsidRDefault="00FC5CF4" w:rsidP="00D92751">
    <w:pPr>
      <w:pStyle w:val="Footer"/>
      <w:pBdr>
        <w:top w:val="single" w:sz="4" w:space="5" w:color="011D4B" w:themeColor="text2"/>
      </w:pBdr>
    </w:pPr>
    <w:r w:rsidRPr="00034E7D">
      <w:rPr>
        <w:noProof/>
      </w:rPr>
      <w:fldChar w:fldCharType="begin"/>
    </w:r>
    <w:r w:rsidRPr="00034E7D">
      <w:rPr>
        <w:noProof/>
      </w:rPr>
      <w:instrText xml:space="preserve"> STYLEREF  "Cover heading 1"  \* MERGEFORMAT </w:instrText>
    </w:r>
    <w:r w:rsidRPr="00034E7D">
      <w:rPr>
        <w:noProof/>
      </w:rPr>
      <w:fldChar w:fldCharType="separate"/>
    </w:r>
    <w:r w:rsidR="0062326A" w:rsidRPr="0062326A">
      <w:rPr>
        <w:bCs/>
        <w:noProof/>
        <w:lang w:val="en-US"/>
      </w:rPr>
      <w:t>Special Variation Application</w:t>
    </w:r>
    <w:r w:rsidR="0062326A">
      <w:rPr>
        <w:noProof/>
      </w:rPr>
      <w:t xml:space="preserve"> Form Part B</w:t>
    </w:r>
    <w:r w:rsidRPr="00034E7D">
      <w:rPr>
        <w:noProof/>
      </w:rPr>
      <w:fldChar w:fldCharType="end"/>
    </w:r>
    <w:r>
      <w:tab/>
    </w:r>
    <w:r w:rsidRPr="00C66441">
      <w:t>Page</w:t>
    </w:r>
    <w:r>
      <w:rPr>
        <w:b/>
      </w:rPr>
      <w:t xml:space="preserve"> </w:t>
    </w:r>
    <w:r w:rsidRPr="00276F72">
      <w:t>|</w:t>
    </w:r>
    <w:r>
      <w:rPr>
        <w:b/>
      </w:rPr>
      <w:t xml:space="preserve"> </w:t>
    </w:r>
    <w:r>
      <w:fldChar w:fldCharType="begin"/>
    </w:r>
    <w:r>
      <w:instrText xml:space="preserve"> PAGE   \* MERGEFORMAT </w:instrText>
    </w:r>
    <w:r>
      <w:fldChar w:fldCharType="separate"/>
    </w:r>
    <w:r>
      <w:rPr>
        <w:noProof/>
      </w:rPr>
      <w:t>iii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F4AE0" w14:textId="2D892F81" w:rsidR="00FC5CF4" w:rsidRPr="00592A70" w:rsidRDefault="00FC5CF4" w:rsidP="000124D2">
    <w:pPr>
      <w:pStyle w:val="Footer"/>
    </w:pPr>
    <w:r w:rsidRPr="00592A70">
      <w:rPr>
        <w:noProof/>
        <w:lang w:val="en-US"/>
      </w:rPr>
      <w:fldChar w:fldCharType="begin"/>
    </w:r>
    <w:r w:rsidRPr="00592A70">
      <w:rPr>
        <w:noProof/>
        <w:lang w:val="en-US"/>
      </w:rPr>
      <w:instrText xml:space="preserve"> STYLEREF  "Cover heading 1"  \* MERGEFORMAT </w:instrText>
    </w:r>
    <w:r w:rsidRPr="00592A70">
      <w:rPr>
        <w:noProof/>
        <w:lang w:val="en-US"/>
      </w:rPr>
      <w:fldChar w:fldCharType="separate"/>
    </w:r>
    <w:r w:rsidR="0062326A">
      <w:rPr>
        <w:noProof/>
        <w:lang w:val="en-US"/>
      </w:rPr>
      <w:t>Special Variation Application Form Part B</w:t>
    </w:r>
    <w:r w:rsidRPr="00592A70">
      <w:rPr>
        <w:noProof/>
        <w:lang w:val="en-US"/>
      </w:rPr>
      <w:fldChar w:fldCharType="end"/>
    </w:r>
    <w:r w:rsidRPr="00592A70">
      <w:tab/>
      <w:t xml:space="preserve">Page | </w:t>
    </w:r>
    <w:r w:rsidRPr="00592A70">
      <w:fldChar w:fldCharType="begin"/>
    </w:r>
    <w:r w:rsidRPr="00592A70">
      <w:instrText xml:space="preserve"> PAGE   \* MERGEFORMAT </w:instrText>
    </w:r>
    <w:r w:rsidRPr="00592A70">
      <w:fldChar w:fldCharType="separate"/>
    </w:r>
    <w:r w:rsidRPr="00592A70">
      <w:rPr>
        <w:noProof/>
      </w:rPr>
      <w:t>1</w:t>
    </w:r>
    <w:r w:rsidRPr="00592A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7BBA3" w14:textId="77777777" w:rsidR="00FC5CF4" w:rsidRDefault="00FC5CF4">
      <w:r>
        <w:separator/>
      </w:r>
    </w:p>
  </w:footnote>
  <w:footnote w:type="continuationSeparator" w:id="0">
    <w:p w14:paraId="3157BFA6" w14:textId="77777777" w:rsidR="00FC5CF4" w:rsidRDefault="00FC5C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9D5B5" w14:textId="77777777" w:rsidR="00FC5CF4" w:rsidRDefault="00FC5CF4" w:rsidP="00285E66">
    <w:pPr>
      <w:pStyle w:val="Header"/>
    </w:pPr>
    <w:r w:rsidRPr="002A20CF">
      <w:rPr>
        <w:noProof/>
      </w:rPr>
      <mc:AlternateContent>
        <mc:Choice Requires="wps">
          <w:drawing>
            <wp:inline distT="0" distB="0" distL="0" distR="0" wp14:anchorId="1528F916" wp14:editId="5FE890CA">
              <wp:extent cx="5760000" cy="36000"/>
              <wp:effectExtent l="0" t="0" r="0" b="2540"/>
              <wp:docPr id="2" name="Rectangle 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A0C9C3" id="Rectangle 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51784730" w14:textId="77777777" w:rsidR="00FC5CF4" w:rsidRDefault="00FC5CF4" w:rsidP="00285E66">
    <w:pPr>
      <w:pStyle w:val="Header"/>
    </w:pPr>
  </w:p>
  <w:p w14:paraId="0E4FCC64" w14:textId="77777777" w:rsidR="00FC5CF4" w:rsidRDefault="00FC5CF4" w:rsidP="00285E66">
    <w:pPr>
      <w:pStyle w:val="Header"/>
    </w:pPr>
  </w:p>
  <w:p w14:paraId="2660C48A" w14:textId="77777777" w:rsidR="00FC5CF4" w:rsidRDefault="00FC5CF4" w:rsidP="00285E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D3F1C" w14:textId="0EC32CEE" w:rsidR="00FC5CF4" w:rsidRPr="00C37E9D" w:rsidRDefault="00340A46" w:rsidP="00C37E9D">
    <w:pPr>
      <w:pStyle w:val="Header"/>
    </w:pPr>
    <w:fldSimple w:instr=" STYLEREF  &quot;Heading 1 (no number)&quot;  \* MERGEFORMAT ">
      <w:r w:rsidR="0062326A">
        <w:rPr>
          <w:noProof/>
        </w:rPr>
        <w:t>List of attachments</w:t>
      </w:r>
    </w:fldSimple>
  </w:p>
  <w:p w14:paraId="347AFAC7" w14:textId="77777777" w:rsidR="00FC5CF4" w:rsidRDefault="00FC5CF4" w:rsidP="00317D92">
    <w:pPr>
      <w:pStyle w:val="Header"/>
    </w:pPr>
    <w:r w:rsidRPr="002A20CF">
      <w:rPr>
        <w:noProof/>
      </w:rPr>
      <mc:AlternateContent>
        <mc:Choice Requires="wps">
          <w:drawing>
            <wp:inline distT="0" distB="0" distL="0" distR="0" wp14:anchorId="1FD61163" wp14:editId="7265B816">
              <wp:extent cx="5760000" cy="36000"/>
              <wp:effectExtent l="0" t="0" r="0" b="2540"/>
              <wp:docPr id="1" name="Rectangle 1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7D92B8" id="Rectangle 1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6CF36375" w14:textId="77777777" w:rsidR="00FC5CF4" w:rsidRDefault="00FC5CF4" w:rsidP="00317D92">
    <w:pPr>
      <w:pStyle w:val="Header"/>
    </w:pPr>
  </w:p>
  <w:p w14:paraId="503B5E10" w14:textId="77777777" w:rsidR="00FC5CF4" w:rsidRDefault="00FC5CF4" w:rsidP="00317D92">
    <w:pPr>
      <w:pStyle w:val="Header"/>
    </w:pPr>
  </w:p>
  <w:p w14:paraId="10946EA5" w14:textId="77777777" w:rsidR="00FC5CF4" w:rsidRDefault="00FC5CF4" w:rsidP="00317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526C"/>
    <w:multiLevelType w:val="multilevel"/>
    <w:tmpl w:val="FC8E8AB8"/>
    <w:lvl w:ilvl="0">
      <w:start w:val="1"/>
      <w:numFmt w:val="decimal"/>
      <w:lvlText w:val="%1"/>
      <w:lvlJc w:val="left"/>
      <w:pPr>
        <w:tabs>
          <w:tab w:val="num" w:pos="851"/>
        </w:tabs>
        <w:ind w:left="851" w:hanging="851"/>
      </w:pPr>
      <w:rPr>
        <w:rFonts w:hint="default"/>
        <w:b w:val="0"/>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851"/>
        </w:tabs>
        <w:ind w:left="851" w:hanging="851"/>
      </w:pPr>
      <w:rPr>
        <w:rFonts w:hint="default"/>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1" w15:restartNumberingAfterBreak="0">
    <w:nsid w:val="08C40A90"/>
    <w:multiLevelType w:val="multilevel"/>
    <w:tmpl w:val="90D6D3B0"/>
    <w:lvl w:ilvl="0">
      <w:start w:val="1"/>
      <w:numFmt w:val="decimal"/>
      <w:pStyle w:val="SeekCommentNumber"/>
      <w:lvlText w:val="%1."/>
      <w:lvlJc w:val="left"/>
      <w:pPr>
        <w:ind w:left="360" w:hanging="360"/>
      </w:pPr>
      <w:rPr>
        <w:rFonts w:hint="default"/>
      </w:rPr>
    </w:lvl>
    <w:lvl w:ilvl="1">
      <w:start w:val="1"/>
      <w:numFmt w:val="bullet"/>
      <w:pStyle w:val="SeekCommentBullet"/>
      <w:lvlText w:val="–"/>
      <w:lvlJc w:val="left"/>
      <w:pPr>
        <w:tabs>
          <w:tab w:val="num" w:pos="720"/>
        </w:tabs>
        <w:ind w:left="720" w:hanging="360"/>
      </w:pPr>
      <w:rPr>
        <w:rFonts w:ascii="Raleway" w:hAnsi="Raleway" w:hint="default"/>
        <w:color w:val="1C355E" w:themeColor="accent1"/>
      </w:rPr>
    </w:lvl>
    <w:lvl w:ilvl="2">
      <w:start w:val="1"/>
      <w:numFmt w:val="upperLetter"/>
      <w:pStyle w:val="SeekCommentAlpha"/>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CD5BE7"/>
    <w:multiLevelType w:val="singleLevel"/>
    <w:tmpl w:val="3CB66A90"/>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3" w15:restartNumberingAfterBreak="0">
    <w:nsid w:val="101C2341"/>
    <w:multiLevelType w:val="multilevel"/>
    <w:tmpl w:val="3D26552E"/>
    <w:styleLink w:val="DecisionsList"/>
    <w:lvl w:ilvl="0">
      <w:start w:val="1"/>
      <w:numFmt w:val="decimal"/>
      <w:pStyle w:val="DecisionNumber"/>
      <w:lvlText w:val="%1."/>
      <w:lvlJc w:val="left"/>
      <w:pPr>
        <w:tabs>
          <w:tab w:val="num" w:pos="357"/>
        </w:tabs>
        <w:ind w:left="357" w:hanging="357"/>
      </w:pPr>
      <w:rPr>
        <w:rFonts w:hint="default"/>
      </w:rPr>
    </w:lvl>
    <w:lvl w:ilvl="1">
      <w:start w:val="1"/>
      <w:numFmt w:val="bullet"/>
      <w:pStyle w:val="DecisionBullet"/>
      <w:lvlText w:val="–"/>
      <w:lvlJc w:val="left"/>
      <w:pPr>
        <w:tabs>
          <w:tab w:val="num" w:pos="720"/>
        </w:tabs>
        <w:ind w:left="720" w:hanging="363"/>
      </w:pPr>
      <w:rPr>
        <w:rFonts w:ascii="Book Antiqua" w:hAnsi="Book Antiqua" w:hint="default"/>
        <w:color w:val="011D4B" w:themeColor="text2"/>
      </w:rPr>
    </w:lvl>
    <w:lvl w:ilvl="2">
      <w:start w:val="1"/>
      <w:numFmt w:val="lowerLetter"/>
      <w:pStyle w:val="DecisionAlpha"/>
      <w:lvlText w:val="%3."/>
      <w:lvlJc w:val="left"/>
      <w:pPr>
        <w:tabs>
          <w:tab w:val="num" w:pos="1077"/>
        </w:tabs>
        <w:ind w:left="1077" w:hanging="357"/>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FC769D"/>
    <w:multiLevelType w:val="multilevel"/>
    <w:tmpl w:val="79FAFD76"/>
    <w:styleLink w:val="RecommendationList"/>
    <w:lvl w:ilvl="0">
      <w:start w:val="1"/>
      <w:numFmt w:val="decimal"/>
      <w:pStyle w:val="RecommendationNumber"/>
      <w:lvlText w:val="%1."/>
      <w:lvlJc w:val="left"/>
      <w:pPr>
        <w:tabs>
          <w:tab w:val="num" w:pos="357"/>
        </w:tabs>
        <w:ind w:left="360" w:hanging="360"/>
      </w:pPr>
      <w:rPr>
        <w:rFonts w:hint="default"/>
      </w:rPr>
    </w:lvl>
    <w:lvl w:ilvl="1">
      <w:start w:val="1"/>
      <w:numFmt w:val="bullet"/>
      <w:pStyle w:val="RecommendationBullet"/>
      <w:lvlText w:val="–"/>
      <w:lvlJc w:val="left"/>
      <w:pPr>
        <w:ind w:left="720" w:hanging="360"/>
      </w:pPr>
      <w:rPr>
        <w:rFonts w:ascii="Book Antiqua" w:hAnsi="Book Antiqua" w:hint="default"/>
        <w:color w:val="011D4B" w:themeColor="text2"/>
      </w:rPr>
    </w:lvl>
    <w:lvl w:ilvl="2">
      <w:start w:val="1"/>
      <w:numFmt w:val="lowerLetter"/>
      <w:pStyle w:val="RecommendationAlpha"/>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D64D21"/>
    <w:multiLevelType w:val="multilevel"/>
    <w:tmpl w:val="78C232A0"/>
    <w:styleLink w:val="BulletList"/>
    <w:lvl w:ilvl="0">
      <w:start w:val="1"/>
      <w:numFmt w:val="bullet"/>
      <w:pStyle w:val="ListBullet"/>
      <w:lvlText w:val=""/>
      <w:lvlJc w:val="left"/>
      <w:pPr>
        <w:ind w:left="360" w:hanging="360"/>
      </w:pPr>
      <w:rPr>
        <w:rFonts w:ascii="Symbol" w:hAnsi="Symbol" w:hint="default"/>
        <w:color w:val="1C355E" w:themeColor="accent1"/>
        <w:sz w:val="18"/>
      </w:rPr>
    </w:lvl>
    <w:lvl w:ilvl="1">
      <w:start w:val="1"/>
      <w:numFmt w:val="bullet"/>
      <w:pStyle w:val="ListBullet2"/>
      <w:lvlText w:val="—"/>
      <w:lvlJc w:val="left"/>
      <w:pPr>
        <w:tabs>
          <w:tab w:val="num" w:pos="720"/>
        </w:tabs>
        <w:ind w:left="720" w:hanging="360"/>
      </w:pPr>
      <w:rPr>
        <w:rFonts w:ascii="Book Antiqua" w:hAnsi="Book Antiqua" w:hint="default"/>
        <w:color w:val="011D4B" w:themeColor="text2"/>
      </w:rPr>
    </w:lvl>
    <w:lvl w:ilvl="2">
      <w:start w:val="1"/>
      <w:numFmt w:val="bullet"/>
      <w:pStyle w:val="ListBullet3"/>
      <w:lvlText w:val=""/>
      <w:lvlJc w:val="left"/>
      <w:pPr>
        <w:ind w:left="1080" w:hanging="360"/>
      </w:pPr>
      <w:rPr>
        <w:rFonts w:ascii="Symbol" w:hAnsi="Symbol" w:hint="default"/>
        <w:color w:val="A0A09A"/>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1E28E7"/>
    <w:multiLevelType w:val="multilevel"/>
    <w:tmpl w:val="B8EA7A6E"/>
    <w:styleLink w:val="ChapterNumbering"/>
    <w:lvl w:ilvl="0">
      <w:start w:val="1"/>
      <w:numFmt w:val="decimal"/>
      <w:pStyle w:val="Heading1"/>
      <w:lvlText w:val="Criterion %1"/>
      <w:lvlJc w:val="left"/>
      <w:pPr>
        <w:tabs>
          <w:tab w:val="num" w:pos="2041"/>
        </w:tabs>
        <w:ind w:left="2041" w:hanging="204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720"/>
        </w:tabs>
        <w:ind w:left="720" w:hanging="720"/>
      </w:pPr>
      <w:rPr>
        <w:rFonts w:hint="default"/>
        <w:b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3"/>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5"/>
      <w:suff w:val="space"/>
      <w:lvlText w:val=""/>
      <w:lvlJc w:val="left"/>
      <w:pPr>
        <w:ind w:left="0" w:firstLine="0"/>
      </w:pPr>
      <w:rPr>
        <w:rFonts w:hint="default"/>
        <w:b w:val="0"/>
        <w:i w:val="0"/>
      </w:rPr>
    </w:lvl>
  </w:abstractNum>
  <w:abstractNum w:abstractNumId="7" w15:restartNumberingAfterBreak="0">
    <w:nsid w:val="2EE7132F"/>
    <w:multiLevelType w:val="multilevel"/>
    <w:tmpl w:val="9C8C2400"/>
    <w:numStyleLink w:val="TableBullets"/>
  </w:abstractNum>
  <w:abstractNum w:abstractNumId="8" w15:restartNumberingAfterBreak="0">
    <w:nsid w:val="31D02B54"/>
    <w:multiLevelType w:val="hybridMultilevel"/>
    <w:tmpl w:val="C9BA622C"/>
    <w:lvl w:ilvl="0" w:tplc="ADB68C74">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C24D51"/>
    <w:multiLevelType w:val="multilevel"/>
    <w:tmpl w:val="ADD08BA8"/>
    <w:styleLink w:val="Numbering"/>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6DC4A7E"/>
    <w:multiLevelType w:val="multilevel"/>
    <w:tmpl w:val="8A241F00"/>
    <w:styleLink w:val="AppendixHeadings"/>
    <w:lvl w:ilvl="0">
      <w:start w:val="1"/>
      <w:numFmt w:val="upperLetter"/>
      <w:pStyle w:val="Heading6"/>
      <w:lvlText w:val="%1"/>
      <w:lvlJc w:val="left"/>
      <w:pPr>
        <w:tabs>
          <w:tab w:val="num" w:pos="720"/>
        </w:tabs>
        <w:ind w:left="720" w:hanging="720"/>
      </w:pPr>
      <w:rPr>
        <w:rFonts w:hint="default"/>
      </w:rPr>
    </w:lvl>
    <w:lvl w:ilvl="1">
      <w:start w:val="1"/>
      <w:numFmt w:val="decimal"/>
      <w:pStyle w:val="Heading7"/>
      <w:lvlText w:val="%1.%2"/>
      <w:lvlJc w:val="left"/>
      <w:pPr>
        <w:tabs>
          <w:tab w:val="num" w:pos="720"/>
        </w:tabs>
        <w:ind w:left="720" w:hanging="720"/>
      </w:pPr>
      <w:rPr>
        <w:rFonts w:hint="default"/>
      </w:rPr>
    </w:lvl>
    <w:lvl w:ilvl="2">
      <w:start w:val="1"/>
      <w:numFmt w:val="decimal"/>
      <w:suff w:val="space"/>
      <w:lvlText w:val="%1.%2.%3"/>
      <w:lvlJc w:val="left"/>
      <w:pPr>
        <w:ind w:left="0" w:firstLine="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5"/>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3"/>
      <w:suff w:val="space"/>
      <w:lvlText w:val=""/>
      <w:lvlJc w:val="left"/>
      <w:pPr>
        <w:ind w:left="0" w:firstLine="0"/>
      </w:pPr>
      <w:rPr>
        <w:rFonts w:hint="default"/>
        <w:b w:val="0"/>
        <w:i w:val="0"/>
      </w:rPr>
    </w:lvl>
  </w:abstractNum>
  <w:abstractNum w:abstractNumId="11" w15:restartNumberingAfterBreak="0">
    <w:nsid w:val="37613785"/>
    <w:multiLevelType w:val="hybridMultilevel"/>
    <w:tmpl w:val="4DECB1F0"/>
    <w:lvl w:ilvl="0" w:tplc="BEB83456">
      <w:start w:val="1"/>
      <w:numFmt w:val="upperLetter"/>
      <w:pStyle w:val="AppendixChapterNumb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014574"/>
    <w:multiLevelType w:val="multilevel"/>
    <w:tmpl w:val="BFDAAED0"/>
    <w:styleLink w:val="CaptioningList"/>
    <w:lvl w:ilvl="0">
      <w:start w:val="1"/>
      <w:numFmt w:val="none"/>
      <w:pStyle w:val="Caption"/>
      <w:suff w:val="nothing"/>
      <w:lvlText w:val=""/>
      <w:lvlJc w:val="left"/>
      <w:pPr>
        <w:ind w:left="0" w:firstLine="0"/>
      </w:pPr>
      <w:rPr>
        <w:rFonts w:hint="default"/>
      </w:rPr>
    </w:lvl>
    <w:lvl w:ilvl="1">
      <w:start w:val="1"/>
      <w:numFmt w:val="lowerLetter"/>
      <w:pStyle w:val="NoteNumber"/>
      <w:suff w:val="space"/>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FD16D2"/>
    <w:multiLevelType w:val="multilevel"/>
    <w:tmpl w:val="12B02E64"/>
    <w:styleLink w:val="FindingsList"/>
    <w:lvl w:ilvl="0">
      <w:start w:val="1"/>
      <w:numFmt w:val="decimal"/>
      <w:pStyle w:val="FindingsNumber"/>
      <w:lvlText w:val="%1."/>
      <w:lvlJc w:val="left"/>
      <w:pPr>
        <w:tabs>
          <w:tab w:val="num" w:pos="357"/>
        </w:tabs>
        <w:ind w:left="360" w:hanging="360"/>
      </w:pPr>
      <w:rPr>
        <w:rFonts w:hint="default"/>
      </w:rPr>
    </w:lvl>
    <w:lvl w:ilvl="1">
      <w:start w:val="1"/>
      <w:numFmt w:val="bullet"/>
      <w:pStyle w:val="FindingsBullet"/>
      <w:lvlText w:val="–"/>
      <w:lvlJc w:val="left"/>
      <w:pPr>
        <w:tabs>
          <w:tab w:val="num" w:pos="720"/>
        </w:tabs>
        <w:ind w:left="720" w:hanging="360"/>
      </w:pPr>
      <w:rPr>
        <w:rFonts w:ascii="Book Antiqua" w:hAnsi="Book Antiqua" w:hint="default"/>
        <w:color w:val="011D4B" w:themeColor="text2"/>
      </w:rPr>
    </w:lvl>
    <w:lvl w:ilvl="2">
      <w:start w:val="1"/>
      <w:numFmt w:val="lowerLetter"/>
      <w:pStyle w:val="FindingsAlpha"/>
      <w:lvlText w:val="%3."/>
      <w:lvlJc w:val="left"/>
      <w:pPr>
        <w:tabs>
          <w:tab w:val="num" w:pos="1077"/>
        </w:tabs>
        <w:ind w:left="1080" w:hanging="360"/>
      </w:pPr>
      <w:rPr>
        <w:rFonts w:hint="default"/>
        <w:color w:val="011D4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9C96CFD"/>
    <w:multiLevelType w:val="multilevel"/>
    <w:tmpl w:val="DF0C66F2"/>
    <w:styleLink w:val="CaptionNumbering"/>
    <w:lvl w:ilvl="0">
      <w:start w:val="1"/>
      <w:numFmt w:val="none"/>
      <w:suff w:val="nothing"/>
      <w:lvlText w:val=""/>
      <w:lvlJc w:val="left"/>
      <w:pPr>
        <w:ind w:left="1134" w:hanging="1134"/>
      </w:pPr>
      <w:rPr>
        <w:rFonts w:hint="default"/>
      </w:rPr>
    </w:lvl>
    <w:lvl w:ilvl="1">
      <w:start w:val="1"/>
      <w:numFmt w:val="none"/>
      <w:suff w:val="nothing"/>
      <w:lvlText w:val=""/>
      <w:lvlJc w:val="left"/>
      <w:pPr>
        <w:ind w:left="1134" w:hanging="1134"/>
      </w:pPr>
      <w:rPr>
        <w:rFonts w:hint="default"/>
      </w:rPr>
    </w:lvl>
    <w:lvl w:ilvl="2">
      <w:start w:val="1"/>
      <w:numFmt w:val="none"/>
      <w:suff w:val="nothing"/>
      <w:lvlText w:val=""/>
      <w:lvlJc w:val="left"/>
      <w:pPr>
        <w:ind w:left="1134" w:hanging="1134"/>
      </w:pPr>
      <w:rPr>
        <w:rFonts w:hint="default"/>
      </w:rPr>
    </w:lvl>
    <w:lvl w:ilvl="3">
      <w:start w:val="1"/>
      <w:numFmt w:val="lowerLetter"/>
      <w:lvlText w:val="%4"/>
      <w:lvlJc w:val="left"/>
      <w:pPr>
        <w:tabs>
          <w:tab w:val="num" w:pos="170"/>
        </w:tabs>
        <w:ind w:left="0" w:firstLine="0"/>
      </w:pPr>
      <w:rPr>
        <w:rFonts w:hint="default"/>
        <w:b/>
        <w:i w:val="0"/>
      </w:rPr>
    </w:lvl>
    <w:lvl w:ilvl="4">
      <w:start w:val="1"/>
      <w:numFmt w:val="lowerLetter"/>
      <w:lvlText w:val="%5"/>
      <w:lvlJc w:val="left"/>
      <w:pPr>
        <w:tabs>
          <w:tab w:val="num" w:pos="170"/>
        </w:tabs>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2FB1B85"/>
    <w:multiLevelType w:val="multilevel"/>
    <w:tmpl w:val="CEE6E7F8"/>
    <w:styleLink w:val="SeekCommentNumbering"/>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5153EC5"/>
    <w:multiLevelType w:val="hybridMultilevel"/>
    <w:tmpl w:val="BE74D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432142"/>
    <w:multiLevelType w:val="multilevel"/>
    <w:tmpl w:val="B8EA7A6E"/>
    <w:numStyleLink w:val="ChapterNumbering"/>
  </w:abstractNum>
  <w:abstractNum w:abstractNumId="18" w15:restartNumberingAfterBreak="0">
    <w:nsid w:val="56647166"/>
    <w:multiLevelType w:val="multilevel"/>
    <w:tmpl w:val="9C8C2400"/>
    <w:styleLink w:val="TableBullets"/>
    <w:lvl w:ilvl="0">
      <w:start w:val="1"/>
      <w:numFmt w:val="bullet"/>
      <w:pStyle w:val="TableListBullet"/>
      <w:lvlText w:val=""/>
      <w:lvlJc w:val="left"/>
      <w:pPr>
        <w:tabs>
          <w:tab w:val="num" w:pos="227"/>
        </w:tabs>
        <w:ind w:left="227" w:hanging="227"/>
      </w:pPr>
      <w:rPr>
        <w:rFonts w:ascii="Symbol" w:hAnsi="Symbol" w:hint="default"/>
        <w:color w:val="1C355E" w:themeColor="accent1"/>
        <w:sz w:val="14"/>
      </w:rPr>
    </w:lvl>
    <w:lvl w:ilvl="1">
      <w:start w:val="1"/>
      <w:numFmt w:val="bullet"/>
      <w:pStyle w:val="TableListBullet2"/>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98A5214"/>
    <w:multiLevelType w:val="hybridMultilevel"/>
    <w:tmpl w:val="C7A6B116"/>
    <w:lvl w:ilvl="0" w:tplc="6720B658">
      <w:start w:val="1"/>
      <w:numFmt w:val="decimal"/>
      <w:pStyle w:val="TableListNumber"/>
      <w:lvlText w:val="%1."/>
      <w:lvlJc w:val="left"/>
      <w:pPr>
        <w:ind w:left="360" w:hanging="360"/>
      </w:pPr>
      <w:rPr>
        <w:rFonts w:hint="default"/>
        <w:color w:val="011D4B" w:themeColor="text2"/>
      </w:rPr>
    </w:lvl>
    <w:lvl w:ilvl="1" w:tplc="4E347B8C">
      <w:start w:val="1"/>
      <w:numFmt w:val="lowerLetter"/>
      <w:lvlText w:val="%2."/>
      <w:lvlJc w:val="left"/>
      <w:pPr>
        <w:tabs>
          <w:tab w:val="num" w:pos="1440"/>
        </w:tabs>
        <w:ind w:left="1440" w:hanging="360"/>
      </w:pPr>
    </w:lvl>
    <w:lvl w:ilvl="2" w:tplc="3B208DE0" w:tentative="1">
      <w:start w:val="1"/>
      <w:numFmt w:val="lowerRoman"/>
      <w:lvlText w:val="%3."/>
      <w:lvlJc w:val="right"/>
      <w:pPr>
        <w:tabs>
          <w:tab w:val="num" w:pos="2160"/>
        </w:tabs>
        <w:ind w:left="2160" w:hanging="180"/>
      </w:pPr>
    </w:lvl>
    <w:lvl w:ilvl="3" w:tplc="35A082C4" w:tentative="1">
      <w:start w:val="1"/>
      <w:numFmt w:val="decimal"/>
      <w:lvlText w:val="%4."/>
      <w:lvlJc w:val="left"/>
      <w:pPr>
        <w:tabs>
          <w:tab w:val="num" w:pos="2880"/>
        </w:tabs>
        <w:ind w:left="2880" w:hanging="360"/>
      </w:pPr>
    </w:lvl>
    <w:lvl w:ilvl="4" w:tplc="3A7C0A96" w:tentative="1">
      <w:start w:val="1"/>
      <w:numFmt w:val="lowerLetter"/>
      <w:lvlText w:val="%5."/>
      <w:lvlJc w:val="left"/>
      <w:pPr>
        <w:tabs>
          <w:tab w:val="num" w:pos="3600"/>
        </w:tabs>
        <w:ind w:left="3600" w:hanging="360"/>
      </w:pPr>
    </w:lvl>
    <w:lvl w:ilvl="5" w:tplc="7BB4422A" w:tentative="1">
      <w:start w:val="1"/>
      <w:numFmt w:val="lowerRoman"/>
      <w:lvlText w:val="%6."/>
      <w:lvlJc w:val="right"/>
      <w:pPr>
        <w:tabs>
          <w:tab w:val="num" w:pos="4320"/>
        </w:tabs>
        <w:ind w:left="4320" w:hanging="180"/>
      </w:pPr>
    </w:lvl>
    <w:lvl w:ilvl="6" w:tplc="B95CB874" w:tentative="1">
      <w:start w:val="1"/>
      <w:numFmt w:val="decimal"/>
      <w:lvlText w:val="%7."/>
      <w:lvlJc w:val="left"/>
      <w:pPr>
        <w:tabs>
          <w:tab w:val="num" w:pos="5040"/>
        </w:tabs>
        <w:ind w:left="5040" w:hanging="360"/>
      </w:pPr>
    </w:lvl>
    <w:lvl w:ilvl="7" w:tplc="E4EE2FB0" w:tentative="1">
      <w:start w:val="1"/>
      <w:numFmt w:val="lowerLetter"/>
      <w:lvlText w:val="%8."/>
      <w:lvlJc w:val="left"/>
      <w:pPr>
        <w:tabs>
          <w:tab w:val="num" w:pos="5760"/>
        </w:tabs>
        <w:ind w:left="5760" w:hanging="360"/>
      </w:pPr>
    </w:lvl>
    <w:lvl w:ilvl="8" w:tplc="CF8CC880" w:tentative="1">
      <w:start w:val="1"/>
      <w:numFmt w:val="lowerRoman"/>
      <w:lvlText w:val="%9."/>
      <w:lvlJc w:val="right"/>
      <w:pPr>
        <w:tabs>
          <w:tab w:val="num" w:pos="6480"/>
        </w:tabs>
        <w:ind w:left="6480" w:hanging="180"/>
      </w:pPr>
    </w:lvl>
  </w:abstractNum>
  <w:abstractNum w:abstractNumId="20" w15:restartNumberingAfterBreak="0">
    <w:nsid w:val="626D4CAD"/>
    <w:multiLevelType w:val="multilevel"/>
    <w:tmpl w:val="8A241F00"/>
    <w:numStyleLink w:val="AppendixHeadings"/>
  </w:abstractNum>
  <w:abstractNum w:abstractNumId="21" w15:restartNumberingAfterBreak="0">
    <w:nsid w:val="6BCB1CCD"/>
    <w:multiLevelType w:val="multilevel"/>
    <w:tmpl w:val="79FAFD76"/>
    <w:numStyleLink w:val="RecommendationList"/>
  </w:abstractNum>
  <w:abstractNum w:abstractNumId="22" w15:restartNumberingAfterBreak="0">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6A6E4C"/>
    <w:multiLevelType w:val="multilevel"/>
    <w:tmpl w:val="B8EA7A6E"/>
    <w:numStyleLink w:val="ChapterNumbering"/>
  </w:abstractNum>
  <w:abstractNum w:abstractNumId="24" w15:restartNumberingAfterBreak="0">
    <w:nsid w:val="71A10E69"/>
    <w:multiLevelType w:val="singleLevel"/>
    <w:tmpl w:val="4B6E14EC"/>
    <w:lvl w:ilvl="0">
      <w:start w:val="1"/>
      <w:numFmt w:val="lowerLetter"/>
      <w:pStyle w:val="TableListNumber2"/>
      <w:lvlText w:val="%1)"/>
      <w:lvlJc w:val="left"/>
      <w:pPr>
        <w:ind w:left="587" w:hanging="360"/>
      </w:pPr>
      <w:rPr>
        <w:rFonts w:hint="default"/>
        <w:color w:val="011D4B" w:themeColor="text2"/>
      </w:rPr>
    </w:lvl>
  </w:abstractNum>
  <w:num w:numId="1">
    <w:abstractNumId w:val="0"/>
  </w:num>
  <w:num w:numId="2">
    <w:abstractNumId w:val="2"/>
  </w:num>
  <w:num w:numId="3">
    <w:abstractNumId w:val="18"/>
  </w:num>
  <w:num w:numId="4">
    <w:abstractNumId w:val="14"/>
  </w:num>
  <w:num w:numId="5">
    <w:abstractNumId w:val="7"/>
  </w:num>
  <w:num w:numId="6">
    <w:abstractNumId w:val="9"/>
  </w:num>
  <w:num w:numId="7">
    <w:abstractNumId w:val="5"/>
  </w:num>
  <w:num w:numId="8">
    <w:abstractNumId w:val="24"/>
  </w:num>
  <w:num w:numId="9">
    <w:abstractNumId w:val="3"/>
  </w:num>
  <w:num w:numId="10">
    <w:abstractNumId w:val="13"/>
  </w:num>
  <w:num w:numId="11">
    <w:abstractNumId w:val="4"/>
  </w:num>
  <w:num w:numId="12">
    <w:abstractNumId w:val="15"/>
  </w:num>
  <w:num w:numId="13">
    <w:abstractNumId w:val="11"/>
  </w:num>
  <w:num w:numId="14">
    <w:abstractNumId w:val="10"/>
  </w:num>
  <w:num w:numId="15">
    <w:abstractNumId w:val="6"/>
    <w:lvlOverride w:ilvl="0">
      <w:lvl w:ilvl="0">
        <w:start w:val="1"/>
        <w:numFmt w:val="decimal"/>
        <w:pStyle w:val="Heading1"/>
        <w:lvlText w:val="Criterion %1"/>
        <w:lvlJc w:val="left"/>
        <w:pPr>
          <w:tabs>
            <w:tab w:val="num" w:pos="2041"/>
          </w:tabs>
          <w:ind w:left="2041" w:hanging="2041"/>
        </w:pPr>
        <w:rPr>
          <w:b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720"/>
          </w:tabs>
          <w:ind w:left="720" w:hanging="720"/>
        </w:pPr>
        <w:rPr>
          <w:rFonts w:asciiTheme="majorHAnsi" w:hAnsiTheme="majorHAnsi"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stylisticSets/>
          <w14:cntxtAlts w14:val="0"/>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none"/>
        <w:lvlRestart w:val="1"/>
        <w:suff w:val="space"/>
        <w:lvlText w:val=""/>
        <w:lvlJc w:val="left"/>
        <w:pPr>
          <w:ind w:left="0" w:firstLine="0"/>
        </w:pPr>
        <w:rPr>
          <w:rFonts w:hint="default"/>
        </w:rPr>
      </w:lvl>
    </w:lvlOverride>
    <w:lvlOverride w:ilvl="4">
      <w:lvl w:ilvl="4">
        <w:start w:val="1"/>
        <w:numFmt w:val="none"/>
        <w:lvlRestart w:val="1"/>
        <w:suff w:val="space"/>
        <w:lvlText w:val=""/>
        <w:lvlJc w:val="left"/>
        <w:pPr>
          <w:ind w:left="0" w:firstLine="0"/>
        </w:pPr>
        <w:rPr>
          <w:rFonts w:hint="default"/>
        </w:rPr>
      </w:lvl>
    </w:lvlOverride>
    <w:lvlOverride w:ilvl="5">
      <w:lvl w:ilvl="5">
        <w:start w:val="1"/>
        <w:numFmt w:val="none"/>
        <w:lvlRestart w:val="2"/>
        <w:lvlText w:val=""/>
        <w:lvlJc w:val="left"/>
        <w:pPr>
          <w:tabs>
            <w:tab w:val="num" w:pos="720"/>
          </w:tabs>
          <w:ind w:left="720" w:hanging="720"/>
        </w:pPr>
        <w:rPr>
          <w:rFonts w:hint="default"/>
        </w:rPr>
      </w:lvl>
    </w:lvlOverride>
    <w:lvlOverride w:ilvl="6">
      <w:lvl w:ilvl="6">
        <w:start w:val="1"/>
        <w:numFmt w:val="none"/>
        <w:lvlRestart w:val="3"/>
        <w:suff w:val="space"/>
        <w:lvlText w:val=""/>
        <w:lvlJc w:val="left"/>
        <w:pPr>
          <w:ind w:left="0" w:firstLine="0"/>
        </w:pPr>
        <w:rPr>
          <w:rFonts w:hint="default"/>
          <w:b w:val="0"/>
          <w:i w:val="0"/>
        </w:rPr>
      </w:lvl>
    </w:lvlOverride>
    <w:lvlOverride w:ilvl="7">
      <w:lvl w:ilvl="7">
        <w:start w:val="1"/>
        <w:numFmt w:val="none"/>
        <w:lvlRestart w:val="4"/>
        <w:suff w:val="space"/>
        <w:lvlText w:val=""/>
        <w:lvlJc w:val="left"/>
        <w:pPr>
          <w:ind w:left="0" w:firstLine="0"/>
        </w:pPr>
        <w:rPr>
          <w:rFonts w:hint="default"/>
          <w:b w:val="0"/>
          <w:i w:val="0"/>
        </w:rPr>
      </w:lvl>
    </w:lvlOverride>
    <w:lvlOverride w:ilvl="8">
      <w:lvl w:ilvl="8">
        <w:start w:val="1"/>
        <w:numFmt w:val="none"/>
        <w:lvlRestart w:val="5"/>
        <w:suff w:val="space"/>
        <w:lvlText w:val=""/>
        <w:lvlJc w:val="left"/>
        <w:pPr>
          <w:ind w:left="0" w:firstLine="0"/>
        </w:pPr>
        <w:rPr>
          <w:rFonts w:hint="default"/>
          <w:b w:val="0"/>
          <w:i w:val="0"/>
        </w:rPr>
      </w:lvl>
    </w:lvlOverride>
  </w:num>
  <w:num w:numId="16">
    <w:abstractNumId w:val="12"/>
  </w:num>
  <w:num w:numId="17">
    <w:abstractNumId w:val="12"/>
  </w:num>
  <w:num w:numId="18">
    <w:abstractNumId w:val="1"/>
  </w:num>
  <w:num w:numId="19">
    <w:abstractNumId w:val="3"/>
  </w:num>
  <w:num w:numId="20">
    <w:abstractNumId w:val="13"/>
  </w:num>
  <w:num w:numId="21">
    <w:abstractNumId w:val="21"/>
  </w:num>
  <w:num w:numId="22">
    <w:abstractNumId w:val="17"/>
  </w:num>
  <w:num w:numId="23">
    <w:abstractNumId w:val="6"/>
    <w:lvlOverride w:ilvl="2">
      <w:lvl w:ilvl="2">
        <w:start w:val="1"/>
        <w:numFmt w:val="decimal"/>
        <w:lvlRestart w:val="1"/>
        <w:pStyle w:val="Heading3"/>
        <w:suff w:val="space"/>
        <w:lvlText w:val="Figure %1.%3"/>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Spacing w14:val="default"/>
          <w14:stylisticSets/>
          <w14:cntxtAlts w14:val="0"/>
        </w:rPr>
      </w:lvl>
    </w:lvlOverride>
  </w:num>
  <w:num w:numId="24">
    <w:abstractNumId w:val="10"/>
  </w:num>
  <w:num w:numId="25">
    <w:abstractNumId w:val="10"/>
  </w:num>
  <w:num w:numId="26">
    <w:abstractNumId w:val="10"/>
  </w:num>
  <w:num w:numId="27">
    <w:abstractNumId w:val="10"/>
  </w:num>
  <w:num w:numId="28">
    <w:abstractNumId w:val="6"/>
  </w:num>
  <w:num w:numId="29">
    <w:abstractNumId w:val="6"/>
  </w:num>
  <w:num w:numId="30">
    <w:abstractNumId w:val="6"/>
  </w:num>
  <w:num w:numId="31">
    <w:abstractNumId w:val="6"/>
  </w:num>
  <w:num w:numId="32">
    <w:abstractNumId w:val="19"/>
  </w:num>
  <w:num w:numId="33">
    <w:abstractNumId w:val="23"/>
    <w:lvlOverride w:ilvl="0">
      <w:lvl w:ilvl="0">
        <w:start w:val="1"/>
        <w:numFmt w:val="decimal"/>
        <w:lvlText w:val="Criterion %1"/>
        <w:lvlJc w:val="left"/>
        <w:pPr>
          <w:tabs>
            <w:tab w:val="num" w:pos="1985"/>
          </w:tabs>
          <w:ind w:left="1985" w:hanging="1985"/>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stylisticSets/>
          <w14:cntxtAlts w14:val="0"/>
        </w:rPr>
      </w:lvl>
    </w:lvlOverride>
    <w:lvlOverride w:ilvl="1">
      <w:lvl w:ilvl="1">
        <w:start w:val="1"/>
        <w:numFmt w:val="decimal"/>
        <w:lvlText w:val="%1.%2"/>
        <w:lvlJc w:val="left"/>
        <w:pPr>
          <w:tabs>
            <w:tab w:val="num" w:pos="720"/>
          </w:tabs>
          <w:ind w:left="720" w:hanging="720"/>
        </w:pPr>
        <w:rPr>
          <w:rFonts w:hint="default"/>
          <w:b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none"/>
        <w:lvlRestart w:val="1"/>
        <w:suff w:val="space"/>
        <w:lvlText w:val=""/>
        <w:lvlJc w:val="left"/>
        <w:pPr>
          <w:ind w:left="0" w:firstLine="0"/>
        </w:pPr>
        <w:rPr>
          <w:rFonts w:hint="default"/>
        </w:rPr>
      </w:lvl>
    </w:lvlOverride>
    <w:lvlOverride w:ilvl="4">
      <w:lvl w:ilvl="4">
        <w:start w:val="1"/>
        <w:numFmt w:val="none"/>
        <w:lvlRestart w:val="1"/>
        <w:suff w:val="space"/>
        <w:lvlText w:val=""/>
        <w:lvlJc w:val="left"/>
        <w:pPr>
          <w:ind w:left="0" w:firstLine="0"/>
        </w:pPr>
        <w:rPr>
          <w:rFonts w:hint="default"/>
        </w:rPr>
      </w:lvl>
    </w:lvlOverride>
    <w:lvlOverride w:ilvl="5">
      <w:lvl w:ilvl="5">
        <w:start w:val="1"/>
        <w:numFmt w:val="none"/>
        <w:lvlRestart w:val="2"/>
        <w:lvlText w:val=""/>
        <w:lvlJc w:val="left"/>
        <w:pPr>
          <w:tabs>
            <w:tab w:val="num" w:pos="720"/>
          </w:tabs>
          <w:ind w:left="720" w:hanging="720"/>
        </w:pPr>
        <w:rPr>
          <w:rFonts w:hint="default"/>
        </w:rPr>
      </w:lvl>
    </w:lvlOverride>
    <w:lvlOverride w:ilvl="6">
      <w:lvl w:ilvl="6">
        <w:start w:val="1"/>
        <w:numFmt w:val="none"/>
        <w:lvlRestart w:val="3"/>
        <w:suff w:val="space"/>
        <w:lvlText w:val=""/>
        <w:lvlJc w:val="left"/>
        <w:pPr>
          <w:ind w:left="0" w:firstLine="0"/>
        </w:pPr>
        <w:rPr>
          <w:rFonts w:hint="default"/>
          <w:b w:val="0"/>
          <w:i w:val="0"/>
        </w:rPr>
      </w:lvl>
    </w:lvlOverride>
    <w:lvlOverride w:ilvl="7">
      <w:lvl w:ilvl="7">
        <w:start w:val="1"/>
        <w:numFmt w:val="none"/>
        <w:lvlRestart w:val="4"/>
        <w:suff w:val="space"/>
        <w:lvlText w:val=""/>
        <w:lvlJc w:val="left"/>
        <w:pPr>
          <w:ind w:left="0" w:firstLine="0"/>
        </w:pPr>
        <w:rPr>
          <w:rFonts w:hint="default"/>
          <w:b w:val="0"/>
          <w:i w:val="0"/>
        </w:rPr>
      </w:lvl>
    </w:lvlOverride>
    <w:lvlOverride w:ilvl="8">
      <w:lvl w:ilvl="8">
        <w:start w:val="1"/>
        <w:numFmt w:val="none"/>
        <w:lvlRestart w:val="5"/>
        <w:suff w:val="space"/>
        <w:lvlText w:val=""/>
        <w:lvlJc w:val="left"/>
        <w:pPr>
          <w:ind w:left="0" w:firstLine="0"/>
        </w:pPr>
        <w:rPr>
          <w:rFonts w:hint="default"/>
          <w:b w:val="0"/>
          <w:i w:val="0"/>
        </w:rPr>
      </w:lvl>
    </w:lvlOverride>
  </w:num>
  <w:num w:numId="34">
    <w:abstractNumId w:val="20"/>
  </w:num>
  <w:num w:numId="35">
    <w:abstractNumId w:val="22"/>
  </w:num>
  <w:num w:numId="36">
    <w:abstractNumId w:val="16"/>
  </w:num>
  <w:num w:numId="37">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8673">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Reference" w:val=" "/>
    <w:docVar w:name="OfficeIni" w:val="Melbourne.ini"/>
  </w:docVars>
  <w:rsids>
    <w:rsidRoot w:val="00A4596A"/>
    <w:rsid w:val="00000125"/>
    <w:rsid w:val="00000EF3"/>
    <w:rsid w:val="00001273"/>
    <w:rsid w:val="00001662"/>
    <w:rsid w:val="000029E9"/>
    <w:rsid w:val="00002AA9"/>
    <w:rsid w:val="00002BF5"/>
    <w:rsid w:val="0000307A"/>
    <w:rsid w:val="000039BE"/>
    <w:rsid w:val="00003B02"/>
    <w:rsid w:val="00003B27"/>
    <w:rsid w:val="00003F14"/>
    <w:rsid w:val="00003F4B"/>
    <w:rsid w:val="00005407"/>
    <w:rsid w:val="00006FE5"/>
    <w:rsid w:val="00010DFB"/>
    <w:rsid w:val="00011FA1"/>
    <w:rsid w:val="000124D2"/>
    <w:rsid w:val="00012AF9"/>
    <w:rsid w:val="00012DAC"/>
    <w:rsid w:val="000137B0"/>
    <w:rsid w:val="000137B6"/>
    <w:rsid w:val="0001482D"/>
    <w:rsid w:val="000159F6"/>
    <w:rsid w:val="00015C1D"/>
    <w:rsid w:val="0001691C"/>
    <w:rsid w:val="000176A3"/>
    <w:rsid w:val="000177CC"/>
    <w:rsid w:val="00020065"/>
    <w:rsid w:val="00021685"/>
    <w:rsid w:val="000216F2"/>
    <w:rsid w:val="000217C3"/>
    <w:rsid w:val="000217CF"/>
    <w:rsid w:val="0002202A"/>
    <w:rsid w:val="00022210"/>
    <w:rsid w:val="00022BD0"/>
    <w:rsid w:val="00022D19"/>
    <w:rsid w:val="00023A7F"/>
    <w:rsid w:val="000243C4"/>
    <w:rsid w:val="00025B09"/>
    <w:rsid w:val="00025BD5"/>
    <w:rsid w:val="0002662E"/>
    <w:rsid w:val="000267A5"/>
    <w:rsid w:val="00027A68"/>
    <w:rsid w:val="00027E0A"/>
    <w:rsid w:val="00027F8A"/>
    <w:rsid w:val="00030162"/>
    <w:rsid w:val="0003034C"/>
    <w:rsid w:val="0003040E"/>
    <w:rsid w:val="00030D91"/>
    <w:rsid w:val="00031876"/>
    <w:rsid w:val="00031FC4"/>
    <w:rsid w:val="00032B89"/>
    <w:rsid w:val="000337DC"/>
    <w:rsid w:val="000339B1"/>
    <w:rsid w:val="00033CF5"/>
    <w:rsid w:val="00034430"/>
    <w:rsid w:val="00034510"/>
    <w:rsid w:val="00034813"/>
    <w:rsid w:val="00034E7D"/>
    <w:rsid w:val="000359E7"/>
    <w:rsid w:val="000360F6"/>
    <w:rsid w:val="0003638F"/>
    <w:rsid w:val="00036646"/>
    <w:rsid w:val="00036F74"/>
    <w:rsid w:val="00040067"/>
    <w:rsid w:val="0004182E"/>
    <w:rsid w:val="00042F28"/>
    <w:rsid w:val="0004319E"/>
    <w:rsid w:val="00043470"/>
    <w:rsid w:val="00043C44"/>
    <w:rsid w:val="00044531"/>
    <w:rsid w:val="0004466D"/>
    <w:rsid w:val="00044A35"/>
    <w:rsid w:val="00044A5D"/>
    <w:rsid w:val="00044AF7"/>
    <w:rsid w:val="00044D9D"/>
    <w:rsid w:val="00045034"/>
    <w:rsid w:val="000457E9"/>
    <w:rsid w:val="00045940"/>
    <w:rsid w:val="0004651B"/>
    <w:rsid w:val="000466A0"/>
    <w:rsid w:val="00046AA9"/>
    <w:rsid w:val="00047798"/>
    <w:rsid w:val="0005051A"/>
    <w:rsid w:val="0005061F"/>
    <w:rsid w:val="00050A96"/>
    <w:rsid w:val="00050C96"/>
    <w:rsid w:val="0005255C"/>
    <w:rsid w:val="00052573"/>
    <w:rsid w:val="000526E3"/>
    <w:rsid w:val="00052E3D"/>
    <w:rsid w:val="00052E8C"/>
    <w:rsid w:val="0005409B"/>
    <w:rsid w:val="000545B7"/>
    <w:rsid w:val="00054E84"/>
    <w:rsid w:val="00056B51"/>
    <w:rsid w:val="00056E9F"/>
    <w:rsid w:val="0005753A"/>
    <w:rsid w:val="00060489"/>
    <w:rsid w:val="0006085C"/>
    <w:rsid w:val="00061640"/>
    <w:rsid w:val="00061FDE"/>
    <w:rsid w:val="00062F94"/>
    <w:rsid w:val="00063095"/>
    <w:rsid w:val="0006358E"/>
    <w:rsid w:val="0006392E"/>
    <w:rsid w:val="00063962"/>
    <w:rsid w:val="000663B9"/>
    <w:rsid w:val="00066802"/>
    <w:rsid w:val="00070F98"/>
    <w:rsid w:val="0007115B"/>
    <w:rsid w:val="00072225"/>
    <w:rsid w:val="000724CE"/>
    <w:rsid w:val="000726AD"/>
    <w:rsid w:val="00072E6D"/>
    <w:rsid w:val="000740F6"/>
    <w:rsid w:val="0007412B"/>
    <w:rsid w:val="00074732"/>
    <w:rsid w:val="00075FAE"/>
    <w:rsid w:val="00076B53"/>
    <w:rsid w:val="00080C0C"/>
    <w:rsid w:val="00080FAA"/>
    <w:rsid w:val="00082B7D"/>
    <w:rsid w:val="000837B1"/>
    <w:rsid w:val="00083981"/>
    <w:rsid w:val="00083DFB"/>
    <w:rsid w:val="00084C27"/>
    <w:rsid w:val="00085F88"/>
    <w:rsid w:val="0008607A"/>
    <w:rsid w:val="00087085"/>
    <w:rsid w:val="00087B22"/>
    <w:rsid w:val="000900DD"/>
    <w:rsid w:val="00091B6D"/>
    <w:rsid w:val="00091E17"/>
    <w:rsid w:val="000921F5"/>
    <w:rsid w:val="00092202"/>
    <w:rsid w:val="000923B0"/>
    <w:rsid w:val="000927E8"/>
    <w:rsid w:val="00093B6D"/>
    <w:rsid w:val="00093C09"/>
    <w:rsid w:val="0009467F"/>
    <w:rsid w:val="00095136"/>
    <w:rsid w:val="000959F9"/>
    <w:rsid w:val="00095AEE"/>
    <w:rsid w:val="00096059"/>
    <w:rsid w:val="00096446"/>
    <w:rsid w:val="00096641"/>
    <w:rsid w:val="00097BA8"/>
    <w:rsid w:val="000A098A"/>
    <w:rsid w:val="000A0C7F"/>
    <w:rsid w:val="000A36BB"/>
    <w:rsid w:val="000A3CF8"/>
    <w:rsid w:val="000A6066"/>
    <w:rsid w:val="000A61BC"/>
    <w:rsid w:val="000A7044"/>
    <w:rsid w:val="000A75CF"/>
    <w:rsid w:val="000A7617"/>
    <w:rsid w:val="000A7B3E"/>
    <w:rsid w:val="000B02FC"/>
    <w:rsid w:val="000B0371"/>
    <w:rsid w:val="000B09AD"/>
    <w:rsid w:val="000B146D"/>
    <w:rsid w:val="000B2432"/>
    <w:rsid w:val="000B2645"/>
    <w:rsid w:val="000B2D6F"/>
    <w:rsid w:val="000B3B42"/>
    <w:rsid w:val="000B42C6"/>
    <w:rsid w:val="000B45E5"/>
    <w:rsid w:val="000B4B07"/>
    <w:rsid w:val="000B7275"/>
    <w:rsid w:val="000C0040"/>
    <w:rsid w:val="000C007F"/>
    <w:rsid w:val="000C0D83"/>
    <w:rsid w:val="000C149B"/>
    <w:rsid w:val="000C160F"/>
    <w:rsid w:val="000C173E"/>
    <w:rsid w:val="000C177E"/>
    <w:rsid w:val="000C26B4"/>
    <w:rsid w:val="000C288E"/>
    <w:rsid w:val="000C2CFB"/>
    <w:rsid w:val="000C49A5"/>
    <w:rsid w:val="000C5003"/>
    <w:rsid w:val="000C54D0"/>
    <w:rsid w:val="000C56D8"/>
    <w:rsid w:val="000C5A0A"/>
    <w:rsid w:val="000C5C5D"/>
    <w:rsid w:val="000C6947"/>
    <w:rsid w:val="000C6A86"/>
    <w:rsid w:val="000C6B85"/>
    <w:rsid w:val="000C6C2B"/>
    <w:rsid w:val="000C6E1E"/>
    <w:rsid w:val="000C764F"/>
    <w:rsid w:val="000C7759"/>
    <w:rsid w:val="000D0F58"/>
    <w:rsid w:val="000D1CDA"/>
    <w:rsid w:val="000D2718"/>
    <w:rsid w:val="000D2F4D"/>
    <w:rsid w:val="000D3037"/>
    <w:rsid w:val="000D3119"/>
    <w:rsid w:val="000D3D60"/>
    <w:rsid w:val="000D4393"/>
    <w:rsid w:val="000D43A0"/>
    <w:rsid w:val="000D4430"/>
    <w:rsid w:val="000D7631"/>
    <w:rsid w:val="000D7EAF"/>
    <w:rsid w:val="000E0296"/>
    <w:rsid w:val="000E0537"/>
    <w:rsid w:val="000E20ED"/>
    <w:rsid w:val="000E235A"/>
    <w:rsid w:val="000E239A"/>
    <w:rsid w:val="000E2B50"/>
    <w:rsid w:val="000E2BFC"/>
    <w:rsid w:val="000E2D53"/>
    <w:rsid w:val="000E3170"/>
    <w:rsid w:val="000E3415"/>
    <w:rsid w:val="000E3625"/>
    <w:rsid w:val="000E403D"/>
    <w:rsid w:val="000E4C2D"/>
    <w:rsid w:val="000E4F4A"/>
    <w:rsid w:val="000E505A"/>
    <w:rsid w:val="000E5193"/>
    <w:rsid w:val="000E54FD"/>
    <w:rsid w:val="000E574E"/>
    <w:rsid w:val="000E581A"/>
    <w:rsid w:val="000E58D5"/>
    <w:rsid w:val="000E5B2C"/>
    <w:rsid w:val="000E691E"/>
    <w:rsid w:val="000F0557"/>
    <w:rsid w:val="000F0620"/>
    <w:rsid w:val="000F1C3C"/>
    <w:rsid w:val="000F1CB2"/>
    <w:rsid w:val="000F1E7C"/>
    <w:rsid w:val="000F31CF"/>
    <w:rsid w:val="000F3C99"/>
    <w:rsid w:val="000F3FA6"/>
    <w:rsid w:val="000F5743"/>
    <w:rsid w:val="000F6371"/>
    <w:rsid w:val="000F6734"/>
    <w:rsid w:val="000F682F"/>
    <w:rsid w:val="00101027"/>
    <w:rsid w:val="001010E6"/>
    <w:rsid w:val="001022D7"/>
    <w:rsid w:val="00102ED1"/>
    <w:rsid w:val="0010395A"/>
    <w:rsid w:val="00103BDC"/>
    <w:rsid w:val="001040E8"/>
    <w:rsid w:val="00104150"/>
    <w:rsid w:val="00104AC0"/>
    <w:rsid w:val="00105263"/>
    <w:rsid w:val="001056D0"/>
    <w:rsid w:val="001076F1"/>
    <w:rsid w:val="001106C5"/>
    <w:rsid w:val="00110F67"/>
    <w:rsid w:val="001112A9"/>
    <w:rsid w:val="0011160E"/>
    <w:rsid w:val="00111CE6"/>
    <w:rsid w:val="0011235F"/>
    <w:rsid w:val="00112435"/>
    <w:rsid w:val="00112849"/>
    <w:rsid w:val="00112F1D"/>
    <w:rsid w:val="001136B7"/>
    <w:rsid w:val="00113C3F"/>
    <w:rsid w:val="001175ED"/>
    <w:rsid w:val="0012034E"/>
    <w:rsid w:val="0012072B"/>
    <w:rsid w:val="00120768"/>
    <w:rsid w:val="00120B80"/>
    <w:rsid w:val="001217D5"/>
    <w:rsid w:val="0012250E"/>
    <w:rsid w:val="001227FE"/>
    <w:rsid w:val="00123634"/>
    <w:rsid w:val="001237BF"/>
    <w:rsid w:val="001244D7"/>
    <w:rsid w:val="001254DC"/>
    <w:rsid w:val="0012560C"/>
    <w:rsid w:val="00125E39"/>
    <w:rsid w:val="001262A9"/>
    <w:rsid w:val="00126345"/>
    <w:rsid w:val="0012750E"/>
    <w:rsid w:val="00127D53"/>
    <w:rsid w:val="00130AD2"/>
    <w:rsid w:val="00130E2A"/>
    <w:rsid w:val="00131AD8"/>
    <w:rsid w:val="001331CE"/>
    <w:rsid w:val="00134738"/>
    <w:rsid w:val="001362A9"/>
    <w:rsid w:val="0013634A"/>
    <w:rsid w:val="0013770D"/>
    <w:rsid w:val="0014176A"/>
    <w:rsid w:val="00142611"/>
    <w:rsid w:val="001428F5"/>
    <w:rsid w:val="0014383C"/>
    <w:rsid w:val="00144BAD"/>
    <w:rsid w:val="00146479"/>
    <w:rsid w:val="00147A36"/>
    <w:rsid w:val="00147C04"/>
    <w:rsid w:val="00147EB0"/>
    <w:rsid w:val="001502B5"/>
    <w:rsid w:val="00150D48"/>
    <w:rsid w:val="00151BAE"/>
    <w:rsid w:val="00151C8D"/>
    <w:rsid w:val="001521FD"/>
    <w:rsid w:val="00152590"/>
    <w:rsid w:val="00152622"/>
    <w:rsid w:val="00152810"/>
    <w:rsid w:val="0015287E"/>
    <w:rsid w:val="00153B18"/>
    <w:rsid w:val="001543B9"/>
    <w:rsid w:val="00154881"/>
    <w:rsid w:val="00154B51"/>
    <w:rsid w:val="001550E8"/>
    <w:rsid w:val="00155656"/>
    <w:rsid w:val="00155777"/>
    <w:rsid w:val="00155AA2"/>
    <w:rsid w:val="00155EF8"/>
    <w:rsid w:val="00155F7D"/>
    <w:rsid w:val="00160262"/>
    <w:rsid w:val="0016108D"/>
    <w:rsid w:val="001610FE"/>
    <w:rsid w:val="0016173D"/>
    <w:rsid w:val="0016175D"/>
    <w:rsid w:val="00161C30"/>
    <w:rsid w:val="00162C78"/>
    <w:rsid w:val="00162D76"/>
    <w:rsid w:val="00163BA7"/>
    <w:rsid w:val="001649C2"/>
    <w:rsid w:val="00164B84"/>
    <w:rsid w:val="00164F96"/>
    <w:rsid w:val="00165820"/>
    <w:rsid w:val="0016657E"/>
    <w:rsid w:val="001670DA"/>
    <w:rsid w:val="00167E12"/>
    <w:rsid w:val="00170669"/>
    <w:rsid w:val="00171A1B"/>
    <w:rsid w:val="00171E1E"/>
    <w:rsid w:val="00172920"/>
    <w:rsid w:val="00173ABD"/>
    <w:rsid w:val="00173FE7"/>
    <w:rsid w:val="001746C8"/>
    <w:rsid w:val="00175BDF"/>
    <w:rsid w:val="0017654B"/>
    <w:rsid w:val="00176F6D"/>
    <w:rsid w:val="001774EA"/>
    <w:rsid w:val="0017796D"/>
    <w:rsid w:val="001800BB"/>
    <w:rsid w:val="001802CA"/>
    <w:rsid w:val="00180ACE"/>
    <w:rsid w:val="0018167A"/>
    <w:rsid w:val="00181E1B"/>
    <w:rsid w:val="001827E5"/>
    <w:rsid w:val="00182C9D"/>
    <w:rsid w:val="0018351C"/>
    <w:rsid w:val="001835C7"/>
    <w:rsid w:val="00184062"/>
    <w:rsid w:val="00184129"/>
    <w:rsid w:val="00185737"/>
    <w:rsid w:val="00185B52"/>
    <w:rsid w:val="00185FA7"/>
    <w:rsid w:val="001864B6"/>
    <w:rsid w:val="00187D1D"/>
    <w:rsid w:val="00187D9F"/>
    <w:rsid w:val="0019002E"/>
    <w:rsid w:val="001912B7"/>
    <w:rsid w:val="001913FD"/>
    <w:rsid w:val="00191F92"/>
    <w:rsid w:val="001924A7"/>
    <w:rsid w:val="00192FA4"/>
    <w:rsid w:val="001932E1"/>
    <w:rsid w:val="00193756"/>
    <w:rsid w:val="00193C5E"/>
    <w:rsid w:val="00193F23"/>
    <w:rsid w:val="00194163"/>
    <w:rsid w:val="001941E1"/>
    <w:rsid w:val="00194797"/>
    <w:rsid w:val="00195EFE"/>
    <w:rsid w:val="001963C2"/>
    <w:rsid w:val="001976C9"/>
    <w:rsid w:val="001A0001"/>
    <w:rsid w:val="001A0499"/>
    <w:rsid w:val="001A0887"/>
    <w:rsid w:val="001A0CF0"/>
    <w:rsid w:val="001A1EA9"/>
    <w:rsid w:val="001A2B46"/>
    <w:rsid w:val="001A3673"/>
    <w:rsid w:val="001A3914"/>
    <w:rsid w:val="001A3A18"/>
    <w:rsid w:val="001A3A26"/>
    <w:rsid w:val="001A453B"/>
    <w:rsid w:val="001A4A38"/>
    <w:rsid w:val="001A4C26"/>
    <w:rsid w:val="001A5158"/>
    <w:rsid w:val="001A587E"/>
    <w:rsid w:val="001A5A28"/>
    <w:rsid w:val="001A6C01"/>
    <w:rsid w:val="001A6DA0"/>
    <w:rsid w:val="001A722F"/>
    <w:rsid w:val="001B031F"/>
    <w:rsid w:val="001B0B8E"/>
    <w:rsid w:val="001B106B"/>
    <w:rsid w:val="001B16A6"/>
    <w:rsid w:val="001B172F"/>
    <w:rsid w:val="001B3238"/>
    <w:rsid w:val="001B47EF"/>
    <w:rsid w:val="001B4B35"/>
    <w:rsid w:val="001B5050"/>
    <w:rsid w:val="001B5D7B"/>
    <w:rsid w:val="001B5EE9"/>
    <w:rsid w:val="001B67FE"/>
    <w:rsid w:val="001B6961"/>
    <w:rsid w:val="001B74AF"/>
    <w:rsid w:val="001C09ED"/>
    <w:rsid w:val="001C0F16"/>
    <w:rsid w:val="001C1A38"/>
    <w:rsid w:val="001C1E13"/>
    <w:rsid w:val="001C228E"/>
    <w:rsid w:val="001C24ED"/>
    <w:rsid w:val="001C2502"/>
    <w:rsid w:val="001C2864"/>
    <w:rsid w:val="001C6231"/>
    <w:rsid w:val="001C643A"/>
    <w:rsid w:val="001C7153"/>
    <w:rsid w:val="001C7906"/>
    <w:rsid w:val="001C7929"/>
    <w:rsid w:val="001D029D"/>
    <w:rsid w:val="001D30AC"/>
    <w:rsid w:val="001D4F67"/>
    <w:rsid w:val="001D61EA"/>
    <w:rsid w:val="001D69C7"/>
    <w:rsid w:val="001D7F01"/>
    <w:rsid w:val="001E0098"/>
    <w:rsid w:val="001E01CC"/>
    <w:rsid w:val="001E0BBF"/>
    <w:rsid w:val="001E0CD2"/>
    <w:rsid w:val="001E15A4"/>
    <w:rsid w:val="001E2071"/>
    <w:rsid w:val="001E3591"/>
    <w:rsid w:val="001E4875"/>
    <w:rsid w:val="001E4F17"/>
    <w:rsid w:val="001E65C1"/>
    <w:rsid w:val="001E677D"/>
    <w:rsid w:val="001E69DA"/>
    <w:rsid w:val="001E6BD1"/>
    <w:rsid w:val="001E6E99"/>
    <w:rsid w:val="001E7AF5"/>
    <w:rsid w:val="001E7B44"/>
    <w:rsid w:val="001F149C"/>
    <w:rsid w:val="001F1B2A"/>
    <w:rsid w:val="001F2184"/>
    <w:rsid w:val="001F23CC"/>
    <w:rsid w:val="001F26A7"/>
    <w:rsid w:val="001F276A"/>
    <w:rsid w:val="001F300B"/>
    <w:rsid w:val="001F304A"/>
    <w:rsid w:val="001F42BB"/>
    <w:rsid w:val="001F45C1"/>
    <w:rsid w:val="001F49B3"/>
    <w:rsid w:val="001F4AFF"/>
    <w:rsid w:val="001F58EA"/>
    <w:rsid w:val="001F7163"/>
    <w:rsid w:val="001F7A4E"/>
    <w:rsid w:val="002007AB"/>
    <w:rsid w:val="00200DBF"/>
    <w:rsid w:val="00201B70"/>
    <w:rsid w:val="00201F83"/>
    <w:rsid w:val="00202D84"/>
    <w:rsid w:val="00202FFD"/>
    <w:rsid w:val="00203747"/>
    <w:rsid w:val="002041C0"/>
    <w:rsid w:val="00204C41"/>
    <w:rsid w:val="00204C7D"/>
    <w:rsid w:val="00204E39"/>
    <w:rsid w:val="00205149"/>
    <w:rsid w:val="0020561B"/>
    <w:rsid w:val="00205A67"/>
    <w:rsid w:val="002067CC"/>
    <w:rsid w:val="002073A5"/>
    <w:rsid w:val="0020776B"/>
    <w:rsid w:val="00210F2B"/>
    <w:rsid w:val="002111A6"/>
    <w:rsid w:val="00211568"/>
    <w:rsid w:val="00211F81"/>
    <w:rsid w:val="00212233"/>
    <w:rsid w:val="002127CE"/>
    <w:rsid w:val="00212BA4"/>
    <w:rsid w:val="00213FEA"/>
    <w:rsid w:val="00215940"/>
    <w:rsid w:val="00217023"/>
    <w:rsid w:val="002179F2"/>
    <w:rsid w:val="00220A51"/>
    <w:rsid w:val="002210AE"/>
    <w:rsid w:val="002225E8"/>
    <w:rsid w:val="002229F1"/>
    <w:rsid w:val="002231EC"/>
    <w:rsid w:val="002238CC"/>
    <w:rsid w:val="002238CE"/>
    <w:rsid w:val="00223B63"/>
    <w:rsid w:val="00224C82"/>
    <w:rsid w:val="00224F41"/>
    <w:rsid w:val="002255E4"/>
    <w:rsid w:val="00225E9B"/>
    <w:rsid w:val="002262C3"/>
    <w:rsid w:val="00226B51"/>
    <w:rsid w:val="00227B03"/>
    <w:rsid w:val="00230407"/>
    <w:rsid w:val="002308E1"/>
    <w:rsid w:val="00230F45"/>
    <w:rsid w:val="002314EC"/>
    <w:rsid w:val="00231BC8"/>
    <w:rsid w:val="00231D35"/>
    <w:rsid w:val="002323F0"/>
    <w:rsid w:val="00232CF8"/>
    <w:rsid w:val="00232D08"/>
    <w:rsid w:val="00234845"/>
    <w:rsid w:val="00235A3B"/>
    <w:rsid w:val="002361BC"/>
    <w:rsid w:val="0023624C"/>
    <w:rsid w:val="00236CF1"/>
    <w:rsid w:val="00236D82"/>
    <w:rsid w:val="0024067D"/>
    <w:rsid w:val="0024098C"/>
    <w:rsid w:val="00240A6A"/>
    <w:rsid w:val="0024122D"/>
    <w:rsid w:val="00241502"/>
    <w:rsid w:val="00241F8D"/>
    <w:rsid w:val="00242171"/>
    <w:rsid w:val="0024433A"/>
    <w:rsid w:val="00244942"/>
    <w:rsid w:val="00244B7F"/>
    <w:rsid w:val="00244E36"/>
    <w:rsid w:val="00245E21"/>
    <w:rsid w:val="00246F27"/>
    <w:rsid w:val="00247575"/>
    <w:rsid w:val="00247746"/>
    <w:rsid w:val="00247E84"/>
    <w:rsid w:val="002513F9"/>
    <w:rsid w:val="00251F10"/>
    <w:rsid w:val="00252406"/>
    <w:rsid w:val="00252B8E"/>
    <w:rsid w:val="002534C8"/>
    <w:rsid w:val="0025393E"/>
    <w:rsid w:val="00254C6D"/>
    <w:rsid w:val="00254E9D"/>
    <w:rsid w:val="00254F53"/>
    <w:rsid w:val="0025575F"/>
    <w:rsid w:val="00257CAB"/>
    <w:rsid w:val="00260285"/>
    <w:rsid w:val="00261612"/>
    <w:rsid w:val="00261909"/>
    <w:rsid w:val="00261A44"/>
    <w:rsid w:val="00262CF5"/>
    <w:rsid w:val="00263288"/>
    <w:rsid w:val="0026349D"/>
    <w:rsid w:val="002640CF"/>
    <w:rsid w:val="002649B0"/>
    <w:rsid w:val="00265600"/>
    <w:rsid w:val="00265BC1"/>
    <w:rsid w:val="0026621F"/>
    <w:rsid w:val="002663F7"/>
    <w:rsid w:val="002665E4"/>
    <w:rsid w:val="002666DC"/>
    <w:rsid w:val="00267123"/>
    <w:rsid w:val="00270C79"/>
    <w:rsid w:val="0027273A"/>
    <w:rsid w:val="002727B6"/>
    <w:rsid w:val="002729A6"/>
    <w:rsid w:val="00272EA4"/>
    <w:rsid w:val="00273A77"/>
    <w:rsid w:val="00273A86"/>
    <w:rsid w:val="002743F3"/>
    <w:rsid w:val="00274727"/>
    <w:rsid w:val="0027534F"/>
    <w:rsid w:val="00275545"/>
    <w:rsid w:val="00276859"/>
    <w:rsid w:val="00276F72"/>
    <w:rsid w:val="00280232"/>
    <w:rsid w:val="0028038A"/>
    <w:rsid w:val="0028110B"/>
    <w:rsid w:val="00281DE5"/>
    <w:rsid w:val="0028219B"/>
    <w:rsid w:val="002823FB"/>
    <w:rsid w:val="00282A45"/>
    <w:rsid w:val="00282B17"/>
    <w:rsid w:val="00282E98"/>
    <w:rsid w:val="00283A9C"/>
    <w:rsid w:val="00283D57"/>
    <w:rsid w:val="00284597"/>
    <w:rsid w:val="002853C6"/>
    <w:rsid w:val="0028546C"/>
    <w:rsid w:val="00285E66"/>
    <w:rsid w:val="00286031"/>
    <w:rsid w:val="002861FA"/>
    <w:rsid w:val="00286518"/>
    <w:rsid w:val="0028670F"/>
    <w:rsid w:val="00286DB3"/>
    <w:rsid w:val="00286FF2"/>
    <w:rsid w:val="002871ED"/>
    <w:rsid w:val="002901B3"/>
    <w:rsid w:val="00290417"/>
    <w:rsid w:val="0029041A"/>
    <w:rsid w:val="00290665"/>
    <w:rsid w:val="002906EC"/>
    <w:rsid w:val="002912F9"/>
    <w:rsid w:val="00291BE1"/>
    <w:rsid w:val="00291D6C"/>
    <w:rsid w:val="002925A6"/>
    <w:rsid w:val="00292732"/>
    <w:rsid w:val="00292CA9"/>
    <w:rsid w:val="0029333B"/>
    <w:rsid w:val="00293362"/>
    <w:rsid w:val="00293432"/>
    <w:rsid w:val="00293955"/>
    <w:rsid w:val="00294371"/>
    <w:rsid w:val="00294530"/>
    <w:rsid w:val="00294951"/>
    <w:rsid w:val="00294C01"/>
    <w:rsid w:val="00294F3F"/>
    <w:rsid w:val="00295B2C"/>
    <w:rsid w:val="002964F2"/>
    <w:rsid w:val="002973BF"/>
    <w:rsid w:val="002974A9"/>
    <w:rsid w:val="00297B3F"/>
    <w:rsid w:val="00297BE5"/>
    <w:rsid w:val="002A018E"/>
    <w:rsid w:val="002A1604"/>
    <w:rsid w:val="002A197D"/>
    <w:rsid w:val="002A198A"/>
    <w:rsid w:val="002A1B18"/>
    <w:rsid w:val="002A20CF"/>
    <w:rsid w:val="002A338F"/>
    <w:rsid w:val="002A3459"/>
    <w:rsid w:val="002A38B3"/>
    <w:rsid w:val="002A3FA2"/>
    <w:rsid w:val="002A4721"/>
    <w:rsid w:val="002A4AEB"/>
    <w:rsid w:val="002A4B4F"/>
    <w:rsid w:val="002A53B6"/>
    <w:rsid w:val="002A56F2"/>
    <w:rsid w:val="002A626C"/>
    <w:rsid w:val="002A6563"/>
    <w:rsid w:val="002B02E5"/>
    <w:rsid w:val="002B0463"/>
    <w:rsid w:val="002B083A"/>
    <w:rsid w:val="002B10BB"/>
    <w:rsid w:val="002B133C"/>
    <w:rsid w:val="002B1B0F"/>
    <w:rsid w:val="002B2193"/>
    <w:rsid w:val="002B2390"/>
    <w:rsid w:val="002B2A66"/>
    <w:rsid w:val="002B3556"/>
    <w:rsid w:val="002B4A76"/>
    <w:rsid w:val="002B5E3A"/>
    <w:rsid w:val="002B6903"/>
    <w:rsid w:val="002B715A"/>
    <w:rsid w:val="002B7AF5"/>
    <w:rsid w:val="002B7DEE"/>
    <w:rsid w:val="002B7FB5"/>
    <w:rsid w:val="002C125D"/>
    <w:rsid w:val="002C16F0"/>
    <w:rsid w:val="002C3130"/>
    <w:rsid w:val="002C380F"/>
    <w:rsid w:val="002C3B76"/>
    <w:rsid w:val="002C3F78"/>
    <w:rsid w:val="002C5093"/>
    <w:rsid w:val="002C5F8F"/>
    <w:rsid w:val="002C6409"/>
    <w:rsid w:val="002C7851"/>
    <w:rsid w:val="002C7DF3"/>
    <w:rsid w:val="002C7F00"/>
    <w:rsid w:val="002D10E0"/>
    <w:rsid w:val="002D15B9"/>
    <w:rsid w:val="002D1B1F"/>
    <w:rsid w:val="002D2774"/>
    <w:rsid w:val="002D4C12"/>
    <w:rsid w:val="002D57D2"/>
    <w:rsid w:val="002D5AA1"/>
    <w:rsid w:val="002D6259"/>
    <w:rsid w:val="002D6263"/>
    <w:rsid w:val="002D6774"/>
    <w:rsid w:val="002D70A7"/>
    <w:rsid w:val="002D7899"/>
    <w:rsid w:val="002E09D9"/>
    <w:rsid w:val="002E1B54"/>
    <w:rsid w:val="002E289D"/>
    <w:rsid w:val="002E2A7E"/>
    <w:rsid w:val="002E4E00"/>
    <w:rsid w:val="002E5D29"/>
    <w:rsid w:val="002E5F61"/>
    <w:rsid w:val="002E6155"/>
    <w:rsid w:val="002E6BD0"/>
    <w:rsid w:val="002F0CA8"/>
    <w:rsid w:val="002F1BA5"/>
    <w:rsid w:val="002F213C"/>
    <w:rsid w:val="002F48DB"/>
    <w:rsid w:val="002F4997"/>
    <w:rsid w:val="002F58FC"/>
    <w:rsid w:val="002F6D9B"/>
    <w:rsid w:val="002F7488"/>
    <w:rsid w:val="002F7633"/>
    <w:rsid w:val="002F7E32"/>
    <w:rsid w:val="00300DCE"/>
    <w:rsid w:val="00301EFD"/>
    <w:rsid w:val="00301F9E"/>
    <w:rsid w:val="00301FB6"/>
    <w:rsid w:val="00302C9C"/>
    <w:rsid w:val="00302FAB"/>
    <w:rsid w:val="00302FC7"/>
    <w:rsid w:val="003032A5"/>
    <w:rsid w:val="003034D6"/>
    <w:rsid w:val="003039F2"/>
    <w:rsid w:val="0030466C"/>
    <w:rsid w:val="00304A7F"/>
    <w:rsid w:val="003058D3"/>
    <w:rsid w:val="00306538"/>
    <w:rsid w:val="00306A42"/>
    <w:rsid w:val="003104B7"/>
    <w:rsid w:val="0031129C"/>
    <w:rsid w:val="003114FF"/>
    <w:rsid w:val="00311572"/>
    <w:rsid w:val="003148EC"/>
    <w:rsid w:val="003157C8"/>
    <w:rsid w:val="003163E1"/>
    <w:rsid w:val="0031693E"/>
    <w:rsid w:val="0031749F"/>
    <w:rsid w:val="003174A1"/>
    <w:rsid w:val="003174ED"/>
    <w:rsid w:val="0031752A"/>
    <w:rsid w:val="00317636"/>
    <w:rsid w:val="00317B51"/>
    <w:rsid w:val="00317D92"/>
    <w:rsid w:val="0032025B"/>
    <w:rsid w:val="003202F0"/>
    <w:rsid w:val="0032039B"/>
    <w:rsid w:val="003206F0"/>
    <w:rsid w:val="0032108F"/>
    <w:rsid w:val="003213D8"/>
    <w:rsid w:val="0032160B"/>
    <w:rsid w:val="003217D2"/>
    <w:rsid w:val="003222F8"/>
    <w:rsid w:val="00322565"/>
    <w:rsid w:val="00322E7E"/>
    <w:rsid w:val="00324C3B"/>
    <w:rsid w:val="00324D55"/>
    <w:rsid w:val="00324DAB"/>
    <w:rsid w:val="003256CB"/>
    <w:rsid w:val="003262EE"/>
    <w:rsid w:val="003264BC"/>
    <w:rsid w:val="00330399"/>
    <w:rsid w:val="003305C0"/>
    <w:rsid w:val="00330E88"/>
    <w:rsid w:val="00330EC0"/>
    <w:rsid w:val="00331BC7"/>
    <w:rsid w:val="003327C8"/>
    <w:rsid w:val="00333634"/>
    <w:rsid w:val="00333B0C"/>
    <w:rsid w:val="00333F82"/>
    <w:rsid w:val="003346E3"/>
    <w:rsid w:val="00334C6A"/>
    <w:rsid w:val="00334DFB"/>
    <w:rsid w:val="00334FA6"/>
    <w:rsid w:val="00335B3C"/>
    <w:rsid w:val="00335E36"/>
    <w:rsid w:val="00336C01"/>
    <w:rsid w:val="00336DB5"/>
    <w:rsid w:val="0034021A"/>
    <w:rsid w:val="003408A0"/>
    <w:rsid w:val="00340A46"/>
    <w:rsid w:val="003410AA"/>
    <w:rsid w:val="003411D3"/>
    <w:rsid w:val="00341642"/>
    <w:rsid w:val="003420FC"/>
    <w:rsid w:val="00343268"/>
    <w:rsid w:val="003438E6"/>
    <w:rsid w:val="00343907"/>
    <w:rsid w:val="00343FF9"/>
    <w:rsid w:val="00344783"/>
    <w:rsid w:val="0034496D"/>
    <w:rsid w:val="00344A38"/>
    <w:rsid w:val="003459F4"/>
    <w:rsid w:val="00346D06"/>
    <w:rsid w:val="00346FE9"/>
    <w:rsid w:val="0034744B"/>
    <w:rsid w:val="00347906"/>
    <w:rsid w:val="00350B13"/>
    <w:rsid w:val="0035255B"/>
    <w:rsid w:val="0035304E"/>
    <w:rsid w:val="003532BE"/>
    <w:rsid w:val="00353364"/>
    <w:rsid w:val="003539A2"/>
    <w:rsid w:val="00353E45"/>
    <w:rsid w:val="00354710"/>
    <w:rsid w:val="00354717"/>
    <w:rsid w:val="00356021"/>
    <w:rsid w:val="003566E4"/>
    <w:rsid w:val="00356AF6"/>
    <w:rsid w:val="003572DF"/>
    <w:rsid w:val="00357986"/>
    <w:rsid w:val="00360139"/>
    <w:rsid w:val="00360B62"/>
    <w:rsid w:val="0036222D"/>
    <w:rsid w:val="0036277A"/>
    <w:rsid w:val="00363521"/>
    <w:rsid w:val="00363FD4"/>
    <w:rsid w:val="0036450A"/>
    <w:rsid w:val="00364AC8"/>
    <w:rsid w:val="003653CD"/>
    <w:rsid w:val="0036603C"/>
    <w:rsid w:val="003662D1"/>
    <w:rsid w:val="00366CB7"/>
    <w:rsid w:val="00370907"/>
    <w:rsid w:val="00370E99"/>
    <w:rsid w:val="00373D3D"/>
    <w:rsid w:val="003740D0"/>
    <w:rsid w:val="003749D8"/>
    <w:rsid w:val="00374DCA"/>
    <w:rsid w:val="00375A33"/>
    <w:rsid w:val="00375D6E"/>
    <w:rsid w:val="00376738"/>
    <w:rsid w:val="00376C25"/>
    <w:rsid w:val="00376EB4"/>
    <w:rsid w:val="00377948"/>
    <w:rsid w:val="00377ADB"/>
    <w:rsid w:val="0038003B"/>
    <w:rsid w:val="0038056C"/>
    <w:rsid w:val="00381541"/>
    <w:rsid w:val="00381892"/>
    <w:rsid w:val="00381FBC"/>
    <w:rsid w:val="003831DC"/>
    <w:rsid w:val="0038397D"/>
    <w:rsid w:val="003839BF"/>
    <w:rsid w:val="00383C90"/>
    <w:rsid w:val="003849E4"/>
    <w:rsid w:val="00385E19"/>
    <w:rsid w:val="00385E86"/>
    <w:rsid w:val="003866CD"/>
    <w:rsid w:val="00386EF7"/>
    <w:rsid w:val="0038743D"/>
    <w:rsid w:val="003879B3"/>
    <w:rsid w:val="00387EA7"/>
    <w:rsid w:val="00387FE2"/>
    <w:rsid w:val="003906BB"/>
    <w:rsid w:val="00390FA2"/>
    <w:rsid w:val="0039252C"/>
    <w:rsid w:val="003927AE"/>
    <w:rsid w:val="003941AB"/>
    <w:rsid w:val="00394341"/>
    <w:rsid w:val="003943C9"/>
    <w:rsid w:val="003947D3"/>
    <w:rsid w:val="00395783"/>
    <w:rsid w:val="003A086B"/>
    <w:rsid w:val="003A10F1"/>
    <w:rsid w:val="003A235A"/>
    <w:rsid w:val="003A2F48"/>
    <w:rsid w:val="003A3CF8"/>
    <w:rsid w:val="003A3F16"/>
    <w:rsid w:val="003A4337"/>
    <w:rsid w:val="003A4F2F"/>
    <w:rsid w:val="003A55FA"/>
    <w:rsid w:val="003A6192"/>
    <w:rsid w:val="003A783B"/>
    <w:rsid w:val="003A795D"/>
    <w:rsid w:val="003A7C37"/>
    <w:rsid w:val="003B10AE"/>
    <w:rsid w:val="003B185F"/>
    <w:rsid w:val="003B2122"/>
    <w:rsid w:val="003B340B"/>
    <w:rsid w:val="003B4013"/>
    <w:rsid w:val="003B4497"/>
    <w:rsid w:val="003B44FE"/>
    <w:rsid w:val="003B4BD5"/>
    <w:rsid w:val="003B5560"/>
    <w:rsid w:val="003B585F"/>
    <w:rsid w:val="003B5D52"/>
    <w:rsid w:val="003B5E34"/>
    <w:rsid w:val="003B5FEE"/>
    <w:rsid w:val="003B67C0"/>
    <w:rsid w:val="003B6AC2"/>
    <w:rsid w:val="003B7091"/>
    <w:rsid w:val="003C1D10"/>
    <w:rsid w:val="003C1FD2"/>
    <w:rsid w:val="003C212C"/>
    <w:rsid w:val="003C23E4"/>
    <w:rsid w:val="003C24D6"/>
    <w:rsid w:val="003C26B6"/>
    <w:rsid w:val="003C2A66"/>
    <w:rsid w:val="003C2F20"/>
    <w:rsid w:val="003C3E3C"/>
    <w:rsid w:val="003C472E"/>
    <w:rsid w:val="003C4C20"/>
    <w:rsid w:val="003C4CF6"/>
    <w:rsid w:val="003C4D62"/>
    <w:rsid w:val="003C5DBB"/>
    <w:rsid w:val="003C6163"/>
    <w:rsid w:val="003C64AA"/>
    <w:rsid w:val="003C7726"/>
    <w:rsid w:val="003D05EA"/>
    <w:rsid w:val="003D0A9B"/>
    <w:rsid w:val="003D1145"/>
    <w:rsid w:val="003D434A"/>
    <w:rsid w:val="003D45F6"/>
    <w:rsid w:val="003D48D2"/>
    <w:rsid w:val="003D4E11"/>
    <w:rsid w:val="003D596C"/>
    <w:rsid w:val="003D5D23"/>
    <w:rsid w:val="003D5E31"/>
    <w:rsid w:val="003D63A6"/>
    <w:rsid w:val="003D712A"/>
    <w:rsid w:val="003D7FDB"/>
    <w:rsid w:val="003E021C"/>
    <w:rsid w:val="003E02D7"/>
    <w:rsid w:val="003E11EF"/>
    <w:rsid w:val="003E1621"/>
    <w:rsid w:val="003E17E2"/>
    <w:rsid w:val="003E18CF"/>
    <w:rsid w:val="003E2C76"/>
    <w:rsid w:val="003E3B99"/>
    <w:rsid w:val="003E3E9A"/>
    <w:rsid w:val="003E44F0"/>
    <w:rsid w:val="003E5A2C"/>
    <w:rsid w:val="003E5FAA"/>
    <w:rsid w:val="003E686C"/>
    <w:rsid w:val="003E6E1A"/>
    <w:rsid w:val="003E7396"/>
    <w:rsid w:val="003E7B5F"/>
    <w:rsid w:val="003F0512"/>
    <w:rsid w:val="003F0946"/>
    <w:rsid w:val="003F1D1C"/>
    <w:rsid w:val="003F20BC"/>
    <w:rsid w:val="003F2245"/>
    <w:rsid w:val="003F2609"/>
    <w:rsid w:val="003F2747"/>
    <w:rsid w:val="003F33FE"/>
    <w:rsid w:val="003F3593"/>
    <w:rsid w:val="003F3C1F"/>
    <w:rsid w:val="003F3D40"/>
    <w:rsid w:val="003F4C30"/>
    <w:rsid w:val="003F6220"/>
    <w:rsid w:val="003F62E4"/>
    <w:rsid w:val="003F6DD8"/>
    <w:rsid w:val="0040028D"/>
    <w:rsid w:val="004002C5"/>
    <w:rsid w:val="00400941"/>
    <w:rsid w:val="004011BD"/>
    <w:rsid w:val="004016EC"/>
    <w:rsid w:val="00401A7F"/>
    <w:rsid w:val="00401E2B"/>
    <w:rsid w:val="0040261A"/>
    <w:rsid w:val="004026A8"/>
    <w:rsid w:val="0040287E"/>
    <w:rsid w:val="004035C8"/>
    <w:rsid w:val="00403631"/>
    <w:rsid w:val="004039FA"/>
    <w:rsid w:val="00404F7A"/>
    <w:rsid w:val="004056E2"/>
    <w:rsid w:val="004065B1"/>
    <w:rsid w:val="0040670E"/>
    <w:rsid w:val="00406AF9"/>
    <w:rsid w:val="004074C0"/>
    <w:rsid w:val="00407863"/>
    <w:rsid w:val="00407B5D"/>
    <w:rsid w:val="00407E7A"/>
    <w:rsid w:val="0041033E"/>
    <w:rsid w:val="00410A8B"/>
    <w:rsid w:val="00410E12"/>
    <w:rsid w:val="00411333"/>
    <w:rsid w:val="00411422"/>
    <w:rsid w:val="0041690F"/>
    <w:rsid w:val="00416A63"/>
    <w:rsid w:val="0041706B"/>
    <w:rsid w:val="0041774D"/>
    <w:rsid w:val="00420365"/>
    <w:rsid w:val="00420943"/>
    <w:rsid w:val="00420F85"/>
    <w:rsid w:val="004225E0"/>
    <w:rsid w:val="004226DB"/>
    <w:rsid w:val="00422FCF"/>
    <w:rsid w:val="0042335A"/>
    <w:rsid w:val="004237B8"/>
    <w:rsid w:val="0042406C"/>
    <w:rsid w:val="00424D9C"/>
    <w:rsid w:val="004252E9"/>
    <w:rsid w:val="00425C6E"/>
    <w:rsid w:val="004261E0"/>
    <w:rsid w:val="004266BD"/>
    <w:rsid w:val="0042689C"/>
    <w:rsid w:val="00426981"/>
    <w:rsid w:val="004277BC"/>
    <w:rsid w:val="00427885"/>
    <w:rsid w:val="00430A7F"/>
    <w:rsid w:val="00431D9D"/>
    <w:rsid w:val="004324CC"/>
    <w:rsid w:val="00432A0A"/>
    <w:rsid w:val="00432CC2"/>
    <w:rsid w:val="00433087"/>
    <w:rsid w:val="00434CA6"/>
    <w:rsid w:val="00435B56"/>
    <w:rsid w:val="00435E6F"/>
    <w:rsid w:val="00436751"/>
    <w:rsid w:val="00436E01"/>
    <w:rsid w:val="004376FF"/>
    <w:rsid w:val="00437996"/>
    <w:rsid w:val="00437D98"/>
    <w:rsid w:val="00437F57"/>
    <w:rsid w:val="004401AD"/>
    <w:rsid w:val="004418EE"/>
    <w:rsid w:val="0044223A"/>
    <w:rsid w:val="0044264D"/>
    <w:rsid w:val="004427FA"/>
    <w:rsid w:val="00442822"/>
    <w:rsid w:val="00442A9F"/>
    <w:rsid w:val="00445838"/>
    <w:rsid w:val="00445CAC"/>
    <w:rsid w:val="0044603A"/>
    <w:rsid w:val="00446DD8"/>
    <w:rsid w:val="00446E55"/>
    <w:rsid w:val="004478C8"/>
    <w:rsid w:val="004502E8"/>
    <w:rsid w:val="004505D7"/>
    <w:rsid w:val="00450723"/>
    <w:rsid w:val="004509BC"/>
    <w:rsid w:val="00451CB7"/>
    <w:rsid w:val="004528BE"/>
    <w:rsid w:val="00453010"/>
    <w:rsid w:val="0045303B"/>
    <w:rsid w:val="00453264"/>
    <w:rsid w:val="004533B8"/>
    <w:rsid w:val="00453528"/>
    <w:rsid w:val="00453688"/>
    <w:rsid w:val="00453FD0"/>
    <w:rsid w:val="004548BA"/>
    <w:rsid w:val="00454C47"/>
    <w:rsid w:val="00455067"/>
    <w:rsid w:val="00455899"/>
    <w:rsid w:val="00455976"/>
    <w:rsid w:val="00455F82"/>
    <w:rsid w:val="004562BE"/>
    <w:rsid w:val="00456E92"/>
    <w:rsid w:val="00457181"/>
    <w:rsid w:val="00457F2D"/>
    <w:rsid w:val="00460527"/>
    <w:rsid w:val="00460948"/>
    <w:rsid w:val="00460FCC"/>
    <w:rsid w:val="004615B7"/>
    <w:rsid w:val="00461CAE"/>
    <w:rsid w:val="00462348"/>
    <w:rsid w:val="00462431"/>
    <w:rsid w:val="0046275E"/>
    <w:rsid w:val="00462A3C"/>
    <w:rsid w:val="00462AE0"/>
    <w:rsid w:val="00462B63"/>
    <w:rsid w:val="00462CBD"/>
    <w:rsid w:val="004630D3"/>
    <w:rsid w:val="004631AB"/>
    <w:rsid w:val="00463482"/>
    <w:rsid w:val="00465BF0"/>
    <w:rsid w:val="0046615A"/>
    <w:rsid w:val="00466904"/>
    <w:rsid w:val="00466FDA"/>
    <w:rsid w:val="00467881"/>
    <w:rsid w:val="00470E2E"/>
    <w:rsid w:val="0047161E"/>
    <w:rsid w:val="00472335"/>
    <w:rsid w:val="0047291D"/>
    <w:rsid w:val="0047317E"/>
    <w:rsid w:val="00473783"/>
    <w:rsid w:val="004737F0"/>
    <w:rsid w:val="004742A2"/>
    <w:rsid w:val="00475180"/>
    <w:rsid w:val="004766C8"/>
    <w:rsid w:val="0047683B"/>
    <w:rsid w:val="00477AE4"/>
    <w:rsid w:val="0048021D"/>
    <w:rsid w:val="0048070C"/>
    <w:rsid w:val="0048071C"/>
    <w:rsid w:val="00480F4C"/>
    <w:rsid w:val="00481511"/>
    <w:rsid w:val="00481958"/>
    <w:rsid w:val="00482116"/>
    <w:rsid w:val="0048268A"/>
    <w:rsid w:val="00482EF2"/>
    <w:rsid w:val="004836C6"/>
    <w:rsid w:val="00483F2F"/>
    <w:rsid w:val="00485216"/>
    <w:rsid w:val="004854BB"/>
    <w:rsid w:val="004856B2"/>
    <w:rsid w:val="00485712"/>
    <w:rsid w:val="00485748"/>
    <w:rsid w:val="0048630B"/>
    <w:rsid w:val="0048659C"/>
    <w:rsid w:val="00486667"/>
    <w:rsid w:val="004869C5"/>
    <w:rsid w:val="00486A7E"/>
    <w:rsid w:val="00486AAD"/>
    <w:rsid w:val="00486DB2"/>
    <w:rsid w:val="004871C5"/>
    <w:rsid w:val="004901FD"/>
    <w:rsid w:val="004902FC"/>
    <w:rsid w:val="004914B6"/>
    <w:rsid w:val="00492052"/>
    <w:rsid w:val="00492307"/>
    <w:rsid w:val="00493081"/>
    <w:rsid w:val="00493C48"/>
    <w:rsid w:val="00493F3C"/>
    <w:rsid w:val="004943DF"/>
    <w:rsid w:val="00495D25"/>
    <w:rsid w:val="0049632B"/>
    <w:rsid w:val="00496A08"/>
    <w:rsid w:val="00497D9B"/>
    <w:rsid w:val="004A07ED"/>
    <w:rsid w:val="004A1808"/>
    <w:rsid w:val="004A2427"/>
    <w:rsid w:val="004A32E2"/>
    <w:rsid w:val="004A37F5"/>
    <w:rsid w:val="004A3A7C"/>
    <w:rsid w:val="004A3E4B"/>
    <w:rsid w:val="004A434C"/>
    <w:rsid w:val="004A4CA8"/>
    <w:rsid w:val="004A5434"/>
    <w:rsid w:val="004A5484"/>
    <w:rsid w:val="004A55A4"/>
    <w:rsid w:val="004A56B1"/>
    <w:rsid w:val="004A61AF"/>
    <w:rsid w:val="004A7EAE"/>
    <w:rsid w:val="004B013F"/>
    <w:rsid w:val="004B01B7"/>
    <w:rsid w:val="004B03E8"/>
    <w:rsid w:val="004B0E0B"/>
    <w:rsid w:val="004B1D3F"/>
    <w:rsid w:val="004B23AD"/>
    <w:rsid w:val="004B37C0"/>
    <w:rsid w:val="004B3897"/>
    <w:rsid w:val="004B3FC4"/>
    <w:rsid w:val="004B3FCB"/>
    <w:rsid w:val="004B408B"/>
    <w:rsid w:val="004B4E54"/>
    <w:rsid w:val="004B5174"/>
    <w:rsid w:val="004B5FAF"/>
    <w:rsid w:val="004B6431"/>
    <w:rsid w:val="004B67B1"/>
    <w:rsid w:val="004B70DB"/>
    <w:rsid w:val="004B7541"/>
    <w:rsid w:val="004B75D2"/>
    <w:rsid w:val="004B75E8"/>
    <w:rsid w:val="004B7B1E"/>
    <w:rsid w:val="004C0029"/>
    <w:rsid w:val="004C08C0"/>
    <w:rsid w:val="004C0A7C"/>
    <w:rsid w:val="004C0D1D"/>
    <w:rsid w:val="004C1DB4"/>
    <w:rsid w:val="004C1F95"/>
    <w:rsid w:val="004C2353"/>
    <w:rsid w:val="004C2B33"/>
    <w:rsid w:val="004C3AD8"/>
    <w:rsid w:val="004C3F7C"/>
    <w:rsid w:val="004C58DC"/>
    <w:rsid w:val="004C61D2"/>
    <w:rsid w:val="004C61E5"/>
    <w:rsid w:val="004C6A00"/>
    <w:rsid w:val="004C7092"/>
    <w:rsid w:val="004C7CAE"/>
    <w:rsid w:val="004D091E"/>
    <w:rsid w:val="004D1754"/>
    <w:rsid w:val="004D268F"/>
    <w:rsid w:val="004D2B3B"/>
    <w:rsid w:val="004D4D97"/>
    <w:rsid w:val="004D557E"/>
    <w:rsid w:val="004D5997"/>
    <w:rsid w:val="004D5CD8"/>
    <w:rsid w:val="004D5F74"/>
    <w:rsid w:val="004E026C"/>
    <w:rsid w:val="004E0619"/>
    <w:rsid w:val="004E070B"/>
    <w:rsid w:val="004E0BED"/>
    <w:rsid w:val="004E0F36"/>
    <w:rsid w:val="004E17DF"/>
    <w:rsid w:val="004E1B82"/>
    <w:rsid w:val="004E30F2"/>
    <w:rsid w:val="004E3373"/>
    <w:rsid w:val="004E3A6B"/>
    <w:rsid w:val="004E3CC9"/>
    <w:rsid w:val="004E49CD"/>
    <w:rsid w:val="004E4EF4"/>
    <w:rsid w:val="004E50A5"/>
    <w:rsid w:val="004E50CC"/>
    <w:rsid w:val="004E541D"/>
    <w:rsid w:val="004E56D6"/>
    <w:rsid w:val="004E5913"/>
    <w:rsid w:val="004E6E36"/>
    <w:rsid w:val="004E7A22"/>
    <w:rsid w:val="004F07DC"/>
    <w:rsid w:val="004F157C"/>
    <w:rsid w:val="004F174C"/>
    <w:rsid w:val="004F1B39"/>
    <w:rsid w:val="004F203A"/>
    <w:rsid w:val="004F255F"/>
    <w:rsid w:val="004F2971"/>
    <w:rsid w:val="004F3067"/>
    <w:rsid w:val="004F45B8"/>
    <w:rsid w:val="004F5475"/>
    <w:rsid w:val="004F54ED"/>
    <w:rsid w:val="004F5CD2"/>
    <w:rsid w:val="004F6630"/>
    <w:rsid w:val="004F6B20"/>
    <w:rsid w:val="004F713F"/>
    <w:rsid w:val="004F72B7"/>
    <w:rsid w:val="004F7E47"/>
    <w:rsid w:val="00501765"/>
    <w:rsid w:val="00501C27"/>
    <w:rsid w:val="00501D5D"/>
    <w:rsid w:val="00501F24"/>
    <w:rsid w:val="005020BD"/>
    <w:rsid w:val="005030BA"/>
    <w:rsid w:val="005032DA"/>
    <w:rsid w:val="00503AA1"/>
    <w:rsid w:val="00503BA7"/>
    <w:rsid w:val="00504733"/>
    <w:rsid w:val="00504781"/>
    <w:rsid w:val="005049E7"/>
    <w:rsid w:val="00504B5B"/>
    <w:rsid w:val="00504E5E"/>
    <w:rsid w:val="00505813"/>
    <w:rsid w:val="0050659E"/>
    <w:rsid w:val="00507526"/>
    <w:rsid w:val="00507FCD"/>
    <w:rsid w:val="00510099"/>
    <w:rsid w:val="00510DF6"/>
    <w:rsid w:val="00511335"/>
    <w:rsid w:val="0051249E"/>
    <w:rsid w:val="005131BB"/>
    <w:rsid w:val="005151E5"/>
    <w:rsid w:val="005156AC"/>
    <w:rsid w:val="0051575C"/>
    <w:rsid w:val="00517377"/>
    <w:rsid w:val="005173A7"/>
    <w:rsid w:val="0052095B"/>
    <w:rsid w:val="005212DB"/>
    <w:rsid w:val="00521411"/>
    <w:rsid w:val="005221F6"/>
    <w:rsid w:val="00522539"/>
    <w:rsid w:val="005233F4"/>
    <w:rsid w:val="00523CAB"/>
    <w:rsid w:val="00523FE4"/>
    <w:rsid w:val="005253A8"/>
    <w:rsid w:val="00526567"/>
    <w:rsid w:val="00526F96"/>
    <w:rsid w:val="00527426"/>
    <w:rsid w:val="00527742"/>
    <w:rsid w:val="00527D2C"/>
    <w:rsid w:val="005301F8"/>
    <w:rsid w:val="005311D4"/>
    <w:rsid w:val="005319D9"/>
    <w:rsid w:val="00531C9A"/>
    <w:rsid w:val="00531F22"/>
    <w:rsid w:val="00532374"/>
    <w:rsid w:val="00532F9A"/>
    <w:rsid w:val="00533B0A"/>
    <w:rsid w:val="00533F7A"/>
    <w:rsid w:val="00534082"/>
    <w:rsid w:val="00534710"/>
    <w:rsid w:val="005351F4"/>
    <w:rsid w:val="005353ED"/>
    <w:rsid w:val="005371CB"/>
    <w:rsid w:val="00537D42"/>
    <w:rsid w:val="005409B5"/>
    <w:rsid w:val="005414BC"/>
    <w:rsid w:val="005415BF"/>
    <w:rsid w:val="00542154"/>
    <w:rsid w:val="0054274D"/>
    <w:rsid w:val="005430CC"/>
    <w:rsid w:val="00544012"/>
    <w:rsid w:val="0054429B"/>
    <w:rsid w:val="00544957"/>
    <w:rsid w:val="005449C0"/>
    <w:rsid w:val="00544D2E"/>
    <w:rsid w:val="00545DDF"/>
    <w:rsid w:val="00545F4E"/>
    <w:rsid w:val="00545FD5"/>
    <w:rsid w:val="005461F8"/>
    <w:rsid w:val="005466B3"/>
    <w:rsid w:val="0054703E"/>
    <w:rsid w:val="0054766F"/>
    <w:rsid w:val="00547B70"/>
    <w:rsid w:val="00550D42"/>
    <w:rsid w:val="005512F7"/>
    <w:rsid w:val="00552511"/>
    <w:rsid w:val="00552856"/>
    <w:rsid w:val="00552B7B"/>
    <w:rsid w:val="00552C86"/>
    <w:rsid w:val="00553B41"/>
    <w:rsid w:val="00554243"/>
    <w:rsid w:val="00554619"/>
    <w:rsid w:val="00554691"/>
    <w:rsid w:val="00555B04"/>
    <w:rsid w:val="00555F22"/>
    <w:rsid w:val="00555FBE"/>
    <w:rsid w:val="0055720D"/>
    <w:rsid w:val="0056092E"/>
    <w:rsid w:val="005612CE"/>
    <w:rsid w:val="00561E58"/>
    <w:rsid w:val="0056310C"/>
    <w:rsid w:val="00563195"/>
    <w:rsid w:val="00563B93"/>
    <w:rsid w:val="00563BD7"/>
    <w:rsid w:val="005641BA"/>
    <w:rsid w:val="00564C37"/>
    <w:rsid w:val="00565031"/>
    <w:rsid w:val="005650E0"/>
    <w:rsid w:val="005652A9"/>
    <w:rsid w:val="00565677"/>
    <w:rsid w:val="00565D87"/>
    <w:rsid w:val="0056675F"/>
    <w:rsid w:val="00567B4D"/>
    <w:rsid w:val="00570465"/>
    <w:rsid w:val="005707A2"/>
    <w:rsid w:val="0057164B"/>
    <w:rsid w:val="00571AEB"/>
    <w:rsid w:val="005721F5"/>
    <w:rsid w:val="0057236E"/>
    <w:rsid w:val="00572938"/>
    <w:rsid w:val="00573140"/>
    <w:rsid w:val="005733C8"/>
    <w:rsid w:val="005736C3"/>
    <w:rsid w:val="0057418B"/>
    <w:rsid w:val="00574C14"/>
    <w:rsid w:val="005757A4"/>
    <w:rsid w:val="005759E1"/>
    <w:rsid w:val="005765C8"/>
    <w:rsid w:val="00577788"/>
    <w:rsid w:val="005779CE"/>
    <w:rsid w:val="00581017"/>
    <w:rsid w:val="00581666"/>
    <w:rsid w:val="00581D64"/>
    <w:rsid w:val="00581D89"/>
    <w:rsid w:val="00581D9B"/>
    <w:rsid w:val="00581FAD"/>
    <w:rsid w:val="00582102"/>
    <w:rsid w:val="00582E5B"/>
    <w:rsid w:val="0058419B"/>
    <w:rsid w:val="00584A9E"/>
    <w:rsid w:val="00584D0C"/>
    <w:rsid w:val="00584E58"/>
    <w:rsid w:val="00584E76"/>
    <w:rsid w:val="0058508F"/>
    <w:rsid w:val="0058521D"/>
    <w:rsid w:val="00586639"/>
    <w:rsid w:val="005866DB"/>
    <w:rsid w:val="005873B3"/>
    <w:rsid w:val="005876EA"/>
    <w:rsid w:val="00590377"/>
    <w:rsid w:val="00590599"/>
    <w:rsid w:val="00590D14"/>
    <w:rsid w:val="00590E7E"/>
    <w:rsid w:val="00590EAC"/>
    <w:rsid w:val="005919CB"/>
    <w:rsid w:val="00591A27"/>
    <w:rsid w:val="0059262C"/>
    <w:rsid w:val="00592A32"/>
    <w:rsid w:val="00592A70"/>
    <w:rsid w:val="005933E9"/>
    <w:rsid w:val="00593887"/>
    <w:rsid w:val="00593FBA"/>
    <w:rsid w:val="0059674A"/>
    <w:rsid w:val="00597421"/>
    <w:rsid w:val="005975C4"/>
    <w:rsid w:val="00597D97"/>
    <w:rsid w:val="005A0483"/>
    <w:rsid w:val="005A0FAA"/>
    <w:rsid w:val="005A1438"/>
    <w:rsid w:val="005A1B33"/>
    <w:rsid w:val="005A1CA6"/>
    <w:rsid w:val="005A22B9"/>
    <w:rsid w:val="005A2716"/>
    <w:rsid w:val="005A2EBB"/>
    <w:rsid w:val="005A3222"/>
    <w:rsid w:val="005A3C6D"/>
    <w:rsid w:val="005A446C"/>
    <w:rsid w:val="005A44AE"/>
    <w:rsid w:val="005A4C10"/>
    <w:rsid w:val="005A54BD"/>
    <w:rsid w:val="005A5E22"/>
    <w:rsid w:val="005A6A84"/>
    <w:rsid w:val="005A720A"/>
    <w:rsid w:val="005A7730"/>
    <w:rsid w:val="005A7A47"/>
    <w:rsid w:val="005B0928"/>
    <w:rsid w:val="005B0B7C"/>
    <w:rsid w:val="005B0BC7"/>
    <w:rsid w:val="005B159F"/>
    <w:rsid w:val="005B1964"/>
    <w:rsid w:val="005B2B3D"/>
    <w:rsid w:val="005B2BB5"/>
    <w:rsid w:val="005B2D30"/>
    <w:rsid w:val="005B3116"/>
    <w:rsid w:val="005B4560"/>
    <w:rsid w:val="005B4678"/>
    <w:rsid w:val="005B5436"/>
    <w:rsid w:val="005B55B2"/>
    <w:rsid w:val="005B5784"/>
    <w:rsid w:val="005B7AD0"/>
    <w:rsid w:val="005C0C1C"/>
    <w:rsid w:val="005C159D"/>
    <w:rsid w:val="005C1BB1"/>
    <w:rsid w:val="005C209B"/>
    <w:rsid w:val="005C20BC"/>
    <w:rsid w:val="005C2B14"/>
    <w:rsid w:val="005C2E40"/>
    <w:rsid w:val="005C4139"/>
    <w:rsid w:val="005C497A"/>
    <w:rsid w:val="005C4A4C"/>
    <w:rsid w:val="005C5B9A"/>
    <w:rsid w:val="005C66CE"/>
    <w:rsid w:val="005C66E7"/>
    <w:rsid w:val="005C673E"/>
    <w:rsid w:val="005C6CDC"/>
    <w:rsid w:val="005C6E7A"/>
    <w:rsid w:val="005C6EDD"/>
    <w:rsid w:val="005C75E3"/>
    <w:rsid w:val="005C770A"/>
    <w:rsid w:val="005C7D72"/>
    <w:rsid w:val="005C7F36"/>
    <w:rsid w:val="005D0561"/>
    <w:rsid w:val="005D1499"/>
    <w:rsid w:val="005D18C2"/>
    <w:rsid w:val="005D1956"/>
    <w:rsid w:val="005D1B37"/>
    <w:rsid w:val="005D1F1B"/>
    <w:rsid w:val="005D2277"/>
    <w:rsid w:val="005D24AF"/>
    <w:rsid w:val="005D2822"/>
    <w:rsid w:val="005D30F6"/>
    <w:rsid w:val="005D46B5"/>
    <w:rsid w:val="005D53DF"/>
    <w:rsid w:val="005D59F3"/>
    <w:rsid w:val="005D5A0C"/>
    <w:rsid w:val="005D7159"/>
    <w:rsid w:val="005D7488"/>
    <w:rsid w:val="005D77AB"/>
    <w:rsid w:val="005E0A62"/>
    <w:rsid w:val="005E0B3A"/>
    <w:rsid w:val="005E1136"/>
    <w:rsid w:val="005E1485"/>
    <w:rsid w:val="005E181D"/>
    <w:rsid w:val="005E1DC1"/>
    <w:rsid w:val="005E2D24"/>
    <w:rsid w:val="005E38A6"/>
    <w:rsid w:val="005E4C75"/>
    <w:rsid w:val="005E4E6D"/>
    <w:rsid w:val="005E5082"/>
    <w:rsid w:val="005E646C"/>
    <w:rsid w:val="005E70CB"/>
    <w:rsid w:val="005E7ED6"/>
    <w:rsid w:val="005F0786"/>
    <w:rsid w:val="005F0B72"/>
    <w:rsid w:val="005F10CD"/>
    <w:rsid w:val="005F16A9"/>
    <w:rsid w:val="005F38BF"/>
    <w:rsid w:val="005F3AB4"/>
    <w:rsid w:val="005F3CB3"/>
    <w:rsid w:val="005F541B"/>
    <w:rsid w:val="005F5C81"/>
    <w:rsid w:val="005F5FB5"/>
    <w:rsid w:val="005F691D"/>
    <w:rsid w:val="005F74B1"/>
    <w:rsid w:val="005F7D21"/>
    <w:rsid w:val="005F7F2D"/>
    <w:rsid w:val="00600883"/>
    <w:rsid w:val="0060146D"/>
    <w:rsid w:val="00601D0A"/>
    <w:rsid w:val="00602036"/>
    <w:rsid w:val="006021E5"/>
    <w:rsid w:val="00603470"/>
    <w:rsid w:val="00603E55"/>
    <w:rsid w:val="0060460A"/>
    <w:rsid w:val="00604F3F"/>
    <w:rsid w:val="006051AC"/>
    <w:rsid w:val="006060D9"/>
    <w:rsid w:val="006064F5"/>
    <w:rsid w:val="0060650D"/>
    <w:rsid w:val="00606923"/>
    <w:rsid w:val="006075B7"/>
    <w:rsid w:val="00607644"/>
    <w:rsid w:val="00607BD5"/>
    <w:rsid w:val="0061001C"/>
    <w:rsid w:val="0061083E"/>
    <w:rsid w:val="00610CCA"/>
    <w:rsid w:val="00611196"/>
    <w:rsid w:val="00611FDB"/>
    <w:rsid w:val="00612248"/>
    <w:rsid w:val="00612A57"/>
    <w:rsid w:val="00613898"/>
    <w:rsid w:val="00614461"/>
    <w:rsid w:val="00614779"/>
    <w:rsid w:val="00614796"/>
    <w:rsid w:val="00616931"/>
    <w:rsid w:val="006170A3"/>
    <w:rsid w:val="00617627"/>
    <w:rsid w:val="00617D4E"/>
    <w:rsid w:val="006208B9"/>
    <w:rsid w:val="00620C0F"/>
    <w:rsid w:val="006214F4"/>
    <w:rsid w:val="0062264D"/>
    <w:rsid w:val="00622A91"/>
    <w:rsid w:val="0062326A"/>
    <w:rsid w:val="00623592"/>
    <w:rsid w:val="00623CF8"/>
    <w:rsid w:val="00624C94"/>
    <w:rsid w:val="006304C5"/>
    <w:rsid w:val="006304CC"/>
    <w:rsid w:val="006308D2"/>
    <w:rsid w:val="00630F16"/>
    <w:rsid w:val="00634312"/>
    <w:rsid w:val="00635E88"/>
    <w:rsid w:val="00636294"/>
    <w:rsid w:val="006364CB"/>
    <w:rsid w:val="00636D94"/>
    <w:rsid w:val="00636E8A"/>
    <w:rsid w:val="00637305"/>
    <w:rsid w:val="006373A9"/>
    <w:rsid w:val="006407C0"/>
    <w:rsid w:val="00641144"/>
    <w:rsid w:val="00641F1D"/>
    <w:rsid w:val="00642EDA"/>
    <w:rsid w:val="00642F00"/>
    <w:rsid w:val="0064384A"/>
    <w:rsid w:val="0064417E"/>
    <w:rsid w:val="006446ED"/>
    <w:rsid w:val="006449E2"/>
    <w:rsid w:val="00644B4B"/>
    <w:rsid w:val="00646493"/>
    <w:rsid w:val="006477AD"/>
    <w:rsid w:val="00647D1B"/>
    <w:rsid w:val="00650742"/>
    <w:rsid w:val="00651C4C"/>
    <w:rsid w:val="00651EA8"/>
    <w:rsid w:val="006523E6"/>
    <w:rsid w:val="00652AA7"/>
    <w:rsid w:val="006533D3"/>
    <w:rsid w:val="00653564"/>
    <w:rsid w:val="006537EF"/>
    <w:rsid w:val="00654FEE"/>
    <w:rsid w:val="006550AB"/>
    <w:rsid w:val="00655987"/>
    <w:rsid w:val="0065662A"/>
    <w:rsid w:val="006570C3"/>
    <w:rsid w:val="0066094F"/>
    <w:rsid w:val="00660B0A"/>
    <w:rsid w:val="00660D3F"/>
    <w:rsid w:val="006612F9"/>
    <w:rsid w:val="0066139A"/>
    <w:rsid w:val="00661752"/>
    <w:rsid w:val="00663B4D"/>
    <w:rsid w:val="00663EA3"/>
    <w:rsid w:val="006649F4"/>
    <w:rsid w:val="006672B8"/>
    <w:rsid w:val="006675CE"/>
    <w:rsid w:val="00667E74"/>
    <w:rsid w:val="00670057"/>
    <w:rsid w:val="00670653"/>
    <w:rsid w:val="00670905"/>
    <w:rsid w:val="00670B72"/>
    <w:rsid w:val="00670E80"/>
    <w:rsid w:val="00671047"/>
    <w:rsid w:val="00671247"/>
    <w:rsid w:val="00671664"/>
    <w:rsid w:val="006717B7"/>
    <w:rsid w:val="00671A59"/>
    <w:rsid w:val="00671B83"/>
    <w:rsid w:val="00671C46"/>
    <w:rsid w:val="00671E9D"/>
    <w:rsid w:val="00672806"/>
    <w:rsid w:val="0067332D"/>
    <w:rsid w:val="00673C5E"/>
    <w:rsid w:val="00674537"/>
    <w:rsid w:val="0067472F"/>
    <w:rsid w:val="006754AA"/>
    <w:rsid w:val="00675857"/>
    <w:rsid w:val="00675C91"/>
    <w:rsid w:val="006760EA"/>
    <w:rsid w:val="00676190"/>
    <w:rsid w:val="00676BB3"/>
    <w:rsid w:val="006776E5"/>
    <w:rsid w:val="006778D0"/>
    <w:rsid w:val="00677CB4"/>
    <w:rsid w:val="00677F8D"/>
    <w:rsid w:val="006802B4"/>
    <w:rsid w:val="006811CC"/>
    <w:rsid w:val="00681201"/>
    <w:rsid w:val="006816E3"/>
    <w:rsid w:val="0068182E"/>
    <w:rsid w:val="00682461"/>
    <w:rsid w:val="0068280D"/>
    <w:rsid w:val="00684501"/>
    <w:rsid w:val="00684C22"/>
    <w:rsid w:val="006852F6"/>
    <w:rsid w:val="006854A7"/>
    <w:rsid w:val="006857CF"/>
    <w:rsid w:val="0068609A"/>
    <w:rsid w:val="0068656F"/>
    <w:rsid w:val="00686F5D"/>
    <w:rsid w:val="006879C9"/>
    <w:rsid w:val="0069016A"/>
    <w:rsid w:val="006917F5"/>
    <w:rsid w:val="00692509"/>
    <w:rsid w:val="00692CF5"/>
    <w:rsid w:val="0069643F"/>
    <w:rsid w:val="00696495"/>
    <w:rsid w:val="006965F9"/>
    <w:rsid w:val="006966A2"/>
    <w:rsid w:val="00696C9F"/>
    <w:rsid w:val="006A0B8D"/>
    <w:rsid w:val="006A0EF3"/>
    <w:rsid w:val="006A21AC"/>
    <w:rsid w:val="006A2594"/>
    <w:rsid w:val="006A34B9"/>
    <w:rsid w:val="006A3D3D"/>
    <w:rsid w:val="006A3D66"/>
    <w:rsid w:val="006A4E2A"/>
    <w:rsid w:val="006A5350"/>
    <w:rsid w:val="006A5E21"/>
    <w:rsid w:val="006A6F2B"/>
    <w:rsid w:val="006A7938"/>
    <w:rsid w:val="006B0666"/>
    <w:rsid w:val="006B17E2"/>
    <w:rsid w:val="006B35EB"/>
    <w:rsid w:val="006B3BD3"/>
    <w:rsid w:val="006B4CB2"/>
    <w:rsid w:val="006B56C5"/>
    <w:rsid w:val="006B6B37"/>
    <w:rsid w:val="006B7189"/>
    <w:rsid w:val="006B7912"/>
    <w:rsid w:val="006B7C58"/>
    <w:rsid w:val="006B7D86"/>
    <w:rsid w:val="006C014B"/>
    <w:rsid w:val="006C01C9"/>
    <w:rsid w:val="006C0ADD"/>
    <w:rsid w:val="006C0D76"/>
    <w:rsid w:val="006C1411"/>
    <w:rsid w:val="006C199A"/>
    <w:rsid w:val="006C1EBB"/>
    <w:rsid w:val="006C247A"/>
    <w:rsid w:val="006C263A"/>
    <w:rsid w:val="006C3728"/>
    <w:rsid w:val="006C49CB"/>
    <w:rsid w:val="006C4E05"/>
    <w:rsid w:val="006C5C1D"/>
    <w:rsid w:val="006C6534"/>
    <w:rsid w:val="006D1DFA"/>
    <w:rsid w:val="006D2C16"/>
    <w:rsid w:val="006D2EC2"/>
    <w:rsid w:val="006D3815"/>
    <w:rsid w:val="006D3FC0"/>
    <w:rsid w:val="006D4BB9"/>
    <w:rsid w:val="006D4CAC"/>
    <w:rsid w:val="006D666A"/>
    <w:rsid w:val="006D6869"/>
    <w:rsid w:val="006D74B2"/>
    <w:rsid w:val="006E005E"/>
    <w:rsid w:val="006E05ED"/>
    <w:rsid w:val="006E0B80"/>
    <w:rsid w:val="006E19EE"/>
    <w:rsid w:val="006E2099"/>
    <w:rsid w:val="006E21E1"/>
    <w:rsid w:val="006E2869"/>
    <w:rsid w:val="006E2D6E"/>
    <w:rsid w:val="006E2F57"/>
    <w:rsid w:val="006E3542"/>
    <w:rsid w:val="006E361E"/>
    <w:rsid w:val="006E5C5D"/>
    <w:rsid w:val="006E62A7"/>
    <w:rsid w:val="006E70A3"/>
    <w:rsid w:val="006E714D"/>
    <w:rsid w:val="006E72E1"/>
    <w:rsid w:val="006F0042"/>
    <w:rsid w:val="006F1129"/>
    <w:rsid w:val="006F1AEF"/>
    <w:rsid w:val="006F2256"/>
    <w:rsid w:val="006F3708"/>
    <w:rsid w:val="006F41E4"/>
    <w:rsid w:val="006F4A4C"/>
    <w:rsid w:val="006F4E84"/>
    <w:rsid w:val="006F5801"/>
    <w:rsid w:val="006F5BE5"/>
    <w:rsid w:val="006F5F25"/>
    <w:rsid w:val="006F6091"/>
    <w:rsid w:val="006F62EB"/>
    <w:rsid w:val="006F6884"/>
    <w:rsid w:val="006F6985"/>
    <w:rsid w:val="006F7458"/>
    <w:rsid w:val="006F7713"/>
    <w:rsid w:val="006F779F"/>
    <w:rsid w:val="006F7A0C"/>
    <w:rsid w:val="006F7A8A"/>
    <w:rsid w:val="006F7AB9"/>
    <w:rsid w:val="006F7C82"/>
    <w:rsid w:val="00700C41"/>
    <w:rsid w:val="00701339"/>
    <w:rsid w:val="00701A53"/>
    <w:rsid w:val="007022EC"/>
    <w:rsid w:val="00702507"/>
    <w:rsid w:val="00703CFD"/>
    <w:rsid w:val="00704187"/>
    <w:rsid w:val="00704C0C"/>
    <w:rsid w:val="007061F3"/>
    <w:rsid w:val="0070634D"/>
    <w:rsid w:val="007068F1"/>
    <w:rsid w:val="00706CE3"/>
    <w:rsid w:val="0070764D"/>
    <w:rsid w:val="00707E2E"/>
    <w:rsid w:val="00710081"/>
    <w:rsid w:val="00711315"/>
    <w:rsid w:val="00711386"/>
    <w:rsid w:val="00711A81"/>
    <w:rsid w:val="00712136"/>
    <w:rsid w:val="007148D9"/>
    <w:rsid w:val="00715749"/>
    <w:rsid w:val="0071637E"/>
    <w:rsid w:val="007167E3"/>
    <w:rsid w:val="00717639"/>
    <w:rsid w:val="00717818"/>
    <w:rsid w:val="00720449"/>
    <w:rsid w:val="00720E17"/>
    <w:rsid w:val="00721229"/>
    <w:rsid w:val="00721561"/>
    <w:rsid w:val="0072181D"/>
    <w:rsid w:val="007220A2"/>
    <w:rsid w:val="0072299D"/>
    <w:rsid w:val="00723728"/>
    <w:rsid w:val="0072383C"/>
    <w:rsid w:val="007240A2"/>
    <w:rsid w:val="007245BB"/>
    <w:rsid w:val="00726D28"/>
    <w:rsid w:val="007300A2"/>
    <w:rsid w:val="00731DA2"/>
    <w:rsid w:val="007330F6"/>
    <w:rsid w:val="00733F64"/>
    <w:rsid w:val="00734CEC"/>
    <w:rsid w:val="00735C5C"/>
    <w:rsid w:val="007369E2"/>
    <w:rsid w:val="00736FA9"/>
    <w:rsid w:val="0073702F"/>
    <w:rsid w:val="0074149C"/>
    <w:rsid w:val="00743069"/>
    <w:rsid w:val="00743161"/>
    <w:rsid w:val="00743CDA"/>
    <w:rsid w:val="007449D4"/>
    <w:rsid w:val="0074537A"/>
    <w:rsid w:val="007455E1"/>
    <w:rsid w:val="0074636E"/>
    <w:rsid w:val="00746B24"/>
    <w:rsid w:val="007474B0"/>
    <w:rsid w:val="007478AD"/>
    <w:rsid w:val="00750432"/>
    <w:rsid w:val="00751312"/>
    <w:rsid w:val="00751384"/>
    <w:rsid w:val="0075320E"/>
    <w:rsid w:val="007541E6"/>
    <w:rsid w:val="007545E0"/>
    <w:rsid w:val="00755266"/>
    <w:rsid w:val="0075553E"/>
    <w:rsid w:val="00755808"/>
    <w:rsid w:val="00756566"/>
    <w:rsid w:val="00756ACA"/>
    <w:rsid w:val="0075726C"/>
    <w:rsid w:val="0075734A"/>
    <w:rsid w:val="007577BA"/>
    <w:rsid w:val="00757916"/>
    <w:rsid w:val="007601FA"/>
    <w:rsid w:val="007606CB"/>
    <w:rsid w:val="00761EC0"/>
    <w:rsid w:val="00763058"/>
    <w:rsid w:val="00763644"/>
    <w:rsid w:val="007636A4"/>
    <w:rsid w:val="00764596"/>
    <w:rsid w:val="007653A3"/>
    <w:rsid w:val="0076571E"/>
    <w:rsid w:val="00765B0C"/>
    <w:rsid w:val="00765BF4"/>
    <w:rsid w:val="00765E77"/>
    <w:rsid w:val="00766985"/>
    <w:rsid w:val="00771EFF"/>
    <w:rsid w:val="0077212B"/>
    <w:rsid w:val="007724A4"/>
    <w:rsid w:val="0077323B"/>
    <w:rsid w:val="00774E39"/>
    <w:rsid w:val="00775B04"/>
    <w:rsid w:val="00776322"/>
    <w:rsid w:val="007765B1"/>
    <w:rsid w:val="007768E6"/>
    <w:rsid w:val="00776EF1"/>
    <w:rsid w:val="00777BAE"/>
    <w:rsid w:val="00781477"/>
    <w:rsid w:val="00782E67"/>
    <w:rsid w:val="00783129"/>
    <w:rsid w:val="00786C06"/>
    <w:rsid w:val="00787701"/>
    <w:rsid w:val="0078774B"/>
    <w:rsid w:val="00787993"/>
    <w:rsid w:val="00787EC8"/>
    <w:rsid w:val="00790155"/>
    <w:rsid w:val="00790875"/>
    <w:rsid w:val="00791E32"/>
    <w:rsid w:val="00792838"/>
    <w:rsid w:val="00792DD0"/>
    <w:rsid w:val="00793450"/>
    <w:rsid w:val="00793973"/>
    <w:rsid w:val="007939B4"/>
    <w:rsid w:val="00794A63"/>
    <w:rsid w:val="00795717"/>
    <w:rsid w:val="00795AE0"/>
    <w:rsid w:val="00795F48"/>
    <w:rsid w:val="00797FB6"/>
    <w:rsid w:val="007A091E"/>
    <w:rsid w:val="007A10A9"/>
    <w:rsid w:val="007A22CE"/>
    <w:rsid w:val="007A4370"/>
    <w:rsid w:val="007A4927"/>
    <w:rsid w:val="007A4B45"/>
    <w:rsid w:val="007A5DDB"/>
    <w:rsid w:val="007A6751"/>
    <w:rsid w:val="007A6CD0"/>
    <w:rsid w:val="007B05DD"/>
    <w:rsid w:val="007B0B2E"/>
    <w:rsid w:val="007B0D22"/>
    <w:rsid w:val="007B0E45"/>
    <w:rsid w:val="007B0FFE"/>
    <w:rsid w:val="007B1568"/>
    <w:rsid w:val="007B2BCF"/>
    <w:rsid w:val="007B2E71"/>
    <w:rsid w:val="007B3D98"/>
    <w:rsid w:val="007B3F06"/>
    <w:rsid w:val="007B4810"/>
    <w:rsid w:val="007B5AE2"/>
    <w:rsid w:val="007B6C07"/>
    <w:rsid w:val="007B70EF"/>
    <w:rsid w:val="007B7442"/>
    <w:rsid w:val="007B77CB"/>
    <w:rsid w:val="007B79AC"/>
    <w:rsid w:val="007C144C"/>
    <w:rsid w:val="007C1B1A"/>
    <w:rsid w:val="007C2227"/>
    <w:rsid w:val="007C3133"/>
    <w:rsid w:val="007C31F2"/>
    <w:rsid w:val="007C3D3F"/>
    <w:rsid w:val="007C3ED1"/>
    <w:rsid w:val="007C3F5C"/>
    <w:rsid w:val="007C4AB1"/>
    <w:rsid w:val="007C5C2B"/>
    <w:rsid w:val="007C5ECC"/>
    <w:rsid w:val="007C7519"/>
    <w:rsid w:val="007C7740"/>
    <w:rsid w:val="007C7884"/>
    <w:rsid w:val="007C7941"/>
    <w:rsid w:val="007D011B"/>
    <w:rsid w:val="007D1761"/>
    <w:rsid w:val="007D2829"/>
    <w:rsid w:val="007D3B6D"/>
    <w:rsid w:val="007D472D"/>
    <w:rsid w:val="007D4A3A"/>
    <w:rsid w:val="007D60DA"/>
    <w:rsid w:val="007D68AA"/>
    <w:rsid w:val="007D6FFA"/>
    <w:rsid w:val="007D75B0"/>
    <w:rsid w:val="007D7668"/>
    <w:rsid w:val="007E083F"/>
    <w:rsid w:val="007E0C33"/>
    <w:rsid w:val="007E1FDD"/>
    <w:rsid w:val="007E24EE"/>
    <w:rsid w:val="007E26FE"/>
    <w:rsid w:val="007E2C38"/>
    <w:rsid w:val="007E3392"/>
    <w:rsid w:val="007E3F0B"/>
    <w:rsid w:val="007E42F2"/>
    <w:rsid w:val="007E5592"/>
    <w:rsid w:val="007E619A"/>
    <w:rsid w:val="007E670C"/>
    <w:rsid w:val="007E6DED"/>
    <w:rsid w:val="007E7658"/>
    <w:rsid w:val="007F02F6"/>
    <w:rsid w:val="007F0374"/>
    <w:rsid w:val="007F03F0"/>
    <w:rsid w:val="007F0935"/>
    <w:rsid w:val="007F2139"/>
    <w:rsid w:val="007F2982"/>
    <w:rsid w:val="007F2B8B"/>
    <w:rsid w:val="007F2F7A"/>
    <w:rsid w:val="007F3395"/>
    <w:rsid w:val="007F42D6"/>
    <w:rsid w:val="007F53DC"/>
    <w:rsid w:val="007F5CE6"/>
    <w:rsid w:val="007F5D37"/>
    <w:rsid w:val="007F6C48"/>
    <w:rsid w:val="007F6D56"/>
    <w:rsid w:val="007F713D"/>
    <w:rsid w:val="007F7809"/>
    <w:rsid w:val="007F7EBE"/>
    <w:rsid w:val="00800271"/>
    <w:rsid w:val="00800AC7"/>
    <w:rsid w:val="00800B3F"/>
    <w:rsid w:val="00801511"/>
    <w:rsid w:val="0080192F"/>
    <w:rsid w:val="0080221F"/>
    <w:rsid w:val="00803124"/>
    <w:rsid w:val="00803187"/>
    <w:rsid w:val="00803630"/>
    <w:rsid w:val="0080377E"/>
    <w:rsid w:val="00804DB6"/>
    <w:rsid w:val="00805565"/>
    <w:rsid w:val="0080580F"/>
    <w:rsid w:val="00806E2B"/>
    <w:rsid w:val="00807198"/>
    <w:rsid w:val="008071F9"/>
    <w:rsid w:val="008074B4"/>
    <w:rsid w:val="00807C09"/>
    <w:rsid w:val="0081005D"/>
    <w:rsid w:val="008130FD"/>
    <w:rsid w:val="00813194"/>
    <w:rsid w:val="008133BD"/>
    <w:rsid w:val="00813DBB"/>
    <w:rsid w:val="00814120"/>
    <w:rsid w:val="00814E59"/>
    <w:rsid w:val="00814F91"/>
    <w:rsid w:val="00815206"/>
    <w:rsid w:val="00815631"/>
    <w:rsid w:val="00816159"/>
    <w:rsid w:val="0081624C"/>
    <w:rsid w:val="00816789"/>
    <w:rsid w:val="00816821"/>
    <w:rsid w:val="00816BF5"/>
    <w:rsid w:val="00817A30"/>
    <w:rsid w:val="00817EA5"/>
    <w:rsid w:val="00820251"/>
    <w:rsid w:val="00820319"/>
    <w:rsid w:val="0082076B"/>
    <w:rsid w:val="0082090B"/>
    <w:rsid w:val="00820AD4"/>
    <w:rsid w:val="00820F30"/>
    <w:rsid w:val="00821594"/>
    <w:rsid w:val="0082177C"/>
    <w:rsid w:val="00821E42"/>
    <w:rsid w:val="0082264B"/>
    <w:rsid w:val="00822DD3"/>
    <w:rsid w:val="00824753"/>
    <w:rsid w:val="00824BAA"/>
    <w:rsid w:val="00824D54"/>
    <w:rsid w:val="00826756"/>
    <w:rsid w:val="0082683C"/>
    <w:rsid w:val="008270D1"/>
    <w:rsid w:val="008278BF"/>
    <w:rsid w:val="00830099"/>
    <w:rsid w:val="008344D4"/>
    <w:rsid w:val="00834837"/>
    <w:rsid w:val="00834E38"/>
    <w:rsid w:val="008350D3"/>
    <w:rsid w:val="0083587B"/>
    <w:rsid w:val="00835D61"/>
    <w:rsid w:val="008365E2"/>
    <w:rsid w:val="00840627"/>
    <w:rsid w:val="00840BBC"/>
    <w:rsid w:val="00840D18"/>
    <w:rsid w:val="00840EA9"/>
    <w:rsid w:val="00841021"/>
    <w:rsid w:val="00841855"/>
    <w:rsid w:val="00842733"/>
    <w:rsid w:val="00842798"/>
    <w:rsid w:val="008428CF"/>
    <w:rsid w:val="00843371"/>
    <w:rsid w:val="0084488D"/>
    <w:rsid w:val="00846501"/>
    <w:rsid w:val="00847C14"/>
    <w:rsid w:val="00847C9F"/>
    <w:rsid w:val="0085005E"/>
    <w:rsid w:val="00850279"/>
    <w:rsid w:val="008509F5"/>
    <w:rsid w:val="00850B87"/>
    <w:rsid w:val="00850C87"/>
    <w:rsid w:val="00850D43"/>
    <w:rsid w:val="00850E02"/>
    <w:rsid w:val="008510DE"/>
    <w:rsid w:val="00851329"/>
    <w:rsid w:val="0085136F"/>
    <w:rsid w:val="008513D7"/>
    <w:rsid w:val="00851A2D"/>
    <w:rsid w:val="00852414"/>
    <w:rsid w:val="0085268C"/>
    <w:rsid w:val="008528A7"/>
    <w:rsid w:val="00852A49"/>
    <w:rsid w:val="00852DCC"/>
    <w:rsid w:val="00852F81"/>
    <w:rsid w:val="00854A13"/>
    <w:rsid w:val="00854D43"/>
    <w:rsid w:val="00855360"/>
    <w:rsid w:val="00855DDB"/>
    <w:rsid w:val="00856DD4"/>
    <w:rsid w:val="00856DDC"/>
    <w:rsid w:val="00856F75"/>
    <w:rsid w:val="00857031"/>
    <w:rsid w:val="00857A70"/>
    <w:rsid w:val="00857DA4"/>
    <w:rsid w:val="00860563"/>
    <w:rsid w:val="008622CF"/>
    <w:rsid w:val="00862C51"/>
    <w:rsid w:val="008630CC"/>
    <w:rsid w:val="00863321"/>
    <w:rsid w:val="0086338F"/>
    <w:rsid w:val="00863DB9"/>
    <w:rsid w:val="00864159"/>
    <w:rsid w:val="00864201"/>
    <w:rsid w:val="00864CCF"/>
    <w:rsid w:val="008651D1"/>
    <w:rsid w:val="00866144"/>
    <w:rsid w:val="008662BB"/>
    <w:rsid w:val="00870B05"/>
    <w:rsid w:val="00872684"/>
    <w:rsid w:val="008728C6"/>
    <w:rsid w:val="00872D69"/>
    <w:rsid w:val="00873055"/>
    <w:rsid w:val="008732E9"/>
    <w:rsid w:val="00873DB8"/>
    <w:rsid w:val="0087404D"/>
    <w:rsid w:val="0087540E"/>
    <w:rsid w:val="00875E20"/>
    <w:rsid w:val="00875E61"/>
    <w:rsid w:val="008762AD"/>
    <w:rsid w:val="008763DC"/>
    <w:rsid w:val="00876BE8"/>
    <w:rsid w:val="00876C11"/>
    <w:rsid w:val="00876C59"/>
    <w:rsid w:val="008771E2"/>
    <w:rsid w:val="00880684"/>
    <w:rsid w:val="0088075E"/>
    <w:rsid w:val="00880C75"/>
    <w:rsid w:val="0088193A"/>
    <w:rsid w:val="00881999"/>
    <w:rsid w:val="00881BD4"/>
    <w:rsid w:val="008840E1"/>
    <w:rsid w:val="008847F8"/>
    <w:rsid w:val="00885C64"/>
    <w:rsid w:val="008862B3"/>
    <w:rsid w:val="00887E96"/>
    <w:rsid w:val="00890189"/>
    <w:rsid w:val="0089062C"/>
    <w:rsid w:val="00890881"/>
    <w:rsid w:val="00891C78"/>
    <w:rsid w:val="0089285F"/>
    <w:rsid w:val="008932B5"/>
    <w:rsid w:val="0089484F"/>
    <w:rsid w:val="008952A3"/>
    <w:rsid w:val="008970A9"/>
    <w:rsid w:val="008975A4"/>
    <w:rsid w:val="00897C0F"/>
    <w:rsid w:val="008A2BA3"/>
    <w:rsid w:val="008A2D94"/>
    <w:rsid w:val="008A3965"/>
    <w:rsid w:val="008A3F44"/>
    <w:rsid w:val="008A437A"/>
    <w:rsid w:val="008A4F36"/>
    <w:rsid w:val="008A5284"/>
    <w:rsid w:val="008A560A"/>
    <w:rsid w:val="008A66B6"/>
    <w:rsid w:val="008A6CFE"/>
    <w:rsid w:val="008A748B"/>
    <w:rsid w:val="008A7548"/>
    <w:rsid w:val="008A771F"/>
    <w:rsid w:val="008A7C7E"/>
    <w:rsid w:val="008B02B9"/>
    <w:rsid w:val="008B102C"/>
    <w:rsid w:val="008B1594"/>
    <w:rsid w:val="008B1D5E"/>
    <w:rsid w:val="008B342E"/>
    <w:rsid w:val="008B3A6E"/>
    <w:rsid w:val="008B50E8"/>
    <w:rsid w:val="008B53A4"/>
    <w:rsid w:val="008B7952"/>
    <w:rsid w:val="008C0255"/>
    <w:rsid w:val="008C1842"/>
    <w:rsid w:val="008C2BAC"/>
    <w:rsid w:val="008C2DB0"/>
    <w:rsid w:val="008C43C4"/>
    <w:rsid w:val="008C525A"/>
    <w:rsid w:val="008C5464"/>
    <w:rsid w:val="008C638B"/>
    <w:rsid w:val="008C63EE"/>
    <w:rsid w:val="008C67F0"/>
    <w:rsid w:val="008C715D"/>
    <w:rsid w:val="008C7773"/>
    <w:rsid w:val="008C79EE"/>
    <w:rsid w:val="008C7EC6"/>
    <w:rsid w:val="008D0396"/>
    <w:rsid w:val="008D043E"/>
    <w:rsid w:val="008D0B54"/>
    <w:rsid w:val="008D0B5F"/>
    <w:rsid w:val="008D3E7B"/>
    <w:rsid w:val="008D48ED"/>
    <w:rsid w:val="008D4DDA"/>
    <w:rsid w:val="008D537D"/>
    <w:rsid w:val="008D58F0"/>
    <w:rsid w:val="008D5ADD"/>
    <w:rsid w:val="008D7B4E"/>
    <w:rsid w:val="008D7E86"/>
    <w:rsid w:val="008E1F7C"/>
    <w:rsid w:val="008E29DA"/>
    <w:rsid w:val="008E2F5B"/>
    <w:rsid w:val="008E323C"/>
    <w:rsid w:val="008E38C8"/>
    <w:rsid w:val="008E39F3"/>
    <w:rsid w:val="008E3BB8"/>
    <w:rsid w:val="008E3D6D"/>
    <w:rsid w:val="008E480A"/>
    <w:rsid w:val="008E6C67"/>
    <w:rsid w:val="008F0206"/>
    <w:rsid w:val="008F10AF"/>
    <w:rsid w:val="008F13A8"/>
    <w:rsid w:val="008F1C6A"/>
    <w:rsid w:val="008F1DFF"/>
    <w:rsid w:val="008F201C"/>
    <w:rsid w:val="008F2139"/>
    <w:rsid w:val="008F32F0"/>
    <w:rsid w:val="008F4704"/>
    <w:rsid w:val="008F499E"/>
    <w:rsid w:val="008F5C91"/>
    <w:rsid w:val="008F6489"/>
    <w:rsid w:val="008F6B07"/>
    <w:rsid w:val="008F6DF7"/>
    <w:rsid w:val="008F6E9E"/>
    <w:rsid w:val="008F74D8"/>
    <w:rsid w:val="00900223"/>
    <w:rsid w:val="009004A7"/>
    <w:rsid w:val="00900B8E"/>
    <w:rsid w:val="00900DB5"/>
    <w:rsid w:val="009025FA"/>
    <w:rsid w:val="00902D9C"/>
    <w:rsid w:val="00902DDD"/>
    <w:rsid w:val="0090342E"/>
    <w:rsid w:val="009039F5"/>
    <w:rsid w:val="00906039"/>
    <w:rsid w:val="00906BC6"/>
    <w:rsid w:val="009072A6"/>
    <w:rsid w:val="0090798C"/>
    <w:rsid w:val="00907D32"/>
    <w:rsid w:val="00910099"/>
    <w:rsid w:val="009100AB"/>
    <w:rsid w:val="009117E6"/>
    <w:rsid w:val="00911BAE"/>
    <w:rsid w:val="00911EFF"/>
    <w:rsid w:val="009123C7"/>
    <w:rsid w:val="00912D09"/>
    <w:rsid w:val="00912F34"/>
    <w:rsid w:val="0091318F"/>
    <w:rsid w:val="00914344"/>
    <w:rsid w:val="00914C33"/>
    <w:rsid w:val="00914D32"/>
    <w:rsid w:val="00914D6E"/>
    <w:rsid w:val="009156A9"/>
    <w:rsid w:val="00915B89"/>
    <w:rsid w:val="00915DE3"/>
    <w:rsid w:val="00916194"/>
    <w:rsid w:val="00916CBB"/>
    <w:rsid w:val="00916F92"/>
    <w:rsid w:val="00916FEE"/>
    <w:rsid w:val="00917AC3"/>
    <w:rsid w:val="0092077F"/>
    <w:rsid w:val="00920AEF"/>
    <w:rsid w:val="0092192C"/>
    <w:rsid w:val="00921FF3"/>
    <w:rsid w:val="0092205A"/>
    <w:rsid w:val="009221B6"/>
    <w:rsid w:val="0092568E"/>
    <w:rsid w:val="0092715B"/>
    <w:rsid w:val="00927F98"/>
    <w:rsid w:val="00930143"/>
    <w:rsid w:val="00930532"/>
    <w:rsid w:val="00930DDA"/>
    <w:rsid w:val="009317C1"/>
    <w:rsid w:val="00931C21"/>
    <w:rsid w:val="00931D16"/>
    <w:rsid w:val="00933897"/>
    <w:rsid w:val="0093408C"/>
    <w:rsid w:val="00934C4F"/>
    <w:rsid w:val="00934C7C"/>
    <w:rsid w:val="00934CD0"/>
    <w:rsid w:val="0093565E"/>
    <w:rsid w:val="00935A2A"/>
    <w:rsid w:val="00936C7B"/>
    <w:rsid w:val="00936DD9"/>
    <w:rsid w:val="009370C9"/>
    <w:rsid w:val="009373AB"/>
    <w:rsid w:val="0093782A"/>
    <w:rsid w:val="00937FB5"/>
    <w:rsid w:val="0094106E"/>
    <w:rsid w:val="00941203"/>
    <w:rsid w:val="0094123C"/>
    <w:rsid w:val="009416A5"/>
    <w:rsid w:val="009416FD"/>
    <w:rsid w:val="00941873"/>
    <w:rsid w:val="009422C6"/>
    <w:rsid w:val="00942552"/>
    <w:rsid w:val="009429B2"/>
    <w:rsid w:val="00943054"/>
    <w:rsid w:val="00943793"/>
    <w:rsid w:val="00943976"/>
    <w:rsid w:val="00943C57"/>
    <w:rsid w:val="00944242"/>
    <w:rsid w:val="0094452B"/>
    <w:rsid w:val="0094534A"/>
    <w:rsid w:val="00945B69"/>
    <w:rsid w:val="00946A13"/>
    <w:rsid w:val="00946AA1"/>
    <w:rsid w:val="00947247"/>
    <w:rsid w:val="00947439"/>
    <w:rsid w:val="00947494"/>
    <w:rsid w:val="009479AF"/>
    <w:rsid w:val="00947F03"/>
    <w:rsid w:val="0095149E"/>
    <w:rsid w:val="009536DC"/>
    <w:rsid w:val="00953DEF"/>
    <w:rsid w:val="00955043"/>
    <w:rsid w:val="00955983"/>
    <w:rsid w:val="0095678F"/>
    <w:rsid w:val="00957863"/>
    <w:rsid w:val="009578FB"/>
    <w:rsid w:val="00957A1A"/>
    <w:rsid w:val="00957D1C"/>
    <w:rsid w:val="00960F33"/>
    <w:rsid w:val="0096169C"/>
    <w:rsid w:val="0096241C"/>
    <w:rsid w:val="00962D2F"/>
    <w:rsid w:val="00963D6F"/>
    <w:rsid w:val="00963FE2"/>
    <w:rsid w:val="0096459D"/>
    <w:rsid w:val="0096650E"/>
    <w:rsid w:val="00970119"/>
    <w:rsid w:val="009708DE"/>
    <w:rsid w:val="009715D7"/>
    <w:rsid w:val="00971920"/>
    <w:rsid w:val="009726B7"/>
    <w:rsid w:val="00972949"/>
    <w:rsid w:val="00972FBE"/>
    <w:rsid w:val="009730C8"/>
    <w:rsid w:val="00974F02"/>
    <w:rsid w:val="009755D9"/>
    <w:rsid w:val="009757D2"/>
    <w:rsid w:val="00976B96"/>
    <w:rsid w:val="009770BE"/>
    <w:rsid w:val="00977675"/>
    <w:rsid w:val="00977BC3"/>
    <w:rsid w:val="00980047"/>
    <w:rsid w:val="00981080"/>
    <w:rsid w:val="00981339"/>
    <w:rsid w:val="00981496"/>
    <w:rsid w:val="00981507"/>
    <w:rsid w:val="009825BC"/>
    <w:rsid w:val="00983207"/>
    <w:rsid w:val="00983A94"/>
    <w:rsid w:val="00983CC4"/>
    <w:rsid w:val="009842B3"/>
    <w:rsid w:val="0098445A"/>
    <w:rsid w:val="00984856"/>
    <w:rsid w:val="00984B2B"/>
    <w:rsid w:val="0098527C"/>
    <w:rsid w:val="009852BA"/>
    <w:rsid w:val="0098543A"/>
    <w:rsid w:val="00985499"/>
    <w:rsid w:val="00985E39"/>
    <w:rsid w:val="0098605A"/>
    <w:rsid w:val="00986728"/>
    <w:rsid w:val="00987467"/>
    <w:rsid w:val="00990B8E"/>
    <w:rsid w:val="00992112"/>
    <w:rsid w:val="009922D4"/>
    <w:rsid w:val="009935AF"/>
    <w:rsid w:val="009949A8"/>
    <w:rsid w:val="0099507A"/>
    <w:rsid w:val="00996475"/>
    <w:rsid w:val="00996EF1"/>
    <w:rsid w:val="00996FD1"/>
    <w:rsid w:val="00997227"/>
    <w:rsid w:val="0099752D"/>
    <w:rsid w:val="00997A06"/>
    <w:rsid w:val="00997C30"/>
    <w:rsid w:val="00997CB6"/>
    <w:rsid w:val="009A03DA"/>
    <w:rsid w:val="009A057F"/>
    <w:rsid w:val="009A0B47"/>
    <w:rsid w:val="009A0EF3"/>
    <w:rsid w:val="009A112C"/>
    <w:rsid w:val="009A1D0D"/>
    <w:rsid w:val="009A1DFE"/>
    <w:rsid w:val="009A2012"/>
    <w:rsid w:val="009A21F4"/>
    <w:rsid w:val="009A2814"/>
    <w:rsid w:val="009A34C3"/>
    <w:rsid w:val="009A36A4"/>
    <w:rsid w:val="009A4733"/>
    <w:rsid w:val="009A4F9C"/>
    <w:rsid w:val="009A7227"/>
    <w:rsid w:val="009B0525"/>
    <w:rsid w:val="009B1681"/>
    <w:rsid w:val="009B172E"/>
    <w:rsid w:val="009B1C3A"/>
    <w:rsid w:val="009B1F90"/>
    <w:rsid w:val="009B4C93"/>
    <w:rsid w:val="009B4EB6"/>
    <w:rsid w:val="009B5B91"/>
    <w:rsid w:val="009B6403"/>
    <w:rsid w:val="009B6F27"/>
    <w:rsid w:val="009B744D"/>
    <w:rsid w:val="009B757A"/>
    <w:rsid w:val="009C04ED"/>
    <w:rsid w:val="009C098D"/>
    <w:rsid w:val="009C15CB"/>
    <w:rsid w:val="009C1DAF"/>
    <w:rsid w:val="009C3030"/>
    <w:rsid w:val="009C314B"/>
    <w:rsid w:val="009C316F"/>
    <w:rsid w:val="009C3806"/>
    <w:rsid w:val="009C39A6"/>
    <w:rsid w:val="009C452B"/>
    <w:rsid w:val="009C4B92"/>
    <w:rsid w:val="009C4D7E"/>
    <w:rsid w:val="009C4FF7"/>
    <w:rsid w:val="009C5634"/>
    <w:rsid w:val="009C65DF"/>
    <w:rsid w:val="009C660A"/>
    <w:rsid w:val="009C770C"/>
    <w:rsid w:val="009D1018"/>
    <w:rsid w:val="009D11B8"/>
    <w:rsid w:val="009D141E"/>
    <w:rsid w:val="009D20A1"/>
    <w:rsid w:val="009D2265"/>
    <w:rsid w:val="009D24B2"/>
    <w:rsid w:val="009D27EC"/>
    <w:rsid w:val="009D2DFA"/>
    <w:rsid w:val="009D3603"/>
    <w:rsid w:val="009D3790"/>
    <w:rsid w:val="009D3898"/>
    <w:rsid w:val="009D3B6F"/>
    <w:rsid w:val="009D3D9B"/>
    <w:rsid w:val="009D525C"/>
    <w:rsid w:val="009D541C"/>
    <w:rsid w:val="009D5A60"/>
    <w:rsid w:val="009D5FBF"/>
    <w:rsid w:val="009D686D"/>
    <w:rsid w:val="009D6BFC"/>
    <w:rsid w:val="009D73C2"/>
    <w:rsid w:val="009D7AD0"/>
    <w:rsid w:val="009E0209"/>
    <w:rsid w:val="009E1933"/>
    <w:rsid w:val="009E1C7A"/>
    <w:rsid w:val="009E3E1D"/>
    <w:rsid w:val="009E4692"/>
    <w:rsid w:val="009E4BA8"/>
    <w:rsid w:val="009E4C93"/>
    <w:rsid w:val="009E56BD"/>
    <w:rsid w:val="009E5D5F"/>
    <w:rsid w:val="009E614B"/>
    <w:rsid w:val="009E654C"/>
    <w:rsid w:val="009E6B4A"/>
    <w:rsid w:val="009E6FF4"/>
    <w:rsid w:val="009E72CB"/>
    <w:rsid w:val="009E7795"/>
    <w:rsid w:val="009F180C"/>
    <w:rsid w:val="009F1F6D"/>
    <w:rsid w:val="009F202D"/>
    <w:rsid w:val="009F2DA1"/>
    <w:rsid w:val="009F3B33"/>
    <w:rsid w:val="009F404F"/>
    <w:rsid w:val="009F42EB"/>
    <w:rsid w:val="009F5A2C"/>
    <w:rsid w:val="009F6D48"/>
    <w:rsid w:val="009F7785"/>
    <w:rsid w:val="009F7845"/>
    <w:rsid w:val="00A0007C"/>
    <w:rsid w:val="00A00A9E"/>
    <w:rsid w:val="00A00D78"/>
    <w:rsid w:val="00A00EDC"/>
    <w:rsid w:val="00A01113"/>
    <w:rsid w:val="00A01F22"/>
    <w:rsid w:val="00A021AA"/>
    <w:rsid w:val="00A02A84"/>
    <w:rsid w:val="00A03850"/>
    <w:rsid w:val="00A03ECC"/>
    <w:rsid w:val="00A04A5E"/>
    <w:rsid w:val="00A0500F"/>
    <w:rsid w:val="00A06821"/>
    <w:rsid w:val="00A06FC1"/>
    <w:rsid w:val="00A10612"/>
    <w:rsid w:val="00A11045"/>
    <w:rsid w:val="00A1138A"/>
    <w:rsid w:val="00A11FFC"/>
    <w:rsid w:val="00A12357"/>
    <w:rsid w:val="00A123FC"/>
    <w:rsid w:val="00A12553"/>
    <w:rsid w:val="00A12B7E"/>
    <w:rsid w:val="00A144ED"/>
    <w:rsid w:val="00A14622"/>
    <w:rsid w:val="00A14A25"/>
    <w:rsid w:val="00A1580F"/>
    <w:rsid w:val="00A15832"/>
    <w:rsid w:val="00A16363"/>
    <w:rsid w:val="00A1717E"/>
    <w:rsid w:val="00A17FA9"/>
    <w:rsid w:val="00A20900"/>
    <w:rsid w:val="00A20D78"/>
    <w:rsid w:val="00A20FED"/>
    <w:rsid w:val="00A21923"/>
    <w:rsid w:val="00A21DD3"/>
    <w:rsid w:val="00A22587"/>
    <w:rsid w:val="00A23066"/>
    <w:rsid w:val="00A23325"/>
    <w:rsid w:val="00A23507"/>
    <w:rsid w:val="00A24265"/>
    <w:rsid w:val="00A247B2"/>
    <w:rsid w:val="00A25521"/>
    <w:rsid w:val="00A2580A"/>
    <w:rsid w:val="00A25B0B"/>
    <w:rsid w:val="00A27C76"/>
    <w:rsid w:val="00A27EB6"/>
    <w:rsid w:val="00A307B8"/>
    <w:rsid w:val="00A30BD7"/>
    <w:rsid w:val="00A312E1"/>
    <w:rsid w:val="00A3148C"/>
    <w:rsid w:val="00A32022"/>
    <w:rsid w:val="00A3231E"/>
    <w:rsid w:val="00A32A1E"/>
    <w:rsid w:val="00A32D1A"/>
    <w:rsid w:val="00A32FA0"/>
    <w:rsid w:val="00A33681"/>
    <w:rsid w:val="00A3377A"/>
    <w:rsid w:val="00A33E87"/>
    <w:rsid w:val="00A35584"/>
    <w:rsid w:val="00A35E94"/>
    <w:rsid w:val="00A35FB7"/>
    <w:rsid w:val="00A36140"/>
    <w:rsid w:val="00A3686E"/>
    <w:rsid w:val="00A371BF"/>
    <w:rsid w:val="00A376CB"/>
    <w:rsid w:val="00A40013"/>
    <w:rsid w:val="00A406B4"/>
    <w:rsid w:val="00A417A7"/>
    <w:rsid w:val="00A41A16"/>
    <w:rsid w:val="00A43E33"/>
    <w:rsid w:val="00A43EE0"/>
    <w:rsid w:val="00A441A1"/>
    <w:rsid w:val="00A44613"/>
    <w:rsid w:val="00A447E0"/>
    <w:rsid w:val="00A44A55"/>
    <w:rsid w:val="00A44A98"/>
    <w:rsid w:val="00A4596A"/>
    <w:rsid w:val="00A45D1D"/>
    <w:rsid w:val="00A464B9"/>
    <w:rsid w:val="00A46B18"/>
    <w:rsid w:val="00A46B2D"/>
    <w:rsid w:val="00A4743F"/>
    <w:rsid w:val="00A51230"/>
    <w:rsid w:val="00A517CC"/>
    <w:rsid w:val="00A51F3E"/>
    <w:rsid w:val="00A5252D"/>
    <w:rsid w:val="00A53C3E"/>
    <w:rsid w:val="00A55498"/>
    <w:rsid w:val="00A5615B"/>
    <w:rsid w:val="00A56338"/>
    <w:rsid w:val="00A56512"/>
    <w:rsid w:val="00A56B00"/>
    <w:rsid w:val="00A56FA7"/>
    <w:rsid w:val="00A57779"/>
    <w:rsid w:val="00A60BBD"/>
    <w:rsid w:val="00A610C5"/>
    <w:rsid w:val="00A61487"/>
    <w:rsid w:val="00A622B9"/>
    <w:rsid w:val="00A62964"/>
    <w:rsid w:val="00A6358D"/>
    <w:rsid w:val="00A636BE"/>
    <w:rsid w:val="00A63CD4"/>
    <w:rsid w:val="00A64AD5"/>
    <w:rsid w:val="00A655A5"/>
    <w:rsid w:val="00A65DFC"/>
    <w:rsid w:val="00A66A46"/>
    <w:rsid w:val="00A66C75"/>
    <w:rsid w:val="00A66E2F"/>
    <w:rsid w:val="00A66E35"/>
    <w:rsid w:val="00A66E66"/>
    <w:rsid w:val="00A67434"/>
    <w:rsid w:val="00A67DF0"/>
    <w:rsid w:val="00A67EBC"/>
    <w:rsid w:val="00A7006C"/>
    <w:rsid w:val="00A700EA"/>
    <w:rsid w:val="00A70107"/>
    <w:rsid w:val="00A71117"/>
    <w:rsid w:val="00A7167D"/>
    <w:rsid w:val="00A72353"/>
    <w:rsid w:val="00A734D1"/>
    <w:rsid w:val="00A73DE4"/>
    <w:rsid w:val="00A73F42"/>
    <w:rsid w:val="00A76D2E"/>
    <w:rsid w:val="00A77839"/>
    <w:rsid w:val="00A800B4"/>
    <w:rsid w:val="00A8019D"/>
    <w:rsid w:val="00A80201"/>
    <w:rsid w:val="00A80628"/>
    <w:rsid w:val="00A808D4"/>
    <w:rsid w:val="00A80B57"/>
    <w:rsid w:val="00A82F67"/>
    <w:rsid w:val="00A83494"/>
    <w:rsid w:val="00A840F7"/>
    <w:rsid w:val="00A84203"/>
    <w:rsid w:val="00A84575"/>
    <w:rsid w:val="00A8473C"/>
    <w:rsid w:val="00A84EB5"/>
    <w:rsid w:val="00A85896"/>
    <w:rsid w:val="00A87CDC"/>
    <w:rsid w:val="00A90599"/>
    <w:rsid w:val="00A906FE"/>
    <w:rsid w:val="00A90965"/>
    <w:rsid w:val="00A909BA"/>
    <w:rsid w:val="00A92B4F"/>
    <w:rsid w:val="00A92EA2"/>
    <w:rsid w:val="00A9349F"/>
    <w:rsid w:val="00A93A69"/>
    <w:rsid w:val="00A93F42"/>
    <w:rsid w:val="00A95545"/>
    <w:rsid w:val="00A97049"/>
    <w:rsid w:val="00A9744B"/>
    <w:rsid w:val="00AA0243"/>
    <w:rsid w:val="00AA031D"/>
    <w:rsid w:val="00AA0F93"/>
    <w:rsid w:val="00AA197E"/>
    <w:rsid w:val="00AA2959"/>
    <w:rsid w:val="00AA2E02"/>
    <w:rsid w:val="00AA2EC9"/>
    <w:rsid w:val="00AA2F65"/>
    <w:rsid w:val="00AA3597"/>
    <w:rsid w:val="00AA3F3D"/>
    <w:rsid w:val="00AA4279"/>
    <w:rsid w:val="00AA483C"/>
    <w:rsid w:val="00AA4DDB"/>
    <w:rsid w:val="00AA512E"/>
    <w:rsid w:val="00AA578D"/>
    <w:rsid w:val="00AA5802"/>
    <w:rsid w:val="00AA6095"/>
    <w:rsid w:val="00AA624F"/>
    <w:rsid w:val="00AA633E"/>
    <w:rsid w:val="00AA6B29"/>
    <w:rsid w:val="00AA7E24"/>
    <w:rsid w:val="00AB0327"/>
    <w:rsid w:val="00AB191F"/>
    <w:rsid w:val="00AB29C0"/>
    <w:rsid w:val="00AB2BD2"/>
    <w:rsid w:val="00AB2F5C"/>
    <w:rsid w:val="00AB387E"/>
    <w:rsid w:val="00AB3D35"/>
    <w:rsid w:val="00AB4A88"/>
    <w:rsid w:val="00AB5794"/>
    <w:rsid w:val="00AB597C"/>
    <w:rsid w:val="00AB5B5F"/>
    <w:rsid w:val="00AB6677"/>
    <w:rsid w:val="00AC0D85"/>
    <w:rsid w:val="00AC17C9"/>
    <w:rsid w:val="00AC25E2"/>
    <w:rsid w:val="00AC3B44"/>
    <w:rsid w:val="00AC3E14"/>
    <w:rsid w:val="00AC44CE"/>
    <w:rsid w:val="00AC4A72"/>
    <w:rsid w:val="00AC4F0D"/>
    <w:rsid w:val="00AC4FA2"/>
    <w:rsid w:val="00AC54FA"/>
    <w:rsid w:val="00AC6917"/>
    <w:rsid w:val="00AC6973"/>
    <w:rsid w:val="00AC72AB"/>
    <w:rsid w:val="00AC741F"/>
    <w:rsid w:val="00AC7490"/>
    <w:rsid w:val="00AC7612"/>
    <w:rsid w:val="00AD0580"/>
    <w:rsid w:val="00AD07E6"/>
    <w:rsid w:val="00AD0ABB"/>
    <w:rsid w:val="00AD0E49"/>
    <w:rsid w:val="00AD1E22"/>
    <w:rsid w:val="00AD2BD8"/>
    <w:rsid w:val="00AD3082"/>
    <w:rsid w:val="00AD45F0"/>
    <w:rsid w:val="00AD4AC4"/>
    <w:rsid w:val="00AD4AE7"/>
    <w:rsid w:val="00AD4BAB"/>
    <w:rsid w:val="00AD53F7"/>
    <w:rsid w:val="00AD6053"/>
    <w:rsid w:val="00AD60EE"/>
    <w:rsid w:val="00AD64A0"/>
    <w:rsid w:val="00AD675E"/>
    <w:rsid w:val="00AD6B00"/>
    <w:rsid w:val="00AD71D9"/>
    <w:rsid w:val="00AE16B9"/>
    <w:rsid w:val="00AE22CA"/>
    <w:rsid w:val="00AE23BE"/>
    <w:rsid w:val="00AE24BE"/>
    <w:rsid w:val="00AE30B5"/>
    <w:rsid w:val="00AE38E8"/>
    <w:rsid w:val="00AE3A57"/>
    <w:rsid w:val="00AE4441"/>
    <w:rsid w:val="00AE45CF"/>
    <w:rsid w:val="00AE4822"/>
    <w:rsid w:val="00AE493B"/>
    <w:rsid w:val="00AE5899"/>
    <w:rsid w:val="00AE6A81"/>
    <w:rsid w:val="00AE759D"/>
    <w:rsid w:val="00AE7DBB"/>
    <w:rsid w:val="00AF144E"/>
    <w:rsid w:val="00AF4361"/>
    <w:rsid w:val="00AF4B98"/>
    <w:rsid w:val="00AF5396"/>
    <w:rsid w:val="00AF58FB"/>
    <w:rsid w:val="00AF68A7"/>
    <w:rsid w:val="00AF76F1"/>
    <w:rsid w:val="00B00CEC"/>
    <w:rsid w:val="00B01754"/>
    <w:rsid w:val="00B02122"/>
    <w:rsid w:val="00B021AA"/>
    <w:rsid w:val="00B02412"/>
    <w:rsid w:val="00B02D7F"/>
    <w:rsid w:val="00B03382"/>
    <w:rsid w:val="00B03BA9"/>
    <w:rsid w:val="00B04269"/>
    <w:rsid w:val="00B0431C"/>
    <w:rsid w:val="00B0474C"/>
    <w:rsid w:val="00B04ADB"/>
    <w:rsid w:val="00B04C06"/>
    <w:rsid w:val="00B07256"/>
    <w:rsid w:val="00B072A0"/>
    <w:rsid w:val="00B074BE"/>
    <w:rsid w:val="00B07CB8"/>
    <w:rsid w:val="00B07CDB"/>
    <w:rsid w:val="00B1057B"/>
    <w:rsid w:val="00B11012"/>
    <w:rsid w:val="00B119FB"/>
    <w:rsid w:val="00B12018"/>
    <w:rsid w:val="00B12182"/>
    <w:rsid w:val="00B1309B"/>
    <w:rsid w:val="00B141A4"/>
    <w:rsid w:val="00B14763"/>
    <w:rsid w:val="00B15045"/>
    <w:rsid w:val="00B15586"/>
    <w:rsid w:val="00B16207"/>
    <w:rsid w:val="00B17FC4"/>
    <w:rsid w:val="00B2010D"/>
    <w:rsid w:val="00B207C4"/>
    <w:rsid w:val="00B20CD6"/>
    <w:rsid w:val="00B210EA"/>
    <w:rsid w:val="00B214C0"/>
    <w:rsid w:val="00B218A6"/>
    <w:rsid w:val="00B22212"/>
    <w:rsid w:val="00B22BCF"/>
    <w:rsid w:val="00B23163"/>
    <w:rsid w:val="00B23948"/>
    <w:rsid w:val="00B23D78"/>
    <w:rsid w:val="00B23E65"/>
    <w:rsid w:val="00B24421"/>
    <w:rsid w:val="00B249E9"/>
    <w:rsid w:val="00B24A0D"/>
    <w:rsid w:val="00B25D32"/>
    <w:rsid w:val="00B262DE"/>
    <w:rsid w:val="00B2631D"/>
    <w:rsid w:val="00B26947"/>
    <w:rsid w:val="00B26A9F"/>
    <w:rsid w:val="00B26B00"/>
    <w:rsid w:val="00B274B8"/>
    <w:rsid w:val="00B300C0"/>
    <w:rsid w:val="00B30696"/>
    <w:rsid w:val="00B317A1"/>
    <w:rsid w:val="00B321A9"/>
    <w:rsid w:val="00B33240"/>
    <w:rsid w:val="00B33D1A"/>
    <w:rsid w:val="00B33E8C"/>
    <w:rsid w:val="00B34456"/>
    <w:rsid w:val="00B345B1"/>
    <w:rsid w:val="00B35E6C"/>
    <w:rsid w:val="00B36772"/>
    <w:rsid w:val="00B40A6B"/>
    <w:rsid w:val="00B40E73"/>
    <w:rsid w:val="00B4113B"/>
    <w:rsid w:val="00B4216B"/>
    <w:rsid w:val="00B421A3"/>
    <w:rsid w:val="00B42A28"/>
    <w:rsid w:val="00B42B29"/>
    <w:rsid w:val="00B4327E"/>
    <w:rsid w:val="00B43366"/>
    <w:rsid w:val="00B436C0"/>
    <w:rsid w:val="00B43787"/>
    <w:rsid w:val="00B44716"/>
    <w:rsid w:val="00B448DE"/>
    <w:rsid w:val="00B44AF4"/>
    <w:rsid w:val="00B44B0D"/>
    <w:rsid w:val="00B45354"/>
    <w:rsid w:val="00B456DA"/>
    <w:rsid w:val="00B47555"/>
    <w:rsid w:val="00B501AF"/>
    <w:rsid w:val="00B50237"/>
    <w:rsid w:val="00B50307"/>
    <w:rsid w:val="00B50796"/>
    <w:rsid w:val="00B50987"/>
    <w:rsid w:val="00B50AEF"/>
    <w:rsid w:val="00B51E09"/>
    <w:rsid w:val="00B51E99"/>
    <w:rsid w:val="00B52217"/>
    <w:rsid w:val="00B5292C"/>
    <w:rsid w:val="00B529D6"/>
    <w:rsid w:val="00B52B9F"/>
    <w:rsid w:val="00B52DFF"/>
    <w:rsid w:val="00B53214"/>
    <w:rsid w:val="00B532B2"/>
    <w:rsid w:val="00B53B1E"/>
    <w:rsid w:val="00B53D77"/>
    <w:rsid w:val="00B54066"/>
    <w:rsid w:val="00B55CE5"/>
    <w:rsid w:val="00B56A20"/>
    <w:rsid w:val="00B56DEE"/>
    <w:rsid w:val="00B577A9"/>
    <w:rsid w:val="00B57CD8"/>
    <w:rsid w:val="00B60640"/>
    <w:rsid w:val="00B60C52"/>
    <w:rsid w:val="00B6140D"/>
    <w:rsid w:val="00B6154C"/>
    <w:rsid w:val="00B61793"/>
    <w:rsid w:val="00B61CDE"/>
    <w:rsid w:val="00B62BBB"/>
    <w:rsid w:val="00B62BD2"/>
    <w:rsid w:val="00B6385A"/>
    <w:rsid w:val="00B63CDF"/>
    <w:rsid w:val="00B64E70"/>
    <w:rsid w:val="00B6503F"/>
    <w:rsid w:val="00B655A0"/>
    <w:rsid w:val="00B655AF"/>
    <w:rsid w:val="00B6569F"/>
    <w:rsid w:val="00B663F7"/>
    <w:rsid w:val="00B66B8F"/>
    <w:rsid w:val="00B67414"/>
    <w:rsid w:val="00B701C1"/>
    <w:rsid w:val="00B70F40"/>
    <w:rsid w:val="00B71EA5"/>
    <w:rsid w:val="00B725D5"/>
    <w:rsid w:val="00B74266"/>
    <w:rsid w:val="00B742B3"/>
    <w:rsid w:val="00B745C1"/>
    <w:rsid w:val="00B75D3D"/>
    <w:rsid w:val="00B76DDA"/>
    <w:rsid w:val="00B772BD"/>
    <w:rsid w:val="00B77CFA"/>
    <w:rsid w:val="00B8027B"/>
    <w:rsid w:val="00B8170E"/>
    <w:rsid w:val="00B81B19"/>
    <w:rsid w:val="00B822A5"/>
    <w:rsid w:val="00B8246A"/>
    <w:rsid w:val="00B831DC"/>
    <w:rsid w:val="00B83281"/>
    <w:rsid w:val="00B834FD"/>
    <w:rsid w:val="00B83CBD"/>
    <w:rsid w:val="00B8411C"/>
    <w:rsid w:val="00B842C2"/>
    <w:rsid w:val="00B847E6"/>
    <w:rsid w:val="00B85359"/>
    <w:rsid w:val="00B8555B"/>
    <w:rsid w:val="00B86575"/>
    <w:rsid w:val="00B86B82"/>
    <w:rsid w:val="00B906D5"/>
    <w:rsid w:val="00B910CD"/>
    <w:rsid w:val="00B92195"/>
    <w:rsid w:val="00B9248E"/>
    <w:rsid w:val="00B92A09"/>
    <w:rsid w:val="00B93156"/>
    <w:rsid w:val="00B935D8"/>
    <w:rsid w:val="00B9393E"/>
    <w:rsid w:val="00B93E3F"/>
    <w:rsid w:val="00B963BC"/>
    <w:rsid w:val="00B969B5"/>
    <w:rsid w:val="00B96C4B"/>
    <w:rsid w:val="00B96CF3"/>
    <w:rsid w:val="00B9778D"/>
    <w:rsid w:val="00BA09D5"/>
    <w:rsid w:val="00BA1109"/>
    <w:rsid w:val="00BA1B14"/>
    <w:rsid w:val="00BA222D"/>
    <w:rsid w:val="00BA2896"/>
    <w:rsid w:val="00BA294D"/>
    <w:rsid w:val="00BA2A93"/>
    <w:rsid w:val="00BA3F9D"/>
    <w:rsid w:val="00BA42E1"/>
    <w:rsid w:val="00BA47D5"/>
    <w:rsid w:val="00BA4C6C"/>
    <w:rsid w:val="00BA6256"/>
    <w:rsid w:val="00BA6293"/>
    <w:rsid w:val="00BA6535"/>
    <w:rsid w:val="00BA6D99"/>
    <w:rsid w:val="00BA6ED7"/>
    <w:rsid w:val="00BA7F2B"/>
    <w:rsid w:val="00BB186C"/>
    <w:rsid w:val="00BB1E43"/>
    <w:rsid w:val="00BB2374"/>
    <w:rsid w:val="00BB2D33"/>
    <w:rsid w:val="00BB348B"/>
    <w:rsid w:val="00BB358F"/>
    <w:rsid w:val="00BB3FA9"/>
    <w:rsid w:val="00BB4D76"/>
    <w:rsid w:val="00BB54B7"/>
    <w:rsid w:val="00BB5950"/>
    <w:rsid w:val="00BB6E0B"/>
    <w:rsid w:val="00BB7285"/>
    <w:rsid w:val="00BB73AF"/>
    <w:rsid w:val="00BB7E35"/>
    <w:rsid w:val="00BC1EC6"/>
    <w:rsid w:val="00BC2928"/>
    <w:rsid w:val="00BC2E48"/>
    <w:rsid w:val="00BC5C56"/>
    <w:rsid w:val="00BC6149"/>
    <w:rsid w:val="00BC74A1"/>
    <w:rsid w:val="00BC75E7"/>
    <w:rsid w:val="00BD02B2"/>
    <w:rsid w:val="00BD0621"/>
    <w:rsid w:val="00BD09EA"/>
    <w:rsid w:val="00BD1977"/>
    <w:rsid w:val="00BD2336"/>
    <w:rsid w:val="00BD2587"/>
    <w:rsid w:val="00BD2EFD"/>
    <w:rsid w:val="00BD3B3D"/>
    <w:rsid w:val="00BD3C2D"/>
    <w:rsid w:val="00BD411A"/>
    <w:rsid w:val="00BD44D7"/>
    <w:rsid w:val="00BD58DA"/>
    <w:rsid w:val="00BD5A2E"/>
    <w:rsid w:val="00BD61C9"/>
    <w:rsid w:val="00BD636B"/>
    <w:rsid w:val="00BD6CBA"/>
    <w:rsid w:val="00BE0365"/>
    <w:rsid w:val="00BE0D24"/>
    <w:rsid w:val="00BE166E"/>
    <w:rsid w:val="00BE1F52"/>
    <w:rsid w:val="00BE27C1"/>
    <w:rsid w:val="00BE27D8"/>
    <w:rsid w:val="00BE281C"/>
    <w:rsid w:val="00BE2997"/>
    <w:rsid w:val="00BE3156"/>
    <w:rsid w:val="00BE33BA"/>
    <w:rsid w:val="00BE33CE"/>
    <w:rsid w:val="00BE3B4F"/>
    <w:rsid w:val="00BE3FCC"/>
    <w:rsid w:val="00BE4412"/>
    <w:rsid w:val="00BE6F4D"/>
    <w:rsid w:val="00BE7C2B"/>
    <w:rsid w:val="00BE7C76"/>
    <w:rsid w:val="00BF0126"/>
    <w:rsid w:val="00BF0181"/>
    <w:rsid w:val="00BF08E7"/>
    <w:rsid w:val="00BF0DFD"/>
    <w:rsid w:val="00BF1C58"/>
    <w:rsid w:val="00BF1EB6"/>
    <w:rsid w:val="00BF35AF"/>
    <w:rsid w:val="00BF3E83"/>
    <w:rsid w:val="00BF47D0"/>
    <w:rsid w:val="00BF4902"/>
    <w:rsid w:val="00BF4C08"/>
    <w:rsid w:val="00BF5CBA"/>
    <w:rsid w:val="00BF6923"/>
    <w:rsid w:val="00BF6961"/>
    <w:rsid w:val="00BF6A60"/>
    <w:rsid w:val="00BF70B0"/>
    <w:rsid w:val="00BF786C"/>
    <w:rsid w:val="00C00372"/>
    <w:rsid w:val="00C01612"/>
    <w:rsid w:val="00C01C0C"/>
    <w:rsid w:val="00C01EF7"/>
    <w:rsid w:val="00C021F6"/>
    <w:rsid w:val="00C02801"/>
    <w:rsid w:val="00C04787"/>
    <w:rsid w:val="00C04FDA"/>
    <w:rsid w:val="00C06F1A"/>
    <w:rsid w:val="00C104E0"/>
    <w:rsid w:val="00C117F4"/>
    <w:rsid w:val="00C1182D"/>
    <w:rsid w:val="00C11BC4"/>
    <w:rsid w:val="00C11FA1"/>
    <w:rsid w:val="00C11FA4"/>
    <w:rsid w:val="00C126C1"/>
    <w:rsid w:val="00C17E4D"/>
    <w:rsid w:val="00C17FAB"/>
    <w:rsid w:val="00C20D26"/>
    <w:rsid w:val="00C20D30"/>
    <w:rsid w:val="00C22271"/>
    <w:rsid w:val="00C22D34"/>
    <w:rsid w:val="00C22FD9"/>
    <w:rsid w:val="00C2309D"/>
    <w:rsid w:val="00C24EA4"/>
    <w:rsid w:val="00C250D0"/>
    <w:rsid w:val="00C25AAD"/>
    <w:rsid w:val="00C25EA5"/>
    <w:rsid w:val="00C2718A"/>
    <w:rsid w:val="00C31179"/>
    <w:rsid w:val="00C3143B"/>
    <w:rsid w:val="00C33508"/>
    <w:rsid w:val="00C33E38"/>
    <w:rsid w:val="00C34326"/>
    <w:rsid w:val="00C34828"/>
    <w:rsid w:val="00C359ED"/>
    <w:rsid w:val="00C35D9E"/>
    <w:rsid w:val="00C36D0E"/>
    <w:rsid w:val="00C371BC"/>
    <w:rsid w:val="00C37C8C"/>
    <w:rsid w:val="00C37E9D"/>
    <w:rsid w:val="00C37F92"/>
    <w:rsid w:val="00C410CF"/>
    <w:rsid w:val="00C4116F"/>
    <w:rsid w:val="00C41456"/>
    <w:rsid w:val="00C41CA2"/>
    <w:rsid w:val="00C424EE"/>
    <w:rsid w:val="00C429AE"/>
    <w:rsid w:val="00C429DD"/>
    <w:rsid w:val="00C4303B"/>
    <w:rsid w:val="00C43BF7"/>
    <w:rsid w:val="00C44799"/>
    <w:rsid w:val="00C45A06"/>
    <w:rsid w:val="00C45E1F"/>
    <w:rsid w:val="00C45F2D"/>
    <w:rsid w:val="00C463B8"/>
    <w:rsid w:val="00C47C16"/>
    <w:rsid w:val="00C50E7F"/>
    <w:rsid w:val="00C5104F"/>
    <w:rsid w:val="00C512D2"/>
    <w:rsid w:val="00C51429"/>
    <w:rsid w:val="00C51E29"/>
    <w:rsid w:val="00C53973"/>
    <w:rsid w:val="00C53E31"/>
    <w:rsid w:val="00C543F7"/>
    <w:rsid w:val="00C54BB7"/>
    <w:rsid w:val="00C55013"/>
    <w:rsid w:val="00C55905"/>
    <w:rsid w:val="00C566C3"/>
    <w:rsid w:val="00C5695C"/>
    <w:rsid w:val="00C56F6C"/>
    <w:rsid w:val="00C57314"/>
    <w:rsid w:val="00C576E7"/>
    <w:rsid w:val="00C57A18"/>
    <w:rsid w:val="00C608C8"/>
    <w:rsid w:val="00C6091E"/>
    <w:rsid w:val="00C6122B"/>
    <w:rsid w:val="00C61E2A"/>
    <w:rsid w:val="00C63C05"/>
    <w:rsid w:val="00C63CF4"/>
    <w:rsid w:val="00C63E58"/>
    <w:rsid w:val="00C65176"/>
    <w:rsid w:val="00C65205"/>
    <w:rsid w:val="00C6549C"/>
    <w:rsid w:val="00C6600B"/>
    <w:rsid w:val="00C66441"/>
    <w:rsid w:val="00C66503"/>
    <w:rsid w:val="00C66EC4"/>
    <w:rsid w:val="00C66FB2"/>
    <w:rsid w:val="00C67C99"/>
    <w:rsid w:val="00C70B89"/>
    <w:rsid w:val="00C712BF"/>
    <w:rsid w:val="00C713A9"/>
    <w:rsid w:val="00C717E3"/>
    <w:rsid w:val="00C71E77"/>
    <w:rsid w:val="00C72A50"/>
    <w:rsid w:val="00C72D77"/>
    <w:rsid w:val="00C73987"/>
    <w:rsid w:val="00C743E0"/>
    <w:rsid w:val="00C7446D"/>
    <w:rsid w:val="00C764BE"/>
    <w:rsid w:val="00C764E5"/>
    <w:rsid w:val="00C76D71"/>
    <w:rsid w:val="00C77DD3"/>
    <w:rsid w:val="00C8278E"/>
    <w:rsid w:val="00C827CD"/>
    <w:rsid w:val="00C83D1A"/>
    <w:rsid w:val="00C84045"/>
    <w:rsid w:val="00C84FA2"/>
    <w:rsid w:val="00C85606"/>
    <w:rsid w:val="00C85BF2"/>
    <w:rsid w:val="00C85E3C"/>
    <w:rsid w:val="00C87032"/>
    <w:rsid w:val="00C87263"/>
    <w:rsid w:val="00C87D30"/>
    <w:rsid w:val="00C908F9"/>
    <w:rsid w:val="00C9109F"/>
    <w:rsid w:val="00C91498"/>
    <w:rsid w:val="00C914F1"/>
    <w:rsid w:val="00C92065"/>
    <w:rsid w:val="00C923C6"/>
    <w:rsid w:val="00C92899"/>
    <w:rsid w:val="00C938E1"/>
    <w:rsid w:val="00C93B8B"/>
    <w:rsid w:val="00C943F0"/>
    <w:rsid w:val="00C951CC"/>
    <w:rsid w:val="00C95499"/>
    <w:rsid w:val="00C95BAF"/>
    <w:rsid w:val="00C96453"/>
    <w:rsid w:val="00C96DC4"/>
    <w:rsid w:val="00CA0142"/>
    <w:rsid w:val="00CA09EF"/>
    <w:rsid w:val="00CA16D9"/>
    <w:rsid w:val="00CA2104"/>
    <w:rsid w:val="00CA30DC"/>
    <w:rsid w:val="00CA3B83"/>
    <w:rsid w:val="00CA47A9"/>
    <w:rsid w:val="00CA4C5B"/>
    <w:rsid w:val="00CA5480"/>
    <w:rsid w:val="00CA6BA7"/>
    <w:rsid w:val="00CA6D65"/>
    <w:rsid w:val="00CA7498"/>
    <w:rsid w:val="00CA75EC"/>
    <w:rsid w:val="00CA7B40"/>
    <w:rsid w:val="00CB0120"/>
    <w:rsid w:val="00CB0933"/>
    <w:rsid w:val="00CB1ED7"/>
    <w:rsid w:val="00CB2166"/>
    <w:rsid w:val="00CB270A"/>
    <w:rsid w:val="00CB340B"/>
    <w:rsid w:val="00CB5C32"/>
    <w:rsid w:val="00CB621B"/>
    <w:rsid w:val="00CB678F"/>
    <w:rsid w:val="00CB67EF"/>
    <w:rsid w:val="00CB7107"/>
    <w:rsid w:val="00CB74F9"/>
    <w:rsid w:val="00CB7A82"/>
    <w:rsid w:val="00CB7B30"/>
    <w:rsid w:val="00CB7D8C"/>
    <w:rsid w:val="00CC07B8"/>
    <w:rsid w:val="00CC185A"/>
    <w:rsid w:val="00CC1F98"/>
    <w:rsid w:val="00CC28C4"/>
    <w:rsid w:val="00CC36AC"/>
    <w:rsid w:val="00CC3767"/>
    <w:rsid w:val="00CC4C2D"/>
    <w:rsid w:val="00CC4C62"/>
    <w:rsid w:val="00CC56B2"/>
    <w:rsid w:val="00CC66D0"/>
    <w:rsid w:val="00CC69D1"/>
    <w:rsid w:val="00CC7686"/>
    <w:rsid w:val="00CC788E"/>
    <w:rsid w:val="00CC7BCF"/>
    <w:rsid w:val="00CD0946"/>
    <w:rsid w:val="00CD0B5A"/>
    <w:rsid w:val="00CD1CDC"/>
    <w:rsid w:val="00CD2C53"/>
    <w:rsid w:val="00CD2CC9"/>
    <w:rsid w:val="00CD3351"/>
    <w:rsid w:val="00CD3B02"/>
    <w:rsid w:val="00CD3C44"/>
    <w:rsid w:val="00CD3D96"/>
    <w:rsid w:val="00CD3E8C"/>
    <w:rsid w:val="00CD4F77"/>
    <w:rsid w:val="00CD53A2"/>
    <w:rsid w:val="00CD540C"/>
    <w:rsid w:val="00CD5AB5"/>
    <w:rsid w:val="00CD628C"/>
    <w:rsid w:val="00CD6B72"/>
    <w:rsid w:val="00CD6EB7"/>
    <w:rsid w:val="00CE01BD"/>
    <w:rsid w:val="00CE04B4"/>
    <w:rsid w:val="00CE071C"/>
    <w:rsid w:val="00CE097B"/>
    <w:rsid w:val="00CE0A35"/>
    <w:rsid w:val="00CE1E9B"/>
    <w:rsid w:val="00CE26B4"/>
    <w:rsid w:val="00CE26CD"/>
    <w:rsid w:val="00CE43C6"/>
    <w:rsid w:val="00CE4F10"/>
    <w:rsid w:val="00CE549B"/>
    <w:rsid w:val="00CE59AF"/>
    <w:rsid w:val="00CE5F0D"/>
    <w:rsid w:val="00CE612F"/>
    <w:rsid w:val="00CE6AED"/>
    <w:rsid w:val="00CE6F82"/>
    <w:rsid w:val="00CE73A4"/>
    <w:rsid w:val="00CE7C40"/>
    <w:rsid w:val="00CE7E91"/>
    <w:rsid w:val="00CF0485"/>
    <w:rsid w:val="00CF1021"/>
    <w:rsid w:val="00CF121B"/>
    <w:rsid w:val="00CF179E"/>
    <w:rsid w:val="00CF1B4A"/>
    <w:rsid w:val="00CF1F8E"/>
    <w:rsid w:val="00CF2B52"/>
    <w:rsid w:val="00CF36DC"/>
    <w:rsid w:val="00CF3A92"/>
    <w:rsid w:val="00CF3D50"/>
    <w:rsid w:val="00CF439F"/>
    <w:rsid w:val="00CF5E13"/>
    <w:rsid w:val="00CF6082"/>
    <w:rsid w:val="00CF66FB"/>
    <w:rsid w:val="00CF72AE"/>
    <w:rsid w:val="00CF7D4D"/>
    <w:rsid w:val="00D01E63"/>
    <w:rsid w:val="00D0282A"/>
    <w:rsid w:val="00D0395B"/>
    <w:rsid w:val="00D04587"/>
    <w:rsid w:val="00D04FF2"/>
    <w:rsid w:val="00D0539C"/>
    <w:rsid w:val="00D06113"/>
    <w:rsid w:val="00D06949"/>
    <w:rsid w:val="00D11969"/>
    <w:rsid w:val="00D12003"/>
    <w:rsid w:val="00D122EA"/>
    <w:rsid w:val="00D13354"/>
    <w:rsid w:val="00D14150"/>
    <w:rsid w:val="00D14A2D"/>
    <w:rsid w:val="00D154C4"/>
    <w:rsid w:val="00D174F9"/>
    <w:rsid w:val="00D17F46"/>
    <w:rsid w:val="00D17F5E"/>
    <w:rsid w:val="00D2023E"/>
    <w:rsid w:val="00D2068C"/>
    <w:rsid w:val="00D20B1E"/>
    <w:rsid w:val="00D20B87"/>
    <w:rsid w:val="00D20F82"/>
    <w:rsid w:val="00D21234"/>
    <w:rsid w:val="00D21A73"/>
    <w:rsid w:val="00D225EE"/>
    <w:rsid w:val="00D23EAE"/>
    <w:rsid w:val="00D247C8"/>
    <w:rsid w:val="00D25687"/>
    <w:rsid w:val="00D256D6"/>
    <w:rsid w:val="00D2570C"/>
    <w:rsid w:val="00D26393"/>
    <w:rsid w:val="00D27704"/>
    <w:rsid w:val="00D27C1B"/>
    <w:rsid w:val="00D30D55"/>
    <w:rsid w:val="00D3166E"/>
    <w:rsid w:val="00D318E1"/>
    <w:rsid w:val="00D323CF"/>
    <w:rsid w:val="00D32BBB"/>
    <w:rsid w:val="00D33ADB"/>
    <w:rsid w:val="00D33D77"/>
    <w:rsid w:val="00D349AA"/>
    <w:rsid w:val="00D370B6"/>
    <w:rsid w:val="00D37E2A"/>
    <w:rsid w:val="00D37FE0"/>
    <w:rsid w:val="00D4087A"/>
    <w:rsid w:val="00D41628"/>
    <w:rsid w:val="00D41CA0"/>
    <w:rsid w:val="00D41CB4"/>
    <w:rsid w:val="00D41FDB"/>
    <w:rsid w:val="00D422BA"/>
    <w:rsid w:val="00D42C7D"/>
    <w:rsid w:val="00D42FAA"/>
    <w:rsid w:val="00D42FE3"/>
    <w:rsid w:val="00D43BF5"/>
    <w:rsid w:val="00D43DAC"/>
    <w:rsid w:val="00D43FEF"/>
    <w:rsid w:val="00D44251"/>
    <w:rsid w:val="00D44D85"/>
    <w:rsid w:val="00D44DA9"/>
    <w:rsid w:val="00D4575B"/>
    <w:rsid w:val="00D45C80"/>
    <w:rsid w:val="00D45D20"/>
    <w:rsid w:val="00D4665C"/>
    <w:rsid w:val="00D46759"/>
    <w:rsid w:val="00D467A6"/>
    <w:rsid w:val="00D46FCB"/>
    <w:rsid w:val="00D47623"/>
    <w:rsid w:val="00D525F2"/>
    <w:rsid w:val="00D52700"/>
    <w:rsid w:val="00D5447E"/>
    <w:rsid w:val="00D55792"/>
    <w:rsid w:val="00D55C64"/>
    <w:rsid w:val="00D560BC"/>
    <w:rsid w:val="00D56557"/>
    <w:rsid w:val="00D56FE1"/>
    <w:rsid w:val="00D5737B"/>
    <w:rsid w:val="00D574E9"/>
    <w:rsid w:val="00D57C72"/>
    <w:rsid w:val="00D600C3"/>
    <w:rsid w:val="00D6098B"/>
    <w:rsid w:val="00D609CD"/>
    <w:rsid w:val="00D6113D"/>
    <w:rsid w:val="00D614F5"/>
    <w:rsid w:val="00D620BC"/>
    <w:rsid w:val="00D621D1"/>
    <w:rsid w:val="00D6239E"/>
    <w:rsid w:val="00D63894"/>
    <w:rsid w:val="00D64352"/>
    <w:rsid w:val="00D65165"/>
    <w:rsid w:val="00D659E9"/>
    <w:rsid w:val="00D65F5F"/>
    <w:rsid w:val="00D661A7"/>
    <w:rsid w:val="00D66550"/>
    <w:rsid w:val="00D666D7"/>
    <w:rsid w:val="00D66C48"/>
    <w:rsid w:val="00D66DDB"/>
    <w:rsid w:val="00D67E27"/>
    <w:rsid w:val="00D7059B"/>
    <w:rsid w:val="00D70847"/>
    <w:rsid w:val="00D71778"/>
    <w:rsid w:val="00D719E9"/>
    <w:rsid w:val="00D71B36"/>
    <w:rsid w:val="00D72A59"/>
    <w:rsid w:val="00D72AF9"/>
    <w:rsid w:val="00D730FD"/>
    <w:rsid w:val="00D73591"/>
    <w:rsid w:val="00D737DB"/>
    <w:rsid w:val="00D73BCC"/>
    <w:rsid w:val="00D7525D"/>
    <w:rsid w:val="00D75D14"/>
    <w:rsid w:val="00D75E75"/>
    <w:rsid w:val="00D76533"/>
    <w:rsid w:val="00D76C7F"/>
    <w:rsid w:val="00D77265"/>
    <w:rsid w:val="00D77BCD"/>
    <w:rsid w:val="00D80E5C"/>
    <w:rsid w:val="00D81942"/>
    <w:rsid w:val="00D81B63"/>
    <w:rsid w:val="00D830CB"/>
    <w:rsid w:val="00D83681"/>
    <w:rsid w:val="00D836EC"/>
    <w:rsid w:val="00D83E54"/>
    <w:rsid w:val="00D84823"/>
    <w:rsid w:val="00D8632E"/>
    <w:rsid w:val="00D87D0B"/>
    <w:rsid w:val="00D87EBD"/>
    <w:rsid w:val="00D90E7A"/>
    <w:rsid w:val="00D91CC4"/>
    <w:rsid w:val="00D92751"/>
    <w:rsid w:val="00D92C78"/>
    <w:rsid w:val="00D92F64"/>
    <w:rsid w:val="00D9338D"/>
    <w:rsid w:val="00D9455C"/>
    <w:rsid w:val="00D96461"/>
    <w:rsid w:val="00D966AE"/>
    <w:rsid w:val="00D97164"/>
    <w:rsid w:val="00D97287"/>
    <w:rsid w:val="00DA0380"/>
    <w:rsid w:val="00DA124F"/>
    <w:rsid w:val="00DA1CBF"/>
    <w:rsid w:val="00DA1EF8"/>
    <w:rsid w:val="00DA2073"/>
    <w:rsid w:val="00DA23B9"/>
    <w:rsid w:val="00DA28AE"/>
    <w:rsid w:val="00DA32ED"/>
    <w:rsid w:val="00DA4CED"/>
    <w:rsid w:val="00DA58A1"/>
    <w:rsid w:val="00DA60E1"/>
    <w:rsid w:val="00DA6492"/>
    <w:rsid w:val="00DA6FAA"/>
    <w:rsid w:val="00DA71EE"/>
    <w:rsid w:val="00DA7730"/>
    <w:rsid w:val="00DB01B5"/>
    <w:rsid w:val="00DB08F4"/>
    <w:rsid w:val="00DB09E7"/>
    <w:rsid w:val="00DB1868"/>
    <w:rsid w:val="00DB18CA"/>
    <w:rsid w:val="00DB4678"/>
    <w:rsid w:val="00DB5294"/>
    <w:rsid w:val="00DB53E7"/>
    <w:rsid w:val="00DB5A8E"/>
    <w:rsid w:val="00DB61F2"/>
    <w:rsid w:val="00DB62C8"/>
    <w:rsid w:val="00DB6668"/>
    <w:rsid w:val="00DC0994"/>
    <w:rsid w:val="00DC0DC4"/>
    <w:rsid w:val="00DC1818"/>
    <w:rsid w:val="00DC222B"/>
    <w:rsid w:val="00DC2547"/>
    <w:rsid w:val="00DC2923"/>
    <w:rsid w:val="00DC39AE"/>
    <w:rsid w:val="00DC3DBA"/>
    <w:rsid w:val="00DC4498"/>
    <w:rsid w:val="00DC4650"/>
    <w:rsid w:val="00DC4D11"/>
    <w:rsid w:val="00DC6156"/>
    <w:rsid w:val="00DC61E2"/>
    <w:rsid w:val="00DC687B"/>
    <w:rsid w:val="00DC69D8"/>
    <w:rsid w:val="00DC6A24"/>
    <w:rsid w:val="00DC74CE"/>
    <w:rsid w:val="00DC7646"/>
    <w:rsid w:val="00DD0132"/>
    <w:rsid w:val="00DD0BAE"/>
    <w:rsid w:val="00DD1374"/>
    <w:rsid w:val="00DD19F2"/>
    <w:rsid w:val="00DD1A54"/>
    <w:rsid w:val="00DD1F6C"/>
    <w:rsid w:val="00DD31B6"/>
    <w:rsid w:val="00DD335C"/>
    <w:rsid w:val="00DD3C20"/>
    <w:rsid w:val="00DD4922"/>
    <w:rsid w:val="00DD49D5"/>
    <w:rsid w:val="00DD514A"/>
    <w:rsid w:val="00DD5AFC"/>
    <w:rsid w:val="00DD63E7"/>
    <w:rsid w:val="00DD6568"/>
    <w:rsid w:val="00DD663E"/>
    <w:rsid w:val="00DD6C45"/>
    <w:rsid w:val="00DD74D9"/>
    <w:rsid w:val="00DE0901"/>
    <w:rsid w:val="00DE0B83"/>
    <w:rsid w:val="00DE10FD"/>
    <w:rsid w:val="00DE2062"/>
    <w:rsid w:val="00DE27F3"/>
    <w:rsid w:val="00DE2C2E"/>
    <w:rsid w:val="00DE2FE3"/>
    <w:rsid w:val="00DE3893"/>
    <w:rsid w:val="00DE5A29"/>
    <w:rsid w:val="00DE62A5"/>
    <w:rsid w:val="00DE639F"/>
    <w:rsid w:val="00DE6F56"/>
    <w:rsid w:val="00DE7139"/>
    <w:rsid w:val="00DF0568"/>
    <w:rsid w:val="00DF1488"/>
    <w:rsid w:val="00DF1E35"/>
    <w:rsid w:val="00DF2091"/>
    <w:rsid w:val="00DF2411"/>
    <w:rsid w:val="00DF3D5D"/>
    <w:rsid w:val="00DF4C5B"/>
    <w:rsid w:val="00DF4DB4"/>
    <w:rsid w:val="00DF666C"/>
    <w:rsid w:val="00DF66C1"/>
    <w:rsid w:val="00DF750C"/>
    <w:rsid w:val="00DF785C"/>
    <w:rsid w:val="00E00E31"/>
    <w:rsid w:val="00E00F7D"/>
    <w:rsid w:val="00E0102C"/>
    <w:rsid w:val="00E01EB1"/>
    <w:rsid w:val="00E02C88"/>
    <w:rsid w:val="00E03E9C"/>
    <w:rsid w:val="00E04190"/>
    <w:rsid w:val="00E055E4"/>
    <w:rsid w:val="00E06ACB"/>
    <w:rsid w:val="00E07212"/>
    <w:rsid w:val="00E07726"/>
    <w:rsid w:val="00E1059E"/>
    <w:rsid w:val="00E10781"/>
    <w:rsid w:val="00E1080B"/>
    <w:rsid w:val="00E10997"/>
    <w:rsid w:val="00E10AAE"/>
    <w:rsid w:val="00E11031"/>
    <w:rsid w:val="00E113F1"/>
    <w:rsid w:val="00E11686"/>
    <w:rsid w:val="00E11A19"/>
    <w:rsid w:val="00E11B38"/>
    <w:rsid w:val="00E1300D"/>
    <w:rsid w:val="00E146D0"/>
    <w:rsid w:val="00E14EC0"/>
    <w:rsid w:val="00E1526E"/>
    <w:rsid w:val="00E167DC"/>
    <w:rsid w:val="00E16DD4"/>
    <w:rsid w:val="00E17309"/>
    <w:rsid w:val="00E175AE"/>
    <w:rsid w:val="00E1792B"/>
    <w:rsid w:val="00E20574"/>
    <w:rsid w:val="00E20634"/>
    <w:rsid w:val="00E20DFD"/>
    <w:rsid w:val="00E218B7"/>
    <w:rsid w:val="00E21D4E"/>
    <w:rsid w:val="00E23083"/>
    <w:rsid w:val="00E25047"/>
    <w:rsid w:val="00E25564"/>
    <w:rsid w:val="00E2574B"/>
    <w:rsid w:val="00E31F4E"/>
    <w:rsid w:val="00E32B58"/>
    <w:rsid w:val="00E32D60"/>
    <w:rsid w:val="00E3347F"/>
    <w:rsid w:val="00E33551"/>
    <w:rsid w:val="00E3392E"/>
    <w:rsid w:val="00E3468A"/>
    <w:rsid w:val="00E35516"/>
    <w:rsid w:val="00E35D3A"/>
    <w:rsid w:val="00E35F68"/>
    <w:rsid w:val="00E37362"/>
    <w:rsid w:val="00E403EE"/>
    <w:rsid w:val="00E4070B"/>
    <w:rsid w:val="00E4095C"/>
    <w:rsid w:val="00E413D2"/>
    <w:rsid w:val="00E4219F"/>
    <w:rsid w:val="00E4247F"/>
    <w:rsid w:val="00E44329"/>
    <w:rsid w:val="00E443EF"/>
    <w:rsid w:val="00E44DD7"/>
    <w:rsid w:val="00E450DE"/>
    <w:rsid w:val="00E45ADB"/>
    <w:rsid w:val="00E4608A"/>
    <w:rsid w:val="00E47153"/>
    <w:rsid w:val="00E47411"/>
    <w:rsid w:val="00E5016F"/>
    <w:rsid w:val="00E50233"/>
    <w:rsid w:val="00E502C9"/>
    <w:rsid w:val="00E506FE"/>
    <w:rsid w:val="00E50C9A"/>
    <w:rsid w:val="00E50D21"/>
    <w:rsid w:val="00E51585"/>
    <w:rsid w:val="00E5193E"/>
    <w:rsid w:val="00E51A82"/>
    <w:rsid w:val="00E51E02"/>
    <w:rsid w:val="00E5257E"/>
    <w:rsid w:val="00E52763"/>
    <w:rsid w:val="00E52A51"/>
    <w:rsid w:val="00E533D8"/>
    <w:rsid w:val="00E537B7"/>
    <w:rsid w:val="00E53C79"/>
    <w:rsid w:val="00E5537A"/>
    <w:rsid w:val="00E556E7"/>
    <w:rsid w:val="00E55A2A"/>
    <w:rsid w:val="00E576C9"/>
    <w:rsid w:val="00E57888"/>
    <w:rsid w:val="00E615FB"/>
    <w:rsid w:val="00E61B58"/>
    <w:rsid w:val="00E64820"/>
    <w:rsid w:val="00E64CF3"/>
    <w:rsid w:val="00E65962"/>
    <w:rsid w:val="00E659AA"/>
    <w:rsid w:val="00E6649D"/>
    <w:rsid w:val="00E66D0E"/>
    <w:rsid w:val="00E66FB2"/>
    <w:rsid w:val="00E67050"/>
    <w:rsid w:val="00E67597"/>
    <w:rsid w:val="00E705FA"/>
    <w:rsid w:val="00E70D7D"/>
    <w:rsid w:val="00E71373"/>
    <w:rsid w:val="00E72331"/>
    <w:rsid w:val="00E73466"/>
    <w:rsid w:val="00E73512"/>
    <w:rsid w:val="00E7354C"/>
    <w:rsid w:val="00E739D9"/>
    <w:rsid w:val="00E74C45"/>
    <w:rsid w:val="00E75113"/>
    <w:rsid w:val="00E7572B"/>
    <w:rsid w:val="00E76047"/>
    <w:rsid w:val="00E76967"/>
    <w:rsid w:val="00E76C17"/>
    <w:rsid w:val="00E77D23"/>
    <w:rsid w:val="00E80047"/>
    <w:rsid w:val="00E808EF"/>
    <w:rsid w:val="00E80A4B"/>
    <w:rsid w:val="00E815C4"/>
    <w:rsid w:val="00E827CF"/>
    <w:rsid w:val="00E832D8"/>
    <w:rsid w:val="00E83830"/>
    <w:rsid w:val="00E83FD4"/>
    <w:rsid w:val="00E853D7"/>
    <w:rsid w:val="00E86C47"/>
    <w:rsid w:val="00E86F86"/>
    <w:rsid w:val="00E8701E"/>
    <w:rsid w:val="00E87279"/>
    <w:rsid w:val="00E90B7C"/>
    <w:rsid w:val="00E9170A"/>
    <w:rsid w:val="00E91CE6"/>
    <w:rsid w:val="00E920F9"/>
    <w:rsid w:val="00E924B1"/>
    <w:rsid w:val="00E9270D"/>
    <w:rsid w:val="00E92BDC"/>
    <w:rsid w:val="00E92C20"/>
    <w:rsid w:val="00E9307D"/>
    <w:rsid w:val="00E930FA"/>
    <w:rsid w:val="00E93E60"/>
    <w:rsid w:val="00E94746"/>
    <w:rsid w:val="00E950E5"/>
    <w:rsid w:val="00E95816"/>
    <w:rsid w:val="00E968B4"/>
    <w:rsid w:val="00EA02D0"/>
    <w:rsid w:val="00EA03DD"/>
    <w:rsid w:val="00EA085B"/>
    <w:rsid w:val="00EA09C6"/>
    <w:rsid w:val="00EA0EA6"/>
    <w:rsid w:val="00EA0ED7"/>
    <w:rsid w:val="00EA2F98"/>
    <w:rsid w:val="00EA302D"/>
    <w:rsid w:val="00EA320B"/>
    <w:rsid w:val="00EA37C1"/>
    <w:rsid w:val="00EA40DD"/>
    <w:rsid w:val="00EA422F"/>
    <w:rsid w:val="00EA455C"/>
    <w:rsid w:val="00EA48B6"/>
    <w:rsid w:val="00EA6026"/>
    <w:rsid w:val="00EA6360"/>
    <w:rsid w:val="00EA77A1"/>
    <w:rsid w:val="00EA7811"/>
    <w:rsid w:val="00EA7A6B"/>
    <w:rsid w:val="00EA7EB6"/>
    <w:rsid w:val="00EB260D"/>
    <w:rsid w:val="00EB2780"/>
    <w:rsid w:val="00EB386B"/>
    <w:rsid w:val="00EB39D1"/>
    <w:rsid w:val="00EB3B8A"/>
    <w:rsid w:val="00EB44BC"/>
    <w:rsid w:val="00EB56DA"/>
    <w:rsid w:val="00EB5FD4"/>
    <w:rsid w:val="00EB667A"/>
    <w:rsid w:val="00EB6D70"/>
    <w:rsid w:val="00EB7533"/>
    <w:rsid w:val="00EB79E1"/>
    <w:rsid w:val="00EC109E"/>
    <w:rsid w:val="00EC1368"/>
    <w:rsid w:val="00EC3209"/>
    <w:rsid w:val="00EC342C"/>
    <w:rsid w:val="00EC3A8C"/>
    <w:rsid w:val="00EC47F1"/>
    <w:rsid w:val="00EC4E2C"/>
    <w:rsid w:val="00EC531A"/>
    <w:rsid w:val="00EC5A02"/>
    <w:rsid w:val="00EC66BD"/>
    <w:rsid w:val="00EC6F2E"/>
    <w:rsid w:val="00EC76C1"/>
    <w:rsid w:val="00EC790B"/>
    <w:rsid w:val="00ED0E6A"/>
    <w:rsid w:val="00ED16D0"/>
    <w:rsid w:val="00ED1AD9"/>
    <w:rsid w:val="00ED1B1E"/>
    <w:rsid w:val="00ED36CE"/>
    <w:rsid w:val="00ED4535"/>
    <w:rsid w:val="00ED45DA"/>
    <w:rsid w:val="00ED5085"/>
    <w:rsid w:val="00ED5AE4"/>
    <w:rsid w:val="00ED5B31"/>
    <w:rsid w:val="00ED64FA"/>
    <w:rsid w:val="00ED678C"/>
    <w:rsid w:val="00ED6D49"/>
    <w:rsid w:val="00ED7973"/>
    <w:rsid w:val="00ED7E01"/>
    <w:rsid w:val="00EE0ECB"/>
    <w:rsid w:val="00EE1016"/>
    <w:rsid w:val="00EE10FF"/>
    <w:rsid w:val="00EE1298"/>
    <w:rsid w:val="00EE3A40"/>
    <w:rsid w:val="00EE3B49"/>
    <w:rsid w:val="00EE3D17"/>
    <w:rsid w:val="00EE41B5"/>
    <w:rsid w:val="00EE45C6"/>
    <w:rsid w:val="00EE4C6A"/>
    <w:rsid w:val="00EE6744"/>
    <w:rsid w:val="00EE7063"/>
    <w:rsid w:val="00EF06B9"/>
    <w:rsid w:val="00EF0C78"/>
    <w:rsid w:val="00EF0E74"/>
    <w:rsid w:val="00EF1E51"/>
    <w:rsid w:val="00EF2253"/>
    <w:rsid w:val="00EF23C9"/>
    <w:rsid w:val="00EF25FE"/>
    <w:rsid w:val="00EF3417"/>
    <w:rsid w:val="00EF3942"/>
    <w:rsid w:val="00EF4A45"/>
    <w:rsid w:val="00EF572C"/>
    <w:rsid w:val="00EF72F1"/>
    <w:rsid w:val="00EF7515"/>
    <w:rsid w:val="00EF7671"/>
    <w:rsid w:val="00EF7AA0"/>
    <w:rsid w:val="00F003E6"/>
    <w:rsid w:val="00F005B9"/>
    <w:rsid w:val="00F00E5D"/>
    <w:rsid w:val="00F00E67"/>
    <w:rsid w:val="00F01279"/>
    <w:rsid w:val="00F01ED1"/>
    <w:rsid w:val="00F024C5"/>
    <w:rsid w:val="00F02519"/>
    <w:rsid w:val="00F025E0"/>
    <w:rsid w:val="00F02C9C"/>
    <w:rsid w:val="00F02D10"/>
    <w:rsid w:val="00F0305A"/>
    <w:rsid w:val="00F0365E"/>
    <w:rsid w:val="00F03CB1"/>
    <w:rsid w:val="00F04E29"/>
    <w:rsid w:val="00F053B0"/>
    <w:rsid w:val="00F05B09"/>
    <w:rsid w:val="00F06AC5"/>
    <w:rsid w:val="00F06CDD"/>
    <w:rsid w:val="00F0762C"/>
    <w:rsid w:val="00F1075C"/>
    <w:rsid w:val="00F112CC"/>
    <w:rsid w:val="00F11EFF"/>
    <w:rsid w:val="00F12ADA"/>
    <w:rsid w:val="00F12C5E"/>
    <w:rsid w:val="00F12CE8"/>
    <w:rsid w:val="00F1372E"/>
    <w:rsid w:val="00F13AC5"/>
    <w:rsid w:val="00F1412D"/>
    <w:rsid w:val="00F14409"/>
    <w:rsid w:val="00F1488E"/>
    <w:rsid w:val="00F14BA3"/>
    <w:rsid w:val="00F14C2C"/>
    <w:rsid w:val="00F161C1"/>
    <w:rsid w:val="00F16893"/>
    <w:rsid w:val="00F17046"/>
    <w:rsid w:val="00F17F92"/>
    <w:rsid w:val="00F21E4A"/>
    <w:rsid w:val="00F22DCF"/>
    <w:rsid w:val="00F23B97"/>
    <w:rsid w:val="00F2405E"/>
    <w:rsid w:val="00F24273"/>
    <w:rsid w:val="00F24AAD"/>
    <w:rsid w:val="00F24C7C"/>
    <w:rsid w:val="00F25AE3"/>
    <w:rsid w:val="00F26370"/>
    <w:rsid w:val="00F263A0"/>
    <w:rsid w:val="00F263F6"/>
    <w:rsid w:val="00F2764A"/>
    <w:rsid w:val="00F27853"/>
    <w:rsid w:val="00F27E74"/>
    <w:rsid w:val="00F30DF2"/>
    <w:rsid w:val="00F322E9"/>
    <w:rsid w:val="00F32CCD"/>
    <w:rsid w:val="00F32EE0"/>
    <w:rsid w:val="00F33098"/>
    <w:rsid w:val="00F33445"/>
    <w:rsid w:val="00F33EBE"/>
    <w:rsid w:val="00F34D6A"/>
    <w:rsid w:val="00F34F0B"/>
    <w:rsid w:val="00F350EA"/>
    <w:rsid w:val="00F358FB"/>
    <w:rsid w:val="00F412AD"/>
    <w:rsid w:val="00F41501"/>
    <w:rsid w:val="00F42D4C"/>
    <w:rsid w:val="00F43102"/>
    <w:rsid w:val="00F43A70"/>
    <w:rsid w:val="00F43C10"/>
    <w:rsid w:val="00F44FB4"/>
    <w:rsid w:val="00F45735"/>
    <w:rsid w:val="00F45B8D"/>
    <w:rsid w:val="00F45D79"/>
    <w:rsid w:val="00F46496"/>
    <w:rsid w:val="00F46DF9"/>
    <w:rsid w:val="00F473A1"/>
    <w:rsid w:val="00F51547"/>
    <w:rsid w:val="00F5171A"/>
    <w:rsid w:val="00F52259"/>
    <w:rsid w:val="00F5353E"/>
    <w:rsid w:val="00F53A0D"/>
    <w:rsid w:val="00F555A2"/>
    <w:rsid w:val="00F575BD"/>
    <w:rsid w:val="00F57DC9"/>
    <w:rsid w:val="00F60831"/>
    <w:rsid w:val="00F6086D"/>
    <w:rsid w:val="00F609F9"/>
    <w:rsid w:val="00F6250F"/>
    <w:rsid w:val="00F6276D"/>
    <w:rsid w:val="00F63021"/>
    <w:rsid w:val="00F635AE"/>
    <w:rsid w:val="00F636CB"/>
    <w:rsid w:val="00F646AE"/>
    <w:rsid w:val="00F64BC3"/>
    <w:rsid w:val="00F65A65"/>
    <w:rsid w:val="00F65D53"/>
    <w:rsid w:val="00F660FD"/>
    <w:rsid w:val="00F6611D"/>
    <w:rsid w:val="00F66145"/>
    <w:rsid w:val="00F667FE"/>
    <w:rsid w:val="00F66AB5"/>
    <w:rsid w:val="00F67645"/>
    <w:rsid w:val="00F67948"/>
    <w:rsid w:val="00F70737"/>
    <w:rsid w:val="00F7099A"/>
    <w:rsid w:val="00F70F4A"/>
    <w:rsid w:val="00F71751"/>
    <w:rsid w:val="00F71A88"/>
    <w:rsid w:val="00F71B3B"/>
    <w:rsid w:val="00F71C71"/>
    <w:rsid w:val="00F72A15"/>
    <w:rsid w:val="00F72CDD"/>
    <w:rsid w:val="00F73059"/>
    <w:rsid w:val="00F74396"/>
    <w:rsid w:val="00F75348"/>
    <w:rsid w:val="00F7664A"/>
    <w:rsid w:val="00F767C6"/>
    <w:rsid w:val="00F77656"/>
    <w:rsid w:val="00F77B50"/>
    <w:rsid w:val="00F8035E"/>
    <w:rsid w:val="00F80E75"/>
    <w:rsid w:val="00F813E9"/>
    <w:rsid w:val="00F81E1F"/>
    <w:rsid w:val="00F82829"/>
    <w:rsid w:val="00F82AD9"/>
    <w:rsid w:val="00F82E40"/>
    <w:rsid w:val="00F830C4"/>
    <w:rsid w:val="00F838C7"/>
    <w:rsid w:val="00F839C0"/>
    <w:rsid w:val="00F839C9"/>
    <w:rsid w:val="00F84893"/>
    <w:rsid w:val="00F84EF9"/>
    <w:rsid w:val="00F854D0"/>
    <w:rsid w:val="00F859E1"/>
    <w:rsid w:val="00F85C51"/>
    <w:rsid w:val="00F86488"/>
    <w:rsid w:val="00F86540"/>
    <w:rsid w:val="00F86701"/>
    <w:rsid w:val="00F869C2"/>
    <w:rsid w:val="00F86A3C"/>
    <w:rsid w:val="00F86AAE"/>
    <w:rsid w:val="00F86E35"/>
    <w:rsid w:val="00F873C0"/>
    <w:rsid w:val="00F875C9"/>
    <w:rsid w:val="00F87843"/>
    <w:rsid w:val="00F87CE8"/>
    <w:rsid w:val="00F904F6"/>
    <w:rsid w:val="00F90AC8"/>
    <w:rsid w:val="00F914F6"/>
    <w:rsid w:val="00F91769"/>
    <w:rsid w:val="00F91E6A"/>
    <w:rsid w:val="00F9285E"/>
    <w:rsid w:val="00F9313F"/>
    <w:rsid w:val="00F93528"/>
    <w:rsid w:val="00F94173"/>
    <w:rsid w:val="00F94F16"/>
    <w:rsid w:val="00F95205"/>
    <w:rsid w:val="00F95BA5"/>
    <w:rsid w:val="00F95CFE"/>
    <w:rsid w:val="00F96444"/>
    <w:rsid w:val="00F96CF9"/>
    <w:rsid w:val="00F97022"/>
    <w:rsid w:val="00F970BE"/>
    <w:rsid w:val="00F975C9"/>
    <w:rsid w:val="00FA022D"/>
    <w:rsid w:val="00FA032C"/>
    <w:rsid w:val="00FA0388"/>
    <w:rsid w:val="00FA04F6"/>
    <w:rsid w:val="00FA0760"/>
    <w:rsid w:val="00FA0B69"/>
    <w:rsid w:val="00FA16E6"/>
    <w:rsid w:val="00FA2B1C"/>
    <w:rsid w:val="00FA4142"/>
    <w:rsid w:val="00FA476C"/>
    <w:rsid w:val="00FA47E4"/>
    <w:rsid w:val="00FA73EF"/>
    <w:rsid w:val="00FA7CF8"/>
    <w:rsid w:val="00FB0532"/>
    <w:rsid w:val="00FB0CD2"/>
    <w:rsid w:val="00FB175A"/>
    <w:rsid w:val="00FB1BCE"/>
    <w:rsid w:val="00FB1DC6"/>
    <w:rsid w:val="00FB1E59"/>
    <w:rsid w:val="00FB2717"/>
    <w:rsid w:val="00FB2D1D"/>
    <w:rsid w:val="00FB3072"/>
    <w:rsid w:val="00FB31D3"/>
    <w:rsid w:val="00FB3E3D"/>
    <w:rsid w:val="00FB409C"/>
    <w:rsid w:val="00FB415A"/>
    <w:rsid w:val="00FB4488"/>
    <w:rsid w:val="00FB4594"/>
    <w:rsid w:val="00FB4758"/>
    <w:rsid w:val="00FB47D5"/>
    <w:rsid w:val="00FB4E4A"/>
    <w:rsid w:val="00FB5AB4"/>
    <w:rsid w:val="00FB5E83"/>
    <w:rsid w:val="00FB68A1"/>
    <w:rsid w:val="00FB7936"/>
    <w:rsid w:val="00FB7EE4"/>
    <w:rsid w:val="00FC05A0"/>
    <w:rsid w:val="00FC1A47"/>
    <w:rsid w:val="00FC27F6"/>
    <w:rsid w:val="00FC303F"/>
    <w:rsid w:val="00FC430F"/>
    <w:rsid w:val="00FC457E"/>
    <w:rsid w:val="00FC4967"/>
    <w:rsid w:val="00FC5CF4"/>
    <w:rsid w:val="00FC5EB2"/>
    <w:rsid w:val="00FC6334"/>
    <w:rsid w:val="00FC642C"/>
    <w:rsid w:val="00FC65AB"/>
    <w:rsid w:val="00FC7D59"/>
    <w:rsid w:val="00FD01B1"/>
    <w:rsid w:val="00FD0791"/>
    <w:rsid w:val="00FD0C33"/>
    <w:rsid w:val="00FD1180"/>
    <w:rsid w:val="00FD325B"/>
    <w:rsid w:val="00FD3276"/>
    <w:rsid w:val="00FD45F8"/>
    <w:rsid w:val="00FD4CB9"/>
    <w:rsid w:val="00FD4DD0"/>
    <w:rsid w:val="00FD5212"/>
    <w:rsid w:val="00FD73A0"/>
    <w:rsid w:val="00FD73F6"/>
    <w:rsid w:val="00FD7512"/>
    <w:rsid w:val="00FD796D"/>
    <w:rsid w:val="00FD79AD"/>
    <w:rsid w:val="00FD7D7C"/>
    <w:rsid w:val="00FD7DDF"/>
    <w:rsid w:val="00FD7E5A"/>
    <w:rsid w:val="00FE0290"/>
    <w:rsid w:val="00FE29AB"/>
    <w:rsid w:val="00FE2E75"/>
    <w:rsid w:val="00FE2EB3"/>
    <w:rsid w:val="00FE3480"/>
    <w:rsid w:val="00FE3514"/>
    <w:rsid w:val="00FE480D"/>
    <w:rsid w:val="00FE4BF8"/>
    <w:rsid w:val="00FE53B5"/>
    <w:rsid w:val="00FE57A5"/>
    <w:rsid w:val="00FE79BB"/>
    <w:rsid w:val="00FE7D6E"/>
    <w:rsid w:val="00FF0653"/>
    <w:rsid w:val="00FF1212"/>
    <w:rsid w:val="00FF162D"/>
    <w:rsid w:val="00FF163C"/>
    <w:rsid w:val="00FF17AF"/>
    <w:rsid w:val="00FF1EF3"/>
    <w:rsid w:val="00FF330D"/>
    <w:rsid w:val="00FF3E1E"/>
    <w:rsid w:val="00FF46CE"/>
    <w:rsid w:val="00FF4C10"/>
    <w:rsid w:val="00FF526D"/>
    <w:rsid w:val="00FF6663"/>
    <w:rsid w:val="00FF6B4A"/>
    <w:rsid w:val="00FF7079"/>
    <w:rsid w:val="00FF761D"/>
    <w:rsid w:val="00FF7B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001c52,#b6c400,#dc0000,maroon,#6cb07e,#2c90ce,#eed084,#ccf"/>
    </o:shapedefaults>
    <o:shapelayout v:ext="edit">
      <o:idmap v:ext="edit" data="1"/>
    </o:shapelayout>
  </w:shapeDefaults>
  <w:decimalSymbol w:val="."/>
  <w:listSeparator w:val=","/>
  <w14:docId w14:val="0CBE5232"/>
  <w15:docId w15:val="{23A8F093-4426-4D06-AFA7-F87EAAB5E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2" w:semiHidden="1" w:uiPriority="2" w:unhideWhenUsed="1"/>
    <w:lsdException w:name="List 3" w:semiHidden="1" w:uiPriority="2" w:unhideWhenUsed="1"/>
    <w:lsdException w:name="List 4" w:uiPriority="2" w:unhideWhenUsed="1"/>
    <w:lsdException w:name="List 5" w:uiPriority="2" w:unhideWhenUsed="1"/>
    <w:lsdException w:name="List Bullet 2" w:semiHidden="1" w:unhideWhenUsed="1" w:qFormat="1"/>
    <w:lsdException w:name="List Bullet 3" w:qFormat="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iPriority="2" w:unhideWhenUsed="1"/>
    <w:lsdException w:name="Signature" w:semiHidden="1" w:unhideWhenUsed="1"/>
    <w:lsdException w:name="Default Paragraph Font" w:semiHidden="1" w:unhideWhenUsed="1"/>
    <w:lsdException w:name="Body Text" w:semiHidden="1"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qFormat="1"/>
    <w:lsdException w:name="FollowedHyperlink" w:semiHidden="1" w:unhideWhenUsed="1"/>
    <w:lsdException w:name="Strong" w:uiPriority="2"/>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CC56B2"/>
    <w:pPr>
      <w:keepLines/>
      <w:spacing w:before="240" w:after="120" w:line="280" w:lineRule="exact"/>
    </w:pPr>
    <w:rPr>
      <w:rFonts w:ascii="Raleway" w:hAnsi="Raleway"/>
      <w:color w:val="2E2E2F" w:themeColor="text1"/>
    </w:rPr>
  </w:style>
  <w:style w:type="paragraph" w:styleId="Heading1">
    <w:name w:val="heading 1"/>
    <w:next w:val="BodyText"/>
    <w:link w:val="Heading1Char"/>
    <w:qFormat/>
    <w:rsid w:val="0031749F"/>
    <w:pPr>
      <w:keepNext/>
      <w:pageBreakBefore/>
      <w:numPr>
        <w:numId w:val="15"/>
      </w:numPr>
      <w:spacing w:after="600" w:line="280" w:lineRule="atLeast"/>
      <w:outlineLvl w:val="0"/>
    </w:pPr>
    <w:rPr>
      <w:rFonts w:ascii="Raleway" w:hAnsi="Raleway" w:cs="Arial"/>
      <w:bCs/>
      <w:color w:val="1C355E" w:themeColor="accent1"/>
      <w:kern w:val="32"/>
      <w:sz w:val="36"/>
      <w:szCs w:val="36"/>
    </w:rPr>
  </w:style>
  <w:style w:type="paragraph" w:styleId="Heading2">
    <w:name w:val="heading 2"/>
    <w:next w:val="BodyText"/>
    <w:link w:val="Heading2Char"/>
    <w:qFormat/>
    <w:rsid w:val="0031749F"/>
    <w:pPr>
      <w:keepNext/>
      <w:numPr>
        <w:ilvl w:val="1"/>
        <w:numId w:val="15"/>
      </w:numPr>
      <w:spacing w:before="480" w:after="240"/>
      <w:outlineLvl w:val="1"/>
    </w:pPr>
    <w:rPr>
      <w:rFonts w:ascii="Raleway" w:hAnsi="Raleway"/>
      <w:color w:val="1C355E" w:themeColor="accent1"/>
      <w:kern w:val="28"/>
      <w:sz w:val="28"/>
      <w:szCs w:val="24"/>
    </w:rPr>
  </w:style>
  <w:style w:type="paragraph" w:styleId="Heading3">
    <w:name w:val="heading 3"/>
    <w:next w:val="BodyText"/>
    <w:link w:val="Heading3Char"/>
    <w:qFormat/>
    <w:rsid w:val="0031749F"/>
    <w:pPr>
      <w:keepNext/>
      <w:numPr>
        <w:ilvl w:val="2"/>
        <w:numId w:val="15"/>
      </w:numPr>
      <w:spacing w:before="480" w:after="240"/>
      <w:outlineLvl w:val="2"/>
    </w:pPr>
    <w:rPr>
      <w:rFonts w:ascii="Raleway" w:hAnsi="Raleway"/>
      <w:color w:val="1C355E" w:themeColor="accent1"/>
      <w:kern w:val="28"/>
      <w:sz w:val="24"/>
      <w:szCs w:val="28"/>
    </w:rPr>
  </w:style>
  <w:style w:type="paragraph" w:styleId="Heading4">
    <w:name w:val="heading 4"/>
    <w:next w:val="BodyText"/>
    <w:link w:val="Heading4Char"/>
    <w:qFormat/>
    <w:rsid w:val="00D45D20"/>
    <w:pPr>
      <w:keepNext/>
      <w:numPr>
        <w:ilvl w:val="3"/>
      </w:numPr>
      <w:spacing w:before="360" w:after="120"/>
      <w:outlineLvl w:val="3"/>
    </w:pPr>
    <w:rPr>
      <w:rFonts w:ascii="Raleway" w:hAnsi="Raleway"/>
      <w:b/>
      <w:color w:val="3E5376" w:themeColor="accent2"/>
      <w:sz w:val="22"/>
      <w:szCs w:val="28"/>
    </w:rPr>
  </w:style>
  <w:style w:type="paragraph" w:styleId="Heading5">
    <w:name w:val="heading 5"/>
    <w:next w:val="Normal"/>
    <w:qFormat/>
    <w:rsid w:val="00A90599"/>
    <w:pPr>
      <w:keepNext/>
      <w:numPr>
        <w:ilvl w:val="4"/>
        <w:numId w:val="1"/>
      </w:numPr>
      <w:spacing w:before="200"/>
      <w:outlineLvl w:val="4"/>
    </w:pPr>
    <w:rPr>
      <w:rFonts w:ascii="Raleway" w:hAnsi="Raleway"/>
      <w:bCs/>
      <w:iCs/>
      <w:color w:val="7287A6" w:themeColor="accent3"/>
      <w:sz w:val="22"/>
      <w:szCs w:val="21"/>
    </w:rPr>
  </w:style>
  <w:style w:type="paragraph" w:styleId="Heading6">
    <w:name w:val="heading 6"/>
    <w:basedOn w:val="Heading1"/>
    <w:next w:val="Normal"/>
    <w:link w:val="Heading6Char"/>
    <w:qFormat/>
    <w:rsid w:val="00BE7C76"/>
    <w:pPr>
      <w:numPr>
        <w:numId w:val="34"/>
      </w:numPr>
      <w:outlineLvl w:val="5"/>
    </w:pPr>
    <w:rPr>
      <w:bCs w:val="0"/>
    </w:rPr>
  </w:style>
  <w:style w:type="paragraph" w:styleId="Heading7">
    <w:name w:val="heading 7"/>
    <w:next w:val="BodyText"/>
    <w:link w:val="Heading7Char"/>
    <w:qFormat/>
    <w:rsid w:val="00BE7C76"/>
    <w:pPr>
      <w:keepNext/>
      <w:numPr>
        <w:ilvl w:val="1"/>
        <w:numId w:val="34"/>
      </w:numPr>
      <w:spacing w:before="480" w:after="240" w:line="280" w:lineRule="atLeast"/>
      <w:outlineLvl w:val="6"/>
    </w:pPr>
    <w:rPr>
      <w:rFonts w:ascii="Raleway" w:hAnsi="Raleway"/>
      <w:color w:val="011D4B" w:themeColor="text2"/>
      <w:kern w:val="28"/>
      <w:sz w:val="32"/>
      <w:szCs w:val="24"/>
    </w:rPr>
  </w:style>
  <w:style w:type="paragraph" w:styleId="Heading8">
    <w:name w:val="heading 8"/>
    <w:basedOn w:val="Heading3"/>
    <w:next w:val="BodyText"/>
    <w:link w:val="Heading8Char"/>
    <w:qFormat/>
    <w:rsid w:val="00BE7C76"/>
    <w:pPr>
      <w:keepLines/>
      <w:numPr>
        <w:ilvl w:val="0"/>
        <w:numId w:val="0"/>
      </w:numPr>
      <w:tabs>
        <w:tab w:val="num" w:pos="720"/>
      </w:tabs>
      <w:spacing w:line="280" w:lineRule="atLeast"/>
      <w:ind w:left="720" w:hanging="720"/>
      <w:outlineLvl w:val="7"/>
    </w:pPr>
  </w:style>
  <w:style w:type="paragraph" w:styleId="Heading9">
    <w:name w:val="heading 9"/>
    <w:basedOn w:val="Heading4"/>
    <w:next w:val="BodyText"/>
    <w:qFormat/>
    <w:rsid w:val="004B37C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nhideWhenUsed/>
    <w:rsid w:val="00F24C7C"/>
    <w:pPr>
      <w:tabs>
        <w:tab w:val="center" w:pos="4513"/>
        <w:tab w:val="right" w:pos="9026"/>
      </w:tabs>
      <w:jc w:val="right"/>
    </w:pPr>
    <w:rPr>
      <w:rFonts w:ascii="Raleway" w:hAnsi="Raleway"/>
      <w:color w:val="1C355E" w:themeColor="accent1"/>
      <w:sz w:val="16"/>
      <w14:numForm w14:val="lining"/>
    </w:rPr>
  </w:style>
  <w:style w:type="character" w:customStyle="1" w:styleId="HeaderChar">
    <w:name w:val="Header Char"/>
    <w:basedOn w:val="DefaultParagraphFont"/>
    <w:link w:val="Header"/>
    <w:rsid w:val="00F24C7C"/>
    <w:rPr>
      <w:rFonts w:ascii="Raleway" w:hAnsi="Raleway"/>
      <w:color w:val="1C355E" w:themeColor="accent1"/>
      <w:sz w:val="16"/>
      <w14:numForm w14:val="lining"/>
    </w:rPr>
  </w:style>
  <w:style w:type="paragraph" w:styleId="TOC2">
    <w:name w:val="toc 2"/>
    <w:uiPriority w:val="39"/>
    <w:rsid w:val="00AD1E22"/>
    <w:pPr>
      <w:tabs>
        <w:tab w:val="left" w:pos="567"/>
        <w:tab w:val="right" w:pos="9015"/>
      </w:tabs>
      <w:spacing w:before="20" w:after="20"/>
      <w:ind w:left="567" w:right="851" w:hanging="567"/>
    </w:pPr>
    <w:rPr>
      <w:rFonts w:ascii="Raleway" w:eastAsiaTheme="minorEastAsia" w:hAnsi="Raleway" w:cstheme="minorBidi"/>
      <w:noProof/>
      <w:color w:val="2E2E2F" w:themeColor="text1"/>
      <w:szCs w:val="22"/>
      <w14:numForm w14:val="lining"/>
    </w:rPr>
  </w:style>
  <w:style w:type="paragraph" w:styleId="TOC1">
    <w:name w:val="toc 1"/>
    <w:next w:val="TOC2"/>
    <w:uiPriority w:val="39"/>
    <w:rsid w:val="00677F8D"/>
    <w:pPr>
      <w:pBdr>
        <w:bottom w:val="single" w:sz="8" w:space="1" w:color="011D4B" w:themeColor="text2"/>
      </w:pBdr>
      <w:tabs>
        <w:tab w:val="left" w:pos="567"/>
        <w:tab w:val="right" w:pos="9072"/>
      </w:tabs>
      <w:spacing w:before="200"/>
      <w:ind w:left="567" w:hanging="567"/>
    </w:pPr>
    <w:rPr>
      <w:rFonts w:ascii="Raleway" w:eastAsiaTheme="minorEastAsia" w:hAnsi="Raleway" w:cstheme="minorBidi"/>
      <w:b/>
      <w:noProof/>
      <w:color w:val="1C355E" w:themeColor="accent1"/>
      <w:sz w:val="24"/>
      <w:szCs w:val="22"/>
      <w14:numForm w14:val="lining"/>
    </w:rPr>
  </w:style>
  <w:style w:type="paragraph" w:styleId="Footer">
    <w:name w:val="footer"/>
    <w:basedOn w:val="Normal"/>
    <w:link w:val="FooterChar"/>
    <w:unhideWhenUsed/>
    <w:rsid w:val="00317D92"/>
    <w:pPr>
      <w:pBdr>
        <w:top w:val="single" w:sz="4" w:space="4" w:color="011D4B" w:themeColor="text2"/>
      </w:pBdr>
      <w:tabs>
        <w:tab w:val="right" w:pos="9639"/>
      </w:tabs>
      <w:spacing w:before="120" w:after="0" w:line="240" w:lineRule="auto"/>
    </w:pPr>
    <w:rPr>
      <w:color w:val="1C355E" w:themeColor="accent1"/>
      <w:sz w:val="16"/>
      <w14:numForm w14:val="lining"/>
    </w:rPr>
  </w:style>
  <w:style w:type="character" w:customStyle="1" w:styleId="FooterChar">
    <w:name w:val="Footer Char"/>
    <w:basedOn w:val="DefaultParagraphFont"/>
    <w:link w:val="Footer"/>
    <w:rsid w:val="00317D92"/>
    <w:rPr>
      <w:rFonts w:ascii="Raleway" w:hAnsi="Raleway"/>
      <w:color w:val="1C355E" w:themeColor="accent1"/>
      <w:sz w:val="16"/>
      <w14:numForm w14:val="lining"/>
    </w:rPr>
  </w:style>
  <w:style w:type="paragraph" w:styleId="BodyText">
    <w:name w:val="Body Text"/>
    <w:link w:val="BodyTextChar"/>
    <w:unhideWhenUsed/>
    <w:qFormat/>
    <w:rsid w:val="00022D19"/>
    <w:pPr>
      <w:keepLines/>
      <w:spacing w:before="160" w:after="160" w:line="280" w:lineRule="atLeast"/>
    </w:pPr>
    <w:rPr>
      <w:rFonts w:ascii="Raleway" w:hAnsi="Raleway"/>
      <w:color w:val="2E2E2F"/>
      <w14:numForm w14:val="lining"/>
      <w14:numSpacing w14:val="tabular"/>
    </w:rPr>
  </w:style>
  <w:style w:type="character" w:customStyle="1" w:styleId="BodyTextChar">
    <w:name w:val="Body Text Char"/>
    <w:basedOn w:val="DefaultParagraphFont"/>
    <w:link w:val="BodyText"/>
    <w:rsid w:val="00022D19"/>
    <w:rPr>
      <w:rFonts w:ascii="Raleway" w:hAnsi="Raleway"/>
      <w:color w:val="2E2E2F"/>
      <w14:numForm w14:val="lining"/>
      <w14:numSpacing w14:val="tabular"/>
    </w:rPr>
  </w:style>
  <w:style w:type="paragraph" w:styleId="FootnoteText">
    <w:name w:val="footnote text"/>
    <w:link w:val="FootnoteTextChar"/>
    <w:uiPriority w:val="1"/>
    <w:rsid w:val="003C1FD2"/>
    <w:pPr>
      <w:spacing w:after="40"/>
      <w:ind w:left="284" w:hanging="284"/>
    </w:pPr>
    <w:rPr>
      <w:rFonts w:ascii="Raleway" w:hAnsi="Raleway"/>
      <w:sz w:val="16"/>
      <w14:numForm w14:val="lining"/>
    </w:rPr>
  </w:style>
  <w:style w:type="character" w:customStyle="1" w:styleId="FootnoteTextChar">
    <w:name w:val="Footnote Text Char"/>
    <w:basedOn w:val="DefaultParagraphFont"/>
    <w:link w:val="FootnoteText"/>
    <w:uiPriority w:val="1"/>
    <w:rsid w:val="003C1FD2"/>
    <w:rPr>
      <w:rFonts w:ascii="Raleway" w:hAnsi="Raleway"/>
      <w:sz w:val="16"/>
      <w14:numForm w14:val="lining"/>
    </w:rPr>
  </w:style>
  <w:style w:type="numbering" w:customStyle="1" w:styleId="BulletList">
    <w:name w:val="Bullet List"/>
    <w:uiPriority w:val="99"/>
    <w:rsid w:val="001D69C7"/>
    <w:pPr>
      <w:numPr>
        <w:numId w:val="7"/>
      </w:numPr>
    </w:pPr>
  </w:style>
  <w:style w:type="paragraph" w:customStyle="1" w:styleId="AppendixCoverPagetitle">
    <w:name w:val="Appendix Cover Page title"/>
    <w:next w:val="BodyText"/>
    <w:uiPriority w:val="1"/>
    <w:rsid w:val="004B37C0"/>
    <w:pPr>
      <w:spacing w:before="4000"/>
      <w:jc w:val="center"/>
    </w:pPr>
    <w:rPr>
      <w:rFonts w:cs="Arial"/>
      <w:color w:val="3E5376" w:themeColor="accent2"/>
      <w:kern w:val="32"/>
      <w:sz w:val="72"/>
      <w:szCs w:val="36"/>
    </w:rPr>
  </w:style>
  <w:style w:type="character" w:customStyle="1" w:styleId="EmphasisText">
    <w:name w:val="Emphasis Text"/>
    <w:basedOn w:val="DefaultParagraphFont"/>
    <w:uiPriority w:val="2"/>
    <w:rsid w:val="00AD1E22"/>
    <w:rPr>
      <w:rFonts w:ascii="Raleway ExtraBold" w:hAnsi="Raleway ExtraBold"/>
      <w:color w:val="011D4B" w:themeColor="text2"/>
    </w:rPr>
  </w:style>
  <w:style w:type="character" w:styleId="EndnoteReference">
    <w:name w:val="endnote reference"/>
    <w:basedOn w:val="DefaultParagraphFont"/>
    <w:uiPriority w:val="1"/>
    <w:rsid w:val="00C576E7"/>
    <w:rPr>
      <w:rFonts w:ascii="Raleway" w:hAnsi="Raleway"/>
      <w:sz w:val="16"/>
      <w:vertAlign w:val="superscript"/>
    </w:rPr>
  </w:style>
  <w:style w:type="character" w:styleId="FootnoteReference">
    <w:name w:val="footnote reference"/>
    <w:basedOn w:val="DefaultParagraphFont"/>
    <w:uiPriority w:val="99"/>
    <w:rsid w:val="00AD1E22"/>
    <w:rPr>
      <w:sz w:val="16"/>
      <w:vertAlign w:val="superscript"/>
      <w14:numForm w14:val="lining"/>
    </w:rPr>
  </w:style>
  <w:style w:type="paragraph" w:customStyle="1" w:styleId="CoverHeading1">
    <w:name w:val="Cover Heading 1"/>
    <w:next w:val="CoverHeading2"/>
    <w:uiPriority w:val="2"/>
    <w:rsid w:val="00D45D20"/>
    <w:pPr>
      <w:spacing w:before="500" w:line="360" w:lineRule="exact"/>
    </w:pPr>
    <w:rPr>
      <w:rFonts w:ascii="Raleway" w:hAnsi="Raleway"/>
      <w:color w:val="1C355E" w:themeColor="accent1"/>
      <w:sz w:val="28"/>
    </w:rPr>
  </w:style>
  <w:style w:type="paragraph" w:customStyle="1" w:styleId="Invisiblepara">
    <w:name w:val="Invisible para"/>
    <w:basedOn w:val="Normal"/>
    <w:next w:val="Normal"/>
    <w:semiHidden/>
    <w:rsid w:val="004B37C0"/>
    <w:pPr>
      <w:keepNext/>
      <w:spacing w:before="320" w:line="14" w:lineRule="exact"/>
      <w:jc w:val="both"/>
    </w:pPr>
    <w:rPr>
      <w:rFonts w:asciiTheme="minorHAnsi" w:hAnsiTheme="minorHAnsi"/>
      <w:sz w:val="21"/>
    </w:rPr>
  </w:style>
  <w:style w:type="paragraph" w:customStyle="1" w:styleId="CoverHeading3">
    <w:name w:val="Cover Heading 3"/>
    <w:uiPriority w:val="2"/>
    <w:rsid w:val="00D45D20"/>
    <w:pPr>
      <w:spacing w:before="200" w:after="240"/>
    </w:pPr>
    <w:rPr>
      <w:rFonts w:ascii="Raleway" w:hAnsi="Raleway"/>
      <w:color w:val="1C355E" w:themeColor="accent1"/>
      <w:sz w:val="22"/>
    </w:rPr>
  </w:style>
  <w:style w:type="paragraph" w:customStyle="1" w:styleId="CoverHeading2">
    <w:name w:val="Cover Heading 2"/>
    <w:next w:val="CoverHeading3"/>
    <w:uiPriority w:val="2"/>
    <w:rsid w:val="00D45D20"/>
    <w:pPr>
      <w:spacing w:before="400"/>
    </w:pPr>
    <w:rPr>
      <w:rFonts w:ascii="Raleway" w:hAnsi="Raleway"/>
      <w:color w:val="1C355E" w:themeColor="accent1"/>
      <w:sz w:val="48"/>
    </w:rPr>
  </w:style>
  <w:style w:type="paragraph" w:customStyle="1" w:styleId="CoverDate">
    <w:name w:val="Cover Date"/>
    <w:uiPriority w:val="1"/>
    <w:rsid w:val="004B37C0"/>
    <w:rPr>
      <w:rFonts w:ascii="Raleway" w:hAnsi="Raleway"/>
      <w:color w:val="3E5376" w:themeColor="accent2"/>
      <w:sz w:val="36"/>
    </w:rPr>
  </w:style>
  <w:style w:type="paragraph" w:customStyle="1" w:styleId="FigureGraphic">
    <w:name w:val="Figure Graphic"/>
    <w:next w:val="Normal"/>
    <w:rsid w:val="00022D19"/>
    <w:pPr>
      <w:spacing w:before="80" w:after="80"/>
      <w:jc w:val="center"/>
    </w:pPr>
    <w:rPr>
      <w:rFonts w:ascii="Raleway" w:hAnsi="Raleway"/>
      <w:color w:val="2E2E2F" w:themeColor="text1"/>
      <w:sz w:val="22"/>
      <w14:numForm w14:val="lining"/>
    </w:rPr>
  </w:style>
  <w:style w:type="paragraph" w:styleId="Caption">
    <w:name w:val="caption"/>
    <w:next w:val="BodyText"/>
    <w:qFormat/>
    <w:rsid w:val="00A03ECC"/>
    <w:pPr>
      <w:keepNext/>
      <w:numPr>
        <w:numId w:val="17"/>
      </w:numPr>
      <w:spacing w:before="240" w:after="160" w:line="280" w:lineRule="atLeast"/>
    </w:pPr>
    <w:rPr>
      <w:rFonts w:ascii="Raleway" w:hAnsi="Raleway"/>
      <w:iCs/>
      <w:color w:val="011D4B" w:themeColor="text2"/>
      <w:sz w:val="24"/>
      <w:szCs w:val="18"/>
    </w:rPr>
  </w:style>
  <w:style w:type="paragraph" w:customStyle="1" w:styleId="Source">
    <w:name w:val="Source"/>
    <w:next w:val="BodyText"/>
    <w:link w:val="SourceChar"/>
    <w:rsid w:val="00AD1E22"/>
    <w:pPr>
      <w:spacing w:before="80" w:after="120"/>
      <w:contextualSpacing/>
    </w:pPr>
    <w:rPr>
      <w:rFonts w:ascii="Raleway" w:hAnsi="Raleway"/>
      <w:color w:val="2E2E2F" w:themeColor="text1"/>
      <w:sz w:val="14"/>
      <w14:numForm w14:val="lining"/>
    </w:rPr>
  </w:style>
  <w:style w:type="numbering" w:customStyle="1" w:styleId="CaptioningList">
    <w:name w:val="Captioning List"/>
    <w:uiPriority w:val="99"/>
    <w:rsid w:val="00317636"/>
    <w:pPr>
      <w:numPr>
        <w:numId w:val="16"/>
      </w:numPr>
    </w:pPr>
  </w:style>
  <w:style w:type="paragraph" w:customStyle="1" w:styleId="NoteNumber">
    <w:name w:val="Note Number"/>
    <w:basedOn w:val="Normal"/>
    <w:next w:val="Source"/>
    <w:link w:val="NoteNumberCharChar"/>
    <w:rsid w:val="00317636"/>
    <w:pPr>
      <w:keepLines w:val="0"/>
      <w:numPr>
        <w:ilvl w:val="1"/>
        <w:numId w:val="17"/>
      </w:numPr>
      <w:spacing w:before="0" w:after="0" w:line="200" w:lineRule="atLeast"/>
    </w:pPr>
    <w:rPr>
      <w:color w:val="auto"/>
      <w:position w:val="4"/>
      <w:sz w:val="14"/>
      <w:szCs w:val="16"/>
      <w:lang w:eastAsia="en-US"/>
    </w:rPr>
  </w:style>
  <w:style w:type="table" w:styleId="TableGrid">
    <w:name w:val="Table Grid"/>
    <w:basedOn w:val="TableNormal"/>
    <w:rsid w:val="004B3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TOC4"/>
    <w:next w:val="Normal"/>
    <w:uiPriority w:val="39"/>
    <w:rsid w:val="00677F8D"/>
    <w:pPr>
      <w:spacing w:before="0" w:after="0"/>
      <w:ind w:left="1281"/>
    </w:pPr>
  </w:style>
  <w:style w:type="paragraph" w:styleId="TOC4">
    <w:name w:val="toc 4"/>
    <w:next w:val="Normal"/>
    <w:uiPriority w:val="39"/>
    <w:rsid w:val="00677F8D"/>
    <w:pPr>
      <w:tabs>
        <w:tab w:val="right" w:pos="8505"/>
      </w:tabs>
      <w:spacing w:before="240" w:after="60"/>
      <w:ind w:left="728" w:right="1134" w:hanging="476"/>
    </w:pPr>
    <w:rPr>
      <w:rFonts w:ascii="Raleway" w:eastAsiaTheme="minorEastAsia" w:hAnsi="Raleway" w:cstheme="minorBidi"/>
      <w:noProof/>
      <w:color w:val="1C355E" w:themeColor="accent1"/>
      <w:sz w:val="18"/>
      <w:szCs w:val="22"/>
      <w14:numForm w14:val="lining"/>
    </w:rPr>
  </w:style>
  <w:style w:type="character" w:styleId="Hyperlink">
    <w:name w:val="Hyperlink"/>
    <w:uiPriority w:val="99"/>
    <w:qFormat/>
    <w:rsid w:val="00A66A46"/>
    <w:rPr>
      <w:rFonts w:ascii="Raleway" w:hAnsi="Raleway"/>
      <w:color w:val="00408A"/>
      <w:u w:val="none"/>
    </w:rPr>
  </w:style>
  <w:style w:type="paragraph" w:customStyle="1" w:styleId="KeyPoint">
    <w:name w:val="Key Point"/>
    <w:basedOn w:val="Normal"/>
    <w:semiHidden/>
    <w:rsid w:val="004B37C0"/>
    <w:pPr>
      <w:numPr>
        <w:numId w:val="2"/>
      </w:numPr>
      <w:tabs>
        <w:tab w:val="clear" w:pos="284"/>
        <w:tab w:val="num" w:pos="851"/>
      </w:tabs>
      <w:spacing w:line="280" w:lineRule="atLeast"/>
      <w:ind w:left="851" w:hanging="851"/>
      <w:jc w:val="both"/>
    </w:pPr>
    <w:rPr>
      <w:b/>
      <w:color w:val="666666"/>
      <w:sz w:val="21"/>
      <w:szCs w:val="21"/>
      <w:lang w:eastAsia="en-US"/>
    </w:rPr>
  </w:style>
  <w:style w:type="paragraph" w:styleId="TOC3">
    <w:name w:val="toc 3"/>
    <w:uiPriority w:val="39"/>
    <w:rsid w:val="00AD1E22"/>
    <w:pPr>
      <w:tabs>
        <w:tab w:val="left" w:pos="567"/>
        <w:tab w:val="right" w:pos="8959"/>
      </w:tabs>
      <w:spacing w:before="40"/>
      <w:ind w:left="567" w:right="851" w:hanging="567"/>
    </w:pPr>
    <w:rPr>
      <w:rFonts w:ascii="Raleway" w:eastAsiaTheme="minorEastAsia" w:hAnsi="Raleway" w:cstheme="minorBidi"/>
      <w:noProof/>
      <w:szCs w:val="22"/>
      <w14:numForm w14:val="lining"/>
    </w:rPr>
  </w:style>
  <w:style w:type="paragraph" w:styleId="TOC6">
    <w:name w:val="toc 6"/>
    <w:basedOn w:val="TOC4"/>
    <w:next w:val="TOC1"/>
    <w:uiPriority w:val="39"/>
    <w:rsid w:val="00AD1E22"/>
    <w:pPr>
      <w:spacing w:before="40" w:after="0"/>
      <w:ind w:left="1418"/>
    </w:pPr>
  </w:style>
  <w:style w:type="paragraph" w:styleId="TOC7">
    <w:name w:val="toc 7"/>
    <w:basedOn w:val="TOC5"/>
    <w:next w:val="Normal"/>
    <w:semiHidden/>
    <w:rsid w:val="004B37C0"/>
    <w:pPr>
      <w:spacing w:before="40"/>
    </w:pPr>
  </w:style>
  <w:style w:type="paragraph" w:styleId="TOC8">
    <w:name w:val="toc 8"/>
    <w:basedOn w:val="Normal"/>
    <w:next w:val="Normal"/>
    <w:autoRedefine/>
    <w:semiHidden/>
    <w:rsid w:val="004B37C0"/>
    <w:pPr>
      <w:ind w:left="1680"/>
    </w:pPr>
  </w:style>
  <w:style w:type="paragraph" w:styleId="TOC9">
    <w:name w:val="toc 9"/>
    <w:basedOn w:val="Normal"/>
    <w:next w:val="Normal"/>
    <w:semiHidden/>
    <w:rsid w:val="004B37C0"/>
    <w:pPr>
      <w:spacing w:before="40" w:after="40" w:line="240" w:lineRule="atLeast"/>
    </w:pPr>
    <w:rPr>
      <w:sz w:val="18"/>
      <w:szCs w:val="18"/>
    </w:rPr>
  </w:style>
  <w:style w:type="paragraph" w:customStyle="1" w:styleId="Referencenumber">
    <w:name w:val="Reference number"/>
    <w:basedOn w:val="Normal"/>
    <w:semiHidden/>
    <w:rsid w:val="004B37C0"/>
    <w:pPr>
      <w:spacing w:line="240" w:lineRule="atLeast"/>
    </w:pPr>
    <w:rPr>
      <w:color w:val="7C7C7C"/>
      <w:szCs w:val="22"/>
    </w:rPr>
  </w:style>
  <w:style w:type="character" w:customStyle="1" w:styleId="Heading6Char">
    <w:name w:val="Heading 6 Char"/>
    <w:basedOn w:val="DefaultParagraphFont"/>
    <w:link w:val="Heading6"/>
    <w:rsid w:val="00DD1374"/>
    <w:rPr>
      <w:rFonts w:ascii="Raleway" w:hAnsi="Raleway" w:cs="Arial"/>
      <w:color w:val="1C355E" w:themeColor="accent1"/>
      <w:kern w:val="32"/>
      <w:sz w:val="36"/>
      <w:szCs w:val="36"/>
    </w:rPr>
  </w:style>
  <w:style w:type="character" w:customStyle="1" w:styleId="Heading1Char">
    <w:name w:val="Heading 1 Char"/>
    <w:basedOn w:val="DefaultParagraphFont"/>
    <w:link w:val="Heading1"/>
    <w:rsid w:val="00DD1374"/>
    <w:rPr>
      <w:rFonts w:ascii="Raleway" w:hAnsi="Raleway" w:cs="Arial"/>
      <w:bCs/>
      <w:color w:val="1C355E" w:themeColor="accent1"/>
      <w:kern w:val="32"/>
      <w:sz w:val="36"/>
      <w:szCs w:val="36"/>
    </w:rPr>
  </w:style>
  <w:style w:type="paragraph" w:customStyle="1" w:styleId="TableTextEntries">
    <w:name w:val="Table Text Entries"/>
    <w:link w:val="TableTextEntriesChar"/>
    <w:qFormat/>
    <w:rsid w:val="00D609CD"/>
    <w:pPr>
      <w:keepLines/>
    </w:pPr>
    <w:rPr>
      <w:rFonts w:ascii="Raleway" w:hAnsi="Raleway"/>
      <w:color w:val="2E2E2F" w:themeColor="text1"/>
      <w:sz w:val="16"/>
      <w14:numForm w14:val="lining"/>
    </w:rPr>
  </w:style>
  <w:style w:type="paragraph" w:customStyle="1" w:styleId="TableDataEntries">
    <w:name w:val="Table Data Entries"/>
    <w:basedOn w:val="TableTextEntries"/>
    <w:rsid w:val="00AD1E22"/>
    <w:pPr>
      <w:jc w:val="right"/>
    </w:pPr>
    <w:rPr>
      <w14:numSpacing w14:val="tabular"/>
    </w:rPr>
  </w:style>
  <w:style w:type="paragraph" w:customStyle="1" w:styleId="TableListBullet">
    <w:name w:val="Table List Bullet"/>
    <w:basedOn w:val="TableTextEntries"/>
    <w:rsid w:val="00104150"/>
    <w:pPr>
      <w:numPr>
        <w:numId w:val="5"/>
      </w:numPr>
      <w:tabs>
        <w:tab w:val="left" w:pos="227"/>
      </w:tabs>
      <w:spacing w:before="20" w:after="20"/>
    </w:pPr>
    <w:rPr>
      <w14:numSpacing w14:val="tabular"/>
    </w:rPr>
  </w:style>
  <w:style w:type="paragraph" w:customStyle="1" w:styleId="TableListBullet2">
    <w:name w:val="Table List Bullet 2"/>
    <w:basedOn w:val="TableListBullet"/>
    <w:rsid w:val="00720E17"/>
    <w:pPr>
      <w:numPr>
        <w:ilvl w:val="1"/>
      </w:numPr>
    </w:pPr>
  </w:style>
  <w:style w:type="numbering" w:customStyle="1" w:styleId="TableBullets">
    <w:name w:val="Table Bullets"/>
    <w:uiPriority w:val="99"/>
    <w:rsid w:val="00720E17"/>
    <w:pPr>
      <w:numPr>
        <w:numId w:val="3"/>
      </w:numPr>
    </w:pPr>
  </w:style>
  <w:style w:type="table" w:customStyle="1" w:styleId="Dec-Rec-Find-CmtTable">
    <w:name w:val="Dec-Rec-Find-Cmt Table"/>
    <w:basedOn w:val="TableNormal"/>
    <w:uiPriority w:val="99"/>
    <w:rsid w:val="00E25047"/>
    <w:rPr>
      <w:rFonts w:ascii="Raleway" w:hAnsi="Raleway"/>
    </w:rPr>
    <w:tblPr>
      <w:tblStyleColBandSize w:val="1"/>
      <w:tblCellMar>
        <w:left w:w="0" w:type="dxa"/>
        <w:bottom w:w="113" w:type="dxa"/>
      </w:tblCellMar>
    </w:tblPr>
    <w:tcPr>
      <w:shd w:val="clear" w:color="auto" w:fill="ECE9E7"/>
    </w:tcPr>
    <w:tblStylePr w:type="firstRow">
      <w:pPr>
        <w:jc w:val="left"/>
      </w:pPr>
      <w:rPr>
        <w:rFonts w:ascii="Raleway" w:hAnsi="Raleway"/>
      </w:rPr>
      <w:tblPr/>
      <w:tcPr>
        <w:shd w:val="clear" w:color="auto" w:fill="115F7E" w:themeFill="accent6"/>
        <w:tcMar>
          <w:top w:w="142" w:type="dxa"/>
          <w:left w:w="0" w:type="nil"/>
          <w:bottom w:w="0" w:type="nil"/>
          <w:right w:w="0" w:type="nil"/>
        </w:tcMar>
        <w:vAlign w:val="center"/>
      </w:tcPr>
    </w:tblStylePr>
    <w:tblStylePr w:type="firstCol">
      <w:pPr>
        <w:jc w:val="center"/>
      </w:pPr>
      <w:tblPr/>
      <w:tcPr>
        <w:vAlign w:val="center"/>
      </w:tcPr>
    </w:tblStylePr>
    <w:tblStylePr w:type="nwCell">
      <w:pPr>
        <w:jc w:val="right"/>
      </w:pPr>
      <w:tblPr/>
      <w:tcPr>
        <w:noWrap/>
        <w:vAlign w:val="center"/>
      </w:tcPr>
    </w:tblStylePr>
  </w:style>
  <w:style w:type="paragraph" w:customStyle="1" w:styleId="TableTextColumnHeading">
    <w:name w:val="Table Text Column Heading"/>
    <w:rsid w:val="00CA6D65"/>
    <w:pPr>
      <w:keepNext/>
    </w:pPr>
    <w:rPr>
      <w:rFonts w:ascii="Raleway" w:hAnsi="Raleway"/>
      <w:b/>
      <w:color w:val="011D4B" w:themeColor="text2"/>
    </w:rPr>
  </w:style>
  <w:style w:type="paragraph" w:customStyle="1" w:styleId="TableDataColumnHeading">
    <w:name w:val="Table Data Column Heading"/>
    <w:rsid w:val="00AD1E22"/>
    <w:pPr>
      <w:jc w:val="right"/>
    </w:pPr>
    <w:rPr>
      <w:rFonts w:ascii="Raleway" w:hAnsi="Raleway"/>
      <w:b/>
      <w:color w:val="011D4B" w:themeColor="text2"/>
      <w14:numForm w14:val="lining"/>
    </w:rPr>
  </w:style>
  <w:style w:type="paragraph" w:customStyle="1" w:styleId="RecommendationNumber">
    <w:name w:val="Recommendation Number"/>
    <w:basedOn w:val="BodyText"/>
    <w:uiPriority w:val="1"/>
    <w:rsid w:val="00717818"/>
    <w:pPr>
      <w:numPr>
        <w:numId w:val="21"/>
      </w:numPr>
      <w:tabs>
        <w:tab w:val="clear" w:pos="357"/>
      </w:tabs>
    </w:pPr>
    <w:rPr>
      <w:color w:val="1C355E" w:themeColor="accent1"/>
      <w14:numForm w14:val="default"/>
    </w:rPr>
  </w:style>
  <w:style w:type="paragraph" w:customStyle="1" w:styleId="RecommendationAlpha">
    <w:name w:val="Recommendation Alpha"/>
    <w:uiPriority w:val="1"/>
    <w:rsid w:val="00717818"/>
    <w:pPr>
      <w:numPr>
        <w:ilvl w:val="2"/>
        <w:numId w:val="21"/>
      </w:numPr>
      <w:spacing w:before="20" w:after="20"/>
      <w:outlineLvl w:val="4"/>
    </w:pPr>
    <w:rPr>
      <w:rFonts w:ascii="Raleway" w:hAnsi="Raleway"/>
      <w:color w:val="1C355E" w:themeColor="accent1"/>
    </w:rPr>
  </w:style>
  <w:style w:type="paragraph" w:customStyle="1" w:styleId="RecommendationBullet">
    <w:name w:val="Recommendation Bullet"/>
    <w:basedOn w:val="BodyText"/>
    <w:uiPriority w:val="1"/>
    <w:rsid w:val="00104150"/>
    <w:pPr>
      <w:numPr>
        <w:ilvl w:val="1"/>
        <w:numId w:val="21"/>
      </w:numPr>
      <w:spacing w:before="80" w:after="80"/>
      <w:ind w:left="714" w:hanging="357"/>
    </w:pPr>
    <w:rPr>
      <w:color w:val="1C355E" w:themeColor="accent1"/>
      <w14:numForm w14:val="default"/>
    </w:rPr>
  </w:style>
  <w:style w:type="numbering" w:customStyle="1" w:styleId="RecommendationList">
    <w:name w:val="Recommendation List"/>
    <w:uiPriority w:val="99"/>
    <w:rsid w:val="00677F8D"/>
    <w:pPr>
      <w:numPr>
        <w:numId w:val="11"/>
      </w:numPr>
    </w:pPr>
  </w:style>
  <w:style w:type="paragraph" w:customStyle="1" w:styleId="DecisionNumber">
    <w:name w:val="Decision Number"/>
    <w:basedOn w:val="RecommendationNumber"/>
    <w:uiPriority w:val="1"/>
    <w:rsid w:val="00717818"/>
    <w:pPr>
      <w:numPr>
        <w:numId w:val="19"/>
      </w:numPr>
      <w:tabs>
        <w:tab w:val="clear" w:pos="357"/>
      </w:tabs>
      <w:spacing w:before="120" w:after="120"/>
      <w:outlineLvl w:val="3"/>
    </w:pPr>
  </w:style>
  <w:style w:type="paragraph" w:customStyle="1" w:styleId="DecisionAlpha">
    <w:name w:val="Decision Alpha"/>
    <w:uiPriority w:val="1"/>
    <w:rsid w:val="00717818"/>
    <w:pPr>
      <w:keepLines/>
      <w:numPr>
        <w:ilvl w:val="2"/>
        <w:numId w:val="19"/>
      </w:numPr>
      <w:spacing w:before="20" w:after="80"/>
      <w:outlineLvl w:val="4"/>
    </w:pPr>
    <w:rPr>
      <w:rFonts w:ascii="Raleway" w:hAnsi="Raleway"/>
      <w:color w:val="1C355E" w:themeColor="accent1"/>
    </w:rPr>
  </w:style>
  <w:style w:type="paragraph" w:customStyle="1" w:styleId="DecisionBullet">
    <w:name w:val="Decision Bullet"/>
    <w:basedOn w:val="RecommendationBullet"/>
    <w:uiPriority w:val="1"/>
    <w:rsid w:val="00717818"/>
    <w:pPr>
      <w:numPr>
        <w:numId w:val="19"/>
      </w:numPr>
    </w:pPr>
  </w:style>
  <w:style w:type="numbering" w:customStyle="1" w:styleId="DecisionsList">
    <w:name w:val="Decisions List"/>
    <w:uiPriority w:val="99"/>
    <w:rsid w:val="00E25047"/>
    <w:pPr>
      <w:numPr>
        <w:numId w:val="9"/>
      </w:numPr>
    </w:pPr>
  </w:style>
  <w:style w:type="paragraph" w:customStyle="1" w:styleId="DecisionsHeading">
    <w:name w:val="Decisions Heading"/>
    <w:next w:val="DecisionNumber"/>
    <w:uiPriority w:val="1"/>
    <w:rsid w:val="00717818"/>
    <w:pPr>
      <w:keepNext/>
      <w:spacing w:before="240" w:after="80" w:line="360" w:lineRule="atLeast"/>
    </w:pPr>
    <w:rPr>
      <w:rFonts w:ascii="Raleway" w:hAnsi="Raleway"/>
      <w:color w:val="1C355E" w:themeColor="accent1"/>
      <w:sz w:val="24"/>
    </w:rPr>
  </w:style>
  <w:style w:type="character" w:styleId="PlaceholderText">
    <w:name w:val="Placeholder Text"/>
    <w:basedOn w:val="DefaultParagraphFont"/>
    <w:uiPriority w:val="99"/>
    <w:semiHidden/>
    <w:rsid w:val="004B37C0"/>
    <w:rPr>
      <w:color w:val="808080"/>
    </w:rPr>
  </w:style>
  <w:style w:type="table" w:customStyle="1" w:styleId="BreakoutBoxes">
    <w:name w:val="Breakout_Boxes"/>
    <w:basedOn w:val="TableNormal"/>
    <w:uiPriority w:val="99"/>
    <w:rsid w:val="0075320E"/>
    <w:pPr>
      <w:jc w:val="center"/>
    </w:pPr>
    <w:rPr>
      <w:rFonts w:ascii="Raleway" w:hAnsi="Raleway"/>
      <w:color w:val="2E2E2F" w:themeColor="text1"/>
    </w:rPr>
    <w:tblPr>
      <w:tblStyleColBandSize w:val="1"/>
      <w:tblInd w:w="-113" w:type="dxa"/>
    </w:tblPr>
    <w:tcPr>
      <w:vAlign w:val="center"/>
    </w:tcPr>
    <w:tblStylePr w:type="band1Vert">
      <w:tblPr/>
      <w:tcPr>
        <w:shd w:val="clear" w:color="auto" w:fill="011D4B" w:themeFill="text2"/>
      </w:tcPr>
    </w:tblStylePr>
    <w:tblStylePr w:type="band2Vert">
      <w:tblPr>
        <w:tblCellSpacing w:w="56" w:type="dxa"/>
        <w:tblCellMar>
          <w:top w:w="227" w:type="dxa"/>
          <w:left w:w="227" w:type="dxa"/>
          <w:bottom w:w="227" w:type="dxa"/>
          <w:right w:w="227" w:type="dxa"/>
        </w:tblCellMar>
      </w:tblPr>
      <w:trPr>
        <w:tblCellSpacing w:w="56" w:type="dxa"/>
      </w:trPr>
      <w:tcPr>
        <w:shd w:val="clear" w:color="auto" w:fill="ECE9E7"/>
      </w:tcPr>
    </w:tblStylePr>
  </w:style>
  <w:style w:type="paragraph" w:styleId="EndnoteText">
    <w:name w:val="endnote text"/>
    <w:basedOn w:val="Normal"/>
    <w:link w:val="EndnoteTextChar"/>
    <w:rsid w:val="00022D19"/>
    <w:pPr>
      <w:spacing w:before="0" w:after="0" w:line="240" w:lineRule="auto"/>
      <w:ind w:left="284" w:hanging="284"/>
    </w:pPr>
    <w:rPr>
      <w:sz w:val="16"/>
      <w14:numForm w14:val="lining"/>
    </w:rPr>
  </w:style>
  <w:style w:type="paragraph" w:customStyle="1" w:styleId="space">
    <w:name w:val="space"/>
    <w:basedOn w:val="Header"/>
    <w:uiPriority w:val="1"/>
    <w:rsid w:val="004B37C0"/>
    <w:rPr>
      <w:sz w:val="2"/>
    </w:rPr>
  </w:style>
  <w:style w:type="paragraph" w:styleId="NoSpacing">
    <w:name w:val="No Spacing"/>
    <w:uiPriority w:val="2"/>
    <w:semiHidden/>
    <w:rsid w:val="004B37C0"/>
    <w:rPr>
      <w:sz w:val="2"/>
    </w:rPr>
  </w:style>
  <w:style w:type="numbering" w:customStyle="1" w:styleId="ChapterNumbering">
    <w:name w:val="Chapter Numbering"/>
    <w:uiPriority w:val="99"/>
    <w:rsid w:val="0031749F"/>
    <w:pPr>
      <w:numPr>
        <w:numId w:val="28"/>
      </w:numPr>
    </w:pPr>
  </w:style>
  <w:style w:type="paragraph" w:customStyle="1" w:styleId="Heading1nonumber">
    <w:name w:val="Heading 1 (no number)"/>
    <w:basedOn w:val="Heading1"/>
    <w:next w:val="BodyText"/>
    <w:rsid w:val="003420FC"/>
    <w:pPr>
      <w:numPr>
        <w:numId w:val="0"/>
      </w:numPr>
      <w:spacing w:line="440" w:lineRule="atLeast"/>
    </w:pPr>
    <w:rPr>
      <w:rFonts w:cs="Times New Roman"/>
      <w:bCs w:val="0"/>
      <w:kern w:val="28"/>
    </w:rPr>
  </w:style>
  <w:style w:type="numbering" w:customStyle="1" w:styleId="AppendixHeadings">
    <w:name w:val="Appendix Headings"/>
    <w:uiPriority w:val="99"/>
    <w:rsid w:val="00BE7C76"/>
    <w:pPr>
      <w:numPr>
        <w:numId w:val="14"/>
      </w:numPr>
    </w:pPr>
  </w:style>
  <w:style w:type="paragraph" w:customStyle="1" w:styleId="FindingsHeading">
    <w:name w:val="Findings Heading"/>
    <w:basedOn w:val="PullQuoteHeading-Reversed"/>
    <w:next w:val="FindingsNumber"/>
    <w:uiPriority w:val="1"/>
    <w:rsid w:val="00717818"/>
    <w:pPr>
      <w:keepNext/>
      <w:spacing w:before="400" w:after="80"/>
    </w:pPr>
    <w:rPr>
      <w:color w:val="1C355E" w:themeColor="accent1"/>
    </w:rPr>
  </w:style>
  <w:style w:type="paragraph" w:customStyle="1" w:styleId="FindingsNumber">
    <w:name w:val="Findings Number"/>
    <w:uiPriority w:val="1"/>
    <w:rsid w:val="00717818"/>
    <w:pPr>
      <w:keepLines/>
      <w:numPr>
        <w:numId w:val="20"/>
      </w:numPr>
      <w:tabs>
        <w:tab w:val="clear" w:pos="357"/>
      </w:tabs>
      <w:spacing w:before="240" w:line="280" w:lineRule="atLeast"/>
      <w:outlineLvl w:val="3"/>
    </w:pPr>
    <w:rPr>
      <w:rFonts w:ascii="Raleway" w:hAnsi="Raleway"/>
      <w:color w:val="1C355E" w:themeColor="accent1"/>
    </w:rPr>
  </w:style>
  <w:style w:type="paragraph" w:customStyle="1" w:styleId="FindingsAlpha">
    <w:name w:val="Findings Alpha"/>
    <w:uiPriority w:val="1"/>
    <w:rsid w:val="00717818"/>
    <w:pPr>
      <w:keepLines/>
      <w:numPr>
        <w:ilvl w:val="2"/>
        <w:numId w:val="20"/>
      </w:numPr>
      <w:spacing w:before="80" w:after="20"/>
      <w:outlineLvl w:val="4"/>
    </w:pPr>
    <w:rPr>
      <w:rFonts w:ascii="Raleway" w:hAnsi="Raleway"/>
      <w:color w:val="1C355E" w:themeColor="accent1"/>
    </w:rPr>
  </w:style>
  <w:style w:type="paragraph" w:customStyle="1" w:styleId="FindingsBullet">
    <w:name w:val="Findings Bullet"/>
    <w:uiPriority w:val="1"/>
    <w:rsid w:val="00717818"/>
    <w:pPr>
      <w:numPr>
        <w:ilvl w:val="1"/>
        <w:numId w:val="20"/>
      </w:numPr>
      <w:spacing w:before="80" w:after="80" w:line="280" w:lineRule="atLeast"/>
    </w:pPr>
    <w:rPr>
      <w:rFonts w:ascii="Raleway" w:hAnsi="Raleway"/>
      <w:color w:val="1C355E" w:themeColor="accent1"/>
    </w:rPr>
  </w:style>
  <w:style w:type="paragraph" w:customStyle="1" w:styleId="SeekCommentHeading">
    <w:name w:val="Seek Comment Heading"/>
    <w:basedOn w:val="FindingsHeading"/>
    <w:next w:val="SeekCommentNumber"/>
    <w:uiPriority w:val="1"/>
    <w:rsid w:val="00F84893"/>
    <w:pPr>
      <w:spacing w:after="0"/>
    </w:pPr>
  </w:style>
  <w:style w:type="paragraph" w:customStyle="1" w:styleId="SeekCommentNumber">
    <w:name w:val="Seek Comment Number"/>
    <w:next w:val="BodyText"/>
    <w:uiPriority w:val="1"/>
    <w:rsid w:val="00F84893"/>
    <w:pPr>
      <w:keepLines/>
      <w:numPr>
        <w:numId w:val="18"/>
      </w:numPr>
      <w:spacing w:before="240"/>
      <w:outlineLvl w:val="3"/>
    </w:pPr>
    <w:rPr>
      <w:rFonts w:ascii="Raleway" w:hAnsi="Raleway"/>
      <w:color w:val="1C355E" w:themeColor="accent1"/>
    </w:rPr>
  </w:style>
  <w:style w:type="paragraph" w:customStyle="1" w:styleId="SeekCommentAlpha">
    <w:name w:val="Seek Comment Alpha"/>
    <w:uiPriority w:val="1"/>
    <w:rsid w:val="00677F8D"/>
    <w:pPr>
      <w:keepLines/>
      <w:numPr>
        <w:ilvl w:val="2"/>
        <w:numId w:val="18"/>
      </w:numPr>
      <w:contextualSpacing/>
      <w:outlineLvl w:val="4"/>
    </w:pPr>
    <w:rPr>
      <w:rFonts w:ascii="Raleway" w:hAnsi="Raleway"/>
      <w:color w:val="1C355E" w:themeColor="accent1"/>
    </w:rPr>
  </w:style>
  <w:style w:type="paragraph" w:customStyle="1" w:styleId="SeekCommentBullet">
    <w:name w:val="Seek Comment Bullet"/>
    <w:uiPriority w:val="1"/>
    <w:rsid w:val="00677F8D"/>
    <w:pPr>
      <w:keepLines/>
      <w:numPr>
        <w:ilvl w:val="1"/>
        <w:numId w:val="18"/>
      </w:numPr>
      <w:spacing w:before="80" w:after="80" w:line="280" w:lineRule="atLeast"/>
    </w:pPr>
    <w:rPr>
      <w:rFonts w:ascii="Raleway" w:hAnsi="Raleway"/>
      <w:color w:val="1C355E" w:themeColor="accent1"/>
    </w:rPr>
  </w:style>
  <w:style w:type="numbering" w:customStyle="1" w:styleId="FindingsList">
    <w:name w:val="Findings List"/>
    <w:uiPriority w:val="99"/>
    <w:rsid w:val="00677F8D"/>
    <w:pPr>
      <w:numPr>
        <w:numId w:val="10"/>
      </w:numPr>
    </w:pPr>
  </w:style>
  <w:style w:type="paragraph" w:customStyle="1" w:styleId="Contents">
    <w:name w:val="Contents"/>
    <w:basedOn w:val="Normal"/>
    <w:semiHidden/>
    <w:rsid w:val="004B37C0"/>
    <w:pPr>
      <w:keepNext/>
      <w:pageBreakBefore/>
      <w:tabs>
        <w:tab w:val="num" w:pos="283"/>
      </w:tabs>
      <w:spacing w:before="360" w:after="600" w:line="240" w:lineRule="auto"/>
      <w:ind w:left="284"/>
      <w:jc w:val="both"/>
      <w:outlineLvl w:val="0"/>
    </w:pPr>
    <w:rPr>
      <w:rFonts w:cs="Arial"/>
      <w:color w:val="011D4B" w:themeColor="text2"/>
      <w:sz w:val="36"/>
    </w:rPr>
  </w:style>
  <w:style w:type="table" w:customStyle="1" w:styleId="PullQuoteVertical">
    <w:name w:val="PullQuote_Vertical"/>
    <w:basedOn w:val="TableNormal"/>
    <w:uiPriority w:val="99"/>
    <w:rsid w:val="00677F8D"/>
    <w:pPr>
      <w:jc w:val="center"/>
    </w:pPr>
    <w:rPr>
      <w:rFonts w:ascii="Raleway" w:hAnsi="Raleway"/>
      <w:sz w:val="24"/>
    </w:rPr>
    <w:tblPr>
      <w:tblCellMar>
        <w:top w:w="227" w:type="dxa"/>
        <w:left w:w="227" w:type="dxa"/>
        <w:bottom w:w="227" w:type="dxa"/>
        <w:right w:w="227" w:type="dxa"/>
      </w:tblCellMar>
    </w:tblPr>
    <w:tcPr>
      <w:shd w:val="clear" w:color="auto" w:fill="ECE9E7"/>
      <w:vAlign w:val="center"/>
    </w:tcPr>
    <w:tblStylePr w:type="firstRow">
      <w:rPr>
        <w:rFonts w:ascii="Raleway" w:hAnsi="Raleway"/>
        <w:color w:val="FFFFFF" w:themeColor="background1"/>
        <w:sz w:val="24"/>
      </w:rPr>
      <w:tblPr/>
      <w:tcPr>
        <w:shd w:val="clear" w:color="auto" w:fill="011D4B" w:themeFill="text2"/>
      </w:tcPr>
    </w:tblStylePr>
  </w:style>
  <w:style w:type="table" w:customStyle="1" w:styleId="BoxFormat">
    <w:name w:val="BoxFormat"/>
    <w:basedOn w:val="TableNormal"/>
    <w:uiPriority w:val="99"/>
    <w:rsid w:val="00DD4922"/>
    <w:rPr>
      <w:rFonts w:ascii="Raleway" w:hAnsi="Raleway"/>
    </w:rPr>
    <w:tblPr>
      <w:tblCellMar>
        <w:left w:w="567" w:type="dxa"/>
        <w:bottom w:w="567" w:type="dxa"/>
        <w:right w:w="567" w:type="dxa"/>
      </w:tblCellMar>
    </w:tblPr>
    <w:tcPr>
      <w:shd w:val="clear" w:color="auto" w:fill="ECE9E7"/>
    </w:tcPr>
    <w:tblStylePr w:type="firstRow">
      <w:pPr>
        <w:jc w:val="left"/>
      </w:pPr>
      <w:rPr>
        <w:rFonts w:ascii="Raleway" w:hAnsi="Raleway"/>
        <w:color w:val="011D4B" w:themeColor="text2"/>
      </w:rPr>
      <w:tblPr/>
      <w:trPr>
        <w:tblHeader/>
      </w:trPr>
      <w:tcPr>
        <w:noWrap/>
        <w:tcMar>
          <w:top w:w="227" w:type="dxa"/>
          <w:left w:w="0" w:type="nil"/>
          <w:bottom w:w="0" w:type="dxa"/>
          <w:right w:w="0" w:type="nil"/>
        </w:tcMar>
        <w:vAlign w:val="center"/>
      </w:tcPr>
    </w:tblStylePr>
    <w:tblStylePr w:type="lastRow">
      <w:tblPr>
        <w:tblCellMar>
          <w:top w:w="113" w:type="dxa"/>
          <w:left w:w="113" w:type="dxa"/>
          <w:bottom w:w="113" w:type="dxa"/>
          <w:right w:w="113" w:type="dxa"/>
        </w:tblCellMar>
      </w:tblPr>
      <w:trPr>
        <w:cantSplit w:val="0"/>
      </w:trPr>
      <w:tcPr>
        <w:tcMar>
          <w:top w:w="113" w:type="dxa"/>
          <w:left w:w="113" w:type="dxa"/>
          <w:bottom w:w="113" w:type="dxa"/>
          <w:right w:w="113" w:type="dxa"/>
        </w:tcMar>
      </w:tcPr>
    </w:tblStylePr>
  </w:style>
  <w:style w:type="character" w:customStyle="1" w:styleId="Heading4Char">
    <w:name w:val="Heading 4 Char"/>
    <w:basedOn w:val="DefaultParagraphFont"/>
    <w:link w:val="Heading4"/>
    <w:rsid w:val="00D45D20"/>
    <w:rPr>
      <w:rFonts w:ascii="Raleway" w:hAnsi="Raleway"/>
      <w:b/>
      <w:color w:val="3E5376" w:themeColor="accent2"/>
      <w:sz w:val="22"/>
      <w:szCs w:val="28"/>
    </w:rPr>
  </w:style>
  <w:style w:type="paragraph" w:customStyle="1" w:styleId="RecommendationsHeading">
    <w:name w:val="Recommendations Heading"/>
    <w:basedOn w:val="BodyText"/>
    <w:next w:val="RecommendationNumber"/>
    <w:uiPriority w:val="1"/>
    <w:rsid w:val="00A11045"/>
    <w:rPr>
      <w:color w:val="FFFFFF" w:themeColor="background1"/>
      <w:sz w:val="24"/>
    </w:rPr>
  </w:style>
  <w:style w:type="table" w:customStyle="1" w:styleId="TextTable">
    <w:name w:val="Text Table"/>
    <w:basedOn w:val="TableNormal"/>
    <w:uiPriority w:val="99"/>
    <w:rsid w:val="00E9270D"/>
    <w:tblPr>
      <w:tblBorders>
        <w:insideH w:val="single" w:sz="4" w:space="0" w:color="ECE9E7" w:themeColor="background2"/>
      </w:tblBorders>
    </w:tblPr>
    <w:tcPr>
      <w:shd w:val="clear" w:color="auto" w:fill="auto"/>
    </w:tcPr>
    <w:tblStylePr w:type="firstRow">
      <w:tblPr/>
      <w:tcPr>
        <w:shd w:val="clear" w:color="auto" w:fill="3E5376" w:themeFill="accent2"/>
        <w:vAlign w:val="bottom"/>
      </w:tcPr>
    </w:tblStylePr>
    <w:tblStylePr w:type="lastRow">
      <w:tblPr/>
      <w:tcPr>
        <w:tcBorders>
          <w:bottom w:val="single" w:sz="4" w:space="0" w:color="ECE9E7" w:themeColor="background2"/>
        </w:tcBorders>
        <w:shd w:val="clear" w:color="auto" w:fill="auto"/>
      </w:tcPr>
    </w:tblStylePr>
  </w:style>
  <w:style w:type="table" w:customStyle="1" w:styleId="TableGrid1">
    <w:name w:val="Table Grid1"/>
    <w:basedOn w:val="TableNormal"/>
    <w:next w:val="TableGrid"/>
    <w:rsid w:val="004B37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ptionNumbering">
    <w:name w:val="Caption Numbering"/>
    <w:uiPriority w:val="99"/>
    <w:rsid w:val="004B37C0"/>
    <w:pPr>
      <w:numPr>
        <w:numId w:val="4"/>
      </w:numPr>
    </w:pPr>
  </w:style>
  <w:style w:type="table" w:customStyle="1" w:styleId="TableGrid2">
    <w:name w:val="Table Grid2"/>
    <w:basedOn w:val="TableNormal"/>
    <w:next w:val="TableGrid"/>
    <w:rsid w:val="004B37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2"/>
    <w:semiHidden/>
    <w:unhideWhenUsed/>
    <w:rsid w:val="004B37C0"/>
    <w:pPr>
      <w:spacing w:line="240" w:lineRule="auto"/>
    </w:pPr>
  </w:style>
  <w:style w:type="character" w:customStyle="1" w:styleId="CommentTextChar">
    <w:name w:val="Comment Text Char"/>
    <w:basedOn w:val="DefaultParagraphFont"/>
    <w:link w:val="CommentText"/>
    <w:uiPriority w:val="2"/>
    <w:semiHidden/>
    <w:rsid w:val="004B37C0"/>
  </w:style>
  <w:style w:type="character" w:styleId="CommentReference">
    <w:name w:val="annotation reference"/>
    <w:basedOn w:val="DefaultParagraphFont"/>
    <w:uiPriority w:val="2"/>
    <w:semiHidden/>
    <w:unhideWhenUsed/>
    <w:rsid w:val="004B37C0"/>
    <w:rPr>
      <w:sz w:val="16"/>
      <w:szCs w:val="16"/>
    </w:rPr>
  </w:style>
  <w:style w:type="paragraph" w:styleId="ListBullet">
    <w:name w:val="List Bullet"/>
    <w:link w:val="ListBulletChar"/>
    <w:qFormat/>
    <w:rsid w:val="002E4E00"/>
    <w:pPr>
      <w:keepLines/>
      <w:numPr>
        <w:numId w:val="7"/>
      </w:numPr>
      <w:spacing w:before="80" w:after="80" w:line="280" w:lineRule="atLeast"/>
      <w:ind w:left="357" w:hanging="357"/>
    </w:pPr>
    <w:rPr>
      <w:rFonts w:ascii="Raleway" w:hAnsi="Raleway"/>
      <w:color w:val="2E2E2F" w:themeColor="text1"/>
      <w14:numForm w14:val="lining"/>
    </w:rPr>
  </w:style>
  <w:style w:type="paragraph" w:styleId="ListBullet2">
    <w:name w:val="List Bullet 2"/>
    <w:qFormat/>
    <w:rsid w:val="002E4E00"/>
    <w:pPr>
      <w:keepLines/>
      <w:numPr>
        <w:ilvl w:val="1"/>
        <w:numId w:val="7"/>
      </w:numPr>
      <w:spacing w:before="80" w:line="280" w:lineRule="atLeast"/>
      <w:ind w:left="714" w:hanging="357"/>
    </w:pPr>
    <w:rPr>
      <w:rFonts w:ascii="Raleway" w:hAnsi="Raleway"/>
      <w:color w:val="2E2E2F" w:themeColor="text1"/>
      <w14:numForm w14:val="lining"/>
    </w:rPr>
  </w:style>
  <w:style w:type="paragraph" w:styleId="Title">
    <w:name w:val="Title"/>
    <w:basedOn w:val="Normal"/>
    <w:next w:val="Normal"/>
    <w:link w:val="TitleChar"/>
    <w:uiPriority w:val="2"/>
    <w:rsid w:val="00317D92"/>
    <w:pPr>
      <w:spacing w:before="0" w:after="0" w:line="240" w:lineRule="auto"/>
      <w:contextualSpacing/>
    </w:pPr>
    <w:rPr>
      <w:rFonts w:eastAsiaTheme="majorEastAsia" w:cstheme="majorBidi"/>
      <w:color w:val="1C355E" w:themeColor="accent1"/>
      <w:spacing w:val="-10"/>
      <w:kern w:val="28"/>
      <w:sz w:val="56"/>
      <w:szCs w:val="56"/>
    </w:rPr>
  </w:style>
  <w:style w:type="character" w:customStyle="1" w:styleId="TitleChar">
    <w:name w:val="Title Char"/>
    <w:basedOn w:val="DefaultParagraphFont"/>
    <w:link w:val="Title"/>
    <w:uiPriority w:val="2"/>
    <w:rsid w:val="00317D92"/>
    <w:rPr>
      <w:rFonts w:ascii="Raleway" w:eastAsiaTheme="majorEastAsia" w:hAnsi="Raleway" w:cstheme="majorBidi"/>
      <w:color w:val="1C355E" w:themeColor="accent1"/>
      <w:spacing w:val="-10"/>
      <w:kern w:val="28"/>
      <w:sz w:val="56"/>
      <w:szCs w:val="56"/>
    </w:rPr>
  </w:style>
  <w:style w:type="paragraph" w:styleId="Subtitle">
    <w:name w:val="Subtitle"/>
    <w:basedOn w:val="Title"/>
    <w:link w:val="SubtitleChar"/>
    <w:uiPriority w:val="1"/>
    <w:qFormat/>
    <w:rsid w:val="00B75D3D"/>
    <w:pPr>
      <w:spacing w:line="0" w:lineRule="atLeast"/>
      <w:contextualSpacing w:val="0"/>
      <w:jc w:val="center"/>
    </w:pPr>
    <w:rPr>
      <w:rFonts w:eastAsia="Times New Roman" w:cs="Arial"/>
      <w:b/>
      <w:bCs/>
      <w:caps/>
      <w:spacing w:val="0"/>
      <w:sz w:val="32"/>
      <w:szCs w:val="30"/>
    </w:rPr>
  </w:style>
  <w:style w:type="character" w:customStyle="1" w:styleId="SubtitleChar">
    <w:name w:val="Subtitle Char"/>
    <w:basedOn w:val="DefaultParagraphFont"/>
    <w:link w:val="Subtitle"/>
    <w:uiPriority w:val="1"/>
    <w:rsid w:val="00B75D3D"/>
    <w:rPr>
      <w:rFonts w:ascii="Raleway" w:hAnsi="Raleway" w:cs="Arial"/>
      <w:b/>
      <w:bCs/>
      <w:caps/>
      <w:color w:val="1C355E" w:themeColor="accent1"/>
      <w:kern w:val="28"/>
      <w:sz w:val="32"/>
      <w:szCs w:val="30"/>
    </w:rPr>
  </w:style>
  <w:style w:type="paragraph" w:styleId="CommentSubject">
    <w:name w:val="annotation subject"/>
    <w:basedOn w:val="CommentText"/>
    <w:next w:val="CommentText"/>
    <w:link w:val="CommentSubjectChar"/>
    <w:uiPriority w:val="2"/>
    <w:semiHidden/>
    <w:unhideWhenUsed/>
    <w:rsid w:val="004B37C0"/>
    <w:rPr>
      <w:b/>
      <w:bCs/>
    </w:rPr>
  </w:style>
  <w:style w:type="character" w:customStyle="1" w:styleId="CommentSubjectChar">
    <w:name w:val="Comment Subject Char"/>
    <w:basedOn w:val="CommentTextChar"/>
    <w:link w:val="CommentSubject"/>
    <w:uiPriority w:val="2"/>
    <w:semiHidden/>
    <w:rsid w:val="004B37C0"/>
    <w:rPr>
      <w:b/>
      <w:bCs/>
    </w:rPr>
  </w:style>
  <w:style w:type="paragraph" w:styleId="BalloonText">
    <w:name w:val="Balloon Text"/>
    <w:basedOn w:val="Normal"/>
    <w:link w:val="BalloonTextChar"/>
    <w:semiHidden/>
    <w:unhideWhenUsed/>
    <w:rsid w:val="004B37C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B37C0"/>
    <w:rPr>
      <w:rFonts w:ascii="Segoe UI" w:hAnsi="Segoe UI" w:cs="Segoe UI"/>
      <w:sz w:val="18"/>
      <w:szCs w:val="18"/>
    </w:rPr>
  </w:style>
  <w:style w:type="paragraph" w:styleId="TOCHeading">
    <w:name w:val="TOC Heading"/>
    <w:basedOn w:val="Heading1"/>
    <w:next w:val="Normal"/>
    <w:uiPriority w:val="39"/>
    <w:unhideWhenUsed/>
    <w:qFormat/>
    <w:rsid w:val="00D45D20"/>
    <w:pPr>
      <w:keepLines/>
      <w:numPr>
        <w:numId w:val="0"/>
      </w:numPr>
      <w:spacing w:before="240" w:line="259" w:lineRule="auto"/>
      <w:outlineLvl w:val="9"/>
    </w:pPr>
    <w:rPr>
      <w:rFonts w:eastAsiaTheme="majorEastAsia" w:cstheme="majorBidi"/>
      <w:bCs w:val="0"/>
      <w:kern w:val="0"/>
      <w:sz w:val="28"/>
      <w:szCs w:val="32"/>
      <w:lang w:val="en-US" w:eastAsia="en-US"/>
    </w:rPr>
  </w:style>
  <w:style w:type="numbering" w:customStyle="1" w:styleId="SeekCommentNumbering">
    <w:name w:val="Seek Comment Numbering"/>
    <w:uiPriority w:val="99"/>
    <w:rsid w:val="00677F8D"/>
    <w:pPr>
      <w:numPr>
        <w:numId w:val="12"/>
      </w:numPr>
    </w:pPr>
  </w:style>
  <w:style w:type="paragraph" w:customStyle="1" w:styleId="Disclaimertext">
    <w:name w:val="Disclaimer text"/>
    <w:rsid w:val="00022D19"/>
    <w:pPr>
      <w:spacing w:before="80"/>
    </w:pPr>
    <w:rPr>
      <w:rFonts w:ascii="Raleway" w:hAnsi="Raleway"/>
      <w:color w:val="2E2E2F"/>
      <w:sz w:val="18"/>
      <w14:numForm w14:val="lining"/>
      <w14:numSpacing w14:val="tabular"/>
    </w:rPr>
  </w:style>
  <w:style w:type="table" w:customStyle="1" w:styleId="PullQuote-Blue">
    <w:name w:val="Pull Quote - Blue"/>
    <w:basedOn w:val="TableNormal"/>
    <w:uiPriority w:val="99"/>
    <w:rsid w:val="00677F8D"/>
    <w:rPr>
      <w:rFonts w:ascii="Raleway" w:hAnsi="Raleway"/>
    </w:rPr>
    <w:tblPr>
      <w:tblCellMar>
        <w:top w:w="284" w:type="dxa"/>
        <w:left w:w="0" w:type="dxa"/>
        <w:right w:w="0" w:type="dxa"/>
      </w:tblCellMar>
    </w:tblPr>
    <w:tcPr>
      <w:shd w:val="clear" w:color="auto" w:fill="011D4B" w:themeFill="text2"/>
      <w:tcMar>
        <w:top w:w="0" w:type="dxa"/>
        <w:left w:w="0" w:type="dxa"/>
        <w:right w:w="0" w:type="dxa"/>
      </w:tcMar>
    </w:tcPr>
    <w:tblStylePr w:type="firstCol">
      <w:pPr>
        <w:jc w:val="center"/>
      </w:pPr>
      <w:tblPr/>
      <w:tcPr>
        <w:tcMar>
          <w:top w:w="0" w:type="dxa"/>
          <w:left w:w="567" w:type="dxa"/>
          <w:bottom w:w="0" w:type="nil"/>
          <w:right w:w="0" w:type="nil"/>
        </w:tcMar>
      </w:tcPr>
    </w:tblStylePr>
  </w:style>
  <w:style w:type="table" w:customStyle="1" w:styleId="PullQuoteBlue">
    <w:name w:val="Pull Quote Blue"/>
    <w:basedOn w:val="TableNormal"/>
    <w:uiPriority w:val="99"/>
    <w:rsid w:val="00677F8D"/>
    <w:rPr>
      <w:rFonts w:ascii="Raleway" w:hAnsi="Raleway"/>
    </w:rPr>
    <w:tblPr>
      <w:tblCellMar>
        <w:top w:w="170" w:type="dxa"/>
        <w:left w:w="170" w:type="dxa"/>
        <w:bottom w:w="170" w:type="dxa"/>
        <w:right w:w="170" w:type="dxa"/>
      </w:tblCellMar>
    </w:tblPr>
  </w:style>
  <w:style w:type="paragraph" w:customStyle="1" w:styleId="PullQuotetext-Reversed">
    <w:name w:val="Pull Quote text - Reversed"/>
    <w:uiPriority w:val="1"/>
    <w:rsid w:val="00DD4922"/>
    <w:pPr>
      <w:spacing w:after="160" w:line="280" w:lineRule="atLeast"/>
    </w:pPr>
    <w:rPr>
      <w:rFonts w:ascii="Raleway" w:hAnsi="Raleway"/>
      <w:color w:val="FFFFFF" w:themeColor="background1"/>
      <w14:numForm w14:val="lining"/>
      <w14:numSpacing w14:val="tabular"/>
    </w:rPr>
  </w:style>
  <w:style w:type="paragraph" w:customStyle="1" w:styleId="PullQuotetext">
    <w:name w:val="Pull Quote text"/>
    <w:basedOn w:val="PullQuotetext-Reversed"/>
    <w:uiPriority w:val="1"/>
    <w:rsid w:val="00DD4922"/>
    <w:rPr>
      <w:color w:val="1C355E" w:themeColor="accent1"/>
    </w:rPr>
  </w:style>
  <w:style w:type="table" w:customStyle="1" w:styleId="IPARTCentredQuote">
    <w:name w:val="IPART Centred Quote"/>
    <w:basedOn w:val="TableNormal"/>
    <w:uiPriority w:val="99"/>
    <w:rsid w:val="00677F8D"/>
    <w:pPr>
      <w:jc w:val="center"/>
    </w:pPr>
    <w:rPr>
      <w:rFonts w:ascii="Raleway" w:hAnsi="Raleway"/>
    </w:rPr>
    <w:tblPr>
      <w:tblCellMar>
        <w:top w:w="170" w:type="dxa"/>
        <w:left w:w="170" w:type="dxa"/>
        <w:right w:w="170" w:type="dxa"/>
      </w:tblCellMar>
    </w:tblPr>
    <w:trPr>
      <w:cantSplit/>
      <w:tblHeader/>
    </w:trPr>
    <w:tcPr>
      <w:shd w:val="clear" w:color="auto" w:fill="ECE7E9"/>
      <w:tcMar>
        <w:top w:w="284" w:type="dxa"/>
        <w:bottom w:w="284" w:type="dxa"/>
      </w:tcMar>
      <w:vAlign w:val="center"/>
    </w:tcPr>
    <w:tblStylePr w:type="firstRow">
      <w:rPr>
        <w:rFonts w:ascii="Raleway" w:hAnsi="Raleway"/>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tblPr/>
      <w:trPr>
        <w:cantSplit w:val="0"/>
      </w:trPr>
      <w:tcPr>
        <w:tcMar>
          <w:top w:w="0" w:type="nil"/>
          <w:left w:w="170" w:type="dxa"/>
          <w:bottom w:w="0" w:type="nil"/>
          <w:right w:w="170" w:type="dxa"/>
        </w:tcMar>
      </w:tcPr>
    </w:tblStylePr>
  </w:style>
  <w:style w:type="table" w:customStyle="1" w:styleId="PullQuotewithimage">
    <w:name w:val="Pull Quote with image"/>
    <w:basedOn w:val="TableNormal"/>
    <w:uiPriority w:val="99"/>
    <w:rsid w:val="00DD4922"/>
    <w:rPr>
      <w:rFonts w:ascii="Raleway" w:hAnsi="Raleway"/>
    </w:rPr>
    <w:tblPr>
      <w:tblStyleRowBandSize w:val="1"/>
      <w:tblCellMar>
        <w:left w:w="0" w:type="dxa"/>
        <w:right w:w="0" w:type="dxa"/>
      </w:tblCellMar>
    </w:tblPr>
    <w:trPr>
      <w:cantSplit/>
    </w:trPr>
    <w:tblStylePr w:type="firstRow">
      <w:rPr>
        <w:rFonts w:ascii="Raleway" w:hAnsi="Raleway"/>
      </w:rPr>
    </w:tblStylePr>
    <w:tblStylePr w:type="firstCol">
      <w:rPr>
        <w:rFonts w:ascii="Raleway" w:hAnsi="Raleway"/>
      </w:rPr>
      <w:tblPr/>
      <w:tcPr>
        <w:shd w:val="clear" w:color="auto" w:fill="1C355E" w:themeFill="accent1"/>
      </w:tcPr>
    </w:tblStylePr>
    <w:tblStylePr w:type="lastCol">
      <w:rPr>
        <w:rFonts w:ascii="Raleway" w:hAnsi="Raleway"/>
      </w:rPr>
      <w:tblPr/>
      <w:tcPr>
        <w:shd w:val="clear" w:color="auto" w:fill="1C355E" w:themeFill="accent1"/>
      </w:tcPr>
    </w:tblStylePr>
  </w:style>
  <w:style w:type="paragraph" w:customStyle="1" w:styleId="Graphic">
    <w:name w:val="Graphic"/>
    <w:rsid w:val="003749D8"/>
    <w:rPr>
      <w:rFonts w:ascii="Raleway" w:hAnsi="Raleway"/>
      <w:noProof/>
      <w:color w:val="2E2E2F"/>
      <w14:numSpacing w14:val="tabular"/>
    </w:rPr>
  </w:style>
  <w:style w:type="paragraph" w:styleId="ListNumber">
    <w:name w:val="List Number"/>
    <w:basedOn w:val="ListBullet"/>
    <w:rsid w:val="00AD1E22"/>
    <w:pPr>
      <w:numPr>
        <w:numId w:val="6"/>
      </w:numPr>
      <w:tabs>
        <w:tab w:val="clear" w:pos="357"/>
        <w:tab w:val="left" w:pos="567"/>
      </w:tabs>
      <w:spacing w:after="0"/>
      <w:ind w:left="357" w:hanging="357"/>
    </w:pPr>
    <w:rPr>
      <w:color w:val="212122"/>
      <w:szCs w:val="21"/>
    </w:rPr>
  </w:style>
  <w:style w:type="paragraph" w:styleId="ListNumber2">
    <w:name w:val="List Number 2"/>
    <w:basedOn w:val="ListNumber"/>
    <w:rsid w:val="001D69C7"/>
    <w:pPr>
      <w:numPr>
        <w:ilvl w:val="1"/>
      </w:numPr>
      <w:tabs>
        <w:tab w:val="clear" w:pos="567"/>
      </w:tabs>
      <w:spacing w:before="60"/>
    </w:pPr>
  </w:style>
  <w:style w:type="paragraph" w:styleId="ListNumber3">
    <w:name w:val="List Number 3"/>
    <w:basedOn w:val="ListNumber2"/>
    <w:rsid w:val="005030BA"/>
    <w:pPr>
      <w:numPr>
        <w:ilvl w:val="2"/>
      </w:numPr>
    </w:pPr>
  </w:style>
  <w:style w:type="numbering" w:customStyle="1" w:styleId="Numbering">
    <w:name w:val="Numbering"/>
    <w:uiPriority w:val="99"/>
    <w:rsid w:val="005030BA"/>
    <w:pPr>
      <w:numPr>
        <w:numId w:val="6"/>
      </w:numPr>
    </w:pPr>
  </w:style>
  <w:style w:type="paragraph" w:customStyle="1" w:styleId="BoxHeading1">
    <w:name w:val="Box Heading 1"/>
    <w:basedOn w:val="Normal"/>
    <w:next w:val="BodyText"/>
    <w:rsid w:val="001D69C7"/>
    <w:pPr>
      <w:spacing w:before="200" w:after="0" w:line="260" w:lineRule="atLeast"/>
      <w:jc w:val="both"/>
    </w:pPr>
    <w:rPr>
      <w:b/>
      <w:color w:val="1C355E" w:themeColor="accent1"/>
      <w:szCs w:val="24"/>
      <w:lang w:eastAsia="en-US"/>
      <w14:numForm w14:val="lining"/>
    </w:rPr>
  </w:style>
  <w:style w:type="paragraph" w:styleId="ListBullet3">
    <w:name w:val="List Bullet 3"/>
    <w:qFormat/>
    <w:rsid w:val="001D69C7"/>
    <w:pPr>
      <w:keepLines/>
      <w:numPr>
        <w:ilvl w:val="2"/>
        <w:numId w:val="7"/>
      </w:numPr>
      <w:spacing w:before="40" w:line="280" w:lineRule="atLeast"/>
    </w:pPr>
    <w:rPr>
      <w:rFonts w:ascii="Raleway" w:hAnsi="Raleway"/>
      <w:color w:val="2E2E2F" w:themeColor="text1"/>
      <w14:numForm w14:val="lining"/>
    </w:rPr>
  </w:style>
  <w:style w:type="paragraph" w:customStyle="1" w:styleId="Heading2nonumber">
    <w:name w:val="Heading 2 (no number)"/>
    <w:basedOn w:val="Heading2"/>
    <w:next w:val="BodyText"/>
    <w:rsid w:val="0098605A"/>
    <w:pPr>
      <w:numPr>
        <w:ilvl w:val="0"/>
        <w:numId w:val="0"/>
      </w:numPr>
    </w:pPr>
  </w:style>
  <w:style w:type="paragraph" w:customStyle="1" w:styleId="Heading3nonumber">
    <w:name w:val="Heading 3 (no number)"/>
    <w:basedOn w:val="Heading3"/>
    <w:next w:val="BodyText"/>
    <w:rsid w:val="00DC0DC4"/>
    <w:pPr>
      <w:numPr>
        <w:ilvl w:val="0"/>
        <w:numId w:val="0"/>
      </w:numPr>
    </w:pPr>
  </w:style>
  <w:style w:type="character" w:customStyle="1" w:styleId="EndnoteTextChar">
    <w:name w:val="Endnote Text Char"/>
    <w:basedOn w:val="DefaultParagraphFont"/>
    <w:link w:val="EndnoteText"/>
    <w:rsid w:val="00022D19"/>
    <w:rPr>
      <w:rFonts w:ascii="Raleway" w:hAnsi="Raleway"/>
      <w:color w:val="2E2E2F" w:themeColor="text1"/>
      <w:sz w:val="16"/>
      <w14:numForm w14:val="lining"/>
    </w:rPr>
  </w:style>
  <w:style w:type="table" w:customStyle="1" w:styleId="PullQuoteGrey">
    <w:name w:val="Pull_Quote_Grey"/>
    <w:basedOn w:val="TableNormal"/>
    <w:uiPriority w:val="99"/>
    <w:rsid w:val="00677F8D"/>
    <w:rPr>
      <w:rFonts w:ascii="Raleway" w:hAnsi="Raleway"/>
    </w:rPr>
    <w:tblPr/>
    <w:tcPr>
      <w:shd w:val="clear" w:color="auto" w:fill="ECE9E7"/>
      <w:vAlign w:val="center"/>
    </w:tcPr>
  </w:style>
  <w:style w:type="paragraph" w:customStyle="1" w:styleId="Heading7nonumber">
    <w:name w:val="Heading 7 (no number)"/>
    <w:rsid w:val="00AE24BE"/>
    <w:pPr>
      <w:spacing w:before="480" w:after="240"/>
    </w:pPr>
    <w:rPr>
      <w:rFonts w:ascii="Raleway" w:hAnsi="Raleway"/>
      <w:color w:val="011D4B" w:themeColor="text2"/>
      <w:sz w:val="32"/>
      <w14:numSpacing w14:val="tabular"/>
    </w:rPr>
  </w:style>
  <w:style w:type="paragraph" w:customStyle="1" w:styleId="Heading8nonumber">
    <w:name w:val="Heading 8 (no number)"/>
    <w:basedOn w:val="BodyText"/>
    <w:next w:val="BodyText"/>
    <w:rsid w:val="00C01EF7"/>
    <w:pPr>
      <w:keepNext/>
      <w:spacing w:before="480" w:after="240"/>
    </w:pPr>
    <w:rPr>
      <w:color w:val="011D4B" w:themeColor="text2"/>
      <w:sz w:val="24"/>
    </w:rPr>
  </w:style>
  <w:style w:type="table" w:customStyle="1" w:styleId="BasicIPARTtable">
    <w:name w:val="Basic IPART table"/>
    <w:basedOn w:val="TableNormal"/>
    <w:uiPriority w:val="99"/>
    <w:rsid w:val="00F65D53"/>
    <w:rPr>
      <w:rFonts w:ascii="Raleway" w:hAnsi="Raleway"/>
      <w:sz w:val="18"/>
    </w:rPr>
    <w:tblPr>
      <w:tblStyleRowBandSize w:val="1"/>
      <w:tblCellMar>
        <w:top w:w="57" w:type="dxa"/>
        <w:bottom w:w="57" w:type="dxa"/>
      </w:tblCellMar>
    </w:tblPr>
    <w:tcPr>
      <w:shd w:val="clear" w:color="auto" w:fill="auto"/>
    </w:tcPr>
    <w:tblStylePr w:type="firstRow">
      <w:pPr>
        <w:jc w:val="left"/>
      </w:pPr>
      <w:rPr>
        <w:rFonts w:ascii="Raleway" w:hAnsi="Raleway"/>
        <w:b w:val="0"/>
        <w:color w:val="auto"/>
        <w:sz w:val="18"/>
      </w:rPr>
      <w:tblPr/>
      <w:trPr>
        <w:cantSplit/>
      </w:trPr>
      <w:tcPr>
        <w:tcBorders>
          <w:bottom w:val="single" w:sz="24" w:space="0" w:color="ECE9E7" w:themeColor="background2"/>
        </w:tcBorders>
        <w:shd w:val="clear" w:color="auto" w:fill="E2EAF6"/>
        <w:vAlign w:val="bottom"/>
      </w:tcPr>
    </w:tblStylePr>
    <w:tblStylePr w:type="lastRow">
      <w:rPr>
        <w:rFonts w:ascii="Raleway" w:hAnsi="Raleway"/>
        <w:b/>
        <w:color w:val="011D4B" w:themeColor="text2"/>
        <w:sz w:val="18"/>
      </w:rPr>
      <w:tblPr/>
      <w:tcPr>
        <w:shd w:val="clear" w:color="auto" w:fill="E2EAF6"/>
      </w:tcPr>
    </w:tblStylePr>
    <w:tblStylePr w:type="firstCol">
      <w:rPr>
        <w:rFonts w:ascii="Raleway" w:hAnsi="Raleway"/>
      </w:rPr>
    </w:tblStylePr>
    <w:tblStylePr w:type="lastCol">
      <w:rPr>
        <w:rFonts w:ascii="Raleway" w:hAnsi="Raleway"/>
        <w:sz w:val="18"/>
      </w:rPr>
      <w:tblPr/>
      <w:tcPr>
        <w:shd w:val="clear" w:color="auto" w:fill="E2EAF6"/>
      </w:tcPr>
    </w:tblStylePr>
    <w:tblStylePr w:type="band2Horz">
      <w:tblPr/>
      <w:tcPr>
        <w:shd w:val="clear" w:color="auto" w:fill="F2F2F2" w:themeFill="background1" w:themeFillShade="F2"/>
      </w:tcPr>
    </w:tblStylePr>
  </w:style>
  <w:style w:type="table" w:customStyle="1" w:styleId="InfographicList">
    <w:name w:val="Infographic List"/>
    <w:basedOn w:val="TableNormal"/>
    <w:uiPriority w:val="99"/>
    <w:rsid w:val="00ED5085"/>
    <w:rPr>
      <w:rFonts w:ascii="Raleway" w:hAnsi="Raleway"/>
    </w:rPr>
    <w:tblPr>
      <w:tblBorders>
        <w:bottom w:val="single" w:sz="4" w:space="0" w:color="808080"/>
        <w:insideH w:val="single" w:sz="4" w:space="0" w:color="808080"/>
      </w:tblBorders>
      <w:tblCellMar>
        <w:bottom w:w="142" w:type="dxa"/>
      </w:tblCellMar>
    </w:tblPr>
    <w:tblStylePr w:type="firstCol">
      <w:rPr>
        <w:rFonts w:ascii="Raleway" w:hAnsi="Raleway"/>
      </w:rPr>
    </w:tblStylePr>
  </w:style>
  <w:style w:type="paragraph" w:customStyle="1" w:styleId="InfographicNumber-Blue">
    <w:name w:val="Infographic Number - Blue"/>
    <w:rsid w:val="00ED5085"/>
    <w:pPr>
      <w:spacing w:before="140"/>
    </w:pPr>
    <w:rPr>
      <w:rFonts w:ascii="Raleway" w:hAnsi="Raleway"/>
      <w:color w:val="009DDB" w:themeColor="accent5"/>
      <w:sz w:val="36"/>
      <w14:numSpacing w14:val="tabular"/>
    </w:rPr>
  </w:style>
  <w:style w:type="paragraph" w:customStyle="1" w:styleId="InfographicNumber-Navy">
    <w:name w:val="Infographic Number - Navy"/>
    <w:basedOn w:val="InfographicNumber-Blue"/>
    <w:rsid w:val="00ED5085"/>
    <w:rPr>
      <w:color w:val="7287A6" w:themeColor="accent3"/>
    </w:rPr>
  </w:style>
  <w:style w:type="character" w:customStyle="1" w:styleId="ListBulletChar">
    <w:name w:val="List Bullet Char"/>
    <w:link w:val="ListBullet"/>
    <w:locked/>
    <w:rsid w:val="002E4E00"/>
    <w:rPr>
      <w:rFonts w:ascii="Raleway" w:hAnsi="Raleway"/>
      <w:color w:val="2E2E2F" w:themeColor="text1"/>
      <w14:numForm w14:val="lining"/>
    </w:rPr>
  </w:style>
  <w:style w:type="paragraph" w:customStyle="1" w:styleId="TableHeading1">
    <w:name w:val="Table Heading 1"/>
    <w:basedOn w:val="TableTextEntries"/>
    <w:next w:val="TableTextEntries"/>
    <w:rsid w:val="00AD1E22"/>
    <w:pPr>
      <w:spacing w:before="180"/>
    </w:pPr>
    <w:rPr>
      <w:b/>
      <w:color w:val="1C355E" w:themeColor="accent1"/>
    </w:rPr>
  </w:style>
  <w:style w:type="character" w:customStyle="1" w:styleId="SourceChar">
    <w:name w:val="Source Char"/>
    <w:link w:val="Source"/>
    <w:locked/>
    <w:rsid w:val="00AD1E22"/>
    <w:rPr>
      <w:rFonts w:ascii="Raleway" w:hAnsi="Raleway"/>
      <w:color w:val="2E2E2F" w:themeColor="text1"/>
      <w:sz w:val="14"/>
      <w14:numForm w14:val="lining"/>
    </w:rPr>
  </w:style>
  <w:style w:type="character" w:customStyle="1" w:styleId="FooterText">
    <w:name w:val="Footer Text"/>
    <w:basedOn w:val="DefaultParagraphFont"/>
    <w:uiPriority w:val="1"/>
    <w:rsid w:val="00E14EC0"/>
    <w:rPr>
      <w:b/>
      <w:noProof/>
    </w:rPr>
  </w:style>
  <w:style w:type="paragraph" w:customStyle="1" w:styleId="Note">
    <w:name w:val="Note"/>
    <w:basedOn w:val="Normal"/>
    <w:next w:val="Source"/>
    <w:link w:val="NoteCharChar"/>
    <w:rsid w:val="00486DB2"/>
    <w:pPr>
      <w:spacing w:before="40" w:after="0" w:line="200" w:lineRule="atLeast"/>
    </w:pPr>
    <w:rPr>
      <w:rFonts w:asciiTheme="minorHAnsi" w:hAnsiTheme="minorHAnsi"/>
      <w:color w:val="auto"/>
      <w:sz w:val="16"/>
      <w:szCs w:val="16"/>
      <w:lang w:eastAsia="en-US"/>
    </w:rPr>
  </w:style>
  <w:style w:type="character" w:customStyle="1" w:styleId="NoteCharChar">
    <w:name w:val="Note Char Char"/>
    <w:link w:val="Note"/>
    <w:rsid w:val="00486DB2"/>
    <w:rPr>
      <w:rFonts w:asciiTheme="minorHAnsi" w:hAnsiTheme="minorHAnsi"/>
      <w:sz w:val="16"/>
      <w:szCs w:val="16"/>
      <w:lang w:eastAsia="en-US"/>
    </w:rPr>
  </w:style>
  <w:style w:type="paragraph" w:customStyle="1" w:styleId="PullQuoteHeading-Reversed">
    <w:name w:val="Pull Quote Heading - Reversed"/>
    <w:uiPriority w:val="1"/>
    <w:rsid w:val="00DD4922"/>
    <w:pPr>
      <w:tabs>
        <w:tab w:val="left" w:pos="567"/>
      </w:tabs>
      <w:spacing w:line="280" w:lineRule="atLeast"/>
    </w:pPr>
    <w:rPr>
      <w:rFonts w:ascii="Raleway" w:hAnsi="Raleway"/>
      <w:color w:val="FFFFFF" w:themeColor="background1"/>
      <w:sz w:val="24"/>
      <w14:numForm w14:val="lining"/>
      <w14:numSpacing w14:val="tabular"/>
    </w:rPr>
  </w:style>
  <w:style w:type="table" w:customStyle="1" w:styleId="IPARTHaveYourSay">
    <w:name w:val="IPART Have Your Say"/>
    <w:basedOn w:val="TableNormal"/>
    <w:uiPriority w:val="99"/>
    <w:rsid w:val="00DD4922"/>
    <w:rPr>
      <w:rFonts w:ascii="Raleway" w:hAnsi="Raleway"/>
    </w:rPr>
    <w:tblPr/>
    <w:tcPr>
      <w:shd w:val="clear" w:color="auto" w:fill="1C355E" w:themeFill="accent1"/>
      <w:tcMar>
        <w:top w:w="57" w:type="dxa"/>
        <w:left w:w="0" w:type="dxa"/>
        <w:bottom w:w="57" w:type="dxa"/>
        <w:right w:w="0"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tcMar>
          <w:top w:w="227" w:type="dxa"/>
          <w:left w:w="0" w:type="dxa"/>
          <w:bottom w:w="57" w:type="dxa"/>
          <w:right w:w="0" w:type="dxa"/>
        </w:tcMar>
      </w:tcPr>
    </w:tblStylePr>
    <w:tblStylePr w:type="lastRow">
      <w:tblPr/>
      <w:tcPr>
        <w:tcMar>
          <w:top w:w="113" w:type="dxa"/>
          <w:left w:w="0" w:type="dxa"/>
          <w:bottom w:w="397" w:type="dxa"/>
          <w:right w:w="0" w:type="dxa"/>
        </w:tcMar>
      </w:tcPr>
    </w:tblStylePr>
    <w:tblStylePr w:type="firstCol">
      <w:pPr>
        <w:jc w:val="center"/>
      </w:pPr>
    </w:tblStylePr>
    <w:tblStylePr w:type="lastCol">
      <w:tblPr/>
      <w:tcPr>
        <w:tcMar>
          <w:top w:w="113" w:type="dxa"/>
          <w:left w:w="0" w:type="dxa"/>
          <w:bottom w:w="113" w:type="dxa"/>
          <w:right w:w="567" w:type="dxa"/>
        </w:tcMar>
      </w:tcPr>
    </w:tblStylePr>
    <w:tblStylePr w:type="nwCell">
      <w:pPr>
        <w:jc w:val="center"/>
      </w:pPr>
      <w:tblPr/>
      <w:tcPr>
        <w:vAlign w:val="center"/>
      </w:tcPr>
    </w:tblStylePr>
  </w:style>
  <w:style w:type="table" w:customStyle="1" w:styleId="IPARTImpactbox">
    <w:name w:val="IPART Impact box"/>
    <w:basedOn w:val="TableNormal"/>
    <w:uiPriority w:val="99"/>
    <w:rsid w:val="00DD4922"/>
    <w:rPr>
      <w:rFonts w:ascii="Raleway" w:hAnsi="Raleway"/>
    </w:rPr>
    <w:tblPr>
      <w:tblCellMar>
        <w:left w:w="0" w:type="dxa"/>
        <w:right w:w="0" w:type="dxa"/>
      </w:tblCellMar>
    </w:tblPr>
    <w:tcPr>
      <w:shd w:val="clear" w:color="auto" w:fill="115F7E" w:themeFill="accent6"/>
      <w:tcMar>
        <w:top w:w="0" w:type="dxa"/>
        <w:bottom w:w="227" w:type="dxa"/>
      </w:tcMar>
    </w:tcPr>
    <w:tblStylePr w:type="firstRow">
      <w:pPr>
        <w:jc w:val="left"/>
      </w:pPr>
      <w:rPr>
        <w:rFonts w:ascii="Raleway" w:hAnsi="Raleway"/>
        <w:color w:val="FFFFFF" w:themeColor="background1"/>
        <w:sz w:val="28"/>
      </w:rPr>
      <w:tblPr/>
      <w:tcPr>
        <w:tcMar>
          <w:top w:w="227" w:type="dxa"/>
          <w:left w:w="0" w:type="nil"/>
          <w:bottom w:w="57" w:type="dxa"/>
          <w:right w:w="0" w:type="nil"/>
        </w:tcMar>
      </w:tcPr>
    </w:tblStylePr>
    <w:tblStylePr w:type="firstCol">
      <w:pPr>
        <w:jc w:val="center"/>
      </w:pPr>
    </w:tblStylePr>
    <w:tblStylePr w:type="lastCol">
      <w:rPr>
        <w:rFonts w:ascii="Raleway" w:hAnsi="Raleway"/>
      </w:rPr>
      <w:tblPr/>
      <w:tcPr>
        <w:tcMar>
          <w:top w:w="170" w:type="dxa"/>
          <w:left w:w="0" w:type="nil"/>
          <w:bottom w:w="227" w:type="dxa"/>
          <w:right w:w="567" w:type="dxa"/>
        </w:tcMar>
      </w:tcPr>
    </w:tblStylePr>
    <w:tblStylePr w:type="nwCell">
      <w:pPr>
        <w:jc w:val="center"/>
      </w:pPr>
      <w:tblPr/>
      <w:tcPr>
        <w:vAlign w:val="center"/>
      </w:tcPr>
    </w:tblStylePr>
  </w:style>
  <w:style w:type="table" w:customStyle="1" w:styleId="IPARTPullQuoteGrey">
    <w:name w:val="IPART Pull Quote Grey"/>
    <w:basedOn w:val="IPARTHaveYourSay"/>
    <w:uiPriority w:val="99"/>
    <w:rsid w:val="00677F8D"/>
    <w:tblPr/>
    <w:tcPr>
      <w:shd w:val="clear" w:color="auto" w:fill="ECE9E7"/>
      <w:tcMar>
        <w:top w:w="227" w:type="dxa"/>
        <w:bottom w:w="227"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table" w:customStyle="1" w:styleId="IPARTPullQuoteBlue">
    <w:name w:val="IPART Pull Quote Blue"/>
    <w:basedOn w:val="IPARTPullQuoteGrey"/>
    <w:uiPriority w:val="99"/>
    <w:rsid w:val="00677F8D"/>
    <w:tblPr/>
    <w:tcPr>
      <w:shd w:val="clear" w:color="auto" w:fill="1C355E" w:themeFill="accent1"/>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paragraph" w:customStyle="1" w:styleId="RecommendationHeading">
    <w:name w:val="Recommendation Heading"/>
    <w:basedOn w:val="PullQuoteHeading-Reversed"/>
    <w:next w:val="RecommendationNumber"/>
    <w:uiPriority w:val="1"/>
    <w:rsid w:val="00717818"/>
    <w:pPr>
      <w:keepNext/>
      <w:spacing w:before="400"/>
    </w:pPr>
    <w:rPr>
      <w:color w:val="1C355E" w:themeColor="accent1"/>
    </w:rPr>
  </w:style>
  <w:style w:type="paragraph" w:customStyle="1" w:styleId="TableListNumber2">
    <w:name w:val="Table List Number 2"/>
    <w:basedOn w:val="Normal"/>
    <w:rsid w:val="00A11045"/>
    <w:pPr>
      <w:numPr>
        <w:numId w:val="8"/>
      </w:numPr>
      <w:tabs>
        <w:tab w:val="num" w:pos="357"/>
      </w:tabs>
      <w:spacing w:before="40" w:after="40" w:line="210" w:lineRule="atLeast"/>
      <w:ind w:left="568" w:hanging="284"/>
    </w:pPr>
    <w:rPr>
      <w:color w:val="auto"/>
      <w:sz w:val="19"/>
      <w:szCs w:val="19"/>
      <w:lang w:eastAsia="en-US"/>
      <w14:numForm w14:val="lining"/>
      <w14:numSpacing w14:val="tabular"/>
    </w:rPr>
  </w:style>
  <w:style w:type="character" w:customStyle="1" w:styleId="TableTextEntriesChar">
    <w:name w:val="Table Text Entries Char"/>
    <w:link w:val="TableTextEntries"/>
    <w:locked/>
    <w:rsid w:val="00BE3B4F"/>
    <w:rPr>
      <w:rFonts w:ascii="Raleway" w:hAnsi="Raleway"/>
      <w:color w:val="2E2E2F" w:themeColor="text1"/>
      <w:sz w:val="16"/>
      <w14:numForm w14:val="lining"/>
    </w:rPr>
  </w:style>
  <w:style w:type="paragraph" w:customStyle="1" w:styleId="AppendixChapterNumber">
    <w:name w:val="Appendix Chapter Number"/>
    <w:uiPriority w:val="2"/>
    <w:rsid w:val="003740D0"/>
    <w:pPr>
      <w:numPr>
        <w:numId w:val="13"/>
      </w:numPr>
      <w:spacing w:line="3500" w:lineRule="exact"/>
      <w:ind w:left="0" w:firstLine="0"/>
    </w:pPr>
    <w:rPr>
      <w:rFonts w:ascii="Raleway Thin" w:hAnsi="Raleway Thin"/>
      <w:color w:val="FFFFFF" w:themeColor="background1"/>
      <w:sz w:val="360"/>
      <w:szCs w:val="200"/>
      <w14:numForm w14:val="lining"/>
      <w14:numSpacing w14:val="tabular"/>
    </w:rPr>
  </w:style>
  <w:style w:type="character" w:customStyle="1" w:styleId="Heading7Char">
    <w:name w:val="Heading 7 Char"/>
    <w:basedOn w:val="DefaultParagraphFont"/>
    <w:link w:val="Heading7"/>
    <w:rsid w:val="00DD1374"/>
    <w:rPr>
      <w:rFonts w:ascii="Raleway" w:hAnsi="Raleway"/>
      <w:color w:val="011D4B" w:themeColor="text2"/>
      <w:kern w:val="28"/>
      <w:sz w:val="32"/>
      <w:szCs w:val="24"/>
    </w:rPr>
  </w:style>
  <w:style w:type="table" w:customStyle="1" w:styleId="Dec-Rec-Find-CmtList">
    <w:name w:val="Dec-Rec-Find-Cmt List"/>
    <w:basedOn w:val="TableNormal"/>
    <w:uiPriority w:val="99"/>
    <w:rsid w:val="00DD4922"/>
    <w:rPr>
      <w:rFonts w:ascii="Raleway" w:hAnsi="Raleway"/>
    </w:rPr>
    <w:tblPr>
      <w:tblStyleColBandSize w:val="1"/>
      <w:tblBorders>
        <w:top w:val="single" w:sz="36" w:space="0" w:color="115F7E" w:themeColor="accent6"/>
      </w:tblBorders>
      <w:tblCellMar>
        <w:left w:w="0" w:type="dxa"/>
        <w:bottom w:w="113" w:type="dxa"/>
      </w:tblCellMar>
    </w:tblPr>
    <w:tcPr>
      <w:shd w:val="clear" w:color="auto" w:fill="ECE9E7"/>
    </w:tcPr>
    <w:tblStylePr w:type="firstRow">
      <w:pPr>
        <w:jc w:val="left"/>
      </w:pPr>
      <w:rPr>
        <w:rFonts w:ascii="Raleway" w:hAnsi="Raleway"/>
      </w:rPr>
      <w:tblPr/>
      <w:tcPr>
        <w:tcBorders>
          <w:top w:val="single" w:sz="36" w:space="0" w:color="115F7E" w:themeColor="accent6"/>
          <w:left w:val="nil"/>
          <w:bottom w:val="nil"/>
          <w:right w:val="nil"/>
          <w:insideH w:val="nil"/>
          <w:insideV w:val="nil"/>
          <w:tl2br w:val="nil"/>
          <w:tr2bl w:val="nil"/>
        </w:tcBorders>
        <w:shd w:val="clear" w:color="auto" w:fill="FFFFFF" w:themeFill="background1"/>
      </w:tcPr>
    </w:tblStylePr>
    <w:tblStylePr w:type="firstCol">
      <w:pPr>
        <w:jc w:val="center"/>
      </w:pPr>
      <w:rPr>
        <w:rFonts w:ascii="Raleway" w:hAnsi="Raleway"/>
      </w:rPr>
      <w:tblPr/>
      <w:tcPr>
        <w:tcBorders>
          <w:top w:val="nil"/>
          <w:left w:val="nil"/>
          <w:bottom w:val="nil"/>
          <w:right w:val="nil"/>
          <w:insideH w:val="nil"/>
          <w:insideV w:val="nil"/>
          <w:tl2br w:val="nil"/>
          <w:tr2bl w:val="nil"/>
        </w:tcBorders>
        <w:shd w:val="clear" w:color="auto" w:fill="ECE9E7"/>
      </w:tcPr>
    </w:tblStylePr>
    <w:tblStylePr w:type="lastCol">
      <w:tblPr/>
      <w:tcPr>
        <w:tcMar>
          <w:top w:w="0" w:type="nil"/>
          <w:left w:w="0" w:type="nil"/>
          <w:bottom w:w="0" w:type="nil"/>
          <w:right w:w="454" w:type="dxa"/>
        </w:tcMar>
      </w:tcPr>
    </w:tblStylePr>
    <w:tblStylePr w:type="nwCell">
      <w:pPr>
        <w:jc w:val="right"/>
      </w:p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Dec-Rec-Cmt-FndBoxes">
    <w:name w:val="Dec-Rec-Cmt-Fnd Boxes"/>
    <w:basedOn w:val="TableNormal"/>
    <w:uiPriority w:val="99"/>
    <w:rsid w:val="00DD4922"/>
    <w:tblPr>
      <w:tblBorders>
        <w:left w:val="single" w:sz="36" w:space="0" w:color="115F7E" w:themeColor="accent6"/>
        <w:bottom w:val="single" w:sz="8" w:space="0" w:color="FFFFFF" w:themeColor="background1"/>
        <w:insideH w:val="single" w:sz="12" w:space="0" w:color="FFFFFF" w:themeColor="background1"/>
      </w:tblBorders>
      <w:tblCellMar>
        <w:left w:w="0" w:type="dxa"/>
        <w:bottom w:w="227" w:type="dxa"/>
        <w:right w:w="0" w:type="dxa"/>
      </w:tblCellMar>
    </w:tblPr>
    <w:tcPr>
      <w:shd w:val="clear" w:color="auto" w:fill="ECE9E7"/>
    </w:tcPr>
  </w:style>
  <w:style w:type="character" w:customStyle="1" w:styleId="Heading8Char">
    <w:name w:val="Heading 8 Char"/>
    <w:basedOn w:val="DefaultParagraphFont"/>
    <w:link w:val="Heading8"/>
    <w:rsid w:val="00DD1374"/>
    <w:rPr>
      <w:rFonts w:ascii="Raleway" w:hAnsi="Raleway"/>
      <w:color w:val="1C355E" w:themeColor="accent1"/>
      <w:kern w:val="28"/>
      <w:sz w:val="24"/>
      <w:szCs w:val="28"/>
    </w:rPr>
  </w:style>
  <w:style w:type="character" w:customStyle="1" w:styleId="Heading2Char">
    <w:name w:val="Heading 2 Char"/>
    <w:basedOn w:val="DefaultParagraphFont"/>
    <w:link w:val="Heading2"/>
    <w:rsid w:val="00DD1374"/>
    <w:rPr>
      <w:rFonts w:ascii="Raleway" w:hAnsi="Raleway"/>
      <w:color w:val="1C355E" w:themeColor="accent1"/>
      <w:kern w:val="28"/>
      <w:sz w:val="28"/>
      <w:szCs w:val="24"/>
    </w:rPr>
  </w:style>
  <w:style w:type="character" w:customStyle="1" w:styleId="Heading3Char">
    <w:name w:val="Heading 3 Char"/>
    <w:basedOn w:val="DefaultParagraphFont"/>
    <w:link w:val="Heading3"/>
    <w:rsid w:val="00DD1374"/>
    <w:rPr>
      <w:rFonts w:ascii="Raleway" w:hAnsi="Raleway"/>
      <w:color w:val="1C355E" w:themeColor="accent1"/>
      <w:kern w:val="28"/>
      <w:sz w:val="24"/>
      <w:szCs w:val="28"/>
    </w:rPr>
  </w:style>
  <w:style w:type="character" w:customStyle="1" w:styleId="NoteNumberCharChar">
    <w:name w:val="Note Number Char Char"/>
    <w:link w:val="NoteNumber"/>
    <w:rsid w:val="007B79AC"/>
    <w:rPr>
      <w:rFonts w:ascii="Raleway" w:hAnsi="Raleway"/>
      <w:position w:val="4"/>
      <w:sz w:val="14"/>
      <w:szCs w:val="16"/>
      <w:lang w:eastAsia="en-US"/>
    </w:rPr>
  </w:style>
  <w:style w:type="paragraph" w:customStyle="1" w:styleId="PullQuoteHeading">
    <w:name w:val="Pull Quote Heading"/>
    <w:basedOn w:val="PullQuoteHeading-Reversed"/>
    <w:uiPriority w:val="1"/>
    <w:rsid w:val="00DD4922"/>
    <w:rPr>
      <w:color w:val="1C355E" w:themeColor="accent1"/>
    </w:rPr>
  </w:style>
  <w:style w:type="paragraph" w:customStyle="1" w:styleId="PullQuoteLargeNumber">
    <w:name w:val="Pull Quote Large Number"/>
    <w:uiPriority w:val="1"/>
    <w:rsid w:val="00DD4922"/>
    <w:pPr>
      <w:spacing w:before="160" w:after="160" w:line="1120" w:lineRule="atLeast"/>
    </w:pPr>
    <w:rPr>
      <w:rFonts w:ascii="Raleway Thin" w:hAnsi="Raleway Thin" w:cs="Arial"/>
      <w:bCs/>
      <w:color w:val="1C355E" w:themeColor="accent1"/>
      <w:kern w:val="32"/>
      <w:sz w:val="96"/>
      <w:szCs w:val="36"/>
    </w:rPr>
  </w:style>
  <w:style w:type="paragraph" w:customStyle="1" w:styleId="PullQuoteLargeNumber-Reversed">
    <w:name w:val="Pull Quote Large Number - Reversed"/>
    <w:basedOn w:val="PullQuoteLargeNumber"/>
    <w:uiPriority w:val="1"/>
    <w:rsid w:val="00DD4922"/>
    <w:rPr>
      <w:color w:val="FFFFFF" w:themeColor="background1"/>
    </w:rPr>
  </w:style>
  <w:style w:type="table" w:customStyle="1" w:styleId="IPARTSidebySideBoxes">
    <w:name w:val="IPART Side by Side Boxes"/>
    <w:basedOn w:val="TableNormal"/>
    <w:uiPriority w:val="99"/>
    <w:rsid w:val="00DD4922"/>
    <w:rPr>
      <w:rFonts w:ascii="Raleway" w:hAnsi="Raleway"/>
    </w:rPr>
    <w:tblPr>
      <w:tblStyleRowBandSize w:val="1"/>
      <w:tblStyleColBandSize w:val="1"/>
      <w:tblBorders>
        <w:insideV w:val="single" w:sz="36" w:space="0" w:color="FFFFFF" w:themeColor="background1"/>
      </w:tblBorders>
      <w:tblCellMar>
        <w:top w:w="227" w:type="dxa"/>
        <w:left w:w="227" w:type="dxa"/>
        <w:bottom w:w="227" w:type="dxa"/>
        <w:right w:w="227" w:type="dxa"/>
      </w:tblCellMar>
    </w:tblPr>
    <w:tcPr>
      <w:shd w:val="clear" w:color="auto" w:fill="ECE9E7"/>
      <w:tcMar>
        <w:left w:w="567" w:type="dxa"/>
        <w:right w:w="567" w:type="dxa"/>
      </w:tcMar>
      <w:vAlign w:val="bottom"/>
    </w:tcPr>
    <w:tblStylePr w:type="firstRow">
      <w:pPr>
        <w:jc w:val="left"/>
      </w:pPr>
      <w:rPr>
        <w:rFonts w:ascii="Raleway" w:hAnsi="Raleway"/>
        <w:b w:val="0"/>
        <w:color w:val="auto"/>
        <w:sz w:val="18"/>
      </w:rPr>
      <w:tblPr/>
      <w:tcPr>
        <w:shd w:val="clear" w:color="auto" w:fill="ECE9E7"/>
      </w:tcPr>
    </w:tblStylePr>
    <w:tblStylePr w:type="lastRow">
      <w:rPr>
        <w:rFonts w:ascii="Raleway" w:hAnsi="Raleway"/>
        <w:b/>
        <w:color w:val="011D4B" w:themeColor="text2"/>
        <w:sz w:val="18"/>
      </w:rPr>
    </w:tblStylePr>
    <w:tblStylePr w:type="firstCol">
      <w:rPr>
        <w:rFonts w:ascii="Raleway" w:hAnsi="Raleway"/>
      </w:rPr>
      <w:tblPr/>
      <w:tcPr>
        <w:shd w:val="clear" w:color="auto" w:fill="1C355E" w:themeFill="accent1"/>
      </w:tcPr>
    </w:tblStylePr>
    <w:tblStylePr w:type="lastCol">
      <w:rPr>
        <w:rFonts w:ascii="Raleway" w:hAnsi="Raleway"/>
        <w:sz w:val="18"/>
      </w:rPr>
      <w:tblPr/>
      <w:tcPr>
        <w:shd w:val="clear" w:color="auto" w:fill="1C355E" w:themeFill="accent1"/>
      </w:tcPr>
    </w:tblStylePr>
    <w:tblStylePr w:type="band1Vert">
      <w:tblPr/>
      <w:tcPr>
        <w:shd w:val="clear" w:color="auto" w:fill="1C355E" w:themeFill="accent1"/>
      </w:tcPr>
    </w:tblStylePr>
    <w:tblStylePr w:type="band2Horz">
      <w:tblPr/>
      <w:tcPr>
        <w:shd w:val="clear" w:color="auto" w:fill="ECE9E7"/>
      </w:tcPr>
    </w:tblStylePr>
  </w:style>
  <w:style w:type="paragraph" w:styleId="Quote">
    <w:name w:val="Quote"/>
    <w:basedOn w:val="BodyText"/>
    <w:next w:val="BodyText"/>
    <w:link w:val="QuoteChar"/>
    <w:qFormat/>
    <w:rsid w:val="00DD4922"/>
    <w:pPr>
      <w:spacing w:before="120" w:after="0"/>
      <w:ind w:left="567"/>
    </w:pPr>
    <w:rPr>
      <w:color w:val="2E2E2F" w:themeColor="text1"/>
      <w:szCs w:val="19"/>
      <w14:numForm w14:val="default"/>
      <w14:numSpacing w14:val="default"/>
    </w:rPr>
  </w:style>
  <w:style w:type="character" w:customStyle="1" w:styleId="QuoteChar">
    <w:name w:val="Quote Char"/>
    <w:basedOn w:val="DefaultParagraphFont"/>
    <w:link w:val="Quote"/>
    <w:rsid w:val="00DD4922"/>
    <w:rPr>
      <w:rFonts w:ascii="Raleway" w:hAnsi="Raleway"/>
      <w:color w:val="2E2E2F" w:themeColor="text1"/>
      <w:szCs w:val="19"/>
    </w:rPr>
  </w:style>
  <w:style w:type="paragraph" w:customStyle="1" w:styleId="QuoteBullet">
    <w:name w:val="Quote Bullet"/>
    <w:basedOn w:val="Quote"/>
    <w:rsid w:val="00DD4922"/>
    <w:pPr>
      <w:ind w:left="927" w:hanging="360"/>
    </w:pPr>
  </w:style>
  <w:style w:type="paragraph" w:customStyle="1" w:styleId="QuoteHangingIndent">
    <w:name w:val="Quote Hanging Indent"/>
    <w:basedOn w:val="Quote"/>
    <w:rsid w:val="00DD4922"/>
    <w:pPr>
      <w:ind w:left="851" w:hanging="567"/>
    </w:pPr>
  </w:style>
  <w:style w:type="paragraph" w:customStyle="1" w:styleId="TableListNumber">
    <w:name w:val="Table List Number"/>
    <w:basedOn w:val="TableListBullet"/>
    <w:rsid w:val="001F4AFF"/>
    <w:pPr>
      <w:numPr>
        <w:numId w:val="32"/>
      </w:numPr>
      <w:tabs>
        <w:tab w:val="num" w:pos="227"/>
      </w:tabs>
      <w:spacing w:before="0" w:after="0"/>
    </w:pPr>
  </w:style>
  <w:style w:type="table" w:customStyle="1" w:styleId="IPARTTable">
    <w:name w:val="IPART Table"/>
    <w:basedOn w:val="TableNormal"/>
    <w:uiPriority w:val="99"/>
    <w:rsid w:val="006C3728"/>
    <w:rPr>
      <w:rFonts w:ascii="Raleway" w:hAnsi="Raleway"/>
    </w:rPr>
    <w:tblPr>
      <w:tblStyleRowBandSize w:val="1"/>
      <w:tblStyleColBandSize w:val="1"/>
    </w:tblPr>
    <w:tblStylePr w:type="firstRow">
      <w:pPr>
        <w:jc w:val="left"/>
      </w:pPr>
      <w:tblPr/>
      <w:tcPr>
        <w:tcBorders>
          <w:bottom w:val="single" w:sz="24" w:space="0" w:color="ECE9E7" w:themeColor="background2"/>
        </w:tcBorders>
        <w:shd w:val="clear" w:color="auto" w:fill="E2EAF6"/>
        <w:vAlign w:val="bottom"/>
      </w:tcPr>
    </w:tblStylePr>
    <w:tblStylePr w:type="firstCol">
      <w:tblPr/>
      <w:tcPr>
        <w:tcBorders>
          <w:right w:val="single" w:sz="24" w:space="0" w:color="ECE9E7" w:themeColor="background2"/>
        </w:tcBorders>
        <w:shd w:val="clear" w:color="auto" w:fill="E2EAF6"/>
      </w:tcPr>
    </w:tblStylePr>
    <w:tblStylePr w:type="band2Vert">
      <w:tblPr/>
      <w:tcPr>
        <w:shd w:val="clear" w:color="auto" w:fill="F2F2F2"/>
      </w:tcPr>
    </w:tblStylePr>
    <w:tblStylePr w:type="band2Horz">
      <w:tblPr/>
      <w:tcPr>
        <w:shd w:val="clear" w:color="auto" w:fill="F2F2F2"/>
      </w:tcPr>
    </w:tblStylePr>
  </w:style>
  <w:style w:type="paragraph" w:customStyle="1" w:styleId="FigureTitle">
    <w:name w:val="Figure Title"/>
    <w:next w:val="FigureGraphic"/>
    <w:qFormat/>
    <w:rsid w:val="00A4596A"/>
    <w:pPr>
      <w:keepNext/>
      <w:spacing w:before="480" w:after="120" w:line="320" w:lineRule="atLeast"/>
      <w:outlineLvl w:val="6"/>
    </w:pPr>
    <w:rPr>
      <w:rFonts w:ascii="Raleway" w:hAnsi="Raleway"/>
      <w:color w:val="1C355E" w:themeColor="accent1"/>
      <w:sz w:val="24"/>
      <w14:numForm w14:val="lining"/>
    </w:rPr>
  </w:style>
  <w:style w:type="paragraph" w:customStyle="1" w:styleId="TableNoteNumber">
    <w:name w:val="Table Note Number"/>
    <w:next w:val="Source"/>
    <w:rsid w:val="00A4596A"/>
    <w:pPr>
      <w:spacing w:line="200" w:lineRule="atLeast"/>
    </w:pPr>
    <w:rPr>
      <w:rFonts w:ascii="Raleway" w:hAnsi="Raleway"/>
      <w:color w:val="2E2E2F" w:themeColor="text1"/>
      <w:sz w:val="14"/>
      <w14:numForm w14:val="lining"/>
    </w:rPr>
  </w:style>
  <w:style w:type="paragraph" w:customStyle="1" w:styleId="TableTitle">
    <w:name w:val="Table Title"/>
    <w:next w:val="BodyText"/>
    <w:rsid w:val="00A4596A"/>
    <w:pPr>
      <w:keepNext/>
      <w:spacing w:before="480" w:after="120" w:line="320" w:lineRule="atLeast"/>
      <w:outlineLvl w:val="5"/>
    </w:pPr>
    <w:rPr>
      <w:rFonts w:ascii="Raleway" w:hAnsi="Raleway"/>
      <w:color w:val="1C355E" w:themeColor="accent1"/>
      <w:sz w:val="24"/>
      <w14:numForm w14:val="lining"/>
    </w:rPr>
  </w:style>
  <w:style w:type="paragraph" w:customStyle="1" w:styleId="BoxTitle">
    <w:name w:val="Box Title"/>
    <w:next w:val="BodyText"/>
    <w:rsid w:val="00A4596A"/>
    <w:pPr>
      <w:keepNext/>
      <w:spacing w:before="120" w:after="120" w:line="320" w:lineRule="atLeast"/>
      <w:outlineLvl w:val="5"/>
    </w:pPr>
    <w:rPr>
      <w:rFonts w:ascii="Raleway" w:hAnsi="Raleway"/>
      <w:bCs/>
      <w:color w:val="1C355E" w:themeColor="accent1"/>
      <w:sz w:val="24"/>
      <w14:numForm w14:val="lining"/>
    </w:rPr>
  </w:style>
  <w:style w:type="paragraph" w:customStyle="1" w:styleId="FigureNoteNumber">
    <w:name w:val="Figure Note Number"/>
    <w:basedOn w:val="TableNoteNumber"/>
    <w:next w:val="Source"/>
    <w:rsid w:val="00A4596A"/>
  </w:style>
  <w:style w:type="paragraph" w:customStyle="1" w:styleId="ChartListBullet">
    <w:name w:val="Chart List Bullet"/>
    <w:basedOn w:val="Normal"/>
    <w:semiHidden/>
    <w:rsid w:val="00A77839"/>
    <w:pPr>
      <w:keepLines w:val="0"/>
      <w:numPr>
        <w:numId w:val="35"/>
      </w:numPr>
      <w:spacing w:before="60" w:after="0" w:line="200" w:lineRule="atLeast"/>
    </w:pPr>
    <w:rPr>
      <w:rFonts w:ascii="Arial" w:hAnsi="Arial"/>
      <w:color w:val="auto"/>
      <w:sz w:val="18"/>
      <w:szCs w:val="18"/>
      <w:lang w:eastAsia="en-US"/>
    </w:rPr>
  </w:style>
  <w:style w:type="paragraph" w:styleId="Revision">
    <w:name w:val="Revision"/>
    <w:hidden/>
    <w:uiPriority w:val="99"/>
    <w:semiHidden/>
    <w:rsid w:val="00261A44"/>
    <w:rPr>
      <w:rFonts w:ascii="Raleway" w:hAnsi="Raleway"/>
      <w:color w:val="2E2E2F" w:themeColor="text1"/>
    </w:rPr>
  </w:style>
  <w:style w:type="character" w:styleId="UnresolvedMention">
    <w:name w:val="Unresolved Mention"/>
    <w:basedOn w:val="DefaultParagraphFont"/>
    <w:uiPriority w:val="99"/>
    <w:semiHidden/>
    <w:unhideWhenUsed/>
    <w:rsid w:val="00011F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41155">
      <w:bodyDiv w:val="1"/>
      <w:marLeft w:val="0"/>
      <w:marRight w:val="0"/>
      <w:marTop w:val="0"/>
      <w:marBottom w:val="0"/>
      <w:divBdr>
        <w:top w:val="none" w:sz="0" w:space="0" w:color="auto"/>
        <w:left w:val="none" w:sz="0" w:space="0" w:color="auto"/>
        <w:bottom w:val="none" w:sz="0" w:space="0" w:color="auto"/>
        <w:right w:val="none" w:sz="0" w:space="0" w:color="auto"/>
      </w:divBdr>
    </w:div>
    <w:div w:id="65494267">
      <w:bodyDiv w:val="1"/>
      <w:marLeft w:val="0"/>
      <w:marRight w:val="0"/>
      <w:marTop w:val="0"/>
      <w:marBottom w:val="0"/>
      <w:divBdr>
        <w:top w:val="none" w:sz="0" w:space="0" w:color="auto"/>
        <w:left w:val="none" w:sz="0" w:space="0" w:color="auto"/>
        <w:bottom w:val="none" w:sz="0" w:space="0" w:color="auto"/>
        <w:right w:val="none" w:sz="0" w:space="0" w:color="auto"/>
      </w:divBdr>
    </w:div>
    <w:div w:id="363361171">
      <w:bodyDiv w:val="1"/>
      <w:marLeft w:val="0"/>
      <w:marRight w:val="0"/>
      <w:marTop w:val="0"/>
      <w:marBottom w:val="0"/>
      <w:divBdr>
        <w:top w:val="none" w:sz="0" w:space="0" w:color="auto"/>
        <w:left w:val="none" w:sz="0" w:space="0" w:color="auto"/>
        <w:bottom w:val="none" w:sz="0" w:space="0" w:color="auto"/>
        <w:right w:val="none" w:sz="0" w:space="0" w:color="auto"/>
      </w:divBdr>
    </w:div>
    <w:div w:id="544878380">
      <w:bodyDiv w:val="1"/>
      <w:marLeft w:val="0"/>
      <w:marRight w:val="0"/>
      <w:marTop w:val="0"/>
      <w:marBottom w:val="0"/>
      <w:divBdr>
        <w:top w:val="none" w:sz="0" w:space="0" w:color="auto"/>
        <w:left w:val="none" w:sz="0" w:space="0" w:color="auto"/>
        <w:bottom w:val="none" w:sz="0" w:space="0" w:color="auto"/>
        <w:right w:val="none" w:sz="0" w:space="0" w:color="auto"/>
      </w:divBdr>
    </w:div>
    <w:div w:id="732040707">
      <w:bodyDiv w:val="1"/>
      <w:marLeft w:val="0"/>
      <w:marRight w:val="0"/>
      <w:marTop w:val="0"/>
      <w:marBottom w:val="0"/>
      <w:divBdr>
        <w:top w:val="none" w:sz="0" w:space="0" w:color="auto"/>
        <w:left w:val="none" w:sz="0" w:space="0" w:color="auto"/>
        <w:bottom w:val="none" w:sz="0" w:space="0" w:color="auto"/>
        <w:right w:val="none" w:sz="0" w:space="0" w:color="auto"/>
      </w:divBdr>
    </w:div>
    <w:div w:id="812597772">
      <w:bodyDiv w:val="1"/>
      <w:marLeft w:val="0"/>
      <w:marRight w:val="0"/>
      <w:marTop w:val="0"/>
      <w:marBottom w:val="0"/>
      <w:divBdr>
        <w:top w:val="none" w:sz="0" w:space="0" w:color="auto"/>
        <w:left w:val="none" w:sz="0" w:space="0" w:color="auto"/>
        <w:bottom w:val="none" w:sz="0" w:space="0" w:color="auto"/>
        <w:right w:val="none" w:sz="0" w:space="0" w:color="auto"/>
      </w:divBdr>
    </w:div>
    <w:div w:id="821190751">
      <w:bodyDiv w:val="1"/>
      <w:marLeft w:val="0"/>
      <w:marRight w:val="0"/>
      <w:marTop w:val="0"/>
      <w:marBottom w:val="0"/>
      <w:divBdr>
        <w:top w:val="none" w:sz="0" w:space="0" w:color="auto"/>
        <w:left w:val="none" w:sz="0" w:space="0" w:color="auto"/>
        <w:bottom w:val="none" w:sz="0" w:space="0" w:color="auto"/>
        <w:right w:val="none" w:sz="0" w:space="0" w:color="auto"/>
      </w:divBdr>
    </w:div>
    <w:div w:id="895169248">
      <w:bodyDiv w:val="1"/>
      <w:marLeft w:val="0"/>
      <w:marRight w:val="0"/>
      <w:marTop w:val="0"/>
      <w:marBottom w:val="0"/>
      <w:divBdr>
        <w:top w:val="none" w:sz="0" w:space="0" w:color="auto"/>
        <w:left w:val="none" w:sz="0" w:space="0" w:color="auto"/>
        <w:bottom w:val="none" w:sz="0" w:space="0" w:color="auto"/>
        <w:right w:val="none" w:sz="0" w:space="0" w:color="auto"/>
      </w:divBdr>
    </w:div>
    <w:div w:id="896360776">
      <w:bodyDiv w:val="1"/>
      <w:marLeft w:val="0"/>
      <w:marRight w:val="0"/>
      <w:marTop w:val="0"/>
      <w:marBottom w:val="0"/>
      <w:divBdr>
        <w:top w:val="none" w:sz="0" w:space="0" w:color="auto"/>
        <w:left w:val="none" w:sz="0" w:space="0" w:color="auto"/>
        <w:bottom w:val="none" w:sz="0" w:space="0" w:color="auto"/>
        <w:right w:val="none" w:sz="0" w:space="0" w:color="auto"/>
      </w:divBdr>
    </w:div>
    <w:div w:id="947931435">
      <w:bodyDiv w:val="1"/>
      <w:marLeft w:val="0"/>
      <w:marRight w:val="0"/>
      <w:marTop w:val="0"/>
      <w:marBottom w:val="0"/>
      <w:divBdr>
        <w:top w:val="none" w:sz="0" w:space="0" w:color="auto"/>
        <w:left w:val="none" w:sz="0" w:space="0" w:color="auto"/>
        <w:bottom w:val="none" w:sz="0" w:space="0" w:color="auto"/>
        <w:right w:val="none" w:sz="0" w:space="0" w:color="auto"/>
      </w:divBdr>
    </w:div>
    <w:div w:id="998071081">
      <w:bodyDiv w:val="1"/>
      <w:marLeft w:val="0"/>
      <w:marRight w:val="0"/>
      <w:marTop w:val="0"/>
      <w:marBottom w:val="0"/>
      <w:divBdr>
        <w:top w:val="none" w:sz="0" w:space="0" w:color="auto"/>
        <w:left w:val="none" w:sz="0" w:space="0" w:color="auto"/>
        <w:bottom w:val="none" w:sz="0" w:space="0" w:color="auto"/>
        <w:right w:val="none" w:sz="0" w:space="0" w:color="auto"/>
      </w:divBdr>
    </w:div>
    <w:div w:id="1002242182">
      <w:bodyDiv w:val="1"/>
      <w:marLeft w:val="0"/>
      <w:marRight w:val="0"/>
      <w:marTop w:val="0"/>
      <w:marBottom w:val="0"/>
      <w:divBdr>
        <w:top w:val="none" w:sz="0" w:space="0" w:color="auto"/>
        <w:left w:val="none" w:sz="0" w:space="0" w:color="auto"/>
        <w:bottom w:val="none" w:sz="0" w:space="0" w:color="auto"/>
        <w:right w:val="none" w:sz="0" w:space="0" w:color="auto"/>
      </w:divBdr>
    </w:div>
    <w:div w:id="1011761663">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340691634">
      <w:bodyDiv w:val="1"/>
      <w:marLeft w:val="0"/>
      <w:marRight w:val="0"/>
      <w:marTop w:val="0"/>
      <w:marBottom w:val="0"/>
      <w:divBdr>
        <w:top w:val="none" w:sz="0" w:space="0" w:color="auto"/>
        <w:left w:val="none" w:sz="0" w:space="0" w:color="auto"/>
        <w:bottom w:val="none" w:sz="0" w:space="0" w:color="auto"/>
        <w:right w:val="none" w:sz="0" w:space="0" w:color="auto"/>
      </w:divBdr>
    </w:div>
    <w:div w:id="1361858690">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850869881">
      <w:bodyDiv w:val="1"/>
      <w:marLeft w:val="0"/>
      <w:marRight w:val="0"/>
      <w:marTop w:val="0"/>
      <w:marBottom w:val="0"/>
      <w:divBdr>
        <w:top w:val="none" w:sz="0" w:space="0" w:color="auto"/>
        <w:left w:val="none" w:sz="0" w:space="0" w:color="auto"/>
        <w:bottom w:val="none" w:sz="0" w:space="0" w:color="auto"/>
        <w:right w:val="none" w:sz="0" w:space="0" w:color="auto"/>
      </w:divBdr>
    </w:div>
    <w:div w:id="1937059080">
      <w:bodyDiv w:val="1"/>
      <w:marLeft w:val="0"/>
      <w:marRight w:val="0"/>
      <w:marTop w:val="0"/>
      <w:marBottom w:val="0"/>
      <w:divBdr>
        <w:top w:val="none" w:sz="0" w:space="0" w:color="auto"/>
        <w:left w:val="none" w:sz="0" w:space="0" w:color="auto"/>
        <w:bottom w:val="none" w:sz="0" w:space="0" w:color="auto"/>
        <w:right w:val="none" w:sz="0" w:space="0" w:color="auto"/>
      </w:divBdr>
    </w:div>
    <w:div w:id="1987196918">
      <w:bodyDiv w:val="1"/>
      <w:marLeft w:val="0"/>
      <w:marRight w:val="0"/>
      <w:marTop w:val="0"/>
      <w:marBottom w:val="0"/>
      <w:divBdr>
        <w:top w:val="none" w:sz="0" w:space="0" w:color="auto"/>
        <w:left w:val="none" w:sz="0" w:space="0" w:color="auto"/>
        <w:bottom w:val="none" w:sz="0" w:space="0" w:color="auto"/>
        <w:right w:val="none" w:sz="0" w:space="0" w:color="auto"/>
      </w:divBdr>
    </w:div>
    <w:div w:id="2042975634">
      <w:bodyDiv w:val="1"/>
      <w:marLeft w:val="0"/>
      <w:marRight w:val="0"/>
      <w:marTop w:val="0"/>
      <w:marBottom w:val="0"/>
      <w:divBdr>
        <w:top w:val="none" w:sz="0" w:space="0" w:color="auto"/>
        <w:left w:val="none" w:sz="0" w:space="0" w:color="auto"/>
        <w:bottom w:val="none" w:sz="0" w:space="0" w:color="auto"/>
        <w:right w:val="none" w:sz="0" w:space="0" w:color="auto"/>
      </w:divBdr>
    </w:div>
    <w:div w:id="21404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part.nsw.gov.au/Home" TargetMode="External"/><Relationship Id="rId18" Type="http://schemas.openxmlformats.org/officeDocument/2006/relationships/hyperlink" Target="https://www.ipart.nsw.gov.au/Home/Industries/Local-Government/For-Councils/Apply-for-a-special-variation-or-minimum-rate-increase"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part.nsw.gov.au/sites/default/files/documents/olg-guidelines-special-variation-2021-22_0.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part.nsw.gov.au/Home/Industries/Local-Government/For-Councils/Apply-for-a-special-variation-or-minimum-rate-increase"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IPART%20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19AEA114BE49B5AB980D4D8B46345B"/>
        <w:category>
          <w:name w:val="General"/>
          <w:gallery w:val="placeholder"/>
        </w:category>
        <w:types>
          <w:type w:val="bbPlcHdr"/>
        </w:types>
        <w:behaviors>
          <w:behavior w:val="content"/>
        </w:behaviors>
        <w:guid w:val="{08CA496C-60F7-407B-888A-047A012727B7}"/>
      </w:docPartPr>
      <w:docPartBody>
        <w:p w:rsidR="00DB68B4" w:rsidRDefault="006F43B8" w:rsidP="006F43B8">
          <w:pPr>
            <w:pStyle w:val="5A19AEA114BE49B5AB980D4D8B46345B"/>
          </w:pPr>
          <w:r w:rsidRPr="0040148C">
            <w:rPr>
              <w:rStyle w:val="PlaceholderText"/>
            </w:rPr>
            <w:t>Choose a building block.</w:t>
          </w:r>
        </w:p>
      </w:docPartBody>
    </w:docPart>
    <w:docPart>
      <w:docPartPr>
        <w:name w:val="A9AD814248224C9184EB053C928566A5"/>
        <w:category>
          <w:name w:val="General"/>
          <w:gallery w:val="placeholder"/>
        </w:category>
        <w:types>
          <w:type w:val="bbPlcHdr"/>
        </w:types>
        <w:behaviors>
          <w:behavior w:val="content"/>
        </w:behaviors>
        <w:guid w:val="{F7BE46BA-C715-4FB7-A1AD-1C7BD551BA57}"/>
      </w:docPartPr>
      <w:docPartBody>
        <w:p w:rsidR="00DB68B4" w:rsidRDefault="00755543" w:rsidP="00755543">
          <w:pPr>
            <w:pStyle w:val="A9AD814248224C9184EB053C928566A55"/>
          </w:pPr>
          <w:r w:rsidRPr="004E2C2F">
            <w:rPr>
              <w:rStyle w:val="BodyTextChar"/>
            </w:rPr>
            <w:t>Click here to enter text.</w:t>
          </w:r>
        </w:p>
      </w:docPartBody>
    </w:docPart>
    <w:docPart>
      <w:docPartPr>
        <w:name w:val="5905C70D08914599ABD136A9F45486C8"/>
        <w:category>
          <w:name w:val="General"/>
          <w:gallery w:val="placeholder"/>
        </w:category>
        <w:types>
          <w:type w:val="bbPlcHdr"/>
        </w:types>
        <w:behaviors>
          <w:behavior w:val="content"/>
        </w:behaviors>
        <w:guid w:val="{CF64215F-9174-4F1D-A50A-C6BE316B5EB0}"/>
      </w:docPartPr>
      <w:docPartBody>
        <w:p w:rsidR="00DB68B4" w:rsidRDefault="00755543" w:rsidP="00755543">
          <w:pPr>
            <w:pStyle w:val="5905C70D08914599ABD136A9F45486C85"/>
          </w:pPr>
          <w:r w:rsidRPr="004E2C2F">
            <w:rPr>
              <w:rStyle w:val="BodyTextChar"/>
            </w:rPr>
            <w:t>Click here to enter text.</w:t>
          </w:r>
        </w:p>
      </w:docPartBody>
    </w:docPart>
    <w:docPart>
      <w:docPartPr>
        <w:name w:val="976918361A0B43CB87721640DE391A92"/>
        <w:category>
          <w:name w:val="General"/>
          <w:gallery w:val="placeholder"/>
        </w:category>
        <w:types>
          <w:type w:val="bbPlcHdr"/>
        </w:types>
        <w:behaviors>
          <w:behavior w:val="content"/>
        </w:behaviors>
        <w:guid w:val="{870DF1E3-B919-4063-9CC3-B2D587EB9F99}"/>
      </w:docPartPr>
      <w:docPartBody>
        <w:p w:rsidR="00DB68B4" w:rsidRDefault="00755543" w:rsidP="00755543">
          <w:pPr>
            <w:pStyle w:val="976918361A0B43CB87721640DE391A925"/>
          </w:pPr>
          <w:r w:rsidRPr="004E2C2F">
            <w:rPr>
              <w:rStyle w:val="BodyTextChar"/>
            </w:rPr>
            <w:t>Click here to enter text.</w:t>
          </w:r>
        </w:p>
      </w:docPartBody>
    </w:docPart>
    <w:docPart>
      <w:docPartPr>
        <w:name w:val="457ED3FAA6954210974B8A2435B53B84"/>
        <w:category>
          <w:name w:val="General"/>
          <w:gallery w:val="placeholder"/>
        </w:category>
        <w:types>
          <w:type w:val="bbPlcHdr"/>
        </w:types>
        <w:behaviors>
          <w:behavior w:val="content"/>
        </w:behaviors>
        <w:guid w:val="{F7798675-AC5F-4C53-84BF-0872C2D04AEC}"/>
      </w:docPartPr>
      <w:docPartBody>
        <w:p w:rsidR="00DB68B4" w:rsidRDefault="00755543" w:rsidP="00755543">
          <w:pPr>
            <w:pStyle w:val="457ED3FAA6954210974B8A2435B53B845"/>
          </w:pPr>
          <w:r w:rsidRPr="004E2C2F">
            <w:rPr>
              <w:rStyle w:val="BodyTextChar"/>
            </w:rPr>
            <w:t>Click here to enter text.</w:t>
          </w:r>
        </w:p>
      </w:docPartBody>
    </w:docPart>
    <w:docPart>
      <w:docPartPr>
        <w:name w:val="02AB6D6D6DDB4508B2F4D773CBA90377"/>
        <w:category>
          <w:name w:val="General"/>
          <w:gallery w:val="placeholder"/>
        </w:category>
        <w:types>
          <w:type w:val="bbPlcHdr"/>
        </w:types>
        <w:behaviors>
          <w:behavior w:val="content"/>
        </w:behaviors>
        <w:guid w:val="{B1A34D4A-EB41-4B5F-9B8C-7F4EF7CA0BD0}"/>
      </w:docPartPr>
      <w:docPartBody>
        <w:p w:rsidR="00DB68B4" w:rsidRDefault="00755543" w:rsidP="00755543">
          <w:pPr>
            <w:pStyle w:val="02AB6D6D6DDB4508B2F4D773CBA903775"/>
          </w:pPr>
          <w:r w:rsidRPr="004E2C2F">
            <w:rPr>
              <w:rStyle w:val="BodyTextChar"/>
            </w:rPr>
            <w:t>Click here to enter text.</w:t>
          </w:r>
        </w:p>
      </w:docPartBody>
    </w:docPart>
    <w:docPart>
      <w:docPartPr>
        <w:name w:val="36D8BB68F7AE45D58A55B43EBCC25FB2"/>
        <w:category>
          <w:name w:val="General"/>
          <w:gallery w:val="placeholder"/>
        </w:category>
        <w:types>
          <w:type w:val="bbPlcHdr"/>
        </w:types>
        <w:behaviors>
          <w:behavior w:val="content"/>
        </w:behaviors>
        <w:guid w:val="{E1EE54AB-D9E5-49D2-84B3-5CC8E20928B2}"/>
      </w:docPartPr>
      <w:docPartBody>
        <w:p w:rsidR="00755543" w:rsidRDefault="00755543">
          <w:r>
            <w:t>Name of Council</w:t>
          </w:r>
        </w:p>
      </w:docPartBody>
    </w:docPart>
    <w:docPart>
      <w:docPartPr>
        <w:name w:val="D642791C7A7A416385A5B44003E37198"/>
        <w:category>
          <w:name w:val="General"/>
          <w:gallery w:val="placeholder"/>
        </w:category>
        <w:types>
          <w:type w:val="bbPlcHdr"/>
        </w:types>
        <w:behaviors>
          <w:behavior w:val="content"/>
        </w:behaviors>
        <w:guid w:val="{467FCB3F-746C-4776-B329-278B859251DF}"/>
      </w:docPartPr>
      <w:docPartBody>
        <w:p w:rsidR="00755543" w:rsidRDefault="00755543" w:rsidP="00755543">
          <w:pPr>
            <w:pStyle w:val="D642791C7A7A416385A5B44003E37198"/>
          </w:pPr>
          <w:r w:rsidRPr="002F4718">
            <w:rPr>
              <w:rStyle w:val="PlaceholderText"/>
            </w:rPr>
            <w:t>Click or tap here to enter text.</w:t>
          </w:r>
        </w:p>
      </w:docPartBody>
    </w:docPart>
    <w:docPart>
      <w:docPartPr>
        <w:name w:val="F154C892CA08464DBED4BE13733C9F8F"/>
        <w:category>
          <w:name w:val="General"/>
          <w:gallery w:val="placeholder"/>
        </w:category>
        <w:types>
          <w:type w:val="bbPlcHdr"/>
        </w:types>
        <w:behaviors>
          <w:behavior w:val="content"/>
        </w:behaviors>
        <w:guid w:val="{4D0EB682-D860-4729-BD2A-93DE88581C70}"/>
      </w:docPartPr>
      <w:docPartBody>
        <w:p w:rsidR="00755543" w:rsidRDefault="00755543" w:rsidP="00755543">
          <w:pPr>
            <w:pStyle w:val="F154C892CA08464DBED4BE13733C9F8F"/>
          </w:pPr>
          <w:r w:rsidRPr="00962A3D">
            <w:rPr>
              <w:rStyle w:val="PlaceholderText"/>
            </w:rPr>
            <w:t>Choose a building block.</w:t>
          </w:r>
        </w:p>
      </w:docPartBody>
    </w:docPart>
    <w:docPart>
      <w:docPartPr>
        <w:name w:val="D3A759D5DBB242B8952D1F7B04362567"/>
        <w:category>
          <w:name w:val="General"/>
          <w:gallery w:val="placeholder"/>
        </w:category>
        <w:types>
          <w:type w:val="bbPlcHdr"/>
        </w:types>
        <w:behaviors>
          <w:behavior w:val="content"/>
        </w:behaviors>
        <w:guid w:val="{54F616C3-832B-4E8A-B367-748C3DB23440}"/>
      </w:docPartPr>
      <w:docPartBody>
        <w:p w:rsidR="00755543" w:rsidRDefault="00755543" w:rsidP="00755543">
          <w:pPr>
            <w:pStyle w:val="D3A759D5DBB242B8952D1F7B04362567"/>
          </w:pPr>
          <w:r>
            <w:t>Click here to enter text.</w:t>
          </w:r>
        </w:p>
      </w:docPartBody>
    </w:docPart>
    <w:docPart>
      <w:docPartPr>
        <w:name w:val="EA25A057971946C7852038C608B07EF2"/>
        <w:category>
          <w:name w:val="General"/>
          <w:gallery w:val="placeholder"/>
        </w:category>
        <w:types>
          <w:type w:val="bbPlcHdr"/>
        </w:types>
        <w:behaviors>
          <w:behavior w:val="content"/>
        </w:behaviors>
        <w:guid w:val="{FC711119-F693-4731-98D0-FF7A40F83715}"/>
      </w:docPartPr>
      <w:docPartBody>
        <w:p w:rsidR="00755543" w:rsidRDefault="00755543" w:rsidP="00755543">
          <w:pPr>
            <w:pStyle w:val="EA25A057971946C7852038C608B07EF2"/>
          </w:pPr>
          <w:r>
            <w:t>Click here to enter text.</w:t>
          </w:r>
        </w:p>
      </w:docPartBody>
    </w:docPart>
    <w:docPart>
      <w:docPartPr>
        <w:name w:val="CB0544C8D9004CF58AF05B04BADFCDC0"/>
        <w:category>
          <w:name w:val="General"/>
          <w:gallery w:val="placeholder"/>
        </w:category>
        <w:types>
          <w:type w:val="bbPlcHdr"/>
        </w:types>
        <w:behaviors>
          <w:behavior w:val="content"/>
        </w:behaviors>
        <w:guid w:val="{9E3EA1C8-3C5D-477B-987C-826CBA66E993}"/>
      </w:docPartPr>
      <w:docPartBody>
        <w:p w:rsidR="00755543" w:rsidRDefault="00755543" w:rsidP="00755543">
          <w:pPr>
            <w:pStyle w:val="CB0544C8D9004CF58AF05B04BADFCDC0"/>
          </w:pPr>
          <w:r>
            <w:t>Click here to enter text.</w:t>
          </w:r>
        </w:p>
      </w:docPartBody>
    </w:docPart>
    <w:docPart>
      <w:docPartPr>
        <w:name w:val="0C7795E4327242B5B57151325395CF47"/>
        <w:category>
          <w:name w:val="General"/>
          <w:gallery w:val="placeholder"/>
        </w:category>
        <w:types>
          <w:type w:val="bbPlcHdr"/>
        </w:types>
        <w:behaviors>
          <w:behavior w:val="content"/>
        </w:behaviors>
        <w:guid w:val="{26481B96-F91D-4D4C-8237-404B305ACFBE}"/>
      </w:docPartPr>
      <w:docPartBody>
        <w:p w:rsidR="00755543" w:rsidRDefault="00755543" w:rsidP="00755543">
          <w:pPr>
            <w:pStyle w:val="0C7795E4327242B5B57151325395CF47"/>
          </w:pPr>
          <w:r>
            <w:t>Click here to enter text.</w:t>
          </w:r>
        </w:p>
      </w:docPartBody>
    </w:docPart>
    <w:docPart>
      <w:docPartPr>
        <w:name w:val="67586FF1758D460EA98DC25B4E03B4CD"/>
        <w:category>
          <w:name w:val="General"/>
          <w:gallery w:val="placeholder"/>
        </w:category>
        <w:types>
          <w:type w:val="bbPlcHdr"/>
        </w:types>
        <w:behaviors>
          <w:behavior w:val="content"/>
        </w:behaviors>
        <w:guid w:val="{55FA83CE-E142-4360-8BDA-7E52BB000585}"/>
      </w:docPartPr>
      <w:docPartBody>
        <w:p w:rsidR="00755543" w:rsidRDefault="00755543" w:rsidP="00755543">
          <w:pPr>
            <w:pStyle w:val="67586FF1758D460EA98DC25B4E03B4CD"/>
          </w:pPr>
          <w:r>
            <w:t>Click here to enter text.</w:t>
          </w:r>
        </w:p>
      </w:docPartBody>
    </w:docPart>
    <w:docPart>
      <w:docPartPr>
        <w:name w:val="DB79AE8CA6404C7681C0B0ECF600772E"/>
        <w:category>
          <w:name w:val="General"/>
          <w:gallery w:val="placeholder"/>
        </w:category>
        <w:types>
          <w:type w:val="bbPlcHdr"/>
        </w:types>
        <w:behaviors>
          <w:behavior w:val="content"/>
        </w:behaviors>
        <w:guid w:val="{C0071164-7089-4419-B0E0-B9348C01259D}"/>
      </w:docPartPr>
      <w:docPartBody>
        <w:p w:rsidR="00755543" w:rsidRDefault="00755543" w:rsidP="00755543">
          <w:pPr>
            <w:pStyle w:val="DB79AE8CA6404C7681C0B0ECF600772E"/>
          </w:pPr>
          <w:r>
            <w:t>Click here to enter text.</w:t>
          </w:r>
        </w:p>
      </w:docPartBody>
    </w:docPart>
    <w:docPart>
      <w:docPartPr>
        <w:name w:val="91598AE174F94DFC9C8CC537E66C7ECE"/>
        <w:category>
          <w:name w:val="General"/>
          <w:gallery w:val="placeholder"/>
        </w:category>
        <w:types>
          <w:type w:val="bbPlcHdr"/>
        </w:types>
        <w:behaviors>
          <w:behavior w:val="content"/>
        </w:behaviors>
        <w:guid w:val="{8AE3C1DD-DC74-4830-888A-4F77B3B67BE0}"/>
      </w:docPartPr>
      <w:docPartBody>
        <w:p w:rsidR="00755543" w:rsidRDefault="00755543" w:rsidP="00755543">
          <w:pPr>
            <w:pStyle w:val="91598AE174F94DFC9C8CC537E66C7ECE"/>
          </w:pPr>
          <w:r>
            <w:t>Click here to enter text.</w:t>
          </w:r>
        </w:p>
      </w:docPartBody>
    </w:docPart>
    <w:docPart>
      <w:docPartPr>
        <w:name w:val="480E84DFCDC14072BC2E52BD41E20356"/>
        <w:category>
          <w:name w:val="General"/>
          <w:gallery w:val="placeholder"/>
        </w:category>
        <w:types>
          <w:type w:val="bbPlcHdr"/>
        </w:types>
        <w:behaviors>
          <w:behavior w:val="content"/>
        </w:behaviors>
        <w:guid w:val="{FB4D97D1-4D80-4279-87C3-E483513C6E2C}"/>
      </w:docPartPr>
      <w:docPartBody>
        <w:p w:rsidR="00755543" w:rsidRDefault="00755543" w:rsidP="00755543">
          <w:pPr>
            <w:pStyle w:val="480E84DFCDC14072BC2E52BD41E20356"/>
          </w:pPr>
          <w:r>
            <w:t>Click here to enter text.</w:t>
          </w:r>
        </w:p>
      </w:docPartBody>
    </w:docPart>
    <w:docPart>
      <w:docPartPr>
        <w:name w:val="784FB4E3A8F642898ACB248715741E86"/>
        <w:category>
          <w:name w:val="General"/>
          <w:gallery w:val="placeholder"/>
        </w:category>
        <w:types>
          <w:type w:val="bbPlcHdr"/>
        </w:types>
        <w:behaviors>
          <w:behavior w:val="content"/>
        </w:behaviors>
        <w:guid w:val="{38C5645C-BBAF-4781-897C-1FC4AF4C0BBF}"/>
      </w:docPartPr>
      <w:docPartBody>
        <w:p w:rsidR="00755543" w:rsidRDefault="00755543" w:rsidP="00755543">
          <w:pPr>
            <w:pStyle w:val="784FB4E3A8F642898ACB248715741E86"/>
          </w:pPr>
          <w:r>
            <w:t>Click here to enter text.</w:t>
          </w:r>
        </w:p>
      </w:docPartBody>
    </w:docPart>
    <w:docPart>
      <w:docPartPr>
        <w:name w:val="BE98226E795745EF846EFE8DE41D9A1A"/>
        <w:category>
          <w:name w:val="General"/>
          <w:gallery w:val="placeholder"/>
        </w:category>
        <w:types>
          <w:type w:val="bbPlcHdr"/>
        </w:types>
        <w:behaviors>
          <w:behavior w:val="content"/>
        </w:behaviors>
        <w:guid w:val="{D9C0BE30-4E3D-4E65-9F64-26B76D0C80ED}"/>
      </w:docPartPr>
      <w:docPartBody>
        <w:p w:rsidR="00755543" w:rsidRDefault="00755543" w:rsidP="00755543">
          <w:pPr>
            <w:pStyle w:val="BE98226E795745EF846EFE8DE41D9A1A"/>
          </w:pPr>
          <w:r>
            <w:t>Click here to enter text.</w:t>
          </w:r>
        </w:p>
      </w:docPartBody>
    </w:docPart>
    <w:docPart>
      <w:docPartPr>
        <w:name w:val="A12F20A4C21F4C20B3E4220C9FA808D7"/>
        <w:category>
          <w:name w:val="General"/>
          <w:gallery w:val="placeholder"/>
        </w:category>
        <w:types>
          <w:type w:val="bbPlcHdr"/>
        </w:types>
        <w:behaviors>
          <w:behavior w:val="content"/>
        </w:behaviors>
        <w:guid w:val="{46E2D6A2-16BB-4C72-AECF-04F2C9912344}"/>
      </w:docPartPr>
      <w:docPartBody>
        <w:p w:rsidR="00755543" w:rsidRDefault="00755543" w:rsidP="00755543">
          <w:pPr>
            <w:pStyle w:val="A12F20A4C21F4C20B3E4220C9FA808D7"/>
          </w:pPr>
          <w:r>
            <w:t>Click here to enter text.</w:t>
          </w:r>
        </w:p>
      </w:docPartBody>
    </w:docPart>
    <w:docPart>
      <w:docPartPr>
        <w:name w:val="7FE08BA7714B4FB89E375BD63568BEBC"/>
        <w:category>
          <w:name w:val="General"/>
          <w:gallery w:val="placeholder"/>
        </w:category>
        <w:types>
          <w:type w:val="bbPlcHdr"/>
        </w:types>
        <w:behaviors>
          <w:behavior w:val="content"/>
        </w:behaviors>
        <w:guid w:val="{23E8FD7C-457A-4D76-AE90-C5A501BF7509}"/>
      </w:docPartPr>
      <w:docPartBody>
        <w:p w:rsidR="00755543" w:rsidRDefault="00755543" w:rsidP="00755543">
          <w:pPr>
            <w:pStyle w:val="7FE08BA7714B4FB89E375BD63568BEBC"/>
          </w:pPr>
          <w:r>
            <w:t>Click here to enter text.</w:t>
          </w:r>
        </w:p>
      </w:docPartBody>
    </w:docPart>
    <w:docPart>
      <w:docPartPr>
        <w:name w:val="DD8D7285D05C4CF28BE0D432EFB57AD0"/>
        <w:category>
          <w:name w:val="General"/>
          <w:gallery w:val="placeholder"/>
        </w:category>
        <w:types>
          <w:type w:val="bbPlcHdr"/>
        </w:types>
        <w:behaviors>
          <w:behavior w:val="content"/>
        </w:behaviors>
        <w:guid w:val="{9F593525-7BA7-43A3-80A8-F44787E968D4}"/>
      </w:docPartPr>
      <w:docPartBody>
        <w:p w:rsidR="00755543" w:rsidRDefault="00755543" w:rsidP="00755543">
          <w:pPr>
            <w:pStyle w:val="DD8D7285D05C4CF28BE0D432EFB57AD0"/>
          </w:pPr>
          <w:r>
            <w:t>Click here to enter text.</w:t>
          </w:r>
        </w:p>
      </w:docPartBody>
    </w:docPart>
    <w:docPart>
      <w:docPartPr>
        <w:name w:val="3003B8C523B247C1A9B30A78CFF04FC4"/>
        <w:category>
          <w:name w:val="General"/>
          <w:gallery w:val="placeholder"/>
        </w:category>
        <w:types>
          <w:type w:val="bbPlcHdr"/>
        </w:types>
        <w:behaviors>
          <w:behavior w:val="content"/>
        </w:behaviors>
        <w:guid w:val="{16095DE1-343A-4755-8A5F-29542607F1A5}"/>
      </w:docPartPr>
      <w:docPartBody>
        <w:p w:rsidR="00755543" w:rsidRDefault="00755543" w:rsidP="00755543">
          <w:pPr>
            <w:pStyle w:val="3003B8C523B247C1A9B30A78CFF04FC4"/>
          </w:pPr>
          <w:r>
            <w:t>Click here to enter text.</w:t>
          </w:r>
        </w:p>
      </w:docPartBody>
    </w:docPart>
    <w:docPart>
      <w:docPartPr>
        <w:name w:val="B6F92EEA203F4B79A9BF9F6EAD1BE8EE"/>
        <w:category>
          <w:name w:val="General"/>
          <w:gallery w:val="placeholder"/>
        </w:category>
        <w:types>
          <w:type w:val="bbPlcHdr"/>
        </w:types>
        <w:behaviors>
          <w:behavior w:val="content"/>
        </w:behaviors>
        <w:guid w:val="{F83D411A-A8DD-485E-842A-56795458B2F7}"/>
      </w:docPartPr>
      <w:docPartBody>
        <w:p w:rsidR="00755543" w:rsidRDefault="00755543" w:rsidP="00755543">
          <w:pPr>
            <w:pStyle w:val="B6F92EEA203F4B79A9BF9F6EAD1BE8EE"/>
          </w:pPr>
          <w:r>
            <w:t>Click here to enter text.</w:t>
          </w:r>
        </w:p>
      </w:docPartBody>
    </w:docPart>
    <w:docPart>
      <w:docPartPr>
        <w:name w:val="849982042D414D92984B0BF5F5642972"/>
        <w:category>
          <w:name w:val="General"/>
          <w:gallery w:val="placeholder"/>
        </w:category>
        <w:types>
          <w:type w:val="bbPlcHdr"/>
        </w:types>
        <w:behaviors>
          <w:behavior w:val="content"/>
        </w:behaviors>
        <w:guid w:val="{A3059E8C-E32C-43FC-8E7F-99FA6E834107}"/>
      </w:docPartPr>
      <w:docPartBody>
        <w:p w:rsidR="00755543" w:rsidRDefault="00755543" w:rsidP="00755543">
          <w:pPr>
            <w:pStyle w:val="849982042D414D92984B0BF5F5642972"/>
          </w:pPr>
          <w:r>
            <w:t>Click here to enter text.</w:t>
          </w:r>
        </w:p>
      </w:docPartBody>
    </w:docPart>
    <w:docPart>
      <w:docPartPr>
        <w:name w:val="4DCA26845E87423F9E0738F70E6F530F"/>
        <w:category>
          <w:name w:val="General"/>
          <w:gallery w:val="placeholder"/>
        </w:category>
        <w:types>
          <w:type w:val="bbPlcHdr"/>
        </w:types>
        <w:behaviors>
          <w:behavior w:val="content"/>
        </w:behaviors>
        <w:guid w:val="{0C83AC2D-B00C-4CDB-8F74-77364699526C}"/>
      </w:docPartPr>
      <w:docPartBody>
        <w:p w:rsidR="00755543" w:rsidRDefault="00755543" w:rsidP="00755543">
          <w:pPr>
            <w:pStyle w:val="4DCA26845E87423F9E0738F70E6F530F"/>
          </w:pPr>
          <w:r>
            <w:t>Click here to enter text.</w:t>
          </w:r>
        </w:p>
      </w:docPartBody>
    </w:docPart>
    <w:docPart>
      <w:docPartPr>
        <w:name w:val="12735AAE7E79417AA563C7E0489A44E8"/>
        <w:category>
          <w:name w:val="General"/>
          <w:gallery w:val="placeholder"/>
        </w:category>
        <w:types>
          <w:type w:val="bbPlcHdr"/>
        </w:types>
        <w:behaviors>
          <w:behavior w:val="content"/>
        </w:behaviors>
        <w:guid w:val="{C99B90EE-EF6C-40F2-B127-738EE41139D4}"/>
      </w:docPartPr>
      <w:docPartBody>
        <w:p w:rsidR="00755543" w:rsidRDefault="00755543" w:rsidP="00755543">
          <w:pPr>
            <w:pStyle w:val="12735AAE7E79417AA563C7E0489A44E8"/>
          </w:pPr>
          <w:r>
            <w:t>Click here to enter text.</w:t>
          </w:r>
        </w:p>
      </w:docPartBody>
    </w:docPart>
    <w:docPart>
      <w:docPartPr>
        <w:name w:val="7EFD52700E8649C0AA86A81B4091614B"/>
        <w:category>
          <w:name w:val="General"/>
          <w:gallery w:val="placeholder"/>
        </w:category>
        <w:types>
          <w:type w:val="bbPlcHdr"/>
        </w:types>
        <w:behaviors>
          <w:behavior w:val="content"/>
        </w:behaviors>
        <w:guid w:val="{78BEB9B6-977A-4208-A6C9-71AE43AC48AA}"/>
      </w:docPartPr>
      <w:docPartBody>
        <w:p w:rsidR="00755543" w:rsidRDefault="00755543" w:rsidP="00755543">
          <w:pPr>
            <w:pStyle w:val="7EFD52700E8649C0AA86A81B4091614B"/>
          </w:pPr>
          <w:r>
            <w:t>Click here to enter text.</w:t>
          </w:r>
        </w:p>
      </w:docPartBody>
    </w:docPart>
    <w:docPart>
      <w:docPartPr>
        <w:name w:val="1C9A26CDCD48418280EABE28E089607E"/>
        <w:category>
          <w:name w:val="General"/>
          <w:gallery w:val="placeholder"/>
        </w:category>
        <w:types>
          <w:type w:val="bbPlcHdr"/>
        </w:types>
        <w:behaviors>
          <w:behavior w:val="content"/>
        </w:behaviors>
        <w:guid w:val="{65578059-983C-4357-97D2-582E835A4E00}"/>
      </w:docPartPr>
      <w:docPartBody>
        <w:p w:rsidR="00755543" w:rsidRDefault="00755543" w:rsidP="00755543">
          <w:pPr>
            <w:pStyle w:val="1C9A26CDCD48418280EABE28E089607E"/>
          </w:pPr>
          <w:r>
            <w:t>Click here to enter text.</w:t>
          </w:r>
        </w:p>
      </w:docPartBody>
    </w:docPart>
    <w:docPart>
      <w:docPartPr>
        <w:name w:val="442D05B0860D4D26BFBCD58C336855EF"/>
        <w:category>
          <w:name w:val="General"/>
          <w:gallery w:val="placeholder"/>
        </w:category>
        <w:types>
          <w:type w:val="bbPlcHdr"/>
        </w:types>
        <w:behaviors>
          <w:behavior w:val="content"/>
        </w:behaviors>
        <w:guid w:val="{3120189D-CE17-4726-8129-6EDAFD0B9C4E}"/>
      </w:docPartPr>
      <w:docPartBody>
        <w:p w:rsidR="00755543" w:rsidRDefault="00755543" w:rsidP="00755543">
          <w:pPr>
            <w:pStyle w:val="442D05B0860D4D26BFBCD58C336855EF"/>
          </w:pPr>
          <w:r>
            <w:t>Click here to enter text.</w:t>
          </w:r>
        </w:p>
      </w:docPartBody>
    </w:docPart>
    <w:docPart>
      <w:docPartPr>
        <w:name w:val="1694AC00F25F481CA7E787815288AABD"/>
        <w:category>
          <w:name w:val="General"/>
          <w:gallery w:val="placeholder"/>
        </w:category>
        <w:types>
          <w:type w:val="bbPlcHdr"/>
        </w:types>
        <w:behaviors>
          <w:behavior w:val="content"/>
        </w:behaviors>
        <w:guid w:val="{7E0795E7-955A-4095-BFF7-ED506B31FCF9}"/>
      </w:docPartPr>
      <w:docPartBody>
        <w:p w:rsidR="00755543" w:rsidRDefault="00755543" w:rsidP="00755543">
          <w:pPr>
            <w:pStyle w:val="1694AC00F25F481CA7E787815288AABD"/>
          </w:pPr>
          <w:r>
            <w:t>Click here to enter text.</w:t>
          </w:r>
        </w:p>
      </w:docPartBody>
    </w:docPart>
    <w:docPart>
      <w:docPartPr>
        <w:name w:val="5FFCFE875BBB442588BF2F3005B270D2"/>
        <w:category>
          <w:name w:val="General"/>
          <w:gallery w:val="placeholder"/>
        </w:category>
        <w:types>
          <w:type w:val="bbPlcHdr"/>
        </w:types>
        <w:behaviors>
          <w:behavior w:val="content"/>
        </w:behaviors>
        <w:guid w:val="{FA578489-6AF5-45FC-9464-53BBE48B748A}"/>
      </w:docPartPr>
      <w:docPartBody>
        <w:p w:rsidR="00755543" w:rsidRDefault="00755543" w:rsidP="00755543">
          <w:pPr>
            <w:pStyle w:val="5FFCFE875BBB442588BF2F3005B270D2"/>
          </w:pPr>
          <w:r>
            <w:t>Click here to enter text.</w:t>
          </w:r>
        </w:p>
      </w:docPartBody>
    </w:docPart>
    <w:docPart>
      <w:docPartPr>
        <w:name w:val="47EFC3892075474E979931E03EA66A54"/>
        <w:category>
          <w:name w:val="General"/>
          <w:gallery w:val="placeholder"/>
        </w:category>
        <w:types>
          <w:type w:val="bbPlcHdr"/>
        </w:types>
        <w:behaviors>
          <w:behavior w:val="content"/>
        </w:behaviors>
        <w:guid w:val="{4B4D1F8E-C98B-410C-95DC-224C30A68C20}"/>
      </w:docPartPr>
      <w:docPartBody>
        <w:p w:rsidR="00755543" w:rsidRDefault="00755543" w:rsidP="00755543">
          <w:pPr>
            <w:pStyle w:val="47EFC3892075474E979931E03EA66A54"/>
          </w:pPr>
          <w:r>
            <w:t>Click here to enter text.</w:t>
          </w:r>
        </w:p>
      </w:docPartBody>
    </w:docPart>
    <w:docPart>
      <w:docPartPr>
        <w:name w:val="29AC25A959B54A26BD54635D362DAD8D"/>
        <w:category>
          <w:name w:val="General"/>
          <w:gallery w:val="placeholder"/>
        </w:category>
        <w:types>
          <w:type w:val="bbPlcHdr"/>
        </w:types>
        <w:behaviors>
          <w:behavior w:val="content"/>
        </w:behaviors>
        <w:guid w:val="{06EA88C1-45BE-4435-B8C1-54EB69EDCBDD}"/>
      </w:docPartPr>
      <w:docPartBody>
        <w:p w:rsidR="00755543" w:rsidRDefault="00755543" w:rsidP="00755543">
          <w:pPr>
            <w:pStyle w:val="29AC25A959B54A26BD54635D362DAD8D"/>
          </w:pPr>
          <w:r>
            <w:t>Click here to enter text.</w:t>
          </w:r>
        </w:p>
      </w:docPartBody>
    </w:docPart>
    <w:docPart>
      <w:docPartPr>
        <w:name w:val="3D05FAE12B1543C6921C6668EF58DCFA"/>
        <w:category>
          <w:name w:val="General"/>
          <w:gallery w:val="placeholder"/>
        </w:category>
        <w:types>
          <w:type w:val="bbPlcHdr"/>
        </w:types>
        <w:behaviors>
          <w:behavior w:val="content"/>
        </w:behaviors>
        <w:guid w:val="{E556ABBE-8930-4366-A9AA-C37B6AED8E4A}"/>
      </w:docPartPr>
      <w:docPartBody>
        <w:p w:rsidR="00755543" w:rsidRDefault="00755543" w:rsidP="00755543">
          <w:pPr>
            <w:pStyle w:val="3D05FAE12B1543C6921C6668EF58DCFA"/>
          </w:pPr>
          <w:r>
            <w:t>Click here to enter text.</w:t>
          </w:r>
        </w:p>
      </w:docPartBody>
    </w:docPart>
    <w:docPart>
      <w:docPartPr>
        <w:name w:val="099D53C3720248BCA367047DCD8BB34F"/>
        <w:category>
          <w:name w:val="General"/>
          <w:gallery w:val="placeholder"/>
        </w:category>
        <w:types>
          <w:type w:val="bbPlcHdr"/>
        </w:types>
        <w:behaviors>
          <w:behavior w:val="content"/>
        </w:behaviors>
        <w:guid w:val="{3EB74102-832C-4489-B18A-EE5BAD1A4012}"/>
      </w:docPartPr>
      <w:docPartBody>
        <w:p w:rsidR="00755543" w:rsidRDefault="00755543" w:rsidP="00755543">
          <w:pPr>
            <w:pStyle w:val="099D53C3720248BCA367047DCD8BB34F"/>
          </w:pPr>
          <w:r>
            <w:t>Click here to enter text.</w:t>
          </w:r>
        </w:p>
      </w:docPartBody>
    </w:docPart>
    <w:docPart>
      <w:docPartPr>
        <w:name w:val="B7BDCC673CC64E1CB3E1DEFFEB51A701"/>
        <w:category>
          <w:name w:val="General"/>
          <w:gallery w:val="placeholder"/>
        </w:category>
        <w:types>
          <w:type w:val="bbPlcHdr"/>
        </w:types>
        <w:behaviors>
          <w:behavior w:val="content"/>
        </w:behaviors>
        <w:guid w:val="{1B80E1EF-5907-4B5E-A6F3-E0E0650E4991}"/>
      </w:docPartPr>
      <w:docPartBody>
        <w:p w:rsidR="00755543" w:rsidRDefault="00755543" w:rsidP="00755543">
          <w:pPr>
            <w:pStyle w:val="B7BDCC673CC64E1CB3E1DEFFEB51A701"/>
          </w:pPr>
          <w:r>
            <w:t>Click here to enter text.</w:t>
          </w:r>
        </w:p>
      </w:docPartBody>
    </w:docPart>
    <w:docPart>
      <w:docPartPr>
        <w:name w:val="A561A444CE3E4F31AEFBECB84C1000B9"/>
        <w:category>
          <w:name w:val="General"/>
          <w:gallery w:val="placeholder"/>
        </w:category>
        <w:types>
          <w:type w:val="bbPlcHdr"/>
        </w:types>
        <w:behaviors>
          <w:behavior w:val="content"/>
        </w:behaviors>
        <w:guid w:val="{71A7DD8D-7352-40FE-AFEA-3F44C32DA762}"/>
      </w:docPartPr>
      <w:docPartBody>
        <w:p w:rsidR="00755543" w:rsidRDefault="00755543" w:rsidP="00755543">
          <w:pPr>
            <w:pStyle w:val="A561A444CE3E4F31AEFBECB84C1000B9"/>
          </w:pPr>
          <w:r>
            <w:t>Click here to enter text.</w:t>
          </w:r>
        </w:p>
      </w:docPartBody>
    </w:docPart>
    <w:docPart>
      <w:docPartPr>
        <w:name w:val="5E5880C1B52F4F0C8BAD59456DF38F60"/>
        <w:category>
          <w:name w:val="General"/>
          <w:gallery w:val="placeholder"/>
        </w:category>
        <w:types>
          <w:type w:val="bbPlcHdr"/>
        </w:types>
        <w:behaviors>
          <w:behavior w:val="content"/>
        </w:behaviors>
        <w:guid w:val="{4D46CB7D-F96D-44FE-9DFB-2FC27F3FACA5}"/>
      </w:docPartPr>
      <w:docPartBody>
        <w:p w:rsidR="00755543" w:rsidRDefault="00755543" w:rsidP="00755543">
          <w:pPr>
            <w:pStyle w:val="5E5880C1B52F4F0C8BAD59456DF38F60"/>
          </w:pPr>
          <w:r>
            <w:t>Click here to enter text.</w:t>
          </w:r>
        </w:p>
      </w:docPartBody>
    </w:docPart>
    <w:docPart>
      <w:docPartPr>
        <w:name w:val="FA8291C7CBBD4734996A49810CD05142"/>
        <w:category>
          <w:name w:val="General"/>
          <w:gallery w:val="placeholder"/>
        </w:category>
        <w:types>
          <w:type w:val="bbPlcHdr"/>
        </w:types>
        <w:behaviors>
          <w:behavior w:val="content"/>
        </w:behaviors>
        <w:guid w:val="{B49752AD-50CF-4920-9811-F0CF1D415D08}"/>
      </w:docPartPr>
      <w:docPartBody>
        <w:p w:rsidR="00755543" w:rsidRDefault="00755543" w:rsidP="00755543">
          <w:pPr>
            <w:pStyle w:val="FA8291C7CBBD4734996A49810CD05142"/>
          </w:pPr>
          <w:r>
            <w:t>Click here to enter text.</w:t>
          </w:r>
        </w:p>
      </w:docPartBody>
    </w:docPart>
    <w:docPart>
      <w:docPartPr>
        <w:name w:val="04B9390E55C345B28BD839161F6AA71F"/>
        <w:category>
          <w:name w:val="General"/>
          <w:gallery w:val="placeholder"/>
        </w:category>
        <w:types>
          <w:type w:val="bbPlcHdr"/>
        </w:types>
        <w:behaviors>
          <w:behavior w:val="content"/>
        </w:behaviors>
        <w:guid w:val="{334020FE-5AF4-4566-80DB-9FA8716C08C5}"/>
      </w:docPartPr>
      <w:docPartBody>
        <w:p w:rsidR="00755543" w:rsidRDefault="00755543" w:rsidP="00755543">
          <w:pPr>
            <w:pStyle w:val="04B9390E55C345B28BD839161F6AA71F"/>
          </w:pPr>
          <w:r>
            <w:t>Click here to enter text.</w:t>
          </w:r>
        </w:p>
      </w:docPartBody>
    </w:docPart>
    <w:docPart>
      <w:docPartPr>
        <w:name w:val="3C87A9E54942466C9C9E66AA234D237B"/>
        <w:category>
          <w:name w:val="General"/>
          <w:gallery w:val="placeholder"/>
        </w:category>
        <w:types>
          <w:type w:val="bbPlcHdr"/>
        </w:types>
        <w:behaviors>
          <w:behavior w:val="content"/>
        </w:behaviors>
        <w:guid w:val="{3314CC09-63B1-40B5-87A5-0B41CAA803C3}"/>
      </w:docPartPr>
      <w:docPartBody>
        <w:p w:rsidR="00755543" w:rsidRDefault="00755543" w:rsidP="00755543">
          <w:pPr>
            <w:pStyle w:val="3C87A9E54942466C9C9E66AA234D237B"/>
          </w:pPr>
          <w:r>
            <w:t>Click here to enter text.</w:t>
          </w:r>
        </w:p>
      </w:docPartBody>
    </w:docPart>
    <w:docPart>
      <w:docPartPr>
        <w:name w:val="9A29DE36F2A24B1380AD1D17976E1D93"/>
        <w:category>
          <w:name w:val="General"/>
          <w:gallery w:val="placeholder"/>
        </w:category>
        <w:types>
          <w:type w:val="bbPlcHdr"/>
        </w:types>
        <w:behaviors>
          <w:behavior w:val="content"/>
        </w:behaviors>
        <w:guid w:val="{7EE9D0CE-3726-4860-8814-19FF2F5C3654}"/>
      </w:docPartPr>
      <w:docPartBody>
        <w:p w:rsidR="00755543" w:rsidRDefault="00755543" w:rsidP="00755543">
          <w:pPr>
            <w:pStyle w:val="9A29DE36F2A24B1380AD1D17976E1D93"/>
          </w:pPr>
          <w:r>
            <w:t>Click here to enter text.</w:t>
          </w:r>
        </w:p>
      </w:docPartBody>
    </w:docPart>
    <w:docPart>
      <w:docPartPr>
        <w:name w:val="37FF05B119034F26AD9C837F329F0D9D"/>
        <w:category>
          <w:name w:val="General"/>
          <w:gallery w:val="placeholder"/>
        </w:category>
        <w:types>
          <w:type w:val="bbPlcHdr"/>
        </w:types>
        <w:behaviors>
          <w:behavior w:val="content"/>
        </w:behaviors>
        <w:guid w:val="{8D377792-117F-449B-B50D-F45B60C7AD5A}"/>
      </w:docPartPr>
      <w:docPartBody>
        <w:p w:rsidR="00755543" w:rsidRDefault="00755543" w:rsidP="00755543">
          <w:pPr>
            <w:pStyle w:val="37FF05B119034F26AD9C837F329F0D9D"/>
          </w:pPr>
          <w:r w:rsidRPr="00FB06FB">
            <w:rPr>
              <w:rStyle w:val="PlaceholderText"/>
            </w:rPr>
            <w:t>Choose an item.</w:t>
          </w:r>
        </w:p>
      </w:docPartBody>
    </w:docPart>
    <w:docPart>
      <w:docPartPr>
        <w:name w:val="51FC674A09434430903FD36EAE8C0E2F"/>
        <w:category>
          <w:name w:val="General"/>
          <w:gallery w:val="placeholder"/>
        </w:category>
        <w:types>
          <w:type w:val="bbPlcHdr"/>
        </w:types>
        <w:behaviors>
          <w:behavior w:val="content"/>
        </w:behaviors>
        <w:guid w:val="{EAE5CB3A-508B-4560-B10E-1E2936CEB7C6}"/>
      </w:docPartPr>
      <w:docPartBody>
        <w:p w:rsidR="00755543" w:rsidRDefault="00755543" w:rsidP="00755543">
          <w:pPr>
            <w:pStyle w:val="51FC674A09434430903FD36EAE8C0E2F"/>
          </w:pPr>
          <w:r w:rsidRPr="00FB06FB">
            <w:rPr>
              <w:rStyle w:val="PlaceholderText"/>
            </w:rPr>
            <w:t>Choose an item.</w:t>
          </w:r>
        </w:p>
      </w:docPartBody>
    </w:docPart>
    <w:docPart>
      <w:docPartPr>
        <w:name w:val="62063250D1414A15BE3DC3D4C28DB71B"/>
        <w:category>
          <w:name w:val="General"/>
          <w:gallery w:val="placeholder"/>
        </w:category>
        <w:types>
          <w:type w:val="bbPlcHdr"/>
        </w:types>
        <w:behaviors>
          <w:behavior w:val="content"/>
        </w:behaviors>
        <w:guid w:val="{A66D304B-7D26-4B69-B13F-DA3FA11EBF55}"/>
      </w:docPartPr>
      <w:docPartBody>
        <w:p w:rsidR="00755543" w:rsidRDefault="00755543" w:rsidP="00755543">
          <w:pPr>
            <w:pStyle w:val="62063250D1414A15BE3DC3D4C28DB71B"/>
          </w:pPr>
          <w:r w:rsidRPr="00FB06FB">
            <w:rPr>
              <w:rStyle w:val="PlaceholderText"/>
            </w:rPr>
            <w:t>Choose an item.</w:t>
          </w:r>
        </w:p>
      </w:docPartBody>
    </w:docPart>
    <w:docPart>
      <w:docPartPr>
        <w:name w:val="B7CA62150F924BC8897D4BB848B0CAB6"/>
        <w:category>
          <w:name w:val="General"/>
          <w:gallery w:val="placeholder"/>
        </w:category>
        <w:types>
          <w:type w:val="bbPlcHdr"/>
        </w:types>
        <w:behaviors>
          <w:behavior w:val="content"/>
        </w:behaviors>
        <w:guid w:val="{4CE5FE6D-D724-429C-974F-39394D567477}"/>
      </w:docPartPr>
      <w:docPartBody>
        <w:p w:rsidR="00755543" w:rsidRDefault="00755543" w:rsidP="00755543">
          <w:pPr>
            <w:pStyle w:val="B7CA62150F924BC8897D4BB848B0CAB6"/>
          </w:pPr>
          <w:r w:rsidRPr="00FB06FB">
            <w:rPr>
              <w:rStyle w:val="PlaceholderText"/>
            </w:rPr>
            <w:t>Choose an item.</w:t>
          </w:r>
        </w:p>
      </w:docPartBody>
    </w:docPart>
    <w:docPart>
      <w:docPartPr>
        <w:name w:val="4A6738C241D04D969444B2E1E4B47621"/>
        <w:category>
          <w:name w:val="General"/>
          <w:gallery w:val="placeholder"/>
        </w:category>
        <w:types>
          <w:type w:val="bbPlcHdr"/>
        </w:types>
        <w:behaviors>
          <w:behavior w:val="content"/>
        </w:behaviors>
        <w:guid w:val="{8C27E0C4-1CC7-4B41-9924-894AC11B37B3}"/>
      </w:docPartPr>
      <w:docPartBody>
        <w:p w:rsidR="00755543" w:rsidRDefault="00755543" w:rsidP="00755543">
          <w:pPr>
            <w:pStyle w:val="4A6738C241D04D969444B2E1E4B47621"/>
          </w:pPr>
          <w:r w:rsidRPr="00FB06FB">
            <w:rPr>
              <w:rStyle w:val="PlaceholderText"/>
            </w:rPr>
            <w:t>Choose an item.</w:t>
          </w:r>
        </w:p>
      </w:docPartBody>
    </w:docPart>
    <w:docPart>
      <w:docPartPr>
        <w:name w:val="7981F059424F43D48BC037E2D842CC59"/>
        <w:category>
          <w:name w:val="General"/>
          <w:gallery w:val="placeholder"/>
        </w:category>
        <w:types>
          <w:type w:val="bbPlcHdr"/>
        </w:types>
        <w:behaviors>
          <w:behavior w:val="content"/>
        </w:behaviors>
        <w:guid w:val="{E9188F64-9BE4-48F1-83EB-4DC9AF2767D3}"/>
      </w:docPartPr>
      <w:docPartBody>
        <w:p w:rsidR="00755543" w:rsidRDefault="00755543" w:rsidP="00755543">
          <w:pPr>
            <w:pStyle w:val="7981F059424F43D48BC037E2D842CC59"/>
          </w:pPr>
          <w:r w:rsidRPr="00FB06FB">
            <w:rPr>
              <w:rStyle w:val="PlaceholderText"/>
            </w:rPr>
            <w:t>Choose an item.</w:t>
          </w:r>
        </w:p>
      </w:docPartBody>
    </w:docPart>
    <w:docPart>
      <w:docPartPr>
        <w:name w:val="D6710035F4814E73AEC7484588447960"/>
        <w:category>
          <w:name w:val="General"/>
          <w:gallery w:val="placeholder"/>
        </w:category>
        <w:types>
          <w:type w:val="bbPlcHdr"/>
        </w:types>
        <w:behaviors>
          <w:behavior w:val="content"/>
        </w:behaviors>
        <w:guid w:val="{6B2A014B-B69F-479E-8D8A-D9FA9D7B71D2}"/>
      </w:docPartPr>
      <w:docPartBody>
        <w:p w:rsidR="00755543" w:rsidRDefault="00755543" w:rsidP="00755543">
          <w:pPr>
            <w:pStyle w:val="D6710035F4814E73AEC7484588447960"/>
          </w:pPr>
          <w:r w:rsidRPr="00FB06FB">
            <w:rPr>
              <w:rStyle w:val="PlaceholderText"/>
            </w:rPr>
            <w:t>Choose an item.</w:t>
          </w:r>
        </w:p>
      </w:docPartBody>
    </w:docPart>
    <w:docPart>
      <w:docPartPr>
        <w:name w:val="2A26C43D284642C3B036D5EDF85C209C"/>
        <w:category>
          <w:name w:val="General"/>
          <w:gallery w:val="placeholder"/>
        </w:category>
        <w:types>
          <w:type w:val="bbPlcHdr"/>
        </w:types>
        <w:behaviors>
          <w:behavior w:val="content"/>
        </w:behaviors>
        <w:guid w:val="{42C6CFB2-61D2-4660-B4DA-56E7D01C2ED8}"/>
      </w:docPartPr>
      <w:docPartBody>
        <w:p w:rsidR="00755543" w:rsidRDefault="00755543" w:rsidP="00755543">
          <w:pPr>
            <w:pStyle w:val="2A26C43D284642C3B036D5EDF85C209C"/>
          </w:pPr>
          <w:r w:rsidRPr="00FB06FB">
            <w:rPr>
              <w:rStyle w:val="PlaceholderText"/>
            </w:rPr>
            <w:t>Choose an item.</w:t>
          </w:r>
        </w:p>
      </w:docPartBody>
    </w:docPart>
    <w:docPart>
      <w:docPartPr>
        <w:name w:val="43024E2E2E044D6F9B428DFF13734C64"/>
        <w:category>
          <w:name w:val="General"/>
          <w:gallery w:val="placeholder"/>
        </w:category>
        <w:types>
          <w:type w:val="bbPlcHdr"/>
        </w:types>
        <w:behaviors>
          <w:behavior w:val="content"/>
        </w:behaviors>
        <w:guid w:val="{61DA29BE-AC40-4A01-8C2C-D0E88C954480}"/>
      </w:docPartPr>
      <w:docPartBody>
        <w:p w:rsidR="00755543" w:rsidRDefault="00755543" w:rsidP="00755543">
          <w:pPr>
            <w:pStyle w:val="43024E2E2E044D6F9B428DFF13734C64"/>
          </w:pPr>
          <w:r w:rsidRPr="00FB06FB">
            <w:rPr>
              <w:rStyle w:val="PlaceholderText"/>
            </w:rPr>
            <w:t>Click or tap here to enter text.</w:t>
          </w:r>
        </w:p>
      </w:docPartBody>
    </w:docPart>
    <w:docPart>
      <w:docPartPr>
        <w:name w:val="C13F30425ECC4B6EABCDD861D035DDA7"/>
        <w:category>
          <w:name w:val="General"/>
          <w:gallery w:val="placeholder"/>
        </w:category>
        <w:types>
          <w:type w:val="bbPlcHdr"/>
        </w:types>
        <w:behaviors>
          <w:behavior w:val="content"/>
        </w:behaviors>
        <w:guid w:val="{53308951-2E5F-4A52-BBA2-BF5A77C33FF8}"/>
      </w:docPartPr>
      <w:docPartBody>
        <w:p w:rsidR="00755543" w:rsidRDefault="00755543" w:rsidP="00755543">
          <w:pPr>
            <w:pStyle w:val="C13F30425ECC4B6EABCDD861D035DDA7"/>
          </w:pPr>
          <w:r w:rsidRPr="00FB06FB">
            <w:rPr>
              <w:rStyle w:val="PlaceholderText"/>
            </w:rPr>
            <w:t>Choose an item.</w:t>
          </w:r>
        </w:p>
      </w:docPartBody>
    </w:docPart>
    <w:docPart>
      <w:docPartPr>
        <w:name w:val="BBBCB7945326485B88DE848B5FD32234"/>
        <w:category>
          <w:name w:val="General"/>
          <w:gallery w:val="placeholder"/>
        </w:category>
        <w:types>
          <w:type w:val="bbPlcHdr"/>
        </w:types>
        <w:behaviors>
          <w:behavior w:val="content"/>
        </w:behaviors>
        <w:guid w:val="{558C27C3-F91A-45A9-965A-2CAD3FD111DE}"/>
      </w:docPartPr>
      <w:docPartBody>
        <w:p w:rsidR="00755543" w:rsidRDefault="00755543" w:rsidP="00755543">
          <w:pPr>
            <w:pStyle w:val="BBBCB7945326485B88DE848B5FD32234"/>
          </w:pPr>
          <w:r>
            <w:t>X%</w:t>
          </w:r>
        </w:p>
      </w:docPartBody>
    </w:docPart>
    <w:docPart>
      <w:docPartPr>
        <w:name w:val="6EAEFD759800453ABA31E04B5EA98373"/>
        <w:category>
          <w:name w:val="General"/>
          <w:gallery w:val="placeholder"/>
        </w:category>
        <w:types>
          <w:type w:val="bbPlcHdr"/>
        </w:types>
        <w:behaviors>
          <w:behavior w:val="content"/>
        </w:behaviors>
        <w:guid w:val="{75B2B800-FE67-4618-9D38-47E66E958230}"/>
      </w:docPartPr>
      <w:docPartBody>
        <w:p w:rsidR="00755543" w:rsidRDefault="00755543" w:rsidP="00755543">
          <w:pPr>
            <w:pStyle w:val="6EAEFD759800453ABA31E04B5EA98373"/>
          </w:pPr>
          <w:r w:rsidRPr="00FB06FB">
            <w:rPr>
              <w:rStyle w:val="PlaceholderText"/>
            </w:rPr>
            <w:t xml:space="preserve">Click to enter </w:t>
          </w:r>
          <w:r>
            <w:rPr>
              <w:rStyle w:val="PlaceholderText"/>
            </w:rPr>
            <w:t>amount</w:t>
          </w:r>
        </w:p>
      </w:docPartBody>
    </w:docPart>
    <w:docPart>
      <w:docPartPr>
        <w:name w:val="30CDC500557C486D86F4E0B502B7D0B9"/>
        <w:category>
          <w:name w:val="General"/>
          <w:gallery w:val="placeholder"/>
        </w:category>
        <w:types>
          <w:type w:val="bbPlcHdr"/>
        </w:types>
        <w:behaviors>
          <w:behavior w:val="content"/>
        </w:behaviors>
        <w:guid w:val="{2FBD8528-D3FD-4CCE-81C2-06AEE394EF9B}"/>
      </w:docPartPr>
      <w:docPartBody>
        <w:p w:rsidR="00755543" w:rsidRDefault="00755543" w:rsidP="00755543">
          <w:pPr>
            <w:pStyle w:val="30CDC500557C486D86F4E0B502B7D0B9"/>
          </w:pPr>
          <w:r w:rsidRPr="00FB06FB">
            <w:rPr>
              <w:rStyle w:val="PlaceholderText"/>
            </w:rPr>
            <w:t>Choose an item.</w:t>
          </w:r>
        </w:p>
      </w:docPartBody>
    </w:docPart>
    <w:docPart>
      <w:docPartPr>
        <w:name w:val="94D94F2E207241A68B77D6EB4E46DD47"/>
        <w:category>
          <w:name w:val="General"/>
          <w:gallery w:val="placeholder"/>
        </w:category>
        <w:types>
          <w:type w:val="bbPlcHdr"/>
        </w:types>
        <w:behaviors>
          <w:behavior w:val="content"/>
        </w:behaviors>
        <w:guid w:val="{D3A301F7-10B7-49FA-9A4A-11AD22BF9EE7}"/>
      </w:docPartPr>
      <w:docPartBody>
        <w:p w:rsidR="00755543" w:rsidRDefault="00755543" w:rsidP="00755543">
          <w:pPr>
            <w:pStyle w:val="94D94F2E207241A68B77D6EB4E46DD47"/>
          </w:pPr>
          <w:r w:rsidRPr="00FB06FB">
            <w:rPr>
              <w:rStyle w:val="PlaceholderText"/>
            </w:rPr>
            <w:t>Choose an item.</w:t>
          </w:r>
        </w:p>
      </w:docPartBody>
    </w:docPart>
    <w:docPart>
      <w:docPartPr>
        <w:name w:val="D72E7D61226D40B1BBA0A3BD3B58F0B6"/>
        <w:category>
          <w:name w:val="General"/>
          <w:gallery w:val="placeholder"/>
        </w:category>
        <w:types>
          <w:type w:val="bbPlcHdr"/>
        </w:types>
        <w:behaviors>
          <w:behavior w:val="content"/>
        </w:behaviors>
        <w:guid w:val="{1A82F392-26BF-4AAB-B06A-9840986805DF}"/>
      </w:docPartPr>
      <w:docPartBody>
        <w:p w:rsidR="00755543" w:rsidRDefault="00755543" w:rsidP="00755543">
          <w:pPr>
            <w:pStyle w:val="D72E7D61226D40B1BBA0A3BD3B58F0B6"/>
          </w:pPr>
          <w:r w:rsidRPr="00FB06FB">
            <w:rPr>
              <w:rStyle w:val="PlaceholderText"/>
            </w:rPr>
            <w:t xml:space="preserve">Click to enter </w:t>
          </w:r>
          <w:r>
            <w:rPr>
              <w:rStyle w:val="PlaceholderText"/>
            </w:rPr>
            <w:t>amount</w:t>
          </w:r>
        </w:p>
      </w:docPartBody>
    </w:docPart>
    <w:docPart>
      <w:docPartPr>
        <w:name w:val="11E42A9DC2E34679BB230AC47BAD2C83"/>
        <w:category>
          <w:name w:val="General"/>
          <w:gallery w:val="placeholder"/>
        </w:category>
        <w:types>
          <w:type w:val="bbPlcHdr"/>
        </w:types>
        <w:behaviors>
          <w:behavior w:val="content"/>
        </w:behaviors>
        <w:guid w:val="{2F8892AE-252E-4028-A7B8-580C4E78E76B}"/>
      </w:docPartPr>
      <w:docPartBody>
        <w:p w:rsidR="00755543" w:rsidRDefault="00755543" w:rsidP="00755543">
          <w:pPr>
            <w:pStyle w:val="11E42A9DC2E34679BB230AC47BAD2C83"/>
          </w:pPr>
          <w:r w:rsidRPr="00FB06FB">
            <w:rPr>
              <w:rStyle w:val="PlaceholderText"/>
            </w:rPr>
            <w:t xml:space="preserve">Click to enter </w:t>
          </w:r>
          <w:r>
            <w:rPr>
              <w:rStyle w:val="PlaceholderText"/>
            </w:rPr>
            <w:t>amounts</w:t>
          </w:r>
        </w:p>
      </w:docPartBody>
    </w:docPart>
    <w:docPart>
      <w:docPartPr>
        <w:name w:val="4F7C33F9FD7D445EA98A2499019855B9"/>
        <w:category>
          <w:name w:val="General"/>
          <w:gallery w:val="placeholder"/>
        </w:category>
        <w:types>
          <w:type w:val="bbPlcHdr"/>
        </w:types>
        <w:behaviors>
          <w:behavior w:val="content"/>
        </w:behaviors>
        <w:guid w:val="{89D81AD3-90DD-4DB3-A5C7-1DBF57DCA929}"/>
      </w:docPartPr>
      <w:docPartBody>
        <w:p w:rsidR="00755543" w:rsidRDefault="00755543" w:rsidP="00755543">
          <w:pPr>
            <w:pStyle w:val="4F7C33F9FD7D445EA98A2499019855B9"/>
          </w:pPr>
          <w:r w:rsidRPr="00FB06FB">
            <w:rPr>
              <w:rStyle w:val="PlaceholderText"/>
            </w:rPr>
            <w:t>Choose an item.</w:t>
          </w:r>
        </w:p>
      </w:docPartBody>
    </w:docPart>
    <w:docPart>
      <w:docPartPr>
        <w:name w:val="B5E80CA324AF408E89F09034CA822984"/>
        <w:category>
          <w:name w:val="General"/>
          <w:gallery w:val="placeholder"/>
        </w:category>
        <w:types>
          <w:type w:val="bbPlcHdr"/>
        </w:types>
        <w:behaviors>
          <w:behavior w:val="content"/>
        </w:behaviors>
        <w:guid w:val="{B5379D98-109D-4B54-A1EB-5DC77E873423}"/>
      </w:docPartPr>
      <w:docPartBody>
        <w:p w:rsidR="00755543" w:rsidRDefault="00755543" w:rsidP="00755543">
          <w:pPr>
            <w:pStyle w:val="B5E80CA324AF408E89F09034CA822984"/>
          </w:pPr>
          <w:r w:rsidRPr="00FB06FB">
            <w:rPr>
              <w:rStyle w:val="PlaceholderText"/>
            </w:rPr>
            <w:t>Choose an item.</w:t>
          </w:r>
        </w:p>
      </w:docPartBody>
    </w:docPart>
    <w:docPart>
      <w:docPartPr>
        <w:name w:val="893AE72B2ED446F69F1327257219771A"/>
        <w:category>
          <w:name w:val="General"/>
          <w:gallery w:val="placeholder"/>
        </w:category>
        <w:types>
          <w:type w:val="bbPlcHdr"/>
        </w:types>
        <w:behaviors>
          <w:behavior w:val="content"/>
        </w:behaviors>
        <w:guid w:val="{B1A15446-ABD3-4EB9-9BBE-DC761EF19157}"/>
      </w:docPartPr>
      <w:docPartBody>
        <w:p w:rsidR="00755543" w:rsidRDefault="00755543" w:rsidP="00755543">
          <w:pPr>
            <w:pStyle w:val="893AE72B2ED446F69F1327257219771A"/>
          </w:pPr>
          <w:r w:rsidRPr="00FB06FB">
            <w:rPr>
              <w:rStyle w:val="PlaceholderText"/>
            </w:rPr>
            <w:t>Click or tap here to enter text.</w:t>
          </w:r>
        </w:p>
      </w:docPartBody>
    </w:docPart>
    <w:docPart>
      <w:docPartPr>
        <w:name w:val="F8E41112F847434A910DD5F8E4F746D5"/>
        <w:category>
          <w:name w:val="General"/>
          <w:gallery w:val="placeholder"/>
        </w:category>
        <w:types>
          <w:type w:val="bbPlcHdr"/>
        </w:types>
        <w:behaviors>
          <w:behavior w:val="content"/>
        </w:behaviors>
        <w:guid w:val="{41C4365B-6A22-46F2-BB67-E44685F0FE4A}"/>
      </w:docPartPr>
      <w:docPartBody>
        <w:p w:rsidR="00755543" w:rsidRDefault="00755543" w:rsidP="00755543">
          <w:pPr>
            <w:pStyle w:val="F8E41112F847434A910DD5F8E4F746D5"/>
          </w:pPr>
          <w:r w:rsidRPr="00FB06FB">
            <w:rPr>
              <w:rStyle w:val="PlaceholderText"/>
            </w:rPr>
            <w:t>Click or tap here to enter text.</w:t>
          </w:r>
        </w:p>
      </w:docPartBody>
    </w:docPart>
    <w:docPart>
      <w:docPartPr>
        <w:name w:val="3DC48314E2AD4DDEA4BEBC67058CC83F"/>
        <w:category>
          <w:name w:val="General"/>
          <w:gallery w:val="placeholder"/>
        </w:category>
        <w:types>
          <w:type w:val="bbPlcHdr"/>
        </w:types>
        <w:behaviors>
          <w:behavior w:val="content"/>
        </w:behaviors>
        <w:guid w:val="{D95CAA0D-2B75-4EF8-ACDD-45BC6F2BBF86}"/>
      </w:docPartPr>
      <w:docPartBody>
        <w:p w:rsidR="00755543" w:rsidRDefault="00755543" w:rsidP="00755543">
          <w:pPr>
            <w:pStyle w:val="3DC48314E2AD4DDEA4BEBC67058CC83F"/>
          </w:pPr>
          <w:r w:rsidRPr="00FB06FB">
            <w:rPr>
              <w:rStyle w:val="PlaceholderText"/>
            </w:rPr>
            <w:t>Click or tap here to enter text.</w:t>
          </w:r>
        </w:p>
      </w:docPartBody>
    </w:docPart>
    <w:docPart>
      <w:docPartPr>
        <w:name w:val="424AF7EBCE434C7FA53CA77DD7D1DE82"/>
        <w:category>
          <w:name w:val="General"/>
          <w:gallery w:val="placeholder"/>
        </w:category>
        <w:types>
          <w:type w:val="bbPlcHdr"/>
        </w:types>
        <w:behaviors>
          <w:behavior w:val="content"/>
        </w:behaviors>
        <w:guid w:val="{8E944925-A29A-4485-8C1A-A1C05816CD7D}"/>
      </w:docPartPr>
      <w:docPartBody>
        <w:p w:rsidR="00755543" w:rsidRDefault="00755543" w:rsidP="00755543">
          <w:pPr>
            <w:pStyle w:val="424AF7EBCE434C7FA53CA77DD7D1DE82"/>
          </w:pPr>
          <w:r w:rsidRPr="00FB06FB">
            <w:rPr>
              <w:rStyle w:val="PlaceholderText"/>
            </w:rPr>
            <w:t>Choose an item.</w:t>
          </w:r>
        </w:p>
      </w:docPartBody>
    </w:docPart>
    <w:docPart>
      <w:docPartPr>
        <w:name w:val="D5CF9C8F5D404127A0D090F801965D80"/>
        <w:category>
          <w:name w:val="General"/>
          <w:gallery w:val="placeholder"/>
        </w:category>
        <w:types>
          <w:type w:val="bbPlcHdr"/>
        </w:types>
        <w:behaviors>
          <w:behavior w:val="content"/>
        </w:behaviors>
        <w:guid w:val="{8A0EBEFA-BA9F-4134-B068-32E3C3C79871}"/>
      </w:docPartPr>
      <w:docPartBody>
        <w:p w:rsidR="00755543" w:rsidRDefault="00755543" w:rsidP="00755543">
          <w:pPr>
            <w:pStyle w:val="D5CF9C8F5D404127A0D090F801965D80"/>
          </w:pPr>
          <w:r w:rsidRPr="00FB06FB">
            <w:rPr>
              <w:rStyle w:val="PlaceholderText"/>
            </w:rPr>
            <w:t>Click or tap here to enter text.</w:t>
          </w:r>
        </w:p>
      </w:docPartBody>
    </w:docPart>
    <w:docPart>
      <w:docPartPr>
        <w:name w:val="30F8BE99577642268C2B64CCF921334F"/>
        <w:category>
          <w:name w:val="General"/>
          <w:gallery w:val="placeholder"/>
        </w:category>
        <w:types>
          <w:type w:val="bbPlcHdr"/>
        </w:types>
        <w:behaviors>
          <w:behavior w:val="content"/>
        </w:behaviors>
        <w:guid w:val="{83998ED6-DDF9-4859-A8CB-C607302DCBD3}"/>
      </w:docPartPr>
      <w:docPartBody>
        <w:p w:rsidR="00755543" w:rsidRDefault="00755543" w:rsidP="00755543">
          <w:pPr>
            <w:pStyle w:val="30F8BE99577642268C2B64CCF921334F"/>
          </w:pPr>
          <w:r w:rsidRPr="00FB06FB">
            <w:rPr>
              <w:rStyle w:val="PlaceholderText"/>
            </w:rPr>
            <w:t>Click or tap here to enter text.</w:t>
          </w:r>
        </w:p>
      </w:docPartBody>
    </w:docPart>
    <w:docPart>
      <w:docPartPr>
        <w:name w:val="C24D03C620CD44DE8E157EB1EE01099A"/>
        <w:category>
          <w:name w:val="General"/>
          <w:gallery w:val="placeholder"/>
        </w:category>
        <w:types>
          <w:type w:val="bbPlcHdr"/>
        </w:types>
        <w:behaviors>
          <w:behavior w:val="content"/>
        </w:behaviors>
        <w:guid w:val="{3E1E9956-6736-424D-984F-7D6394ED25B5}"/>
      </w:docPartPr>
      <w:docPartBody>
        <w:p w:rsidR="00755543" w:rsidRDefault="00755543" w:rsidP="00755543">
          <w:pPr>
            <w:pStyle w:val="C24D03C620CD44DE8E157EB1EE01099A"/>
          </w:pPr>
          <w:r w:rsidRPr="00FB06FB">
            <w:rPr>
              <w:rStyle w:val="PlaceholderText"/>
            </w:rPr>
            <w:t>Click or tap here to enter text.</w:t>
          </w:r>
        </w:p>
      </w:docPartBody>
    </w:docPart>
    <w:docPart>
      <w:docPartPr>
        <w:name w:val="AB933C31F11C424B9602D23D6326A788"/>
        <w:category>
          <w:name w:val="General"/>
          <w:gallery w:val="placeholder"/>
        </w:category>
        <w:types>
          <w:type w:val="bbPlcHdr"/>
        </w:types>
        <w:behaviors>
          <w:behavior w:val="content"/>
        </w:behaviors>
        <w:guid w:val="{08DAB411-A19F-4B82-9EA8-A685204DE442}"/>
      </w:docPartPr>
      <w:docPartBody>
        <w:p w:rsidR="00755543" w:rsidRDefault="00755543" w:rsidP="00755543">
          <w:pPr>
            <w:pStyle w:val="AB933C31F11C424B9602D23D6326A788"/>
          </w:pPr>
          <w:r w:rsidRPr="00FB06FB">
            <w:rPr>
              <w:rStyle w:val="PlaceholderText"/>
            </w:rPr>
            <w:t>Choose an item.</w:t>
          </w:r>
        </w:p>
      </w:docPartBody>
    </w:docPart>
    <w:docPart>
      <w:docPartPr>
        <w:name w:val="620E8A6694344A59A1F83FFEECD0E4F5"/>
        <w:category>
          <w:name w:val="General"/>
          <w:gallery w:val="placeholder"/>
        </w:category>
        <w:types>
          <w:type w:val="bbPlcHdr"/>
        </w:types>
        <w:behaviors>
          <w:behavior w:val="content"/>
        </w:behaviors>
        <w:guid w:val="{F83D9BB9-E1BC-4646-96F2-5883001F8BF7}"/>
      </w:docPartPr>
      <w:docPartBody>
        <w:p w:rsidR="00755543" w:rsidRDefault="00755543" w:rsidP="00755543">
          <w:pPr>
            <w:pStyle w:val="620E8A6694344A59A1F83FFEECD0E4F5"/>
          </w:pPr>
          <w:r w:rsidRPr="00FB06FB">
            <w:rPr>
              <w:rStyle w:val="PlaceholderText"/>
            </w:rPr>
            <w:t>Choose an item.</w:t>
          </w:r>
        </w:p>
      </w:docPartBody>
    </w:docPart>
    <w:docPart>
      <w:docPartPr>
        <w:name w:val="BD0E94F2188243D8AA15F8CCE71212F0"/>
        <w:category>
          <w:name w:val="General"/>
          <w:gallery w:val="placeholder"/>
        </w:category>
        <w:types>
          <w:type w:val="bbPlcHdr"/>
        </w:types>
        <w:behaviors>
          <w:behavior w:val="content"/>
        </w:behaviors>
        <w:guid w:val="{5C8B883E-952F-4CF1-8F52-71E6E5C7B451}"/>
      </w:docPartPr>
      <w:docPartBody>
        <w:p w:rsidR="00755543" w:rsidRDefault="00755543" w:rsidP="00755543">
          <w:pPr>
            <w:pStyle w:val="BD0E94F2188243D8AA15F8CCE71212F0"/>
          </w:pPr>
          <w:r w:rsidRPr="00FB06FB">
            <w:rPr>
              <w:rStyle w:val="PlaceholderText"/>
            </w:rPr>
            <w:t>Choose an item.</w:t>
          </w:r>
        </w:p>
      </w:docPartBody>
    </w:docPart>
    <w:docPart>
      <w:docPartPr>
        <w:name w:val="9045E198B677465B82E5A390025E96A4"/>
        <w:category>
          <w:name w:val="General"/>
          <w:gallery w:val="placeholder"/>
        </w:category>
        <w:types>
          <w:type w:val="bbPlcHdr"/>
        </w:types>
        <w:behaviors>
          <w:behavior w:val="content"/>
        </w:behaviors>
        <w:guid w:val="{E8222AFF-2CC5-48DB-A8B9-D8CCD1DDE9ED}"/>
      </w:docPartPr>
      <w:docPartBody>
        <w:p w:rsidR="00755543" w:rsidRDefault="00755543" w:rsidP="00755543">
          <w:pPr>
            <w:pStyle w:val="9045E198B677465B82E5A390025E96A4"/>
          </w:pPr>
          <w:r w:rsidRPr="00962A3D">
            <w:rPr>
              <w:rStyle w:val="PlaceholderText"/>
            </w:rPr>
            <w:t>Choose a building block.</w:t>
          </w:r>
        </w:p>
      </w:docPartBody>
    </w:docPart>
    <w:docPart>
      <w:docPartPr>
        <w:name w:val="EE3B79D0B0BB471782BBC1267606C73F"/>
        <w:category>
          <w:name w:val="General"/>
          <w:gallery w:val="placeholder"/>
        </w:category>
        <w:types>
          <w:type w:val="bbPlcHdr"/>
        </w:types>
        <w:behaviors>
          <w:behavior w:val="content"/>
        </w:behaviors>
        <w:guid w:val="{6D0DE35D-6807-46A4-8F17-F475D4C70294}"/>
      </w:docPartPr>
      <w:docPartBody>
        <w:p w:rsidR="00755543" w:rsidRDefault="00755543" w:rsidP="00755543">
          <w:pPr>
            <w:pStyle w:val="EE3B79D0B0BB471782BBC1267606C73F"/>
          </w:pPr>
          <w:r w:rsidRPr="00962A3D">
            <w:rPr>
              <w:rStyle w:val="PlaceholderText"/>
            </w:rPr>
            <w:t>Choose a building block.</w:t>
          </w:r>
        </w:p>
      </w:docPartBody>
    </w:docPart>
    <w:docPart>
      <w:docPartPr>
        <w:name w:val="8F49798C0867471ABC47A00F3A1B1CB4"/>
        <w:category>
          <w:name w:val="General"/>
          <w:gallery w:val="placeholder"/>
        </w:category>
        <w:types>
          <w:type w:val="bbPlcHdr"/>
        </w:types>
        <w:behaviors>
          <w:behavior w:val="content"/>
        </w:behaviors>
        <w:guid w:val="{B030CEBD-94F1-4D31-B11F-35DA0E8ABC72}"/>
      </w:docPartPr>
      <w:docPartBody>
        <w:p w:rsidR="00755543" w:rsidRDefault="00755543" w:rsidP="00755543">
          <w:pPr>
            <w:pStyle w:val="8F49798C0867471ABC47A00F3A1B1CB4"/>
          </w:pPr>
          <w:r w:rsidRPr="00962A3D">
            <w:rPr>
              <w:rStyle w:val="PlaceholderText"/>
            </w:rPr>
            <w:t>Choose a building block.</w:t>
          </w:r>
        </w:p>
      </w:docPartBody>
    </w:docPart>
    <w:docPart>
      <w:docPartPr>
        <w:name w:val="653A06C9F7A94A3A8BF07FB0F152E85D"/>
        <w:category>
          <w:name w:val="General"/>
          <w:gallery w:val="placeholder"/>
        </w:category>
        <w:types>
          <w:type w:val="bbPlcHdr"/>
        </w:types>
        <w:behaviors>
          <w:behavior w:val="content"/>
        </w:behaviors>
        <w:guid w:val="{EC8F4F07-B108-40C5-867B-D43F9A5F7885}"/>
      </w:docPartPr>
      <w:docPartBody>
        <w:p w:rsidR="00526C35" w:rsidRDefault="00755543" w:rsidP="00755543">
          <w:pPr>
            <w:pStyle w:val="653A06C9F7A94A3A8BF07FB0F152E85D"/>
          </w:pPr>
          <w:r w:rsidRPr="00962A3D">
            <w:rPr>
              <w:rStyle w:val="PlaceholderText"/>
            </w:rPr>
            <w:t>Choose a building block.</w:t>
          </w:r>
        </w:p>
      </w:docPartBody>
    </w:docPart>
    <w:docPart>
      <w:docPartPr>
        <w:name w:val="8226BD2B91A547629FFC86EE38202B14"/>
        <w:category>
          <w:name w:val="General"/>
          <w:gallery w:val="placeholder"/>
        </w:category>
        <w:types>
          <w:type w:val="bbPlcHdr"/>
        </w:types>
        <w:behaviors>
          <w:behavior w:val="content"/>
        </w:behaviors>
        <w:guid w:val="{2F391A41-E9B8-4900-AA8D-B28C1A558C85}"/>
      </w:docPartPr>
      <w:docPartBody>
        <w:p w:rsidR="00526C35" w:rsidRDefault="00755543" w:rsidP="00755543">
          <w:pPr>
            <w:pStyle w:val="8226BD2B91A547629FFC86EE38202B14"/>
          </w:pPr>
          <w:r w:rsidRPr="00962A3D">
            <w:rPr>
              <w:rStyle w:val="PlaceholderText"/>
            </w:rPr>
            <w:t>Choose a building block.</w:t>
          </w:r>
        </w:p>
      </w:docPartBody>
    </w:docPart>
    <w:docPart>
      <w:docPartPr>
        <w:name w:val="5C26E51576F740C89ED961FB6B5FBCFE"/>
        <w:category>
          <w:name w:val="General"/>
          <w:gallery w:val="placeholder"/>
        </w:category>
        <w:types>
          <w:type w:val="bbPlcHdr"/>
        </w:types>
        <w:behaviors>
          <w:behavior w:val="content"/>
        </w:behaviors>
        <w:guid w:val="{8EBC64FE-3AFF-44C6-8C68-15FDD16EE18D}"/>
      </w:docPartPr>
      <w:docPartBody>
        <w:p w:rsidR="00526C35" w:rsidRDefault="00755543" w:rsidP="00755543">
          <w:pPr>
            <w:pStyle w:val="5C26E51576F740C89ED961FB6B5FBCFE"/>
          </w:pPr>
          <w:r w:rsidRPr="00FB06FB">
            <w:rPr>
              <w:rStyle w:val="PlaceholderText"/>
            </w:rPr>
            <w:t>Choose an item.</w:t>
          </w:r>
        </w:p>
      </w:docPartBody>
    </w:docPart>
    <w:docPart>
      <w:docPartPr>
        <w:name w:val="9F5C40A2C1D84404AC4995D735138F5B"/>
        <w:category>
          <w:name w:val="General"/>
          <w:gallery w:val="placeholder"/>
        </w:category>
        <w:types>
          <w:type w:val="bbPlcHdr"/>
        </w:types>
        <w:behaviors>
          <w:behavior w:val="content"/>
        </w:behaviors>
        <w:guid w:val="{E05A0D34-5A1F-4870-AEC4-5594C276997B}"/>
      </w:docPartPr>
      <w:docPartBody>
        <w:p w:rsidR="00526C35" w:rsidRDefault="00755543" w:rsidP="00755543">
          <w:pPr>
            <w:pStyle w:val="9F5C40A2C1D84404AC4995D735138F5B"/>
          </w:pPr>
          <w:r w:rsidRPr="00FB06FB">
            <w:rPr>
              <w:rStyle w:val="PlaceholderText"/>
            </w:rPr>
            <w:t>Choose an item.</w:t>
          </w:r>
        </w:p>
      </w:docPartBody>
    </w:docPart>
    <w:docPart>
      <w:docPartPr>
        <w:name w:val="C340D1292DC642B38883A9A7EA4A9DB7"/>
        <w:category>
          <w:name w:val="General"/>
          <w:gallery w:val="placeholder"/>
        </w:category>
        <w:types>
          <w:type w:val="bbPlcHdr"/>
        </w:types>
        <w:behaviors>
          <w:behavior w:val="content"/>
        </w:behaviors>
        <w:guid w:val="{DE541434-2770-446A-A55A-D7EEDC0C7B68}"/>
      </w:docPartPr>
      <w:docPartBody>
        <w:p w:rsidR="00526C35" w:rsidRDefault="00755543" w:rsidP="00755543">
          <w:pPr>
            <w:pStyle w:val="C340D1292DC642B38883A9A7EA4A9DB7"/>
          </w:pPr>
          <w:r w:rsidRPr="00962A3D">
            <w:rPr>
              <w:rStyle w:val="PlaceholderText"/>
            </w:rPr>
            <w:t>Choose a building block.</w:t>
          </w:r>
        </w:p>
      </w:docPartBody>
    </w:docPart>
    <w:docPart>
      <w:docPartPr>
        <w:name w:val="59B34FC182FD43D1909FE6F91BB3CC0D"/>
        <w:category>
          <w:name w:val="General"/>
          <w:gallery w:val="placeholder"/>
        </w:category>
        <w:types>
          <w:type w:val="bbPlcHdr"/>
        </w:types>
        <w:behaviors>
          <w:behavior w:val="content"/>
        </w:behaviors>
        <w:guid w:val="{08F1B87B-EFAF-4ED9-A7F7-E964CC42FE9E}"/>
      </w:docPartPr>
      <w:docPartBody>
        <w:p w:rsidR="00526C35" w:rsidRDefault="00755543" w:rsidP="00755543">
          <w:pPr>
            <w:pStyle w:val="59B34FC182FD43D1909FE6F91BB3CC0D"/>
          </w:pPr>
          <w:r w:rsidRPr="00962A3D">
            <w:rPr>
              <w:rStyle w:val="PlaceholderText"/>
            </w:rPr>
            <w:t>Choose a building block.</w:t>
          </w:r>
        </w:p>
      </w:docPartBody>
    </w:docPart>
    <w:docPart>
      <w:docPartPr>
        <w:name w:val="EE4195E603014DF38BDE2AFD9B94B384"/>
        <w:category>
          <w:name w:val="General"/>
          <w:gallery w:val="placeholder"/>
        </w:category>
        <w:types>
          <w:type w:val="bbPlcHdr"/>
        </w:types>
        <w:behaviors>
          <w:behavior w:val="content"/>
        </w:behaviors>
        <w:guid w:val="{44648888-5B46-4C06-995F-42C35F0EA843}"/>
      </w:docPartPr>
      <w:docPartBody>
        <w:p w:rsidR="00526C35" w:rsidRDefault="00755543" w:rsidP="00755543">
          <w:pPr>
            <w:pStyle w:val="EE4195E603014DF38BDE2AFD9B94B384"/>
          </w:pPr>
          <w:r w:rsidRPr="00962A3D">
            <w:rPr>
              <w:rStyle w:val="PlaceholderText"/>
            </w:rPr>
            <w:t>Choose a building block.</w:t>
          </w:r>
        </w:p>
      </w:docPartBody>
    </w:docPart>
    <w:docPart>
      <w:docPartPr>
        <w:name w:val="D057587B898245378B0F3D2BFBEE4053"/>
        <w:category>
          <w:name w:val="General"/>
          <w:gallery w:val="placeholder"/>
        </w:category>
        <w:types>
          <w:type w:val="bbPlcHdr"/>
        </w:types>
        <w:behaviors>
          <w:behavior w:val="content"/>
        </w:behaviors>
        <w:guid w:val="{68B16725-F149-4C41-B4EC-5411D9F24F77}"/>
      </w:docPartPr>
      <w:docPartBody>
        <w:p w:rsidR="00526C35" w:rsidRDefault="00755543" w:rsidP="00755543">
          <w:pPr>
            <w:pStyle w:val="D057587B898245378B0F3D2BFBEE4053"/>
          </w:pPr>
          <w:r w:rsidRPr="00962A3D">
            <w:rPr>
              <w:rStyle w:val="PlaceholderText"/>
            </w:rPr>
            <w:t>Choose a building block.</w:t>
          </w:r>
        </w:p>
      </w:docPartBody>
    </w:docPart>
    <w:docPart>
      <w:docPartPr>
        <w:name w:val="99BD69A415794D3B80D775193D688B3C"/>
        <w:category>
          <w:name w:val="General"/>
          <w:gallery w:val="placeholder"/>
        </w:category>
        <w:types>
          <w:type w:val="bbPlcHdr"/>
        </w:types>
        <w:behaviors>
          <w:behavior w:val="content"/>
        </w:behaviors>
        <w:guid w:val="{8F8396AD-9760-4F03-9AC5-B8D604C11BD4}"/>
      </w:docPartPr>
      <w:docPartBody>
        <w:p w:rsidR="00526C35" w:rsidRDefault="00755543" w:rsidP="00755543">
          <w:pPr>
            <w:pStyle w:val="99BD69A415794D3B80D775193D688B3C"/>
          </w:pPr>
          <w:r w:rsidRPr="00962A3D">
            <w:rPr>
              <w:rStyle w:val="PlaceholderText"/>
            </w:rPr>
            <w:t>Choose a building block.</w:t>
          </w:r>
        </w:p>
      </w:docPartBody>
    </w:docPart>
    <w:docPart>
      <w:docPartPr>
        <w:name w:val="EE36DC1147834B14A5A213D0FC0C93A4"/>
        <w:category>
          <w:name w:val="General"/>
          <w:gallery w:val="placeholder"/>
        </w:category>
        <w:types>
          <w:type w:val="bbPlcHdr"/>
        </w:types>
        <w:behaviors>
          <w:behavior w:val="content"/>
        </w:behaviors>
        <w:guid w:val="{39B6B1FF-DB97-4B2E-B3EE-5893B54D167B}"/>
      </w:docPartPr>
      <w:docPartBody>
        <w:p w:rsidR="00526C35" w:rsidRDefault="00526C35" w:rsidP="00526C35">
          <w:pPr>
            <w:pStyle w:val="EE36DC1147834B14A5A213D0FC0C93A4"/>
          </w:pPr>
          <w:r w:rsidRPr="00962A3D">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3B8"/>
    <w:rsid w:val="00526C35"/>
    <w:rsid w:val="006F43B8"/>
    <w:rsid w:val="00755543"/>
    <w:rsid w:val="00787017"/>
    <w:rsid w:val="008D69AA"/>
    <w:rsid w:val="00C413E6"/>
    <w:rsid w:val="00DB68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6C35"/>
    <w:rPr>
      <w:color w:val="808080"/>
    </w:rPr>
  </w:style>
  <w:style w:type="paragraph" w:customStyle="1" w:styleId="F3034895F05D4DC291DEDCCA21983E12">
    <w:name w:val="F3034895F05D4DC291DEDCCA21983E12"/>
    <w:rsid w:val="006F43B8"/>
  </w:style>
  <w:style w:type="paragraph" w:customStyle="1" w:styleId="EC78A70B050E4D438A559436CC36B8F6">
    <w:name w:val="EC78A70B050E4D438A559436CC36B8F6"/>
    <w:rsid w:val="006F43B8"/>
  </w:style>
  <w:style w:type="paragraph" w:customStyle="1" w:styleId="2F6DE20EA95E40A5A7976EFA05E0FE08">
    <w:name w:val="2F6DE20EA95E40A5A7976EFA05E0FE08"/>
    <w:rsid w:val="006F43B8"/>
  </w:style>
  <w:style w:type="paragraph" w:customStyle="1" w:styleId="5A19AEA114BE49B5AB980D4D8B46345B">
    <w:name w:val="5A19AEA114BE49B5AB980D4D8B46345B"/>
    <w:rsid w:val="006F43B8"/>
  </w:style>
  <w:style w:type="paragraph" w:customStyle="1" w:styleId="A7B2FC57DB984B40BC0663FBAA7CE36D">
    <w:name w:val="A7B2FC57DB984B40BC0663FBAA7CE36D"/>
    <w:rsid w:val="006F43B8"/>
  </w:style>
  <w:style w:type="paragraph" w:customStyle="1" w:styleId="46E91F5A50024A4BAC2C90D98D370B0D">
    <w:name w:val="46E91F5A50024A4BAC2C90D98D370B0D"/>
    <w:rsid w:val="006F43B8"/>
  </w:style>
  <w:style w:type="paragraph" w:styleId="BodyText">
    <w:name w:val="Body Text"/>
    <w:link w:val="BodyTextChar"/>
    <w:unhideWhenUsed/>
    <w:qFormat/>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character" w:customStyle="1" w:styleId="BodyTextChar">
    <w:name w:val="Body Text Char"/>
    <w:basedOn w:val="DefaultParagraphFont"/>
    <w:link w:val="BodyText"/>
    <w:rsid w:val="00755543"/>
    <w:rPr>
      <w:rFonts w:ascii="Raleway" w:eastAsia="Times New Roman" w:hAnsi="Raleway" w:cs="Times New Roman"/>
      <w:color w:val="2E2E2F"/>
      <w:sz w:val="20"/>
      <w:szCs w:val="20"/>
      <w14:numForm w14:val="lining"/>
      <w14:numSpacing w14:val="tabular"/>
    </w:rPr>
  </w:style>
  <w:style w:type="paragraph" w:customStyle="1" w:styleId="E8E8959BECB04E1C8DC61F7B18156C1E">
    <w:name w:val="E8E8959BECB04E1C8DC61F7B18156C1E"/>
    <w:rsid w:val="006F43B8"/>
  </w:style>
  <w:style w:type="paragraph" w:customStyle="1" w:styleId="8CAB02DD355B46AFBA7BA053FB8133C5">
    <w:name w:val="8CAB02DD355B46AFBA7BA053FB8133C5"/>
    <w:rsid w:val="006F43B8"/>
  </w:style>
  <w:style w:type="paragraph" w:customStyle="1" w:styleId="4FA24FBB8B6F478C87C96BE367FCFE0B">
    <w:name w:val="4FA24FBB8B6F478C87C96BE367FCFE0B"/>
    <w:rsid w:val="006F43B8"/>
  </w:style>
  <w:style w:type="paragraph" w:customStyle="1" w:styleId="74D4FEB82ED24B52BAA21022F18ACB50">
    <w:name w:val="74D4FEB82ED24B52BAA21022F18ACB50"/>
    <w:rsid w:val="006F43B8"/>
  </w:style>
  <w:style w:type="paragraph" w:customStyle="1" w:styleId="143FF98450FF443B92AC600FE5B32EE5">
    <w:name w:val="143FF98450FF443B92AC600FE5B32EE5"/>
    <w:rsid w:val="006F43B8"/>
  </w:style>
  <w:style w:type="paragraph" w:customStyle="1" w:styleId="C0F4CB74182E42DE84032362F53D2188">
    <w:name w:val="C0F4CB74182E42DE84032362F53D2188"/>
    <w:rsid w:val="006F43B8"/>
  </w:style>
  <w:style w:type="paragraph" w:customStyle="1" w:styleId="45F687C32B3840998419715A58C2F7C1">
    <w:name w:val="45F687C32B3840998419715A58C2F7C1"/>
    <w:rsid w:val="006F43B8"/>
  </w:style>
  <w:style w:type="paragraph" w:customStyle="1" w:styleId="B89A086BAA794F43957F762D89CBACCF">
    <w:name w:val="B89A086BAA794F43957F762D89CBACCF"/>
    <w:rsid w:val="006F43B8"/>
  </w:style>
  <w:style w:type="paragraph" w:customStyle="1" w:styleId="FF9247773B34492BAC398F095F1C19A5">
    <w:name w:val="FF9247773B34492BAC398F095F1C19A5"/>
    <w:rsid w:val="006F43B8"/>
  </w:style>
  <w:style w:type="paragraph" w:customStyle="1" w:styleId="77EFF51D60084459ABD12C658A6D187E">
    <w:name w:val="77EFF51D60084459ABD12C658A6D187E"/>
    <w:rsid w:val="006F43B8"/>
  </w:style>
  <w:style w:type="paragraph" w:customStyle="1" w:styleId="E18C3FD9344B49D1ABC3D709D777F0E9">
    <w:name w:val="E18C3FD9344B49D1ABC3D709D777F0E9"/>
    <w:rsid w:val="006F43B8"/>
  </w:style>
  <w:style w:type="paragraph" w:customStyle="1" w:styleId="F8AFAF937D194863BCDD0B35BEA6FBC6">
    <w:name w:val="F8AFAF937D194863BCDD0B35BEA6FBC6"/>
    <w:rsid w:val="006F43B8"/>
  </w:style>
  <w:style w:type="paragraph" w:customStyle="1" w:styleId="7622DCC70A7F4F3E8432935DBD88B8DE">
    <w:name w:val="7622DCC70A7F4F3E8432935DBD88B8DE"/>
    <w:rsid w:val="006F43B8"/>
  </w:style>
  <w:style w:type="paragraph" w:customStyle="1" w:styleId="08A4F4918018417D89D72F97A0E90BD5">
    <w:name w:val="08A4F4918018417D89D72F97A0E90BD5"/>
    <w:rsid w:val="006F43B8"/>
  </w:style>
  <w:style w:type="paragraph" w:customStyle="1" w:styleId="D402ED414EF44E58B9FE5B8EEB177CED">
    <w:name w:val="D402ED414EF44E58B9FE5B8EEB177CED"/>
    <w:rsid w:val="006F43B8"/>
  </w:style>
  <w:style w:type="paragraph" w:customStyle="1" w:styleId="6DFCC65A7C044CB6950490010A34F3A3">
    <w:name w:val="6DFCC65A7C044CB6950490010A34F3A3"/>
    <w:rsid w:val="006F43B8"/>
  </w:style>
  <w:style w:type="paragraph" w:customStyle="1" w:styleId="DEFBC571147D4C77B78C200DA872FFA7">
    <w:name w:val="DEFBC571147D4C77B78C200DA872FFA7"/>
    <w:rsid w:val="006F43B8"/>
  </w:style>
  <w:style w:type="paragraph" w:customStyle="1" w:styleId="6AF886C59AD246BA813DD844CA89144D">
    <w:name w:val="6AF886C59AD246BA813DD844CA89144D"/>
    <w:rsid w:val="006F43B8"/>
  </w:style>
  <w:style w:type="paragraph" w:customStyle="1" w:styleId="95854683A480491EBA50065482875E38">
    <w:name w:val="95854683A480491EBA50065482875E38"/>
    <w:rsid w:val="006F43B8"/>
  </w:style>
  <w:style w:type="paragraph" w:customStyle="1" w:styleId="6F9C14C68DAC47DEAA33D02DA963A39D">
    <w:name w:val="6F9C14C68DAC47DEAA33D02DA963A39D"/>
    <w:rsid w:val="006F43B8"/>
  </w:style>
  <w:style w:type="paragraph" w:customStyle="1" w:styleId="A9AD814248224C9184EB053C928566A5">
    <w:name w:val="A9AD814248224C9184EB053C928566A5"/>
    <w:rsid w:val="006F43B8"/>
  </w:style>
  <w:style w:type="paragraph" w:customStyle="1" w:styleId="5905C70D08914599ABD136A9F45486C8">
    <w:name w:val="5905C70D08914599ABD136A9F45486C8"/>
    <w:rsid w:val="006F43B8"/>
  </w:style>
  <w:style w:type="paragraph" w:customStyle="1" w:styleId="976918361A0B43CB87721640DE391A92">
    <w:name w:val="976918361A0B43CB87721640DE391A92"/>
    <w:rsid w:val="006F43B8"/>
  </w:style>
  <w:style w:type="paragraph" w:customStyle="1" w:styleId="457ED3FAA6954210974B8A2435B53B84">
    <w:name w:val="457ED3FAA6954210974B8A2435B53B84"/>
    <w:rsid w:val="006F43B8"/>
  </w:style>
  <w:style w:type="paragraph" w:customStyle="1" w:styleId="02AB6D6D6DDB4508B2F4D773CBA90377">
    <w:name w:val="02AB6D6D6DDB4508B2F4D773CBA90377"/>
    <w:rsid w:val="006F43B8"/>
  </w:style>
  <w:style w:type="paragraph" w:customStyle="1" w:styleId="7BA3B33987374FA1951D5EF5DDA431D0">
    <w:name w:val="7BA3B33987374FA1951D5EF5DDA431D0"/>
    <w:rsid w:val="006F43B8"/>
  </w:style>
  <w:style w:type="paragraph" w:customStyle="1" w:styleId="46058CE7D7BB4FCCAF5497085ABCE2CC">
    <w:name w:val="46058CE7D7BB4FCCAF5497085ABCE2CC"/>
    <w:rsid w:val="006F43B8"/>
  </w:style>
  <w:style w:type="paragraph" w:customStyle="1" w:styleId="62C996A42D4D42FE95E541443E220806">
    <w:name w:val="62C996A42D4D42FE95E541443E220806"/>
    <w:rsid w:val="006F43B8"/>
  </w:style>
  <w:style w:type="paragraph" w:customStyle="1" w:styleId="36BB7937586B4436A4DDAC5F4EA3E9CD">
    <w:name w:val="36BB7937586B4436A4DDAC5F4EA3E9CD"/>
    <w:rsid w:val="006F43B8"/>
  </w:style>
  <w:style w:type="paragraph" w:customStyle="1" w:styleId="1316B6AD34924030AA56528AA5CE51C5">
    <w:name w:val="1316B6AD34924030AA56528AA5CE51C5"/>
    <w:rsid w:val="006F43B8"/>
  </w:style>
  <w:style w:type="paragraph" w:customStyle="1" w:styleId="23777A1DD8D24EDC986FE3A02350A81F">
    <w:name w:val="23777A1DD8D24EDC986FE3A02350A81F"/>
    <w:rsid w:val="006F43B8"/>
  </w:style>
  <w:style w:type="paragraph" w:customStyle="1" w:styleId="97004D47EA55458D9E47D8EDA5671D24">
    <w:name w:val="97004D47EA55458D9E47D8EDA5671D24"/>
    <w:rsid w:val="006F43B8"/>
  </w:style>
  <w:style w:type="paragraph" w:customStyle="1" w:styleId="9F65E18763284BD68A260B4396A531CA">
    <w:name w:val="9F65E18763284BD68A260B4396A531CA"/>
    <w:rsid w:val="006F43B8"/>
  </w:style>
  <w:style w:type="paragraph" w:customStyle="1" w:styleId="0E9181D386154EACAC7023C0442C7253">
    <w:name w:val="0E9181D386154EACAC7023C0442C7253"/>
    <w:rsid w:val="006F43B8"/>
  </w:style>
  <w:style w:type="paragraph" w:customStyle="1" w:styleId="43EF598C1C374C7B80BFE950F96EAA1C">
    <w:name w:val="43EF598C1C374C7B80BFE950F96EAA1C"/>
    <w:rsid w:val="006F43B8"/>
  </w:style>
  <w:style w:type="paragraph" w:customStyle="1" w:styleId="5DC9342D7BCE4F61852630805503E593">
    <w:name w:val="5DC9342D7BCE4F61852630805503E593"/>
    <w:rsid w:val="006F43B8"/>
  </w:style>
  <w:style w:type="paragraph" w:customStyle="1" w:styleId="D3908782BA6D49DE96C77BEF585F4B18">
    <w:name w:val="D3908782BA6D49DE96C77BEF585F4B18"/>
    <w:rsid w:val="006F43B8"/>
  </w:style>
  <w:style w:type="paragraph" w:customStyle="1" w:styleId="8AA9060638A04D0F8970FFD92384B747">
    <w:name w:val="8AA9060638A04D0F8970FFD92384B747"/>
    <w:rsid w:val="006F43B8"/>
  </w:style>
  <w:style w:type="paragraph" w:customStyle="1" w:styleId="358B7E8B05F948199BE12159B3D2034B">
    <w:name w:val="358B7E8B05F948199BE12159B3D2034B"/>
    <w:rsid w:val="006F43B8"/>
  </w:style>
  <w:style w:type="paragraph" w:customStyle="1" w:styleId="7DD36C5A53704D3A8086A0049A28AE52">
    <w:name w:val="7DD36C5A53704D3A8086A0049A28AE52"/>
    <w:rsid w:val="006F43B8"/>
  </w:style>
  <w:style w:type="paragraph" w:customStyle="1" w:styleId="0A76FBC10A9D49D3A3DC4DAA26AECF08">
    <w:name w:val="0A76FBC10A9D49D3A3DC4DAA26AECF08"/>
    <w:rsid w:val="00DB68B4"/>
  </w:style>
  <w:style w:type="paragraph" w:customStyle="1" w:styleId="87400CD6B0504308A6A32F6A8F998D25">
    <w:name w:val="87400CD6B0504308A6A32F6A8F998D25"/>
    <w:rsid w:val="00DB68B4"/>
  </w:style>
  <w:style w:type="paragraph" w:customStyle="1" w:styleId="B9C1F420765F4E82B04EB1D7FE7B091C">
    <w:name w:val="B9C1F420765F4E82B04EB1D7FE7B091C"/>
    <w:rsid w:val="00DB68B4"/>
  </w:style>
  <w:style w:type="paragraph" w:customStyle="1" w:styleId="4AF858B1A0D14575B057AA3B47551DE3">
    <w:name w:val="4AF858B1A0D14575B057AA3B47551DE3"/>
    <w:rsid w:val="00DB68B4"/>
  </w:style>
  <w:style w:type="paragraph" w:customStyle="1" w:styleId="5B61384B094C4B968D3318BD78032C08">
    <w:name w:val="5B61384B094C4B968D3318BD78032C08"/>
    <w:rsid w:val="00DB68B4"/>
  </w:style>
  <w:style w:type="paragraph" w:customStyle="1" w:styleId="8D2B5D0327EF4E9BAD6226E2568B7A9E">
    <w:name w:val="8D2B5D0327EF4E9BAD6226E2568B7A9E"/>
    <w:rsid w:val="00DB68B4"/>
  </w:style>
  <w:style w:type="paragraph" w:customStyle="1" w:styleId="F9654DA7A538454F8342A4271BB0C2D6">
    <w:name w:val="F9654DA7A538454F8342A4271BB0C2D6"/>
    <w:rsid w:val="00DB68B4"/>
  </w:style>
  <w:style w:type="paragraph" w:customStyle="1" w:styleId="234840967A21402998A9120783A9AEC6">
    <w:name w:val="234840967A21402998A9120783A9AEC6"/>
    <w:rsid w:val="00DB68B4"/>
  </w:style>
  <w:style w:type="paragraph" w:customStyle="1" w:styleId="3A379112F94B47D3BD58678E1676C73A">
    <w:name w:val="3A379112F94B47D3BD58678E1676C73A"/>
    <w:rsid w:val="00DB68B4"/>
  </w:style>
  <w:style w:type="paragraph" w:customStyle="1" w:styleId="890CA504024A44D1A22047C5CE0CE96B">
    <w:name w:val="890CA504024A44D1A22047C5CE0CE96B"/>
    <w:rsid w:val="00DB68B4"/>
  </w:style>
  <w:style w:type="paragraph" w:customStyle="1" w:styleId="8DB9CA2D71EF4D0A906E607B09EE370B">
    <w:name w:val="8DB9CA2D71EF4D0A906E607B09EE370B"/>
    <w:rsid w:val="00DB68B4"/>
  </w:style>
  <w:style w:type="paragraph" w:customStyle="1" w:styleId="077B94483ABC4552BE6E039AACA6D365">
    <w:name w:val="077B94483ABC4552BE6E039AACA6D365"/>
    <w:rsid w:val="00DB68B4"/>
  </w:style>
  <w:style w:type="paragraph" w:customStyle="1" w:styleId="9C84E672AF044846B7F1712257353148">
    <w:name w:val="9C84E672AF044846B7F1712257353148"/>
    <w:rsid w:val="00DB68B4"/>
  </w:style>
  <w:style w:type="paragraph" w:customStyle="1" w:styleId="2D6BD79BFE3D4164AC460AB6D08BBF48">
    <w:name w:val="2D6BD79BFE3D4164AC460AB6D08BBF48"/>
    <w:rsid w:val="00DB68B4"/>
  </w:style>
  <w:style w:type="paragraph" w:customStyle="1" w:styleId="B79735B1832F445EA6B6B28801F8BDD1">
    <w:name w:val="B79735B1832F445EA6B6B28801F8BDD1"/>
    <w:rsid w:val="00DB68B4"/>
  </w:style>
  <w:style w:type="paragraph" w:customStyle="1" w:styleId="A9AD814248224C9184EB053C928566A51">
    <w:name w:val="A9AD814248224C9184EB053C928566A5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905C70D08914599ABD136A9F45486C81">
    <w:name w:val="5905C70D08914599ABD136A9F45486C8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976918361A0B43CB87721640DE391A921">
    <w:name w:val="976918361A0B43CB87721640DE391A92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57ED3FAA6954210974B8A2435B53B841">
    <w:name w:val="457ED3FAA6954210974B8A2435B53B84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2AB6D6D6DDB4508B2F4D773CBA903771">
    <w:name w:val="02AB6D6D6DDB4508B2F4D773CBA90377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DA3B9B662C874E4C9A294E12F08C319C">
    <w:name w:val="DA3B9B662C874E4C9A294E12F08C319C"/>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F7994544B22741A2A8845D7473810A2B">
    <w:name w:val="F7994544B22741A2A8845D7473810A2B"/>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C712B5068834F5799E3B3789620E358">
    <w:name w:val="4C712B5068834F5799E3B3789620E358"/>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2D6BD79BFE3D4164AC460AB6D08BBF481">
    <w:name w:val="2D6BD79BFE3D4164AC460AB6D08BBF48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B79735B1832F445EA6B6B28801F8BDD11">
    <w:name w:val="B79735B1832F445EA6B6B28801F8BDD1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83E9E580AD44489497417A7F5F0BD385">
    <w:name w:val="83E9E580AD44489497417A7F5F0BD385"/>
    <w:rsid w:val="00DB68B4"/>
  </w:style>
  <w:style w:type="paragraph" w:customStyle="1" w:styleId="A9332A0ADF854BE8AC2F4EA551A70E98">
    <w:name w:val="A9332A0ADF854BE8AC2F4EA551A70E98"/>
    <w:rsid w:val="00DB68B4"/>
  </w:style>
  <w:style w:type="paragraph" w:customStyle="1" w:styleId="A9AD814248224C9184EB053C928566A52">
    <w:name w:val="A9AD814248224C9184EB053C928566A52"/>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905C70D08914599ABD136A9F45486C82">
    <w:name w:val="5905C70D08914599ABD136A9F45486C82"/>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976918361A0B43CB87721640DE391A922">
    <w:name w:val="976918361A0B43CB87721640DE391A922"/>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57ED3FAA6954210974B8A2435B53B842">
    <w:name w:val="457ED3FAA6954210974B8A2435B53B842"/>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2AB6D6D6DDB4508B2F4D773CBA903772">
    <w:name w:val="02AB6D6D6DDB4508B2F4D773CBA903772"/>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DA3B9B662C874E4C9A294E12F08C319C1">
    <w:name w:val="DA3B9B662C874E4C9A294E12F08C319C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F7994544B22741A2A8845D7473810A2B1">
    <w:name w:val="F7994544B22741A2A8845D7473810A2B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C712B5068834F5799E3B3789620E3581">
    <w:name w:val="4C712B5068834F5799E3B3789620E358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2D6BD79BFE3D4164AC460AB6D08BBF482">
    <w:name w:val="2D6BD79BFE3D4164AC460AB6D08BBF482"/>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B79735B1832F445EA6B6B28801F8BDD12">
    <w:name w:val="B79735B1832F445EA6B6B28801F8BDD12"/>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83E9E580AD44489497417A7F5F0BD3851">
    <w:name w:val="83E9E580AD44489497417A7F5F0BD385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A9332A0ADF854BE8AC2F4EA551A70E981">
    <w:name w:val="A9332A0ADF854BE8AC2F4EA551A70E98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5E20AC9A93244F9AD7CFE948DE0F6AE">
    <w:name w:val="05E20AC9A93244F9AD7CFE948DE0F6AE"/>
    <w:rsid w:val="00DB68B4"/>
  </w:style>
  <w:style w:type="paragraph" w:customStyle="1" w:styleId="A9AD814248224C9184EB053C928566A53">
    <w:name w:val="A9AD814248224C9184EB053C928566A5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905C70D08914599ABD136A9F45486C83">
    <w:name w:val="5905C70D08914599ABD136A9F45486C8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976918361A0B43CB87721640DE391A923">
    <w:name w:val="976918361A0B43CB87721640DE391A92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57ED3FAA6954210974B8A2435B53B843">
    <w:name w:val="457ED3FAA6954210974B8A2435B53B84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2AB6D6D6DDB4508B2F4D773CBA903773">
    <w:name w:val="02AB6D6D6DDB4508B2F4D773CBA90377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DA3B9B662C874E4C9A294E12F08C319C2">
    <w:name w:val="DA3B9B662C874E4C9A294E12F08C319C2"/>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F7994544B22741A2A8845D7473810A2B2">
    <w:name w:val="F7994544B22741A2A8845D7473810A2B2"/>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C712B5068834F5799E3B3789620E3582">
    <w:name w:val="4C712B5068834F5799E3B3789620E3582"/>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2D6BD79BFE3D4164AC460AB6D08BBF483">
    <w:name w:val="2D6BD79BFE3D4164AC460AB6D08BBF48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B79735B1832F445EA6B6B28801F8BDD13">
    <w:name w:val="B79735B1832F445EA6B6B28801F8BDD1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83E9E580AD44489497417A7F5F0BD3852">
    <w:name w:val="83E9E580AD44489497417A7F5F0BD3852"/>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A9332A0ADF854BE8AC2F4EA551A70E982">
    <w:name w:val="A9332A0ADF854BE8AC2F4EA551A70E982"/>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5E20AC9A93244F9AD7CFE948DE0F6AE1">
    <w:name w:val="05E20AC9A93244F9AD7CFE948DE0F6AE1"/>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A9AD814248224C9184EB053C928566A54">
    <w:name w:val="A9AD814248224C9184EB053C928566A5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905C70D08914599ABD136A9F45486C84">
    <w:name w:val="5905C70D08914599ABD136A9F45486C8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976918361A0B43CB87721640DE391A924">
    <w:name w:val="976918361A0B43CB87721640DE391A92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57ED3FAA6954210974B8A2435B53B844">
    <w:name w:val="457ED3FAA6954210974B8A2435B53B84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2AB6D6D6DDB4508B2F4D773CBA903774">
    <w:name w:val="02AB6D6D6DDB4508B2F4D773CBA90377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DA3B9B662C874E4C9A294E12F08C319C3">
    <w:name w:val="DA3B9B662C874E4C9A294E12F08C319C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F7994544B22741A2A8845D7473810A2B3">
    <w:name w:val="F7994544B22741A2A8845D7473810A2B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C712B5068834F5799E3B3789620E3583">
    <w:name w:val="4C712B5068834F5799E3B3789620E358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2D6BD79BFE3D4164AC460AB6D08BBF484">
    <w:name w:val="2D6BD79BFE3D4164AC460AB6D08BBF48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B79735B1832F445EA6B6B28801F8BDD14">
    <w:name w:val="B79735B1832F445EA6B6B28801F8BDD1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83E9E580AD44489497417A7F5F0BD3853">
    <w:name w:val="83E9E580AD44489497417A7F5F0BD385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A9332A0ADF854BE8AC2F4EA551A70E983">
    <w:name w:val="A9332A0ADF854BE8AC2F4EA551A70E98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5E20AC9A93244F9AD7CFE948DE0F6AE2">
    <w:name w:val="05E20AC9A93244F9AD7CFE948DE0F6AE2"/>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4815DFEEE5A4CD5AED07D279EA37CC4">
    <w:name w:val="54815DFEEE5A4CD5AED07D279EA37CC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79D5F79CA02D4D7192221429D7CD4A29">
    <w:name w:val="79D5F79CA02D4D7192221429D7CD4A29"/>
    <w:rsid w:val="00787017"/>
  </w:style>
  <w:style w:type="paragraph" w:customStyle="1" w:styleId="28DB71A1B00D48A285BBBDB69B824C67">
    <w:name w:val="28DB71A1B00D48A285BBBDB69B824C67"/>
    <w:rsid w:val="00787017"/>
  </w:style>
  <w:style w:type="paragraph" w:customStyle="1" w:styleId="ECAFA5C2EEEF42BDB61A36AE39EA7934">
    <w:name w:val="ECAFA5C2EEEF42BDB61A36AE39EA7934"/>
    <w:rsid w:val="00787017"/>
  </w:style>
  <w:style w:type="paragraph" w:customStyle="1" w:styleId="A6D8278BEE814621BFF7FC05BF8C6D09">
    <w:name w:val="A6D8278BEE814621BFF7FC05BF8C6D09"/>
    <w:rsid w:val="00787017"/>
  </w:style>
  <w:style w:type="paragraph" w:customStyle="1" w:styleId="9055C7E9B7AB4BA8BCF376CD4FCAADAC">
    <w:name w:val="9055C7E9B7AB4BA8BCF376CD4FCAADAC"/>
    <w:rsid w:val="00787017"/>
  </w:style>
  <w:style w:type="paragraph" w:customStyle="1" w:styleId="91EB208E8C9842BABC206210ED2034FF">
    <w:name w:val="91EB208E8C9842BABC206210ED2034FF"/>
    <w:rsid w:val="00787017"/>
  </w:style>
  <w:style w:type="paragraph" w:customStyle="1" w:styleId="5735E0A418AA46BD9715EB5FFC0E4F09">
    <w:name w:val="5735E0A418AA46BD9715EB5FFC0E4F09"/>
    <w:rsid w:val="00787017"/>
  </w:style>
  <w:style w:type="paragraph" w:customStyle="1" w:styleId="6A81B60DF78949BB87ED59BA118CA760">
    <w:name w:val="6A81B60DF78949BB87ED59BA118CA760"/>
    <w:rsid w:val="00787017"/>
  </w:style>
  <w:style w:type="paragraph" w:customStyle="1" w:styleId="0F2238F38DED4C68BC284B0781B8B95A">
    <w:name w:val="0F2238F38DED4C68BC284B0781B8B95A"/>
    <w:rsid w:val="00787017"/>
  </w:style>
  <w:style w:type="paragraph" w:customStyle="1" w:styleId="16EA810EACAA41B99694E88E5FCE1BED">
    <w:name w:val="16EA810EACAA41B99694E88E5FCE1BED"/>
    <w:rsid w:val="00787017"/>
  </w:style>
  <w:style w:type="paragraph" w:customStyle="1" w:styleId="9027492163454FFDB75BC9853EF642C8">
    <w:name w:val="9027492163454FFDB75BC9853EF642C8"/>
    <w:rsid w:val="00787017"/>
  </w:style>
  <w:style w:type="paragraph" w:customStyle="1" w:styleId="DC8B71186B8A47BA9EEB625A97517DEB">
    <w:name w:val="DC8B71186B8A47BA9EEB625A97517DEB"/>
    <w:rsid w:val="00787017"/>
  </w:style>
  <w:style w:type="paragraph" w:customStyle="1" w:styleId="5E4B15D250DD46D7A87F498AE152D84A">
    <w:name w:val="5E4B15D250DD46D7A87F498AE152D84A"/>
    <w:rsid w:val="00787017"/>
  </w:style>
  <w:style w:type="paragraph" w:customStyle="1" w:styleId="3558AF5F7E3549B7BD94F7CEEE9AA16E">
    <w:name w:val="3558AF5F7E3549B7BD94F7CEEE9AA16E"/>
    <w:rsid w:val="00787017"/>
  </w:style>
  <w:style w:type="paragraph" w:customStyle="1" w:styleId="46A8E02610F8479D93DA6ED6A777B39F">
    <w:name w:val="46A8E02610F8479D93DA6ED6A777B39F"/>
    <w:rsid w:val="00787017"/>
  </w:style>
  <w:style w:type="paragraph" w:customStyle="1" w:styleId="DA548E08ACF841D899412481A75D75ED">
    <w:name w:val="DA548E08ACF841D899412481A75D75ED"/>
    <w:rsid w:val="00787017"/>
  </w:style>
  <w:style w:type="paragraph" w:customStyle="1" w:styleId="AF650871A52B4E84851CCA6DD245FA7D">
    <w:name w:val="AF650871A52B4E84851CCA6DD245FA7D"/>
    <w:rsid w:val="00787017"/>
  </w:style>
  <w:style w:type="paragraph" w:customStyle="1" w:styleId="ED715839BBFE4C818DBA3E1E75257C4A">
    <w:name w:val="ED715839BBFE4C818DBA3E1E75257C4A"/>
    <w:rsid w:val="00787017"/>
  </w:style>
  <w:style w:type="paragraph" w:customStyle="1" w:styleId="79F83AB1AF1247F48F2DA370AFBDB5BD">
    <w:name w:val="79F83AB1AF1247F48F2DA370AFBDB5BD"/>
    <w:rsid w:val="00787017"/>
  </w:style>
  <w:style w:type="paragraph" w:customStyle="1" w:styleId="46B7648583A84C61A3F404829F591FED">
    <w:name w:val="46B7648583A84C61A3F404829F591FED"/>
    <w:rsid w:val="00787017"/>
  </w:style>
  <w:style w:type="paragraph" w:customStyle="1" w:styleId="33F27BADFBA841358F174A4AD457E6EC">
    <w:name w:val="33F27BADFBA841358F174A4AD457E6EC"/>
    <w:rsid w:val="008D69AA"/>
  </w:style>
  <w:style w:type="paragraph" w:customStyle="1" w:styleId="E91CBC71D26145919436B66469BE97AA">
    <w:name w:val="E91CBC71D26145919436B66469BE97AA"/>
    <w:rsid w:val="008D69AA"/>
  </w:style>
  <w:style w:type="paragraph" w:customStyle="1" w:styleId="04852179B313485581CCA3E0D2EF7A1D">
    <w:name w:val="04852179B313485581CCA3E0D2EF7A1D"/>
    <w:rsid w:val="008D69AA"/>
  </w:style>
  <w:style w:type="paragraph" w:customStyle="1" w:styleId="A9AD814248224C9184EB053C928566A55">
    <w:name w:val="A9AD814248224C9184EB053C928566A5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905C70D08914599ABD136A9F45486C85">
    <w:name w:val="5905C70D08914599ABD136A9F45486C8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976918361A0B43CB87721640DE391A925">
    <w:name w:val="976918361A0B43CB87721640DE391A92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57ED3FAA6954210974B8A2435B53B845">
    <w:name w:val="457ED3FAA6954210974B8A2435B53B84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2AB6D6D6DDB4508B2F4D773CBA903775">
    <w:name w:val="02AB6D6D6DDB4508B2F4D773CBA90377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DA3B9B662C874E4C9A294E12F08C319C4">
    <w:name w:val="DA3B9B662C874E4C9A294E12F08C319C4"/>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F7994544B22741A2A8845D7473810A2B4">
    <w:name w:val="F7994544B22741A2A8845D7473810A2B4"/>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C712B5068834F5799E3B3789620E3584">
    <w:name w:val="4C712B5068834F5799E3B3789620E3584"/>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2D6BD79BFE3D4164AC460AB6D08BBF485">
    <w:name w:val="2D6BD79BFE3D4164AC460AB6D08BBF48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B79735B1832F445EA6B6B28801F8BDD15">
    <w:name w:val="B79735B1832F445EA6B6B28801F8BDD1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83E9E580AD44489497417A7F5F0BD3854">
    <w:name w:val="83E9E580AD44489497417A7F5F0BD3854"/>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A9332A0ADF854BE8AC2F4EA551A70E984">
    <w:name w:val="A9332A0ADF854BE8AC2F4EA551A70E984"/>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5E20AC9A93244F9AD7CFE948DE0F6AE3">
    <w:name w:val="05E20AC9A93244F9AD7CFE948DE0F6AE3"/>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4815DFEEE5A4CD5AED07D279EA37CC41">
    <w:name w:val="54815DFEEE5A4CD5AED07D279EA37CC41"/>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F2238F38DED4C68BC284B0781B8B95A1">
    <w:name w:val="0F2238F38DED4C68BC284B0781B8B95A1"/>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DC8B71186B8A47BA9EEB625A97517DEB1">
    <w:name w:val="DC8B71186B8A47BA9EEB625A97517DEB1"/>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E4B15D250DD46D7A87F498AE152D84A1">
    <w:name w:val="5E4B15D250DD46D7A87F498AE152D84A1"/>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3558AF5F7E3549B7BD94F7CEEE9AA16E1">
    <w:name w:val="3558AF5F7E3549B7BD94F7CEEE9AA16E1"/>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6A8E02610F8479D93DA6ED6A777B39F1">
    <w:name w:val="46A8E02610F8479D93DA6ED6A777B39F1"/>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DA548E08ACF841D899412481A75D75ED1">
    <w:name w:val="DA548E08ACF841D899412481A75D75ED1"/>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AF650871A52B4E84851CCA6DD245FA7D1">
    <w:name w:val="AF650871A52B4E84851CCA6DD245FA7D1"/>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DDDC3F3A96CA40958214AEE39F1EDEF1">
    <w:name w:val="DDDC3F3A96CA40958214AEE39F1EDEF1"/>
    <w:rsid w:val="00755543"/>
  </w:style>
  <w:style w:type="paragraph" w:customStyle="1" w:styleId="D642791C7A7A416385A5B44003E37198">
    <w:name w:val="D642791C7A7A416385A5B44003E37198"/>
    <w:rsid w:val="00755543"/>
  </w:style>
  <w:style w:type="paragraph" w:customStyle="1" w:styleId="F154C892CA08464DBED4BE13733C9F8F">
    <w:name w:val="F154C892CA08464DBED4BE13733C9F8F"/>
    <w:rsid w:val="00755543"/>
  </w:style>
  <w:style w:type="paragraph" w:customStyle="1" w:styleId="D3A759D5DBB242B8952D1F7B04362567">
    <w:name w:val="D3A759D5DBB242B8952D1F7B04362567"/>
    <w:rsid w:val="00755543"/>
  </w:style>
  <w:style w:type="paragraph" w:customStyle="1" w:styleId="EA25A057971946C7852038C608B07EF2">
    <w:name w:val="EA25A057971946C7852038C608B07EF2"/>
    <w:rsid w:val="00755543"/>
  </w:style>
  <w:style w:type="paragraph" w:customStyle="1" w:styleId="CB0544C8D9004CF58AF05B04BADFCDC0">
    <w:name w:val="CB0544C8D9004CF58AF05B04BADFCDC0"/>
    <w:rsid w:val="00755543"/>
  </w:style>
  <w:style w:type="paragraph" w:customStyle="1" w:styleId="0C7795E4327242B5B57151325395CF47">
    <w:name w:val="0C7795E4327242B5B57151325395CF47"/>
    <w:rsid w:val="00755543"/>
  </w:style>
  <w:style w:type="paragraph" w:customStyle="1" w:styleId="67586FF1758D460EA98DC25B4E03B4CD">
    <w:name w:val="67586FF1758D460EA98DC25B4E03B4CD"/>
    <w:rsid w:val="00755543"/>
  </w:style>
  <w:style w:type="paragraph" w:customStyle="1" w:styleId="DB79AE8CA6404C7681C0B0ECF600772E">
    <w:name w:val="DB79AE8CA6404C7681C0B0ECF600772E"/>
    <w:rsid w:val="00755543"/>
  </w:style>
  <w:style w:type="paragraph" w:customStyle="1" w:styleId="91598AE174F94DFC9C8CC537E66C7ECE">
    <w:name w:val="91598AE174F94DFC9C8CC537E66C7ECE"/>
    <w:rsid w:val="00755543"/>
  </w:style>
  <w:style w:type="paragraph" w:customStyle="1" w:styleId="480E84DFCDC14072BC2E52BD41E20356">
    <w:name w:val="480E84DFCDC14072BC2E52BD41E20356"/>
    <w:rsid w:val="00755543"/>
  </w:style>
  <w:style w:type="paragraph" w:customStyle="1" w:styleId="784FB4E3A8F642898ACB248715741E86">
    <w:name w:val="784FB4E3A8F642898ACB248715741E86"/>
    <w:rsid w:val="00755543"/>
  </w:style>
  <w:style w:type="paragraph" w:customStyle="1" w:styleId="BE98226E795745EF846EFE8DE41D9A1A">
    <w:name w:val="BE98226E795745EF846EFE8DE41D9A1A"/>
    <w:rsid w:val="00755543"/>
  </w:style>
  <w:style w:type="paragraph" w:customStyle="1" w:styleId="A12F20A4C21F4C20B3E4220C9FA808D7">
    <w:name w:val="A12F20A4C21F4C20B3E4220C9FA808D7"/>
    <w:rsid w:val="00755543"/>
  </w:style>
  <w:style w:type="paragraph" w:customStyle="1" w:styleId="7FE08BA7714B4FB89E375BD63568BEBC">
    <w:name w:val="7FE08BA7714B4FB89E375BD63568BEBC"/>
    <w:rsid w:val="00755543"/>
  </w:style>
  <w:style w:type="paragraph" w:customStyle="1" w:styleId="DD8D7285D05C4CF28BE0D432EFB57AD0">
    <w:name w:val="DD8D7285D05C4CF28BE0D432EFB57AD0"/>
    <w:rsid w:val="00755543"/>
  </w:style>
  <w:style w:type="paragraph" w:customStyle="1" w:styleId="3003B8C523B247C1A9B30A78CFF04FC4">
    <w:name w:val="3003B8C523B247C1A9B30A78CFF04FC4"/>
    <w:rsid w:val="00755543"/>
  </w:style>
  <w:style w:type="paragraph" w:customStyle="1" w:styleId="B6F92EEA203F4B79A9BF9F6EAD1BE8EE">
    <w:name w:val="B6F92EEA203F4B79A9BF9F6EAD1BE8EE"/>
    <w:rsid w:val="00755543"/>
  </w:style>
  <w:style w:type="paragraph" w:customStyle="1" w:styleId="849982042D414D92984B0BF5F5642972">
    <w:name w:val="849982042D414D92984B0BF5F5642972"/>
    <w:rsid w:val="00755543"/>
  </w:style>
  <w:style w:type="paragraph" w:customStyle="1" w:styleId="4DCA26845E87423F9E0738F70E6F530F">
    <w:name w:val="4DCA26845E87423F9E0738F70E6F530F"/>
    <w:rsid w:val="00755543"/>
  </w:style>
  <w:style w:type="paragraph" w:customStyle="1" w:styleId="12735AAE7E79417AA563C7E0489A44E8">
    <w:name w:val="12735AAE7E79417AA563C7E0489A44E8"/>
    <w:rsid w:val="00755543"/>
  </w:style>
  <w:style w:type="paragraph" w:customStyle="1" w:styleId="DF0A96AC92824279947E754B070C5239">
    <w:name w:val="DF0A96AC92824279947E754B070C5239"/>
    <w:rsid w:val="00755543"/>
  </w:style>
  <w:style w:type="paragraph" w:customStyle="1" w:styleId="863DA7DB816943398F90E34D56FF7079">
    <w:name w:val="863DA7DB816943398F90E34D56FF7079"/>
    <w:rsid w:val="00755543"/>
  </w:style>
  <w:style w:type="paragraph" w:customStyle="1" w:styleId="26396B9171F94E24892D848B0EE076D4">
    <w:name w:val="26396B9171F94E24892D848B0EE076D4"/>
    <w:rsid w:val="00755543"/>
  </w:style>
  <w:style w:type="paragraph" w:customStyle="1" w:styleId="140BAACD4052481B8196825FF5B27CB0">
    <w:name w:val="140BAACD4052481B8196825FF5B27CB0"/>
    <w:rsid w:val="00755543"/>
  </w:style>
  <w:style w:type="paragraph" w:customStyle="1" w:styleId="7EFD52700E8649C0AA86A81B4091614B">
    <w:name w:val="7EFD52700E8649C0AA86A81B4091614B"/>
    <w:rsid w:val="00755543"/>
  </w:style>
  <w:style w:type="paragraph" w:customStyle="1" w:styleId="1C9A26CDCD48418280EABE28E089607E">
    <w:name w:val="1C9A26CDCD48418280EABE28E089607E"/>
    <w:rsid w:val="00755543"/>
  </w:style>
  <w:style w:type="paragraph" w:customStyle="1" w:styleId="442D05B0860D4D26BFBCD58C336855EF">
    <w:name w:val="442D05B0860D4D26BFBCD58C336855EF"/>
    <w:rsid w:val="00755543"/>
  </w:style>
  <w:style w:type="paragraph" w:customStyle="1" w:styleId="1694AC00F25F481CA7E787815288AABD">
    <w:name w:val="1694AC00F25F481CA7E787815288AABD"/>
    <w:rsid w:val="00755543"/>
  </w:style>
  <w:style w:type="paragraph" w:customStyle="1" w:styleId="5FFCFE875BBB442588BF2F3005B270D2">
    <w:name w:val="5FFCFE875BBB442588BF2F3005B270D2"/>
    <w:rsid w:val="00755543"/>
  </w:style>
  <w:style w:type="paragraph" w:customStyle="1" w:styleId="47EFC3892075474E979931E03EA66A54">
    <w:name w:val="47EFC3892075474E979931E03EA66A54"/>
    <w:rsid w:val="00755543"/>
  </w:style>
  <w:style w:type="paragraph" w:customStyle="1" w:styleId="29AC25A959B54A26BD54635D362DAD8D">
    <w:name w:val="29AC25A959B54A26BD54635D362DAD8D"/>
    <w:rsid w:val="00755543"/>
  </w:style>
  <w:style w:type="paragraph" w:customStyle="1" w:styleId="3D05FAE12B1543C6921C6668EF58DCFA">
    <w:name w:val="3D05FAE12B1543C6921C6668EF58DCFA"/>
    <w:rsid w:val="00755543"/>
  </w:style>
  <w:style w:type="paragraph" w:customStyle="1" w:styleId="099D53C3720248BCA367047DCD8BB34F">
    <w:name w:val="099D53C3720248BCA367047DCD8BB34F"/>
    <w:rsid w:val="00755543"/>
  </w:style>
  <w:style w:type="paragraph" w:customStyle="1" w:styleId="B7BDCC673CC64E1CB3E1DEFFEB51A701">
    <w:name w:val="B7BDCC673CC64E1CB3E1DEFFEB51A701"/>
    <w:rsid w:val="00755543"/>
  </w:style>
  <w:style w:type="paragraph" w:customStyle="1" w:styleId="A561A444CE3E4F31AEFBECB84C1000B9">
    <w:name w:val="A561A444CE3E4F31AEFBECB84C1000B9"/>
    <w:rsid w:val="00755543"/>
  </w:style>
  <w:style w:type="paragraph" w:customStyle="1" w:styleId="5E5880C1B52F4F0C8BAD59456DF38F60">
    <w:name w:val="5E5880C1B52F4F0C8BAD59456DF38F60"/>
    <w:rsid w:val="00755543"/>
  </w:style>
  <w:style w:type="paragraph" w:customStyle="1" w:styleId="FA8291C7CBBD4734996A49810CD05142">
    <w:name w:val="FA8291C7CBBD4734996A49810CD05142"/>
    <w:rsid w:val="00755543"/>
  </w:style>
  <w:style w:type="paragraph" w:customStyle="1" w:styleId="04B9390E55C345B28BD839161F6AA71F">
    <w:name w:val="04B9390E55C345B28BD839161F6AA71F"/>
    <w:rsid w:val="00755543"/>
  </w:style>
  <w:style w:type="paragraph" w:customStyle="1" w:styleId="3C87A9E54942466C9C9E66AA234D237B">
    <w:name w:val="3C87A9E54942466C9C9E66AA234D237B"/>
    <w:rsid w:val="00755543"/>
  </w:style>
  <w:style w:type="paragraph" w:customStyle="1" w:styleId="9A29DE36F2A24B1380AD1D17976E1D93">
    <w:name w:val="9A29DE36F2A24B1380AD1D17976E1D93"/>
    <w:rsid w:val="00755543"/>
  </w:style>
  <w:style w:type="paragraph" w:customStyle="1" w:styleId="37FF05B119034F26AD9C837F329F0D9D">
    <w:name w:val="37FF05B119034F26AD9C837F329F0D9D"/>
    <w:rsid w:val="00755543"/>
  </w:style>
  <w:style w:type="paragraph" w:customStyle="1" w:styleId="51FC674A09434430903FD36EAE8C0E2F">
    <w:name w:val="51FC674A09434430903FD36EAE8C0E2F"/>
    <w:rsid w:val="00755543"/>
  </w:style>
  <w:style w:type="paragraph" w:customStyle="1" w:styleId="62063250D1414A15BE3DC3D4C28DB71B">
    <w:name w:val="62063250D1414A15BE3DC3D4C28DB71B"/>
    <w:rsid w:val="00755543"/>
  </w:style>
  <w:style w:type="paragraph" w:customStyle="1" w:styleId="08782B9C9A004DDABD946DF05963D692">
    <w:name w:val="08782B9C9A004DDABD946DF05963D692"/>
    <w:rsid w:val="00755543"/>
  </w:style>
  <w:style w:type="paragraph" w:customStyle="1" w:styleId="6C5AFA3814D24889B1E707FFC709FB78">
    <w:name w:val="6C5AFA3814D24889B1E707FFC709FB78"/>
    <w:rsid w:val="00755543"/>
  </w:style>
  <w:style w:type="paragraph" w:customStyle="1" w:styleId="989BE847055448AF9285770013723838">
    <w:name w:val="989BE847055448AF9285770013723838"/>
    <w:rsid w:val="00755543"/>
  </w:style>
  <w:style w:type="paragraph" w:customStyle="1" w:styleId="0B03BB0021F842C58D63D69D86440FA7">
    <w:name w:val="0B03BB0021F842C58D63D69D86440FA7"/>
    <w:rsid w:val="00755543"/>
  </w:style>
  <w:style w:type="paragraph" w:customStyle="1" w:styleId="80099BDD5D294874A2AC0748C015B7F5">
    <w:name w:val="80099BDD5D294874A2AC0748C015B7F5"/>
    <w:rsid w:val="00755543"/>
  </w:style>
  <w:style w:type="paragraph" w:customStyle="1" w:styleId="578AA1DA517A434D9CAC2553D3E2DD3E">
    <w:name w:val="578AA1DA517A434D9CAC2553D3E2DD3E"/>
    <w:rsid w:val="00755543"/>
  </w:style>
  <w:style w:type="paragraph" w:customStyle="1" w:styleId="B7CA62150F924BC8897D4BB848B0CAB6">
    <w:name w:val="B7CA62150F924BC8897D4BB848B0CAB6"/>
    <w:rsid w:val="00755543"/>
  </w:style>
  <w:style w:type="paragraph" w:customStyle="1" w:styleId="4A6738C241D04D969444B2E1E4B47621">
    <w:name w:val="4A6738C241D04D969444B2E1E4B47621"/>
    <w:rsid w:val="00755543"/>
  </w:style>
  <w:style w:type="paragraph" w:customStyle="1" w:styleId="475ECA85FA3F4C51BD2535E47DF511BE">
    <w:name w:val="475ECA85FA3F4C51BD2535E47DF511BE"/>
    <w:rsid w:val="00755543"/>
  </w:style>
  <w:style w:type="paragraph" w:customStyle="1" w:styleId="7981F059424F43D48BC037E2D842CC59">
    <w:name w:val="7981F059424F43D48BC037E2D842CC59"/>
    <w:rsid w:val="00755543"/>
  </w:style>
  <w:style w:type="paragraph" w:customStyle="1" w:styleId="D6710035F4814E73AEC7484588447960">
    <w:name w:val="D6710035F4814E73AEC7484588447960"/>
    <w:rsid w:val="00755543"/>
  </w:style>
  <w:style w:type="paragraph" w:customStyle="1" w:styleId="2A26C43D284642C3B036D5EDF85C209C">
    <w:name w:val="2A26C43D284642C3B036D5EDF85C209C"/>
    <w:rsid w:val="00755543"/>
  </w:style>
  <w:style w:type="paragraph" w:customStyle="1" w:styleId="5CFCFAF90D444143B541AE5E58EDF225">
    <w:name w:val="5CFCFAF90D444143B541AE5E58EDF225"/>
    <w:rsid w:val="00755543"/>
  </w:style>
  <w:style w:type="paragraph" w:customStyle="1" w:styleId="43024E2E2E044D6F9B428DFF13734C64">
    <w:name w:val="43024E2E2E044D6F9B428DFF13734C64"/>
    <w:rsid w:val="00755543"/>
  </w:style>
  <w:style w:type="paragraph" w:customStyle="1" w:styleId="C13F30425ECC4B6EABCDD861D035DDA7">
    <w:name w:val="C13F30425ECC4B6EABCDD861D035DDA7"/>
    <w:rsid w:val="00755543"/>
  </w:style>
  <w:style w:type="paragraph" w:customStyle="1" w:styleId="BBBCB7945326485B88DE848B5FD32234">
    <w:name w:val="BBBCB7945326485B88DE848B5FD32234"/>
    <w:rsid w:val="00755543"/>
  </w:style>
  <w:style w:type="paragraph" w:customStyle="1" w:styleId="6EAEFD759800453ABA31E04B5EA98373">
    <w:name w:val="6EAEFD759800453ABA31E04B5EA98373"/>
    <w:rsid w:val="00755543"/>
  </w:style>
  <w:style w:type="paragraph" w:customStyle="1" w:styleId="DA8998AA36B849EEA7B0D809EE63A7F7">
    <w:name w:val="DA8998AA36B849EEA7B0D809EE63A7F7"/>
    <w:rsid w:val="00755543"/>
  </w:style>
  <w:style w:type="paragraph" w:customStyle="1" w:styleId="30CDC500557C486D86F4E0B502B7D0B9">
    <w:name w:val="30CDC500557C486D86F4E0B502B7D0B9"/>
    <w:rsid w:val="00755543"/>
  </w:style>
  <w:style w:type="paragraph" w:customStyle="1" w:styleId="94D94F2E207241A68B77D6EB4E46DD47">
    <w:name w:val="94D94F2E207241A68B77D6EB4E46DD47"/>
    <w:rsid w:val="00755543"/>
  </w:style>
  <w:style w:type="paragraph" w:customStyle="1" w:styleId="C5ACE861530F4DA18CFC73C38423D75C">
    <w:name w:val="C5ACE861530F4DA18CFC73C38423D75C"/>
    <w:rsid w:val="00755543"/>
  </w:style>
  <w:style w:type="paragraph" w:customStyle="1" w:styleId="E706F35CC8754DBFA5C0B2C5744E5FD7">
    <w:name w:val="E706F35CC8754DBFA5C0B2C5744E5FD7"/>
    <w:rsid w:val="00755543"/>
  </w:style>
  <w:style w:type="paragraph" w:customStyle="1" w:styleId="B78D0550FC1C4D988E53AAC7618A73EB">
    <w:name w:val="B78D0550FC1C4D988E53AAC7618A73EB"/>
    <w:rsid w:val="00755543"/>
  </w:style>
  <w:style w:type="paragraph" w:customStyle="1" w:styleId="D72E7D61226D40B1BBA0A3BD3B58F0B6">
    <w:name w:val="D72E7D61226D40B1BBA0A3BD3B58F0B6"/>
    <w:rsid w:val="00755543"/>
  </w:style>
  <w:style w:type="paragraph" w:customStyle="1" w:styleId="11E42A9DC2E34679BB230AC47BAD2C83">
    <w:name w:val="11E42A9DC2E34679BB230AC47BAD2C83"/>
    <w:rsid w:val="00755543"/>
  </w:style>
  <w:style w:type="paragraph" w:customStyle="1" w:styleId="82AF18212558464D951E8C2BFC1C41D5">
    <w:name w:val="82AF18212558464D951E8C2BFC1C41D5"/>
    <w:rsid w:val="00755543"/>
  </w:style>
  <w:style w:type="paragraph" w:customStyle="1" w:styleId="B06B4B4FB99644F1A6419D072182DF86">
    <w:name w:val="B06B4B4FB99644F1A6419D072182DF86"/>
    <w:rsid w:val="00755543"/>
  </w:style>
  <w:style w:type="paragraph" w:customStyle="1" w:styleId="73A6D87B021A4E998BD7373274D0C28F">
    <w:name w:val="73A6D87B021A4E998BD7373274D0C28F"/>
    <w:rsid w:val="00755543"/>
  </w:style>
  <w:style w:type="paragraph" w:customStyle="1" w:styleId="AE5B8ACE8BA14F3095885F324BF04CCA">
    <w:name w:val="AE5B8ACE8BA14F3095885F324BF04CCA"/>
    <w:rsid w:val="00755543"/>
  </w:style>
  <w:style w:type="paragraph" w:customStyle="1" w:styleId="4F7C33F9FD7D445EA98A2499019855B9">
    <w:name w:val="4F7C33F9FD7D445EA98A2499019855B9"/>
    <w:rsid w:val="00755543"/>
  </w:style>
  <w:style w:type="paragraph" w:customStyle="1" w:styleId="B5E80CA324AF408E89F09034CA822984">
    <w:name w:val="B5E80CA324AF408E89F09034CA822984"/>
    <w:rsid w:val="00755543"/>
  </w:style>
  <w:style w:type="paragraph" w:customStyle="1" w:styleId="526D974DF76045ABA20F2F84ABB26E3E">
    <w:name w:val="526D974DF76045ABA20F2F84ABB26E3E"/>
    <w:rsid w:val="00755543"/>
  </w:style>
  <w:style w:type="paragraph" w:customStyle="1" w:styleId="893AE72B2ED446F69F1327257219771A">
    <w:name w:val="893AE72B2ED446F69F1327257219771A"/>
    <w:rsid w:val="00755543"/>
  </w:style>
  <w:style w:type="paragraph" w:customStyle="1" w:styleId="F8E41112F847434A910DD5F8E4F746D5">
    <w:name w:val="F8E41112F847434A910DD5F8E4F746D5"/>
    <w:rsid w:val="00755543"/>
  </w:style>
  <w:style w:type="paragraph" w:customStyle="1" w:styleId="3DC48314E2AD4DDEA4BEBC67058CC83F">
    <w:name w:val="3DC48314E2AD4DDEA4BEBC67058CC83F"/>
    <w:rsid w:val="00755543"/>
  </w:style>
  <w:style w:type="paragraph" w:customStyle="1" w:styleId="366DCD382CD44262811E17E8611A80E1">
    <w:name w:val="366DCD382CD44262811E17E8611A80E1"/>
    <w:rsid w:val="00755543"/>
  </w:style>
  <w:style w:type="paragraph" w:customStyle="1" w:styleId="424AF7EBCE434C7FA53CA77DD7D1DE82">
    <w:name w:val="424AF7EBCE434C7FA53CA77DD7D1DE82"/>
    <w:rsid w:val="00755543"/>
  </w:style>
  <w:style w:type="paragraph" w:customStyle="1" w:styleId="D5CF9C8F5D404127A0D090F801965D80">
    <w:name w:val="D5CF9C8F5D404127A0D090F801965D80"/>
    <w:rsid w:val="00755543"/>
  </w:style>
  <w:style w:type="paragraph" w:customStyle="1" w:styleId="30F8BE99577642268C2B64CCF921334F">
    <w:name w:val="30F8BE99577642268C2B64CCF921334F"/>
    <w:rsid w:val="00755543"/>
  </w:style>
  <w:style w:type="paragraph" w:customStyle="1" w:styleId="C24D03C620CD44DE8E157EB1EE01099A">
    <w:name w:val="C24D03C620CD44DE8E157EB1EE01099A"/>
    <w:rsid w:val="00755543"/>
  </w:style>
  <w:style w:type="paragraph" w:customStyle="1" w:styleId="AB933C31F11C424B9602D23D6326A788">
    <w:name w:val="AB933C31F11C424B9602D23D6326A788"/>
    <w:rsid w:val="00755543"/>
  </w:style>
  <w:style w:type="paragraph" w:customStyle="1" w:styleId="620E8A6694344A59A1F83FFEECD0E4F5">
    <w:name w:val="620E8A6694344A59A1F83FFEECD0E4F5"/>
    <w:rsid w:val="00755543"/>
  </w:style>
  <w:style w:type="paragraph" w:customStyle="1" w:styleId="BD0E94F2188243D8AA15F8CCE71212F0">
    <w:name w:val="BD0E94F2188243D8AA15F8CCE71212F0"/>
    <w:rsid w:val="00755543"/>
  </w:style>
  <w:style w:type="paragraph" w:customStyle="1" w:styleId="9045E198B677465B82E5A390025E96A4">
    <w:name w:val="9045E198B677465B82E5A390025E96A4"/>
    <w:rsid w:val="00755543"/>
  </w:style>
  <w:style w:type="paragraph" w:customStyle="1" w:styleId="EE3B79D0B0BB471782BBC1267606C73F">
    <w:name w:val="EE3B79D0B0BB471782BBC1267606C73F"/>
    <w:rsid w:val="00755543"/>
  </w:style>
  <w:style w:type="paragraph" w:customStyle="1" w:styleId="8F49798C0867471ABC47A00F3A1B1CB4">
    <w:name w:val="8F49798C0867471ABC47A00F3A1B1CB4"/>
    <w:rsid w:val="00755543"/>
  </w:style>
  <w:style w:type="paragraph" w:customStyle="1" w:styleId="653A06C9F7A94A3A8BF07FB0F152E85D">
    <w:name w:val="653A06C9F7A94A3A8BF07FB0F152E85D"/>
    <w:rsid w:val="00755543"/>
  </w:style>
  <w:style w:type="paragraph" w:customStyle="1" w:styleId="8226BD2B91A547629FFC86EE38202B14">
    <w:name w:val="8226BD2B91A547629FFC86EE38202B14"/>
    <w:rsid w:val="00755543"/>
  </w:style>
  <w:style w:type="paragraph" w:customStyle="1" w:styleId="5C26E51576F740C89ED961FB6B5FBCFE">
    <w:name w:val="5C26E51576F740C89ED961FB6B5FBCFE"/>
    <w:rsid w:val="00755543"/>
  </w:style>
  <w:style w:type="paragraph" w:customStyle="1" w:styleId="9F5C40A2C1D84404AC4995D735138F5B">
    <w:name w:val="9F5C40A2C1D84404AC4995D735138F5B"/>
    <w:rsid w:val="00755543"/>
  </w:style>
  <w:style w:type="paragraph" w:customStyle="1" w:styleId="C340D1292DC642B38883A9A7EA4A9DB7">
    <w:name w:val="C340D1292DC642B38883A9A7EA4A9DB7"/>
    <w:rsid w:val="00755543"/>
  </w:style>
  <w:style w:type="paragraph" w:customStyle="1" w:styleId="59B34FC182FD43D1909FE6F91BB3CC0D">
    <w:name w:val="59B34FC182FD43D1909FE6F91BB3CC0D"/>
    <w:rsid w:val="00755543"/>
  </w:style>
  <w:style w:type="paragraph" w:customStyle="1" w:styleId="EE4195E603014DF38BDE2AFD9B94B384">
    <w:name w:val="EE4195E603014DF38BDE2AFD9B94B384"/>
    <w:rsid w:val="00755543"/>
  </w:style>
  <w:style w:type="paragraph" w:customStyle="1" w:styleId="1D77B6325062495EBF0F353F20D413A7">
    <w:name w:val="1D77B6325062495EBF0F353F20D413A7"/>
    <w:rsid w:val="00755543"/>
  </w:style>
  <w:style w:type="paragraph" w:customStyle="1" w:styleId="D057587B898245378B0F3D2BFBEE4053">
    <w:name w:val="D057587B898245378B0F3D2BFBEE4053"/>
    <w:rsid w:val="00755543"/>
  </w:style>
  <w:style w:type="paragraph" w:customStyle="1" w:styleId="99BD69A415794D3B80D775193D688B3C">
    <w:name w:val="99BD69A415794D3B80D775193D688B3C"/>
    <w:rsid w:val="00755543"/>
  </w:style>
  <w:style w:type="paragraph" w:customStyle="1" w:styleId="EE36DC1147834B14A5A213D0FC0C93A4">
    <w:name w:val="EE36DC1147834B14A5A213D0FC0C93A4"/>
    <w:rsid w:val="00526C35"/>
  </w:style>
  <w:style w:type="paragraph" w:customStyle="1" w:styleId="431702F2F5DD44F7A90E721DB9049EB9">
    <w:name w:val="431702F2F5DD44F7A90E721DB9049EB9"/>
    <w:rsid w:val="00526C35"/>
  </w:style>
  <w:style w:type="paragraph" w:customStyle="1" w:styleId="CD58DAEF40F34F15B131BA2FC73AAE5E">
    <w:name w:val="CD58DAEF40F34F15B131BA2FC73AAE5E"/>
    <w:rsid w:val="00526C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IPart">
  <a:themeElements>
    <a:clrScheme name="IPART Colours">
      <a:dk1>
        <a:srgbClr val="2E2E2F"/>
      </a:dk1>
      <a:lt1>
        <a:sysClr val="window" lastClr="FFFFFF"/>
      </a:lt1>
      <a:dk2>
        <a:srgbClr val="011D4B"/>
      </a:dk2>
      <a:lt2>
        <a:srgbClr val="ECE9E7"/>
      </a:lt2>
      <a:accent1>
        <a:srgbClr val="1C355E"/>
      </a:accent1>
      <a:accent2>
        <a:srgbClr val="3E5376"/>
      </a:accent2>
      <a:accent3>
        <a:srgbClr val="7287A6"/>
      </a:accent3>
      <a:accent4>
        <a:srgbClr val="C6CDD7"/>
      </a:accent4>
      <a:accent5>
        <a:srgbClr val="009DDB"/>
      </a:accent5>
      <a:accent6>
        <a:srgbClr val="115F7E"/>
      </a:accent6>
      <a:hlink>
        <a:srgbClr val="00AEEF"/>
      </a:hlink>
      <a:folHlink>
        <a:srgbClr val="520F9A"/>
      </a:folHlink>
    </a:clrScheme>
    <a:fontScheme name="IPART">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ECA1CA33FB3A4590954283F4CEBFC8" ma:contentTypeVersion="0" ma:contentTypeDescription="Create a new document." ma:contentTypeScope="" ma:versionID="c5deafee443fc8a5a6c726f04b5cb770">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17EB7-EA0A-4515-BD0E-09AB441E1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5D6CBB4-0380-40A2-ABDE-82B080A24D1E}">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www.w3.org/XML/1998/namespace"/>
  </ds:schemaRefs>
</ds:datastoreItem>
</file>

<file path=customXml/itemProps3.xml><?xml version="1.0" encoding="utf-8"?>
<ds:datastoreItem xmlns:ds="http://schemas.openxmlformats.org/officeDocument/2006/customXml" ds:itemID="{CAEBC74A-CB9C-4311-93F1-C0089A4CF778}">
  <ds:schemaRefs>
    <ds:schemaRef ds:uri="http://schemas.microsoft.com/sharepoint/v3/contenttype/forms"/>
  </ds:schemaRefs>
</ds:datastoreItem>
</file>

<file path=customXml/itemProps4.xml><?xml version="1.0" encoding="utf-8"?>
<ds:datastoreItem xmlns:ds="http://schemas.openxmlformats.org/officeDocument/2006/customXml" ds:itemID="{031A2AF6-C556-4AEC-8A52-65293F40E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Report.dotx</Template>
  <TotalTime>77</TotalTime>
  <Pages>30</Pages>
  <Words>4561</Words>
  <Characters>25998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30499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 Application form</dc:title>
  <dc:creator>Susan Quinn</dc:creator>
  <cp:lastModifiedBy>Arsh Suri</cp:lastModifiedBy>
  <cp:revision>27</cp:revision>
  <cp:lastPrinted>2019-09-19T03:06:00Z</cp:lastPrinted>
  <dcterms:created xsi:type="dcterms:W3CDTF">2021-11-15T04:59:00Z</dcterms:created>
  <dcterms:modified xsi:type="dcterms:W3CDTF">2021-11-18T00:16:00Z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0x01010000ECA1CA33FB3A4590954283F4CEBFC8</vt:lpwstr>
  </property>
</Properties>
</file>