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DF126D" w14:textId="3C6FE02B" w:rsidR="004076BC" w:rsidRDefault="00EA4808" w:rsidP="00420017">
      <w:pPr>
        <w:pStyle w:val="CoverHeading2"/>
      </w:pPr>
      <w:bookmarkStart w:id="0" w:name="_GoBack"/>
      <w:bookmarkEnd w:id="0"/>
      <w:r>
        <w:t>WIC Act licence</w:t>
      </w:r>
      <w:r w:rsidR="000D03C1">
        <w:t xml:space="preserve"> application</w:t>
      </w:r>
    </w:p>
    <w:p w14:paraId="2AC5562A" w14:textId="495F4BA9" w:rsidR="00EA4808" w:rsidRPr="00EA4808" w:rsidRDefault="00EA4808" w:rsidP="00EA4808">
      <w:pPr>
        <w:pStyle w:val="CoverDate"/>
      </w:pPr>
      <w:r w:rsidRPr="00EA4808">
        <w:t>August 2021</w:t>
      </w:r>
    </w:p>
    <w:p w14:paraId="5A4CEB6C" w14:textId="0F41296B" w:rsidR="00EA4808" w:rsidRDefault="00EA4808" w:rsidP="00834C58">
      <w:pPr>
        <w:pStyle w:val="Heading1nonumber"/>
      </w:pPr>
      <w:r>
        <w:t>About this document</w:t>
      </w:r>
    </w:p>
    <w:p w14:paraId="06856DDD" w14:textId="77777777" w:rsidR="00EA4808" w:rsidRDefault="00EA4808" w:rsidP="00EA4808">
      <w:pPr>
        <w:pStyle w:val="BodyText"/>
      </w:pPr>
      <w:r>
        <w:t xml:space="preserve">Use this form to apply for a network operator’s licence and/or a retail supplier’s licence under the </w:t>
      </w:r>
      <w:r w:rsidRPr="00116C48">
        <w:rPr>
          <w:i/>
        </w:rPr>
        <w:t>Water Industry Competition Act 2006</w:t>
      </w:r>
      <w:r w:rsidRPr="003032D6">
        <w:rPr>
          <w:i/>
        </w:rPr>
        <w:t xml:space="preserve"> </w:t>
      </w:r>
      <w:r>
        <w:t>(WIC Act). You must attach all supporting documentation as indicated in this form.</w:t>
      </w:r>
    </w:p>
    <w:p w14:paraId="51DEA850" w14:textId="2C50CEF1" w:rsidR="00EA4808" w:rsidRDefault="00EA4808" w:rsidP="00EA4808">
      <w:pPr>
        <w:pStyle w:val="BodyText"/>
      </w:pPr>
      <w:r>
        <w:t xml:space="preserve">Please read the </w:t>
      </w:r>
      <w:hyperlink r:id="rId11" w:history="1">
        <w:r w:rsidR="007D55B8" w:rsidRPr="00A97149">
          <w:rPr>
            <w:rStyle w:val="Hyperlink"/>
            <w:b/>
            <w:bCs/>
          </w:rPr>
          <w:t xml:space="preserve">WIC Act </w:t>
        </w:r>
        <w:r w:rsidR="00FA3D59" w:rsidRPr="00A97149">
          <w:rPr>
            <w:rStyle w:val="Hyperlink"/>
            <w:b/>
            <w:bCs/>
          </w:rPr>
          <w:t>Licence Application Guide</w:t>
        </w:r>
      </w:hyperlink>
      <w:r w:rsidRPr="007D55B8">
        <w:rPr>
          <w:iCs/>
        </w:rPr>
        <w:t xml:space="preserve"> </w:t>
      </w:r>
      <w:r w:rsidR="00FF24C7">
        <w:rPr>
          <w:iCs/>
        </w:rPr>
        <w:t>d</w:t>
      </w:r>
      <w:r w:rsidRPr="007D55B8">
        <w:rPr>
          <w:iCs/>
        </w:rPr>
        <w:t xml:space="preserve">ocument </w:t>
      </w:r>
      <w:r>
        <w:t xml:space="preserve">before you begin to fill in the application form. If you need </w:t>
      </w:r>
      <w:r w:rsidR="0046678F">
        <w:t xml:space="preserve">further </w:t>
      </w:r>
      <w:r>
        <w:t xml:space="preserve">help </w:t>
      </w:r>
      <w:r w:rsidR="0046678F">
        <w:t xml:space="preserve">in preparing </w:t>
      </w:r>
      <w:r>
        <w:t xml:space="preserve">your application, visit the IPART website, </w:t>
      </w:r>
      <w:r w:rsidR="0046678F">
        <w:t xml:space="preserve">or </w:t>
      </w:r>
      <w:r>
        <w:t xml:space="preserve">email </w:t>
      </w:r>
      <w:hyperlink r:id="rId12" w:history="1">
        <w:r>
          <w:rPr>
            <w:rStyle w:val="Hyperlink"/>
          </w:rPr>
          <w:t>wica@ipart.nsw.gov.au</w:t>
        </w:r>
      </w:hyperlink>
      <w:r>
        <w:t xml:space="preserve"> or phone (02)</w:t>
      </w:r>
      <w:r w:rsidR="00F773BF">
        <w:t> </w:t>
      </w:r>
      <w:r>
        <w:t>9290</w:t>
      </w:r>
      <w:r w:rsidR="00F773BF">
        <w:t> </w:t>
      </w:r>
      <w:r>
        <w:t>8</w:t>
      </w:r>
      <w:r w:rsidRPr="00EF4B0C">
        <w:t>412.</w:t>
      </w:r>
    </w:p>
    <w:p w14:paraId="5A57AE7A" w14:textId="7387F52E" w:rsidR="00E26049" w:rsidRDefault="00E26049" w:rsidP="00834C58">
      <w:pPr>
        <w:pStyle w:val="Heading1nonumber"/>
      </w:pPr>
      <w:r>
        <w:t>Meaning of icons in this form</w:t>
      </w:r>
    </w:p>
    <w:tbl>
      <w:tblPr>
        <w:tblW w:w="8931" w:type="dxa"/>
        <w:tblLook w:val="04A0" w:firstRow="1" w:lastRow="0" w:firstColumn="1" w:lastColumn="0" w:noHBand="0" w:noVBand="1"/>
      </w:tblPr>
      <w:tblGrid>
        <w:gridCol w:w="709"/>
        <w:gridCol w:w="8222"/>
      </w:tblGrid>
      <w:tr w:rsidR="00E26049" w14:paraId="2C73E326" w14:textId="77777777" w:rsidTr="00570FFA">
        <w:tc>
          <w:tcPr>
            <w:tcW w:w="709" w:type="dxa"/>
            <w:vAlign w:val="center"/>
          </w:tcPr>
          <w:p w14:paraId="77846153" w14:textId="5ECE2113" w:rsidR="00E26049" w:rsidRDefault="008B359C" w:rsidP="008B359C">
            <w:pPr>
              <w:pStyle w:val="TableTextEntries"/>
              <w:spacing w:line="360" w:lineRule="auto"/>
            </w:pPr>
            <w:r w:rsidRPr="008B359C">
              <w:rPr>
                <w:noProof/>
              </w:rPr>
              <mc:AlternateContent>
                <mc:Choice Requires="wps">
                  <w:drawing>
                    <wp:inline distT="0" distB="0" distL="0" distR="0" wp14:anchorId="24D7AEEB" wp14:editId="5F591695">
                      <wp:extent cx="176400" cy="176400"/>
                      <wp:effectExtent l="0" t="0" r="0" b="0"/>
                      <wp:docPr id="7" name="Graphic 220">
                        <a:extLst xmlns:a="http://schemas.openxmlformats.org/drawingml/2006/main">
                          <a:ext uri="{FF2B5EF4-FFF2-40B4-BE49-F238E27FC236}">
                            <a16:creationId xmlns:a16="http://schemas.microsoft.com/office/drawing/2014/main" id="{60B700D9-88B1-A042-97D2-234AEBF5CBD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41935 w 293369"/>
                                  <a:gd name="connsiteY0" fmla="*/ 132398 h 293370"/>
                                  <a:gd name="connsiteX1" fmla="*/ 80963 w 293369"/>
                                  <a:gd name="connsiteY1" fmla="*/ 293370 h 293370"/>
                                  <a:gd name="connsiteX2" fmla="*/ 0 w 293369"/>
                                  <a:gd name="connsiteY2" fmla="*/ 293370 h 293370"/>
                                  <a:gd name="connsiteX3" fmla="*/ 0 w 293369"/>
                                  <a:gd name="connsiteY3" fmla="*/ 213360 h 293370"/>
                                  <a:gd name="connsiteX4" fmla="*/ 160973 w 293369"/>
                                  <a:gd name="connsiteY4" fmla="*/ 52388 h 293370"/>
                                  <a:gd name="connsiteX5" fmla="*/ 241935 w 293369"/>
                                  <a:gd name="connsiteY5" fmla="*/ 132398 h 293370"/>
                                  <a:gd name="connsiteX6" fmla="*/ 88582 w 293369"/>
                                  <a:gd name="connsiteY6" fmla="*/ 251460 h 293370"/>
                                  <a:gd name="connsiteX7" fmla="*/ 42863 w 293369"/>
                                  <a:gd name="connsiteY7" fmla="*/ 205740 h 293370"/>
                                  <a:gd name="connsiteX8" fmla="*/ 25718 w 293369"/>
                                  <a:gd name="connsiteY8" fmla="*/ 222885 h 293370"/>
                                  <a:gd name="connsiteX9" fmla="*/ 25718 w 293369"/>
                                  <a:gd name="connsiteY9" fmla="*/ 243840 h 293370"/>
                                  <a:gd name="connsiteX10" fmla="*/ 50482 w 293369"/>
                                  <a:gd name="connsiteY10" fmla="*/ 243840 h 293370"/>
                                  <a:gd name="connsiteX11" fmla="*/ 50482 w 293369"/>
                                  <a:gd name="connsiteY11" fmla="*/ 268605 h 293370"/>
                                  <a:gd name="connsiteX12" fmla="*/ 71438 w 293369"/>
                                  <a:gd name="connsiteY12" fmla="*/ 268605 h 293370"/>
                                  <a:gd name="connsiteX13" fmla="*/ 88582 w 293369"/>
                                  <a:gd name="connsiteY13" fmla="*/ 251460 h 293370"/>
                                  <a:gd name="connsiteX14" fmla="*/ 167640 w 293369"/>
                                  <a:gd name="connsiteY14" fmla="*/ 84773 h 293370"/>
                                  <a:gd name="connsiteX15" fmla="*/ 164783 w 293369"/>
                                  <a:gd name="connsiteY15" fmla="*/ 85725 h 293370"/>
                                  <a:gd name="connsiteX16" fmla="*/ 60007 w 293369"/>
                                  <a:gd name="connsiteY16" fmla="*/ 190500 h 293370"/>
                                  <a:gd name="connsiteX17" fmla="*/ 59055 w 293369"/>
                                  <a:gd name="connsiteY17" fmla="*/ 193358 h 293370"/>
                                  <a:gd name="connsiteX18" fmla="*/ 62865 w 293369"/>
                                  <a:gd name="connsiteY18" fmla="*/ 197167 h 293370"/>
                                  <a:gd name="connsiteX19" fmla="*/ 65723 w 293369"/>
                                  <a:gd name="connsiteY19" fmla="*/ 196215 h 293370"/>
                                  <a:gd name="connsiteX20" fmla="*/ 170498 w 293369"/>
                                  <a:gd name="connsiteY20" fmla="*/ 91440 h 293370"/>
                                  <a:gd name="connsiteX21" fmla="*/ 171450 w 293369"/>
                                  <a:gd name="connsiteY21" fmla="*/ 88582 h 293370"/>
                                  <a:gd name="connsiteX22" fmla="*/ 167640 w 293369"/>
                                  <a:gd name="connsiteY22" fmla="*/ 84773 h 293370"/>
                                  <a:gd name="connsiteX23" fmla="*/ 286703 w 293369"/>
                                  <a:gd name="connsiteY23" fmla="*/ 88582 h 293370"/>
                                  <a:gd name="connsiteX24" fmla="*/ 254318 w 293369"/>
                                  <a:gd name="connsiteY24" fmla="*/ 120967 h 293370"/>
                                  <a:gd name="connsiteX25" fmla="*/ 173355 w 293369"/>
                                  <a:gd name="connsiteY25" fmla="*/ 40005 h 293370"/>
                                  <a:gd name="connsiteX26" fmla="*/ 205740 w 293369"/>
                                  <a:gd name="connsiteY26" fmla="*/ 7620 h 293370"/>
                                  <a:gd name="connsiteX27" fmla="*/ 222885 w 293369"/>
                                  <a:gd name="connsiteY27" fmla="*/ 0 h 293370"/>
                                  <a:gd name="connsiteX28" fmla="*/ 240030 w 293369"/>
                                  <a:gd name="connsiteY28" fmla="*/ 7620 h 293370"/>
                                  <a:gd name="connsiteX29" fmla="*/ 285750 w 293369"/>
                                  <a:gd name="connsiteY29" fmla="*/ 53340 h 293370"/>
                                  <a:gd name="connsiteX30" fmla="*/ 293370 w 293369"/>
                                  <a:gd name="connsiteY30" fmla="*/ 70485 h 293370"/>
                                  <a:gd name="connsiteX31" fmla="*/ 286703 w 293369"/>
                                  <a:gd name="connsiteY31" fmla="*/ 88582 h 293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3369" h="293370">
                                    <a:moveTo>
                                      <a:pt x="241935" y="132398"/>
                                    </a:moveTo>
                                    <a:lnTo>
                                      <a:pt x="80963" y="293370"/>
                                    </a:lnTo>
                                    <a:lnTo>
                                      <a:pt x="0" y="293370"/>
                                    </a:lnTo>
                                    <a:lnTo>
                                      <a:pt x="0" y="213360"/>
                                    </a:lnTo>
                                    <a:lnTo>
                                      <a:pt x="160973" y="52388"/>
                                    </a:lnTo>
                                    <a:lnTo>
                                      <a:pt x="241935" y="132398"/>
                                    </a:lnTo>
                                    <a:close/>
                                    <a:moveTo>
                                      <a:pt x="88582" y="251460"/>
                                    </a:moveTo>
                                    <a:lnTo>
                                      <a:pt x="42863" y="205740"/>
                                    </a:lnTo>
                                    <a:lnTo>
                                      <a:pt x="25718" y="222885"/>
                                    </a:lnTo>
                                    <a:lnTo>
                                      <a:pt x="25718" y="243840"/>
                                    </a:lnTo>
                                    <a:lnTo>
                                      <a:pt x="50482" y="243840"/>
                                    </a:lnTo>
                                    <a:lnTo>
                                      <a:pt x="50482" y="268605"/>
                                    </a:lnTo>
                                    <a:lnTo>
                                      <a:pt x="71438" y="268605"/>
                                    </a:lnTo>
                                    <a:lnTo>
                                      <a:pt x="88582" y="251460"/>
                                    </a:lnTo>
                                    <a:close/>
                                    <a:moveTo>
                                      <a:pt x="167640" y="84773"/>
                                    </a:moveTo>
                                    <a:cubicBezTo>
                                      <a:pt x="166688" y="84773"/>
                                      <a:pt x="165735" y="84773"/>
                                      <a:pt x="164783" y="85725"/>
                                    </a:cubicBezTo>
                                    <a:lnTo>
                                      <a:pt x="60007" y="190500"/>
                                    </a:lnTo>
                                    <a:cubicBezTo>
                                      <a:pt x="59055" y="191453"/>
                                      <a:pt x="59055" y="192405"/>
                                      <a:pt x="59055" y="193358"/>
                                    </a:cubicBezTo>
                                    <a:cubicBezTo>
                                      <a:pt x="59055" y="196215"/>
                                      <a:pt x="60960" y="197167"/>
                                      <a:pt x="62865" y="197167"/>
                                    </a:cubicBezTo>
                                    <a:cubicBezTo>
                                      <a:pt x="63818" y="197167"/>
                                      <a:pt x="64770" y="197167"/>
                                      <a:pt x="65723" y="196215"/>
                                    </a:cubicBezTo>
                                    <a:lnTo>
                                      <a:pt x="170498" y="91440"/>
                                    </a:lnTo>
                                    <a:cubicBezTo>
                                      <a:pt x="171450" y="90488"/>
                                      <a:pt x="171450" y="89535"/>
                                      <a:pt x="171450" y="88582"/>
                                    </a:cubicBezTo>
                                    <a:cubicBezTo>
                                      <a:pt x="171450" y="86678"/>
                                      <a:pt x="170498" y="84773"/>
                                      <a:pt x="167640" y="84773"/>
                                    </a:cubicBezTo>
                                    <a:close/>
                                    <a:moveTo>
                                      <a:pt x="286703" y="88582"/>
                                    </a:moveTo>
                                    <a:lnTo>
                                      <a:pt x="254318" y="120967"/>
                                    </a:lnTo>
                                    <a:lnTo>
                                      <a:pt x="173355" y="40005"/>
                                    </a:lnTo>
                                    <a:lnTo>
                                      <a:pt x="205740" y="7620"/>
                                    </a:lnTo>
                                    <a:cubicBezTo>
                                      <a:pt x="210502" y="2857"/>
                                      <a:pt x="216218" y="0"/>
                                      <a:pt x="222885" y="0"/>
                                    </a:cubicBezTo>
                                    <a:cubicBezTo>
                                      <a:pt x="229552" y="0"/>
                                      <a:pt x="236220" y="2857"/>
                                      <a:pt x="240030" y="7620"/>
                                    </a:cubicBezTo>
                                    <a:lnTo>
                                      <a:pt x="285750" y="53340"/>
                                    </a:lnTo>
                                    <a:cubicBezTo>
                                      <a:pt x="290513" y="58103"/>
                                      <a:pt x="293370" y="64770"/>
                                      <a:pt x="293370" y="70485"/>
                                    </a:cubicBezTo>
                                    <a:cubicBezTo>
                                      <a:pt x="293370" y="76200"/>
                                      <a:pt x="290513" y="83820"/>
                                      <a:pt x="286703" y="88582"/>
                                    </a:cubicBezTo>
                                    <a:close/>
                                  </a:path>
                                </a:pathLst>
                              </a:custGeom>
                              <a:solidFill>
                                <a:srgbClr val="8E9AAF"/>
                              </a:solidFill>
                              <a:ln w="9525" cap="flat">
                                <a:noFill/>
                                <a:prstDash val="solid"/>
                                <a:miter/>
                              </a:ln>
                            </wps:spPr>
                            <wps:bodyPr rtlCol="0" anchor="ctr"/>
                          </wps:wsp>
                        </a:graphicData>
                      </a:graphic>
                    </wp:inline>
                  </w:drawing>
                </mc:Choice>
                <mc:Fallback>
                  <w:pict>
                    <v:shape w14:anchorId="6FE0CF14" id="Graphic 220"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3369,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" path="m241935,132398l80963,293370,,293370,,213360,160973,52388r80962,80010xm88582,251460l42863,205740,25718,222885r,20955l50482,243840r,24765l71438,268605,88582,251460xm167640,84773v-952,,-1905,,-2857,952l60007,190500v-952,953,-952,1905,-952,2858c59055,196215,60960,197167,62865,197167v953,,1905,,2858,-952l170498,91440v952,-952,952,-1905,952,-2858c171450,86678,170498,84773,167640,84773xm286703,88582r-32385,32385l173355,40005,205740,7620c210502,2857,216218,,222885,v6667,,13335,2857,17145,7620l285750,53340v4763,4763,7620,11430,7620,17145c293370,76200,290513,83820,286703,88582xe" fillcolor="#8e9aaf" stroked="f">
                      <v:stroke joinstyle="miter"/>
                      <v:path arrowok="t" o:connecttype="custom" o:connectlocs="145473,79609;48682,176400;0,176400;0,128291;96792,31500;145473,79609;53264,151200;25773,123709;15464,134018;15464,146618;30354,146618;30354,161509;42955,161509;53264,151200;100800,50973;99082,51545;36082,114545;35509,116264;37800,118554;39519,117982;102519,54982;103091,53263;100800,50973;172392,53263;152919,72736;104237,24055;123710,4582;134019,0;144328,4582;171819,32073;176401,42382;172392,53263" o:connectangles="0,0,0,0,0,0,0,0,0,0,0,0,0,0,0,0,0,0,0,0,0,0,0,0,0,0,0,0,0,0,0,0"/>
                      <o:lock v:ext="edit" aspectratio="t"/>
                      <w10:anchorlock/>
                    </v:shape>
                  </w:pict>
                </mc:Fallback>
              </mc:AlternateContent>
            </w:r>
          </w:p>
        </w:tc>
        <w:tc>
          <w:tcPr>
            <w:tcW w:w="8222" w:type="dxa"/>
            <w:vAlign w:val="center"/>
          </w:tcPr>
          <w:p w14:paraId="2C96B393" w14:textId="5458E7F1" w:rsidR="00E26049" w:rsidRDefault="00E26049" w:rsidP="00E510BD">
            <w:pPr>
              <w:pStyle w:val="BodyText"/>
              <w:spacing w:before="40" w:after="40" w:line="0" w:lineRule="atLeast"/>
            </w:pPr>
            <w:r w:rsidRPr="001A6BCB">
              <w:t>Indicates an instruction for completing this form</w:t>
            </w:r>
            <w:r w:rsidR="00B16BB3">
              <w:t>.</w:t>
            </w:r>
          </w:p>
        </w:tc>
      </w:tr>
      <w:tr w:rsidR="00E26049" w14:paraId="34B5E719" w14:textId="77777777" w:rsidTr="00570FFA">
        <w:tc>
          <w:tcPr>
            <w:tcW w:w="709" w:type="dxa"/>
            <w:vAlign w:val="center"/>
          </w:tcPr>
          <w:p w14:paraId="74DDECFD" w14:textId="36BAA294" w:rsidR="00E26049" w:rsidRDefault="008B359C" w:rsidP="008B359C">
            <w:pPr>
              <w:pStyle w:val="TableTextEntries"/>
              <w:spacing w:line="360" w:lineRule="auto"/>
            </w:pPr>
            <w:r w:rsidRPr="008B359C">
              <w:rPr>
                <w:noProof/>
              </w:rPr>
              <mc:AlternateContent>
                <mc:Choice Requires="wps">
                  <w:drawing>
                    <wp:inline distT="0" distB="0" distL="0" distR="0" wp14:anchorId="30FBD205" wp14:editId="5FBB6AAA">
                      <wp:extent cx="176400" cy="176400"/>
                      <wp:effectExtent l="0" t="0" r="0" b="0"/>
                      <wp:docPr id="16" name="Graphic 58">
                        <a:extLst xmlns:a="http://schemas.openxmlformats.org/drawingml/2006/main">
                          <a:ext uri="{FF2B5EF4-FFF2-40B4-BE49-F238E27FC236}">
                            <a16:creationId xmlns:a16="http://schemas.microsoft.com/office/drawing/2014/main" id="{CC33AA43-084A-3241-A3C8-2AE533149D4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58128 w 258127"/>
                                  <a:gd name="connsiteY0" fmla="*/ 91440 h 300990"/>
                                  <a:gd name="connsiteX1" fmla="*/ 258128 w 258127"/>
                                  <a:gd name="connsiteY1" fmla="*/ 284798 h 300990"/>
                                  <a:gd name="connsiteX2" fmla="*/ 241935 w 258127"/>
                                  <a:gd name="connsiteY2" fmla="*/ 300990 h 300990"/>
                                  <a:gd name="connsiteX3" fmla="*/ 16193 w 258127"/>
                                  <a:gd name="connsiteY3" fmla="*/ 300990 h 300990"/>
                                  <a:gd name="connsiteX4" fmla="*/ 0 w 258127"/>
                                  <a:gd name="connsiteY4" fmla="*/ 284798 h 300990"/>
                                  <a:gd name="connsiteX5" fmla="*/ 0 w 258127"/>
                                  <a:gd name="connsiteY5" fmla="*/ 16193 h 300990"/>
                                  <a:gd name="connsiteX6" fmla="*/ 16193 w 258127"/>
                                  <a:gd name="connsiteY6" fmla="*/ 0 h 300990"/>
                                  <a:gd name="connsiteX7" fmla="*/ 166688 w 258127"/>
                                  <a:gd name="connsiteY7" fmla="*/ 0 h 300990"/>
                                  <a:gd name="connsiteX8" fmla="*/ 194310 w 258127"/>
                                  <a:gd name="connsiteY8" fmla="*/ 11430 h 300990"/>
                                  <a:gd name="connsiteX9" fmla="*/ 246698 w 258127"/>
                                  <a:gd name="connsiteY9" fmla="*/ 63818 h 300990"/>
                                  <a:gd name="connsiteX10" fmla="*/ 258128 w 258127"/>
                                  <a:gd name="connsiteY10" fmla="*/ 91440 h 300990"/>
                                  <a:gd name="connsiteX11" fmla="*/ 236220 w 258127"/>
                                  <a:gd name="connsiteY11" fmla="*/ 107633 h 300990"/>
                                  <a:gd name="connsiteX12" fmla="*/ 166688 w 258127"/>
                                  <a:gd name="connsiteY12" fmla="*/ 107633 h 300990"/>
                                  <a:gd name="connsiteX13" fmla="*/ 150495 w 258127"/>
                                  <a:gd name="connsiteY13" fmla="*/ 91440 h 300990"/>
                                  <a:gd name="connsiteX14" fmla="*/ 150495 w 258127"/>
                                  <a:gd name="connsiteY14" fmla="*/ 21908 h 300990"/>
                                  <a:gd name="connsiteX15" fmla="*/ 21908 w 258127"/>
                                  <a:gd name="connsiteY15" fmla="*/ 21908 h 300990"/>
                                  <a:gd name="connsiteX16" fmla="*/ 21908 w 258127"/>
                                  <a:gd name="connsiteY16" fmla="*/ 279083 h 300990"/>
                                  <a:gd name="connsiteX17" fmla="*/ 236220 w 258127"/>
                                  <a:gd name="connsiteY17" fmla="*/ 279083 h 300990"/>
                                  <a:gd name="connsiteX18" fmla="*/ 236220 w 258127"/>
                                  <a:gd name="connsiteY18" fmla="*/ 107633 h 300990"/>
                                  <a:gd name="connsiteX19" fmla="*/ 69533 w 258127"/>
                                  <a:gd name="connsiteY19" fmla="*/ 128588 h 300990"/>
                                  <a:gd name="connsiteX20" fmla="*/ 187642 w 258127"/>
                                  <a:gd name="connsiteY20" fmla="*/ 128588 h 300990"/>
                                  <a:gd name="connsiteX21" fmla="*/ 193358 w 258127"/>
                                  <a:gd name="connsiteY21" fmla="*/ 134303 h 300990"/>
                                  <a:gd name="connsiteX22" fmla="*/ 193358 w 258127"/>
                                  <a:gd name="connsiteY22" fmla="*/ 144780 h 300990"/>
                                  <a:gd name="connsiteX23" fmla="*/ 187642 w 258127"/>
                                  <a:gd name="connsiteY23" fmla="*/ 150495 h 300990"/>
                                  <a:gd name="connsiteX24" fmla="*/ 69533 w 258127"/>
                                  <a:gd name="connsiteY24" fmla="*/ 150495 h 300990"/>
                                  <a:gd name="connsiteX25" fmla="*/ 63818 w 258127"/>
                                  <a:gd name="connsiteY25" fmla="*/ 144780 h 300990"/>
                                  <a:gd name="connsiteX26" fmla="*/ 63818 w 258127"/>
                                  <a:gd name="connsiteY26" fmla="*/ 134303 h 300990"/>
                                  <a:gd name="connsiteX27" fmla="*/ 69533 w 258127"/>
                                  <a:gd name="connsiteY27" fmla="*/ 128588 h 300990"/>
                                  <a:gd name="connsiteX28" fmla="*/ 193358 w 258127"/>
                                  <a:gd name="connsiteY28" fmla="*/ 177165 h 300990"/>
                                  <a:gd name="connsiteX29" fmla="*/ 193358 w 258127"/>
                                  <a:gd name="connsiteY29" fmla="*/ 187642 h 300990"/>
                                  <a:gd name="connsiteX30" fmla="*/ 187642 w 258127"/>
                                  <a:gd name="connsiteY30" fmla="*/ 193358 h 300990"/>
                                  <a:gd name="connsiteX31" fmla="*/ 69533 w 258127"/>
                                  <a:gd name="connsiteY31" fmla="*/ 193358 h 300990"/>
                                  <a:gd name="connsiteX32" fmla="*/ 63818 w 258127"/>
                                  <a:gd name="connsiteY32" fmla="*/ 187642 h 300990"/>
                                  <a:gd name="connsiteX33" fmla="*/ 63818 w 258127"/>
                                  <a:gd name="connsiteY33" fmla="*/ 177165 h 300990"/>
                                  <a:gd name="connsiteX34" fmla="*/ 69533 w 258127"/>
                                  <a:gd name="connsiteY34" fmla="*/ 171450 h 300990"/>
                                  <a:gd name="connsiteX35" fmla="*/ 187642 w 258127"/>
                                  <a:gd name="connsiteY35" fmla="*/ 171450 h 300990"/>
                                  <a:gd name="connsiteX36" fmla="*/ 193358 w 258127"/>
                                  <a:gd name="connsiteY36" fmla="*/ 177165 h 300990"/>
                                  <a:gd name="connsiteX37" fmla="*/ 193358 w 258127"/>
                                  <a:gd name="connsiteY37" fmla="*/ 220028 h 300990"/>
                                  <a:gd name="connsiteX38" fmla="*/ 193358 w 258127"/>
                                  <a:gd name="connsiteY38" fmla="*/ 230505 h 300990"/>
                                  <a:gd name="connsiteX39" fmla="*/ 187642 w 258127"/>
                                  <a:gd name="connsiteY39" fmla="*/ 236220 h 300990"/>
                                  <a:gd name="connsiteX40" fmla="*/ 69533 w 258127"/>
                                  <a:gd name="connsiteY40" fmla="*/ 236220 h 300990"/>
                                  <a:gd name="connsiteX41" fmla="*/ 63818 w 258127"/>
                                  <a:gd name="connsiteY41" fmla="*/ 230505 h 300990"/>
                                  <a:gd name="connsiteX42" fmla="*/ 63818 w 258127"/>
                                  <a:gd name="connsiteY42" fmla="*/ 220028 h 300990"/>
                                  <a:gd name="connsiteX43" fmla="*/ 69533 w 258127"/>
                                  <a:gd name="connsiteY43" fmla="*/ 214313 h 300990"/>
                                  <a:gd name="connsiteX44" fmla="*/ 187642 w 258127"/>
                                  <a:gd name="connsiteY44" fmla="*/ 214313 h 300990"/>
                                  <a:gd name="connsiteX45" fmla="*/ 193358 w 258127"/>
                                  <a:gd name="connsiteY45" fmla="*/ 220028 h 300990"/>
                                  <a:gd name="connsiteX46" fmla="*/ 171450 w 258127"/>
                                  <a:gd name="connsiteY46" fmla="*/ 85725 h 300990"/>
                                  <a:gd name="connsiteX47" fmla="*/ 234315 w 258127"/>
                                  <a:gd name="connsiteY47" fmla="*/ 85725 h 300990"/>
                                  <a:gd name="connsiteX48" fmla="*/ 230505 w 258127"/>
                                  <a:gd name="connsiteY48" fmla="*/ 79058 h 300990"/>
                                  <a:gd name="connsiteX49" fmla="*/ 178117 w 258127"/>
                                  <a:gd name="connsiteY49" fmla="*/ 26670 h 300990"/>
                                  <a:gd name="connsiteX50" fmla="*/ 171450 w 258127"/>
                                  <a:gd name="connsiteY50" fmla="*/ 22860 h 300990"/>
                                  <a:gd name="connsiteX51" fmla="*/ 171450 w 258127"/>
                                  <a:gd name="connsiteY51" fmla="*/ 85725 h 3009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258127" h="300990">
                                    <a:moveTo>
                                      <a:pt x="258128" y="91440"/>
                                    </a:moveTo>
                                    <a:lnTo>
                                      <a:pt x="258128" y="284798"/>
                                    </a:lnTo>
                                    <a:cubicBezTo>
                                      <a:pt x="258128" y="293370"/>
                                      <a:pt x="250508" y="300990"/>
                                      <a:pt x="241935" y="300990"/>
                                    </a:cubicBezTo>
                                    <a:lnTo>
                                      <a:pt x="16193" y="300990"/>
                                    </a:lnTo>
                                    <a:cubicBezTo>
                                      <a:pt x="7620" y="300990"/>
                                      <a:pt x="0" y="293370"/>
                                      <a:pt x="0" y="284798"/>
                                    </a:cubicBezTo>
                                    <a:lnTo>
                                      <a:pt x="0" y="16193"/>
                                    </a:lnTo>
                                    <a:cubicBezTo>
                                      <a:pt x="0" y="7620"/>
                                      <a:pt x="7620" y="0"/>
                                      <a:pt x="16193" y="0"/>
                                    </a:cubicBezTo>
                                    <a:lnTo>
                                      <a:pt x="166688" y="0"/>
                                    </a:lnTo>
                                    <a:cubicBezTo>
                                      <a:pt x="175260" y="0"/>
                                      <a:pt x="187642" y="4763"/>
                                      <a:pt x="194310" y="11430"/>
                                    </a:cubicBezTo>
                                    <a:lnTo>
                                      <a:pt x="246698" y="63818"/>
                                    </a:lnTo>
                                    <a:cubicBezTo>
                                      <a:pt x="252413" y="69533"/>
                                      <a:pt x="258128" y="81915"/>
                                      <a:pt x="258128" y="91440"/>
                                    </a:cubicBezTo>
                                    <a:close/>
                                    <a:moveTo>
                                      <a:pt x="236220" y="107633"/>
                                    </a:moveTo>
                                    <a:lnTo>
                                      <a:pt x="166688" y="107633"/>
                                    </a:lnTo>
                                    <a:cubicBezTo>
                                      <a:pt x="158115" y="107633"/>
                                      <a:pt x="150495" y="100013"/>
                                      <a:pt x="150495" y="91440"/>
                                    </a:cubicBezTo>
                                    <a:lnTo>
                                      <a:pt x="150495" y="21908"/>
                                    </a:lnTo>
                                    <a:lnTo>
                                      <a:pt x="21908" y="21908"/>
                                    </a:lnTo>
                                    <a:lnTo>
                                      <a:pt x="21908" y="279083"/>
                                    </a:lnTo>
                                    <a:lnTo>
                                      <a:pt x="236220" y="279083"/>
                                    </a:lnTo>
                                    <a:lnTo>
                                      <a:pt x="236220" y="107633"/>
                                    </a:lnTo>
                                    <a:close/>
                                    <a:moveTo>
                                      <a:pt x="69533" y="128588"/>
                                    </a:moveTo>
                                    <a:lnTo>
                                      <a:pt x="187642" y="128588"/>
                                    </a:lnTo>
                                    <a:cubicBezTo>
                                      <a:pt x="190500" y="128588"/>
                                      <a:pt x="193358" y="130493"/>
                                      <a:pt x="193358" y="134303"/>
                                    </a:cubicBezTo>
                                    <a:lnTo>
                                      <a:pt x="193358" y="144780"/>
                                    </a:lnTo>
                                    <a:cubicBezTo>
                                      <a:pt x="193358" y="147638"/>
                                      <a:pt x="191453" y="150495"/>
                                      <a:pt x="187642" y="150495"/>
                                    </a:cubicBezTo>
                                    <a:lnTo>
                                      <a:pt x="69533" y="150495"/>
                                    </a:lnTo>
                                    <a:cubicBezTo>
                                      <a:pt x="66675" y="150495"/>
                                      <a:pt x="63818" y="148590"/>
                                      <a:pt x="63818" y="144780"/>
                                    </a:cubicBezTo>
                                    <a:lnTo>
                                      <a:pt x="63818" y="134303"/>
                                    </a:lnTo>
                                    <a:cubicBezTo>
                                      <a:pt x="64770" y="131445"/>
                                      <a:pt x="66675" y="128588"/>
                                      <a:pt x="69533" y="128588"/>
                                    </a:cubicBezTo>
                                    <a:close/>
                                    <a:moveTo>
                                      <a:pt x="193358" y="177165"/>
                                    </a:moveTo>
                                    <a:lnTo>
                                      <a:pt x="193358" y="187642"/>
                                    </a:lnTo>
                                    <a:cubicBezTo>
                                      <a:pt x="193358" y="190500"/>
                                      <a:pt x="191453" y="193358"/>
                                      <a:pt x="187642" y="193358"/>
                                    </a:cubicBezTo>
                                    <a:lnTo>
                                      <a:pt x="69533" y="193358"/>
                                    </a:lnTo>
                                    <a:cubicBezTo>
                                      <a:pt x="66675" y="193358"/>
                                      <a:pt x="63818" y="191453"/>
                                      <a:pt x="63818" y="187642"/>
                                    </a:cubicBezTo>
                                    <a:lnTo>
                                      <a:pt x="63818" y="177165"/>
                                    </a:lnTo>
                                    <a:cubicBezTo>
                                      <a:pt x="63818" y="174308"/>
                                      <a:pt x="65723" y="171450"/>
                                      <a:pt x="69533" y="171450"/>
                                    </a:cubicBezTo>
                                    <a:lnTo>
                                      <a:pt x="187642" y="171450"/>
                                    </a:lnTo>
                                    <a:cubicBezTo>
                                      <a:pt x="190500" y="171450"/>
                                      <a:pt x="193358" y="174308"/>
                                      <a:pt x="193358" y="177165"/>
                                    </a:cubicBezTo>
                                    <a:close/>
                                    <a:moveTo>
                                      <a:pt x="193358" y="220028"/>
                                    </a:moveTo>
                                    <a:lnTo>
                                      <a:pt x="193358" y="230505"/>
                                    </a:lnTo>
                                    <a:cubicBezTo>
                                      <a:pt x="193358" y="233363"/>
                                      <a:pt x="191453" y="236220"/>
                                      <a:pt x="187642" y="236220"/>
                                    </a:cubicBezTo>
                                    <a:lnTo>
                                      <a:pt x="69533" y="236220"/>
                                    </a:lnTo>
                                    <a:cubicBezTo>
                                      <a:pt x="66675" y="236220"/>
                                      <a:pt x="63818" y="234315"/>
                                      <a:pt x="63818" y="230505"/>
                                    </a:cubicBezTo>
                                    <a:lnTo>
                                      <a:pt x="63818" y="220028"/>
                                    </a:lnTo>
                                    <a:cubicBezTo>
                                      <a:pt x="63818" y="217170"/>
                                      <a:pt x="65723" y="214313"/>
                                      <a:pt x="69533" y="214313"/>
                                    </a:cubicBezTo>
                                    <a:lnTo>
                                      <a:pt x="187642" y="214313"/>
                                    </a:lnTo>
                                    <a:cubicBezTo>
                                      <a:pt x="190500" y="214313"/>
                                      <a:pt x="193358" y="217170"/>
                                      <a:pt x="193358" y="220028"/>
                                    </a:cubicBezTo>
                                    <a:close/>
                                    <a:moveTo>
                                      <a:pt x="171450" y="85725"/>
                                    </a:moveTo>
                                    <a:lnTo>
                                      <a:pt x="234315" y="85725"/>
                                    </a:lnTo>
                                    <a:cubicBezTo>
                                      <a:pt x="233363" y="82868"/>
                                      <a:pt x="231458" y="80010"/>
                                      <a:pt x="230505" y="79058"/>
                                    </a:cubicBezTo>
                                    <a:lnTo>
                                      <a:pt x="178117" y="26670"/>
                                    </a:lnTo>
                                    <a:cubicBezTo>
                                      <a:pt x="177165" y="25718"/>
                                      <a:pt x="174308" y="23813"/>
                                      <a:pt x="171450" y="22860"/>
                                    </a:cubicBezTo>
                                    <a:lnTo>
                                      <a:pt x="171450" y="85725"/>
                                    </a:lnTo>
                                    <a:close/>
                                  </a:path>
                                </a:pathLst>
                              </a:custGeom>
                              <a:solidFill>
                                <a:srgbClr val="8E9AAF"/>
                              </a:solidFill>
                              <a:ln w="9525" cap="flat">
                                <a:noFill/>
                                <a:prstDash val="solid"/>
                                <a:miter/>
                              </a:ln>
                            </wps:spPr>
                            <wps:bodyPr rtlCol="0" anchor="ctr"/>
                          </wps:wsp>
                        </a:graphicData>
                      </a:graphic>
                    </wp:inline>
                  </w:drawing>
                </mc:Choice>
                <mc:Fallback>
                  <w:pict>
                    <v:shape w14:anchorId="32443BB6" id="Graphic 5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58127,3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" path="m258128,91440r,193358c258128,293370,250508,300990,241935,300990r-225742,c7620,300990,,293370,,284798l,16193c,7620,7620,,16193,l166688,v8572,,20954,4763,27622,11430l246698,63818v5715,5715,11430,18097,11430,27622xm236220,107633r-69532,c158115,107633,150495,100013,150495,91440r,-69532l21908,21908r,257175l236220,279083r,-171450xm69533,128588r118109,c190500,128588,193358,130493,193358,134303r,10477c193358,147638,191453,150495,187642,150495r-118109,c66675,150495,63818,148590,63818,144780r,-10477c64770,131445,66675,128588,69533,128588xm193358,177165r,10477c193358,190500,191453,193358,187642,193358r-118109,c66675,193358,63818,191453,63818,187642r,-10477c63818,174308,65723,171450,69533,171450r118109,c190500,171450,193358,174308,193358,177165xm193358,220028r,10477c193358,233363,191453,236220,187642,236220r-118109,c66675,236220,63818,234315,63818,230505r,-10477c63818,217170,65723,214313,69533,214313r118109,c190500,214313,193358,217170,193358,220028xm171450,85725r62865,c233363,82868,231458,80010,230505,79058l178117,26670v-952,-952,-3809,-2857,-6667,-3810l171450,85725xe" fillcolor="#8e9aaf" stroked="f">
                      <v:stroke joinstyle="miter"/>
                      <v:path arrowok="t" o:connecttype="custom" o:connectlocs="176401,53590;176401,166910;165335,176400;11066,176400;0,166910;0,9490;11066,0;113912,0;132788,6699;168590,37402;176401,53590;161429,63080;113912,63080;102846,53590;102846,12840;14972,12840;14972,163561;161429,163561;161429,63080;47518,75361;128232,75361;132138,78710;132138,84851;128232,88200;47518,88200;43612,84851;43612,78710;47518,75361;132138,103830;132138,109971;128232,113321;47518,113321;43612,109971;43612,103830;47518,100481;128232,100481;132138,103830;132138,128951;132138,135091;128232,138441;47518,138441;43612,135091;43612,128951;47518,125602;128232,125602;132138,128951;117166,50241;160127,50241;157524,46333;121722,15630;117166,13397;117166,50241" o:connectangles="0,0,0,0,0,0,0,0,0,0,0,0,0,0,0,0,0,0,0,0,0,0,0,0,0,0,0,0,0,0,0,0,0,0,0,0,0,0,0,0,0,0,0,0,0,0,0,0,0,0,0,0"/>
                      <o:lock v:ext="edit" aspectratio="t"/>
                      <w10:anchorlock/>
                    </v:shape>
                  </w:pict>
                </mc:Fallback>
              </mc:AlternateContent>
            </w:r>
          </w:p>
        </w:tc>
        <w:tc>
          <w:tcPr>
            <w:tcW w:w="8222" w:type="dxa"/>
            <w:vAlign w:val="center"/>
          </w:tcPr>
          <w:p w14:paraId="00D98AFE" w14:textId="00B79D6F" w:rsidR="00E26049" w:rsidRDefault="00E26049" w:rsidP="00E510BD">
            <w:pPr>
              <w:pStyle w:val="BodyText"/>
              <w:spacing w:before="40" w:after="40" w:line="0" w:lineRule="atLeast"/>
            </w:pPr>
            <w:r w:rsidRPr="001A6BCB">
              <w:t>Indicates a document or supporting evidence to be provided with the application</w:t>
            </w:r>
            <w:r w:rsidR="00B16BB3">
              <w:t>.</w:t>
            </w:r>
          </w:p>
        </w:tc>
      </w:tr>
      <w:tr w:rsidR="00E26049" w14:paraId="138F9830" w14:textId="77777777" w:rsidTr="00570FFA">
        <w:tc>
          <w:tcPr>
            <w:tcW w:w="709" w:type="dxa"/>
            <w:vAlign w:val="center"/>
          </w:tcPr>
          <w:p w14:paraId="416F8618" w14:textId="04D6C2D7" w:rsidR="00E26049" w:rsidRDefault="008B359C" w:rsidP="008B359C">
            <w:pPr>
              <w:pStyle w:val="TableTextEntries"/>
              <w:spacing w:line="360" w:lineRule="auto"/>
            </w:pPr>
            <w:r w:rsidRPr="008B359C">
              <w:rPr>
                <w:noProof/>
              </w:rPr>
              <mc:AlternateContent>
                <mc:Choice Requires="wps">
                  <w:drawing>
                    <wp:inline distT="0" distB="0" distL="0" distR="0" wp14:anchorId="3DFD77A4" wp14:editId="7B613795">
                      <wp:extent cx="176400" cy="176400"/>
                      <wp:effectExtent l="0" t="0" r="0" b="0"/>
                      <wp:docPr id="112" name="Graphic 528">
                        <a:extLst xmlns:a="http://schemas.openxmlformats.org/drawingml/2006/main">
                          <a:ext uri="{FF2B5EF4-FFF2-40B4-BE49-F238E27FC236}">
                            <a16:creationId xmlns:a16="http://schemas.microsoft.com/office/drawing/2014/main" id="{CA9E4B21-266C-6E42-871E-25384FF5C3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148590 w 297179"/>
                                  <a:gd name="connsiteY0" fmla="*/ 297180 h 297180"/>
                                  <a:gd name="connsiteX1" fmla="*/ 0 w 297179"/>
                                  <a:gd name="connsiteY1" fmla="*/ 148590 h 297180"/>
                                  <a:gd name="connsiteX2" fmla="*/ 148590 w 297179"/>
                                  <a:gd name="connsiteY2" fmla="*/ 0 h 297180"/>
                                  <a:gd name="connsiteX3" fmla="*/ 297180 w 297179"/>
                                  <a:gd name="connsiteY3" fmla="*/ 148590 h 297180"/>
                                  <a:gd name="connsiteX4" fmla="*/ 148590 w 297179"/>
                                  <a:gd name="connsiteY4" fmla="*/ 297180 h 297180"/>
                                  <a:gd name="connsiteX5" fmla="*/ 198120 w 297179"/>
                                  <a:gd name="connsiteY5" fmla="*/ 210502 h 297180"/>
                                  <a:gd name="connsiteX6" fmla="*/ 191453 w 297179"/>
                                  <a:gd name="connsiteY6" fmla="*/ 203835 h 297180"/>
                                  <a:gd name="connsiteX7" fmla="*/ 172403 w 297179"/>
                                  <a:gd name="connsiteY7" fmla="*/ 203835 h 297180"/>
                                  <a:gd name="connsiteX8" fmla="*/ 172403 w 297179"/>
                                  <a:gd name="connsiteY8" fmla="*/ 105728 h 297180"/>
                                  <a:gd name="connsiteX9" fmla="*/ 165735 w 297179"/>
                                  <a:gd name="connsiteY9" fmla="*/ 99060 h 297180"/>
                                  <a:gd name="connsiteX10" fmla="*/ 103823 w 297179"/>
                                  <a:gd name="connsiteY10" fmla="*/ 99060 h 297180"/>
                                  <a:gd name="connsiteX11" fmla="*/ 97155 w 297179"/>
                                  <a:gd name="connsiteY11" fmla="*/ 105728 h 297180"/>
                                  <a:gd name="connsiteX12" fmla="*/ 97155 w 297179"/>
                                  <a:gd name="connsiteY12" fmla="*/ 137160 h 297180"/>
                                  <a:gd name="connsiteX13" fmla="*/ 103823 w 297179"/>
                                  <a:gd name="connsiteY13" fmla="*/ 143828 h 297180"/>
                                  <a:gd name="connsiteX14" fmla="*/ 122873 w 297179"/>
                                  <a:gd name="connsiteY14" fmla="*/ 143828 h 297180"/>
                                  <a:gd name="connsiteX15" fmla="*/ 122873 w 297179"/>
                                  <a:gd name="connsiteY15" fmla="*/ 205740 h 297180"/>
                                  <a:gd name="connsiteX16" fmla="*/ 103823 w 297179"/>
                                  <a:gd name="connsiteY16" fmla="*/ 205740 h 297180"/>
                                  <a:gd name="connsiteX17" fmla="*/ 97155 w 297179"/>
                                  <a:gd name="connsiteY17" fmla="*/ 212408 h 297180"/>
                                  <a:gd name="connsiteX18" fmla="*/ 97155 w 297179"/>
                                  <a:gd name="connsiteY18" fmla="*/ 243840 h 297180"/>
                                  <a:gd name="connsiteX19" fmla="*/ 103823 w 297179"/>
                                  <a:gd name="connsiteY19" fmla="*/ 250508 h 297180"/>
                                  <a:gd name="connsiteX20" fmla="*/ 190500 w 297179"/>
                                  <a:gd name="connsiteY20" fmla="*/ 250508 h 297180"/>
                                  <a:gd name="connsiteX21" fmla="*/ 197167 w 297179"/>
                                  <a:gd name="connsiteY21" fmla="*/ 243840 h 297180"/>
                                  <a:gd name="connsiteX22" fmla="*/ 197167 w 297179"/>
                                  <a:gd name="connsiteY22" fmla="*/ 210502 h 297180"/>
                                  <a:gd name="connsiteX23" fmla="*/ 173355 w 297179"/>
                                  <a:gd name="connsiteY23" fmla="*/ 37147 h 297180"/>
                                  <a:gd name="connsiteX24" fmla="*/ 166688 w 297179"/>
                                  <a:gd name="connsiteY24" fmla="*/ 30480 h 297180"/>
                                  <a:gd name="connsiteX25" fmla="*/ 129540 w 297179"/>
                                  <a:gd name="connsiteY25" fmla="*/ 30480 h 297180"/>
                                  <a:gd name="connsiteX26" fmla="*/ 122873 w 297179"/>
                                  <a:gd name="connsiteY26" fmla="*/ 37147 h 297180"/>
                                  <a:gd name="connsiteX27" fmla="*/ 122873 w 297179"/>
                                  <a:gd name="connsiteY27" fmla="*/ 68580 h 297180"/>
                                  <a:gd name="connsiteX28" fmla="*/ 129540 w 297179"/>
                                  <a:gd name="connsiteY28" fmla="*/ 75248 h 297180"/>
                                  <a:gd name="connsiteX29" fmla="*/ 167640 w 297179"/>
                                  <a:gd name="connsiteY29" fmla="*/ 75248 h 297180"/>
                                  <a:gd name="connsiteX30" fmla="*/ 174308 w 297179"/>
                                  <a:gd name="connsiteY30" fmla="*/ 68580 h 297180"/>
                                  <a:gd name="connsiteX31" fmla="*/ 174308 w 297179"/>
                                  <a:gd name="connsiteY31" fmla="*/ 37147 h 297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7179" h="297180">
                                    <a:moveTo>
                                      <a:pt x="148590" y="297180"/>
                                    </a:moveTo>
                                    <a:cubicBezTo>
                                      <a:pt x="66675" y="297180"/>
                                      <a:pt x="0" y="230505"/>
                                      <a:pt x="0" y="148590"/>
                                    </a:cubicBezTo>
                                    <a:cubicBezTo>
                                      <a:pt x="0" y="66675"/>
                                      <a:pt x="66675" y="0"/>
                                      <a:pt x="148590" y="0"/>
                                    </a:cubicBezTo>
                                    <a:cubicBezTo>
                                      <a:pt x="230505" y="0"/>
                                      <a:pt x="297180" y="66675"/>
                                      <a:pt x="297180" y="148590"/>
                                    </a:cubicBezTo>
                                    <a:cubicBezTo>
                                      <a:pt x="297180" y="230505"/>
                                      <a:pt x="230505" y="297180"/>
                                      <a:pt x="148590" y="297180"/>
                                    </a:cubicBezTo>
                                    <a:close/>
                                    <a:moveTo>
                                      <a:pt x="198120" y="210502"/>
                                    </a:moveTo>
                                    <a:cubicBezTo>
                                      <a:pt x="198120" y="206693"/>
                                      <a:pt x="195263" y="203835"/>
                                      <a:pt x="191453" y="203835"/>
                                    </a:cubicBezTo>
                                    <a:lnTo>
                                      <a:pt x="172403" y="203835"/>
                                    </a:lnTo>
                                    <a:lnTo>
                                      <a:pt x="172403" y="105728"/>
                                    </a:lnTo>
                                    <a:cubicBezTo>
                                      <a:pt x="172403" y="101918"/>
                                      <a:pt x="169545" y="99060"/>
                                      <a:pt x="165735" y="99060"/>
                                    </a:cubicBezTo>
                                    <a:lnTo>
                                      <a:pt x="103823" y="99060"/>
                                    </a:lnTo>
                                    <a:cubicBezTo>
                                      <a:pt x="100013" y="99060"/>
                                      <a:pt x="97155" y="101918"/>
                                      <a:pt x="97155" y="105728"/>
                                    </a:cubicBezTo>
                                    <a:lnTo>
                                      <a:pt x="97155" y="137160"/>
                                    </a:lnTo>
                                    <a:cubicBezTo>
                                      <a:pt x="97155" y="140970"/>
                                      <a:pt x="100013" y="143828"/>
                                      <a:pt x="103823" y="143828"/>
                                    </a:cubicBezTo>
                                    <a:lnTo>
                                      <a:pt x="122873" y="143828"/>
                                    </a:lnTo>
                                    <a:lnTo>
                                      <a:pt x="122873" y="205740"/>
                                    </a:lnTo>
                                    <a:lnTo>
                                      <a:pt x="103823" y="205740"/>
                                    </a:lnTo>
                                    <a:cubicBezTo>
                                      <a:pt x="100013" y="205740"/>
                                      <a:pt x="97155" y="208598"/>
                                      <a:pt x="97155" y="212408"/>
                                    </a:cubicBezTo>
                                    <a:lnTo>
                                      <a:pt x="97155" y="243840"/>
                                    </a:lnTo>
                                    <a:cubicBezTo>
                                      <a:pt x="97155" y="247650"/>
                                      <a:pt x="100013" y="250508"/>
                                      <a:pt x="103823" y="250508"/>
                                    </a:cubicBezTo>
                                    <a:lnTo>
                                      <a:pt x="190500" y="250508"/>
                                    </a:lnTo>
                                    <a:cubicBezTo>
                                      <a:pt x="194310" y="250508"/>
                                      <a:pt x="197167" y="247650"/>
                                      <a:pt x="197167" y="243840"/>
                                    </a:cubicBezTo>
                                    <a:lnTo>
                                      <a:pt x="197167" y="210502"/>
                                    </a:lnTo>
                                    <a:close/>
                                    <a:moveTo>
                                      <a:pt x="173355" y="37147"/>
                                    </a:moveTo>
                                    <a:cubicBezTo>
                                      <a:pt x="173355" y="33338"/>
                                      <a:pt x="170498" y="30480"/>
                                      <a:pt x="166688" y="30480"/>
                                    </a:cubicBezTo>
                                    <a:lnTo>
                                      <a:pt x="129540" y="30480"/>
                                    </a:lnTo>
                                    <a:cubicBezTo>
                                      <a:pt x="125730" y="30480"/>
                                      <a:pt x="122873" y="33338"/>
                                      <a:pt x="122873" y="37147"/>
                                    </a:cubicBezTo>
                                    <a:lnTo>
                                      <a:pt x="122873" y="68580"/>
                                    </a:lnTo>
                                    <a:cubicBezTo>
                                      <a:pt x="122873" y="72390"/>
                                      <a:pt x="125730" y="75248"/>
                                      <a:pt x="129540" y="75248"/>
                                    </a:cubicBezTo>
                                    <a:lnTo>
                                      <a:pt x="167640" y="75248"/>
                                    </a:lnTo>
                                    <a:cubicBezTo>
                                      <a:pt x="171450" y="75248"/>
                                      <a:pt x="174308" y="72390"/>
                                      <a:pt x="174308" y="68580"/>
                                    </a:cubicBezTo>
                                    <a:lnTo>
                                      <a:pt x="174308" y="37147"/>
                                    </a:lnTo>
                                    <a:close/>
                                  </a:path>
                                </a:pathLst>
                              </a:custGeom>
                              <a:solidFill>
                                <a:srgbClr val="8E9AAF"/>
                              </a:solidFill>
                              <a:ln w="9525" cap="flat">
                                <a:noFill/>
                                <a:prstDash val="solid"/>
                                <a:miter/>
                              </a:ln>
                            </wps:spPr>
                            <wps:bodyPr rtlCol="0" anchor="ctr"/>
                          </wps:wsp>
                        </a:graphicData>
                      </a:graphic>
                    </wp:inline>
                  </w:drawing>
                </mc:Choice>
                <mc:Fallback>
                  <w:pict>
                    <v:shape w14:anchorId="0803F77D" id="Graphic 52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7179,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" path="m148590,297180c66675,297180,,230505,,148590,,66675,66675,,148590,v81915,,148590,66675,148590,148590c297180,230505,230505,297180,148590,297180xm198120,210502v,-3809,-2857,-6667,-6667,-6667l172403,203835r,-98107c172403,101918,169545,99060,165735,99060r-61912,c100013,99060,97155,101918,97155,105728r,31432c97155,140970,100013,143828,103823,143828r19050,l122873,205740r-19050,c100013,205740,97155,208598,97155,212408r,31432c97155,247650,100013,250508,103823,250508r86677,c194310,250508,197167,247650,197167,243840r,-33338l198120,210502xm173355,37147v,-3809,-2857,-6667,-6667,-6667l129540,30480v-3810,,-6667,2858,-6667,6667l122873,68580v,3810,2857,6668,6667,6668l167640,75248v3810,,6668,-2858,6668,-6668l174308,37147r-953,xe" fillcolor="#8e9aaf" stroked="f">
                      <v:stroke joinstyle="miter"/>
                      <v:path arrowok="t" o:connecttype="custom" o:connectlocs="88200,176400;0,88200;88200,0;176401,88200;88200,176400;117600,124950;113643,120992;102335,120992;102335,62758;98377,58800;61627,58800;57669,62758;57669,81415;61627,85373;72935,85373;72935,122123;61627,122123;57669,126081;57669,144738;61627,148696;113077,148696;117035,144738;117035,124950;102900,22050;98943,18092;76893,18092;72935,22050;72935,40708;76893,44666;99508,44666;103466,40708;103466,22050" o:connectangles="0,0,0,0,0,0,0,0,0,0,0,0,0,0,0,0,0,0,0,0,0,0,0,0,0,0,0,0,0,0,0,0"/>
                      <o:lock v:ext="edit" aspectratio="t"/>
                      <w10:anchorlock/>
                    </v:shape>
                  </w:pict>
                </mc:Fallback>
              </mc:AlternateContent>
            </w:r>
          </w:p>
        </w:tc>
        <w:tc>
          <w:tcPr>
            <w:tcW w:w="8222" w:type="dxa"/>
            <w:vAlign w:val="center"/>
          </w:tcPr>
          <w:p w14:paraId="6E782E28" w14:textId="1F1F5523" w:rsidR="00E26049" w:rsidRDefault="00E26049" w:rsidP="00E510BD">
            <w:pPr>
              <w:pStyle w:val="BodyText"/>
              <w:spacing w:before="40" w:after="40" w:line="0" w:lineRule="atLeast"/>
            </w:pPr>
            <w:r w:rsidRPr="002B6544">
              <w:t>Important information to assist you with completing the application</w:t>
            </w:r>
            <w:r w:rsidR="00B16BB3">
              <w:t>.</w:t>
            </w:r>
          </w:p>
        </w:tc>
      </w:tr>
      <w:tr w:rsidR="00E26049" w14:paraId="381C19CD" w14:textId="77777777" w:rsidTr="00570FFA">
        <w:tc>
          <w:tcPr>
            <w:tcW w:w="709" w:type="dxa"/>
            <w:vAlign w:val="center"/>
          </w:tcPr>
          <w:p w14:paraId="06CE3365" w14:textId="68E23A15" w:rsidR="00E26049" w:rsidRDefault="008B359C" w:rsidP="008B359C">
            <w:pPr>
              <w:pStyle w:val="TableTextEntries"/>
              <w:spacing w:line="360" w:lineRule="auto"/>
            </w:pPr>
            <w:r w:rsidRPr="008B359C">
              <w:rPr>
                <w:noProof/>
              </w:rPr>
              <mc:AlternateContent>
                <mc:Choice Requires="wps">
                  <w:drawing>
                    <wp:inline distT="0" distB="0" distL="0" distR="0" wp14:anchorId="49DB1883" wp14:editId="0C570693">
                      <wp:extent cx="176400" cy="176400"/>
                      <wp:effectExtent l="0" t="0" r="0" b="0"/>
                      <wp:docPr id="114" name="Graphic 540">
                        <a:extLst xmlns:a="http://schemas.openxmlformats.org/drawingml/2006/main">
                          <a:ext uri="{FF2B5EF4-FFF2-40B4-BE49-F238E27FC236}">
                            <a16:creationId xmlns:a16="http://schemas.microsoft.com/office/drawing/2014/main" id="{8A65F353-9924-0743-BCC4-2DCC1BFB867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371475 w 371474"/>
                                  <a:gd name="connsiteY0" fmla="*/ 74295 h 346709"/>
                                  <a:gd name="connsiteX1" fmla="*/ 371475 w 371474"/>
                                  <a:gd name="connsiteY1" fmla="*/ 99060 h 346709"/>
                                  <a:gd name="connsiteX2" fmla="*/ 346710 w 371474"/>
                                  <a:gd name="connsiteY2" fmla="*/ 99060 h 346709"/>
                                  <a:gd name="connsiteX3" fmla="*/ 333375 w 371474"/>
                                  <a:gd name="connsiteY3" fmla="*/ 111443 h 346709"/>
                                  <a:gd name="connsiteX4" fmla="*/ 38100 w 371474"/>
                                  <a:gd name="connsiteY4" fmla="*/ 111443 h 346709"/>
                                  <a:gd name="connsiteX5" fmla="*/ 24765 w 371474"/>
                                  <a:gd name="connsiteY5" fmla="*/ 99060 h 346709"/>
                                  <a:gd name="connsiteX6" fmla="*/ 0 w 371474"/>
                                  <a:gd name="connsiteY6" fmla="*/ 99060 h 346709"/>
                                  <a:gd name="connsiteX7" fmla="*/ 0 w 371474"/>
                                  <a:gd name="connsiteY7" fmla="*/ 74295 h 346709"/>
                                  <a:gd name="connsiteX8" fmla="*/ 185738 w 371474"/>
                                  <a:gd name="connsiteY8" fmla="*/ 0 h 346709"/>
                                  <a:gd name="connsiteX9" fmla="*/ 371475 w 371474"/>
                                  <a:gd name="connsiteY9" fmla="*/ 74295 h 346709"/>
                                  <a:gd name="connsiteX10" fmla="*/ 371475 w 371474"/>
                                  <a:gd name="connsiteY10" fmla="*/ 321945 h 346709"/>
                                  <a:gd name="connsiteX11" fmla="*/ 371475 w 371474"/>
                                  <a:gd name="connsiteY11" fmla="*/ 346710 h 346709"/>
                                  <a:gd name="connsiteX12" fmla="*/ 0 w 371474"/>
                                  <a:gd name="connsiteY12" fmla="*/ 346710 h 346709"/>
                                  <a:gd name="connsiteX13" fmla="*/ 0 w 371474"/>
                                  <a:gd name="connsiteY13" fmla="*/ 321945 h 346709"/>
                                  <a:gd name="connsiteX14" fmla="*/ 13335 w 371474"/>
                                  <a:gd name="connsiteY14" fmla="*/ 309563 h 346709"/>
                                  <a:gd name="connsiteX15" fmla="*/ 358140 w 371474"/>
                                  <a:gd name="connsiteY15" fmla="*/ 309563 h 346709"/>
                                  <a:gd name="connsiteX16" fmla="*/ 371475 w 371474"/>
                                  <a:gd name="connsiteY16" fmla="*/ 321945 h 346709"/>
                                  <a:gd name="connsiteX17" fmla="*/ 99060 w 371474"/>
                                  <a:gd name="connsiteY17" fmla="*/ 123825 h 346709"/>
                                  <a:gd name="connsiteX18" fmla="*/ 99060 w 371474"/>
                                  <a:gd name="connsiteY18" fmla="*/ 272415 h 346709"/>
                                  <a:gd name="connsiteX19" fmla="*/ 123825 w 371474"/>
                                  <a:gd name="connsiteY19" fmla="*/ 272415 h 346709"/>
                                  <a:gd name="connsiteX20" fmla="*/ 123825 w 371474"/>
                                  <a:gd name="connsiteY20" fmla="*/ 123825 h 346709"/>
                                  <a:gd name="connsiteX21" fmla="*/ 173355 w 371474"/>
                                  <a:gd name="connsiteY21" fmla="*/ 123825 h 346709"/>
                                  <a:gd name="connsiteX22" fmla="*/ 173355 w 371474"/>
                                  <a:gd name="connsiteY22" fmla="*/ 272415 h 346709"/>
                                  <a:gd name="connsiteX23" fmla="*/ 198120 w 371474"/>
                                  <a:gd name="connsiteY23" fmla="*/ 272415 h 346709"/>
                                  <a:gd name="connsiteX24" fmla="*/ 198120 w 371474"/>
                                  <a:gd name="connsiteY24" fmla="*/ 123825 h 346709"/>
                                  <a:gd name="connsiteX25" fmla="*/ 247650 w 371474"/>
                                  <a:gd name="connsiteY25" fmla="*/ 123825 h 346709"/>
                                  <a:gd name="connsiteX26" fmla="*/ 247650 w 371474"/>
                                  <a:gd name="connsiteY26" fmla="*/ 272415 h 346709"/>
                                  <a:gd name="connsiteX27" fmla="*/ 272415 w 371474"/>
                                  <a:gd name="connsiteY27" fmla="*/ 272415 h 346709"/>
                                  <a:gd name="connsiteX28" fmla="*/ 272415 w 371474"/>
                                  <a:gd name="connsiteY28" fmla="*/ 123825 h 346709"/>
                                  <a:gd name="connsiteX29" fmla="*/ 321945 w 371474"/>
                                  <a:gd name="connsiteY29" fmla="*/ 123825 h 346709"/>
                                  <a:gd name="connsiteX30" fmla="*/ 321945 w 371474"/>
                                  <a:gd name="connsiteY30" fmla="*/ 272415 h 346709"/>
                                  <a:gd name="connsiteX31" fmla="*/ 333375 w 371474"/>
                                  <a:gd name="connsiteY31" fmla="*/ 272415 h 346709"/>
                                  <a:gd name="connsiteX32" fmla="*/ 346710 w 371474"/>
                                  <a:gd name="connsiteY32" fmla="*/ 284798 h 346709"/>
                                  <a:gd name="connsiteX33" fmla="*/ 346710 w 371474"/>
                                  <a:gd name="connsiteY33" fmla="*/ 297180 h 346709"/>
                                  <a:gd name="connsiteX34" fmla="*/ 24765 w 371474"/>
                                  <a:gd name="connsiteY34" fmla="*/ 297180 h 346709"/>
                                  <a:gd name="connsiteX35" fmla="*/ 24765 w 371474"/>
                                  <a:gd name="connsiteY35" fmla="*/ 284798 h 346709"/>
                                  <a:gd name="connsiteX36" fmla="*/ 38100 w 371474"/>
                                  <a:gd name="connsiteY36" fmla="*/ 272415 h 346709"/>
                                  <a:gd name="connsiteX37" fmla="*/ 49530 w 371474"/>
                                  <a:gd name="connsiteY37" fmla="*/ 272415 h 346709"/>
                                  <a:gd name="connsiteX38" fmla="*/ 49530 w 371474"/>
                                  <a:gd name="connsiteY38" fmla="*/ 123825 h 346709"/>
                                  <a:gd name="connsiteX39" fmla="*/ 99060 w 371474"/>
                                  <a:gd name="connsiteY39" fmla="*/ 123825 h 346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371474" h="346709">
                                    <a:moveTo>
                                      <a:pt x="371475" y="74295"/>
                                    </a:moveTo>
                                    <a:lnTo>
                                      <a:pt x="371475" y="99060"/>
                                    </a:lnTo>
                                    <a:lnTo>
                                      <a:pt x="346710" y="99060"/>
                                    </a:lnTo>
                                    <a:cubicBezTo>
                                      <a:pt x="346710" y="105728"/>
                                      <a:pt x="340995" y="111443"/>
                                      <a:pt x="333375" y="111443"/>
                                    </a:cubicBezTo>
                                    <a:lnTo>
                                      <a:pt x="38100" y="111443"/>
                                    </a:lnTo>
                                    <a:cubicBezTo>
                                      <a:pt x="30480" y="111443"/>
                                      <a:pt x="24765" y="105728"/>
                                      <a:pt x="24765" y="99060"/>
                                    </a:cubicBezTo>
                                    <a:lnTo>
                                      <a:pt x="0" y="99060"/>
                                    </a:lnTo>
                                    <a:lnTo>
                                      <a:pt x="0" y="74295"/>
                                    </a:lnTo>
                                    <a:lnTo>
                                      <a:pt x="185738" y="0"/>
                                    </a:lnTo>
                                    <a:lnTo>
                                      <a:pt x="371475" y="74295"/>
                                    </a:lnTo>
                                    <a:close/>
                                    <a:moveTo>
                                      <a:pt x="371475" y="321945"/>
                                    </a:moveTo>
                                    <a:lnTo>
                                      <a:pt x="371475" y="346710"/>
                                    </a:lnTo>
                                    <a:lnTo>
                                      <a:pt x="0" y="346710"/>
                                    </a:lnTo>
                                    <a:lnTo>
                                      <a:pt x="0" y="321945"/>
                                    </a:lnTo>
                                    <a:cubicBezTo>
                                      <a:pt x="0" y="315278"/>
                                      <a:pt x="5715" y="309563"/>
                                      <a:pt x="13335" y="309563"/>
                                    </a:cubicBezTo>
                                    <a:lnTo>
                                      <a:pt x="358140" y="309563"/>
                                    </a:lnTo>
                                    <a:cubicBezTo>
                                      <a:pt x="365760" y="309563"/>
                                      <a:pt x="371475" y="315278"/>
                                      <a:pt x="371475" y="321945"/>
                                    </a:cubicBezTo>
                                    <a:close/>
                                    <a:moveTo>
                                      <a:pt x="99060" y="123825"/>
                                    </a:moveTo>
                                    <a:lnTo>
                                      <a:pt x="99060" y="272415"/>
                                    </a:lnTo>
                                    <a:lnTo>
                                      <a:pt x="123825" y="272415"/>
                                    </a:lnTo>
                                    <a:lnTo>
                                      <a:pt x="123825" y="123825"/>
                                    </a:lnTo>
                                    <a:lnTo>
                                      <a:pt x="173355" y="123825"/>
                                    </a:lnTo>
                                    <a:lnTo>
                                      <a:pt x="173355" y="272415"/>
                                    </a:lnTo>
                                    <a:lnTo>
                                      <a:pt x="198120" y="272415"/>
                                    </a:lnTo>
                                    <a:lnTo>
                                      <a:pt x="198120" y="123825"/>
                                    </a:lnTo>
                                    <a:lnTo>
                                      <a:pt x="247650" y="123825"/>
                                    </a:lnTo>
                                    <a:lnTo>
                                      <a:pt x="247650" y="272415"/>
                                    </a:lnTo>
                                    <a:lnTo>
                                      <a:pt x="272415" y="272415"/>
                                    </a:lnTo>
                                    <a:lnTo>
                                      <a:pt x="272415" y="123825"/>
                                    </a:lnTo>
                                    <a:lnTo>
                                      <a:pt x="321945" y="123825"/>
                                    </a:lnTo>
                                    <a:lnTo>
                                      <a:pt x="321945" y="272415"/>
                                    </a:lnTo>
                                    <a:lnTo>
                                      <a:pt x="333375" y="272415"/>
                                    </a:lnTo>
                                    <a:cubicBezTo>
                                      <a:pt x="340995" y="272415"/>
                                      <a:pt x="346710" y="278130"/>
                                      <a:pt x="346710" y="284798"/>
                                    </a:cubicBezTo>
                                    <a:lnTo>
                                      <a:pt x="346710" y="297180"/>
                                    </a:lnTo>
                                    <a:lnTo>
                                      <a:pt x="24765" y="297180"/>
                                    </a:lnTo>
                                    <a:lnTo>
                                      <a:pt x="24765" y="284798"/>
                                    </a:lnTo>
                                    <a:cubicBezTo>
                                      <a:pt x="24765" y="278130"/>
                                      <a:pt x="30480" y="272415"/>
                                      <a:pt x="38100" y="272415"/>
                                    </a:cubicBezTo>
                                    <a:lnTo>
                                      <a:pt x="49530" y="272415"/>
                                    </a:lnTo>
                                    <a:lnTo>
                                      <a:pt x="49530" y="123825"/>
                                    </a:lnTo>
                                    <a:lnTo>
                                      <a:pt x="99060" y="123825"/>
                                    </a:lnTo>
                                    <a:close/>
                                  </a:path>
                                </a:pathLst>
                              </a:custGeom>
                              <a:solidFill>
                                <a:srgbClr val="8E9AAF"/>
                              </a:solidFill>
                              <a:ln w="9525" cap="flat">
                                <a:noFill/>
                                <a:prstDash val="solid"/>
                                <a:miter/>
                              </a:ln>
                            </wps:spPr>
                            <wps:bodyPr rtlCol="0" anchor="ctr"/>
                          </wps:wsp>
                        </a:graphicData>
                      </a:graphic>
                    </wp:inline>
                  </w:drawing>
                </mc:Choice>
                <mc:Fallback>
                  <w:pict>
                    <v:shape w14:anchorId="09DF2E7B" id="Graphic 540"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371474,346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" path="m371475,74295r,24765l346710,99060v,6668,-5715,12383,-13335,12383l38100,111443v-7620,,-13335,-5715,-13335,-12383l,99060,,74295,185738,,371475,74295xm371475,321945r,24765l,346710,,321945v,-6667,5715,-12382,13335,-12382l358140,309563v7620,,13335,5715,13335,12382xm99060,123825r,148590l123825,272415r,-148590l173355,123825r,148590l198120,272415r,-148590l247650,123825r,148590l272415,272415r,-148590l321945,123825r,148590l333375,272415v7620,,13335,5715,13335,12383l346710,297180r-321945,l24765,284798v,-6668,5715,-12383,13335,-12383l49530,272415r,-148590l99060,123825xe" fillcolor="#8e9aaf" stroked="f">
                      <v:stroke joinstyle="miter"/>
                      <v:path arrowok="t" o:connecttype="custom" o:connectlocs="176400,37800;176400,50400;164640,50400;158308,56700;18092,56700;11760,50400;0,50400;0,37800;88200,0;176400,37800;176400,163800;176400,176401;0,176401;0,163800;6332,157501;170068,157501;176400,163800;47040,63000;47040,138600;58800,138600;58800,63000;82320,63000;82320,138600;94080,138600;94080,63000;117600,63000;117600,138600;129360,138600;129360,63000;152880,63000;152880,138600;158308,138600;164640,144901;164640,151200;11760,151200;11760,144901;18092,138600;23520,138600;23520,63000;47040,63000" o:connectangles="0,0,0,0,0,0,0,0,0,0,0,0,0,0,0,0,0,0,0,0,0,0,0,0,0,0,0,0,0,0,0,0,0,0,0,0,0,0,0,0"/>
                      <o:lock v:ext="edit" aspectratio="t"/>
                      <w10:anchorlock/>
                    </v:shape>
                  </w:pict>
                </mc:Fallback>
              </mc:AlternateContent>
            </w:r>
          </w:p>
        </w:tc>
        <w:tc>
          <w:tcPr>
            <w:tcW w:w="8222" w:type="dxa"/>
            <w:vAlign w:val="center"/>
          </w:tcPr>
          <w:p w14:paraId="2F9667E2" w14:textId="7B777485" w:rsidR="00E26049" w:rsidRDefault="00E26049" w:rsidP="00E510BD">
            <w:pPr>
              <w:pStyle w:val="BodyText"/>
              <w:spacing w:before="40" w:after="40" w:line="0" w:lineRule="atLeast"/>
            </w:pPr>
            <w:r>
              <w:t xml:space="preserve">Indicates the </w:t>
            </w:r>
            <w:r w:rsidRPr="00590143">
              <w:t xml:space="preserve">legislative </w:t>
            </w:r>
            <w:r>
              <w:t xml:space="preserve">instrument </w:t>
            </w:r>
            <w:r w:rsidRPr="00590143">
              <w:t>or administrative reason</w:t>
            </w:r>
            <w:r>
              <w:t>/</w:t>
            </w:r>
            <w:r w:rsidRPr="00590143">
              <w:t>s</w:t>
            </w:r>
            <w:r>
              <w:t xml:space="preserve"> </w:t>
            </w:r>
            <w:r w:rsidRPr="00590143">
              <w:t xml:space="preserve">for the </w:t>
            </w:r>
            <w:r>
              <w:t>question</w:t>
            </w:r>
            <w:r w:rsidR="00B16BB3">
              <w:t>.</w:t>
            </w:r>
          </w:p>
        </w:tc>
      </w:tr>
    </w:tbl>
    <w:p w14:paraId="4C694009" w14:textId="00A6BB5F" w:rsidR="00E26049" w:rsidRDefault="00E26049" w:rsidP="00834C58">
      <w:pPr>
        <w:pStyle w:val="Heading1nonumber"/>
      </w:pPr>
      <w:r>
        <w:t>How to complete this application form</w:t>
      </w:r>
    </w:p>
    <w:p w14:paraId="3D83D133" w14:textId="674240EF" w:rsidR="00E26049" w:rsidRPr="00514AD8" w:rsidRDefault="00E26049" w:rsidP="00E26049">
      <w:pPr>
        <w:pStyle w:val="ListNumber"/>
      </w:pPr>
      <w:r w:rsidRPr="00514AD8">
        <w:t>Provide a respo</w:t>
      </w:r>
      <w:r>
        <w:t>nse to all required questions.</w:t>
      </w:r>
    </w:p>
    <w:p w14:paraId="04FD55A4" w14:textId="0329CBFE" w:rsidR="00E26049" w:rsidRDefault="00E26049" w:rsidP="00E26049">
      <w:pPr>
        <w:pStyle w:val="ListNumber"/>
      </w:pPr>
      <w:r w:rsidRPr="00514AD8">
        <w:t>Where a</w:t>
      </w:r>
      <w:r>
        <w:t>n attachment is required, provide the complete file name for the attachment in the file name field in this form (include in the</w:t>
      </w:r>
      <w:r w:rsidRPr="00017CC7">
        <w:t xml:space="preserve"> file name the number of the question to which the file relates and the document extensi</w:t>
      </w:r>
      <w:r>
        <w:t>on). If included as part of a larger document, please specify the relevant pages in that document in this form.</w:t>
      </w:r>
    </w:p>
    <w:p w14:paraId="05CB2C54" w14:textId="7662D959" w:rsidR="00E26049" w:rsidRDefault="00E26049" w:rsidP="00E26049">
      <w:pPr>
        <w:pStyle w:val="ListNumber"/>
      </w:pPr>
      <w:r>
        <w:t xml:space="preserve">This form will become a public document. Confidential or commercially sensitive information should be provided as attachments and clearly labelled as </w:t>
      </w:r>
      <w:r w:rsidR="00B16BB3">
        <w:t>‘</w:t>
      </w:r>
      <w:r>
        <w:t>Confidential</w:t>
      </w:r>
      <w:r w:rsidR="00B16BB3">
        <w:t>’</w:t>
      </w:r>
      <w:r>
        <w:t xml:space="preserve"> in the file name.</w:t>
      </w:r>
    </w:p>
    <w:p w14:paraId="3D83D72B" w14:textId="2CB5E5C6" w:rsidR="00E26049" w:rsidRDefault="00E26049" w:rsidP="00DA64AB">
      <w:pPr>
        <w:pStyle w:val="ListNumber"/>
      </w:pPr>
      <w:r>
        <w:t>Review the completed application form and supporting documentation to ensure that they are concise, complete, relevant and accurate.</w:t>
      </w:r>
    </w:p>
    <w:p w14:paraId="71912A29" w14:textId="00DCD188" w:rsidR="00E26049" w:rsidRDefault="008B359C" w:rsidP="00EE54E0">
      <w:pPr>
        <w:pStyle w:val="Heading1nonumber"/>
      </w:pPr>
      <w:r>
        <w:lastRenderedPageBreak/>
        <w:t>About the application</w:t>
      </w:r>
    </w:p>
    <w:p w14:paraId="325EF96B" w14:textId="6F5AD25A" w:rsidR="00B52E20" w:rsidRDefault="00B52E20" w:rsidP="00B52E20">
      <w:pPr>
        <w:pStyle w:val="Heading3nonumber"/>
        <w:numPr>
          <w:ilvl w:val="0"/>
          <w:numId w:val="47"/>
        </w:numPr>
        <w:ind w:left="426"/>
      </w:pPr>
      <w:r>
        <w:t>Name and location of the proposed scheme</w:t>
      </w:r>
    </w:p>
    <w:tbl>
      <w:tblPr>
        <w:tblW w:w="9027" w:type="dxa"/>
        <w:tblLook w:val="04A0" w:firstRow="1" w:lastRow="0" w:firstColumn="1" w:lastColumn="0" w:noHBand="0" w:noVBand="1"/>
      </w:tblPr>
      <w:tblGrid>
        <w:gridCol w:w="717"/>
        <w:gridCol w:w="3791"/>
        <w:gridCol w:w="4519"/>
      </w:tblGrid>
      <w:tr w:rsidR="00B52E20" w14:paraId="724FBBF7" w14:textId="77777777" w:rsidTr="00AF1E9B">
        <w:tc>
          <w:tcPr>
            <w:tcW w:w="717" w:type="dxa"/>
          </w:tcPr>
          <w:p w14:paraId="3785C30C" w14:textId="77777777" w:rsidR="00B52E20" w:rsidRDefault="00B52E20" w:rsidP="00AF1E9B">
            <w:pPr>
              <w:pStyle w:val="TableTextEntries"/>
              <w:spacing w:line="360" w:lineRule="auto"/>
            </w:pPr>
            <w:r w:rsidRPr="008B359C">
              <w:rPr>
                <w:noProof/>
              </w:rPr>
              <mc:AlternateContent>
                <mc:Choice Requires="wps">
                  <w:drawing>
                    <wp:inline distT="0" distB="0" distL="0" distR="0" wp14:anchorId="64D2377F" wp14:editId="6FA7FA92">
                      <wp:extent cx="176400" cy="176400"/>
                      <wp:effectExtent l="0" t="0" r="0" b="0"/>
                      <wp:docPr id="309" name="Graphic 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41935 w 293369"/>
                                  <a:gd name="connsiteY0" fmla="*/ 132398 h 293370"/>
                                  <a:gd name="connsiteX1" fmla="*/ 80963 w 293369"/>
                                  <a:gd name="connsiteY1" fmla="*/ 293370 h 293370"/>
                                  <a:gd name="connsiteX2" fmla="*/ 0 w 293369"/>
                                  <a:gd name="connsiteY2" fmla="*/ 293370 h 293370"/>
                                  <a:gd name="connsiteX3" fmla="*/ 0 w 293369"/>
                                  <a:gd name="connsiteY3" fmla="*/ 213360 h 293370"/>
                                  <a:gd name="connsiteX4" fmla="*/ 160973 w 293369"/>
                                  <a:gd name="connsiteY4" fmla="*/ 52388 h 293370"/>
                                  <a:gd name="connsiteX5" fmla="*/ 241935 w 293369"/>
                                  <a:gd name="connsiteY5" fmla="*/ 132398 h 293370"/>
                                  <a:gd name="connsiteX6" fmla="*/ 88582 w 293369"/>
                                  <a:gd name="connsiteY6" fmla="*/ 251460 h 293370"/>
                                  <a:gd name="connsiteX7" fmla="*/ 42863 w 293369"/>
                                  <a:gd name="connsiteY7" fmla="*/ 205740 h 293370"/>
                                  <a:gd name="connsiteX8" fmla="*/ 25718 w 293369"/>
                                  <a:gd name="connsiteY8" fmla="*/ 222885 h 293370"/>
                                  <a:gd name="connsiteX9" fmla="*/ 25718 w 293369"/>
                                  <a:gd name="connsiteY9" fmla="*/ 243840 h 293370"/>
                                  <a:gd name="connsiteX10" fmla="*/ 50482 w 293369"/>
                                  <a:gd name="connsiteY10" fmla="*/ 243840 h 293370"/>
                                  <a:gd name="connsiteX11" fmla="*/ 50482 w 293369"/>
                                  <a:gd name="connsiteY11" fmla="*/ 268605 h 293370"/>
                                  <a:gd name="connsiteX12" fmla="*/ 71438 w 293369"/>
                                  <a:gd name="connsiteY12" fmla="*/ 268605 h 293370"/>
                                  <a:gd name="connsiteX13" fmla="*/ 88582 w 293369"/>
                                  <a:gd name="connsiteY13" fmla="*/ 251460 h 293370"/>
                                  <a:gd name="connsiteX14" fmla="*/ 167640 w 293369"/>
                                  <a:gd name="connsiteY14" fmla="*/ 84773 h 293370"/>
                                  <a:gd name="connsiteX15" fmla="*/ 164783 w 293369"/>
                                  <a:gd name="connsiteY15" fmla="*/ 85725 h 293370"/>
                                  <a:gd name="connsiteX16" fmla="*/ 60007 w 293369"/>
                                  <a:gd name="connsiteY16" fmla="*/ 190500 h 293370"/>
                                  <a:gd name="connsiteX17" fmla="*/ 59055 w 293369"/>
                                  <a:gd name="connsiteY17" fmla="*/ 193358 h 293370"/>
                                  <a:gd name="connsiteX18" fmla="*/ 62865 w 293369"/>
                                  <a:gd name="connsiteY18" fmla="*/ 197167 h 293370"/>
                                  <a:gd name="connsiteX19" fmla="*/ 65723 w 293369"/>
                                  <a:gd name="connsiteY19" fmla="*/ 196215 h 293370"/>
                                  <a:gd name="connsiteX20" fmla="*/ 170498 w 293369"/>
                                  <a:gd name="connsiteY20" fmla="*/ 91440 h 293370"/>
                                  <a:gd name="connsiteX21" fmla="*/ 171450 w 293369"/>
                                  <a:gd name="connsiteY21" fmla="*/ 88582 h 293370"/>
                                  <a:gd name="connsiteX22" fmla="*/ 167640 w 293369"/>
                                  <a:gd name="connsiteY22" fmla="*/ 84773 h 293370"/>
                                  <a:gd name="connsiteX23" fmla="*/ 286703 w 293369"/>
                                  <a:gd name="connsiteY23" fmla="*/ 88582 h 293370"/>
                                  <a:gd name="connsiteX24" fmla="*/ 254318 w 293369"/>
                                  <a:gd name="connsiteY24" fmla="*/ 120967 h 293370"/>
                                  <a:gd name="connsiteX25" fmla="*/ 173355 w 293369"/>
                                  <a:gd name="connsiteY25" fmla="*/ 40005 h 293370"/>
                                  <a:gd name="connsiteX26" fmla="*/ 205740 w 293369"/>
                                  <a:gd name="connsiteY26" fmla="*/ 7620 h 293370"/>
                                  <a:gd name="connsiteX27" fmla="*/ 222885 w 293369"/>
                                  <a:gd name="connsiteY27" fmla="*/ 0 h 293370"/>
                                  <a:gd name="connsiteX28" fmla="*/ 240030 w 293369"/>
                                  <a:gd name="connsiteY28" fmla="*/ 7620 h 293370"/>
                                  <a:gd name="connsiteX29" fmla="*/ 285750 w 293369"/>
                                  <a:gd name="connsiteY29" fmla="*/ 53340 h 293370"/>
                                  <a:gd name="connsiteX30" fmla="*/ 293370 w 293369"/>
                                  <a:gd name="connsiteY30" fmla="*/ 70485 h 293370"/>
                                  <a:gd name="connsiteX31" fmla="*/ 286703 w 293369"/>
                                  <a:gd name="connsiteY31" fmla="*/ 88582 h 293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3369" h="293370">
                                    <a:moveTo>
                                      <a:pt x="241935" y="132398"/>
                                    </a:moveTo>
                                    <a:lnTo>
                                      <a:pt x="80963" y="293370"/>
                                    </a:lnTo>
                                    <a:lnTo>
                                      <a:pt x="0" y="293370"/>
                                    </a:lnTo>
                                    <a:lnTo>
                                      <a:pt x="0" y="213360"/>
                                    </a:lnTo>
                                    <a:lnTo>
                                      <a:pt x="160973" y="52388"/>
                                    </a:lnTo>
                                    <a:lnTo>
                                      <a:pt x="241935" y="132398"/>
                                    </a:lnTo>
                                    <a:close/>
                                    <a:moveTo>
                                      <a:pt x="88582" y="251460"/>
                                    </a:moveTo>
                                    <a:lnTo>
                                      <a:pt x="42863" y="205740"/>
                                    </a:lnTo>
                                    <a:lnTo>
                                      <a:pt x="25718" y="222885"/>
                                    </a:lnTo>
                                    <a:lnTo>
                                      <a:pt x="25718" y="243840"/>
                                    </a:lnTo>
                                    <a:lnTo>
                                      <a:pt x="50482" y="243840"/>
                                    </a:lnTo>
                                    <a:lnTo>
                                      <a:pt x="50482" y="268605"/>
                                    </a:lnTo>
                                    <a:lnTo>
                                      <a:pt x="71438" y="268605"/>
                                    </a:lnTo>
                                    <a:lnTo>
                                      <a:pt x="88582" y="251460"/>
                                    </a:lnTo>
                                    <a:close/>
                                    <a:moveTo>
                                      <a:pt x="167640" y="84773"/>
                                    </a:moveTo>
                                    <a:cubicBezTo>
                                      <a:pt x="166688" y="84773"/>
                                      <a:pt x="165735" y="84773"/>
                                      <a:pt x="164783" y="85725"/>
                                    </a:cubicBezTo>
                                    <a:lnTo>
                                      <a:pt x="60007" y="190500"/>
                                    </a:lnTo>
                                    <a:cubicBezTo>
                                      <a:pt x="59055" y="191453"/>
                                      <a:pt x="59055" y="192405"/>
                                      <a:pt x="59055" y="193358"/>
                                    </a:cubicBezTo>
                                    <a:cubicBezTo>
                                      <a:pt x="59055" y="196215"/>
                                      <a:pt x="60960" y="197167"/>
                                      <a:pt x="62865" y="197167"/>
                                    </a:cubicBezTo>
                                    <a:cubicBezTo>
                                      <a:pt x="63818" y="197167"/>
                                      <a:pt x="64770" y="197167"/>
                                      <a:pt x="65723" y="196215"/>
                                    </a:cubicBezTo>
                                    <a:lnTo>
                                      <a:pt x="170498" y="91440"/>
                                    </a:lnTo>
                                    <a:cubicBezTo>
                                      <a:pt x="171450" y="90488"/>
                                      <a:pt x="171450" y="89535"/>
                                      <a:pt x="171450" y="88582"/>
                                    </a:cubicBezTo>
                                    <a:cubicBezTo>
                                      <a:pt x="171450" y="86678"/>
                                      <a:pt x="170498" y="84773"/>
                                      <a:pt x="167640" y="84773"/>
                                    </a:cubicBezTo>
                                    <a:close/>
                                    <a:moveTo>
                                      <a:pt x="286703" y="88582"/>
                                    </a:moveTo>
                                    <a:lnTo>
                                      <a:pt x="254318" y="120967"/>
                                    </a:lnTo>
                                    <a:lnTo>
                                      <a:pt x="173355" y="40005"/>
                                    </a:lnTo>
                                    <a:lnTo>
                                      <a:pt x="205740" y="7620"/>
                                    </a:lnTo>
                                    <a:cubicBezTo>
                                      <a:pt x="210502" y="2857"/>
                                      <a:pt x="216218" y="0"/>
                                      <a:pt x="222885" y="0"/>
                                    </a:cubicBezTo>
                                    <a:cubicBezTo>
                                      <a:pt x="229552" y="0"/>
                                      <a:pt x="236220" y="2857"/>
                                      <a:pt x="240030" y="7620"/>
                                    </a:cubicBezTo>
                                    <a:lnTo>
                                      <a:pt x="285750" y="53340"/>
                                    </a:lnTo>
                                    <a:cubicBezTo>
                                      <a:pt x="290513" y="58103"/>
                                      <a:pt x="293370" y="64770"/>
                                      <a:pt x="293370" y="70485"/>
                                    </a:cubicBezTo>
                                    <a:cubicBezTo>
                                      <a:pt x="293370" y="76200"/>
                                      <a:pt x="290513" y="83820"/>
                                      <a:pt x="286703" y="88582"/>
                                    </a:cubicBezTo>
                                    <a:close/>
                                  </a:path>
                                </a:pathLst>
                              </a:custGeom>
                              <a:solidFill>
                                <a:srgbClr val="8E9AAF"/>
                              </a:solidFill>
                              <a:ln w="9525" cap="flat">
                                <a:noFill/>
                                <a:prstDash val="solid"/>
                                <a:miter/>
                              </a:ln>
                            </wps:spPr>
                            <wps:bodyPr rtlCol="0" anchor="ctr"/>
                          </wps:wsp>
                        </a:graphicData>
                      </a:graphic>
                    </wp:inline>
                  </w:drawing>
                </mc:Choice>
                <mc:Fallback>
                  <w:pict>
                    <v:shape w14:anchorId="196D2150" id="Graphic 220"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3369,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" path="m241935,132398l80963,293370,,293370,,213360,160973,52388r80962,80010xm88582,251460l42863,205740,25718,222885r,20955l50482,243840r,24765l71438,268605,88582,251460xm167640,84773v-952,,-1905,,-2857,952l60007,190500v-952,953,-952,1905,-952,2858c59055,196215,60960,197167,62865,197167v953,,1905,,2858,-952l170498,91440v952,-952,952,-1905,952,-2858c171450,86678,170498,84773,167640,84773xm286703,88582r-32385,32385l173355,40005,205740,7620c210502,2857,216218,,222885,v6667,,13335,2857,17145,7620l285750,53340v4763,4763,7620,11430,7620,17145c293370,76200,290513,83820,286703,88582xe" fillcolor="#8e9aaf" stroked="f">
                      <v:stroke joinstyle="miter"/>
                      <v:path arrowok="t" o:connecttype="custom" o:connectlocs="145473,79609;48682,176400;0,176400;0,128291;96792,31500;145473,79609;53264,151200;25773,123709;15464,134018;15464,146618;30354,146618;30354,161509;42955,161509;53264,151200;100800,50973;99082,51545;36082,114545;35509,116264;37800,118554;39519,117982;102519,54982;103091,53263;100800,50973;172392,53263;152919,72736;104237,24055;123710,4582;134019,0;144328,4582;171819,32073;176401,42382;172392,53263" o:connectangles="0,0,0,0,0,0,0,0,0,0,0,0,0,0,0,0,0,0,0,0,0,0,0,0,0,0,0,0,0,0,0,0"/>
                      <o:lock v:ext="edit" aspectratio="t"/>
                      <w10:anchorlock/>
                    </v:shape>
                  </w:pict>
                </mc:Fallback>
              </mc:AlternateContent>
            </w:r>
          </w:p>
        </w:tc>
        <w:tc>
          <w:tcPr>
            <w:tcW w:w="8310" w:type="dxa"/>
            <w:gridSpan w:val="2"/>
            <w:vAlign w:val="center"/>
          </w:tcPr>
          <w:p w14:paraId="21987F13" w14:textId="0EE02127" w:rsidR="00B52E20" w:rsidRDefault="00B52E20" w:rsidP="00AF1E9B">
            <w:pPr>
              <w:pStyle w:val="TableTextEntries"/>
              <w:spacing w:after="120"/>
            </w:pPr>
            <w:r>
              <w:t xml:space="preserve">Provide the </w:t>
            </w:r>
            <w:r w:rsidR="002E0628">
              <w:t xml:space="preserve">details as specified in the table. </w:t>
            </w:r>
          </w:p>
        </w:tc>
      </w:tr>
      <w:tr w:rsidR="00B52E20" w14:paraId="15CCD261" w14:textId="77777777" w:rsidTr="007272A1">
        <w:trPr>
          <w:cantSplit/>
          <w:trHeight w:val="454"/>
        </w:trPr>
        <w:tc>
          <w:tcPr>
            <w:tcW w:w="4508" w:type="dxa"/>
            <w:gridSpan w:val="2"/>
          </w:tcPr>
          <w:p w14:paraId="77EAD82E" w14:textId="6F8675BA" w:rsidR="00B52E20" w:rsidRDefault="00B52E20" w:rsidP="00AF1E9B">
            <w:pPr>
              <w:pStyle w:val="TableTextEntries"/>
            </w:pPr>
            <w:permStart w:id="1051863093" w:edGrp="everyone" w:colFirst="1" w:colLast="1"/>
            <w:r>
              <w:t xml:space="preserve">Name of applicant </w:t>
            </w:r>
            <w:r w:rsidR="005C5D37">
              <w:t>corporation</w:t>
            </w:r>
          </w:p>
        </w:tc>
        <w:tc>
          <w:tcPr>
            <w:tcW w:w="4519" w:type="dxa"/>
            <w:shd w:val="clear" w:color="auto" w:fill="ECE9E7" w:themeFill="background2"/>
          </w:tcPr>
          <w:p w14:paraId="07745AD2" w14:textId="36E288D3" w:rsidR="00B52E20" w:rsidRDefault="00B52E20" w:rsidP="00AF1E9B">
            <w:pPr>
              <w:pStyle w:val="TableTextEntries"/>
            </w:pPr>
          </w:p>
        </w:tc>
      </w:tr>
      <w:tr w:rsidR="00B52E20" w14:paraId="522C3159" w14:textId="77777777" w:rsidTr="007272A1">
        <w:trPr>
          <w:cantSplit/>
          <w:trHeight w:val="454"/>
        </w:trPr>
        <w:tc>
          <w:tcPr>
            <w:tcW w:w="4508" w:type="dxa"/>
            <w:gridSpan w:val="2"/>
          </w:tcPr>
          <w:p w14:paraId="713AA829" w14:textId="2DD2CC5C" w:rsidR="00B52E20" w:rsidRPr="009E2814" w:rsidRDefault="00B52E20" w:rsidP="00AF1E9B">
            <w:pPr>
              <w:pStyle w:val="TableTextEntries"/>
            </w:pPr>
            <w:permStart w:id="141195618" w:edGrp="everyone" w:colFirst="1" w:colLast="1"/>
            <w:permEnd w:id="1051863093"/>
            <w:r w:rsidRPr="009E2814">
              <w:t>Scheme name</w:t>
            </w:r>
          </w:p>
        </w:tc>
        <w:tc>
          <w:tcPr>
            <w:tcW w:w="4519" w:type="dxa"/>
            <w:shd w:val="clear" w:color="auto" w:fill="ECE9E7" w:themeFill="background2"/>
          </w:tcPr>
          <w:p w14:paraId="7252163E" w14:textId="77777777" w:rsidR="00B52E20" w:rsidRDefault="00B52E20" w:rsidP="00AF1E9B">
            <w:pPr>
              <w:pStyle w:val="TableTextEntries"/>
            </w:pPr>
          </w:p>
        </w:tc>
      </w:tr>
      <w:tr w:rsidR="00B52E20" w14:paraId="53AB11AF" w14:textId="77777777" w:rsidTr="007272A1">
        <w:trPr>
          <w:cantSplit/>
          <w:trHeight w:val="454"/>
        </w:trPr>
        <w:tc>
          <w:tcPr>
            <w:tcW w:w="4508" w:type="dxa"/>
            <w:gridSpan w:val="2"/>
          </w:tcPr>
          <w:p w14:paraId="6DAF8D88" w14:textId="790FEA3E" w:rsidR="00B52E20" w:rsidRDefault="00B52E20" w:rsidP="00AF1E9B">
            <w:pPr>
              <w:pStyle w:val="TableTextEntries"/>
            </w:pPr>
            <w:permStart w:id="92013754" w:edGrp="everyone" w:colFirst="1" w:colLast="1"/>
            <w:permEnd w:id="141195618"/>
            <w:r w:rsidRPr="009E2814">
              <w:t>Local government area(s)</w:t>
            </w:r>
            <w:r w:rsidR="002E0628">
              <w:t xml:space="preserve"> where the proposed scheme is located.</w:t>
            </w:r>
          </w:p>
        </w:tc>
        <w:tc>
          <w:tcPr>
            <w:tcW w:w="4519" w:type="dxa"/>
            <w:shd w:val="clear" w:color="auto" w:fill="ECE9E7" w:themeFill="background2"/>
          </w:tcPr>
          <w:p w14:paraId="02D58063" w14:textId="77777777" w:rsidR="00B52E20" w:rsidRDefault="00B52E20" w:rsidP="00AF1E9B">
            <w:pPr>
              <w:pStyle w:val="TableTextEntries"/>
            </w:pPr>
          </w:p>
        </w:tc>
      </w:tr>
    </w:tbl>
    <w:permEnd w:id="92013754"/>
    <w:p w14:paraId="3B65A03D" w14:textId="25B852F7" w:rsidR="008B359C" w:rsidRDefault="00834C58" w:rsidP="00834C58">
      <w:pPr>
        <w:pStyle w:val="Heading3nonumber"/>
        <w:numPr>
          <w:ilvl w:val="0"/>
          <w:numId w:val="47"/>
        </w:numPr>
        <w:ind w:left="426"/>
      </w:pPr>
      <w:r>
        <w:t>Are you applying for a new licence or a variation to an existing licence?</w:t>
      </w:r>
    </w:p>
    <w:tbl>
      <w:tblPr>
        <w:tblW w:w="9027" w:type="dxa"/>
        <w:tblLook w:val="04A0" w:firstRow="1" w:lastRow="0" w:firstColumn="1" w:lastColumn="0" w:noHBand="0" w:noVBand="1"/>
      </w:tblPr>
      <w:tblGrid>
        <w:gridCol w:w="709"/>
        <w:gridCol w:w="4159"/>
        <w:gridCol w:w="4063"/>
        <w:gridCol w:w="96"/>
      </w:tblGrid>
      <w:tr w:rsidR="00834C58" w14:paraId="27292EF2" w14:textId="77777777" w:rsidTr="002C7375">
        <w:trPr>
          <w:gridAfter w:val="1"/>
          <w:wAfter w:w="96" w:type="dxa"/>
        </w:trPr>
        <w:tc>
          <w:tcPr>
            <w:tcW w:w="709" w:type="dxa"/>
          </w:tcPr>
          <w:p w14:paraId="26765C05" w14:textId="77777777" w:rsidR="00834C58" w:rsidRDefault="00834C58" w:rsidP="002C7375">
            <w:pPr>
              <w:pStyle w:val="TableTextEntries"/>
              <w:spacing w:line="360" w:lineRule="auto"/>
            </w:pPr>
            <w:r w:rsidRPr="008B359C">
              <w:rPr>
                <w:noProof/>
              </w:rPr>
              <mc:AlternateContent>
                <mc:Choice Requires="wps">
                  <w:drawing>
                    <wp:inline distT="0" distB="0" distL="0" distR="0" wp14:anchorId="71FAC13E" wp14:editId="3BD464BB">
                      <wp:extent cx="176400" cy="176400"/>
                      <wp:effectExtent l="0" t="0" r="0" b="0"/>
                      <wp:docPr id="1" name="Graphic 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41935 w 293369"/>
                                  <a:gd name="connsiteY0" fmla="*/ 132398 h 293370"/>
                                  <a:gd name="connsiteX1" fmla="*/ 80963 w 293369"/>
                                  <a:gd name="connsiteY1" fmla="*/ 293370 h 293370"/>
                                  <a:gd name="connsiteX2" fmla="*/ 0 w 293369"/>
                                  <a:gd name="connsiteY2" fmla="*/ 293370 h 293370"/>
                                  <a:gd name="connsiteX3" fmla="*/ 0 w 293369"/>
                                  <a:gd name="connsiteY3" fmla="*/ 213360 h 293370"/>
                                  <a:gd name="connsiteX4" fmla="*/ 160973 w 293369"/>
                                  <a:gd name="connsiteY4" fmla="*/ 52388 h 293370"/>
                                  <a:gd name="connsiteX5" fmla="*/ 241935 w 293369"/>
                                  <a:gd name="connsiteY5" fmla="*/ 132398 h 293370"/>
                                  <a:gd name="connsiteX6" fmla="*/ 88582 w 293369"/>
                                  <a:gd name="connsiteY6" fmla="*/ 251460 h 293370"/>
                                  <a:gd name="connsiteX7" fmla="*/ 42863 w 293369"/>
                                  <a:gd name="connsiteY7" fmla="*/ 205740 h 293370"/>
                                  <a:gd name="connsiteX8" fmla="*/ 25718 w 293369"/>
                                  <a:gd name="connsiteY8" fmla="*/ 222885 h 293370"/>
                                  <a:gd name="connsiteX9" fmla="*/ 25718 w 293369"/>
                                  <a:gd name="connsiteY9" fmla="*/ 243840 h 293370"/>
                                  <a:gd name="connsiteX10" fmla="*/ 50482 w 293369"/>
                                  <a:gd name="connsiteY10" fmla="*/ 243840 h 293370"/>
                                  <a:gd name="connsiteX11" fmla="*/ 50482 w 293369"/>
                                  <a:gd name="connsiteY11" fmla="*/ 268605 h 293370"/>
                                  <a:gd name="connsiteX12" fmla="*/ 71438 w 293369"/>
                                  <a:gd name="connsiteY12" fmla="*/ 268605 h 293370"/>
                                  <a:gd name="connsiteX13" fmla="*/ 88582 w 293369"/>
                                  <a:gd name="connsiteY13" fmla="*/ 251460 h 293370"/>
                                  <a:gd name="connsiteX14" fmla="*/ 167640 w 293369"/>
                                  <a:gd name="connsiteY14" fmla="*/ 84773 h 293370"/>
                                  <a:gd name="connsiteX15" fmla="*/ 164783 w 293369"/>
                                  <a:gd name="connsiteY15" fmla="*/ 85725 h 293370"/>
                                  <a:gd name="connsiteX16" fmla="*/ 60007 w 293369"/>
                                  <a:gd name="connsiteY16" fmla="*/ 190500 h 293370"/>
                                  <a:gd name="connsiteX17" fmla="*/ 59055 w 293369"/>
                                  <a:gd name="connsiteY17" fmla="*/ 193358 h 293370"/>
                                  <a:gd name="connsiteX18" fmla="*/ 62865 w 293369"/>
                                  <a:gd name="connsiteY18" fmla="*/ 197167 h 293370"/>
                                  <a:gd name="connsiteX19" fmla="*/ 65723 w 293369"/>
                                  <a:gd name="connsiteY19" fmla="*/ 196215 h 293370"/>
                                  <a:gd name="connsiteX20" fmla="*/ 170498 w 293369"/>
                                  <a:gd name="connsiteY20" fmla="*/ 91440 h 293370"/>
                                  <a:gd name="connsiteX21" fmla="*/ 171450 w 293369"/>
                                  <a:gd name="connsiteY21" fmla="*/ 88582 h 293370"/>
                                  <a:gd name="connsiteX22" fmla="*/ 167640 w 293369"/>
                                  <a:gd name="connsiteY22" fmla="*/ 84773 h 293370"/>
                                  <a:gd name="connsiteX23" fmla="*/ 286703 w 293369"/>
                                  <a:gd name="connsiteY23" fmla="*/ 88582 h 293370"/>
                                  <a:gd name="connsiteX24" fmla="*/ 254318 w 293369"/>
                                  <a:gd name="connsiteY24" fmla="*/ 120967 h 293370"/>
                                  <a:gd name="connsiteX25" fmla="*/ 173355 w 293369"/>
                                  <a:gd name="connsiteY25" fmla="*/ 40005 h 293370"/>
                                  <a:gd name="connsiteX26" fmla="*/ 205740 w 293369"/>
                                  <a:gd name="connsiteY26" fmla="*/ 7620 h 293370"/>
                                  <a:gd name="connsiteX27" fmla="*/ 222885 w 293369"/>
                                  <a:gd name="connsiteY27" fmla="*/ 0 h 293370"/>
                                  <a:gd name="connsiteX28" fmla="*/ 240030 w 293369"/>
                                  <a:gd name="connsiteY28" fmla="*/ 7620 h 293370"/>
                                  <a:gd name="connsiteX29" fmla="*/ 285750 w 293369"/>
                                  <a:gd name="connsiteY29" fmla="*/ 53340 h 293370"/>
                                  <a:gd name="connsiteX30" fmla="*/ 293370 w 293369"/>
                                  <a:gd name="connsiteY30" fmla="*/ 70485 h 293370"/>
                                  <a:gd name="connsiteX31" fmla="*/ 286703 w 293369"/>
                                  <a:gd name="connsiteY31" fmla="*/ 88582 h 293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3369" h="293370">
                                    <a:moveTo>
                                      <a:pt x="241935" y="132398"/>
                                    </a:moveTo>
                                    <a:lnTo>
                                      <a:pt x="80963" y="293370"/>
                                    </a:lnTo>
                                    <a:lnTo>
                                      <a:pt x="0" y="293370"/>
                                    </a:lnTo>
                                    <a:lnTo>
                                      <a:pt x="0" y="213360"/>
                                    </a:lnTo>
                                    <a:lnTo>
                                      <a:pt x="160973" y="52388"/>
                                    </a:lnTo>
                                    <a:lnTo>
                                      <a:pt x="241935" y="132398"/>
                                    </a:lnTo>
                                    <a:close/>
                                    <a:moveTo>
                                      <a:pt x="88582" y="251460"/>
                                    </a:moveTo>
                                    <a:lnTo>
                                      <a:pt x="42863" y="205740"/>
                                    </a:lnTo>
                                    <a:lnTo>
                                      <a:pt x="25718" y="222885"/>
                                    </a:lnTo>
                                    <a:lnTo>
                                      <a:pt x="25718" y="243840"/>
                                    </a:lnTo>
                                    <a:lnTo>
                                      <a:pt x="50482" y="243840"/>
                                    </a:lnTo>
                                    <a:lnTo>
                                      <a:pt x="50482" y="268605"/>
                                    </a:lnTo>
                                    <a:lnTo>
                                      <a:pt x="71438" y="268605"/>
                                    </a:lnTo>
                                    <a:lnTo>
                                      <a:pt x="88582" y="251460"/>
                                    </a:lnTo>
                                    <a:close/>
                                    <a:moveTo>
                                      <a:pt x="167640" y="84773"/>
                                    </a:moveTo>
                                    <a:cubicBezTo>
                                      <a:pt x="166688" y="84773"/>
                                      <a:pt x="165735" y="84773"/>
                                      <a:pt x="164783" y="85725"/>
                                    </a:cubicBezTo>
                                    <a:lnTo>
                                      <a:pt x="60007" y="190500"/>
                                    </a:lnTo>
                                    <a:cubicBezTo>
                                      <a:pt x="59055" y="191453"/>
                                      <a:pt x="59055" y="192405"/>
                                      <a:pt x="59055" y="193358"/>
                                    </a:cubicBezTo>
                                    <a:cubicBezTo>
                                      <a:pt x="59055" y="196215"/>
                                      <a:pt x="60960" y="197167"/>
                                      <a:pt x="62865" y="197167"/>
                                    </a:cubicBezTo>
                                    <a:cubicBezTo>
                                      <a:pt x="63818" y="197167"/>
                                      <a:pt x="64770" y="197167"/>
                                      <a:pt x="65723" y="196215"/>
                                    </a:cubicBezTo>
                                    <a:lnTo>
                                      <a:pt x="170498" y="91440"/>
                                    </a:lnTo>
                                    <a:cubicBezTo>
                                      <a:pt x="171450" y="90488"/>
                                      <a:pt x="171450" y="89535"/>
                                      <a:pt x="171450" y="88582"/>
                                    </a:cubicBezTo>
                                    <a:cubicBezTo>
                                      <a:pt x="171450" y="86678"/>
                                      <a:pt x="170498" y="84773"/>
                                      <a:pt x="167640" y="84773"/>
                                    </a:cubicBezTo>
                                    <a:close/>
                                    <a:moveTo>
                                      <a:pt x="286703" y="88582"/>
                                    </a:moveTo>
                                    <a:lnTo>
                                      <a:pt x="254318" y="120967"/>
                                    </a:lnTo>
                                    <a:lnTo>
                                      <a:pt x="173355" y="40005"/>
                                    </a:lnTo>
                                    <a:lnTo>
                                      <a:pt x="205740" y="7620"/>
                                    </a:lnTo>
                                    <a:cubicBezTo>
                                      <a:pt x="210502" y="2857"/>
                                      <a:pt x="216218" y="0"/>
                                      <a:pt x="222885" y="0"/>
                                    </a:cubicBezTo>
                                    <a:cubicBezTo>
                                      <a:pt x="229552" y="0"/>
                                      <a:pt x="236220" y="2857"/>
                                      <a:pt x="240030" y="7620"/>
                                    </a:cubicBezTo>
                                    <a:lnTo>
                                      <a:pt x="285750" y="53340"/>
                                    </a:lnTo>
                                    <a:cubicBezTo>
                                      <a:pt x="290513" y="58103"/>
                                      <a:pt x="293370" y="64770"/>
                                      <a:pt x="293370" y="70485"/>
                                    </a:cubicBezTo>
                                    <a:cubicBezTo>
                                      <a:pt x="293370" y="76200"/>
                                      <a:pt x="290513" y="83820"/>
                                      <a:pt x="286703" y="88582"/>
                                    </a:cubicBezTo>
                                    <a:close/>
                                  </a:path>
                                </a:pathLst>
                              </a:custGeom>
                              <a:solidFill>
                                <a:srgbClr val="8E9AAF"/>
                              </a:solidFill>
                              <a:ln w="9525" cap="flat">
                                <a:noFill/>
                                <a:prstDash val="solid"/>
                                <a:miter/>
                              </a:ln>
                            </wps:spPr>
                            <wps:bodyPr rtlCol="0" anchor="ctr"/>
                          </wps:wsp>
                        </a:graphicData>
                      </a:graphic>
                    </wp:inline>
                  </w:drawing>
                </mc:Choice>
                <mc:Fallback>
                  <w:pict>
                    <v:shape w14:anchorId="15645E20" id="Graphic 220"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3369,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" path="m241935,132398l80963,293370,,293370,,213360,160973,52388r80962,80010xm88582,251460l42863,205740,25718,222885r,20955l50482,243840r,24765l71438,268605,88582,251460xm167640,84773v-952,,-1905,,-2857,952l60007,190500v-952,953,-952,1905,-952,2858c59055,196215,60960,197167,62865,197167v953,,1905,,2858,-952l170498,91440v952,-952,952,-1905,952,-2858c171450,86678,170498,84773,167640,84773xm286703,88582r-32385,32385l173355,40005,205740,7620c210502,2857,216218,,222885,v6667,,13335,2857,17145,7620l285750,53340v4763,4763,7620,11430,7620,17145c293370,76200,290513,83820,286703,88582xe" fillcolor="#8e9aaf" stroked="f">
                      <v:stroke joinstyle="miter"/>
                      <v:path arrowok="t" o:connecttype="custom" o:connectlocs="145473,79609;48682,176400;0,176400;0,128291;96792,31500;145473,79609;53264,151200;25773,123709;15464,134018;15464,146618;30354,146618;30354,161509;42955,161509;53264,151200;100800,50973;99082,51545;36082,114545;35509,116264;37800,118554;39519,117982;102519,54982;103091,53263;100800,50973;172392,53263;152919,72736;104237,24055;123710,4582;134019,0;144328,4582;171819,32073;176401,42382;172392,53263" o:connectangles="0,0,0,0,0,0,0,0,0,0,0,0,0,0,0,0,0,0,0,0,0,0,0,0,0,0,0,0,0,0,0,0"/>
                      <o:lock v:ext="edit" aspectratio="t"/>
                      <w10:anchorlock/>
                    </v:shape>
                  </w:pict>
                </mc:Fallback>
              </mc:AlternateContent>
            </w:r>
          </w:p>
        </w:tc>
        <w:tc>
          <w:tcPr>
            <w:tcW w:w="8222" w:type="dxa"/>
            <w:gridSpan w:val="2"/>
            <w:vAlign w:val="center"/>
          </w:tcPr>
          <w:p w14:paraId="25B4E104" w14:textId="3172B5AD" w:rsidR="00834C58" w:rsidRDefault="00834C58" w:rsidP="00834C58">
            <w:pPr>
              <w:pStyle w:val="TableTextEntries"/>
            </w:pPr>
            <w:r>
              <w:t>Check the box that is applicable</w:t>
            </w:r>
            <w:r w:rsidR="005265B9">
              <w:t>.</w:t>
            </w:r>
            <w:r w:rsidR="00912E7B">
              <w:t xml:space="preserve"> You can only check one box</w:t>
            </w:r>
            <w:r w:rsidR="00DD5916">
              <w:t>.</w:t>
            </w:r>
          </w:p>
        </w:tc>
      </w:tr>
      <w:tr w:rsidR="005265B9" w14:paraId="5B13AA7B" w14:textId="77777777" w:rsidTr="007272A1">
        <w:trPr>
          <w:trHeight w:hRule="exact" w:val="454"/>
        </w:trPr>
        <w:permStart w:id="1652307526" w:edGrp="everyone" w:colFirst="0" w:colLast="0" w:displacedByCustomXml="next"/>
        <w:sdt>
          <w:sdtPr>
            <w:id w:val="-1528103286"/>
            <w14:checkbox>
              <w14:checked w14:val="0"/>
              <w14:checkedState w14:val="2612" w14:font="MS Gothic"/>
              <w14:uncheckedState w14:val="2610" w14:font="MS Gothic"/>
            </w14:checkbox>
          </w:sdtPr>
          <w:sdtEndPr/>
          <w:sdtContent>
            <w:tc>
              <w:tcPr>
                <w:tcW w:w="709" w:type="dxa"/>
                <w:shd w:val="clear" w:color="auto" w:fill="ECE9E7" w:themeFill="background2"/>
                <w:vAlign w:val="center"/>
              </w:tcPr>
              <w:p w14:paraId="49B0D512" w14:textId="00BD5127" w:rsidR="005265B9" w:rsidRDefault="005265B9" w:rsidP="007210AB">
                <w:pPr>
                  <w:pStyle w:val="TableTextEntries"/>
                </w:pPr>
                <w:r>
                  <w:rPr>
                    <w:rFonts w:ascii="MS Gothic" w:eastAsia="MS Gothic" w:hAnsi="MS Gothic" w:hint="eastAsia"/>
                  </w:rPr>
                  <w:t>☐</w:t>
                </w:r>
              </w:p>
            </w:tc>
          </w:sdtContent>
        </w:sdt>
        <w:tc>
          <w:tcPr>
            <w:tcW w:w="4159" w:type="dxa"/>
            <w:vAlign w:val="center"/>
          </w:tcPr>
          <w:p w14:paraId="1FEAE42A" w14:textId="224174D2" w:rsidR="005265B9" w:rsidRDefault="005265B9" w:rsidP="007210AB">
            <w:pPr>
              <w:pStyle w:val="TableTextEntries"/>
            </w:pPr>
            <w:r>
              <w:t>New licence</w:t>
            </w:r>
          </w:p>
        </w:tc>
        <w:tc>
          <w:tcPr>
            <w:tcW w:w="4159" w:type="dxa"/>
            <w:gridSpan w:val="2"/>
            <w:vAlign w:val="center"/>
          </w:tcPr>
          <w:p w14:paraId="113FE3D2" w14:textId="21AF70BE" w:rsidR="005265B9" w:rsidRDefault="005265B9" w:rsidP="007210AB">
            <w:pPr>
              <w:pStyle w:val="TableTextEntries"/>
            </w:pPr>
            <w:r>
              <w:t xml:space="preserve">Go to </w:t>
            </w:r>
            <w:r w:rsidRPr="0026499F">
              <w:rPr>
                <w:b/>
                <w:bCs/>
              </w:rPr>
              <w:t xml:space="preserve">Question </w:t>
            </w:r>
            <w:r w:rsidR="00AF1E9B">
              <w:rPr>
                <w:b/>
                <w:bCs/>
              </w:rPr>
              <w:t>3</w:t>
            </w:r>
          </w:p>
        </w:tc>
      </w:tr>
      <w:tr w:rsidR="005265B9" w14:paraId="270FB3CC" w14:textId="77777777" w:rsidTr="007272A1">
        <w:trPr>
          <w:trHeight w:hRule="exact" w:val="454"/>
        </w:trPr>
        <w:permEnd w:id="1652307526" w:displacedByCustomXml="next"/>
        <w:permStart w:id="1751677615" w:edGrp="everyone" w:colFirst="0" w:colLast="0" w:displacedByCustomXml="next"/>
        <w:sdt>
          <w:sdtPr>
            <w:id w:val="-130712641"/>
            <w14:checkbox>
              <w14:checked w14:val="0"/>
              <w14:checkedState w14:val="2612" w14:font="MS Gothic"/>
              <w14:uncheckedState w14:val="2610" w14:font="MS Gothic"/>
            </w14:checkbox>
          </w:sdtPr>
          <w:sdtEndPr/>
          <w:sdtContent>
            <w:tc>
              <w:tcPr>
                <w:tcW w:w="709" w:type="dxa"/>
                <w:shd w:val="clear" w:color="auto" w:fill="ECE9E7" w:themeFill="background2"/>
                <w:vAlign w:val="center"/>
              </w:tcPr>
              <w:p w14:paraId="1C801D8F" w14:textId="0F767E29" w:rsidR="005265B9" w:rsidRDefault="005265B9" w:rsidP="007210AB">
                <w:pPr>
                  <w:pStyle w:val="TableTextEntries"/>
                </w:pPr>
                <w:r>
                  <w:rPr>
                    <w:rFonts w:ascii="MS Gothic" w:eastAsia="MS Gothic" w:hAnsi="MS Gothic" w:hint="eastAsia"/>
                  </w:rPr>
                  <w:t>☐</w:t>
                </w:r>
              </w:p>
            </w:tc>
          </w:sdtContent>
        </w:sdt>
        <w:tc>
          <w:tcPr>
            <w:tcW w:w="4159" w:type="dxa"/>
            <w:vAlign w:val="center"/>
          </w:tcPr>
          <w:p w14:paraId="79FAA780" w14:textId="35B58E7F" w:rsidR="005265B9" w:rsidRDefault="005265B9" w:rsidP="007210AB">
            <w:pPr>
              <w:pStyle w:val="TableTextEntries"/>
            </w:pPr>
            <w:r>
              <w:t>Variation to an existing licence</w:t>
            </w:r>
          </w:p>
        </w:tc>
        <w:tc>
          <w:tcPr>
            <w:tcW w:w="4159" w:type="dxa"/>
            <w:gridSpan w:val="2"/>
            <w:vAlign w:val="center"/>
          </w:tcPr>
          <w:p w14:paraId="1FF8CE51" w14:textId="66E74475" w:rsidR="005265B9" w:rsidRDefault="005265B9" w:rsidP="007210AB">
            <w:pPr>
              <w:pStyle w:val="TableTextEntries"/>
            </w:pPr>
            <w:r>
              <w:t xml:space="preserve">Go to </w:t>
            </w:r>
            <w:r w:rsidRPr="0026499F">
              <w:rPr>
                <w:b/>
                <w:bCs/>
              </w:rPr>
              <w:t xml:space="preserve">Question </w:t>
            </w:r>
            <w:r w:rsidR="00AF1E9B">
              <w:rPr>
                <w:b/>
                <w:bCs/>
              </w:rPr>
              <w:t>5</w:t>
            </w:r>
          </w:p>
        </w:tc>
      </w:tr>
    </w:tbl>
    <w:permEnd w:id="1751677615"/>
    <w:p w14:paraId="11D52D6B" w14:textId="422B6080" w:rsidR="008B359C" w:rsidRDefault="005265B9" w:rsidP="005265B9">
      <w:pPr>
        <w:pStyle w:val="Heading3nonumber"/>
        <w:numPr>
          <w:ilvl w:val="0"/>
          <w:numId w:val="47"/>
        </w:numPr>
        <w:ind w:left="426"/>
      </w:pPr>
      <w:r>
        <w:t xml:space="preserve">What type of </w:t>
      </w:r>
      <w:r w:rsidR="0065617D">
        <w:t xml:space="preserve">new </w:t>
      </w:r>
      <w:r>
        <w:t>licences and services are you applying for?</w:t>
      </w:r>
    </w:p>
    <w:tbl>
      <w:tblPr>
        <w:tblW w:w="9027" w:type="dxa"/>
        <w:tblLook w:val="04A0" w:firstRow="1" w:lastRow="0" w:firstColumn="1" w:lastColumn="0" w:noHBand="0" w:noVBand="1"/>
      </w:tblPr>
      <w:tblGrid>
        <w:gridCol w:w="709"/>
        <w:gridCol w:w="8222"/>
        <w:gridCol w:w="96"/>
      </w:tblGrid>
      <w:tr w:rsidR="005265B9" w14:paraId="4F92245E" w14:textId="77777777" w:rsidTr="002C7375">
        <w:trPr>
          <w:gridAfter w:val="1"/>
          <w:wAfter w:w="96" w:type="dxa"/>
        </w:trPr>
        <w:tc>
          <w:tcPr>
            <w:tcW w:w="709" w:type="dxa"/>
          </w:tcPr>
          <w:p w14:paraId="21D78B5C" w14:textId="77777777" w:rsidR="005265B9" w:rsidRDefault="005265B9" w:rsidP="002C7375">
            <w:pPr>
              <w:pStyle w:val="TableTextEntries"/>
              <w:spacing w:line="360" w:lineRule="auto"/>
            </w:pPr>
            <w:r w:rsidRPr="008B359C">
              <w:rPr>
                <w:noProof/>
              </w:rPr>
              <mc:AlternateContent>
                <mc:Choice Requires="wps">
                  <w:drawing>
                    <wp:inline distT="0" distB="0" distL="0" distR="0" wp14:anchorId="348A009E" wp14:editId="2D467867">
                      <wp:extent cx="176400" cy="176400"/>
                      <wp:effectExtent l="0" t="0" r="0" b="0"/>
                      <wp:docPr id="2" name="Graphic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148590 w 297179"/>
                                  <a:gd name="connsiteY0" fmla="*/ 297180 h 297180"/>
                                  <a:gd name="connsiteX1" fmla="*/ 0 w 297179"/>
                                  <a:gd name="connsiteY1" fmla="*/ 148590 h 297180"/>
                                  <a:gd name="connsiteX2" fmla="*/ 148590 w 297179"/>
                                  <a:gd name="connsiteY2" fmla="*/ 0 h 297180"/>
                                  <a:gd name="connsiteX3" fmla="*/ 297180 w 297179"/>
                                  <a:gd name="connsiteY3" fmla="*/ 148590 h 297180"/>
                                  <a:gd name="connsiteX4" fmla="*/ 148590 w 297179"/>
                                  <a:gd name="connsiteY4" fmla="*/ 297180 h 297180"/>
                                  <a:gd name="connsiteX5" fmla="*/ 198120 w 297179"/>
                                  <a:gd name="connsiteY5" fmla="*/ 210502 h 297180"/>
                                  <a:gd name="connsiteX6" fmla="*/ 191453 w 297179"/>
                                  <a:gd name="connsiteY6" fmla="*/ 203835 h 297180"/>
                                  <a:gd name="connsiteX7" fmla="*/ 172403 w 297179"/>
                                  <a:gd name="connsiteY7" fmla="*/ 203835 h 297180"/>
                                  <a:gd name="connsiteX8" fmla="*/ 172403 w 297179"/>
                                  <a:gd name="connsiteY8" fmla="*/ 105728 h 297180"/>
                                  <a:gd name="connsiteX9" fmla="*/ 165735 w 297179"/>
                                  <a:gd name="connsiteY9" fmla="*/ 99060 h 297180"/>
                                  <a:gd name="connsiteX10" fmla="*/ 103823 w 297179"/>
                                  <a:gd name="connsiteY10" fmla="*/ 99060 h 297180"/>
                                  <a:gd name="connsiteX11" fmla="*/ 97155 w 297179"/>
                                  <a:gd name="connsiteY11" fmla="*/ 105728 h 297180"/>
                                  <a:gd name="connsiteX12" fmla="*/ 97155 w 297179"/>
                                  <a:gd name="connsiteY12" fmla="*/ 137160 h 297180"/>
                                  <a:gd name="connsiteX13" fmla="*/ 103823 w 297179"/>
                                  <a:gd name="connsiteY13" fmla="*/ 143828 h 297180"/>
                                  <a:gd name="connsiteX14" fmla="*/ 122873 w 297179"/>
                                  <a:gd name="connsiteY14" fmla="*/ 143828 h 297180"/>
                                  <a:gd name="connsiteX15" fmla="*/ 122873 w 297179"/>
                                  <a:gd name="connsiteY15" fmla="*/ 205740 h 297180"/>
                                  <a:gd name="connsiteX16" fmla="*/ 103823 w 297179"/>
                                  <a:gd name="connsiteY16" fmla="*/ 205740 h 297180"/>
                                  <a:gd name="connsiteX17" fmla="*/ 97155 w 297179"/>
                                  <a:gd name="connsiteY17" fmla="*/ 212408 h 297180"/>
                                  <a:gd name="connsiteX18" fmla="*/ 97155 w 297179"/>
                                  <a:gd name="connsiteY18" fmla="*/ 243840 h 297180"/>
                                  <a:gd name="connsiteX19" fmla="*/ 103823 w 297179"/>
                                  <a:gd name="connsiteY19" fmla="*/ 250508 h 297180"/>
                                  <a:gd name="connsiteX20" fmla="*/ 190500 w 297179"/>
                                  <a:gd name="connsiteY20" fmla="*/ 250508 h 297180"/>
                                  <a:gd name="connsiteX21" fmla="*/ 197167 w 297179"/>
                                  <a:gd name="connsiteY21" fmla="*/ 243840 h 297180"/>
                                  <a:gd name="connsiteX22" fmla="*/ 197167 w 297179"/>
                                  <a:gd name="connsiteY22" fmla="*/ 210502 h 297180"/>
                                  <a:gd name="connsiteX23" fmla="*/ 173355 w 297179"/>
                                  <a:gd name="connsiteY23" fmla="*/ 37147 h 297180"/>
                                  <a:gd name="connsiteX24" fmla="*/ 166688 w 297179"/>
                                  <a:gd name="connsiteY24" fmla="*/ 30480 h 297180"/>
                                  <a:gd name="connsiteX25" fmla="*/ 129540 w 297179"/>
                                  <a:gd name="connsiteY25" fmla="*/ 30480 h 297180"/>
                                  <a:gd name="connsiteX26" fmla="*/ 122873 w 297179"/>
                                  <a:gd name="connsiteY26" fmla="*/ 37147 h 297180"/>
                                  <a:gd name="connsiteX27" fmla="*/ 122873 w 297179"/>
                                  <a:gd name="connsiteY27" fmla="*/ 68580 h 297180"/>
                                  <a:gd name="connsiteX28" fmla="*/ 129540 w 297179"/>
                                  <a:gd name="connsiteY28" fmla="*/ 75248 h 297180"/>
                                  <a:gd name="connsiteX29" fmla="*/ 167640 w 297179"/>
                                  <a:gd name="connsiteY29" fmla="*/ 75248 h 297180"/>
                                  <a:gd name="connsiteX30" fmla="*/ 174308 w 297179"/>
                                  <a:gd name="connsiteY30" fmla="*/ 68580 h 297180"/>
                                  <a:gd name="connsiteX31" fmla="*/ 174308 w 297179"/>
                                  <a:gd name="connsiteY31" fmla="*/ 37147 h 297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7179" h="297180">
                                    <a:moveTo>
                                      <a:pt x="148590" y="297180"/>
                                    </a:moveTo>
                                    <a:cubicBezTo>
                                      <a:pt x="66675" y="297180"/>
                                      <a:pt x="0" y="230505"/>
                                      <a:pt x="0" y="148590"/>
                                    </a:cubicBezTo>
                                    <a:cubicBezTo>
                                      <a:pt x="0" y="66675"/>
                                      <a:pt x="66675" y="0"/>
                                      <a:pt x="148590" y="0"/>
                                    </a:cubicBezTo>
                                    <a:cubicBezTo>
                                      <a:pt x="230505" y="0"/>
                                      <a:pt x="297180" y="66675"/>
                                      <a:pt x="297180" y="148590"/>
                                    </a:cubicBezTo>
                                    <a:cubicBezTo>
                                      <a:pt x="297180" y="230505"/>
                                      <a:pt x="230505" y="297180"/>
                                      <a:pt x="148590" y="297180"/>
                                    </a:cubicBezTo>
                                    <a:close/>
                                    <a:moveTo>
                                      <a:pt x="198120" y="210502"/>
                                    </a:moveTo>
                                    <a:cubicBezTo>
                                      <a:pt x="198120" y="206693"/>
                                      <a:pt x="195263" y="203835"/>
                                      <a:pt x="191453" y="203835"/>
                                    </a:cubicBezTo>
                                    <a:lnTo>
                                      <a:pt x="172403" y="203835"/>
                                    </a:lnTo>
                                    <a:lnTo>
                                      <a:pt x="172403" y="105728"/>
                                    </a:lnTo>
                                    <a:cubicBezTo>
                                      <a:pt x="172403" y="101918"/>
                                      <a:pt x="169545" y="99060"/>
                                      <a:pt x="165735" y="99060"/>
                                    </a:cubicBezTo>
                                    <a:lnTo>
                                      <a:pt x="103823" y="99060"/>
                                    </a:lnTo>
                                    <a:cubicBezTo>
                                      <a:pt x="100013" y="99060"/>
                                      <a:pt x="97155" y="101918"/>
                                      <a:pt x="97155" y="105728"/>
                                    </a:cubicBezTo>
                                    <a:lnTo>
                                      <a:pt x="97155" y="137160"/>
                                    </a:lnTo>
                                    <a:cubicBezTo>
                                      <a:pt x="97155" y="140970"/>
                                      <a:pt x="100013" y="143828"/>
                                      <a:pt x="103823" y="143828"/>
                                    </a:cubicBezTo>
                                    <a:lnTo>
                                      <a:pt x="122873" y="143828"/>
                                    </a:lnTo>
                                    <a:lnTo>
                                      <a:pt x="122873" y="205740"/>
                                    </a:lnTo>
                                    <a:lnTo>
                                      <a:pt x="103823" y="205740"/>
                                    </a:lnTo>
                                    <a:cubicBezTo>
                                      <a:pt x="100013" y="205740"/>
                                      <a:pt x="97155" y="208598"/>
                                      <a:pt x="97155" y="212408"/>
                                    </a:cubicBezTo>
                                    <a:lnTo>
                                      <a:pt x="97155" y="243840"/>
                                    </a:lnTo>
                                    <a:cubicBezTo>
                                      <a:pt x="97155" y="247650"/>
                                      <a:pt x="100013" y="250508"/>
                                      <a:pt x="103823" y="250508"/>
                                    </a:cubicBezTo>
                                    <a:lnTo>
                                      <a:pt x="190500" y="250508"/>
                                    </a:lnTo>
                                    <a:cubicBezTo>
                                      <a:pt x="194310" y="250508"/>
                                      <a:pt x="197167" y="247650"/>
                                      <a:pt x="197167" y="243840"/>
                                    </a:cubicBezTo>
                                    <a:lnTo>
                                      <a:pt x="197167" y="210502"/>
                                    </a:lnTo>
                                    <a:close/>
                                    <a:moveTo>
                                      <a:pt x="173355" y="37147"/>
                                    </a:moveTo>
                                    <a:cubicBezTo>
                                      <a:pt x="173355" y="33338"/>
                                      <a:pt x="170498" y="30480"/>
                                      <a:pt x="166688" y="30480"/>
                                    </a:cubicBezTo>
                                    <a:lnTo>
                                      <a:pt x="129540" y="30480"/>
                                    </a:lnTo>
                                    <a:cubicBezTo>
                                      <a:pt x="125730" y="30480"/>
                                      <a:pt x="122873" y="33338"/>
                                      <a:pt x="122873" y="37147"/>
                                    </a:cubicBezTo>
                                    <a:lnTo>
                                      <a:pt x="122873" y="68580"/>
                                    </a:lnTo>
                                    <a:cubicBezTo>
                                      <a:pt x="122873" y="72390"/>
                                      <a:pt x="125730" y="75248"/>
                                      <a:pt x="129540" y="75248"/>
                                    </a:cubicBezTo>
                                    <a:lnTo>
                                      <a:pt x="167640" y="75248"/>
                                    </a:lnTo>
                                    <a:cubicBezTo>
                                      <a:pt x="171450" y="75248"/>
                                      <a:pt x="174308" y="72390"/>
                                      <a:pt x="174308" y="68580"/>
                                    </a:cubicBezTo>
                                    <a:lnTo>
                                      <a:pt x="174308" y="37147"/>
                                    </a:lnTo>
                                    <a:close/>
                                  </a:path>
                                </a:pathLst>
                              </a:custGeom>
                              <a:solidFill>
                                <a:srgbClr val="8E9AAF"/>
                              </a:solidFill>
                              <a:ln w="9525" cap="flat">
                                <a:noFill/>
                                <a:prstDash val="solid"/>
                                <a:miter/>
                              </a:ln>
                            </wps:spPr>
                            <wps:bodyPr rtlCol="0" anchor="ctr"/>
                          </wps:wsp>
                        </a:graphicData>
                      </a:graphic>
                    </wp:inline>
                  </w:drawing>
                </mc:Choice>
                <mc:Fallback>
                  <w:pict>
                    <v:shape w14:anchorId="05D0C347" id="Graphic 52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7179,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" path="m148590,297180c66675,297180,,230505,,148590,,66675,66675,,148590,v81915,,148590,66675,148590,148590c297180,230505,230505,297180,148590,297180xm198120,210502v,-3809,-2857,-6667,-6667,-6667l172403,203835r,-98107c172403,101918,169545,99060,165735,99060r-61912,c100013,99060,97155,101918,97155,105728r,31432c97155,140970,100013,143828,103823,143828r19050,l122873,205740r-19050,c100013,205740,97155,208598,97155,212408r,31432c97155,247650,100013,250508,103823,250508r86677,c194310,250508,197167,247650,197167,243840r,-33338l198120,210502xm173355,37147v,-3809,-2857,-6667,-6667,-6667l129540,30480v-3810,,-6667,2858,-6667,6667l122873,68580v,3810,2857,6668,6667,6668l167640,75248v3810,,6668,-2858,6668,-6668l174308,37147r-953,xe" fillcolor="#8e9aaf" stroked="f">
                      <v:stroke joinstyle="miter"/>
                      <v:path arrowok="t" o:connecttype="custom" o:connectlocs="88200,176400;0,88200;88200,0;176401,88200;88200,176400;117600,124950;113643,120992;102335,120992;102335,62758;98377,58800;61627,58800;57669,62758;57669,81415;61627,85373;72935,85373;72935,122123;61627,122123;57669,126081;57669,144738;61627,148696;113077,148696;117035,144738;117035,124950;102900,22050;98943,18092;76893,18092;72935,22050;72935,40708;76893,44666;99508,44666;103466,40708;103466,22050" o:connectangles="0,0,0,0,0,0,0,0,0,0,0,0,0,0,0,0,0,0,0,0,0,0,0,0,0,0,0,0,0,0,0,0"/>
                      <o:lock v:ext="edit" aspectratio="t"/>
                      <w10:anchorlock/>
                    </v:shape>
                  </w:pict>
                </mc:Fallback>
              </mc:AlternateContent>
            </w:r>
          </w:p>
        </w:tc>
        <w:tc>
          <w:tcPr>
            <w:tcW w:w="8222" w:type="dxa"/>
            <w:vAlign w:val="center"/>
          </w:tcPr>
          <w:p w14:paraId="650A19F1" w14:textId="532E2564" w:rsidR="005265B9" w:rsidRDefault="007210AB" w:rsidP="005265B9">
            <w:pPr>
              <w:pStyle w:val="TableTextEntries"/>
            </w:pPr>
            <w:bookmarkStart w:id="1" w:name="_Hlk77618616"/>
            <w:r w:rsidRPr="005265B9">
              <w:t>A retail supplier’s licence authorises the licensee to supply water or provide sewerage services by means of water industry infrastructure.</w:t>
            </w:r>
            <w:r>
              <w:t xml:space="preserve"> </w:t>
            </w:r>
            <w:r w:rsidR="005265B9" w:rsidRPr="005265B9">
              <w:t xml:space="preserve">A network operator’s licence authorises the licensee to construct, maintain and operate water industry infrastructure. </w:t>
            </w:r>
            <w:bookmarkEnd w:id="1"/>
          </w:p>
        </w:tc>
      </w:tr>
      <w:tr w:rsidR="005265B9" w14:paraId="336F0597" w14:textId="77777777" w:rsidTr="002C7375">
        <w:trPr>
          <w:gridAfter w:val="1"/>
          <w:wAfter w:w="96" w:type="dxa"/>
        </w:trPr>
        <w:tc>
          <w:tcPr>
            <w:tcW w:w="709" w:type="dxa"/>
          </w:tcPr>
          <w:p w14:paraId="77703CC6" w14:textId="77777777" w:rsidR="005265B9" w:rsidRDefault="005265B9" w:rsidP="002C7375">
            <w:pPr>
              <w:pStyle w:val="TableTextEntries"/>
              <w:spacing w:line="360" w:lineRule="auto"/>
            </w:pPr>
            <w:r w:rsidRPr="008B359C">
              <w:rPr>
                <w:noProof/>
              </w:rPr>
              <mc:AlternateContent>
                <mc:Choice Requires="wps">
                  <w:drawing>
                    <wp:inline distT="0" distB="0" distL="0" distR="0" wp14:anchorId="453639A3" wp14:editId="4C4DFC81">
                      <wp:extent cx="176400" cy="176400"/>
                      <wp:effectExtent l="0" t="0" r="0" b="0"/>
                      <wp:docPr id="4" name="Graphic 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41935 w 293369"/>
                                  <a:gd name="connsiteY0" fmla="*/ 132398 h 293370"/>
                                  <a:gd name="connsiteX1" fmla="*/ 80963 w 293369"/>
                                  <a:gd name="connsiteY1" fmla="*/ 293370 h 293370"/>
                                  <a:gd name="connsiteX2" fmla="*/ 0 w 293369"/>
                                  <a:gd name="connsiteY2" fmla="*/ 293370 h 293370"/>
                                  <a:gd name="connsiteX3" fmla="*/ 0 w 293369"/>
                                  <a:gd name="connsiteY3" fmla="*/ 213360 h 293370"/>
                                  <a:gd name="connsiteX4" fmla="*/ 160973 w 293369"/>
                                  <a:gd name="connsiteY4" fmla="*/ 52388 h 293370"/>
                                  <a:gd name="connsiteX5" fmla="*/ 241935 w 293369"/>
                                  <a:gd name="connsiteY5" fmla="*/ 132398 h 293370"/>
                                  <a:gd name="connsiteX6" fmla="*/ 88582 w 293369"/>
                                  <a:gd name="connsiteY6" fmla="*/ 251460 h 293370"/>
                                  <a:gd name="connsiteX7" fmla="*/ 42863 w 293369"/>
                                  <a:gd name="connsiteY7" fmla="*/ 205740 h 293370"/>
                                  <a:gd name="connsiteX8" fmla="*/ 25718 w 293369"/>
                                  <a:gd name="connsiteY8" fmla="*/ 222885 h 293370"/>
                                  <a:gd name="connsiteX9" fmla="*/ 25718 w 293369"/>
                                  <a:gd name="connsiteY9" fmla="*/ 243840 h 293370"/>
                                  <a:gd name="connsiteX10" fmla="*/ 50482 w 293369"/>
                                  <a:gd name="connsiteY10" fmla="*/ 243840 h 293370"/>
                                  <a:gd name="connsiteX11" fmla="*/ 50482 w 293369"/>
                                  <a:gd name="connsiteY11" fmla="*/ 268605 h 293370"/>
                                  <a:gd name="connsiteX12" fmla="*/ 71438 w 293369"/>
                                  <a:gd name="connsiteY12" fmla="*/ 268605 h 293370"/>
                                  <a:gd name="connsiteX13" fmla="*/ 88582 w 293369"/>
                                  <a:gd name="connsiteY13" fmla="*/ 251460 h 293370"/>
                                  <a:gd name="connsiteX14" fmla="*/ 167640 w 293369"/>
                                  <a:gd name="connsiteY14" fmla="*/ 84773 h 293370"/>
                                  <a:gd name="connsiteX15" fmla="*/ 164783 w 293369"/>
                                  <a:gd name="connsiteY15" fmla="*/ 85725 h 293370"/>
                                  <a:gd name="connsiteX16" fmla="*/ 60007 w 293369"/>
                                  <a:gd name="connsiteY16" fmla="*/ 190500 h 293370"/>
                                  <a:gd name="connsiteX17" fmla="*/ 59055 w 293369"/>
                                  <a:gd name="connsiteY17" fmla="*/ 193358 h 293370"/>
                                  <a:gd name="connsiteX18" fmla="*/ 62865 w 293369"/>
                                  <a:gd name="connsiteY18" fmla="*/ 197167 h 293370"/>
                                  <a:gd name="connsiteX19" fmla="*/ 65723 w 293369"/>
                                  <a:gd name="connsiteY19" fmla="*/ 196215 h 293370"/>
                                  <a:gd name="connsiteX20" fmla="*/ 170498 w 293369"/>
                                  <a:gd name="connsiteY20" fmla="*/ 91440 h 293370"/>
                                  <a:gd name="connsiteX21" fmla="*/ 171450 w 293369"/>
                                  <a:gd name="connsiteY21" fmla="*/ 88582 h 293370"/>
                                  <a:gd name="connsiteX22" fmla="*/ 167640 w 293369"/>
                                  <a:gd name="connsiteY22" fmla="*/ 84773 h 293370"/>
                                  <a:gd name="connsiteX23" fmla="*/ 286703 w 293369"/>
                                  <a:gd name="connsiteY23" fmla="*/ 88582 h 293370"/>
                                  <a:gd name="connsiteX24" fmla="*/ 254318 w 293369"/>
                                  <a:gd name="connsiteY24" fmla="*/ 120967 h 293370"/>
                                  <a:gd name="connsiteX25" fmla="*/ 173355 w 293369"/>
                                  <a:gd name="connsiteY25" fmla="*/ 40005 h 293370"/>
                                  <a:gd name="connsiteX26" fmla="*/ 205740 w 293369"/>
                                  <a:gd name="connsiteY26" fmla="*/ 7620 h 293370"/>
                                  <a:gd name="connsiteX27" fmla="*/ 222885 w 293369"/>
                                  <a:gd name="connsiteY27" fmla="*/ 0 h 293370"/>
                                  <a:gd name="connsiteX28" fmla="*/ 240030 w 293369"/>
                                  <a:gd name="connsiteY28" fmla="*/ 7620 h 293370"/>
                                  <a:gd name="connsiteX29" fmla="*/ 285750 w 293369"/>
                                  <a:gd name="connsiteY29" fmla="*/ 53340 h 293370"/>
                                  <a:gd name="connsiteX30" fmla="*/ 293370 w 293369"/>
                                  <a:gd name="connsiteY30" fmla="*/ 70485 h 293370"/>
                                  <a:gd name="connsiteX31" fmla="*/ 286703 w 293369"/>
                                  <a:gd name="connsiteY31" fmla="*/ 88582 h 293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3369" h="293370">
                                    <a:moveTo>
                                      <a:pt x="241935" y="132398"/>
                                    </a:moveTo>
                                    <a:lnTo>
                                      <a:pt x="80963" y="293370"/>
                                    </a:lnTo>
                                    <a:lnTo>
                                      <a:pt x="0" y="293370"/>
                                    </a:lnTo>
                                    <a:lnTo>
                                      <a:pt x="0" y="213360"/>
                                    </a:lnTo>
                                    <a:lnTo>
                                      <a:pt x="160973" y="52388"/>
                                    </a:lnTo>
                                    <a:lnTo>
                                      <a:pt x="241935" y="132398"/>
                                    </a:lnTo>
                                    <a:close/>
                                    <a:moveTo>
                                      <a:pt x="88582" y="251460"/>
                                    </a:moveTo>
                                    <a:lnTo>
                                      <a:pt x="42863" y="205740"/>
                                    </a:lnTo>
                                    <a:lnTo>
                                      <a:pt x="25718" y="222885"/>
                                    </a:lnTo>
                                    <a:lnTo>
                                      <a:pt x="25718" y="243840"/>
                                    </a:lnTo>
                                    <a:lnTo>
                                      <a:pt x="50482" y="243840"/>
                                    </a:lnTo>
                                    <a:lnTo>
                                      <a:pt x="50482" y="268605"/>
                                    </a:lnTo>
                                    <a:lnTo>
                                      <a:pt x="71438" y="268605"/>
                                    </a:lnTo>
                                    <a:lnTo>
                                      <a:pt x="88582" y="251460"/>
                                    </a:lnTo>
                                    <a:close/>
                                    <a:moveTo>
                                      <a:pt x="167640" y="84773"/>
                                    </a:moveTo>
                                    <a:cubicBezTo>
                                      <a:pt x="166688" y="84773"/>
                                      <a:pt x="165735" y="84773"/>
                                      <a:pt x="164783" y="85725"/>
                                    </a:cubicBezTo>
                                    <a:lnTo>
                                      <a:pt x="60007" y="190500"/>
                                    </a:lnTo>
                                    <a:cubicBezTo>
                                      <a:pt x="59055" y="191453"/>
                                      <a:pt x="59055" y="192405"/>
                                      <a:pt x="59055" y="193358"/>
                                    </a:cubicBezTo>
                                    <a:cubicBezTo>
                                      <a:pt x="59055" y="196215"/>
                                      <a:pt x="60960" y="197167"/>
                                      <a:pt x="62865" y="197167"/>
                                    </a:cubicBezTo>
                                    <a:cubicBezTo>
                                      <a:pt x="63818" y="197167"/>
                                      <a:pt x="64770" y="197167"/>
                                      <a:pt x="65723" y="196215"/>
                                    </a:cubicBezTo>
                                    <a:lnTo>
                                      <a:pt x="170498" y="91440"/>
                                    </a:lnTo>
                                    <a:cubicBezTo>
                                      <a:pt x="171450" y="90488"/>
                                      <a:pt x="171450" y="89535"/>
                                      <a:pt x="171450" y="88582"/>
                                    </a:cubicBezTo>
                                    <a:cubicBezTo>
                                      <a:pt x="171450" y="86678"/>
                                      <a:pt x="170498" y="84773"/>
                                      <a:pt x="167640" y="84773"/>
                                    </a:cubicBezTo>
                                    <a:close/>
                                    <a:moveTo>
                                      <a:pt x="286703" y="88582"/>
                                    </a:moveTo>
                                    <a:lnTo>
                                      <a:pt x="254318" y="120967"/>
                                    </a:lnTo>
                                    <a:lnTo>
                                      <a:pt x="173355" y="40005"/>
                                    </a:lnTo>
                                    <a:lnTo>
                                      <a:pt x="205740" y="7620"/>
                                    </a:lnTo>
                                    <a:cubicBezTo>
                                      <a:pt x="210502" y="2857"/>
                                      <a:pt x="216218" y="0"/>
                                      <a:pt x="222885" y="0"/>
                                    </a:cubicBezTo>
                                    <a:cubicBezTo>
                                      <a:pt x="229552" y="0"/>
                                      <a:pt x="236220" y="2857"/>
                                      <a:pt x="240030" y="7620"/>
                                    </a:cubicBezTo>
                                    <a:lnTo>
                                      <a:pt x="285750" y="53340"/>
                                    </a:lnTo>
                                    <a:cubicBezTo>
                                      <a:pt x="290513" y="58103"/>
                                      <a:pt x="293370" y="64770"/>
                                      <a:pt x="293370" y="70485"/>
                                    </a:cubicBezTo>
                                    <a:cubicBezTo>
                                      <a:pt x="293370" y="76200"/>
                                      <a:pt x="290513" y="83820"/>
                                      <a:pt x="286703" y="88582"/>
                                    </a:cubicBezTo>
                                    <a:close/>
                                  </a:path>
                                </a:pathLst>
                              </a:custGeom>
                              <a:solidFill>
                                <a:srgbClr val="8E9AAF"/>
                              </a:solidFill>
                              <a:ln w="9525" cap="flat">
                                <a:noFill/>
                                <a:prstDash val="solid"/>
                                <a:miter/>
                              </a:ln>
                            </wps:spPr>
                            <wps:bodyPr rtlCol="0" anchor="ctr"/>
                          </wps:wsp>
                        </a:graphicData>
                      </a:graphic>
                    </wp:inline>
                  </w:drawing>
                </mc:Choice>
                <mc:Fallback>
                  <w:pict>
                    <v:shape w14:anchorId="4EAECCC2" id="Graphic 220"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3369,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" path="m241935,132398l80963,293370,,293370,,213360,160973,52388r80962,80010xm88582,251460l42863,205740,25718,222885r,20955l50482,243840r,24765l71438,268605,88582,251460xm167640,84773v-952,,-1905,,-2857,952l60007,190500v-952,953,-952,1905,-952,2858c59055,196215,60960,197167,62865,197167v953,,1905,,2858,-952l170498,91440v952,-952,952,-1905,952,-2858c171450,86678,170498,84773,167640,84773xm286703,88582r-32385,32385l173355,40005,205740,7620c210502,2857,216218,,222885,v6667,,13335,2857,17145,7620l285750,53340v4763,4763,7620,11430,7620,17145c293370,76200,290513,83820,286703,88582xe" fillcolor="#8e9aaf" stroked="f">
                      <v:stroke joinstyle="miter"/>
                      <v:path arrowok="t" o:connecttype="custom" o:connectlocs="145473,79609;48682,176400;0,176400;0,128291;96792,31500;145473,79609;53264,151200;25773,123709;15464,134018;15464,146618;30354,146618;30354,161509;42955,161509;53264,151200;100800,50973;99082,51545;36082,114545;35509,116264;37800,118554;39519,117982;102519,54982;103091,53263;100800,50973;172392,53263;152919,72736;104237,24055;123710,4582;134019,0;144328,4582;171819,32073;176401,42382;172392,53263" o:connectangles="0,0,0,0,0,0,0,0,0,0,0,0,0,0,0,0,0,0,0,0,0,0,0,0,0,0,0,0,0,0,0,0"/>
                      <o:lock v:ext="edit" aspectratio="t"/>
                      <w10:anchorlock/>
                    </v:shape>
                  </w:pict>
                </mc:Fallback>
              </mc:AlternateContent>
            </w:r>
          </w:p>
        </w:tc>
        <w:tc>
          <w:tcPr>
            <w:tcW w:w="8222" w:type="dxa"/>
            <w:vAlign w:val="center"/>
          </w:tcPr>
          <w:p w14:paraId="27D86387" w14:textId="11C4FC2A" w:rsidR="005265B9" w:rsidRDefault="005265B9" w:rsidP="005265B9">
            <w:pPr>
              <w:pStyle w:val="TableTextEntries"/>
            </w:pPr>
            <w:r w:rsidRPr="000D7832">
              <w:t>Check the box</w:t>
            </w:r>
            <w:r>
              <w:t>es</w:t>
            </w:r>
            <w:r w:rsidRPr="000D7832">
              <w:t xml:space="preserve"> </w:t>
            </w:r>
            <w:r>
              <w:t>that are applicable.</w:t>
            </w:r>
          </w:p>
        </w:tc>
      </w:tr>
      <w:tr w:rsidR="007210AB" w14:paraId="4972BA21" w14:textId="77777777" w:rsidTr="007272A1">
        <w:trPr>
          <w:trHeight w:hRule="exact" w:val="454"/>
        </w:trPr>
        <w:tc>
          <w:tcPr>
            <w:tcW w:w="9027" w:type="dxa"/>
            <w:gridSpan w:val="3"/>
            <w:shd w:val="clear" w:color="auto" w:fill="auto"/>
            <w:vAlign w:val="center"/>
          </w:tcPr>
          <w:p w14:paraId="155DC59C" w14:textId="77777777" w:rsidR="007210AB" w:rsidRDefault="007210AB" w:rsidP="0041625A">
            <w:pPr>
              <w:pStyle w:val="TableTextEntries"/>
            </w:pPr>
            <w:r>
              <w:t>Retail supplier’s licence</w:t>
            </w:r>
          </w:p>
        </w:tc>
      </w:tr>
      <w:tr w:rsidR="007210AB" w14:paraId="5839DE1E" w14:textId="77777777" w:rsidTr="007272A1">
        <w:trPr>
          <w:trHeight w:hRule="exact" w:val="454"/>
        </w:trPr>
        <w:permStart w:id="1363955095" w:edGrp="everyone" w:colFirst="0" w:colLast="0" w:displacedByCustomXml="next"/>
        <w:sdt>
          <w:sdtPr>
            <w:id w:val="780457812"/>
            <w14:checkbox>
              <w14:checked w14:val="0"/>
              <w14:checkedState w14:val="2612" w14:font="MS Gothic"/>
              <w14:uncheckedState w14:val="2610" w14:font="MS Gothic"/>
            </w14:checkbox>
          </w:sdtPr>
          <w:sdtEndPr/>
          <w:sdtContent>
            <w:tc>
              <w:tcPr>
                <w:tcW w:w="709" w:type="dxa"/>
                <w:shd w:val="clear" w:color="auto" w:fill="ECE9E7" w:themeFill="background2"/>
                <w:vAlign w:val="center"/>
              </w:tcPr>
              <w:p w14:paraId="515B5044" w14:textId="6DBD0831" w:rsidR="007210AB" w:rsidRDefault="007210AB" w:rsidP="007210AB">
                <w:pPr>
                  <w:pStyle w:val="TableTextEntries"/>
                </w:pPr>
                <w:r>
                  <w:rPr>
                    <w:rFonts w:ascii="MS Gothic" w:eastAsia="MS Gothic" w:hAnsi="MS Gothic" w:hint="eastAsia"/>
                  </w:rPr>
                  <w:t>☐</w:t>
                </w:r>
              </w:p>
            </w:tc>
          </w:sdtContent>
        </w:sdt>
        <w:tc>
          <w:tcPr>
            <w:tcW w:w="8318" w:type="dxa"/>
            <w:gridSpan w:val="2"/>
            <w:vAlign w:val="center"/>
          </w:tcPr>
          <w:p w14:paraId="37231719" w14:textId="55091B65" w:rsidR="007210AB" w:rsidRDefault="007210AB" w:rsidP="0041625A">
            <w:pPr>
              <w:pStyle w:val="TableTextEntries"/>
            </w:pPr>
            <w:r>
              <w:tab/>
              <w:t>Supply non-potable water</w:t>
            </w:r>
          </w:p>
        </w:tc>
      </w:tr>
      <w:tr w:rsidR="007210AB" w14:paraId="31A43435" w14:textId="77777777" w:rsidTr="007272A1">
        <w:trPr>
          <w:trHeight w:hRule="exact" w:val="454"/>
        </w:trPr>
        <w:permEnd w:id="1363955095" w:displacedByCustomXml="next"/>
        <w:permStart w:id="1558525867" w:edGrp="everyone" w:colFirst="0" w:colLast="0" w:displacedByCustomXml="next"/>
        <w:sdt>
          <w:sdtPr>
            <w:id w:val="-1963797650"/>
            <w14:checkbox>
              <w14:checked w14:val="0"/>
              <w14:checkedState w14:val="2612" w14:font="MS Gothic"/>
              <w14:uncheckedState w14:val="2610" w14:font="MS Gothic"/>
            </w14:checkbox>
          </w:sdtPr>
          <w:sdtEndPr/>
          <w:sdtContent>
            <w:tc>
              <w:tcPr>
                <w:tcW w:w="709" w:type="dxa"/>
                <w:shd w:val="clear" w:color="auto" w:fill="ECE9E7" w:themeFill="background2"/>
                <w:vAlign w:val="center"/>
              </w:tcPr>
              <w:p w14:paraId="3F0AFC0A" w14:textId="77777777" w:rsidR="007210AB" w:rsidRDefault="007210AB" w:rsidP="007210AB">
                <w:pPr>
                  <w:pStyle w:val="TableTextEntries"/>
                </w:pPr>
                <w:r>
                  <w:rPr>
                    <w:rFonts w:ascii="MS Gothic" w:eastAsia="MS Gothic" w:hAnsi="MS Gothic" w:hint="eastAsia"/>
                  </w:rPr>
                  <w:t>☐</w:t>
                </w:r>
              </w:p>
            </w:tc>
          </w:sdtContent>
        </w:sdt>
        <w:tc>
          <w:tcPr>
            <w:tcW w:w="8318" w:type="dxa"/>
            <w:gridSpan w:val="2"/>
            <w:vAlign w:val="center"/>
          </w:tcPr>
          <w:p w14:paraId="2373EEFD" w14:textId="77777777" w:rsidR="007210AB" w:rsidRDefault="007210AB" w:rsidP="0041625A">
            <w:pPr>
              <w:pStyle w:val="TableTextEntries"/>
            </w:pPr>
            <w:r>
              <w:tab/>
              <w:t>Supply drinking water</w:t>
            </w:r>
          </w:p>
        </w:tc>
      </w:tr>
      <w:tr w:rsidR="007210AB" w14:paraId="40B12D59" w14:textId="77777777" w:rsidTr="007272A1">
        <w:trPr>
          <w:trHeight w:hRule="exact" w:val="454"/>
        </w:trPr>
        <w:permEnd w:id="1558525867" w:displacedByCustomXml="next"/>
        <w:permStart w:id="100367531" w:edGrp="everyone" w:colFirst="0" w:colLast="0" w:displacedByCustomXml="next"/>
        <w:sdt>
          <w:sdtPr>
            <w:id w:val="-357273156"/>
            <w14:checkbox>
              <w14:checked w14:val="0"/>
              <w14:checkedState w14:val="2612" w14:font="MS Gothic"/>
              <w14:uncheckedState w14:val="2610" w14:font="MS Gothic"/>
            </w14:checkbox>
          </w:sdtPr>
          <w:sdtEndPr/>
          <w:sdtContent>
            <w:tc>
              <w:tcPr>
                <w:tcW w:w="709" w:type="dxa"/>
                <w:shd w:val="clear" w:color="auto" w:fill="ECE9E7" w:themeFill="background2"/>
                <w:vAlign w:val="center"/>
              </w:tcPr>
              <w:p w14:paraId="037395FF" w14:textId="77777777" w:rsidR="007210AB" w:rsidRDefault="007210AB" w:rsidP="007210AB">
                <w:pPr>
                  <w:pStyle w:val="TableTextEntries"/>
                </w:pPr>
                <w:r>
                  <w:rPr>
                    <w:rFonts w:ascii="MS Gothic" w:eastAsia="MS Gothic" w:hAnsi="MS Gothic" w:hint="eastAsia"/>
                  </w:rPr>
                  <w:t>☐</w:t>
                </w:r>
              </w:p>
            </w:tc>
          </w:sdtContent>
        </w:sdt>
        <w:tc>
          <w:tcPr>
            <w:tcW w:w="8318" w:type="dxa"/>
            <w:gridSpan w:val="2"/>
            <w:vAlign w:val="center"/>
          </w:tcPr>
          <w:p w14:paraId="044E08B8" w14:textId="77777777" w:rsidR="007210AB" w:rsidRDefault="007210AB" w:rsidP="0041625A">
            <w:pPr>
              <w:pStyle w:val="TableTextEntries"/>
            </w:pPr>
            <w:r>
              <w:tab/>
              <w:t>Sewerage service</w:t>
            </w:r>
          </w:p>
        </w:tc>
      </w:tr>
      <w:tr w:rsidR="00EB79E0" w14:paraId="7B85D01B" w14:textId="77777777" w:rsidTr="007272A1">
        <w:trPr>
          <w:trHeight w:hRule="exact" w:val="454"/>
        </w:trPr>
        <w:tc>
          <w:tcPr>
            <w:tcW w:w="9027" w:type="dxa"/>
            <w:gridSpan w:val="3"/>
            <w:shd w:val="clear" w:color="auto" w:fill="auto"/>
            <w:vAlign w:val="center"/>
          </w:tcPr>
          <w:p w14:paraId="2A257EFF" w14:textId="250F7A5A" w:rsidR="00EB79E0" w:rsidRDefault="00EB79E0" w:rsidP="007210AB">
            <w:pPr>
              <w:pStyle w:val="TableTextEntries"/>
            </w:pPr>
            <w:bookmarkStart w:id="2" w:name="_Hlk76568696"/>
            <w:permEnd w:id="100367531"/>
            <w:r>
              <w:t>Network operator’s licence</w:t>
            </w:r>
          </w:p>
        </w:tc>
      </w:tr>
      <w:tr w:rsidR="005265B9" w14:paraId="3593FA9F" w14:textId="77777777" w:rsidTr="007272A1">
        <w:trPr>
          <w:trHeight w:hRule="exact" w:val="454"/>
        </w:trPr>
        <w:permStart w:id="681852659" w:edGrp="everyone" w:colFirst="0" w:colLast="0" w:displacedByCustomXml="next"/>
        <w:sdt>
          <w:sdtPr>
            <w:id w:val="-2022761531"/>
            <w14:checkbox>
              <w14:checked w14:val="0"/>
              <w14:checkedState w14:val="2612" w14:font="MS Gothic"/>
              <w14:uncheckedState w14:val="2610" w14:font="MS Gothic"/>
            </w14:checkbox>
          </w:sdtPr>
          <w:sdtEndPr/>
          <w:sdtContent>
            <w:tc>
              <w:tcPr>
                <w:tcW w:w="709" w:type="dxa"/>
                <w:shd w:val="clear" w:color="auto" w:fill="ECE9E7" w:themeFill="background2"/>
                <w:vAlign w:val="center"/>
              </w:tcPr>
              <w:p w14:paraId="578D82FC" w14:textId="233B4962" w:rsidR="005265B9" w:rsidRDefault="005265B9" w:rsidP="007210AB">
                <w:pPr>
                  <w:pStyle w:val="TableTextEntries"/>
                </w:pPr>
                <w:r>
                  <w:rPr>
                    <w:rFonts w:ascii="MS Gothic" w:eastAsia="MS Gothic" w:hAnsi="MS Gothic" w:hint="eastAsia"/>
                  </w:rPr>
                  <w:t>☐</w:t>
                </w:r>
              </w:p>
            </w:tc>
          </w:sdtContent>
        </w:sdt>
        <w:tc>
          <w:tcPr>
            <w:tcW w:w="8318" w:type="dxa"/>
            <w:gridSpan w:val="2"/>
            <w:vAlign w:val="center"/>
          </w:tcPr>
          <w:p w14:paraId="6AE6DC07" w14:textId="4B60399F" w:rsidR="005265B9" w:rsidRDefault="005265B9" w:rsidP="005265B9">
            <w:pPr>
              <w:pStyle w:val="TableTextEntries"/>
            </w:pPr>
            <w:r>
              <w:tab/>
              <w:t xml:space="preserve">Non-potable water infrastructure </w:t>
            </w:r>
          </w:p>
        </w:tc>
      </w:tr>
      <w:tr w:rsidR="005265B9" w14:paraId="48472466" w14:textId="77777777" w:rsidTr="007272A1">
        <w:trPr>
          <w:trHeight w:hRule="exact" w:val="454"/>
        </w:trPr>
        <w:permEnd w:id="681852659" w:displacedByCustomXml="next"/>
        <w:permStart w:id="342108482" w:edGrp="everyone" w:colFirst="0" w:colLast="0" w:displacedByCustomXml="next"/>
        <w:sdt>
          <w:sdtPr>
            <w:id w:val="-649991736"/>
            <w14:checkbox>
              <w14:checked w14:val="0"/>
              <w14:checkedState w14:val="2612" w14:font="MS Gothic"/>
              <w14:uncheckedState w14:val="2610" w14:font="MS Gothic"/>
            </w14:checkbox>
          </w:sdtPr>
          <w:sdtEndPr/>
          <w:sdtContent>
            <w:tc>
              <w:tcPr>
                <w:tcW w:w="709" w:type="dxa"/>
                <w:shd w:val="clear" w:color="auto" w:fill="ECE9E7" w:themeFill="background2"/>
                <w:vAlign w:val="center"/>
              </w:tcPr>
              <w:p w14:paraId="090265D4" w14:textId="14E39625" w:rsidR="005265B9" w:rsidRDefault="005265B9" w:rsidP="007210AB">
                <w:pPr>
                  <w:pStyle w:val="TableTextEntries"/>
                </w:pPr>
                <w:r>
                  <w:rPr>
                    <w:rFonts w:ascii="MS Gothic" w:eastAsia="MS Gothic" w:hAnsi="MS Gothic" w:hint="eastAsia"/>
                  </w:rPr>
                  <w:t>☐</w:t>
                </w:r>
              </w:p>
            </w:tc>
          </w:sdtContent>
        </w:sdt>
        <w:tc>
          <w:tcPr>
            <w:tcW w:w="8318" w:type="dxa"/>
            <w:gridSpan w:val="2"/>
            <w:vAlign w:val="center"/>
          </w:tcPr>
          <w:p w14:paraId="3C09351B" w14:textId="46F5DE78" w:rsidR="005265B9" w:rsidRDefault="005265B9" w:rsidP="005265B9">
            <w:pPr>
              <w:pStyle w:val="TableTextEntries"/>
            </w:pPr>
            <w:r>
              <w:tab/>
              <w:t>Drinking water infrastructure</w:t>
            </w:r>
          </w:p>
        </w:tc>
      </w:tr>
      <w:tr w:rsidR="005265B9" w14:paraId="15A346D6" w14:textId="77777777" w:rsidTr="007272A1">
        <w:trPr>
          <w:trHeight w:hRule="exact" w:val="454"/>
        </w:trPr>
        <w:permEnd w:id="342108482" w:displacedByCustomXml="next"/>
        <w:permStart w:id="1670386307" w:edGrp="everyone" w:colFirst="0" w:colLast="0" w:displacedByCustomXml="next"/>
        <w:sdt>
          <w:sdtPr>
            <w:id w:val="1182708589"/>
            <w14:checkbox>
              <w14:checked w14:val="0"/>
              <w14:checkedState w14:val="2612" w14:font="MS Gothic"/>
              <w14:uncheckedState w14:val="2610" w14:font="MS Gothic"/>
            </w14:checkbox>
          </w:sdtPr>
          <w:sdtEndPr/>
          <w:sdtContent>
            <w:tc>
              <w:tcPr>
                <w:tcW w:w="709" w:type="dxa"/>
                <w:shd w:val="clear" w:color="auto" w:fill="ECE9E7" w:themeFill="background2"/>
                <w:vAlign w:val="center"/>
              </w:tcPr>
              <w:p w14:paraId="6C4C43DB" w14:textId="40EC06F4" w:rsidR="005265B9" w:rsidRDefault="005265B9" w:rsidP="007210AB">
                <w:pPr>
                  <w:pStyle w:val="TableTextEntries"/>
                </w:pPr>
                <w:r>
                  <w:rPr>
                    <w:rFonts w:ascii="MS Gothic" w:eastAsia="MS Gothic" w:hAnsi="MS Gothic" w:hint="eastAsia"/>
                  </w:rPr>
                  <w:t>☐</w:t>
                </w:r>
              </w:p>
            </w:tc>
          </w:sdtContent>
        </w:sdt>
        <w:tc>
          <w:tcPr>
            <w:tcW w:w="8318" w:type="dxa"/>
            <w:gridSpan w:val="2"/>
            <w:vAlign w:val="center"/>
          </w:tcPr>
          <w:p w14:paraId="44D40A7D" w14:textId="61646B06" w:rsidR="005265B9" w:rsidRDefault="005265B9" w:rsidP="005265B9">
            <w:pPr>
              <w:pStyle w:val="TableTextEntries"/>
            </w:pPr>
            <w:r>
              <w:tab/>
              <w:t>Sewerage infrastructure</w:t>
            </w:r>
          </w:p>
        </w:tc>
      </w:tr>
    </w:tbl>
    <w:bookmarkEnd w:id="2"/>
    <w:permEnd w:id="1670386307"/>
    <w:p w14:paraId="64522DFD" w14:textId="3D237558" w:rsidR="005265B9" w:rsidRDefault="005265B9" w:rsidP="007210AB">
      <w:pPr>
        <w:pStyle w:val="Heading3nonumber"/>
        <w:keepLines/>
        <w:numPr>
          <w:ilvl w:val="0"/>
          <w:numId w:val="47"/>
        </w:numPr>
        <w:ind w:left="426"/>
      </w:pPr>
      <w:r w:rsidRPr="004C1382">
        <w:lastRenderedPageBreak/>
        <w:t xml:space="preserve">What type of </w:t>
      </w:r>
      <w:r>
        <w:t xml:space="preserve">properties </w:t>
      </w:r>
      <w:r w:rsidRPr="004C1382">
        <w:t>are you proposing to service?</w:t>
      </w:r>
    </w:p>
    <w:tbl>
      <w:tblPr>
        <w:tblW w:w="9027" w:type="dxa"/>
        <w:tblLook w:val="04A0" w:firstRow="1" w:lastRow="0" w:firstColumn="1" w:lastColumn="0" w:noHBand="0" w:noVBand="1"/>
      </w:tblPr>
      <w:tblGrid>
        <w:gridCol w:w="709"/>
        <w:gridCol w:w="8"/>
        <w:gridCol w:w="4386"/>
        <w:gridCol w:w="1985"/>
        <w:gridCol w:w="1843"/>
        <w:gridCol w:w="96"/>
      </w:tblGrid>
      <w:tr w:rsidR="002E0628" w:rsidRPr="00C52DAC" w14:paraId="5AD42A71" w14:textId="77777777" w:rsidTr="00935116">
        <w:tc>
          <w:tcPr>
            <w:tcW w:w="717" w:type="dxa"/>
            <w:gridSpan w:val="2"/>
          </w:tcPr>
          <w:p w14:paraId="7CB0FBA3" w14:textId="77777777" w:rsidR="002E0628" w:rsidRPr="008B359C" w:rsidRDefault="002E0628" w:rsidP="00935116">
            <w:pPr>
              <w:pStyle w:val="TableTextEntries"/>
              <w:keepNext/>
              <w:spacing w:after="120"/>
              <w:rPr>
                <w:noProof/>
              </w:rPr>
            </w:pPr>
            <w:r w:rsidRPr="008B359C">
              <w:rPr>
                <w:noProof/>
              </w:rPr>
              <mc:AlternateContent>
                <mc:Choice Requires="wps">
                  <w:drawing>
                    <wp:inline distT="0" distB="0" distL="0" distR="0" wp14:anchorId="3EFB7284" wp14:editId="4F650007">
                      <wp:extent cx="176400" cy="176400"/>
                      <wp:effectExtent l="0" t="0" r="0" b="0"/>
                      <wp:docPr id="343" name="Graphic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148590 w 297179"/>
                                  <a:gd name="connsiteY0" fmla="*/ 297180 h 297180"/>
                                  <a:gd name="connsiteX1" fmla="*/ 0 w 297179"/>
                                  <a:gd name="connsiteY1" fmla="*/ 148590 h 297180"/>
                                  <a:gd name="connsiteX2" fmla="*/ 148590 w 297179"/>
                                  <a:gd name="connsiteY2" fmla="*/ 0 h 297180"/>
                                  <a:gd name="connsiteX3" fmla="*/ 297180 w 297179"/>
                                  <a:gd name="connsiteY3" fmla="*/ 148590 h 297180"/>
                                  <a:gd name="connsiteX4" fmla="*/ 148590 w 297179"/>
                                  <a:gd name="connsiteY4" fmla="*/ 297180 h 297180"/>
                                  <a:gd name="connsiteX5" fmla="*/ 198120 w 297179"/>
                                  <a:gd name="connsiteY5" fmla="*/ 210502 h 297180"/>
                                  <a:gd name="connsiteX6" fmla="*/ 191453 w 297179"/>
                                  <a:gd name="connsiteY6" fmla="*/ 203835 h 297180"/>
                                  <a:gd name="connsiteX7" fmla="*/ 172403 w 297179"/>
                                  <a:gd name="connsiteY7" fmla="*/ 203835 h 297180"/>
                                  <a:gd name="connsiteX8" fmla="*/ 172403 w 297179"/>
                                  <a:gd name="connsiteY8" fmla="*/ 105728 h 297180"/>
                                  <a:gd name="connsiteX9" fmla="*/ 165735 w 297179"/>
                                  <a:gd name="connsiteY9" fmla="*/ 99060 h 297180"/>
                                  <a:gd name="connsiteX10" fmla="*/ 103823 w 297179"/>
                                  <a:gd name="connsiteY10" fmla="*/ 99060 h 297180"/>
                                  <a:gd name="connsiteX11" fmla="*/ 97155 w 297179"/>
                                  <a:gd name="connsiteY11" fmla="*/ 105728 h 297180"/>
                                  <a:gd name="connsiteX12" fmla="*/ 97155 w 297179"/>
                                  <a:gd name="connsiteY12" fmla="*/ 137160 h 297180"/>
                                  <a:gd name="connsiteX13" fmla="*/ 103823 w 297179"/>
                                  <a:gd name="connsiteY13" fmla="*/ 143828 h 297180"/>
                                  <a:gd name="connsiteX14" fmla="*/ 122873 w 297179"/>
                                  <a:gd name="connsiteY14" fmla="*/ 143828 h 297180"/>
                                  <a:gd name="connsiteX15" fmla="*/ 122873 w 297179"/>
                                  <a:gd name="connsiteY15" fmla="*/ 205740 h 297180"/>
                                  <a:gd name="connsiteX16" fmla="*/ 103823 w 297179"/>
                                  <a:gd name="connsiteY16" fmla="*/ 205740 h 297180"/>
                                  <a:gd name="connsiteX17" fmla="*/ 97155 w 297179"/>
                                  <a:gd name="connsiteY17" fmla="*/ 212408 h 297180"/>
                                  <a:gd name="connsiteX18" fmla="*/ 97155 w 297179"/>
                                  <a:gd name="connsiteY18" fmla="*/ 243840 h 297180"/>
                                  <a:gd name="connsiteX19" fmla="*/ 103823 w 297179"/>
                                  <a:gd name="connsiteY19" fmla="*/ 250508 h 297180"/>
                                  <a:gd name="connsiteX20" fmla="*/ 190500 w 297179"/>
                                  <a:gd name="connsiteY20" fmla="*/ 250508 h 297180"/>
                                  <a:gd name="connsiteX21" fmla="*/ 197167 w 297179"/>
                                  <a:gd name="connsiteY21" fmla="*/ 243840 h 297180"/>
                                  <a:gd name="connsiteX22" fmla="*/ 197167 w 297179"/>
                                  <a:gd name="connsiteY22" fmla="*/ 210502 h 297180"/>
                                  <a:gd name="connsiteX23" fmla="*/ 173355 w 297179"/>
                                  <a:gd name="connsiteY23" fmla="*/ 37147 h 297180"/>
                                  <a:gd name="connsiteX24" fmla="*/ 166688 w 297179"/>
                                  <a:gd name="connsiteY24" fmla="*/ 30480 h 297180"/>
                                  <a:gd name="connsiteX25" fmla="*/ 129540 w 297179"/>
                                  <a:gd name="connsiteY25" fmla="*/ 30480 h 297180"/>
                                  <a:gd name="connsiteX26" fmla="*/ 122873 w 297179"/>
                                  <a:gd name="connsiteY26" fmla="*/ 37147 h 297180"/>
                                  <a:gd name="connsiteX27" fmla="*/ 122873 w 297179"/>
                                  <a:gd name="connsiteY27" fmla="*/ 68580 h 297180"/>
                                  <a:gd name="connsiteX28" fmla="*/ 129540 w 297179"/>
                                  <a:gd name="connsiteY28" fmla="*/ 75248 h 297180"/>
                                  <a:gd name="connsiteX29" fmla="*/ 167640 w 297179"/>
                                  <a:gd name="connsiteY29" fmla="*/ 75248 h 297180"/>
                                  <a:gd name="connsiteX30" fmla="*/ 174308 w 297179"/>
                                  <a:gd name="connsiteY30" fmla="*/ 68580 h 297180"/>
                                  <a:gd name="connsiteX31" fmla="*/ 174308 w 297179"/>
                                  <a:gd name="connsiteY31" fmla="*/ 37147 h 297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7179" h="297180">
                                    <a:moveTo>
                                      <a:pt x="148590" y="297180"/>
                                    </a:moveTo>
                                    <a:cubicBezTo>
                                      <a:pt x="66675" y="297180"/>
                                      <a:pt x="0" y="230505"/>
                                      <a:pt x="0" y="148590"/>
                                    </a:cubicBezTo>
                                    <a:cubicBezTo>
                                      <a:pt x="0" y="66675"/>
                                      <a:pt x="66675" y="0"/>
                                      <a:pt x="148590" y="0"/>
                                    </a:cubicBezTo>
                                    <a:cubicBezTo>
                                      <a:pt x="230505" y="0"/>
                                      <a:pt x="297180" y="66675"/>
                                      <a:pt x="297180" y="148590"/>
                                    </a:cubicBezTo>
                                    <a:cubicBezTo>
                                      <a:pt x="297180" y="230505"/>
                                      <a:pt x="230505" y="297180"/>
                                      <a:pt x="148590" y="297180"/>
                                    </a:cubicBezTo>
                                    <a:close/>
                                    <a:moveTo>
                                      <a:pt x="198120" y="210502"/>
                                    </a:moveTo>
                                    <a:cubicBezTo>
                                      <a:pt x="198120" y="206693"/>
                                      <a:pt x="195263" y="203835"/>
                                      <a:pt x="191453" y="203835"/>
                                    </a:cubicBezTo>
                                    <a:lnTo>
                                      <a:pt x="172403" y="203835"/>
                                    </a:lnTo>
                                    <a:lnTo>
                                      <a:pt x="172403" y="105728"/>
                                    </a:lnTo>
                                    <a:cubicBezTo>
                                      <a:pt x="172403" y="101918"/>
                                      <a:pt x="169545" y="99060"/>
                                      <a:pt x="165735" y="99060"/>
                                    </a:cubicBezTo>
                                    <a:lnTo>
                                      <a:pt x="103823" y="99060"/>
                                    </a:lnTo>
                                    <a:cubicBezTo>
                                      <a:pt x="100013" y="99060"/>
                                      <a:pt x="97155" y="101918"/>
                                      <a:pt x="97155" y="105728"/>
                                    </a:cubicBezTo>
                                    <a:lnTo>
                                      <a:pt x="97155" y="137160"/>
                                    </a:lnTo>
                                    <a:cubicBezTo>
                                      <a:pt x="97155" y="140970"/>
                                      <a:pt x="100013" y="143828"/>
                                      <a:pt x="103823" y="143828"/>
                                    </a:cubicBezTo>
                                    <a:lnTo>
                                      <a:pt x="122873" y="143828"/>
                                    </a:lnTo>
                                    <a:lnTo>
                                      <a:pt x="122873" y="205740"/>
                                    </a:lnTo>
                                    <a:lnTo>
                                      <a:pt x="103823" y="205740"/>
                                    </a:lnTo>
                                    <a:cubicBezTo>
                                      <a:pt x="100013" y="205740"/>
                                      <a:pt x="97155" y="208598"/>
                                      <a:pt x="97155" y="212408"/>
                                    </a:cubicBezTo>
                                    <a:lnTo>
                                      <a:pt x="97155" y="243840"/>
                                    </a:lnTo>
                                    <a:cubicBezTo>
                                      <a:pt x="97155" y="247650"/>
                                      <a:pt x="100013" y="250508"/>
                                      <a:pt x="103823" y="250508"/>
                                    </a:cubicBezTo>
                                    <a:lnTo>
                                      <a:pt x="190500" y="250508"/>
                                    </a:lnTo>
                                    <a:cubicBezTo>
                                      <a:pt x="194310" y="250508"/>
                                      <a:pt x="197167" y="247650"/>
                                      <a:pt x="197167" y="243840"/>
                                    </a:cubicBezTo>
                                    <a:lnTo>
                                      <a:pt x="197167" y="210502"/>
                                    </a:lnTo>
                                    <a:close/>
                                    <a:moveTo>
                                      <a:pt x="173355" y="37147"/>
                                    </a:moveTo>
                                    <a:cubicBezTo>
                                      <a:pt x="173355" y="33338"/>
                                      <a:pt x="170498" y="30480"/>
                                      <a:pt x="166688" y="30480"/>
                                    </a:cubicBezTo>
                                    <a:lnTo>
                                      <a:pt x="129540" y="30480"/>
                                    </a:lnTo>
                                    <a:cubicBezTo>
                                      <a:pt x="125730" y="30480"/>
                                      <a:pt x="122873" y="33338"/>
                                      <a:pt x="122873" y="37147"/>
                                    </a:cubicBezTo>
                                    <a:lnTo>
                                      <a:pt x="122873" y="68580"/>
                                    </a:lnTo>
                                    <a:cubicBezTo>
                                      <a:pt x="122873" y="72390"/>
                                      <a:pt x="125730" y="75248"/>
                                      <a:pt x="129540" y="75248"/>
                                    </a:cubicBezTo>
                                    <a:lnTo>
                                      <a:pt x="167640" y="75248"/>
                                    </a:lnTo>
                                    <a:cubicBezTo>
                                      <a:pt x="171450" y="75248"/>
                                      <a:pt x="174308" y="72390"/>
                                      <a:pt x="174308" y="68580"/>
                                    </a:cubicBezTo>
                                    <a:lnTo>
                                      <a:pt x="174308" y="37147"/>
                                    </a:lnTo>
                                    <a:close/>
                                  </a:path>
                                </a:pathLst>
                              </a:custGeom>
                              <a:solidFill>
                                <a:srgbClr val="8E9AAF"/>
                              </a:solidFill>
                              <a:ln w="9525" cap="flat">
                                <a:noFill/>
                                <a:prstDash val="solid"/>
                                <a:miter/>
                              </a:ln>
                            </wps:spPr>
                            <wps:bodyPr rtlCol="0" anchor="ctr"/>
                          </wps:wsp>
                        </a:graphicData>
                      </a:graphic>
                    </wp:inline>
                  </w:drawing>
                </mc:Choice>
                <mc:Fallback>
                  <w:pict>
                    <v:shape w14:anchorId="1825AC88" id="Graphic 52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7179,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" path="m148590,297180c66675,297180,,230505,,148590,,66675,66675,,148590,v81915,,148590,66675,148590,148590c297180,230505,230505,297180,148590,297180xm198120,210502v,-3809,-2857,-6667,-6667,-6667l172403,203835r,-98107c172403,101918,169545,99060,165735,99060r-61912,c100013,99060,97155,101918,97155,105728r,31432c97155,140970,100013,143828,103823,143828r19050,l122873,205740r-19050,c100013,205740,97155,208598,97155,212408r,31432c97155,247650,100013,250508,103823,250508r86677,c194310,250508,197167,247650,197167,243840r,-33338l198120,210502xm173355,37147v,-3809,-2857,-6667,-6667,-6667l129540,30480v-3810,,-6667,2858,-6667,6667l122873,68580v,3810,2857,6668,6667,6668l167640,75248v3810,,6668,-2858,6668,-6668l174308,37147r-953,xe" fillcolor="#8e9aaf" stroked="f">
                      <v:stroke joinstyle="miter"/>
                      <v:path arrowok="t" o:connecttype="custom" o:connectlocs="88200,176400;0,88200;88200,0;176401,88200;88200,176400;117600,124950;113643,120992;102335,120992;102335,62758;98377,58800;61627,58800;57669,62758;57669,81415;61627,85373;72935,85373;72935,122123;61627,122123;57669,126081;57669,144738;61627,148696;113077,148696;117035,144738;117035,124950;102900,22050;98943,18092;76893,18092;72935,22050;72935,40708;76893,44666;99508,44666;103466,40708;103466,22050" o:connectangles="0,0,0,0,0,0,0,0,0,0,0,0,0,0,0,0,0,0,0,0,0,0,0,0,0,0,0,0,0,0,0,0"/>
                      <o:lock v:ext="edit" aspectratio="t"/>
                      <w10:anchorlock/>
                    </v:shape>
                  </w:pict>
                </mc:Fallback>
              </mc:AlternateContent>
            </w:r>
          </w:p>
        </w:tc>
        <w:tc>
          <w:tcPr>
            <w:tcW w:w="8310" w:type="dxa"/>
            <w:gridSpan w:val="4"/>
            <w:vAlign w:val="center"/>
          </w:tcPr>
          <w:p w14:paraId="2CB29A3F" w14:textId="3BDBA7F9" w:rsidR="002E0628" w:rsidRPr="00C52DAC" w:rsidRDefault="002E0628" w:rsidP="00935116">
            <w:pPr>
              <w:pStyle w:val="TableTextEntries"/>
              <w:keepNext/>
              <w:spacing w:after="120"/>
            </w:pPr>
            <w:r>
              <w:t>We use property type and number estimates</w:t>
            </w:r>
            <w:r w:rsidR="009762F7">
              <w:t xml:space="preserve"> to understand the scheme you are proposing when</w:t>
            </w:r>
            <w:r>
              <w:t xml:space="preserve"> assessing the application.</w:t>
            </w:r>
            <w:r w:rsidR="009762F7">
              <w:t xml:space="preserve"> The information provided here may be indicative only. The type and number of properties will not be restricted by a licence.</w:t>
            </w:r>
          </w:p>
        </w:tc>
      </w:tr>
      <w:tr w:rsidR="002E0628" w:rsidRPr="00C52DAC" w14:paraId="0C5549C3" w14:textId="77777777" w:rsidTr="00935116">
        <w:tc>
          <w:tcPr>
            <w:tcW w:w="717" w:type="dxa"/>
            <w:gridSpan w:val="2"/>
          </w:tcPr>
          <w:p w14:paraId="186D1CCD" w14:textId="77777777" w:rsidR="002E0628" w:rsidRPr="008B359C" w:rsidRDefault="002E0628" w:rsidP="00935116">
            <w:pPr>
              <w:pStyle w:val="TableTextEntries"/>
              <w:keepNext/>
              <w:spacing w:after="120"/>
              <w:rPr>
                <w:noProof/>
              </w:rPr>
            </w:pPr>
          </w:p>
        </w:tc>
        <w:tc>
          <w:tcPr>
            <w:tcW w:w="8310" w:type="dxa"/>
            <w:gridSpan w:val="4"/>
            <w:vAlign w:val="center"/>
          </w:tcPr>
          <w:p w14:paraId="2CF69F98" w14:textId="77777777" w:rsidR="002E0628" w:rsidRPr="00C52DAC" w:rsidRDefault="002E0628" w:rsidP="00935116">
            <w:pPr>
              <w:pStyle w:val="TableTextEntries"/>
              <w:keepNext/>
              <w:spacing w:after="120"/>
            </w:pPr>
            <w:r>
              <w:t>A property means any single real property proposed to be connected to the system and a charge for the service is levied on the owner of the real property. For example, residential properties include single dwellings and each apartment in a high-rise residential complex. Shopping centres with separate connections for each shop are to be counted as one commercial property.</w:t>
            </w:r>
          </w:p>
        </w:tc>
      </w:tr>
      <w:tr w:rsidR="007210AB" w:rsidRPr="005265B9" w14:paraId="670B7933" w14:textId="77777777" w:rsidTr="0041625A">
        <w:tc>
          <w:tcPr>
            <w:tcW w:w="717" w:type="dxa"/>
            <w:gridSpan w:val="2"/>
          </w:tcPr>
          <w:p w14:paraId="40CD6909" w14:textId="77777777" w:rsidR="007210AB" w:rsidRDefault="007210AB" w:rsidP="007210AB">
            <w:pPr>
              <w:pStyle w:val="TableTextEntries"/>
              <w:keepNext/>
              <w:spacing w:before="120" w:after="120"/>
            </w:pPr>
            <w:r w:rsidRPr="008B359C">
              <w:rPr>
                <w:noProof/>
              </w:rPr>
              <mc:AlternateContent>
                <mc:Choice Requires="wps">
                  <w:drawing>
                    <wp:inline distT="0" distB="0" distL="0" distR="0" wp14:anchorId="45E9D05E" wp14:editId="35EB8A8E">
                      <wp:extent cx="176400" cy="176400"/>
                      <wp:effectExtent l="0" t="0" r="0" b="0"/>
                      <wp:docPr id="18" name="Graphic 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41935 w 293369"/>
                                  <a:gd name="connsiteY0" fmla="*/ 132398 h 293370"/>
                                  <a:gd name="connsiteX1" fmla="*/ 80963 w 293369"/>
                                  <a:gd name="connsiteY1" fmla="*/ 293370 h 293370"/>
                                  <a:gd name="connsiteX2" fmla="*/ 0 w 293369"/>
                                  <a:gd name="connsiteY2" fmla="*/ 293370 h 293370"/>
                                  <a:gd name="connsiteX3" fmla="*/ 0 w 293369"/>
                                  <a:gd name="connsiteY3" fmla="*/ 213360 h 293370"/>
                                  <a:gd name="connsiteX4" fmla="*/ 160973 w 293369"/>
                                  <a:gd name="connsiteY4" fmla="*/ 52388 h 293370"/>
                                  <a:gd name="connsiteX5" fmla="*/ 241935 w 293369"/>
                                  <a:gd name="connsiteY5" fmla="*/ 132398 h 293370"/>
                                  <a:gd name="connsiteX6" fmla="*/ 88582 w 293369"/>
                                  <a:gd name="connsiteY6" fmla="*/ 251460 h 293370"/>
                                  <a:gd name="connsiteX7" fmla="*/ 42863 w 293369"/>
                                  <a:gd name="connsiteY7" fmla="*/ 205740 h 293370"/>
                                  <a:gd name="connsiteX8" fmla="*/ 25718 w 293369"/>
                                  <a:gd name="connsiteY8" fmla="*/ 222885 h 293370"/>
                                  <a:gd name="connsiteX9" fmla="*/ 25718 w 293369"/>
                                  <a:gd name="connsiteY9" fmla="*/ 243840 h 293370"/>
                                  <a:gd name="connsiteX10" fmla="*/ 50482 w 293369"/>
                                  <a:gd name="connsiteY10" fmla="*/ 243840 h 293370"/>
                                  <a:gd name="connsiteX11" fmla="*/ 50482 w 293369"/>
                                  <a:gd name="connsiteY11" fmla="*/ 268605 h 293370"/>
                                  <a:gd name="connsiteX12" fmla="*/ 71438 w 293369"/>
                                  <a:gd name="connsiteY12" fmla="*/ 268605 h 293370"/>
                                  <a:gd name="connsiteX13" fmla="*/ 88582 w 293369"/>
                                  <a:gd name="connsiteY13" fmla="*/ 251460 h 293370"/>
                                  <a:gd name="connsiteX14" fmla="*/ 167640 w 293369"/>
                                  <a:gd name="connsiteY14" fmla="*/ 84773 h 293370"/>
                                  <a:gd name="connsiteX15" fmla="*/ 164783 w 293369"/>
                                  <a:gd name="connsiteY15" fmla="*/ 85725 h 293370"/>
                                  <a:gd name="connsiteX16" fmla="*/ 60007 w 293369"/>
                                  <a:gd name="connsiteY16" fmla="*/ 190500 h 293370"/>
                                  <a:gd name="connsiteX17" fmla="*/ 59055 w 293369"/>
                                  <a:gd name="connsiteY17" fmla="*/ 193358 h 293370"/>
                                  <a:gd name="connsiteX18" fmla="*/ 62865 w 293369"/>
                                  <a:gd name="connsiteY18" fmla="*/ 197167 h 293370"/>
                                  <a:gd name="connsiteX19" fmla="*/ 65723 w 293369"/>
                                  <a:gd name="connsiteY19" fmla="*/ 196215 h 293370"/>
                                  <a:gd name="connsiteX20" fmla="*/ 170498 w 293369"/>
                                  <a:gd name="connsiteY20" fmla="*/ 91440 h 293370"/>
                                  <a:gd name="connsiteX21" fmla="*/ 171450 w 293369"/>
                                  <a:gd name="connsiteY21" fmla="*/ 88582 h 293370"/>
                                  <a:gd name="connsiteX22" fmla="*/ 167640 w 293369"/>
                                  <a:gd name="connsiteY22" fmla="*/ 84773 h 293370"/>
                                  <a:gd name="connsiteX23" fmla="*/ 286703 w 293369"/>
                                  <a:gd name="connsiteY23" fmla="*/ 88582 h 293370"/>
                                  <a:gd name="connsiteX24" fmla="*/ 254318 w 293369"/>
                                  <a:gd name="connsiteY24" fmla="*/ 120967 h 293370"/>
                                  <a:gd name="connsiteX25" fmla="*/ 173355 w 293369"/>
                                  <a:gd name="connsiteY25" fmla="*/ 40005 h 293370"/>
                                  <a:gd name="connsiteX26" fmla="*/ 205740 w 293369"/>
                                  <a:gd name="connsiteY26" fmla="*/ 7620 h 293370"/>
                                  <a:gd name="connsiteX27" fmla="*/ 222885 w 293369"/>
                                  <a:gd name="connsiteY27" fmla="*/ 0 h 293370"/>
                                  <a:gd name="connsiteX28" fmla="*/ 240030 w 293369"/>
                                  <a:gd name="connsiteY28" fmla="*/ 7620 h 293370"/>
                                  <a:gd name="connsiteX29" fmla="*/ 285750 w 293369"/>
                                  <a:gd name="connsiteY29" fmla="*/ 53340 h 293370"/>
                                  <a:gd name="connsiteX30" fmla="*/ 293370 w 293369"/>
                                  <a:gd name="connsiteY30" fmla="*/ 70485 h 293370"/>
                                  <a:gd name="connsiteX31" fmla="*/ 286703 w 293369"/>
                                  <a:gd name="connsiteY31" fmla="*/ 88582 h 293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3369" h="293370">
                                    <a:moveTo>
                                      <a:pt x="241935" y="132398"/>
                                    </a:moveTo>
                                    <a:lnTo>
                                      <a:pt x="80963" y="293370"/>
                                    </a:lnTo>
                                    <a:lnTo>
                                      <a:pt x="0" y="293370"/>
                                    </a:lnTo>
                                    <a:lnTo>
                                      <a:pt x="0" y="213360"/>
                                    </a:lnTo>
                                    <a:lnTo>
                                      <a:pt x="160973" y="52388"/>
                                    </a:lnTo>
                                    <a:lnTo>
                                      <a:pt x="241935" y="132398"/>
                                    </a:lnTo>
                                    <a:close/>
                                    <a:moveTo>
                                      <a:pt x="88582" y="251460"/>
                                    </a:moveTo>
                                    <a:lnTo>
                                      <a:pt x="42863" y="205740"/>
                                    </a:lnTo>
                                    <a:lnTo>
                                      <a:pt x="25718" y="222885"/>
                                    </a:lnTo>
                                    <a:lnTo>
                                      <a:pt x="25718" y="243840"/>
                                    </a:lnTo>
                                    <a:lnTo>
                                      <a:pt x="50482" y="243840"/>
                                    </a:lnTo>
                                    <a:lnTo>
                                      <a:pt x="50482" y="268605"/>
                                    </a:lnTo>
                                    <a:lnTo>
                                      <a:pt x="71438" y="268605"/>
                                    </a:lnTo>
                                    <a:lnTo>
                                      <a:pt x="88582" y="251460"/>
                                    </a:lnTo>
                                    <a:close/>
                                    <a:moveTo>
                                      <a:pt x="167640" y="84773"/>
                                    </a:moveTo>
                                    <a:cubicBezTo>
                                      <a:pt x="166688" y="84773"/>
                                      <a:pt x="165735" y="84773"/>
                                      <a:pt x="164783" y="85725"/>
                                    </a:cubicBezTo>
                                    <a:lnTo>
                                      <a:pt x="60007" y="190500"/>
                                    </a:lnTo>
                                    <a:cubicBezTo>
                                      <a:pt x="59055" y="191453"/>
                                      <a:pt x="59055" y="192405"/>
                                      <a:pt x="59055" y="193358"/>
                                    </a:cubicBezTo>
                                    <a:cubicBezTo>
                                      <a:pt x="59055" y="196215"/>
                                      <a:pt x="60960" y="197167"/>
                                      <a:pt x="62865" y="197167"/>
                                    </a:cubicBezTo>
                                    <a:cubicBezTo>
                                      <a:pt x="63818" y="197167"/>
                                      <a:pt x="64770" y="197167"/>
                                      <a:pt x="65723" y="196215"/>
                                    </a:cubicBezTo>
                                    <a:lnTo>
                                      <a:pt x="170498" y="91440"/>
                                    </a:lnTo>
                                    <a:cubicBezTo>
                                      <a:pt x="171450" y="90488"/>
                                      <a:pt x="171450" y="89535"/>
                                      <a:pt x="171450" y="88582"/>
                                    </a:cubicBezTo>
                                    <a:cubicBezTo>
                                      <a:pt x="171450" y="86678"/>
                                      <a:pt x="170498" y="84773"/>
                                      <a:pt x="167640" y="84773"/>
                                    </a:cubicBezTo>
                                    <a:close/>
                                    <a:moveTo>
                                      <a:pt x="286703" y="88582"/>
                                    </a:moveTo>
                                    <a:lnTo>
                                      <a:pt x="254318" y="120967"/>
                                    </a:lnTo>
                                    <a:lnTo>
                                      <a:pt x="173355" y="40005"/>
                                    </a:lnTo>
                                    <a:lnTo>
                                      <a:pt x="205740" y="7620"/>
                                    </a:lnTo>
                                    <a:cubicBezTo>
                                      <a:pt x="210502" y="2857"/>
                                      <a:pt x="216218" y="0"/>
                                      <a:pt x="222885" y="0"/>
                                    </a:cubicBezTo>
                                    <a:cubicBezTo>
                                      <a:pt x="229552" y="0"/>
                                      <a:pt x="236220" y="2857"/>
                                      <a:pt x="240030" y="7620"/>
                                    </a:cubicBezTo>
                                    <a:lnTo>
                                      <a:pt x="285750" y="53340"/>
                                    </a:lnTo>
                                    <a:cubicBezTo>
                                      <a:pt x="290513" y="58103"/>
                                      <a:pt x="293370" y="64770"/>
                                      <a:pt x="293370" y="70485"/>
                                    </a:cubicBezTo>
                                    <a:cubicBezTo>
                                      <a:pt x="293370" y="76200"/>
                                      <a:pt x="290513" y="83820"/>
                                      <a:pt x="286703" y="88582"/>
                                    </a:cubicBezTo>
                                    <a:close/>
                                  </a:path>
                                </a:pathLst>
                              </a:custGeom>
                              <a:solidFill>
                                <a:srgbClr val="8E9AAF"/>
                              </a:solidFill>
                              <a:ln w="9525" cap="flat">
                                <a:noFill/>
                                <a:prstDash val="solid"/>
                                <a:miter/>
                              </a:ln>
                            </wps:spPr>
                            <wps:bodyPr rtlCol="0" anchor="ctr"/>
                          </wps:wsp>
                        </a:graphicData>
                      </a:graphic>
                    </wp:inline>
                  </w:drawing>
                </mc:Choice>
                <mc:Fallback>
                  <w:pict>
                    <v:shape w14:anchorId="320F28FE" id="Graphic 220"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3369,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" path="m241935,132398l80963,293370,,293370,,213360,160973,52388r80962,80010xm88582,251460l42863,205740,25718,222885r,20955l50482,243840r,24765l71438,268605,88582,251460xm167640,84773v-952,,-1905,,-2857,952l60007,190500v-952,953,-952,1905,-952,2858c59055,196215,60960,197167,62865,197167v953,,1905,,2858,-952l170498,91440v952,-952,952,-1905,952,-2858c171450,86678,170498,84773,167640,84773xm286703,88582r-32385,32385l173355,40005,205740,7620c210502,2857,216218,,222885,v6667,,13335,2857,17145,7620l285750,53340v4763,4763,7620,11430,7620,17145c293370,76200,290513,83820,286703,88582xe" fillcolor="#8e9aaf" stroked="f">
                      <v:stroke joinstyle="miter"/>
                      <v:path arrowok="t" o:connecttype="custom" o:connectlocs="145473,79609;48682,176400;0,176400;0,128291;96792,31500;145473,79609;53264,151200;25773,123709;15464,134018;15464,146618;30354,146618;30354,161509;42955,161509;53264,151200;100800,50973;99082,51545;36082,114545;35509,116264;37800,118554;39519,117982;102519,54982;103091,53263;100800,50973;172392,53263;152919,72736;104237,24055;123710,4582;134019,0;144328,4582;171819,32073;176401,42382;172392,53263" o:connectangles="0,0,0,0,0,0,0,0,0,0,0,0,0,0,0,0,0,0,0,0,0,0,0,0,0,0,0,0,0,0,0,0"/>
                      <o:lock v:ext="edit" aspectratio="t"/>
                      <w10:anchorlock/>
                    </v:shape>
                  </w:pict>
                </mc:Fallback>
              </mc:AlternateContent>
            </w:r>
          </w:p>
        </w:tc>
        <w:tc>
          <w:tcPr>
            <w:tcW w:w="8310" w:type="dxa"/>
            <w:gridSpan w:val="4"/>
            <w:vAlign w:val="center"/>
          </w:tcPr>
          <w:p w14:paraId="2343471A" w14:textId="067DD885" w:rsidR="007210AB" w:rsidRPr="005265B9" w:rsidRDefault="002E0628" w:rsidP="007210AB">
            <w:pPr>
              <w:pStyle w:val="TableTextEntries"/>
              <w:keepNext/>
              <w:spacing w:before="120" w:after="120"/>
            </w:pPr>
            <w:r>
              <w:t>I</w:t>
            </w:r>
            <w:r w:rsidR="007210AB">
              <w:t xml:space="preserve">ndicate what type of customers you </w:t>
            </w:r>
            <w:r w:rsidR="007210AB" w:rsidRPr="00446FA9">
              <w:t>expect</w:t>
            </w:r>
            <w:r w:rsidR="007210AB">
              <w:t xml:space="preserve"> to service by c</w:t>
            </w:r>
            <w:r w:rsidR="007210AB" w:rsidRPr="000D7832">
              <w:t>heck</w:t>
            </w:r>
            <w:r w:rsidR="007210AB">
              <w:t>ing the applicable</w:t>
            </w:r>
            <w:r w:rsidR="007210AB" w:rsidRPr="000D7832">
              <w:t xml:space="preserve"> box</w:t>
            </w:r>
            <w:r w:rsidR="007210AB">
              <w:t>es</w:t>
            </w:r>
            <w:r>
              <w:t xml:space="preserve"> for each licence type (retail, network or both)</w:t>
            </w:r>
            <w:r w:rsidR="007210AB" w:rsidRPr="000D7832">
              <w:t>.</w:t>
            </w:r>
            <w:r w:rsidR="007210AB">
              <w:t xml:space="preserve"> Provide an </w:t>
            </w:r>
            <w:r w:rsidR="007210AB" w:rsidRPr="00446FA9">
              <w:t>estimate</w:t>
            </w:r>
            <w:r w:rsidR="007210AB">
              <w:t xml:space="preserve"> of the number of propertie</w:t>
            </w:r>
            <w:r>
              <w:t>s for each customer type.</w:t>
            </w:r>
          </w:p>
        </w:tc>
      </w:tr>
      <w:tr w:rsidR="002E0628" w14:paraId="6562BA5E" w14:textId="77777777" w:rsidTr="007272A1">
        <w:trPr>
          <w:trHeight w:val="454"/>
        </w:trPr>
        <w:tc>
          <w:tcPr>
            <w:tcW w:w="9027" w:type="dxa"/>
            <w:gridSpan w:val="6"/>
            <w:shd w:val="clear" w:color="auto" w:fill="auto"/>
            <w:vAlign w:val="center"/>
          </w:tcPr>
          <w:p w14:paraId="4A421D16" w14:textId="201A327D" w:rsidR="002E0628" w:rsidRDefault="002E0628" w:rsidP="007210AB">
            <w:pPr>
              <w:pStyle w:val="TableTextEntries"/>
              <w:keepNext/>
            </w:pPr>
            <w:r>
              <w:t>Retail Supplier’s Licence</w:t>
            </w:r>
          </w:p>
        </w:tc>
      </w:tr>
      <w:tr w:rsidR="007016B9" w14:paraId="43C3C32A" w14:textId="77777777" w:rsidTr="007016B9">
        <w:trPr>
          <w:trHeight w:val="454"/>
        </w:trPr>
        <w:permStart w:id="861483012" w:edGrp="everyone" w:colFirst="0" w:colLast="0" w:displacedByCustomXml="next"/>
        <w:permStart w:id="730097688" w:edGrp="everyone" w:colFirst="3" w:colLast="3" w:displacedByCustomXml="next"/>
        <w:sdt>
          <w:sdtPr>
            <w:id w:val="-277185335"/>
            <w14:checkbox>
              <w14:checked w14:val="0"/>
              <w14:checkedState w14:val="2612" w14:font="MS Gothic"/>
              <w14:uncheckedState w14:val="2610" w14:font="MS Gothic"/>
            </w14:checkbox>
          </w:sdtPr>
          <w:sdtEndPr/>
          <w:sdtContent>
            <w:tc>
              <w:tcPr>
                <w:tcW w:w="709" w:type="dxa"/>
                <w:shd w:val="clear" w:color="auto" w:fill="ECE9E7" w:themeFill="background2"/>
                <w:vAlign w:val="center"/>
              </w:tcPr>
              <w:p w14:paraId="3E3581AE" w14:textId="77777777" w:rsidR="007016B9" w:rsidRDefault="007016B9" w:rsidP="007210AB">
                <w:pPr>
                  <w:pStyle w:val="TableTextEntries"/>
                  <w:keepNext/>
                </w:pPr>
                <w:r>
                  <w:rPr>
                    <w:rFonts w:ascii="MS Gothic" w:eastAsia="MS Gothic" w:hAnsi="MS Gothic" w:hint="eastAsia"/>
                  </w:rPr>
                  <w:t>☐</w:t>
                </w:r>
              </w:p>
            </w:tc>
          </w:sdtContent>
        </w:sdt>
        <w:tc>
          <w:tcPr>
            <w:tcW w:w="4394" w:type="dxa"/>
            <w:gridSpan w:val="2"/>
            <w:vAlign w:val="center"/>
          </w:tcPr>
          <w:p w14:paraId="25BCB61F" w14:textId="1153FC73" w:rsidR="007016B9" w:rsidRDefault="007016B9" w:rsidP="007210AB">
            <w:pPr>
              <w:pStyle w:val="TableTextEntries"/>
              <w:keepNext/>
            </w:pPr>
            <w:r>
              <w:t xml:space="preserve">Non-potable services to small retail customers </w:t>
            </w:r>
            <w:r w:rsidRPr="009C6B9A">
              <w:t>(i</w:t>
            </w:r>
            <w:r>
              <w:t>.</w:t>
            </w:r>
            <w:r w:rsidRPr="009C6B9A">
              <w:t>e</w:t>
            </w:r>
            <w:r>
              <w:t xml:space="preserve">. </w:t>
            </w:r>
            <w:r w:rsidRPr="00077DBA">
              <w:rPr>
                <w:b/>
                <w:bCs/>
              </w:rPr>
              <w:t>less than 15ML/year/customer</w:t>
            </w:r>
            <w:r w:rsidRPr="009C6B9A">
              <w:t>)</w:t>
            </w:r>
          </w:p>
        </w:tc>
        <w:tc>
          <w:tcPr>
            <w:tcW w:w="1985" w:type="dxa"/>
            <w:shd w:val="clear" w:color="auto" w:fill="ECE9E7" w:themeFill="background2"/>
            <w:vAlign w:val="center"/>
          </w:tcPr>
          <w:p w14:paraId="0C167815" w14:textId="77777777" w:rsidR="007016B9" w:rsidRDefault="007016B9" w:rsidP="007210AB">
            <w:pPr>
              <w:pStyle w:val="TableTextEntries"/>
              <w:keepNext/>
            </w:pPr>
            <w:r>
              <w:t>No. of properties:</w:t>
            </w:r>
          </w:p>
        </w:tc>
        <w:tc>
          <w:tcPr>
            <w:tcW w:w="1939" w:type="dxa"/>
            <w:gridSpan w:val="2"/>
            <w:shd w:val="clear" w:color="auto" w:fill="ECE9E7" w:themeFill="background2"/>
            <w:vAlign w:val="center"/>
          </w:tcPr>
          <w:p w14:paraId="53A388CB" w14:textId="5C1E28F7" w:rsidR="007016B9" w:rsidRDefault="007016B9" w:rsidP="007210AB">
            <w:pPr>
              <w:pStyle w:val="TableTextEntries"/>
              <w:keepNext/>
            </w:pPr>
          </w:p>
        </w:tc>
      </w:tr>
      <w:tr w:rsidR="007016B9" w14:paraId="309EAA6F" w14:textId="77777777" w:rsidTr="007016B9">
        <w:trPr>
          <w:trHeight w:val="454"/>
        </w:trPr>
        <w:permEnd w:id="861483012" w:displacedByCustomXml="next"/>
        <w:permEnd w:id="730097688" w:displacedByCustomXml="next"/>
        <w:permStart w:id="616261582" w:edGrp="everyone" w:colFirst="0" w:colLast="0" w:displacedByCustomXml="next"/>
        <w:permStart w:id="1519670099" w:edGrp="everyone" w:colFirst="3" w:colLast="3" w:displacedByCustomXml="next"/>
        <w:sdt>
          <w:sdtPr>
            <w:id w:val="2027755497"/>
            <w14:checkbox>
              <w14:checked w14:val="0"/>
              <w14:checkedState w14:val="2612" w14:font="MS Gothic"/>
              <w14:uncheckedState w14:val="2610" w14:font="MS Gothic"/>
            </w14:checkbox>
          </w:sdtPr>
          <w:sdtEndPr/>
          <w:sdtContent>
            <w:tc>
              <w:tcPr>
                <w:tcW w:w="709" w:type="dxa"/>
                <w:shd w:val="clear" w:color="auto" w:fill="ECE9E7" w:themeFill="background2"/>
                <w:vAlign w:val="center"/>
              </w:tcPr>
              <w:p w14:paraId="4822FFEB" w14:textId="77777777" w:rsidR="007016B9" w:rsidRDefault="007016B9" w:rsidP="007210AB">
                <w:pPr>
                  <w:pStyle w:val="TableTextEntries"/>
                  <w:keepNext/>
                </w:pPr>
                <w:r>
                  <w:rPr>
                    <w:rFonts w:ascii="MS Gothic" w:eastAsia="MS Gothic" w:hAnsi="MS Gothic" w:hint="eastAsia"/>
                  </w:rPr>
                  <w:t>☐</w:t>
                </w:r>
              </w:p>
            </w:tc>
          </w:sdtContent>
        </w:sdt>
        <w:tc>
          <w:tcPr>
            <w:tcW w:w="4394" w:type="dxa"/>
            <w:gridSpan w:val="2"/>
            <w:vAlign w:val="center"/>
          </w:tcPr>
          <w:p w14:paraId="01C0B62A" w14:textId="0B91EBBF" w:rsidR="007016B9" w:rsidRDefault="007016B9" w:rsidP="007210AB">
            <w:pPr>
              <w:pStyle w:val="TableTextEntries"/>
              <w:keepNext/>
            </w:pPr>
            <w:r>
              <w:t>Non-potable services to customers other than small retail customers</w:t>
            </w:r>
          </w:p>
        </w:tc>
        <w:tc>
          <w:tcPr>
            <w:tcW w:w="1985" w:type="dxa"/>
            <w:shd w:val="clear" w:color="auto" w:fill="ECE9E7" w:themeFill="background2"/>
            <w:vAlign w:val="center"/>
          </w:tcPr>
          <w:p w14:paraId="4BCAAA86" w14:textId="77777777" w:rsidR="007016B9" w:rsidRDefault="007016B9" w:rsidP="007210AB">
            <w:pPr>
              <w:pStyle w:val="TableTextEntries"/>
              <w:keepNext/>
            </w:pPr>
            <w:r>
              <w:t>No. of properties:</w:t>
            </w:r>
          </w:p>
        </w:tc>
        <w:tc>
          <w:tcPr>
            <w:tcW w:w="1939" w:type="dxa"/>
            <w:gridSpan w:val="2"/>
            <w:shd w:val="clear" w:color="auto" w:fill="ECE9E7" w:themeFill="background2"/>
            <w:vAlign w:val="center"/>
          </w:tcPr>
          <w:p w14:paraId="591909ED" w14:textId="05027EE4" w:rsidR="007016B9" w:rsidRDefault="007016B9" w:rsidP="007210AB">
            <w:pPr>
              <w:pStyle w:val="TableTextEntries"/>
              <w:keepNext/>
            </w:pPr>
          </w:p>
        </w:tc>
      </w:tr>
      <w:tr w:rsidR="007016B9" w14:paraId="06BE33DD" w14:textId="77777777" w:rsidTr="007016B9">
        <w:trPr>
          <w:trHeight w:val="454"/>
        </w:trPr>
        <w:permEnd w:id="616261582" w:displacedByCustomXml="next"/>
        <w:permEnd w:id="1519670099" w:displacedByCustomXml="next"/>
        <w:permStart w:id="184690550" w:edGrp="everyone" w:colFirst="0" w:colLast="0" w:displacedByCustomXml="next"/>
        <w:permStart w:id="789455574" w:edGrp="everyone" w:colFirst="3" w:colLast="3" w:displacedByCustomXml="next"/>
        <w:sdt>
          <w:sdtPr>
            <w:id w:val="540636972"/>
            <w14:checkbox>
              <w14:checked w14:val="0"/>
              <w14:checkedState w14:val="2612" w14:font="MS Gothic"/>
              <w14:uncheckedState w14:val="2610" w14:font="MS Gothic"/>
            </w14:checkbox>
          </w:sdtPr>
          <w:sdtEndPr/>
          <w:sdtContent>
            <w:tc>
              <w:tcPr>
                <w:tcW w:w="709" w:type="dxa"/>
                <w:shd w:val="clear" w:color="auto" w:fill="ECE9E7" w:themeFill="background2"/>
                <w:vAlign w:val="center"/>
              </w:tcPr>
              <w:p w14:paraId="51FD2CEE" w14:textId="77777777" w:rsidR="007016B9" w:rsidRDefault="007016B9" w:rsidP="007210AB">
                <w:pPr>
                  <w:pStyle w:val="TableTextEntries"/>
                  <w:keepNext/>
                </w:pPr>
                <w:r>
                  <w:rPr>
                    <w:rFonts w:ascii="MS Gothic" w:eastAsia="MS Gothic" w:hAnsi="MS Gothic" w:hint="eastAsia"/>
                  </w:rPr>
                  <w:t>☐</w:t>
                </w:r>
              </w:p>
            </w:tc>
          </w:sdtContent>
        </w:sdt>
        <w:tc>
          <w:tcPr>
            <w:tcW w:w="4394" w:type="dxa"/>
            <w:gridSpan w:val="2"/>
            <w:vAlign w:val="center"/>
          </w:tcPr>
          <w:p w14:paraId="78B180AC" w14:textId="77777777" w:rsidR="007016B9" w:rsidRDefault="007016B9" w:rsidP="007210AB">
            <w:pPr>
              <w:pStyle w:val="TableTextEntries"/>
              <w:keepNext/>
            </w:pPr>
            <w:r>
              <w:t xml:space="preserve">Drinking water services to small retail customers </w:t>
            </w:r>
            <w:r w:rsidRPr="009C6B9A">
              <w:t>(i</w:t>
            </w:r>
            <w:r>
              <w:t>.</w:t>
            </w:r>
            <w:r w:rsidRPr="009C6B9A">
              <w:t>e</w:t>
            </w:r>
            <w:r>
              <w:t xml:space="preserve">. </w:t>
            </w:r>
            <w:r w:rsidRPr="00077DBA">
              <w:rPr>
                <w:b/>
                <w:bCs/>
              </w:rPr>
              <w:t>less than 15ML/year/customer</w:t>
            </w:r>
            <w:r w:rsidRPr="009C6B9A">
              <w:t>)</w:t>
            </w:r>
          </w:p>
        </w:tc>
        <w:tc>
          <w:tcPr>
            <w:tcW w:w="1985" w:type="dxa"/>
            <w:shd w:val="clear" w:color="auto" w:fill="ECE9E7" w:themeFill="background2"/>
            <w:vAlign w:val="center"/>
          </w:tcPr>
          <w:p w14:paraId="0FBCE4C7" w14:textId="77777777" w:rsidR="007016B9" w:rsidRDefault="007016B9" w:rsidP="007210AB">
            <w:pPr>
              <w:pStyle w:val="TableTextEntries"/>
              <w:keepNext/>
            </w:pPr>
            <w:r>
              <w:t>No. of properties:</w:t>
            </w:r>
          </w:p>
        </w:tc>
        <w:tc>
          <w:tcPr>
            <w:tcW w:w="1939" w:type="dxa"/>
            <w:gridSpan w:val="2"/>
            <w:shd w:val="clear" w:color="auto" w:fill="ECE9E7" w:themeFill="background2"/>
            <w:vAlign w:val="center"/>
          </w:tcPr>
          <w:p w14:paraId="4CA23AFF" w14:textId="554D40D4" w:rsidR="007016B9" w:rsidRDefault="007016B9" w:rsidP="007210AB">
            <w:pPr>
              <w:pStyle w:val="TableTextEntries"/>
              <w:keepNext/>
            </w:pPr>
          </w:p>
        </w:tc>
      </w:tr>
      <w:tr w:rsidR="007016B9" w14:paraId="1F70B7E9" w14:textId="77777777" w:rsidTr="007016B9">
        <w:trPr>
          <w:trHeight w:val="454"/>
        </w:trPr>
        <w:permEnd w:id="184690550" w:displacedByCustomXml="next"/>
        <w:permEnd w:id="789455574" w:displacedByCustomXml="next"/>
        <w:permStart w:id="1131375197" w:edGrp="everyone" w:colFirst="0" w:colLast="0" w:displacedByCustomXml="next"/>
        <w:permStart w:id="1253602890" w:edGrp="everyone" w:colFirst="3" w:colLast="3" w:displacedByCustomXml="next"/>
        <w:sdt>
          <w:sdtPr>
            <w:id w:val="962858238"/>
            <w14:checkbox>
              <w14:checked w14:val="0"/>
              <w14:checkedState w14:val="2612" w14:font="MS Gothic"/>
              <w14:uncheckedState w14:val="2610" w14:font="MS Gothic"/>
            </w14:checkbox>
          </w:sdtPr>
          <w:sdtEndPr/>
          <w:sdtContent>
            <w:tc>
              <w:tcPr>
                <w:tcW w:w="709" w:type="dxa"/>
                <w:shd w:val="clear" w:color="auto" w:fill="ECE9E7" w:themeFill="background2"/>
                <w:vAlign w:val="center"/>
              </w:tcPr>
              <w:p w14:paraId="49D855FD" w14:textId="77777777" w:rsidR="007016B9" w:rsidRDefault="007016B9" w:rsidP="007210AB">
                <w:pPr>
                  <w:pStyle w:val="TableTextEntries"/>
                  <w:keepNext/>
                </w:pPr>
                <w:r>
                  <w:rPr>
                    <w:rFonts w:ascii="MS Gothic" w:eastAsia="MS Gothic" w:hAnsi="MS Gothic" w:hint="eastAsia"/>
                  </w:rPr>
                  <w:t>☐</w:t>
                </w:r>
              </w:p>
            </w:tc>
          </w:sdtContent>
        </w:sdt>
        <w:tc>
          <w:tcPr>
            <w:tcW w:w="4394" w:type="dxa"/>
            <w:gridSpan w:val="2"/>
            <w:vAlign w:val="center"/>
          </w:tcPr>
          <w:p w14:paraId="0B67A74D" w14:textId="77777777" w:rsidR="007016B9" w:rsidRDefault="007016B9" w:rsidP="007210AB">
            <w:pPr>
              <w:pStyle w:val="TableTextEntries"/>
              <w:keepNext/>
            </w:pPr>
            <w:r>
              <w:t>Drinking water services to customers other than small retail customers</w:t>
            </w:r>
          </w:p>
        </w:tc>
        <w:tc>
          <w:tcPr>
            <w:tcW w:w="1985" w:type="dxa"/>
            <w:shd w:val="clear" w:color="auto" w:fill="ECE9E7" w:themeFill="background2"/>
            <w:vAlign w:val="center"/>
          </w:tcPr>
          <w:p w14:paraId="446393E7" w14:textId="77777777" w:rsidR="007016B9" w:rsidRDefault="007016B9" w:rsidP="007210AB">
            <w:pPr>
              <w:pStyle w:val="TableTextEntries"/>
              <w:keepNext/>
            </w:pPr>
            <w:r>
              <w:t>No. of properties:</w:t>
            </w:r>
          </w:p>
        </w:tc>
        <w:tc>
          <w:tcPr>
            <w:tcW w:w="1939" w:type="dxa"/>
            <w:gridSpan w:val="2"/>
            <w:shd w:val="clear" w:color="auto" w:fill="ECE9E7" w:themeFill="background2"/>
            <w:vAlign w:val="center"/>
          </w:tcPr>
          <w:p w14:paraId="2289E707" w14:textId="00B8961D" w:rsidR="007016B9" w:rsidRDefault="007016B9" w:rsidP="007210AB">
            <w:pPr>
              <w:pStyle w:val="TableTextEntries"/>
              <w:keepNext/>
            </w:pPr>
          </w:p>
        </w:tc>
      </w:tr>
      <w:tr w:rsidR="007016B9" w14:paraId="6F4FA43F" w14:textId="77777777" w:rsidTr="007016B9">
        <w:trPr>
          <w:trHeight w:val="454"/>
        </w:trPr>
        <w:permEnd w:id="1131375197" w:displacedByCustomXml="next"/>
        <w:permEnd w:id="1253602890" w:displacedByCustomXml="next"/>
        <w:permStart w:id="179793617" w:edGrp="everyone" w:colFirst="0" w:colLast="0" w:displacedByCustomXml="next"/>
        <w:permStart w:id="717244571" w:edGrp="everyone" w:colFirst="3" w:colLast="3" w:displacedByCustomXml="next"/>
        <w:sdt>
          <w:sdtPr>
            <w:rPr>
              <w:rFonts w:ascii="MS Gothic" w:eastAsia="MS Gothic" w:hAnsi="MS Gothic" w:hint="eastAsia"/>
            </w:rPr>
            <w:id w:val="641701501"/>
            <w14:checkbox>
              <w14:checked w14:val="0"/>
              <w14:checkedState w14:val="2612" w14:font="MS Gothic"/>
              <w14:uncheckedState w14:val="2610" w14:font="MS Gothic"/>
            </w14:checkbox>
          </w:sdtPr>
          <w:sdtEndPr/>
          <w:sdtContent>
            <w:tc>
              <w:tcPr>
                <w:tcW w:w="709" w:type="dxa"/>
                <w:shd w:val="clear" w:color="auto" w:fill="ECE9E7" w:themeFill="background2"/>
                <w:vAlign w:val="center"/>
              </w:tcPr>
              <w:p w14:paraId="424C1A3F" w14:textId="77777777" w:rsidR="007016B9" w:rsidRDefault="007016B9" w:rsidP="007210AB">
                <w:pPr>
                  <w:pStyle w:val="TableTextEntries"/>
                  <w:keepNext/>
                  <w:rPr>
                    <w:rFonts w:ascii="MS Gothic" w:eastAsia="MS Gothic" w:hAnsi="MS Gothic"/>
                  </w:rPr>
                </w:pPr>
                <w:r>
                  <w:rPr>
                    <w:rFonts w:ascii="MS Gothic" w:eastAsia="MS Gothic" w:hAnsi="MS Gothic" w:hint="eastAsia"/>
                  </w:rPr>
                  <w:t>☐</w:t>
                </w:r>
              </w:p>
            </w:tc>
          </w:sdtContent>
        </w:sdt>
        <w:tc>
          <w:tcPr>
            <w:tcW w:w="4394" w:type="dxa"/>
            <w:gridSpan w:val="2"/>
            <w:vAlign w:val="center"/>
          </w:tcPr>
          <w:p w14:paraId="7C97A9FE" w14:textId="77777777" w:rsidR="007016B9" w:rsidRDefault="007016B9" w:rsidP="007210AB">
            <w:pPr>
              <w:pStyle w:val="TableTextEntries"/>
              <w:keepNext/>
            </w:pPr>
            <w:r>
              <w:t xml:space="preserve">Sewerage services to small retail customers (i.e. </w:t>
            </w:r>
            <w:r w:rsidRPr="00077DBA">
              <w:rPr>
                <w:b/>
                <w:bCs/>
              </w:rPr>
              <w:t>less than 10.5 ML/year/customer</w:t>
            </w:r>
            <w:r>
              <w:t>)</w:t>
            </w:r>
          </w:p>
        </w:tc>
        <w:tc>
          <w:tcPr>
            <w:tcW w:w="1985" w:type="dxa"/>
            <w:shd w:val="clear" w:color="auto" w:fill="ECE9E7" w:themeFill="background2"/>
            <w:vAlign w:val="center"/>
          </w:tcPr>
          <w:p w14:paraId="526DF7C0" w14:textId="77777777" w:rsidR="007016B9" w:rsidRDefault="007016B9" w:rsidP="007210AB">
            <w:pPr>
              <w:pStyle w:val="TableTextEntries"/>
              <w:keepNext/>
            </w:pPr>
            <w:r>
              <w:t>No. of properties:</w:t>
            </w:r>
          </w:p>
        </w:tc>
        <w:tc>
          <w:tcPr>
            <w:tcW w:w="1939" w:type="dxa"/>
            <w:gridSpan w:val="2"/>
            <w:shd w:val="clear" w:color="auto" w:fill="ECE9E7" w:themeFill="background2"/>
            <w:vAlign w:val="center"/>
          </w:tcPr>
          <w:p w14:paraId="61615D92" w14:textId="18D58577" w:rsidR="007016B9" w:rsidRDefault="007016B9" w:rsidP="007210AB">
            <w:pPr>
              <w:pStyle w:val="TableTextEntries"/>
              <w:keepNext/>
            </w:pPr>
          </w:p>
        </w:tc>
      </w:tr>
      <w:tr w:rsidR="007016B9" w14:paraId="0EE6C394" w14:textId="77777777" w:rsidTr="007016B9">
        <w:trPr>
          <w:trHeight w:val="454"/>
        </w:trPr>
        <w:permEnd w:id="179793617" w:displacedByCustomXml="next"/>
        <w:permEnd w:id="717244571" w:displacedByCustomXml="next"/>
        <w:permStart w:id="1690060022" w:edGrp="everyone" w:colFirst="0" w:colLast="0" w:displacedByCustomXml="next"/>
        <w:permStart w:id="1045711838" w:edGrp="everyone" w:colFirst="3" w:colLast="3" w:displacedByCustomXml="next"/>
        <w:sdt>
          <w:sdtPr>
            <w:rPr>
              <w:rFonts w:ascii="MS Gothic" w:eastAsia="MS Gothic" w:hAnsi="MS Gothic" w:hint="eastAsia"/>
            </w:rPr>
            <w:id w:val="573625586"/>
            <w14:checkbox>
              <w14:checked w14:val="0"/>
              <w14:checkedState w14:val="2612" w14:font="MS Gothic"/>
              <w14:uncheckedState w14:val="2610" w14:font="MS Gothic"/>
            </w14:checkbox>
          </w:sdtPr>
          <w:sdtEndPr/>
          <w:sdtContent>
            <w:tc>
              <w:tcPr>
                <w:tcW w:w="709" w:type="dxa"/>
                <w:shd w:val="clear" w:color="auto" w:fill="ECE9E7" w:themeFill="background2"/>
                <w:vAlign w:val="center"/>
              </w:tcPr>
              <w:p w14:paraId="5D5CE88A" w14:textId="77777777" w:rsidR="007016B9" w:rsidRDefault="007016B9" w:rsidP="007210AB">
                <w:pPr>
                  <w:pStyle w:val="TableTextEntries"/>
                  <w:rPr>
                    <w:rFonts w:ascii="MS Gothic" w:eastAsia="MS Gothic" w:hAnsi="MS Gothic"/>
                  </w:rPr>
                </w:pPr>
                <w:r>
                  <w:rPr>
                    <w:rFonts w:ascii="MS Gothic" w:eastAsia="MS Gothic" w:hAnsi="MS Gothic" w:hint="eastAsia"/>
                  </w:rPr>
                  <w:t>☐</w:t>
                </w:r>
              </w:p>
            </w:tc>
          </w:sdtContent>
        </w:sdt>
        <w:tc>
          <w:tcPr>
            <w:tcW w:w="4394" w:type="dxa"/>
            <w:gridSpan w:val="2"/>
            <w:vAlign w:val="center"/>
          </w:tcPr>
          <w:p w14:paraId="5051E673" w14:textId="77777777" w:rsidR="007016B9" w:rsidRDefault="007016B9" w:rsidP="007210AB">
            <w:pPr>
              <w:pStyle w:val="TableTextEntries"/>
            </w:pPr>
            <w:r>
              <w:t>Sewerage services to customers other than small retail customers</w:t>
            </w:r>
          </w:p>
        </w:tc>
        <w:tc>
          <w:tcPr>
            <w:tcW w:w="1985" w:type="dxa"/>
            <w:shd w:val="clear" w:color="auto" w:fill="ECE9E7" w:themeFill="background2"/>
            <w:vAlign w:val="center"/>
          </w:tcPr>
          <w:p w14:paraId="7783F8A3" w14:textId="77777777" w:rsidR="007016B9" w:rsidRDefault="007016B9" w:rsidP="007210AB">
            <w:pPr>
              <w:pStyle w:val="TableTextEntries"/>
            </w:pPr>
            <w:r>
              <w:t>No. of properties:</w:t>
            </w:r>
          </w:p>
        </w:tc>
        <w:tc>
          <w:tcPr>
            <w:tcW w:w="1939" w:type="dxa"/>
            <w:gridSpan w:val="2"/>
            <w:shd w:val="clear" w:color="auto" w:fill="ECE9E7" w:themeFill="background2"/>
            <w:vAlign w:val="center"/>
          </w:tcPr>
          <w:p w14:paraId="7102AE54" w14:textId="51BDC038" w:rsidR="007016B9" w:rsidRDefault="007016B9" w:rsidP="007210AB">
            <w:pPr>
              <w:pStyle w:val="TableTextEntries"/>
            </w:pPr>
          </w:p>
        </w:tc>
      </w:tr>
      <w:permEnd w:id="1045711838"/>
      <w:permEnd w:id="1690060022"/>
      <w:tr w:rsidR="005265B9" w14:paraId="2E833DCD" w14:textId="77777777" w:rsidTr="002C7375">
        <w:tc>
          <w:tcPr>
            <w:tcW w:w="717" w:type="dxa"/>
            <w:gridSpan w:val="2"/>
          </w:tcPr>
          <w:p w14:paraId="2F76C382" w14:textId="46AED85C" w:rsidR="005265B9" w:rsidRDefault="005265B9" w:rsidP="007210AB">
            <w:pPr>
              <w:pStyle w:val="TableTextEntries"/>
              <w:spacing w:before="120" w:after="120" w:line="360" w:lineRule="auto"/>
            </w:pPr>
          </w:p>
        </w:tc>
        <w:tc>
          <w:tcPr>
            <w:tcW w:w="8310" w:type="dxa"/>
            <w:gridSpan w:val="4"/>
            <w:vAlign w:val="center"/>
          </w:tcPr>
          <w:p w14:paraId="7A37173B" w14:textId="7E7222B7" w:rsidR="005265B9" w:rsidRPr="005265B9" w:rsidRDefault="005265B9" w:rsidP="007210AB">
            <w:pPr>
              <w:pStyle w:val="TableTextEntries"/>
              <w:spacing w:before="120" w:after="120"/>
            </w:pPr>
          </w:p>
        </w:tc>
      </w:tr>
      <w:tr w:rsidR="002E0628" w14:paraId="17D13491" w14:textId="77777777" w:rsidTr="007272A1">
        <w:trPr>
          <w:trHeight w:val="454"/>
        </w:trPr>
        <w:tc>
          <w:tcPr>
            <w:tcW w:w="9027" w:type="dxa"/>
            <w:gridSpan w:val="6"/>
            <w:shd w:val="clear" w:color="auto" w:fill="auto"/>
            <w:vAlign w:val="center"/>
          </w:tcPr>
          <w:p w14:paraId="5B6A4B22" w14:textId="01B697CE" w:rsidR="002E0628" w:rsidRDefault="002E0628" w:rsidP="007210AB">
            <w:pPr>
              <w:pStyle w:val="TableTextEntries"/>
            </w:pPr>
            <w:r>
              <w:t>Network Operator’s Licence</w:t>
            </w:r>
          </w:p>
        </w:tc>
      </w:tr>
      <w:tr w:rsidR="007016B9" w14:paraId="27A64E37" w14:textId="77777777" w:rsidTr="007016B9">
        <w:trPr>
          <w:trHeight w:val="454"/>
        </w:trPr>
        <w:permStart w:id="1494774903" w:edGrp="everyone" w:colFirst="3" w:colLast="3" w:displacedByCustomXml="next"/>
        <w:permStart w:id="580876016" w:edGrp="everyone" w:colFirst="0" w:colLast="0" w:displacedByCustomXml="next"/>
        <w:sdt>
          <w:sdtPr>
            <w:id w:val="1582870628"/>
            <w14:checkbox>
              <w14:checked w14:val="0"/>
              <w14:checkedState w14:val="2612" w14:font="MS Gothic"/>
              <w14:uncheckedState w14:val="2610" w14:font="MS Gothic"/>
            </w14:checkbox>
          </w:sdtPr>
          <w:sdtEndPr/>
          <w:sdtContent>
            <w:tc>
              <w:tcPr>
                <w:tcW w:w="709" w:type="dxa"/>
                <w:shd w:val="clear" w:color="auto" w:fill="ECE9E7" w:themeFill="background2"/>
                <w:vAlign w:val="center"/>
              </w:tcPr>
              <w:p w14:paraId="36FF19D0" w14:textId="55548B40" w:rsidR="007016B9" w:rsidRDefault="007016B9" w:rsidP="007210AB">
                <w:pPr>
                  <w:pStyle w:val="TableTextEntries"/>
                </w:pPr>
                <w:r>
                  <w:rPr>
                    <w:rFonts w:ascii="MS Gothic" w:eastAsia="MS Gothic" w:hAnsi="MS Gothic" w:hint="eastAsia"/>
                  </w:rPr>
                  <w:t>☐</w:t>
                </w:r>
              </w:p>
            </w:tc>
          </w:sdtContent>
        </w:sdt>
        <w:tc>
          <w:tcPr>
            <w:tcW w:w="4394" w:type="dxa"/>
            <w:gridSpan w:val="2"/>
            <w:vAlign w:val="center"/>
          </w:tcPr>
          <w:p w14:paraId="738E2317" w14:textId="4ECE2E7B" w:rsidR="007016B9" w:rsidRDefault="007016B9" w:rsidP="007210AB">
            <w:pPr>
              <w:pStyle w:val="TableTextEntries"/>
            </w:pPr>
            <w:r>
              <w:t>Residential properties</w:t>
            </w:r>
          </w:p>
        </w:tc>
        <w:tc>
          <w:tcPr>
            <w:tcW w:w="1985" w:type="dxa"/>
            <w:shd w:val="clear" w:color="auto" w:fill="ECE9E7" w:themeFill="background2"/>
            <w:vAlign w:val="center"/>
          </w:tcPr>
          <w:p w14:paraId="45CA605B" w14:textId="77777777" w:rsidR="007016B9" w:rsidRDefault="007016B9" w:rsidP="007210AB">
            <w:pPr>
              <w:pStyle w:val="TableTextEntries"/>
            </w:pPr>
            <w:r>
              <w:t>No. of properties:</w:t>
            </w:r>
          </w:p>
        </w:tc>
        <w:tc>
          <w:tcPr>
            <w:tcW w:w="1939" w:type="dxa"/>
            <w:gridSpan w:val="2"/>
            <w:shd w:val="clear" w:color="auto" w:fill="ECE9E7" w:themeFill="background2"/>
            <w:vAlign w:val="center"/>
          </w:tcPr>
          <w:p w14:paraId="2EE52417" w14:textId="7DDDEC97" w:rsidR="007016B9" w:rsidRDefault="007016B9" w:rsidP="007210AB">
            <w:pPr>
              <w:pStyle w:val="TableTextEntries"/>
            </w:pPr>
          </w:p>
        </w:tc>
      </w:tr>
      <w:tr w:rsidR="007016B9" w14:paraId="08530CF7" w14:textId="77777777" w:rsidTr="007016B9">
        <w:trPr>
          <w:trHeight w:val="454"/>
        </w:trPr>
        <w:permEnd w:id="1494774903" w:displacedByCustomXml="next"/>
        <w:permEnd w:id="580876016" w:displacedByCustomXml="next"/>
        <w:permStart w:id="515451717" w:edGrp="everyone" w:colFirst="3" w:colLast="3" w:displacedByCustomXml="next"/>
        <w:permStart w:id="829183212" w:edGrp="everyone" w:colFirst="0" w:colLast="0" w:displacedByCustomXml="next"/>
        <w:sdt>
          <w:sdtPr>
            <w:id w:val="1638447230"/>
            <w14:checkbox>
              <w14:checked w14:val="0"/>
              <w14:checkedState w14:val="2612" w14:font="MS Gothic"/>
              <w14:uncheckedState w14:val="2610" w14:font="MS Gothic"/>
            </w14:checkbox>
          </w:sdtPr>
          <w:sdtEndPr/>
          <w:sdtContent>
            <w:tc>
              <w:tcPr>
                <w:tcW w:w="709" w:type="dxa"/>
                <w:shd w:val="clear" w:color="auto" w:fill="ECE9E7" w:themeFill="background2"/>
                <w:vAlign w:val="center"/>
              </w:tcPr>
              <w:p w14:paraId="32134EE0" w14:textId="1E202B3F" w:rsidR="007016B9" w:rsidRDefault="007016B9" w:rsidP="007210AB">
                <w:pPr>
                  <w:pStyle w:val="TableTextEntries"/>
                </w:pPr>
                <w:r>
                  <w:rPr>
                    <w:rFonts w:ascii="MS Gothic" w:eastAsia="MS Gothic" w:hAnsi="MS Gothic" w:hint="eastAsia"/>
                  </w:rPr>
                  <w:t>☐</w:t>
                </w:r>
              </w:p>
            </w:tc>
          </w:sdtContent>
        </w:sdt>
        <w:tc>
          <w:tcPr>
            <w:tcW w:w="4394" w:type="dxa"/>
            <w:gridSpan w:val="2"/>
            <w:vAlign w:val="center"/>
          </w:tcPr>
          <w:p w14:paraId="29C5B860" w14:textId="56DA04E4" w:rsidR="007016B9" w:rsidRDefault="007016B9" w:rsidP="007210AB">
            <w:pPr>
              <w:pStyle w:val="TableTextEntries"/>
            </w:pPr>
            <w:r>
              <w:t>Commercial properties</w:t>
            </w:r>
          </w:p>
        </w:tc>
        <w:tc>
          <w:tcPr>
            <w:tcW w:w="1985" w:type="dxa"/>
            <w:shd w:val="clear" w:color="auto" w:fill="ECE9E7" w:themeFill="background2"/>
            <w:vAlign w:val="center"/>
          </w:tcPr>
          <w:p w14:paraId="126FEB0E" w14:textId="77777777" w:rsidR="007016B9" w:rsidRDefault="007016B9" w:rsidP="007210AB">
            <w:pPr>
              <w:pStyle w:val="TableTextEntries"/>
            </w:pPr>
            <w:r>
              <w:t>No. of properties:</w:t>
            </w:r>
          </w:p>
        </w:tc>
        <w:tc>
          <w:tcPr>
            <w:tcW w:w="1939" w:type="dxa"/>
            <w:gridSpan w:val="2"/>
            <w:shd w:val="clear" w:color="auto" w:fill="ECE9E7" w:themeFill="background2"/>
            <w:vAlign w:val="center"/>
          </w:tcPr>
          <w:p w14:paraId="213EFBEA" w14:textId="65CA06B3" w:rsidR="007016B9" w:rsidRDefault="007016B9" w:rsidP="007210AB">
            <w:pPr>
              <w:pStyle w:val="TableTextEntries"/>
            </w:pPr>
          </w:p>
        </w:tc>
      </w:tr>
      <w:tr w:rsidR="007016B9" w14:paraId="6724E442" w14:textId="77777777" w:rsidTr="007016B9">
        <w:trPr>
          <w:trHeight w:val="454"/>
        </w:trPr>
        <w:permEnd w:id="515451717" w:displacedByCustomXml="next"/>
        <w:permEnd w:id="829183212" w:displacedByCustomXml="next"/>
        <w:permStart w:id="1802450893" w:edGrp="everyone" w:colFirst="3" w:colLast="3" w:displacedByCustomXml="next"/>
        <w:permStart w:id="1427782081" w:edGrp="everyone" w:colFirst="0" w:colLast="0" w:displacedByCustomXml="next"/>
        <w:sdt>
          <w:sdtPr>
            <w:id w:val="-564873959"/>
            <w14:checkbox>
              <w14:checked w14:val="0"/>
              <w14:checkedState w14:val="2612" w14:font="MS Gothic"/>
              <w14:uncheckedState w14:val="2610" w14:font="MS Gothic"/>
            </w14:checkbox>
          </w:sdtPr>
          <w:sdtEndPr/>
          <w:sdtContent>
            <w:tc>
              <w:tcPr>
                <w:tcW w:w="709" w:type="dxa"/>
                <w:shd w:val="clear" w:color="auto" w:fill="ECE9E7" w:themeFill="background2"/>
                <w:vAlign w:val="center"/>
              </w:tcPr>
              <w:p w14:paraId="752501BF" w14:textId="20A11792" w:rsidR="007016B9" w:rsidRDefault="007016B9" w:rsidP="007210AB">
                <w:pPr>
                  <w:pStyle w:val="TableTextEntries"/>
                </w:pPr>
                <w:r>
                  <w:rPr>
                    <w:rFonts w:ascii="MS Gothic" w:eastAsia="MS Gothic" w:hAnsi="MS Gothic" w:hint="eastAsia"/>
                  </w:rPr>
                  <w:t>☐</w:t>
                </w:r>
              </w:p>
            </w:tc>
          </w:sdtContent>
        </w:sdt>
        <w:tc>
          <w:tcPr>
            <w:tcW w:w="4394" w:type="dxa"/>
            <w:gridSpan w:val="2"/>
            <w:vAlign w:val="center"/>
          </w:tcPr>
          <w:p w14:paraId="27C0E80F" w14:textId="04FA815D" w:rsidR="007016B9" w:rsidRDefault="007016B9" w:rsidP="007210AB">
            <w:pPr>
              <w:pStyle w:val="TableTextEntries"/>
            </w:pPr>
            <w:r>
              <w:t>Industrial properties</w:t>
            </w:r>
          </w:p>
        </w:tc>
        <w:tc>
          <w:tcPr>
            <w:tcW w:w="1985" w:type="dxa"/>
            <w:shd w:val="clear" w:color="auto" w:fill="ECE9E7" w:themeFill="background2"/>
            <w:vAlign w:val="center"/>
          </w:tcPr>
          <w:p w14:paraId="520BD1D9" w14:textId="77777777" w:rsidR="007016B9" w:rsidRDefault="007016B9" w:rsidP="007210AB">
            <w:pPr>
              <w:pStyle w:val="TableTextEntries"/>
            </w:pPr>
            <w:r>
              <w:t>No. of properties:</w:t>
            </w:r>
          </w:p>
        </w:tc>
        <w:tc>
          <w:tcPr>
            <w:tcW w:w="1939" w:type="dxa"/>
            <w:gridSpan w:val="2"/>
            <w:shd w:val="clear" w:color="auto" w:fill="ECE9E7" w:themeFill="background2"/>
            <w:vAlign w:val="center"/>
          </w:tcPr>
          <w:p w14:paraId="2E93620A" w14:textId="2547E43D" w:rsidR="007016B9" w:rsidRDefault="007016B9" w:rsidP="007210AB">
            <w:pPr>
              <w:pStyle w:val="TableTextEntries"/>
            </w:pPr>
          </w:p>
        </w:tc>
      </w:tr>
      <w:tr w:rsidR="007016B9" w14:paraId="7589FB93" w14:textId="77777777" w:rsidTr="007016B9">
        <w:trPr>
          <w:trHeight w:val="454"/>
        </w:trPr>
        <w:permEnd w:id="1802450893" w:displacedByCustomXml="next"/>
        <w:permEnd w:id="1427782081" w:displacedByCustomXml="next"/>
        <w:permStart w:id="1475033130" w:edGrp="everyone" w:colFirst="3" w:colLast="3" w:displacedByCustomXml="next"/>
        <w:permStart w:id="969343103" w:edGrp="everyone" w:colFirst="0" w:colLast="0" w:displacedByCustomXml="next"/>
        <w:sdt>
          <w:sdtPr>
            <w:id w:val="-1542589210"/>
            <w14:checkbox>
              <w14:checked w14:val="0"/>
              <w14:checkedState w14:val="2612" w14:font="MS Gothic"/>
              <w14:uncheckedState w14:val="2610" w14:font="MS Gothic"/>
            </w14:checkbox>
          </w:sdtPr>
          <w:sdtEndPr/>
          <w:sdtContent>
            <w:tc>
              <w:tcPr>
                <w:tcW w:w="709" w:type="dxa"/>
                <w:shd w:val="clear" w:color="auto" w:fill="ECE9E7" w:themeFill="background2"/>
                <w:vAlign w:val="center"/>
              </w:tcPr>
              <w:p w14:paraId="0D55B4E3" w14:textId="3F0B5C6F" w:rsidR="007016B9" w:rsidRDefault="007016B9" w:rsidP="007210AB">
                <w:pPr>
                  <w:pStyle w:val="TableTextEntries"/>
                </w:pPr>
                <w:r>
                  <w:rPr>
                    <w:rFonts w:ascii="MS Gothic" w:eastAsia="MS Gothic" w:hAnsi="MS Gothic" w:hint="eastAsia"/>
                  </w:rPr>
                  <w:t>☐</w:t>
                </w:r>
              </w:p>
            </w:tc>
          </w:sdtContent>
        </w:sdt>
        <w:tc>
          <w:tcPr>
            <w:tcW w:w="4394" w:type="dxa"/>
            <w:gridSpan w:val="2"/>
            <w:vAlign w:val="center"/>
          </w:tcPr>
          <w:p w14:paraId="2C091413" w14:textId="76AFAB06" w:rsidR="007016B9" w:rsidRDefault="007016B9" w:rsidP="007210AB">
            <w:pPr>
              <w:pStyle w:val="TableTextEntries"/>
            </w:pPr>
            <w:r>
              <w:t>Other customer type</w:t>
            </w:r>
          </w:p>
        </w:tc>
        <w:tc>
          <w:tcPr>
            <w:tcW w:w="1985" w:type="dxa"/>
            <w:shd w:val="clear" w:color="auto" w:fill="ECE9E7" w:themeFill="background2"/>
            <w:vAlign w:val="center"/>
          </w:tcPr>
          <w:p w14:paraId="529AC963" w14:textId="77777777" w:rsidR="007016B9" w:rsidRDefault="007016B9" w:rsidP="007016B9">
            <w:pPr>
              <w:pStyle w:val="TableTextEntries"/>
            </w:pPr>
            <w:r>
              <w:t>Specify customer type and no. of properties:</w:t>
            </w:r>
          </w:p>
        </w:tc>
        <w:tc>
          <w:tcPr>
            <w:tcW w:w="1939" w:type="dxa"/>
            <w:gridSpan w:val="2"/>
            <w:shd w:val="clear" w:color="auto" w:fill="ECE9E7" w:themeFill="background2"/>
            <w:vAlign w:val="center"/>
          </w:tcPr>
          <w:p w14:paraId="7353EBCD" w14:textId="5D103A55" w:rsidR="007016B9" w:rsidRDefault="007016B9" w:rsidP="007016B9">
            <w:pPr>
              <w:pStyle w:val="TableTextEntries"/>
            </w:pPr>
          </w:p>
        </w:tc>
      </w:tr>
      <w:bookmarkStart w:id="3" w:name="_Hlk76635918"/>
      <w:permEnd w:id="969343103"/>
      <w:permEnd w:id="1475033130"/>
      <w:tr w:rsidR="00DA64AB" w14:paraId="7DE085B3" w14:textId="77777777" w:rsidTr="00DA64AB">
        <w:trPr>
          <w:gridAfter w:val="1"/>
          <w:wAfter w:w="96" w:type="dxa"/>
        </w:trPr>
        <w:tc>
          <w:tcPr>
            <w:tcW w:w="709" w:type="dxa"/>
          </w:tcPr>
          <w:p w14:paraId="275B0BC1" w14:textId="77777777" w:rsidR="00DA64AB" w:rsidRDefault="00DA64AB" w:rsidP="00E83476">
            <w:pPr>
              <w:pStyle w:val="TableTextEntries"/>
              <w:spacing w:before="120" w:line="360" w:lineRule="auto"/>
            </w:pPr>
            <w:r w:rsidRPr="008B359C">
              <w:rPr>
                <w:noProof/>
              </w:rPr>
              <mc:AlternateContent>
                <mc:Choice Requires="wps">
                  <w:drawing>
                    <wp:inline distT="0" distB="0" distL="0" distR="0" wp14:anchorId="29761B8A" wp14:editId="330B4C2F">
                      <wp:extent cx="176400" cy="176400"/>
                      <wp:effectExtent l="0" t="0" r="0" b="0"/>
                      <wp:docPr id="22" name="Graphic 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41935 w 293369"/>
                                  <a:gd name="connsiteY0" fmla="*/ 132398 h 293370"/>
                                  <a:gd name="connsiteX1" fmla="*/ 80963 w 293369"/>
                                  <a:gd name="connsiteY1" fmla="*/ 293370 h 293370"/>
                                  <a:gd name="connsiteX2" fmla="*/ 0 w 293369"/>
                                  <a:gd name="connsiteY2" fmla="*/ 293370 h 293370"/>
                                  <a:gd name="connsiteX3" fmla="*/ 0 w 293369"/>
                                  <a:gd name="connsiteY3" fmla="*/ 213360 h 293370"/>
                                  <a:gd name="connsiteX4" fmla="*/ 160973 w 293369"/>
                                  <a:gd name="connsiteY4" fmla="*/ 52388 h 293370"/>
                                  <a:gd name="connsiteX5" fmla="*/ 241935 w 293369"/>
                                  <a:gd name="connsiteY5" fmla="*/ 132398 h 293370"/>
                                  <a:gd name="connsiteX6" fmla="*/ 88582 w 293369"/>
                                  <a:gd name="connsiteY6" fmla="*/ 251460 h 293370"/>
                                  <a:gd name="connsiteX7" fmla="*/ 42863 w 293369"/>
                                  <a:gd name="connsiteY7" fmla="*/ 205740 h 293370"/>
                                  <a:gd name="connsiteX8" fmla="*/ 25718 w 293369"/>
                                  <a:gd name="connsiteY8" fmla="*/ 222885 h 293370"/>
                                  <a:gd name="connsiteX9" fmla="*/ 25718 w 293369"/>
                                  <a:gd name="connsiteY9" fmla="*/ 243840 h 293370"/>
                                  <a:gd name="connsiteX10" fmla="*/ 50482 w 293369"/>
                                  <a:gd name="connsiteY10" fmla="*/ 243840 h 293370"/>
                                  <a:gd name="connsiteX11" fmla="*/ 50482 w 293369"/>
                                  <a:gd name="connsiteY11" fmla="*/ 268605 h 293370"/>
                                  <a:gd name="connsiteX12" fmla="*/ 71438 w 293369"/>
                                  <a:gd name="connsiteY12" fmla="*/ 268605 h 293370"/>
                                  <a:gd name="connsiteX13" fmla="*/ 88582 w 293369"/>
                                  <a:gd name="connsiteY13" fmla="*/ 251460 h 293370"/>
                                  <a:gd name="connsiteX14" fmla="*/ 167640 w 293369"/>
                                  <a:gd name="connsiteY14" fmla="*/ 84773 h 293370"/>
                                  <a:gd name="connsiteX15" fmla="*/ 164783 w 293369"/>
                                  <a:gd name="connsiteY15" fmla="*/ 85725 h 293370"/>
                                  <a:gd name="connsiteX16" fmla="*/ 60007 w 293369"/>
                                  <a:gd name="connsiteY16" fmla="*/ 190500 h 293370"/>
                                  <a:gd name="connsiteX17" fmla="*/ 59055 w 293369"/>
                                  <a:gd name="connsiteY17" fmla="*/ 193358 h 293370"/>
                                  <a:gd name="connsiteX18" fmla="*/ 62865 w 293369"/>
                                  <a:gd name="connsiteY18" fmla="*/ 197167 h 293370"/>
                                  <a:gd name="connsiteX19" fmla="*/ 65723 w 293369"/>
                                  <a:gd name="connsiteY19" fmla="*/ 196215 h 293370"/>
                                  <a:gd name="connsiteX20" fmla="*/ 170498 w 293369"/>
                                  <a:gd name="connsiteY20" fmla="*/ 91440 h 293370"/>
                                  <a:gd name="connsiteX21" fmla="*/ 171450 w 293369"/>
                                  <a:gd name="connsiteY21" fmla="*/ 88582 h 293370"/>
                                  <a:gd name="connsiteX22" fmla="*/ 167640 w 293369"/>
                                  <a:gd name="connsiteY22" fmla="*/ 84773 h 293370"/>
                                  <a:gd name="connsiteX23" fmla="*/ 286703 w 293369"/>
                                  <a:gd name="connsiteY23" fmla="*/ 88582 h 293370"/>
                                  <a:gd name="connsiteX24" fmla="*/ 254318 w 293369"/>
                                  <a:gd name="connsiteY24" fmla="*/ 120967 h 293370"/>
                                  <a:gd name="connsiteX25" fmla="*/ 173355 w 293369"/>
                                  <a:gd name="connsiteY25" fmla="*/ 40005 h 293370"/>
                                  <a:gd name="connsiteX26" fmla="*/ 205740 w 293369"/>
                                  <a:gd name="connsiteY26" fmla="*/ 7620 h 293370"/>
                                  <a:gd name="connsiteX27" fmla="*/ 222885 w 293369"/>
                                  <a:gd name="connsiteY27" fmla="*/ 0 h 293370"/>
                                  <a:gd name="connsiteX28" fmla="*/ 240030 w 293369"/>
                                  <a:gd name="connsiteY28" fmla="*/ 7620 h 293370"/>
                                  <a:gd name="connsiteX29" fmla="*/ 285750 w 293369"/>
                                  <a:gd name="connsiteY29" fmla="*/ 53340 h 293370"/>
                                  <a:gd name="connsiteX30" fmla="*/ 293370 w 293369"/>
                                  <a:gd name="connsiteY30" fmla="*/ 70485 h 293370"/>
                                  <a:gd name="connsiteX31" fmla="*/ 286703 w 293369"/>
                                  <a:gd name="connsiteY31" fmla="*/ 88582 h 293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3369" h="293370">
                                    <a:moveTo>
                                      <a:pt x="241935" y="132398"/>
                                    </a:moveTo>
                                    <a:lnTo>
                                      <a:pt x="80963" y="293370"/>
                                    </a:lnTo>
                                    <a:lnTo>
                                      <a:pt x="0" y="293370"/>
                                    </a:lnTo>
                                    <a:lnTo>
                                      <a:pt x="0" y="213360"/>
                                    </a:lnTo>
                                    <a:lnTo>
                                      <a:pt x="160973" y="52388"/>
                                    </a:lnTo>
                                    <a:lnTo>
                                      <a:pt x="241935" y="132398"/>
                                    </a:lnTo>
                                    <a:close/>
                                    <a:moveTo>
                                      <a:pt x="88582" y="251460"/>
                                    </a:moveTo>
                                    <a:lnTo>
                                      <a:pt x="42863" y="205740"/>
                                    </a:lnTo>
                                    <a:lnTo>
                                      <a:pt x="25718" y="222885"/>
                                    </a:lnTo>
                                    <a:lnTo>
                                      <a:pt x="25718" y="243840"/>
                                    </a:lnTo>
                                    <a:lnTo>
                                      <a:pt x="50482" y="243840"/>
                                    </a:lnTo>
                                    <a:lnTo>
                                      <a:pt x="50482" y="268605"/>
                                    </a:lnTo>
                                    <a:lnTo>
                                      <a:pt x="71438" y="268605"/>
                                    </a:lnTo>
                                    <a:lnTo>
                                      <a:pt x="88582" y="251460"/>
                                    </a:lnTo>
                                    <a:close/>
                                    <a:moveTo>
                                      <a:pt x="167640" y="84773"/>
                                    </a:moveTo>
                                    <a:cubicBezTo>
                                      <a:pt x="166688" y="84773"/>
                                      <a:pt x="165735" y="84773"/>
                                      <a:pt x="164783" y="85725"/>
                                    </a:cubicBezTo>
                                    <a:lnTo>
                                      <a:pt x="60007" y="190500"/>
                                    </a:lnTo>
                                    <a:cubicBezTo>
                                      <a:pt x="59055" y="191453"/>
                                      <a:pt x="59055" y="192405"/>
                                      <a:pt x="59055" y="193358"/>
                                    </a:cubicBezTo>
                                    <a:cubicBezTo>
                                      <a:pt x="59055" y="196215"/>
                                      <a:pt x="60960" y="197167"/>
                                      <a:pt x="62865" y="197167"/>
                                    </a:cubicBezTo>
                                    <a:cubicBezTo>
                                      <a:pt x="63818" y="197167"/>
                                      <a:pt x="64770" y="197167"/>
                                      <a:pt x="65723" y="196215"/>
                                    </a:cubicBezTo>
                                    <a:lnTo>
                                      <a:pt x="170498" y="91440"/>
                                    </a:lnTo>
                                    <a:cubicBezTo>
                                      <a:pt x="171450" y="90488"/>
                                      <a:pt x="171450" y="89535"/>
                                      <a:pt x="171450" y="88582"/>
                                    </a:cubicBezTo>
                                    <a:cubicBezTo>
                                      <a:pt x="171450" y="86678"/>
                                      <a:pt x="170498" y="84773"/>
                                      <a:pt x="167640" y="84773"/>
                                    </a:cubicBezTo>
                                    <a:close/>
                                    <a:moveTo>
                                      <a:pt x="286703" y="88582"/>
                                    </a:moveTo>
                                    <a:lnTo>
                                      <a:pt x="254318" y="120967"/>
                                    </a:lnTo>
                                    <a:lnTo>
                                      <a:pt x="173355" y="40005"/>
                                    </a:lnTo>
                                    <a:lnTo>
                                      <a:pt x="205740" y="7620"/>
                                    </a:lnTo>
                                    <a:cubicBezTo>
                                      <a:pt x="210502" y="2857"/>
                                      <a:pt x="216218" y="0"/>
                                      <a:pt x="222885" y="0"/>
                                    </a:cubicBezTo>
                                    <a:cubicBezTo>
                                      <a:pt x="229552" y="0"/>
                                      <a:pt x="236220" y="2857"/>
                                      <a:pt x="240030" y="7620"/>
                                    </a:cubicBezTo>
                                    <a:lnTo>
                                      <a:pt x="285750" y="53340"/>
                                    </a:lnTo>
                                    <a:cubicBezTo>
                                      <a:pt x="290513" y="58103"/>
                                      <a:pt x="293370" y="64770"/>
                                      <a:pt x="293370" y="70485"/>
                                    </a:cubicBezTo>
                                    <a:cubicBezTo>
                                      <a:pt x="293370" y="76200"/>
                                      <a:pt x="290513" y="83820"/>
                                      <a:pt x="286703" y="88582"/>
                                    </a:cubicBezTo>
                                    <a:close/>
                                  </a:path>
                                </a:pathLst>
                              </a:custGeom>
                              <a:solidFill>
                                <a:srgbClr val="8E9AAF"/>
                              </a:solidFill>
                              <a:ln w="9525" cap="flat">
                                <a:noFill/>
                                <a:prstDash val="solid"/>
                                <a:miter/>
                              </a:ln>
                            </wps:spPr>
                            <wps:bodyPr rtlCol="0" anchor="ctr"/>
                          </wps:wsp>
                        </a:graphicData>
                      </a:graphic>
                    </wp:inline>
                  </w:drawing>
                </mc:Choice>
                <mc:Fallback>
                  <w:pict>
                    <v:shape w14:anchorId="45DA4CA7" id="Graphic 220"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3369,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" path="m241935,132398l80963,293370,,293370,,213360,160973,52388r80962,80010xm88582,251460l42863,205740,25718,222885r,20955l50482,243840r,24765l71438,268605,88582,251460xm167640,84773v-952,,-1905,,-2857,952l60007,190500v-952,953,-952,1905,-952,2858c59055,196215,60960,197167,62865,197167v953,,1905,,2858,-952l170498,91440v952,-952,952,-1905,952,-2858c171450,86678,170498,84773,167640,84773xm286703,88582r-32385,32385l173355,40005,205740,7620c210502,2857,216218,,222885,v6667,,13335,2857,17145,7620l285750,53340v4763,4763,7620,11430,7620,17145c293370,76200,290513,83820,286703,88582xe" fillcolor="#8e9aaf" stroked="f">
                      <v:stroke joinstyle="miter"/>
                      <v:path arrowok="t" o:connecttype="custom" o:connectlocs="145473,79609;48682,176400;0,176400;0,128291;96792,31500;145473,79609;53264,151200;25773,123709;15464,134018;15464,146618;30354,146618;30354,161509;42955,161509;53264,151200;100800,50973;99082,51545;36082,114545;35509,116264;37800,118554;39519,117982;102519,54982;103091,53263;100800,50973;172392,53263;152919,72736;104237,24055;123710,4582;134019,0;144328,4582;171819,32073;176401,42382;172392,53263" o:connectangles="0,0,0,0,0,0,0,0,0,0,0,0,0,0,0,0,0,0,0,0,0,0,0,0,0,0,0,0,0,0,0,0"/>
                      <o:lock v:ext="edit" aspectratio="t"/>
                      <w10:anchorlock/>
                    </v:shape>
                  </w:pict>
                </mc:Fallback>
              </mc:AlternateContent>
            </w:r>
          </w:p>
        </w:tc>
        <w:tc>
          <w:tcPr>
            <w:tcW w:w="8222" w:type="dxa"/>
            <w:gridSpan w:val="4"/>
            <w:vAlign w:val="center"/>
          </w:tcPr>
          <w:p w14:paraId="6ADEBC09" w14:textId="4EE6ACD4" w:rsidR="00DA64AB" w:rsidRDefault="00DA64AB" w:rsidP="00E83476">
            <w:pPr>
              <w:pStyle w:val="TableTextEntries"/>
              <w:spacing w:before="120"/>
            </w:pPr>
            <w:r>
              <w:t xml:space="preserve">Go to </w:t>
            </w:r>
            <w:r w:rsidRPr="0026499F">
              <w:rPr>
                <w:b/>
                <w:bCs/>
              </w:rPr>
              <w:t xml:space="preserve">Question </w:t>
            </w:r>
            <w:r w:rsidR="00AF1E9B">
              <w:rPr>
                <w:b/>
                <w:bCs/>
              </w:rPr>
              <w:t>8</w:t>
            </w:r>
            <w:r>
              <w:t>.</w:t>
            </w:r>
          </w:p>
        </w:tc>
      </w:tr>
    </w:tbl>
    <w:bookmarkEnd w:id="3"/>
    <w:p w14:paraId="5511B1A7" w14:textId="0AD4B19D" w:rsidR="00DA64AB" w:rsidRDefault="00DA64AB" w:rsidP="006315BA">
      <w:pPr>
        <w:pStyle w:val="Heading3nonumber"/>
        <w:keepLines/>
        <w:numPr>
          <w:ilvl w:val="0"/>
          <w:numId w:val="47"/>
        </w:numPr>
        <w:ind w:left="426"/>
      </w:pPr>
      <w:r>
        <w:lastRenderedPageBreak/>
        <w:t xml:space="preserve">Which licence requires a variation and </w:t>
      </w:r>
      <w:r w:rsidR="0065617D">
        <w:t>for which activities</w:t>
      </w:r>
      <w:r>
        <w:t>?</w:t>
      </w:r>
    </w:p>
    <w:tbl>
      <w:tblPr>
        <w:tblW w:w="9027" w:type="dxa"/>
        <w:tblLook w:val="04A0" w:firstRow="1" w:lastRow="0" w:firstColumn="1" w:lastColumn="0" w:noHBand="0" w:noVBand="1"/>
      </w:tblPr>
      <w:tblGrid>
        <w:gridCol w:w="717"/>
        <w:gridCol w:w="129"/>
        <w:gridCol w:w="4086"/>
        <w:gridCol w:w="1305"/>
        <w:gridCol w:w="2790"/>
      </w:tblGrid>
      <w:tr w:rsidR="00DA64AB" w14:paraId="0A8F49D6" w14:textId="77777777" w:rsidTr="00DA64AB">
        <w:tc>
          <w:tcPr>
            <w:tcW w:w="717" w:type="dxa"/>
          </w:tcPr>
          <w:p w14:paraId="7F73D94B" w14:textId="77777777" w:rsidR="00DA64AB" w:rsidRDefault="00DA64AB" w:rsidP="006315BA">
            <w:pPr>
              <w:pStyle w:val="TableTextEntries"/>
              <w:keepNext/>
              <w:spacing w:line="360" w:lineRule="auto"/>
            </w:pPr>
            <w:r w:rsidRPr="008B359C">
              <w:rPr>
                <w:noProof/>
              </w:rPr>
              <mc:AlternateContent>
                <mc:Choice Requires="wps">
                  <w:drawing>
                    <wp:inline distT="0" distB="0" distL="0" distR="0" wp14:anchorId="36105D53" wp14:editId="2CD9170A">
                      <wp:extent cx="176400" cy="176400"/>
                      <wp:effectExtent l="0" t="0" r="0" b="0"/>
                      <wp:docPr id="23" name="Graphic 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41935 w 293369"/>
                                  <a:gd name="connsiteY0" fmla="*/ 132398 h 293370"/>
                                  <a:gd name="connsiteX1" fmla="*/ 80963 w 293369"/>
                                  <a:gd name="connsiteY1" fmla="*/ 293370 h 293370"/>
                                  <a:gd name="connsiteX2" fmla="*/ 0 w 293369"/>
                                  <a:gd name="connsiteY2" fmla="*/ 293370 h 293370"/>
                                  <a:gd name="connsiteX3" fmla="*/ 0 w 293369"/>
                                  <a:gd name="connsiteY3" fmla="*/ 213360 h 293370"/>
                                  <a:gd name="connsiteX4" fmla="*/ 160973 w 293369"/>
                                  <a:gd name="connsiteY4" fmla="*/ 52388 h 293370"/>
                                  <a:gd name="connsiteX5" fmla="*/ 241935 w 293369"/>
                                  <a:gd name="connsiteY5" fmla="*/ 132398 h 293370"/>
                                  <a:gd name="connsiteX6" fmla="*/ 88582 w 293369"/>
                                  <a:gd name="connsiteY6" fmla="*/ 251460 h 293370"/>
                                  <a:gd name="connsiteX7" fmla="*/ 42863 w 293369"/>
                                  <a:gd name="connsiteY7" fmla="*/ 205740 h 293370"/>
                                  <a:gd name="connsiteX8" fmla="*/ 25718 w 293369"/>
                                  <a:gd name="connsiteY8" fmla="*/ 222885 h 293370"/>
                                  <a:gd name="connsiteX9" fmla="*/ 25718 w 293369"/>
                                  <a:gd name="connsiteY9" fmla="*/ 243840 h 293370"/>
                                  <a:gd name="connsiteX10" fmla="*/ 50482 w 293369"/>
                                  <a:gd name="connsiteY10" fmla="*/ 243840 h 293370"/>
                                  <a:gd name="connsiteX11" fmla="*/ 50482 w 293369"/>
                                  <a:gd name="connsiteY11" fmla="*/ 268605 h 293370"/>
                                  <a:gd name="connsiteX12" fmla="*/ 71438 w 293369"/>
                                  <a:gd name="connsiteY12" fmla="*/ 268605 h 293370"/>
                                  <a:gd name="connsiteX13" fmla="*/ 88582 w 293369"/>
                                  <a:gd name="connsiteY13" fmla="*/ 251460 h 293370"/>
                                  <a:gd name="connsiteX14" fmla="*/ 167640 w 293369"/>
                                  <a:gd name="connsiteY14" fmla="*/ 84773 h 293370"/>
                                  <a:gd name="connsiteX15" fmla="*/ 164783 w 293369"/>
                                  <a:gd name="connsiteY15" fmla="*/ 85725 h 293370"/>
                                  <a:gd name="connsiteX16" fmla="*/ 60007 w 293369"/>
                                  <a:gd name="connsiteY16" fmla="*/ 190500 h 293370"/>
                                  <a:gd name="connsiteX17" fmla="*/ 59055 w 293369"/>
                                  <a:gd name="connsiteY17" fmla="*/ 193358 h 293370"/>
                                  <a:gd name="connsiteX18" fmla="*/ 62865 w 293369"/>
                                  <a:gd name="connsiteY18" fmla="*/ 197167 h 293370"/>
                                  <a:gd name="connsiteX19" fmla="*/ 65723 w 293369"/>
                                  <a:gd name="connsiteY19" fmla="*/ 196215 h 293370"/>
                                  <a:gd name="connsiteX20" fmla="*/ 170498 w 293369"/>
                                  <a:gd name="connsiteY20" fmla="*/ 91440 h 293370"/>
                                  <a:gd name="connsiteX21" fmla="*/ 171450 w 293369"/>
                                  <a:gd name="connsiteY21" fmla="*/ 88582 h 293370"/>
                                  <a:gd name="connsiteX22" fmla="*/ 167640 w 293369"/>
                                  <a:gd name="connsiteY22" fmla="*/ 84773 h 293370"/>
                                  <a:gd name="connsiteX23" fmla="*/ 286703 w 293369"/>
                                  <a:gd name="connsiteY23" fmla="*/ 88582 h 293370"/>
                                  <a:gd name="connsiteX24" fmla="*/ 254318 w 293369"/>
                                  <a:gd name="connsiteY24" fmla="*/ 120967 h 293370"/>
                                  <a:gd name="connsiteX25" fmla="*/ 173355 w 293369"/>
                                  <a:gd name="connsiteY25" fmla="*/ 40005 h 293370"/>
                                  <a:gd name="connsiteX26" fmla="*/ 205740 w 293369"/>
                                  <a:gd name="connsiteY26" fmla="*/ 7620 h 293370"/>
                                  <a:gd name="connsiteX27" fmla="*/ 222885 w 293369"/>
                                  <a:gd name="connsiteY27" fmla="*/ 0 h 293370"/>
                                  <a:gd name="connsiteX28" fmla="*/ 240030 w 293369"/>
                                  <a:gd name="connsiteY28" fmla="*/ 7620 h 293370"/>
                                  <a:gd name="connsiteX29" fmla="*/ 285750 w 293369"/>
                                  <a:gd name="connsiteY29" fmla="*/ 53340 h 293370"/>
                                  <a:gd name="connsiteX30" fmla="*/ 293370 w 293369"/>
                                  <a:gd name="connsiteY30" fmla="*/ 70485 h 293370"/>
                                  <a:gd name="connsiteX31" fmla="*/ 286703 w 293369"/>
                                  <a:gd name="connsiteY31" fmla="*/ 88582 h 293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3369" h="293370">
                                    <a:moveTo>
                                      <a:pt x="241935" y="132398"/>
                                    </a:moveTo>
                                    <a:lnTo>
                                      <a:pt x="80963" y="293370"/>
                                    </a:lnTo>
                                    <a:lnTo>
                                      <a:pt x="0" y="293370"/>
                                    </a:lnTo>
                                    <a:lnTo>
                                      <a:pt x="0" y="213360"/>
                                    </a:lnTo>
                                    <a:lnTo>
                                      <a:pt x="160973" y="52388"/>
                                    </a:lnTo>
                                    <a:lnTo>
                                      <a:pt x="241935" y="132398"/>
                                    </a:lnTo>
                                    <a:close/>
                                    <a:moveTo>
                                      <a:pt x="88582" y="251460"/>
                                    </a:moveTo>
                                    <a:lnTo>
                                      <a:pt x="42863" y="205740"/>
                                    </a:lnTo>
                                    <a:lnTo>
                                      <a:pt x="25718" y="222885"/>
                                    </a:lnTo>
                                    <a:lnTo>
                                      <a:pt x="25718" y="243840"/>
                                    </a:lnTo>
                                    <a:lnTo>
                                      <a:pt x="50482" y="243840"/>
                                    </a:lnTo>
                                    <a:lnTo>
                                      <a:pt x="50482" y="268605"/>
                                    </a:lnTo>
                                    <a:lnTo>
                                      <a:pt x="71438" y="268605"/>
                                    </a:lnTo>
                                    <a:lnTo>
                                      <a:pt x="88582" y="251460"/>
                                    </a:lnTo>
                                    <a:close/>
                                    <a:moveTo>
                                      <a:pt x="167640" y="84773"/>
                                    </a:moveTo>
                                    <a:cubicBezTo>
                                      <a:pt x="166688" y="84773"/>
                                      <a:pt x="165735" y="84773"/>
                                      <a:pt x="164783" y="85725"/>
                                    </a:cubicBezTo>
                                    <a:lnTo>
                                      <a:pt x="60007" y="190500"/>
                                    </a:lnTo>
                                    <a:cubicBezTo>
                                      <a:pt x="59055" y="191453"/>
                                      <a:pt x="59055" y="192405"/>
                                      <a:pt x="59055" y="193358"/>
                                    </a:cubicBezTo>
                                    <a:cubicBezTo>
                                      <a:pt x="59055" y="196215"/>
                                      <a:pt x="60960" y="197167"/>
                                      <a:pt x="62865" y="197167"/>
                                    </a:cubicBezTo>
                                    <a:cubicBezTo>
                                      <a:pt x="63818" y="197167"/>
                                      <a:pt x="64770" y="197167"/>
                                      <a:pt x="65723" y="196215"/>
                                    </a:cubicBezTo>
                                    <a:lnTo>
                                      <a:pt x="170498" y="91440"/>
                                    </a:lnTo>
                                    <a:cubicBezTo>
                                      <a:pt x="171450" y="90488"/>
                                      <a:pt x="171450" y="89535"/>
                                      <a:pt x="171450" y="88582"/>
                                    </a:cubicBezTo>
                                    <a:cubicBezTo>
                                      <a:pt x="171450" y="86678"/>
                                      <a:pt x="170498" y="84773"/>
                                      <a:pt x="167640" y="84773"/>
                                    </a:cubicBezTo>
                                    <a:close/>
                                    <a:moveTo>
                                      <a:pt x="286703" y="88582"/>
                                    </a:moveTo>
                                    <a:lnTo>
                                      <a:pt x="254318" y="120967"/>
                                    </a:lnTo>
                                    <a:lnTo>
                                      <a:pt x="173355" y="40005"/>
                                    </a:lnTo>
                                    <a:lnTo>
                                      <a:pt x="205740" y="7620"/>
                                    </a:lnTo>
                                    <a:cubicBezTo>
                                      <a:pt x="210502" y="2857"/>
                                      <a:pt x="216218" y="0"/>
                                      <a:pt x="222885" y="0"/>
                                    </a:cubicBezTo>
                                    <a:cubicBezTo>
                                      <a:pt x="229552" y="0"/>
                                      <a:pt x="236220" y="2857"/>
                                      <a:pt x="240030" y="7620"/>
                                    </a:cubicBezTo>
                                    <a:lnTo>
                                      <a:pt x="285750" y="53340"/>
                                    </a:lnTo>
                                    <a:cubicBezTo>
                                      <a:pt x="290513" y="58103"/>
                                      <a:pt x="293370" y="64770"/>
                                      <a:pt x="293370" y="70485"/>
                                    </a:cubicBezTo>
                                    <a:cubicBezTo>
                                      <a:pt x="293370" y="76200"/>
                                      <a:pt x="290513" y="83820"/>
                                      <a:pt x="286703" y="88582"/>
                                    </a:cubicBezTo>
                                    <a:close/>
                                  </a:path>
                                </a:pathLst>
                              </a:custGeom>
                              <a:solidFill>
                                <a:srgbClr val="8E9AAF"/>
                              </a:solidFill>
                              <a:ln w="9525" cap="flat">
                                <a:noFill/>
                                <a:prstDash val="solid"/>
                                <a:miter/>
                              </a:ln>
                            </wps:spPr>
                            <wps:bodyPr rtlCol="0" anchor="ctr"/>
                          </wps:wsp>
                        </a:graphicData>
                      </a:graphic>
                    </wp:inline>
                  </w:drawing>
                </mc:Choice>
                <mc:Fallback>
                  <w:pict>
                    <v:shape w14:anchorId="0CB765A6" id="Graphic 220"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3369,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" path="m241935,132398l80963,293370,,293370,,213360,160973,52388r80962,80010xm88582,251460l42863,205740,25718,222885r,20955l50482,243840r,24765l71438,268605,88582,251460xm167640,84773v-952,,-1905,,-2857,952l60007,190500v-952,953,-952,1905,-952,2858c59055,196215,60960,197167,62865,197167v953,,1905,,2858,-952l170498,91440v952,-952,952,-1905,952,-2858c171450,86678,170498,84773,167640,84773xm286703,88582r-32385,32385l173355,40005,205740,7620c210502,2857,216218,,222885,v6667,,13335,2857,17145,7620l285750,53340v4763,4763,7620,11430,7620,17145c293370,76200,290513,83820,286703,88582xe" fillcolor="#8e9aaf" stroked="f">
                      <v:stroke joinstyle="miter"/>
                      <v:path arrowok="t" o:connecttype="custom" o:connectlocs="145473,79609;48682,176400;0,176400;0,128291;96792,31500;145473,79609;53264,151200;25773,123709;15464,134018;15464,146618;30354,146618;30354,161509;42955,161509;53264,151200;100800,50973;99082,51545;36082,114545;35509,116264;37800,118554;39519,117982;102519,54982;103091,53263;100800,50973;172392,53263;152919,72736;104237,24055;123710,4582;134019,0;144328,4582;171819,32073;176401,42382;172392,53263" o:connectangles="0,0,0,0,0,0,0,0,0,0,0,0,0,0,0,0,0,0,0,0,0,0,0,0,0,0,0,0,0,0,0,0"/>
                      <o:lock v:ext="edit" aspectratio="t"/>
                      <w10:anchorlock/>
                    </v:shape>
                  </w:pict>
                </mc:Fallback>
              </mc:AlternateContent>
            </w:r>
          </w:p>
        </w:tc>
        <w:tc>
          <w:tcPr>
            <w:tcW w:w="8310" w:type="dxa"/>
            <w:gridSpan w:val="4"/>
            <w:vAlign w:val="center"/>
          </w:tcPr>
          <w:p w14:paraId="1A6407E3" w14:textId="0C93DF30" w:rsidR="00DA64AB" w:rsidRDefault="00DA64AB" w:rsidP="006315BA">
            <w:pPr>
              <w:pStyle w:val="TableTextEntries"/>
              <w:keepNext/>
            </w:pPr>
            <w:r w:rsidRPr="000D7832">
              <w:t>Check the box</w:t>
            </w:r>
            <w:r>
              <w:t>es</w:t>
            </w:r>
            <w:r w:rsidRPr="000D7832">
              <w:t xml:space="preserve"> </w:t>
            </w:r>
            <w:r>
              <w:t>that are applicable</w:t>
            </w:r>
            <w:r w:rsidRPr="000D7832">
              <w:t>.</w:t>
            </w:r>
            <w:r>
              <w:t xml:space="preserve"> Provide the licence number of the licence that requires the variation.</w:t>
            </w:r>
          </w:p>
        </w:tc>
      </w:tr>
      <w:tr w:rsidR="007016B9" w14:paraId="4B6E9637" w14:textId="77777777" w:rsidTr="007016B9">
        <w:trPr>
          <w:cantSplit/>
          <w:trHeight w:val="454"/>
        </w:trPr>
        <w:tc>
          <w:tcPr>
            <w:tcW w:w="4932" w:type="dxa"/>
            <w:gridSpan w:val="3"/>
            <w:shd w:val="clear" w:color="auto" w:fill="auto"/>
            <w:vAlign w:val="center"/>
          </w:tcPr>
          <w:p w14:paraId="4D56387B" w14:textId="46F8CB29" w:rsidR="007016B9" w:rsidRDefault="007016B9" w:rsidP="006315BA">
            <w:pPr>
              <w:pStyle w:val="TableTextEntries"/>
              <w:keepNext/>
            </w:pPr>
            <w:permStart w:id="1407066092" w:edGrp="everyone" w:colFirst="2" w:colLast="2"/>
            <w:r>
              <w:t>Retail supplier’s licence</w:t>
            </w:r>
          </w:p>
        </w:tc>
        <w:tc>
          <w:tcPr>
            <w:tcW w:w="1305" w:type="dxa"/>
            <w:shd w:val="clear" w:color="auto" w:fill="ECE9E7" w:themeFill="background2"/>
            <w:vAlign w:val="center"/>
          </w:tcPr>
          <w:p w14:paraId="52516959" w14:textId="77777777" w:rsidR="007016B9" w:rsidRDefault="007016B9" w:rsidP="006315BA">
            <w:pPr>
              <w:pStyle w:val="TableTextEntries"/>
              <w:keepNext/>
            </w:pPr>
            <w:r>
              <w:t>Licence no.:</w:t>
            </w:r>
          </w:p>
        </w:tc>
        <w:tc>
          <w:tcPr>
            <w:tcW w:w="2790" w:type="dxa"/>
            <w:shd w:val="clear" w:color="auto" w:fill="ECE9E7" w:themeFill="background2"/>
            <w:vAlign w:val="center"/>
          </w:tcPr>
          <w:p w14:paraId="481AE922" w14:textId="28F4CC61" w:rsidR="007016B9" w:rsidRDefault="007016B9" w:rsidP="006315BA">
            <w:pPr>
              <w:pStyle w:val="TableTextEntries"/>
              <w:keepNext/>
            </w:pPr>
          </w:p>
        </w:tc>
      </w:tr>
      <w:tr w:rsidR="00DA64AB" w14:paraId="74E784E7" w14:textId="77777777" w:rsidTr="007272A1">
        <w:trPr>
          <w:cantSplit/>
          <w:trHeight w:val="454"/>
        </w:trPr>
        <w:permEnd w:id="1407066092" w:displacedByCustomXml="next"/>
        <w:permStart w:id="421145646" w:edGrp="everyone" w:colFirst="0" w:colLast="0" w:displacedByCustomXml="next"/>
        <w:sdt>
          <w:sdtPr>
            <w:id w:val="1507553025"/>
            <w14:checkbox>
              <w14:checked w14:val="0"/>
              <w14:checkedState w14:val="2612" w14:font="MS Gothic"/>
              <w14:uncheckedState w14:val="2610" w14:font="MS Gothic"/>
            </w14:checkbox>
          </w:sdtPr>
          <w:sdtEndPr/>
          <w:sdtContent>
            <w:tc>
              <w:tcPr>
                <w:tcW w:w="846" w:type="dxa"/>
                <w:gridSpan w:val="2"/>
                <w:shd w:val="clear" w:color="auto" w:fill="ECE9E7" w:themeFill="background2"/>
                <w:vAlign w:val="center"/>
              </w:tcPr>
              <w:p w14:paraId="6C85A627" w14:textId="261136C0" w:rsidR="00DA64AB" w:rsidRDefault="00DA64AB" w:rsidP="006315BA">
                <w:pPr>
                  <w:pStyle w:val="TableTextEntries"/>
                  <w:keepNext/>
                </w:pPr>
                <w:r>
                  <w:rPr>
                    <w:rFonts w:ascii="MS Gothic" w:eastAsia="MS Gothic" w:hAnsi="MS Gothic" w:hint="eastAsia"/>
                  </w:rPr>
                  <w:t>☐</w:t>
                </w:r>
              </w:p>
            </w:tc>
          </w:sdtContent>
        </w:sdt>
        <w:tc>
          <w:tcPr>
            <w:tcW w:w="4086" w:type="dxa"/>
            <w:vAlign w:val="center"/>
          </w:tcPr>
          <w:p w14:paraId="431B1C23" w14:textId="36926751" w:rsidR="00DA64AB" w:rsidRDefault="00DA64AB" w:rsidP="006315BA">
            <w:pPr>
              <w:pStyle w:val="TableTextEntries"/>
              <w:keepNext/>
            </w:pPr>
            <w:r>
              <w:tab/>
              <w:t>Non-potable water activities authorised</w:t>
            </w:r>
          </w:p>
        </w:tc>
        <w:tc>
          <w:tcPr>
            <w:tcW w:w="4095" w:type="dxa"/>
            <w:gridSpan w:val="2"/>
            <w:vAlign w:val="center"/>
          </w:tcPr>
          <w:p w14:paraId="73F764EB" w14:textId="64FAB3CD" w:rsidR="00DA64AB" w:rsidRDefault="00DA64AB" w:rsidP="006315BA">
            <w:pPr>
              <w:pStyle w:val="TableTextEntries"/>
              <w:keepNext/>
            </w:pPr>
            <w:r w:rsidRPr="00DA64AB">
              <w:t xml:space="preserve">Go to </w:t>
            </w:r>
            <w:r w:rsidRPr="00EE54E0">
              <w:rPr>
                <w:b/>
                <w:bCs/>
              </w:rPr>
              <w:t xml:space="preserve">Question </w:t>
            </w:r>
            <w:r w:rsidR="00B34CD7">
              <w:rPr>
                <w:b/>
                <w:bCs/>
              </w:rPr>
              <w:fldChar w:fldCharType="begin"/>
            </w:r>
            <w:r w:rsidR="00B34CD7">
              <w:rPr>
                <w:b/>
                <w:bCs/>
              </w:rPr>
              <w:instrText xml:space="preserve"> REF _Ref78870502 \r \h </w:instrText>
            </w:r>
            <w:r w:rsidR="00B34CD7">
              <w:rPr>
                <w:b/>
                <w:bCs/>
              </w:rPr>
            </w:r>
            <w:r w:rsidR="00B34CD7">
              <w:rPr>
                <w:b/>
                <w:bCs/>
              </w:rPr>
              <w:fldChar w:fldCharType="separate"/>
            </w:r>
            <w:r w:rsidR="00AC2F17">
              <w:rPr>
                <w:b/>
                <w:bCs/>
              </w:rPr>
              <w:t>6</w:t>
            </w:r>
            <w:r w:rsidR="00B34CD7">
              <w:rPr>
                <w:b/>
                <w:bCs/>
              </w:rPr>
              <w:fldChar w:fldCharType="end"/>
            </w:r>
          </w:p>
        </w:tc>
      </w:tr>
      <w:tr w:rsidR="00DA64AB" w14:paraId="655C7109" w14:textId="77777777" w:rsidTr="007272A1">
        <w:trPr>
          <w:cantSplit/>
          <w:trHeight w:val="454"/>
        </w:trPr>
        <w:permEnd w:id="421145646" w:displacedByCustomXml="next"/>
        <w:permStart w:id="1045184567" w:edGrp="everyone" w:colFirst="0" w:colLast="0" w:displacedByCustomXml="next"/>
        <w:sdt>
          <w:sdtPr>
            <w:id w:val="390000132"/>
            <w14:checkbox>
              <w14:checked w14:val="0"/>
              <w14:checkedState w14:val="2612" w14:font="MS Gothic"/>
              <w14:uncheckedState w14:val="2610" w14:font="MS Gothic"/>
            </w14:checkbox>
          </w:sdtPr>
          <w:sdtEndPr/>
          <w:sdtContent>
            <w:tc>
              <w:tcPr>
                <w:tcW w:w="846" w:type="dxa"/>
                <w:gridSpan w:val="2"/>
                <w:shd w:val="clear" w:color="auto" w:fill="ECE9E7" w:themeFill="background2"/>
                <w:vAlign w:val="center"/>
              </w:tcPr>
              <w:p w14:paraId="70E283BB" w14:textId="50B646C4" w:rsidR="00DA64AB" w:rsidRDefault="00DA64AB" w:rsidP="006315BA">
                <w:pPr>
                  <w:pStyle w:val="TableTextEntries"/>
                  <w:keepNext/>
                </w:pPr>
                <w:r>
                  <w:rPr>
                    <w:rFonts w:ascii="MS Gothic" w:eastAsia="MS Gothic" w:hAnsi="MS Gothic" w:hint="eastAsia"/>
                  </w:rPr>
                  <w:t>☐</w:t>
                </w:r>
              </w:p>
            </w:tc>
          </w:sdtContent>
        </w:sdt>
        <w:tc>
          <w:tcPr>
            <w:tcW w:w="4086" w:type="dxa"/>
            <w:vAlign w:val="center"/>
          </w:tcPr>
          <w:p w14:paraId="355FAE1C" w14:textId="02AD41DA" w:rsidR="00DA64AB" w:rsidRDefault="00DA64AB" w:rsidP="006315BA">
            <w:pPr>
              <w:pStyle w:val="TableTextEntries"/>
              <w:keepNext/>
            </w:pPr>
            <w:r>
              <w:tab/>
              <w:t>Drinking water activities authorised</w:t>
            </w:r>
          </w:p>
        </w:tc>
        <w:tc>
          <w:tcPr>
            <w:tcW w:w="4095" w:type="dxa"/>
            <w:gridSpan w:val="2"/>
            <w:vAlign w:val="center"/>
          </w:tcPr>
          <w:p w14:paraId="28EE9F27" w14:textId="5AB9D00A" w:rsidR="00DA64AB" w:rsidRDefault="00DA64AB" w:rsidP="006315BA">
            <w:pPr>
              <w:pStyle w:val="TableTextEntries"/>
              <w:keepNext/>
            </w:pPr>
            <w:r w:rsidRPr="00DA64AB">
              <w:t xml:space="preserve">Go to </w:t>
            </w:r>
            <w:r w:rsidRPr="00EE54E0">
              <w:rPr>
                <w:b/>
                <w:bCs/>
              </w:rPr>
              <w:t xml:space="preserve">Question </w:t>
            </w:r>
            <w:r w:rsidR="00AF1E9B">
              <w:rPr>
                <w:b/>
                <w:bCs/>
              </w:rPr>
              <w:t>6</w:t>
            </w:r>
          </w:p>
        </w:tc>
      </w:tr>
      <w:tr w:rsidR="00DA64AB" w14:paraId="05D70CC7" w14:textId="77777777" w:rsidTr="007272A1">
        <w:trPr>
          <w:cantSplit/>
          <w:trHeight w:val="454"/>
        </w:trPr>
        <w:permEnd w:id="1045184567" w:displacedByCustomXml="next"/>
        <w:permStart w:id="1332226252" w:edGrp="everyone" w:colFirst="0" w:colLast="0" w:displacedByCustomXml="next"/>
        <w:sdt>
          <w:sdtPr>
            <w:id w:val="735906159"/>
            <w14:checkbox>
              <w14:checked w14:val="0"/>
              <w14:checkedState w14:val="2612" w14:font="MS Gothic"/>
              <w14:uncheckedState w14:val="2610" w14:font="MS Gothic"/>
            </w14:checkbox>
          </w:sdtPr>
          <w:sdtEndPr/>
          <w:sdtContent>
            <w:tc>
              <w:tcPr>
                <w:tcW w:w="846" w:type="dxa"/>
                <w:gridSpan w:val="2"/>
                <w:shd w:val="clear" w:color="auto" w:fill="ECE9E7" w:themeFill="background2"/>
                <w:vAlign w:val="center"/>
              </w:tcPr>
              <w:p w14:paraId="26694641" w14:textId="416CC462" w:rsidR="00DA64AB" w:rsidRDefault="00DA64AB" w:rsidP="006315BA">
                <w:pPr>
                  <w:pStyle w:val="TableTextEntries"/>
                  <w:keepNext/>
                </w:pPr>
                <w:r>
                  <w:rPr>
                    <w:rFonts w:ascii="MS Gothic" w:eastAsia="MS Gothic" w:hAnsi="MS Gothic" w:hint="eastAsia"/>
                  </w:rPr>
                  <w:t>☐</w:t>
                </w:r>
              </w:p>
            </w:tc>
          </w:sdtContent>
        </w:sdt>
        <w:tc>
          <w:tcPr>
            <w:tcW w:w="4086" w:type="dxa"/>
            <w:vAlign w:val="center"/>
          </w:tcPr>
          <w:p w14:paraId="516F05E0" w14:textId="11669A94" w:rsidR="00DA64AB" w:rsidRDefault="00DA64AB" w:rsidP="006315BA">
            <w:pPr>
              <w:pStyle w:val="TableTextEntries"/>
              <w:keepNext/>
            </w:pPr>
            <w:r>
              <w:tab/>
              <w:t>Sewerage services activities authorised</w:t>
            </w:r>
          </w:p>
        </w:tc>
        <w:tc>
          <w:tcPr>
            <w:tcW w:w="4095" w:type="dxa"/>
            <w:gridSpan w:val="2"/>
            <w:vAlign w:val="center"/>
          </w:tcPr>
          <w:p w14:paraId="663E79E4" w14:textId="2E71296E" w:rsidR="00DA64AB" w:rsidRDefault="00DA64AB" w:rsidP="006315BA">
            <w:pPr>
              <w:pStyle w:val="TableTextEntries"/>
              <w:keepNext/>
            </w:pPr>
            <w:r w:rsidRPr="00DA64AB">
              <w:t xml:space="preserve">Go to </w:t>
            </w:r>
            <w:r w:rsidRPr="00EE54E0">
              <w:rPr>
                <w:b/>
                <w:bCs/>
              </w:rPr>
              <w:t xml:space="preserve">Question </w:t>
            </w:r>
            <w:r w:rsidR="00AF1E9B">
              <w:rPr>
                <w:b/>
                <w:bCs/>
              </w:rPr>
              <w:t>6</w:t>
            </w:r>
          </w:p>
        </w:tc>
      </w:tr>
      <w:tr w:rsidR="007016B9" w14:paraId="10607767" w14:textId="77777777" w:rsidTr="007016B9">
        <w:trPr>
          <w:cantSplit/>
          <w:trHeight w:val="454"/>
        </w:trPr>
        <w:tc>
          <w:tcPr>
            <w:tcW w:w="4932" w:type="dxa"/>
            <w:gridSpan w:val="3"/>
            <w:shd w:val="clear" w:color="auto" w:fill="auto"/>
            <w:vAlign w:val="center"/>
          </w:tcPr>
          <w:p w14:paraId="7F094EA9" w14:textId="6710C2A0" w:rsidR="007016B9" w:rsidRDefault="007016B9" w:rsidP="006315BA">
            <w:pPr>
              <w:pStyle w:val="TableTextEntries"/>
              <w:keepNext/>
            </w:pPr>
            <w:permStart w:id="1163481368" w:edGrp="everyone" w:colFirst="2" w:colLast="2"/>
            <w:permEnd w:id="1332226252"/>
            <w:r>
              <w:t>Network operator’s licence</w:t>
            </w:r>
          </w:p>
        </w:tc>
        <w:tc>
          <w:tcPr>
            <w:tcW w:w="1305" w:type="dxa"/>
            <w:shd w:val="clear" w:color="auto" w:fill="ECE9E7" w:themeFill="background2"/>
            <w:vAlign w:val="center"/>
          </w:tcPr>
          <w:p w14:paraId="3425C2AF" w14:textId="77777777" w:rsidR="007016B9" w:rsidRDefault="007016B9" w:rsidP="006315BA">
            <w:pPr>
              <w:pStyle w:val="TableTextEntries"/>
              <w:keepNext/>
            </w:pPr>
            <w:r>
              <w:t>Licence no.:</w:t>
            </w:r>
          </w:p>
        </w:tc>
        <w:tc>
          <w:tcPr>
            <w:tcW w:w="2790" w:type="dxa"/>
            <w:shd w:val="clear" w:color="auto" w:fill="ECE9E7" w:themeFill="background2"/>
            <w:vAlign w:val="center"/>
          </w:tcPr>
          <w:p w14:paraId="7B6297A4" w14:textId="26DAD4E3" w:rsidR="007016B9" w:rsidRDefault="007016B9" w:rsidP="006315BA">
            <w:pPr>
              <w:pStyle w:val="TableTextEntries"/>
              <w:keepNext/>
            </w:pPr>
          </w:p>
        </w:tc>
      </w:tr>
      <w:tr w:rsidR="00DA64AB" w14:paraId="497A97E5" w14:textId="77777777" w:rsidTr="007272A1">
        <w:trPr>
          <w:cantSplit/>
          <w:trHeight w:val="454"/>
        </w:trPr>
        <w:permEnd w:id="1163481368" w:displacedByCustomXml="next"/>
        <w:permStart w:id="1987661274" w:edGrp="everyone" w:colFirst="0" w:colLast="0" w:displacedByCustomXml="next"/>
        <w:sdt>
          <w:sdtPr>
            <w:id w:val="1948731824"/>
            <w14:checkbox>
              <w14:checked w14:val="0"/>
              <w14:checkedState w14:val="2612" w14:font="MS Gothic"/>
              <w14:uncheckedState w14:val="2610" w14:font="MS Gothic"/>
            </w14:checkbox>
          </w:sdtPr>
          <w:sdtEndPr/>
          <w:sdtContent>
            <w:tc>
              <w:tcPr>
                <w:tcW w:w="846" w:type="dxa"/>
                <w:gridSpan w:val="2"/>
                <w:shd w:val="clear" w:color="auto" w:fill="ECE9E7" w:themeFill="background2"/>
                <w:vAlign w:val="center"/>
              </w:tcPr>
              <w:p w14:paraId="5FD1519B" w14:textId="24A4EB25" w:rsidR="00DA64AB" w:rsidRDefault="00DA64AB" w:rsidP="006315BA">
                <w:pPr>
                  <w:pStyle w:val="TableTextEntries"/>
                  <w:keepNext/>
                </w:pPr>
                <w:r>
                  <w:rPr>
                    <w:rFonts w:ascii="MS Gothic" w:eastAsia="MS Gothic" w:hAnsi="MS Gothic" w:hint="eastAsia"/>
                  </w:rPr>
                  <w:t>☐</w:t>
                </w:r>
              </w:p>
            </w:tc>
          </w:sdtContent>
        </w:sdt>
        <w:tc>
          <w:tcPr>
            <w:tcW w:w="4086" w:type="dxa"/>
            <w:vAlign w:val="center"/>
          </w:tcPr>
          <w:p w14:paraId="76015304" w14:textId="1BE1BCFB" w:rsidR="00DA64AB" w:rsidRDefault="00DA64AB" w:rsidP="006315BA">
            <w:pPr>
              <w:pStyle w:val="TableTextEntries"/>
              <w:keepNext/>
            </w:pPr>
            <w:r>
              <w:tab/>
              <w:t>Non-potable water activities authorised</w:t>
            </w:r>
          </w:p>
        </w:tc>
        <w:tc>
          <w:tcPr>
            <w:tcW w:w="4095" w:type="dxa"/>
            <w:gridSpan w:val="2"/>
            <w:vAlign w:val="center"/>
          </w:tcPr>
          <w:p w14:paraId="0548809C" w14:textId="3B06CDA0" w:rsidR="00DA64AB" w:rsidRDefault="00DA64AB" w:rsidP="006315BA">
            <w:pPr>
              <w:pStyle w:val="TableTextEntries"/>
              <w:keepNext/>
            </w:pPr>
            <w:r w:rsidRPr="00DA64AB">
              <w:t xml:space="preserve">Go to </w:t>
            </w:r>
            <w:r w:rsidRPr="00EE54E0">
              <w:rPr>
                <w:b/>
                <w:bCs/>
              </w:rPr>
              <w:t xml:space="preserve">Question </w:t>
            </w:r>
            <w:r w:rsidR="00AF1E9B">
              <w:rPr>
                <w:b/>
                <w:bCs/>
              </w:rPr>
              <w:t>7</w:t>
            </w:r>
          </w:p>
        </w:tc>
      </w:tr>
      <w:tr w:rsidR="00DA64AB" w14:paraId="622F7C0A" w14:textId="77777777" w:rsidTr="007272A1">
        <w:trPr>
          <w:cantSplit/>
          <w:trHeight w:val="454"/>
        </w:trPr>
        <w:permEnd w:id="1987661274" w:displacedByCustomXml="next"/>
        <w:permStart w:id="1506636235" w:edGrp="everyone" w:colFirst="0" w:colLast="0" w:displacedByCustomXml="next"/>
        <w:sdt>
          <w:sdtPr>
            <w:id w:val="1429306724"/>
            <w14:checkbox>
              <w14:checked w14:val="0"/>
              <w14:checkedState w14:val="2612" w14:font="MS Gothic"/>
              <w14:uncheckedState w14:val="2610" w14:font="MS Gothic"/>
            </w14:checkbox>
          </w:sdtPr>
          <w:sdtEndPr/>
          <w:sdtContent>
            <w:tc>
              <w:tcPr>
                <w:tcW w:w="846" w:type="dxa"/>
                <w:gridSpan w:val="2"/>
                <w:shd w:val="clear" w:color="auto" w:fill="ECE9E7" w:themeFill="background2"/>
                <w:vAlign w:val="center"/>
              </w:tcPr>
              <w:p w14:paraId="7F220102" w14:textId="407A17C8" w:rsidR="00DA64AB" w:rsidRDefault="00DA64AB" w:rsidP="006315BA">
                <w:pPr>
                  <w:pStyle w:val="TableTextEntries"/>
                  <w:keepNext/>
                </w:pPr>
                <w:r>
                  <w:rPr>
                    <w:rFonts w:ascii="MS Gothic" w:eastAsia="MS Gothic" w:hAnsi="MS Gothic" w:hint="eastAsia"/>
                  </w:rPr>
                  <w:t>☐</w:t>
                </w:r>
              </w:p>
            </w:tc>
          </w:sdtContent>
        </w:sdt>
        <w:tc>
          <w:tcPr>
            <w:tcW w:w="4086" w:type="dxa"/>
            <w:vAlign w:val="center"/>
          </w:tcPr>
          <w:p w14:paraId="7F2F809A" w14:textId="42D3E4BB" w:rsidR="00DA64AB" w:rsidRDefault="00DA64AB" w:rsidP="006315BA">
            <w:pPr>
              <w:pStyle w:val="TableTextEntries"/>
              <w:keepNext/>
            </w:pPr>
            <w:r>
              <w:tab/>
              <w:t>Drinking water activities authorised</w:t>
            </w:r>
          </w:p>
        </w:tc>
        <w:tc>
          <w:tcPr>
            <w:tcW w:w="4095" w:type="dxa"/>
            <w:gridSpan w:val="2"/>
            <w:vAlign w:val="center"/>
          </w:tcPr>
          <w:p w14:paraId="11897A8F" w14:textId="2A89E20A" w:rsidR="00DA64AB" w:rsidRDefault="00DA64AB" w:rsidP="006315BA">
            <w:pPr>
              <w:pStyle w:val="TableTextEntries"/>
              <w:keepNext/>
            </w:pPr>
            <w:r w:rsidRPr="00DA64AB">
              <w:t xml:space="preserve">Go to </w:t>
            </w:r>
            <w:r w:rsidRPr="00EE54E0">
              <w:rPr>
                <w:b/>
                <w:bCs/>
              </w:rPr>
              <w:t xml:space="preserve">Question </w:t>
            </w:r>
            <w:r w:rsidR="00AF1E9B">
              <w:rPr>
                <w:b/>
                <w:bCs/>
              </w:rPr>
              <w:t>7</w:t>
            </w:r>
          </w:p>
        </w:tc>
      </w:tr>
      <w:tr w:rsidR="00DA64AB" w14:paraId="36E3251F" w14:textId="77777777" w:rsidTr="007272A1">
        <w:trPr>
          <w:cantSplit/>
          <w:trHeight w:val="454"/>
        </w:trPr>
        <w:permEnd w:id="1506636235" w:displacedByCustomXml="next"/>
        <w:permStart w:id="182275794" w:edGrp="everyone" w:colFirst="0" w:colLast="0" w:displacedByCustomXml="next"/>
        <w:sdt>
          <w:sdtPr>
            <w:id w:val="-2060927671"/>
            <w14:checkbox>
              <w14:checked w14:val="0"/>
              <w14:checkedState w14:val="2612" w14:font="MS Gothic"/>
              <w14:uncheckedState w14:val="2610" w14:font="MS Gothic"/>
            </w14:checkbox>
          </w:sdtPr>
          <w:sdtEndPr/>
          <w:sdtContent>
            <w:tc>
              <w:tcPr>
                <w:tcW w:w="846" w:type="dxa"/>
                <w:gridSpan w:val="2"/>
                <w:shd w:val="clear" w:color="auto" w:fill="ECE9E7" w:themeFill="background2"/>
              </w:tcPr>
              <w:p w14:paraId="52B67F65" w14:textId="00788A15" w:rsidR="00DA64AB" w:rsidRDefault="00DA64AB" w:rsidP="007A54F1">
                <w:pPr>
                  <w:pStyle w:val="TableTextEntries"/>
                  <w:spacing w:before="120"/>
                </w:pPr>
                <w:r>
                  <w:rPr>
                    <w:rFonts w:ascii="MS Gothic" w:eastAsia="MS Gothic" w:hAnsi="MS Gothic" w:hint="eastAsia"/>
                  </w:rPr>
                  <w:t>☐</w:t>
                </w:r>
              </w:p>
            </w:tc>
          </w:sdtContent>
        </w:sdt>
        <w:tc>
          <w:tcPr>
            <w:tcW w:w="4086" w:type="dxa"/>
          </w:tcPr>
          <w:p w14:paraId="422D4DE4" w14:textId="6FA1B951" w:rsidR="00DA64AB" w:rsidRDefault="00DA64AB" w:rsidP="007A54F1">
            <w:pPr>
              <w:pStyle w:val="TableTextEntries"/>
              <w:spacing w:before="120"/>
            </w:pPr>
            <w:r>
              <w:tab/>
              <w:t>Sewerage services activities authorised</w:t>
            </w:r>
          </w:p>
        </w:tc>
        <w:tc>
          <w:tcPr>
            <w:tcW w:w="4095" w:type="dxa"/>
            <w:gridSpan w:val="2"/>
          </w:tcPr>
          <w:p w14:paraId="0D66AC0D" w14:textId="223B3E1D" w:rsidR="00DA64AB" w:rsidRDefault="00DA64AB" w:rsidP="007A54F1">
            <w:pPr>
              <w:pStyle w:val="TableTextEntries"/>
              <w:spacing w:before="120"/>
            </w:pPr>
            <w:r w:rsidRPr="00DA64AB">
              <w:t xml:space="preserve">Go to </w:t>
            </w:r>
            <w:r w:rsidRPr="00EE54E0">
              <w:rPr>
                <w:b/>
                <w:bCs/>
              </w:rPr>
              <w:t xml:space="preserve">Question </w:t>
            </w:r>
            <w:r w:rsidR="00AF1E9B">
              <w:rPr>
                <w:b/>
                <w:bCs/>
              </w:rPr>
              <w:t>7</w:t>
            </w:r>
          </w:p>
        </w:tc>
      </w:tr>
    </w:tbl>
    <w:p w14:paraId="4D4F392F" w14:textId="46902360" w:rsidR="005B3AA8" w:rsidRDefault="006C6B60" w:rsidP="007210AB">
      <w:pPr>
        <w:pStyle w:val="Heading3nonumber"/>
        <w:numPr>
          <w:ilvl w:val="0"/>
          <w:numId w:val="47"/>
        </w:numPr>
        <w:ind w:left="426"/>
      </w:pPr>
      <w:bookmarkStart w:id="4" w:name="_Ref78870502"/>
      <w:permEnd w:id="182275794"/>
      <w:r>
        <w:t>What are the proposed l</w:t>
      </w:r>
      <w:r w:rsidR="005B3AA8">
        <w:t>icence scope variation</w:t>
      </w:r>
      <w:r>
        <w:t>s</w:t>
      </w:r>
      <w:r w:rsidR="005B3AA8">
        <w:t xml:space="preserve"> </w:t>
      </w:r>
      <w:r>
        <w:t>in your</w:t>
      </w:r>
      <w:r w:rsidR="005B3AA8">
        <w:t xml:space="preserve"> retail supplier’s licence</w:t>
      </w:r>
      <w:r>
        <w:t>?</w:t>
      </w:r>
      <w:bookmarkEnd w:id="4"/>
    </w:p>
    <w:tbl>
      <w:tblPr>
        <w:tblW w:w="9027" w:type="dxa"/>
        <w:tblLook w:val="04A0" w:firstRow="1" w:lastRow="0" w:firstColumn="1" w:lastColumn="0" w:noHBand="0" w:noVBand="1"/>
      </w:tblPr>
      <w:tblGrid>
        <w:gridCol w:w="717"/>
        <w:gridCol w:w="779"/>
        <w:gridCol w:w="759"/>
        <w:gridCol w:w="737"/>
        <w:gridCol w:w="1517"/>
        <w:gridCol w:w="31"/>
        <w:gridCol w:w="1496"/>
        <w:gridCol w:w="727"/>
        <w:gridCol w:w="769"/>
        <w:gridCol w:w="1495"/>
      </w:tblGrid>
      <w:tr w:rsidR="005B3AA8" w14:paraId="75073A51" w14:textId="77777777" w:rsidTr="0041625A">
        <w:tc>
          <w:tcPr>
            <w:tcW w:w="717" w:type="dxa"/>
          </w:tcPr>
          <w:p w14:paraId="7351A899" w14:textId="77777777" w:rsidR="005B3AA8" w:rsidRDefault="005B3AA8" w:rsidP="00B34CD7">
            <w:pPr>
              <w:pStyle w:val="TableTextEntries"/>
              <w:spacing w:line="360" w:lineRule="auto"/>
            </w:pPr>
            <w:r w:rsidRPr="008B359C">
              <w:rPr>
                <w:noProof/>
              </w:rPr>
              <mc:AlternateContent>
                <mc:Choice Requires="wps">
                  <w:drawing>
                    <wp:inline distT="0" distB="0" distL="0" distR="0" wp14:anchorId="26024C06" wp14:editId="412B3641">
                      <wp:extent cx="176400" cy="176400"/>
                      <wp:effectExtent l="0" t="0" r="0" b="0"/>
                      <wp:docPr id="28" name="Graphic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148590 w 297179"/>
                                  <a:gd name="connsiteY0" fmla="*/ 297180 h 297180"/>
                                  <a:gd name="connsiteX1" fmla="*/ 0 w 297179"/>
                                  <a:gd name="connsiteY1" fmla="*/ 148590 h 297180"/>
                                  <a:gd name="connsiteX2" fmla="*/ 148590 w 297179"/>
                                  <a:gd name="connsiteY2" fmla="*/ 0 h 297180"/>
                                  <a:gd name="connsiteX3" fmla="*/ 297180 w 297179"/>
                                  <a:gd name="connsiteY3" fmla="*/ 148590 h 297180"/>
                                  <a:gd name="connsiteX4" fmla="*/ 148590 w 297179"/>
                                  <a:gd name="connsiteY4" fmla="*/ 297180 h 297180"/>
                                  <a:gd name="connsiteX5" fmla="*/ 198120 w 297179"/>
                                  <a:gd name="connsiteY5" fmla="*/ 210502 h 297180"/>
                                  <a:gd name="connsiteX6" fmla="*/ 191453 w 297179"/>
                                  <a:gd name="connsiteY6" fmla="*/ 203835 h 297180"/>
                                  <a:gd name="connsiteX7" fmla="*/ 172403 w 297179"/>
                                  <a:gd name="connsiteY7" fmla="*/ 203835 h 297180"/>
                                  <a:gd name="connsiteX8" fmla="*/ 172403 w 297179"/>
                                  <a:gd name="connsiteY8" fmla="*/ 105728 h 297180"/>
                                  <a:gd name="connsiteX9" fmla="*/ 165735 w 297179"/>
                                  <a:gd name="connsiteY9" fmla="*/ 99060 h 297180"/>
                                  <a:gd name="connsiteX10" fmla="*/ 103823 w 297179"/>
                                  <a:gd name="connsiteY10" fmla="*/ 99060 h 297180"/>
                                  <a:gd name="connsiteX11" fmla="*/ 97155 w 297179"/>
                                  <a:gd name="connsiteY11" fmla="*/ 105728 h 297180"/>
                                  <a:gd name="connsiteX12" fmla="*/ 97155 w 297179"/>
                                  <a:gd name="connsiteY12" fmla="*/ 137160 h 297180"/>
                                  <a:gd name="connsiteX13" fmla="*/ 103823 w 297179"/>
                                  <a:gd name="connsiteY13" fmla="*/ 143828 h 297180"/>
                                  <a:gd name="connsiteX14" fmla="*/ 122873 w 297179"/>
                                  <a:gd name="connsiteY14" fmla="*/ 143828 h 297180"/>
                                  <a:gd name="connsiteX15" fmla="*/ 122873 w 297179"/>
                                  <a:gd name="connsiteY15" fmla="*/ 205740 h 297180"/>
                                  <a:gd name="connsiteX16" fmla="*/ 103823 w 297179"/>
                                  <a:gd name="connsiteY16" fmla="*/ 205740 h 297180"/>
                                  <a:gd name="connsiteX17" fmla="*/ 97155 w 297179"/>
                                  <a:gd name="connsiteY17" fmla="*/ 212408 h 297180"/>
                                  <a:gd name="connsiteX18" fmla="*/ 97155 w 297179"/>
                                  <a:gd name="connsiteY18" fmla="*/ 243840 h 297180"/>
                                  <a:gd name="connsiteX19" fmla="*/ 103823 w 297179"/>
                                  <a:gd name="connsiteY19" fmla="*/ 250508 h 297180"/>
                                  <a:gd name="connsiteX20" fmla="*/ 190500 w 297179"/>
                                  <a:gd name="connsiteY20" fmla="*/ 250508 h 297180"/>
                                  <a:gd name="connsiteX21" fmla="*/ 197167 w 297179"/>
                                  <a:gd name="connsiteY21" fmla="*/ 243840 h 297180"/>
                                  <a:gd name="connsiteX22" fmla="*/ 197167 w 297179"/>
                                  <a:gd name="connsiteY22" fmla="*/ 210502 h 297180"/>
                                  <a:gd name="connsiteX23" fmla="*/ 173355 w 297179"/>
                                  <a:gd name="connsiteY23" fmla="*/ 37147 h 297180"/>
                                  <a:gd name="connsiteX24" fmla="*/ 166688 w 297179"/>
                                  <a:gd name="connsiteY24" fmla="*/ 30480 h 297180"/>
                                  <a:gd name="connsiteX25" fmla="*/ 129540 w 297179"/>
                                  <a:gd name="connsiteY25" fmla="*/ 30480 h 297180"/>
                                  <a:gd name="connsiteX26" fmla="*/ 122873 w 297179"/>
                                  <a:gd name="connsiteY26" fmla="*/ 37147 h 297180"/>
                                  <a:gd name="connsiteX27" fmla="*/ 122873 w 297179"/>
                                  <a:gd name="connsiteY27" fmla="*/ 68580 h 297180"/>
                                  <a:gd name="connsiteX28" fmla="*/ 129540 w 297179"/>
                                  <a:gd name="connsiteY28" fmla="*/ 75248 h 297180"/>
                                  <a:gd name="connsiteX29" fmla="*/ 167640 w 297179"/>
                                  <a:gd name="connsiteY29" fmla="*/ 75248 h 297180"/>
                                  <a:gd name="connsiteX30" fmla="*/ 174308 w 297179"/>
                                  <a:gd name="connsiteY30" fmla="*/ 68580 h 297180"/>
                                  <a:gd name="connsiteX31" fmla="*/ 174308 w 297179"/>
                                  <a:gd name="connsiteY31" fmla="*/ 37147 h 297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7179" h="297180">
                                    <a:moveTo>
                                      <a:pt x="148590" y="297180"/>
                                    </a:moveTo>
                                    <a:cubicBezTo>
                                      <a:pt x="66675" y="297180"/>
                                      <a:pt x="0" y="230505"/>
                                      <a:pt x="0" y="148590"/>
                                    </a:cubicBezTo>
                                    <a:cubicBezTo>
                                      <a:pt x="0" y="66675"/>
                                      <a:pt x="66675" y="0"/>
                                      <a:pt x="148590" y="0"/>
                                    </a:cubicBezTo>
                                    <a:cubicBezTo>
                                      <a:pt x="230505" y="0"/>
                                      <a:pt x="297180" y="66675"/>
                                      <a:pt x="297180" y="148590"/>
                                    </a:cubicBezTo>
                                    <a:cubicBezTo>
                                      <a:pt x="297180" y="230505"/>
                                      <a:pt x="230505" y="297180"/>
                                      <a:pt x="148590" y="297180"/>
                                    </a:cubicBezTo>
                                    <a:close/>
                                    <a:moveTo>
                                      <a:pt x="198120" y="210502"/>
                                    </a:moveTo>
                                    <a:cubicBezTo>
                                      <a:pt x="198120" y="206693"/>
                                      <a:pt x="195263" y="203835"/>
                                      <a:pt x="191453" y="203835"/>
                                    </a:cubicBezTo>
                                    <a:lnTo>
                                      <a:pt x="172403" y="203835"/>
                                    </a:lnTo>
                                    <a:lnTo>
                                      <a:pt x="172403" y="105728"/>
                                    </a:lnTo>
                                    <a:cubicBezTo>
                                      <a:pt x="172403" y="101918"/>
                                      <a:pt x="169545" y="99060"/>
                                      <a:pt x="165735" y="99060"/>
                                    </a:cubicBezTo>
                                    <a:lnTo>
                                      <a:pt x="103823" y="99060"/>
                                    </a:lnTo>
                                    <a:cubicBezTo>
                                      <a:pt x="100013" y="99060"/>
                                      <a:pt x="97155" y="101918"/>
                                      <a:pt x="97155" y="105728"/>
                                    </a:cubicBezTo>
                                    <a:lnTo>
                                      <a:pt x="97155" y="137160"/>
                                    </a:lnTo>
                                    <a:cubicBezTo>
                                      <a:pt x="97155" y="140970"/>
                                      <a:pt x="100013" y="143828"/>
                                      <a:pt x="103823" y="143828"/>
                                    </a:cubicBezTo>
                                    <a:lnTo>
                                      <a:pt x="122873" y="143828"/>
                                    </a:lnTo>
                                    <a:lnTo>
                                      <a:pt x="122873" y="205740"/>
                                    </a:lnTo>
                                    <a:lnTo>
                                      <a:pt x="103823" y="205740"/>
                                    </a:lnTo>
                                    <a:cubicBezTo>
                                      <a:pt x="100013" y="205740"/>
                                      <a:pt x="97155" y="208598"/>
                                      <a:pt x="97155" y="212408"/>
                                    </a:cubicBezTo>
                                    <a:lnTo>
                                      <a:pt x="97155" y="243840"/>
                                    </a:lnTo>
                                    <a:cubicBezTo>
                                      <a:pt x="97155" y="247650"/>
                                      <a:pt x="100013" y="250508"/>
                                      <a:pt x="103823" y="250508"/>
                                    </a:cubicBezTo>
                                    <a:lnTo>
                                      <a:pt x="190500" y="250508"/>
                                    </a:lnTo>
                                    <a:cubicBezTo>
                                      <a:pt x="194310" y="250508"/>
                                      <a:pt x="197167" y="247650"/>
                                      <a:pt x="197167" y="243840"/>
                                    </a:cubicBezTo>
                                    <a:lnTo>
                                      <a:pt x="197167" y="210502"/>
                                    </a:lnTo>
                                    <a:close/>
                                    <a:moveTo>
                                      <a:pt x="173355" y="37147"/>
                                    </a:moveTo>
                                    <a:cubicBezTo>
                                      <a:pt x="173355" y="33338"/>
                                      <a:pt x="170498" y="30480"/>
                                      <a:pt x="166688" y="30480"/>
                                    </a:cubicBezTo>
                                    <a:lnTo>
                                      <a:pt x="129540" y="30480"/>
                                    </a:lnTo>
                                    <a:cubicBezTo>
                                      <a:pt x="125730" y="30480"/>
                                      <a:pt x="122873" y="33338"/>
                                      <a:pt x="122873" y="37147"/>
                                    </a:cubicBezTo>
                                    <a:lnTo>
                                      <a:pt x="122873" y="68580"/>
                                    </a:lnTo>
                                    <a:cubicBezTo>
                                      <a:pt x="122873" y="72390"/>
                                      <a:pt x="125730" y="75248"/>
                                      <a:pt x="129540" y="75248"/>
                                    </a:cubicBezTo>
                                    <a:lnTo>
                                      <a:pt x="167640" y="75248"/>
                                    </a:lnTo>
                                    <a:cubicBezTo>
                                      <a:pt x="171450" y="75248"/>
                                      <a:pt x="174308" y="72390"/>
                                      <a:pt x="174308" y="68580"/>
                                    </a:cubicBezTo>
                                    <a:lnTo>
                                      <a:pt x="174308" y="37147"/>
                                    </a:lnTo>
                                    <a:close/>
                                  </a:path>
                                </a:pathLst>
                              </a:custGeom>
                              <a:solidFill>
                                <a:srgbClr val="8E9AAF"/>
                              </a:solidFill>
                              <a:ln w="9525" cap="flat">
                                <a:noFill/>
                                <a:prstDash val="solid"/>
                                <a:miter/>
                              </a:ln>
                            </wps:spPr>
                            <wps:bodyPr rtlCol="0" anchor="ctr"/>
                          </wps:wsp>
                        </a:graphicData>
                      </a:graphic>
                    </wp:inline>
                  </w:drawing>
                </mc:Choice>
                <mc:Fallback>
                  <w:pict>
                    <v:shape w14:anchorId="33E4A481" id="Graphic 52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7179,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" path="m148590,297180c66675,297180,,230505,,148590,,66675,66675,,148590,v81915,,148590,66675,148590,148590c297180,230505,230505,297180,148590,297180xm198120,210502v,-3809,-2857,-6667,-6667,-6667l172403,203835r,-98107c172403,101918,169545,99060,165735,99060r-61912,c100013,99060,97155,101918,97155,105728r,31432c97155,140970,100013,143828,103823,143828r19050,l122873,205740r-19050,c100013,205740,97155,208598,97155,212408r,31432c97155,247650,100013,250508,103823,250508r86677,c194310,250508,197167,247650,197167,243840r,-33338l198120,210502xm173355,37147v,-3809,-2857,-6667,-6667,-6667l129540,30480v-3810,,-6667,2858,-6667,6667l122873,68580v,3810,2857,6668,6667,6668l167640,75248v3810,,6668,-2858,6668,-6668l174308,37147r-953,xe" fillcolor="#8e9aaf" stroked="f">
                      <v:stroke joinstyle="miter"/>
                      <v:path arrowok="t" o:connecttype="custom" o:connectlocs="88200,176400;0,88200;88200,0;176401,88200;88200,176400;117600,124950;113643,120992;102335,120992;102335,62758;98377,58800;61627,58800;57669,62758;57669,81415;61627,85373;72935,85373;72935,122123;61627,122123;57669,126081;57669,144738;61627,148696;113077,148696;117035,144738;117035,124950;102900,22050;98943,18092;76893,18092;72935,22050;72935,40708;76893,44666;99508,44666;103466,40708;103466,22050" o:connectangles="0,0,0,0,0,0,0,0,0,0,0,0,0,0,0,0,0,0,0,0,0,0,0,0,0,0,0,0,0,0,0,0"/>
                      <o:lock v:ext="edit" aspectratio="t"/>
                      <w10:anchorlock/>
                    </v:shape>
                  </w:pict>
                </mc:Fallback>
              </mc:AlternateContent>
            </w:r>
          </w:p>
        </w:tc>
        <w:tc>
          <w:tcPr>
            <w:tcW w:w="8310" w:type="dxa"/>
            <w:gridSpan w:val="9"/>
            <w:vAlign w:val="center"/>
          </w:tcPr>
          <w:p w14:paraId="1EBDDE56" w14:textId="77777777" w:rsidR="005B3AA8" w:rsidRDefault="005B3AA8" w:rsidP="00B34CD7">
            <w:pPr>
              <w:pStyle w:val="TableTextEntries"/>
            </w:pPr>
            <w:r>
              <w:t>A proposed variation to the activities authorised in the licence is a ‘licence scope variation’.</w:t>
            </w:r>
          </w:p>
        </w:tc>
      </w:tr>
      <w:tr w:rsidR="005B3AA8" w14:paraId="08E4E473" w14:textId="77777777" w:rsidTr="0041625A">
        <w:tc>
          <w:tcPr>
            <w:tcW w:w="717" w:type="dxa"/>
          </w:tcPr>
          <w:p w14:paraId="315534A8" w14:textId="77777777" w:rsidR="005B3AA8" w:rsidRDefault="005B3AA8" w:rsidP="00B34CD7">
            <w:pPr>
              <w:pStyle w:val="TableTextEntries"/>
              <w:spacing w:line="360" w:lineRule="auto"/>
            </w:pPr>
            <w:r w:rsidRPr="008B359C">
              <w:rPr>
                <w:noProof/>
              </w:rPr>
              <mc:AlternateContent>
                <mc:Choice Requires="wps">
                  <w:drawing>
                    <wp:inline distT="0" distB="0" distL="0" distR="0" wp14:anchorId="31CD3EAB" wp14:editId="29EA04E8">
                      <wp:extent cx="176400" cy="176400"/>
                      <wp:effectExtent l="0" t="0" r="0" b="0"/>
                      <wp:docPr id="30" name="Graphic 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41935 w 293369"/>
                                  <a:gd name="connsiteY0" fmla="*/ 132398 h 293370"/>
                                  <a:gd name="connsiteX1" fmla="*/ 80963 w 293369"/>
                                  <a:gd name="connsiteY1" fmla="*/ 293370 h 293370"/>
                                  <a:gd name="connsiteX2" fmla="*/ 0 w 293369"/>
                                  <a:gd name="connsiteY2" fmla="*/ 293370 h 293370"/>
                                  <a:gd name="connsiteX3" fmla="*/ 0 w 293369"/>
                                  <a:gd name="connsiteY3" fmla="*/ 213360 h 293370"/>
                                  <a:gd name="connsiteX4" fmla="*/ 160973 w 293369"/>
                                  <a:gd name="connsiteY4" fmla="*/ 52388 h 293370"/>
                                  <a:gd name="connsiteX5" fmla="*/ 241935 w 293369"/>
                                  <a:gd name="connsiteY5" fmla="*/ 132398 h 293370"/>
                                  <a:gd name="connsiteX6" fmla="*/ 88582 w 293369"/>
                                  <a:gd name="connsiteY6" fmla="*/ 251460 h 293370"/>
                                  <a:gd name="connsiteX7" fmla="*/ 42863 w 293369"/>
                                  <a:gd name="connsiteY7" fmla="*/ 205740 h 293370"/>
                                  <a:gd name="connsiteX8" fmla="*/ 25718 w 293369"/>
                                  <a:gd name="connsiteY8" fmla="*/ 222885 h 293370"/>
                                  <a:gd name="connsiteX9" fmla="*/ 25718 w 293369"/>
                                  <a:gd name="connsiteY9" fmla="*/ 243840 h 293370"/>
                                  <a:gd name="connsiteX10" fmla="*/ 50482 w 293369"/>
                                  <a:gd name="connsiteY10" fmla="*/ 243840 h 293370"/>
                                  <a:gd name="connsiteX11" fmla="*/ 50482 w 293369"/>
                                  <a:gd name="connsiteY11" fmla="*/ 268605 h 293370"/>
                                  <a:gd name="connsiteX12" fmla="*/ 71438 w 293369"/>
                                  <a:gd name="connsiteY12" fmla="*/ 268605 h 293370"/>
                                  <a:gd name="connsiteX13" fmla="*/ 88582 w 293369"/>
                                  <a:gd name="connsiteY13" fmla="*/ 251460 h 293370"/>
                                  <a:gd name="connsiteX14" fmla="*/ 167640 w 293369"/>
                                  <a:gd name="connsiteY14" fmla="*/ 84773 h 293370"/>
                                  <a:gd name="connsiteX15" fmla="*/ 164783 w 293369"/>
                                  <a:gd name="connsiteY15" fmla="*/ 85725 h 293370"/>
                                  <a:gd name="connsiteX16" fmla="*/ 60007 w 293369"/>
                                  <a:gd name="connsiteY16" fmla="*/ 190500 h 293370"/>
                                  <a:gd name="connsiteX17" fmla="*/ 59055 w 293369"/>
                                  <a:gd name="connsiteY17" fmla="*/ 193358 h 293370"/>
                                  <a:gd name="connsiteX18" fmla="*/ 62865 w 293369"/>
                                  <a:gd name="connsiteY18" fmla="*/ 197167 h 293370"/>
                                  <a:gd name="connsiteX19" fmla="*/ 65723 w 293369"/>
                                  <a:gd name="connsiteY19" fmla="*/ 196215 h 293370"/>
                                  <a:gd name="connsiteX20" fmla="*/ 170498 w 293369"/>
                                  <a:gd name="connsiteY20" fmla="*/ 91440 h 293370"/>
                                  <a:gd name="connsiteX21" fmla="*/ 171450 w 293369"/>
                                  <a:gd name="connsiteY21" fmla="*/ 88582 h 293370"/>
                                  <a:gd name="connsiteX22" fmla="*/ 167640 w 293369"/>
                                  <a:gd name="connsiteY22" fmla="*/ 84773 h 293370"/>
                                  <a:gd name="connsiteX23" fmla="*/ 286703 w 293369"/>
                                  <a:gd name="connsiteY23" fmla="*/ 88582 h 293370"/>
                                  <a:gd name="connsiteX24" fmla="*/ 254318 w 293369"/>
                                  <a:gd name="connsiteY24" fmla="*/ 120967 h 293370"/>
                                  <a:gd name="connsiteX25" fmla="*/ 173355 w 293369"/>
                                  <a:gd name="connsiteY25" fmla="*/ 40005 h 293370"/>
                                  <a:gd name="connsiteX26" fmla="*/ 205740 w 293369"/>
                                  <a:gd name="connsiteY26" fmla="*/ 7620 h 293370"/>
                                  <a:gd name="connsiteX27" fmla="*/ 222885 w 293369"/>
                                  <a:gd name="connsiteY27" fmla="*/ 0 h 293370"/>
                                  <a:gd name="connsiteX28" fmla="*/ 240030 w 293369"/>
                                  <a:gd name="connsiteY28" fmla="*/ 7620 h 293370"/>
                                  <a:gd name="connsiteX29" fmla="*/ 285750 w 293369"/>
                                  <a:gd name="connsiteY29" fmla="*/ 53340 h 293370"/>
                                  <a:gd name="connsiteX30" fmla="*/ 293370 w 293369"/>
                                  <a:gd name="connsiteY30" fmla="*/ 70485 h 293370"/>
                                  <a:gd name="connsiteX31" fmla="*/ 286703 w 293369"/>
                                  <a:gd name="connsiteY31" fmla="*/ 88582 h 293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3369" h="293370">
                                    <a:moveTo>
                                      <a:pt x="241935" y="132398"/>
                                    </a:moveTo>
                                    <a:lnTo>
                                      <a:pt x="80963" y="293370"/>
                                    </a:lnTo>
                                    <a:lnTo>
                                      <a:pt x="0" y="293370"/>
                                    </a:lnTo>
                                    <a:lnTo>
                                      <a:pt x="0" y="213360"/>
                                    </a:lnTo>
                                    <a:lnTo>
                                      <a:pt x="160973" y="52388"/>
                                    </a:lnTo>
                                    <a:lnTo>
                                      <a:pt x="241935" y="132398"/>
                                    </a:lnTo>
                                    <a:close/>
                                    <a:moveTo>
                                      <a:pt x="88582" y="251460"/>
                                    </a:moveTo>
                                    <a:lnTo>
                                      <a:pt x="42863" y="205740"/>
                                    </a:lnTo>
                                    <a:lnTo>
                                      <a:pt x="25718" y="222885"/>
                                    </a:lnTo>
                                    <a:lnTo>
                                      <a:pt x="25718" y="243840"/>
                                    </a:lnTo>
                                    <a:lnTo>
                                      <a:pt x="50482" y="243840"/>
                                    </a:lnTo>
                                    <a:lnTo>
                                      <a:pt x="50482" y="268605"/>
                                    </a:lnTo>
                                    <a:lnTo>
                                      <a:pt x="71438" y="268605"/>
                                    </a:lnTo>
                                    <a:lnTo>
                                      <a:pt x="88582" y="251460"/>
                                    </a:lnTo>
                                    <a:close/>
                                    <a:moveTo>
                                      <a:pt x="167640" y="84773"/>
                                    </a:moveTo>
                                    <a:cubicBezTo>
                                      <a:pt x="166688" y="84773"/>
                                      <a:pt x="165735" y="84773"/>
                                      <a:pt x="164783" y="85725"/>
                                    </a:cubicBezTo>
                                    <a:lnTo>
                                      <a:pt x="60007" y="190500"/>
                                    </a:lnTo>
                                    <a:cubicBezTo>
                                      <a:pt x="59055" y="191453"/>
                                      <a:pt x="59055" y="192405"/>
                                      <a:pt x="59055" y="193358"/>
                                    </a:cubicBezTo>
                                    <a:cubicBezTo>
                                      <a:pt x="59055" y="196215"/>
                                      <a:pt x="60960" y="197167"/>
                                      <a:pt x="62865" y="197167"/>
                                    </a:cubicBezTo>
                                    <a:cubicBezTo>
                                      <a:pt x="63818" y="197167"/>
                                      <a:pt x="64770" y="197167"/>
                                      <a:pt x="65723" y="196215"/>
                                    </a:cubicBezTo>
                                    <a:lnTo>
                                      <a:pt x="170498" y="91440"/>
                                    </a:lnTo>
                                    <a:cubicBezTo>
                                      <a:pt x="171450" y="90488"/>
                                      <a:pt x="171450" y="89535"/>
                                      <a:pt x="171450" y="88582"/>
                                    </a:cubicBezTo>
                                    <a:cubicBezTo>
                                      <a:pt x="171450" y="86678"/>
                                      <a:pt x="170498" y="84773"/>
                                      <a:pt x="167640" y="84773"/>
                                    </a:cubicBezTo>
                                    <a:close/>
                                    <a:moveTo>
                                      <a:pt x="286703" y="88582"/>
                                    </a:moveTo>
                                    <a:lnTo>
                                      <a:pt x="254318" y="120967"/>
                                    </a:lnTo>
                                    <a:lnTo>
                                      <a:pt x="173355" y="40005"/>
                                    </a:lnTo>
                                    <a:lnTo>
                                      <a:pt x="205740" y="7620"/>
                                    </a:lnTo>
                                    <a:cubicBezTo>
                                      <a:pt x="210502" y="2857"/>
                                      <a:pt x="216218" y="0"/>
                                      <a:pt x="222885" y="0"/>
                                    </a:cubicBezTo>
                                    <a:cubicBezTo>
                                      <a:pt x="229552" y="0"/>
                                      <a:pt x="236220" y="2857"/>
                                      <a:pt x="240030" y="7620"/>
                                    </a:cubicBezTo>
                                    <a:lnTo>
                                      <a:pt x="285750" y="53340"/>
                                    </a:lnTo>
                                    <a:cubicBezTo>
                                      <a:pt x="290513" y="58103"/>
                                      <a:pt x="293370" y="64770"/>
                                      <a:pt x="293370" y="70485"/>
                                    </a:cubicBezTo>
                                    <a:cubicBezTo>
                                      <a:pt x="293370" y="76200"/>
                                      <a:pt x="290513" y="83820"/>
                                      <a:pt x="286703" y="88582"/>
                                    </a:cubicBezTo>
                                    <a:close/>
                                  </a:path>
                                </a:pathLst>
                              </a:custGeom>
                              <a:solidFill>
                                <a:srgbClr val="8E9AAF"/>
                              </a:solidFill>
                              <a:ln w="9525" cap="flat">
                                <a:noFill/>
                                <a:prstDash val="solid"/>
                                <a:miter/>
                              </a:ln>
                            </wps:spPr>
                            <wps:bodyPr rtlCol="0" anchor="ctr"/>
                          </wps:wsp>
                        </a:graphicData>
                      </a:graphic>
                    </wp:inline>
                  </w:drawing>
                </mc:Choice>
                <mc:Fallback>
                  <w:pict>
                    <v:shape w14:anchorId="6B7842D8" id="Graphic 220"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3369,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" path="m241935,132398l80963,293370,,293370,,213360,160973,52388r80962,80010xm88582,251460l42863,205740,25718,222885r,20955l50482,243840r,24765l71438,268605,88582,251460xm167640,84773v-952,,-1905,,-2857,952l60007,190500v-952,953,-952,1905,-952,2858c59055,196215,60960,197167,62865,197167v953,,1905,,2858,-952l170498,91440v952,-952,952,-1905,952,-2858c171450,86678,170498,84773,167640,84773xm286703,88582r-32385,32385l173355,40005,205740,7620c210502,2857,216218,,222885,v6667,,13335,2857,17145,7620l285750,53340v4763,4763,7620,11430,7620,17145c293370,76200,290513,83820,286703,88582xe" fillcolor="#8e9aaf" stroked="f">
                      <v:stroke joinstyle="miter"/>
                      <v:path arrowok="t" o:connecttype="custom" o:connectlocs="145473,79609;48682,176400;0,176400;0,128291;96792,31500;145473,79609;53264,151200;25773,123709;15464,134018;15464,146618;30354,146618;30354,161509;42955,161509;53264,151200;100800,50973;99082,51545;36082,114545;35509,116264;37800,118554;39519,117982;102519,54982;103091,53263;100800,50973;172392,53263;152919,72736;104237,24055;123710,4582;134019,0;144328,4582;171819,32073;176401,42382;172392,53263" o:connectangles="0,0,0,0,0,0,0,0,0,0,0,0,0,0,0,0,0,0,0,0,0,0,0,0,0,0,0,0,0,0,0,0"/>
                      <o:lock v:ext="edit" aspectratio="t"/>
                      <w10:anchorlock/>
                    </v:shape>
                  </w:pict>
                </mc:Fallback>
              </mc:AlternateContent>
            </w:r>
          </w:p>
        </w:tc>
        <w:tc>
          <w:tcPr>
            <w:tcW w:w="8310" w:type="dxa"/>
            <w:gridSpan w:val="9"/>
            <w:vAlign w:val="center"/>
          </w:tcPr>
          <w:p w14:paraId="2CD1D4FE" w14:textId="2FAC4F1F" w:rsidR="005B3AA8" w:rsidRDefault="005B3AA8" w:rsidP="00B34CD7">
            <w:pPr>
              <w:pStyle w:val="TableTextEntries"/>
              <w:spacing w:after="120"/>
            </w:pPr>
            <w:r w:rsidRPr="000D7832">
              <w:t>Check the box</w:t>
            </w:r>
            <w:r>
              <w:t>es</w:t>
            </w:r>
            <w:r w:rsidRPr="000D7832">
              <w:t xml:space="preserve"> </w:t>
            </w:r>
            <w:r>
              <w:t>that are applicable</w:t>
            </w:r>
            <w:r w:rsidR="006C6B60">
              <w:t xml:space="preserve"> to your proposed variations</w:t>
            </w:r>
            <w:r>
              <w:t>.</w:t>
            </w:r>
          </w:p>
        </w:tc>
      </w:tr>
      <w:tr w:rsidR="005B3AA8" w:rsidRPr="007016B9" w14:paraId="1E18D5FC" w14:textId="77777777" w:rsidTr="007272A1">
        <w:trPr>
          <w:cantSplit/>
          <w:trHeight w:val="454"/>
        </w:trPr>
        <w:tc>
          <w:tcPr>
            <w:tcW w:w="1496" w:type="dxa"/>
            <w:gridSpan w:val="2"/>
          </w:tcPr>
          <w:p w14:paraId="501CD0E4" w14:textId="77777777" w:rsidR="005B3AA8" w:rsidRPr="007016B9" w:rsidRDefault="005B3AA8" w:rsidP="00B34CD7">
            <w:pPr>
              <w:pStyle w:val="TableTextColumnHeading"/>
              <w:keepNext w:val="0"/>
              <w:keepLines/>
              <w:rPr>
                <w:sz w:val="18"/>
                <w:szCs w:val="18"/>
              </w:rPr>
            </w:pPr>
            <w:r w:rsidRPr="007016B9">
              <w:rPr>
                <w:sz w:val="18"/>
                <w:szCs w:val="18"/>
              </w:rPr>
              <w:t>Activities authorised</w:t>
            </w:r>
          </w:p>
        </w:tc>
        <w:tc>
          <w:tcPr>
            <w:tcW w:w="1496" w:type="dxa"/>
            <w:gridSpan w:val="2"/>
          </w:tcPr>
          <w:p w14:paraId="7C868EBF" w14:textId="77777777" w:rsidR="005B3AA8" w:rsidRPr="007016B9" w:rsidRDefault="005B3AA8" w:rsidP="00B34CD7">
            <w:pPr>
              <w:pStyle w:val="TableTextColumnHeading"/>
              <w:keepNext w:val="0"/>
              <w:keepLines/>
              <w:rPr>
                <w:sz w:val="18"/>
                <w:szCs w:val="18"/>
              </w:rPr>
            </w:pPr>
            <w:r w:rsidRPr="007016B9">
              <w:rPr>
                <w:sz w:val="18"/>
                <w:szCs w:val="18"/>
              </w:rPr>
              <w:t>Authorised persons</w:t>
            </w:r>
          </w:p>
        </w:tc>
        <w:tc>
          <w:tcPr>
            <w:tcW w:w="1548" w:type="dxa"/>
            <w:gridSpan w:val="2"/>
          </w:tcPr>
          <w:p w14:paraId="511F2002" w14:textId="77777777" w:rsidR="005B3AA8" w:rsidRPr="007016B9" w:rsidRDefault="005B3AA8" w:rsidP="00B34CD7">
            <w:pPr>
              <w:pStyle w:val="TableTextColumnHeading"/>
              <w:keepNext w:val="0"/>
              <w:keepLines/>
              <w:rPr>
                <w:sz w:val="18"/>
                <w:szCs w:val="18"/>
              </w:rPr>
            </w:pPr>
            <w:r w:rsidRPr="007016B9">
              <w:rPr>
                <w:sz w:val="18"/>
                <w:szCs w:val="18"/>
              </w:rPr>
              <w:t xml:space="preserve">Persons or classes of persons </w:t>
            </w:r>
          </w:p>
        </w:tc>
        <w:tc>
          <w:tcPr>
            <w:tcW w:w="1496" w:type="dxa"/>
          </w:tcPr>
          <w:p w14:paraId="321BD8D9" w14:textId="77777777" w:rsidR="005B3AA8" w:rsidRPr="007016B9" w:rsidRDefault="005B3AA8" w:rsidP="00B34CD7">
            <w:pPr>
              <w:pStyle w:val="TableTextColumnHeading"/>
              <w:keepNext w:val="0"/>
              <w:keepLines/>
              <w:rPr>
                <w:sz w:val="18"/>
                <w:szCs w:val="18"/>
              </w:rPr>
            </w:pPr>
            <w:r w:rsidRPr="007016B9">
              <w:rPr>
                <w:sz w:val="18"/>
                <w:szCs w:val="18"/>
              </w:rPr>
              <w:t>Area of operations</w:t>
            </w:r>
          </w:p>
        </w:tc>
        <w:tc>
          <w:tcPr>
            <w:tcW w:w="1496" w:type="dxa"/>
            <w:gridSpan w:val="2"/>
          </w:tcPr>
          <w:p w14:paraId="715ADACA" w14:textId="77777777" w:rsidR="005B3AA8" w:rsidRPr="007016B9" w:rsidRDefault="005B3AA8" w:rsidP="00B34CD7">
            <w:pPr>
              <w:pStyle w:val="TableTextColumnHeading"/>
              <w:keepNext w:val="0"/>
              <w:keepLines/>
              <w:rPr>
                <w:sz w:val="18"/>
                <w:szCs w:val="18"/>
              </w:rPr>
            </w:pPr>
            <w:r w:rsidRPr="007016B9">
              <w:rPr>
                <w:sz w:val="18"/>
                <w:szCs w:val="18"/>
              </w:rPr>
              <w:t>Authorised purposes</w:t>
            </w:r>
          </w:p>
        </w:tc>
        <w:tc>
          <w:tcPr>
            <w:tcW w:w="1495" w:type="dxa"/>
          </w:tcPr>
          <w:p w14:paraId="45886F0B" w14:textId="77777777" w:rsidR="005B3AA8" w:rsidRPr="007016B9" w:rsidRDefault="005B3AA8" w:rsidP="00B34CD7">
            <w:pPr>
              <w:pStyle w:val="TableTextColumnHeading"/>
              <w:keepNext w:val="0"/>
              <w:keepLines/>
              <w:rPr>
                <w:sz w:val="18"/>
                <w:szCs w:val="18"/>
              </w:rPr>
            </w:pPr>
            <w:r w:rsidRPr="007016B9">
              <w:rPr>
                <w:sz w:val="18"/>
                <w:szCs w:val="18"/>
              </w:rPr>
              <w:t xml:space="preserve">Others </w:t>
            </w:r>
          </w:p>
        </w:tc>
      </w:tr>
      <w:tr w:rsidR="005B3AA8" w14:paraId="7C9BE1CD" w14:textId="77777777" w:rsidTr="007272A1">
        <w:trPr>
          <w:cantSplit/>
          <w:trHeight w:val="454"/>
        </w:trPr>
        <w:tc>
          <w:tcPr>
            <w:tcW w:w="1496" w:type="dxa"/>
            <w:gridSpan w:val="2"/>
          </w:tcPr>
          <w:p w14:paraId="39D5E7FC" w14:textId="77777777" w:rsidR="005B3AA8" w:rsidRDefault="005B3AA8" w:rsidP="00B34CD7">
            <w:pPr>
              <w:pStyle w:val="TableTextEntries"/>
            </w:pPr>
            <w:permStart w:id="1891584120" w:edGrp="everyone" w:colFirst="1" w:colLast="1"/>
            <w:permStart w:id="843980152" w:edGrp="everyone" w:colFirst="2" w:colLast="2"/>
            <w:permStart w:id="1274615397" w:edGrp="everyone" w:colFirst="3" w:colLast="3"/>
            <w:permStart w:id="535774773" w:edGrp="everyone" w:colFirst="4" w:colLast="4"/>
            <w:permStart w:id="793664125" w:edGrp="everyone" w:colFirst="5" w:colLast="5"/>
            <w:r>
              <w:t>Non-potable water</w:t>
            </w:r>
          </w:p>
        </w:tc>
        <w:sdt>
          <w:sdtPr>
            <w:id w:val="-9073204"/>
            <w14:checkbox>
              <w14:checked w14:val="0"/>
              <w14:checkedState w14:val="2612" w14:font="MS Gothic"/>
              <w14:uncheckedState w14:val="2610" w14:font="MS Gothic"/>
            </w14:checkbox>
          </w:sdtPr>
          <w:sdtEndPr/>
          <w:sdtContent>
            <w:tc>
              <w:tcPr>
                <w:tcW w:w="1496" w:type="dxa"/>
                <w:gridSpan w:val="2"/>
                <w:shd w:val="clear" w:color="auto" w:fill="ECE9E7" w:themeFill="background2"/>
                <w:vAlign w:val="center"/>
              </w:tcPr>
              <w:p w14:paraId="5E31744E" w14:textId="77777777" w:rsidR="005B3AA8" w:rsidRDefault="005B3AA8" w:rsidP="00B34CD7">
                <w:pPr>
                  <w:pStyle w:val="TableTextEntries"/>
                  <w:jc w:val="center"/>
                </w:pPr>
                <w:r>
                  <w:rPr>
                    <w:rFonts w:ascii="MS Gothic" w:eastAsia="MS Gothic" w:hAnsi="MS Gothic" w:hint="eastAsia"/>
                  </w:rPr>
                  <w:t>☐</w:t>
                </w:r>
              </w:p>
            </w:tc>
          </w:sdtContent>
        </w:sdt>
        <w:sdt>
          <w:sdtPr>
            <w:id w:val="817077205"/>
            <w14:checkbox>
              <w14:checked w14:val="0"/>
              <w14:checkedState w14:val="2612" w14:font="MS Gothic"/>
              <w14:uncheckedState w14:val="2610" w14:font="MS Gothic"/>
            </w14:checkbox>
          </w:sdtPr>
          <w:sdtEndPr/>
          <w:sdtContent>
            <w:tc>
              <w:tcPr>
                <w:tcW w:w="1548" w:type="dxa"/>
                <w:gridSpan w:val="2"/>
                <w:shd w:val="clear" w:color="auto" w:fill="ECE9E7" w:themeFill="background2"/>
                <w:vAlign w:val="center"/>
              </w:tcPr>
              <w:p w14:paraId="2A47B24C" w14:textId="77777777" w:rsidR="005B3AA8" w:rsidRDefault="005B3AA8" w:rsidP="00B34CD7">
                <w:pPr>
                  <w:pStyle w:val="TableTextEntries"/>
                  <w:jc w:val="center"/>
                </w:pPr>
                <w:r>
                  <w:rPr>
                    <w:rFonts w:ascii="MS Gothic" w:eastAsia="MS Gothic" w:hAnsi="MS Gothic" w:hint="eastAsia"/>
                  </w:rPr>
                  <w:t>☐</w:t>
                </w:r>
              </w:p>
            </w:tc>
          </w:sdtContent>
        </w:sdt>
        <w:sdt>
          <w:sdtPr>
            <w:id w:val="1440108905"/>
            <w14:checkbox>
              <w14:checked w14:val="0"/>
              <w14:checkedState w14:val="2612" w14:font="MS Gothic"/>
              <w14:uncheckedState w14:val="2610" w14:font="MS Gothic"/>
            </w14:checkbox>
          </w:sdtPr>
          <w:sdtEndPr/>
          <w:sdtContent>
            <w:tc>
              <w:tcPr>
                <w:tcW w:w="1496" w:type="dxa"/>
                <w:shd w:val="clear" w:color="auto" w:fill="ECE9E7" w:themeFill="background2"/>
                <w:vAlign w:val="center"/>
              </w:tcPr>
              <w:p w14:paraId="1B8FDEE9" w14:textId="77777777" w:rsidR="005B3AA8" w:rsidRDefault="005B3AA8" w:rsidP="00B34CD7">
                <w:pPr>
                  <w:pStyle w:val="TableTextEntries"/>
                  <w:jc w:val="center"/>
                </w:pPr>
                <w:r>
                  <w:rPr>
                    <w:rFonts w:ascii="MS Gothic" w:eastAsia="MS Gothic" w:hAnsi="MS Gothic" w:hint="eastAsia"/>
                  </w:rPr>
                  <w:t>☐</w:t>
                </w:r>
              </w:p>
            </w:tc>
          </w:sdtContent>
        </w:sdt>
        <w:sdt>
          <w:sdtPr>
            <w:id w:val="-2118204361"/>
            <w14:checkbox>
              <w14:checked w14:val="0"/>
              <w14:checkedState w14:val="2612" w14:font="MS Gothic"/>
              <w14:uncheckedState w14:val="2610" w14:font="MS Gothic"/>
            </w14:checkbox>
          </w:sdtPr>
          <w:sdtEndPr/>
          <w:sdtContent>
            <w:tc>
              <w:tcPr>
                <w:tcW w:w="1496" w:type="dxa"/>
                <w:gridSpan w:val="2"/>
                <w:shd w:val="clear" w:color="auto" w:fill="ECE9E7" w:themeFill="background2"/>
                <w:vAlign w:val="center"/>
              </w:tcPr>
              <w:p w14:paraId="79674730" w14:textId="77777777" w:rsidR="005B3AA8" w:rsidRDefault="005B3AA8" w:rsidP="00B34CD7">
                <w:pPr>
                  <w:pStyle w:val="TableTextEntries"/>
                  <w:jc w:val="center"/>
                </w:pPr>
                <w:r>
                  <w:rPr>
                    <w:rFonts w:ascii="MS Gothic" w:eastAsia="MS Gothic" w:hAnsi="MS Gothic" w:hint="eastAsia"/>
                  </w:rPr>
                  <w:t>☐</w:t>
                </w:r>
              </w:p>
            </w:tc>
          </w:sdtContent>
        </w:sdt>
        <w:sdt>
          <w:sdtPr>
            <w:id w:val="-871754127"/>
            <w14:checkbox>
              <w14:checked w14:val="0"/>
              <w14:checkedState w14:val="2612" w14:font="MS Gothic"/>
              <w14:uncheckedState w14:val="2610" w14:font="MS Gothic"/>
            </w14:checkbox>
          </w:sdtPr>
          <w:sdtEndPr/>
          <w:sdtContent>
            <w:tc>
              <w:tcPr>
                <w:tcW w:w="1495" w:type="dxa"/>
                <w:shd w:val="clear" w:color="auto" w:fill="ECE9E7" w:themeFill="background2"/>
                <w:vAlign w:val="center"/>
              </w:tcPr>
              <w:p w14:paraId="0A2305A3" w14:textId="77777777" w:rsidR="005B3AA8" w:rsidRDefault="005B3AA8" w:rsidP="00B34CD7">
                <w:pPr>
                  <w:pStyle w:val="TableTextEntries"/>
                  <w:jc w:val="center"/>
                </w:pPr>
                <w:r>
                  <w:rPr>
                    <w:rFonts w:ascii="MS Gothic" w:eastAsia="MS Gothic" w:hAnsi="MS Gothic" w:hint="eastAsia"/>
                  </w:rPr>
                  <w:t>☐</w:t>
                </w:r>
              </w:p>
            </w:tc>
          </w:sdtContent>
        </w:sdt>
      </w:tr>
      <w:tr w:rsidR="005B3AA8" w14:paraId="4026204A" w14:textId="77777777" w:rsidTr="007272A1">
        <w:trPr>
          <w:cantSplit/>
          <w:trHeight w:val="454"/>
        </w:trPr>
        <w:tc>
          <w:tcPr>
            <w:tcW w:w="1496" w:type="dxa"/>
            <w:gridSpan w:val="2"/>
          </w:tcPr>
          <w:p w14:paraId="03328065" w14:textId="77777777" w:rsidR="005B3AA8" w:rsidRDefault="005B3AA8" w:rsidP="00B34CD7">
            <w:pPr>
              <w:pStyle w:val="TableTextEntries"/>
            </w:pPr>
            <w:permStart w:id="1292765602" w:edGrp="everyone" w:colFirst="1" w:colLast="1"/>
            <w:permStart w:id="663378036" w:edGrp="everyone" w:colFirst="2" w:colLast="2"/>
            <w:permStart w:id="2109344117" w:edGrp="everyone" w:colFirst="3" w:colLast="3"/>
            <w:permStart w:id="1558849360" w:edGrp="everyone" w:colFirst="4" w:colLast="4"/>
            <w:permStart w:id="574704155" w:edGrp="everyone" w:colFirst="5" w:colLast="5"/>
            <w:permEnd w:id="1891584120"/>
            <w:permEnd w:id="843980152"/>
            <w:permEnd w:id="1274615397"/>
            <w:permEnd w:id="535774773"/>
            <w:permEnd w:id="793664125"/>
            <w:r>
              <w:t>Drinking water</w:t>
            </w:r>
          </w:p>
        </w:tc>
        <w:sdt>
          <w:sdtPr>
            <w:id w:val="813526710"/>
            <w14:checkbox>
              <w14:checked w14:val="0"/>
              <w14:checkedState w14:val="2612" w14:font="MS Gothic"/>
              <w14:uncheckedState w14:val="2610" w14:font="MS Gothic"/>
            </w14:checkbox>
          </w:sdtPr>
          <w:sdtEndPr/>
          <w:sdtContent>
            <w:tc>
              <w:tcPr>
                <w:tcW w:w="1496" w:type="dxa"/>
                <w:gridSpan w:val="2"/>
                <w:shd w:val="clear" w:color="auto" w:fill="ECE9E7" w:themeFill="background2"/>
                <w:vAlign w:val="center"/>
              </w:tcPr>
              <w:p w14:paraId="43744D2D" w14:textId="77777777" w:rsidR="005B3AA8" w:rsidRDefault="005B3AA8" w:rsidP="00B34CD7">
                <w:pPr>
                  <w:pStyle w:val="TableTextEntries"/>
                  <w:jc w:val="center"/>
                </w:pPr>
                <w:r>
                  <w:rPr>
                    <w:rFonts w:ascii="MS Gothic" w:eastAsia="MS Gothic" w:hAnsi="MS Gothic" w:hint="eastAsia"/>
                  </w:rPr>
                  <w:t>☐</w:t>
                </w:r>
              </w:p>
            </w:tc>
          </w:sdtContent>
        </w:sdt>
        <w:sdt>
          <w:sdtPr>
            <w:id w:val="-2002959111"/>
            <w14:checkbox>
              <w14:checked w14:val="0"/>
              <w14:checkedState w14:val="2612" w14:font="MS Gothic"/>
              <w14:uncheckedState w14:val="2610" w14:font="MS Gothic"/>
            </w14:checkbox>
          </w:sdtPr>
          <w:sdtEndPr/>
          <w:sdtContent>
            <w:tc>
              <w:tcPr>
                <w:tcW w:w="1548" w:type="dxa"/>
                <w:gridSpan w:val="2"/>
                <w:shd w:val="clear" w:color="auto" w:fill="ECE9E7" w:themeFill="background2"/>
                <w:vAlign w:val="center"/>
              </w:tcPr>
              <w:p w14:paraId="5FC190D0" w14:textId="77777777" w:rsidR="005B3AA8" w:rsidRDefault="005B3AA8" w:rsidP="00B34CD7">
                <w:pPr>
                  <w:pStyle w:val="TableTextEntries"/>
                  <w:jc w:val="center"/>
                </w:pPr>
                <w:r>
                  <w:rPr>
                    <w:rFonts w:ascii="MS Gothic" w:eastAsia="MS Gothic" w:hAnsi="MS Gothic" w:hint="eastAsia"/>
                  </w:rPr>
                  <w:t>☐</w:t>
                </w:r>
              </w:p>
            </w:tc>
          </w:sdtContent>
        </w:sdt>
        <w:sdt>
          <w:sdtPr>
            <w:id w:val="1408650377"/>
            <w14:checkbox>
              <w14:checked w14:val="0"/>
              <w14:checkedState w14:val="2612" w14:font="MS Gothic"/>
              <w14:uncheckedState w14:val="2610" w14:font="MS Gothic"/>
            </w14:checkbox>
          </w:sdtPr>
          <w:sdtEndPr/>
          <w:sdtContent>
            <w:tc>
              <w:tcPr>
                <w:tcW w:w="1496" w:type="dxa"/>
                <w:shd w:val="clear" w:color="auto" w:fill="ECE9E7" w:themeFill="background2"/>
                <w:vAlign w:val="center"/>
              </w:tcPr>
              <w:p w14:paraId="1FDD67C3" w14:textId="77777777" w:rsidR="005B3AA8" w:rsidRDefault="005B3AA8" w:rsidP="00B34CD7">
                <w:pPr>
                  <w:pStyle w:val="TableTextEntries"/>
                  <w:jc w:val="center"/>
                </w:pPr>
                <w:r>
                  <w:rPr>
                    <w:rFonts w:ascii="MS Gothic" w:eastAsia="MS Gothic" w:hAnsi="MS Gothic" w:hint="eastAsia"/>
                  </w:rPr>
                  <w:t>☐</w:t>
                </w:r>
              </w:p>
            </w:tc>
          </w:sdtContent>
        </w:sdt>
        <w:sdt>
          <w:sdtPr>
            <w:id w:val="2000307639"/>
            <w14:checkbox>
              <w14:checked w14:val="0"/>
              <w14:checkedState w14:val="2612" w14:font="MS Gothic"/>
              <w14:uncheckedState w14:val="2610" w14:font="MS Gothic"/>
            </w14:checkbox>
          </w:sdtPr>
          <w:sdtEndPr/>
          <w:sdtContent>
            <w:tc>
              <w:tcPr>
                <w:tcW w:w="1496" w:type="dxa"/>
                <w:gridSpan w:val="2"/>
                <w:shd w:val="clear" w:color="auto" w:fill="ECE9E7" w:themeFill="background2"/>
                <w:vAlign w:val="center"/>
              </w:tcPr>
              <w:p w14:paraId="0BE26269" w14:textId="77777777" w:rsidR="005B3AA8" w:rsidRDefault="005B3AA8" w:rsidP="00B34CD7">
                <w:pPr>
                  <w:pStyle w:val="TableTextEntries"/>
                  <w:jc w:val="center"/>
                </w:pPr>
                <w:r>
                  <w:rPr>
                    <w:rFonts w:ascii="MS Gothic" w:eastAsia="MS Gothic" w:hAnsi="MS Gothic" w:hint="eastAsia"/>
                  </w:rPr>
                  <w:t>☐</w:t>
                </w:r>
              </w:p>
            </w:tc>
          </w:sdtContent>
        </w:sdt>
        <w:sdt>
          <w:sdtPr>
            <w:id w:val="-785424251"/>
            <w14:checkbox>
              <w14:checked w14:val="0"/>
              <w14:checkedState w14:val="2612" w14:font="MS Gothic"/>
              <w14:uncheckedState w14:val="2610" w14:font="MS Gothic"/>
            </w14:checkbox>
          </w:sdtPr>
          <w:sdtEndPr/>
          <w:sdtContent>
            <w:tc>
              <w:tcPr>
                <w:tcW w:w="1495" w:type="dxa"/>
                <w:shd w:val="clear" w:color="auto" w:fill="ECE9E7" w:themeFill="background2"/>
                <w:vAlign w:val="center"/>
              </w:tcPr>
              <w:p w14:paraId="06E5FCF6" w14:textId="77777777" w:rsidR="005B3AA8" w:rsidRDefault="005B3AA8" w:rsidP="00B34CD7">
                <w:pPr>
                  <w:pStyle w:val="TableTextEntries"/>
                  <w:jc w:val="center"/>
                </w:pPr>
                <w:r>
                  <w:rPr>
                    <w:rFonts w:ascii="MS Gothic" w:eastAsia="MS Gothic" w:hAnsi="MS Gothic" w:hint="eastAsia"/>
                  </w:rPr>
                  <w:t>☐</w:t>
                </w:r>
              </w:p>
            </w:tc>
          </w:sdtContent>
        </w:sdt>
      </w:tr>
      <w:tr w:rsidR="005B3AA8" w14:paraId="60C84596" w14:textId="77777777" w:rsidTr="007272A1">
        <w:trPr>
          <w:cantSplit/>
          <w:trHeight w:val="454"/>
        </w:trPr>
        <w:tc>
          <w:tcPr>
            <w:tcW w:w="1496" w:type="dxa"/>
            <w:gridSpan w:val="2"/>
          </w:tcPr>
          <w:p w14:paraId="11B19632" w14:textId="77777777" w:rsidR="005B3AA8" w:rsidRDefault="005B3AA8" w:rsidP="00B34CD7">
            <w:pPr>
              <w:pStyle w:val="TableTextEntries"/>
            </w:pPr>
            <w:permStart w:id="919625348" w:edGrp="everyone" w:colFirst="1" w:colLast="1"/>
            <w:permStart w:id="769015392" w:edGrp="everyone" w:colFirst="2" w:colLast="2"/>
            <w:permStart w:id="1895180920" w:edGrp="everyone" w:colFirst="3" w:colLast="3"/>
            <w:permStart w:id="831870075" w:edGrp="everyone" w:colFirst="4" w:colLast="4"/>
            <w:permStart w:id="791105598" w:edGrp="everyone" w:colFirst="5" w:colLast="5"/>
            <w:permEnd w:id="1292765602"/>
            <w:permEnd w:id="663378036"/>
            <w:permEnd w:id="2109344117"/>
            <w:permEnd w:id="1558849360"/>
            <w:permEnd w:id="574704155"/>
            <w:r>
              <w:t>Sewerage services</w:t>
            </w:r>
          </w:p>
        </w:tc>
        <w:sdt>
          <w:sdtPr>
            <w:id w:val="632838795"/>
            <w14:checkbox>
              <w14:checked w14:val="0"/>
              <w14:checkedState w14:val="2612" w14:font="MS Gothic"/>
              <w14:uncheckedState w14:val="2610" w14:font="MS Gothic"/>
            </w14:checkbox>
          </w:sdtPr>
          <w:sdtEndPr/>
          <w:sdtContent>
            <w:tc>
              <w:tcPr>
                <w:tcW w:w="1496" w:type="dxa"/>
                <w:gridSpan w:val="2"/>
                <w:shd w:val="clear" w:color="auto" w:fill="ECE9E7" w:themeFill="background2"/>
                <w:vAlign w:val="center"/>
              </w:tcPr>
              <w:p w14:paraId="64DBB170" w14:textId="77777777" w:rsidR="005B3AA8" w:rsidRDefault="005B3AA8" w:rsidP="00B34CD7">
                <w:pPr>
                  <w:pStyle w:val="TableTextEntries"/>
                  <w:jc w:val="center"/>
                </w:pPr>
                <w:r>
                  <w:rPr>
                    <w:rFonts w:ascii="MS Gothic" w:eastAsia="MS Gothic" w:hAnsi="MS Gothic" w:hint="eastAsia"/>
                  </w:rPr>
                  <w:t>☐</w:t>
                </w:r>
              </w:p>
            </w:tc>
          </w:sdtContent>
        </w:sdt>
        <w:sdt>
          <w:sdtPr>
            <w:id w:val="-713122728"/>
            <w14:checkbox>
              <w14:checked w14:val="0"/>
              <w14:checkedState w14:val="2612" w14:font="MS Gothic"/>
              <w14:uncheckedState w14:val="2610" w14:font="MS Gothic"/>
            </w14:checkbox>
          </w:sdtPr>
          <w:sdtEndPr/>
          <w:sdtContent>
            <w:tc>
              <w:tcPr>
                <w:tcW w:w="1548" w:type="dxa"/>
                <w:gridSpan w:val="2"/>
                <w:shd w:val="clear" w:color="auto" w:fill="ECE9E7" w:themeFill="background2"/>
                <w:vAlign w:val="center"/>
              </w:tcPr>
              <w:p w14:paraId="5B32F525" w14:textId="77777777" w:rsidR="005B3AA8" w:rsidRDefault="005B3AA8" w:rsidP="00B34CD7">
                <w:pPr>
                  <w:pStyle w:val="TableTextEntries"/>
                  <w:jc w:val="center"/>
                </w:pPr>
                <w:r>
                  <w:rPr>
                    <w:rFonts w:ascii="MS Gothic" w:eastAsia="MS Gothic" w:hAnsi="MS Gothic" w:hint="eastAsia"/>
                  </w:rPr>
                  <w:t>☐</w:t>
                </w:r>
              </w:p>
            </w:tc>
          </w:sdtContent>
        </w:sdt>
        <w:sdt>
          <w:sdtPr>
            <w:id w:val="1179544319"/>
            <w14:checkbox>
              <w14:checked w14:val="0"/>
              <w14:checkedState w14:val="2612" w14:font="MS Gothic"/>
              <w14:uncheckedState w14:val="2610" w14:font="MS Gothic"/>
            </w14:checkbox>
          </w:sdtPr>
          <w:sdtEndPr/>
          <w:sdtContent>
            <w:tc>
              <w:tcPr>
                <w:tcW w:w="1496" w:type="dxa"/>
                <w:shd w:val="clear" w:color="auto" w:fill="ECE9E7" w:themeFill="background2"/>
                <w:vAlign w:val="center"/>
              </w:tcPr>
              <w:p w14:paraId="4CF37604" w14:textId="77777777" w:rsidR="005B3AA8" w:rsidRDefault="005B3AA8" w:rsidP="00B34CD7">
                <w:pPr>
                  <w:pStyle w:val="TableTextEntries"/>
                  <w:jc w:val="center"/>
                </w:pPr>
                <w:r>
                  <w:rPr>
                    <w:rFonts w:ascii="MS Gothic" w:eastAsia="MS Gothic" w:hAnsi="MS Gothic" w:hint="eastAsia"/>
                  </w:rPr>
                  <w:t>☐</w:t>
                </w:r>
              </w:p>
            </w:tc>
          </w:sdtContent>
        </w:sdt>
        <w:sdt>
          <w:sdtPr>
            <w:id w:val="483588169"/>
            <w14:checkbox>
              <w14:checked w14:val="0"/>
              <w14:checkedState w14:val="2612" w14:font="MS Gothic"/>
              <w14:uncheckedState w14:val="2610" w14:font="MS Gothic"/>
            </w14:checkbox>
          </w:sdtPr>
          <w:sdtEndPr/>
          <w:sdtContent>
            <w:tc>
              <w:tcPr>
                <w:tcW w:w="1496" w:type="dxa"/>
                <w:gridSpan w:val="2"/>
                <w:shd w:val="clear" w:color="auto" w:fill="ECE9E7" w:themeFill="background2"/>
                <w:vAlign w:val="center"/>
              </w:tcPr>
              <w:p w14:paraId="33034EAC" w14:textId="77777777" w:rsidR="005B3AA8" w:rsidRDefault="005B3AA8" w:rsidP="00B34CD7">
                <w:pPr>
                  <w:pStyle w:val="TableTextEntries"/>
                  <w:jc w:val="center"/>
                </w:pPr>
                <w:r>
                  <w:rPr>
                    <w:rFonts w:ascii="MS Gothic" w:eastAsia="MS Gothic" w:hAnsi="MS Gothic" w:hint="eastAsia"/>
                  </w:rPr>
                  <w:t>☐</w:t>
                </w:r>
              </w:p>
            </w:tc>
          </w:sdtContent>
        </w:sdt>
        <w:sdt>
          <w:sdtPr>
            <w:id w:val="-2076971665"/>
            <w14:checkbox>
              <w14:checked w14:val="0"/>
              <w14:checkedState w14:val="2612" w14:font="MS Gothic"/>
              <w14:uncheckedState w14:val="2610" w14:font="MS Gothic"/>
            </w14:checkbox>
          </w:sdtPr>
          <w:sdtEndPr/>
          <w:sdtContent>
            <w:tc>
              <w:tcPr>
                <w:tcW w:w="1495" w:type="dxa"/>
                <w:shd w:val="clear" w:color="auto" w:fill="ECE9E7" w:themeFill="background2"/>
                <w:vAlign w:val="center"/>
              </w:tcPr>
              <w:p w14:paraId="20EDE072" w14:textId="77777777" w:rsidR="005B3AA8" w:rsidRDefault="005B3AA8" w:rsidP="00B34CD7">
                <w:pPr>
                  <w:pStyle w:val="TableTextEntries"/>
                  <w:jc w:val="center"/>
                </w:pPr>
                <w:r>
                  <w:rPr>
                    <w:rFonts w:ascii="MS Gothic" w:eastAsia="MS Gothic" w:hAnsi="MS Gothic" w:hint="eastAsia"/>
                  </w:rPr>
                  <w:t>☐</w:t>
                </w:r>
              </w:p>
            </w:tc>
          </w:sdtContent>
        </w:sdt>
      </w:tr>
      <w:permEnd w:id="919625348"/>
      <w:permEnd w:id="769015392"/>
      <w:permEnd w:id="1895180920"/>
      <w:permEnd w:id="831870075"/>
      <w:permEnd w:id="791105598"/>
      <w:tr w:rsidR="005B3AA8" w14:paraId="6D2025B6" w14:textId="77777777" w:rsidTr="0041625A">
        <w:tc>
          <w:tcPr>
            <w:tcW w:w="717" w:type="dxa"/>
            <w:vAlign w:val="center"/>
          </w:tcPr>
          <w:p w14:paraId="7E2272F7" w14:textId="77777777" w:rsidR="005B3AA8" w:rsidRDefault="005B3AA8" w:rsidP="0041625A">
            <w:pPr>
              <w:pStyle w:val="TableTextEntries"/>
              <w:keepNext/>
              <w:spacing w:line="360" w:lineRule="auto"/>
            </w:pPr>
            <w:r w:rsidRPr="008B359C">
              <w:rPr>
                <w:noProof/>
              </w:rPr>
              <mc:AlternateContent>
                <mc:Choice Requires="wps">
                  <w:drawing>
                    <wp:inline distT="0" distB="0" distL="0" distR="0" wp14:anchorId="11CB0982" wp14:editId="35386FCF">
                      <wp:extent cx="176400" cy="176400"/>
                      <wp:effectExtent l="0" t="0" r="0" b="0"/>
                      <wp:docPr id="31" name="Graphic 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41935 w 293369"/>
                                  <a:gd name="connsiteY0" fmla="*/ 132398 h 293370"/>
                                  <a:gd name="connsiteX1" fmla="*/ 80963 w 293369"/>
                                  <a:gd name="connsiteY1" fmla="*/ 293370 h 293370"/>
                                  <a:gd name="connsiteX2" fmla="*/ 0 w 293369"/>
                                  <a:gd name="connsiteY2" fmla="*/ 293370 h 293370"/>
                                  <a:gd name="connsiteX3" fmla="*/ 0 w 293369"/>
                                  <a:gd name="connsiteY3" fmla="*/ 213360 h 293370"/>
                                  <a:gd name="connsiteX4" fmla="*/ 160973 w 293369"/>
                                  <a:gd name="connsiteY4" fmla="*/ 52388 h 293370"/>
                                  <a:gd name="connsiteX5" fmla="*/ 241935 w 293369"/>
                                  <a:gd name="connsiteY5" fmla="*/ 132398 h 293370"/>
                                  <a:gd name="connsiteX6" fmla="*/ 88582 w 293369"/>
                                  <a:gd name="connsiteY6" fmla="*/ 251460 h 293370"/>
                                  <a:gd name="connsiteX7" fmla="*/ 42863 w 293369"/>
                                  <a:gd name="connsiteY7" fmla="*/ 205740 h 293370"/>
                                  <a:gd name="connsiteX8" fmla="*/ 25718 w 293369"/>
                                  <a:gd name="connsiteY8" fmla="*/ 222885 h 293370"/>
                                  <a:gd name="connsiteX9" fmla="*/ 25718 w 293369"/>
                                  <a:gd name="connsiteY9" fmla="*/ 243840 h 293370"/>
                                  <a:gd name="connsiteX10" fmla="*/ 50482 w 293369"/>
                                  <a:gd name="connsiteY10" fmla="*/ 243840 h 293370"/>
                                  <a:gd name="connsiteX11" fmla="*/ 50482 w 293369"/>
                                  <a:gd name="connsiteY11" fmla="*/ 268605 h 293370"/>
                                  <a:gd name="connsiteX12" fmla="*/ 71438 w 293369"/>
                                  <a:gd name="connsiteY12" fmla="*/ 268605 h 293370"/>
                                  <a:gd name="connsiteX13" fmla="*/ 88582 w 293369"/>
                                  <a:gd name="connsiteY13" fmla="*/ 251460 h 293370"/>
                                  <a:gd name="connsiteX14" fmla="*/ 167640 w 293369"/>
                                  <a:gd name="connsiteY14" fmla="*/ 84773 h 293370"/>
                                  <a:gd name="connsiteX15" fmla="*/ 164783 w 293369"/>
                                  <a:gd name="connsiteY15" fmla="*/ 85725 h 293370"/>
                                  <a:gd name="connsiteX16" fmla="*/ 60007 w 293369"/>
                                  <a:gd name="connsiteY16" fmla="*/ 190500 h 293370"/>
                                  <a:gd name="connsiteX17" fmla="*/ 59055 w 293369"/>
                                  <a:gd name="connsiteY17" fmla="*/ 193358 h 293370"/>
                                  <a:gd name="connsiteX18" fmla="*/ 62865 w 293369"/>
                                  <a:gd name="connsiteY18" fmla="*/ 197167 h 293370"/>
                                  <a:gd name="connsiteX19" fmla="*/ 65723 w 293369"/>
                                  <a:gd name="connsiteY19" fmla="*/ 196215 h 293370"/>
                                  <a:gd name="connsiteX20" fmla="*/ 170498 w 293369"/>
                                  <a:gd name="connsiteY20" fmla="*/ 91440 h 293370"/>
                                  <a:gd name="connsiteX21" fmla="*/ 171450 w 293369"/>
                                  <a:gd name="connsiteY21" fmla="*/ 88582 h 293370"/>
                                  <a:gd name="connsiteX22" fmla="*/ 167640 w 293369"/>
                                  <a:gd name="connsiteY22" fmla="*/ 84773 h 293370"/>
                                  <a:gd name="connsiteX23" fmla="*/ 286703 w 293369"/>
                                  <a:gd name="connsiteY23" fmla="*/ 88582 h 293370"/>
                                  <a:gd name="connsiteX24" fmla="*/ 254318 w 293369"/>
                                  <a:gd name="connsiteY24" fmla="*/ 120967 h 293370"/>
                                  <a:gd name="connsiteX25" fmla="*/ 173355 w 293369"/>
                                  <a:gd name="connsiteY25" fmla="*/ 40005 h 293370"/>
                                  <a:gd name="connsiteX26" fmla="*/ 205740 w 293369"/>
                                  <a:gd name="connsiteY26" fmla="*/ 7620 h 293370"/>
                                  <a:gd name="connsiteX27" fmla="*/ 222885 w 293369"/>
                                  <a:gd name="connsiteY27" fmla="*/ 0 h 293370"/>
                                  <a:gd name="connsiteX28" fmla="*/ 240030 w 293369"/>
                                  <a:gd name="connsiteY28" fmla="*/ 7620 h 293370"/>
                                  <a:gd name="connsiteX29" fmla="*/ 285750 w 293369"/>
                                  <a:gd name="connsiteY29" fmla="*/ 53340 h 293370"/>
                                  <a:gd name="connsiteX30" fmla="*/ 293370 w 293369"/>
                                  <a:gd name="connsiteY30" fmla="*/ 70485 h 293370"/>
                                  <a:gd name="connsiteX31" fmla="*/ 286703 w 293369"/>
                                  <a:gd name="connsiteY31" fmla="*/ 88582 h 293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3369" h="293370">
                                    <a:moveTo>
                                      <a:pt x="241935" y="132398"/>
                                    </a:moveTo>
                                    <a:lnTo>
                                      <a:pt x="80963" y="293370"/>
                                    </a:lnTo>
                                    <a:lnTo>
                                      <a:pt x="0" y="293370"/>
                                    </a:lnTo>
                                    <a:lnTo>
                                      <a:pt x="0" y="213360"/>
                                    </a:lnTo>
                                    <a:lnTo>
                                      <a:pt x="160973" y="52388"/>
                                    </a:lnTo>
                                    <a:lnTo>
                                      <a:pt x="241935" y="132398"/>
                                    </a:lnTo>
                                    <a:close/>
                                    <a:moveTo>
                                      <a:pt x="88582" y="251460"/>
                                    </a:moveTo>
                                    <a:lnTo>
                                      <a:pt x="42863" y="205740"/>
                                    </a:lnTo>
                                    <a:lnTo>
                                      <a:pt x="25718" y="222885"/>
                                    </a:lnTo>
                                    <a:lnTo>
                                      <a:pt x="25718" y="243840"/>
                                    </a:lnTo>
                                    <a:lnTo>
                                      <a:pt x="50482" y="243840"/>
                                    </a:lnTo>
                                    <a:lnTo>
                                      <a:pt x="50482" y="268605"/>
                                    </a:lnTo>
                                    <a:lnTo>
                                      <a:pt x="71438" y="268605"/>
                                    </a:lnTo>
                                    <a:lnTo>
                                      <a:pt x="88582" y="251460"/>
                                    </a:lnTo>
                                    <a:close/>
                                    <a:moveTo>
                                      <a:pt x="167640" y="84773"/>
                                    </a:moveTo>
                                    <a:cubicBezTo>
                                      <a:pt x="166688" y="84773"/>
                                      <a:pt x="165735" y="84773"/>
                                      <a:pt x="164783" y="85725"/>
                                    </a:cubicBezTo>
                                    <a:lnTo>
                                      <a:pt x="60007" y="190500"/>
                                    </a:lnTo>
                                    <a:cubicBezTo>
                                      <a:pt x="59055" y="191453"/>
                                      <a:pt x="59055" y="192405"/>
                                      <a:pt x="59055" y="193358"/>
                                    </a:cubicBezTo>
                                    <a:cubicBezTo>
                                      <a:pt x="59055" y="196215"/>
                                      <a:pt x="60960" y="197167"/>
                                      <a:pt x="62865" y="197167"/>
                                    </a:cubicBezTo>
                                    <a:cubicBezTo>
                                      <a:pt x="63818" y="197167"/>
                                      <a:pt x="64770" y="197167"/>
                                      <a:pt x="65723" y="196215"/>
                                    </a:cubicBezTo>
                                    <a:lnTo>
                                      <a:pt x="170498" y="91440"/>
                                    </a:lnTo>
                                    <a:cubicBezTo>
                                      <a:pt x="171450" y="90488"/>
                                      <a:pt x="171450" y="89535"/>
                                      <a:pt x="171450" y="88582"/>
                                    </a:cubicBezTo>
                                    <a:cubicBezTo>
                                      <a:pt x="171450" y="86678"/>
                                      <a:pt x="170498" y="84773"/>
                                      <a:pt x="167640" y="84773"/>
                                    </a:cubicBezTo>
                                    <a:close/>
                                    <a:moveTo>
                                      <a:pt x="286703" y="88582"/>
                                    </a:moveTo>
                                    <a:lnTo>
                                      <a:pt x="254318" y="120967"/>
                                    </a:lnTo>
                                    <a:lnTo>
                                      <a:pt x="173355" y="40005"/>
                                    </a:lnTo>
                                    <a:lnTo>
                                      <a:pt x="205740" y="7620"/>
                                    </a:lnTo>
                                    <a:cubicBezTo>
                                      <a:pt x="210502" y="2857"/>
                                      <a:pt x="216218" y="0"/>
                                      <a:pt x="222885" y="0"/>
                                    </a:cubicBezTo>
                                    <a:cubicBezTo>
                                      <a:pt x="229552" y="0"/>
                                      <a:pt x="236220" y="2857"/>
                                      <a:pt x="240030" y="7620"/>
                                    </a:cubicBezTo>
                                    <a:lnTo>
                                      <a:pt x="285750" y="53340"/>
                                    </a:lnTo>
                                    <a:cubicBezTo>
                                      <a:pt x="290513" y="58103"/>
                                      <a:pt x="293370" y="64770"/>
                                      <a:pt x="293370" y="70485"/>
                                    </a:cubicBezTo>
                                    <a:cubicBezTo>
                                      <a:pt x="293370" y="76200"/>
                                      <a:pt x="290513" y="83820"/>
                                      <a:pt x="286703" y="88582"/>
                                    </a:cubicBezTo>
                                    <a:close/>
                                  </a:path>
                                </a:pathLst>
                              </a:custGeom>
                              <a:solidFill>
                                <a:srgbClr val="8E9AAF"/>
                              </a:solidFill>
                              <a:ln w="9525" cap="flat">
                                <a:noFill/>
                                <a:prstDash val="solid"/>
                                <a:miter/>
                              </a:ln>
                            </wps:spPr>
                            <wps:bodyPr rtlCol="0" anchor="ctr"/>
                          </wps:wsp>
                        </a:graphicData>
                      </a:graphic>
                    </wp:inline>
                  </w:drawing>
                </mc:Choice>
                <mc:Fallback>
                  <w:pict>
                    <v:shape w14:anchorId="2CB565BE" id="Graphic 220"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3369,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" path="m241935,132398l80963,293370,,293370,,213360,160973,52388r80962,80010xm88582,251460l42863,205740,25718,222885r,20955l50482,243840r,24765l71438,268605,88582,251460xm167640,84773v-952,,-1905,,-2857,952l60007,190500v-952,953,-952,1905,-952,2858c59055,196215,60960,197167,62865,197167v953,,1905,,2858,-952l170498,91440v952,-952,952,-1905,952,-2858c171450,86678,170498,84773,167640,84773xm286703,88582r-32385,32385l173355,40005,205740,7620c210502,2857,216218,,222885,v6667,,13335,2857,17145,7620l285750,53340v4763,4763,7620,11430,7620,17145c293370,76200,290513,83820,286703,88582xe" fillcolor="#8e9aaf" stroked="f">
                      <v:stroke joinstyle="miter"/>
                      <v:path arrowok="t" o:connecttype="custom" o:connectlocs="145473,79609;48682,176400;0,176400;0,128291;96792,31500;145473,79609;53264,151200;25773,123709;15464,134018;15464,146618;30354,146618;30354,161509;42955,161509;53264,151200;100800,50973;99082,51545;36082,114545;35509,116264;37800,118554;39519,117982;102519,54982;103091,53263;100800,50973;172392,53263;152919,72736;104237,24055;123710,4582;134019,0;144328,4582;171819,32073;176401,42382;172392,53263" o:connectangles="0,0,0,0,0,0,0,0,0,0,0,0,0,0,0,0,0,0,0,0,0,0,0,0,0,0,0,0,0,0,0,0"/>
                      <o:lock v:ext="edit" aspectratio="t"/>
                      <w10:anchorlock/>
                    </v:shape>
                  </w:pict>
                </mc:Fallback>
              </mc:AlternateContent>
            </w:r>
          </w:p>
        </w:tc>
        <w:tc>
          <w:tcPr>
            <w:tcW w:w="8310" w:type="dxa"/>
            <w:gridSpan w:val="9"/>
            <w:vAlign w:val="center"/>
          </w:tcPr>
          <w:p w14:paraId="0AA16804" w14:textId="77777777" w:rsidR="005B3AA8" w:rsidRDefault="005B3AA8" w:rsidP="0041625A">
            <w:pPr>
              <w:pStyle w:val="TableTextEntries"/>
              <w:keepNext/>
              <w:spacing w:before="120" w:after="120"/>
            </w:pPr>
            <w:r>
              <w:t>Describe the proposed change to each of the variations that you have identified above. Add more rows if required.</w:t>
            </w:r>
          </w:p>
        </w:tc>
      </w:tr>
      <w:tr w:rsidR="005B3AA8" w:rsidRPr="007016B9" w14:paraId="7B4B0887" w14:textId="77777777" w:rsidTr="007016B9">
        <w:trPr>
          <w:cantSplit/>
          <w:trHeight w:val="454"/>
        </w:trPr>
        <w:tc>
          <w:tcPr>
            <w:tcW w:w="2255" w:type="dxa"/>
            <w:gridSpan w:val="3"/>
          </w:tcPr>
          <w:p w14:paraId="0553A32B" w14:textId="77777777" w:rsidR="005B3AA8" w:rsidRPr="007016B9" w:rsidRDefault="005B3AA8" w:rsidP="007016B9">
            <w:pPr>
              <w:pStyle w:val="TableTextColumnHeading"/>
              <w:keepLines/>
              <w:rPr>
                <w:sz w:val="18"/>
                <w:szCs w:val="18"/>
              </w:rPr>
            </w:pPr>
            <w:r w:rsidRPr="007016B9">
              <w:rPr>
                <w:sz w:val="18"/>
                <w:szCs w:val="18"/>
              </w:rPr>
              <w:t>Type of change</w:t>
            </w:r>
          </w:p>
        </w:tc>
        <w:tc>
          <w:tcPr>
            <w:tcW w:w="2254" w:type="dxa"/>
            <w:gridSpan w:val="2"/>
          </w:tcPr>
          <w:p w14:paraId="74A75966" w14:textId="77777777" w:rsidR="005B3AA8" w:rsidRPr="007016B9" w:rsidRDefault="005B3AA8" w:rsidP="007016B9">
            <w:pPr>
              <w:pStyle w:val="TableTextColumnHeading"/>
              <w:keepLines/>
              <w:rPr>
                <w:sz w:val="18"/>
                <w:szCs w:val="18"/>
              </w:rPr>
            </w:pPr>
            <w:r w:rsidRPr="007016B9">
              <w:rPr>
                <w:sz w:val="18"/>
                <w:szCs w:val="18"/>
              </w:rPr>
              <w:t>Activity currently authorised</w:t>
            </w:r>
          </w:p>
        </w:tc>
        <w:tc>
          <w:tcPr>
            <w:tcW w:w="2254" w:type="dxa"/>
            <w:gridSpan w:val="3"/>
          </w:tcPr>
          <w:p w14:paraId="531D8169" w14:textId="77777777" w:rsidR="005B3AA8" w:rsidRPr="007016B9" w:rsidRDefault="005B3AA8" w:rsidP="007016B9">
            <w:pPr>
              <w:pStyle w:val="TableTextColumnHeading"/>
              <w:keepLines/>
              <w:rPr>
                <w:sz w:val="18"/>
                <w:szCs w:val="18"/>
              </w:rPr>
            </w:pPr>
            <w:r w:rsidRPr="007016B9">
              <w:rPr>
                <w:sz w:val="18"/>
                <w:szCs w:val="18"/>
              </w:rPr>
              <w:t xml:space="preserve">Activity currently in operation </w:t>
            </w:r>
          </w:p>
        </w:tc>
        <w:tc>
          <w:tcPr>
            <w:tcW w:w="2264" w:type="dxa"/>
            <w:gridSpan w:val="2"/>
          </w:tcPr>
          <w:p w14:paraId="2DFA6D97" w14:textId="77777777" w:rsidR="005B3AA8" w:rsidRPr="007016B9" w:rsidRDefault="005B3AA8" w:rsidP="007016B9">
            <w:pPr>
              <w:pStyle w:val="TableTextColumnHeading"/>
              <w:keepLines/>
              <w:rPr>
                <w:sz w:val="18"/>
                <w:szCs w:val="18"/>
              </w:rPr>
            </w:pPr>
            <w:r w:rsidRPr="007016B9">
              <w:rPr>
                <w:sz w:val="18"/>
                <w:szCs w:val="18"/>
              </w:rPr>
              <w:t>Activity proposed to be varied</w:t>
            </w:r>
          </w:p>
        </w:tc>
      </w:tr>
      <w:tr w:rsidR="005B3AA8" w:rsidRPr="0026499F" w14:paraId="191747F1" w14:textId="77777777" w:rsidTr="007272A1">
        <w:trPr>
          <w:cantSplit/>
          <w:trHeight w:val="454"/>
        </w:trPr>
        <w:tc>
          <w:tcPr>
            <w:tcW w:w="2255" w:type="dxa"/>
            <w:gridSpan w:val="3"/>
          </w:tcPr>
          <w:p w14:paraId="0893189C" w14:textId="77777777" w:rsidR="005B3AA8" w:rsidRPr="0026499F" w:rsidRDefault="005B3AA8" w:rsidP="0041625A">
            <w:pPr>
              <w:pStyle w:val="TableTextEntries"/>
              <w:keepNext/>
              <w:rPr>
                <w:i/>
                <w:iCs/>
              </w:rPr>
            </w:pPr>
            <w:r w:rsidRPr="0026499F">
              <w:rPr>
                <w:i/>
                <w:iCs/>
              </w:rPr>
              <w:t xml:space="preserve">E.g. </w:t>
            </w:r>
            <w:r>
              <w:rPr>
                <w:i/>
                <w:iCs/>
              </w:rPr>
              <w:t>area of operations for non-potable water service</w:t>
            </w:r>
          </w:p>
        </w:tc>
        <w:tc>
          <w:tcPr>
            <w:tcW w:w="2254" w:type="dxa"/>
            <w:gridSpan w:val="2"/>
          </w:tcPr>
          <w:p w14:paraId="0E23CC00" w14:textId="77777777" w:rsidR="005B3AA8" w:rsidRPr="0026499F" w:rsidRDefault="005B3AA8" w:rsidP="0041625A">
            <w:pPr>
              <w:pStyle w:val="TableTextEntries"/>
              <w:keepNext/>
              <w:rPr>
                <w:i/>
                <w:iCs/>
              </w:rPr>
            </w:pPr>
            <w:r>
              <w:rPr>
                <w:i/>
                <w:iCs/>
              </w:rPr>
              <w:t>E.g. area specified in Table 1.4 of the licence</w:t>
            </w:r>
          </w:p>
        </w:tc>
        <w:tc>
          <w:tcPr>
            <w:tcW w:w="2254" w:type="dxa"/>
            <w:gridSpan w:val="3"/>
          </w:tcPr>
          <w:p w14:paraId="0E55DFBD" w14:textId="77777777" w:rsidR="005B3AA8" w:rsidRPr="0026499F" w:rsidRDefault="005B3AA8" w:rsidP="0041625A">
            <w:pPr>
              <w:pStyle w:val="TableTextEntries"/>
              <w:keepNext/>
              <w:rPr>
                <w:i/>
                <w:iCs/>
              </w:rPr>
            </w:pPr>
            <w:r>
              <w:rPr>
                <w:i/>
                <w:iCs/>
              </w:rPr>
              <w:t>E.g. all of the area as specified in Table 1.4 of the licence</w:t>
            </w:r>
          </w:p>
        </w:tc>
        <w:tc>
          <w:tcPr>
            <w:tcW w:w="2264" w:type="dxa"/>
            <w:gridSpan w:val="2"/>
          </w:tcPr>
          <w:p w14:paraId="0F7510EF" w14:textId="77777777" w:rsidR="005B3AA8" w:rsidRPr="0026499F" w:rsidRDefault="005B3AA8" w:rsidP="0041625A">
            <w:pPr>
              <w:pStyle w:val="TableTextEntries"/>
              <w:keepNext/>
              <w:rPr>
                <w:i/>
                <w:iCs/>
              </w:rPr>
            </w:pPr>
            <w:r>
              <w:rPr>
                <w:i/>
                <w:iCs/>
              </w:rPr>
              <w:t>E.g. expansion of the area of operations to service an additional 100 lots to the west of the area of operations</w:t>
            </w:r>
          </w:p>
        </w:tc>
      </w:tr>
      <w:tr w:rsidR="005B3AA8" w14:paraId="36436669" w14:textId="77777777" w:rsidTr="007272A1">
        <w:trPr>
          <w:cantSplit/>
          <w:trHeight w:val="454"/>
        </w:trPr>
        <w:tc>
          <w:tcPr>
            <w:tcW w:w="2255" w:type="dxa"/>
            <w:gridSpan w:val="3"/>
            <w:shd w:val="clear" w:color="auto" w:fill="ECE9E7" w:themeFill="background2"/>
          </w:tcPr>
          <w:p w14:paraId="04C557A7" w14:textId="0859A900" w:rsidR="005B3AA8" w:rsidRDefault="005B3AA8" w:rsidP="00B34CD7">
            <w:pPr>
              <w:pStyle w:val="TableTextEntries"/>
            </w:pPr>
            <w:permStart w:id="312754066" w:edGrp="everyone"/>
          </w:p>
        </w:tc>
        <w:tc>
          <w:tcPr>
            <w:tcW w:w="2254" w:type="dxa"/>
            <w:gridSpan w:val="2"/>
            <w:shd w:val="clear" w:color="auto" w:fill="ECE9E7" w:themeFill="background2"/>
          </w:tcPr>
          <w:p w14:paraId="21C04CAE" w14:textId="77777777" w:rsidR="005B3AA8" w:rsidRDefault="005B3AA8" w:rsidP="00B34CD7">
            <w:pPr>
              <w:pStyle w:val="TableTextEntries"/>
            </w:pPr>
          </w:p>
        </w:tc>
        <w:tc>
          <w:tcPr>
            <w:tcW w:w="2254" w:type="dxa"/>
            <w:gridSpan w:val="3"/>
            <w:shd w:val="clear" w:color="auto" w:fill="ECE9E7" w:themeFill="background2"/>
          </w:tcPr>
          <w:p w14:paraId="694A6CBA" w14:textId="77777777" w:rsidR="005B3AA8" w:rsidRDefault="005B3AA8" w:rsidP="00B34CD7">
            <w:pPr>
              <w:pStyle w:val="TableTextEntries"/>
            </w:pPr>
          </w:p>
        </w:tc>
        <w:tc>
          <w:tcPr>
            <w:tcW w:w="2264" w:type="dxa"/>
            <w:gridSpan w:val="2"/>
            <w:shd w:val="clear" w:color="auto" w:fill="ECE9E7" w:themeFill="background2"/>
          </w:tcPr>
          <w:p w14:paraId="6739FA47" w14:textId="3F4652F4" w:rsidR="005B3AA8" w:rsidRDefault="005B3AA8" w:rsidP="00B34CD7">
            <w:pPr>
              <w:pStyle w:val="TableTextEntries"/>
            </w:pPr>
          </w:p>
        </w:tc>
      </w:tr>
    </w:tbl>
    <w:permEnd w:id="312754066"/>
    <w:p w14:paraId="084E01FE" w14:textId="4368035D" w:rsidR="002C7375" w:rsidRDefault="006C6B60" w:rsidP="006315BA">
      <w:pPr>
        <w:pStyle w:val="Heading3nonumber"/>
        <w:keepLines/>
        <w:numPr>
          <w:ilvl w:val="0"/>
          <w:numId w:val="47"/>
        </w:numPr>
        <w:ind w:left="426"/>
      </w:pPr>
      <w:r>
        <w:lastRenderedPageBreak/>
        <w:t>What are the propose</w:t>
      </w:r>
      <w:r w:rsidR="009762F7">
        <w:t>d</w:t>
      </w:r>
      <w:r>
        <w:t xml:space="preserve"> l</w:t>
      </w:r>
      <w:r w:rsidR="0026499F" w:rsidRPr="0026499F">
        <w:t>icence scope variation</w:t>
      </w:r>
      <w:r>
        <w:t>s</w:t>
      </w:r>
      <w:r w:rsidR="0026499F" w:rsidRPr="0026499F">
        <w:t xml:space="preserve"> </w:t>
      </w:r>
      <w:r>
        <w:t>in your</w:t>
      </w:r>
      <w:r w:rsidR="0026499F" w:rsidRPr="0026499F">
        <w:t xml:space="preserve"> network operator’s licence</w:t>
      </w:r>
      <w:r>
        <w:t>?</w:t>
      </w:r>
    </w:p>
    <w:tbl>
      <w:tblPr>
        <w:tblW w:w="9027" w:type="dxa"/>
        <w:tblLook w:val="04A0" w:firstRow="1" w:lastRow="0" w:firstColumn="1" w:lastColumn="0" w:noHBand="0" w:noVBand="1"/>
      </w:tblPr>
      <w:tblGrid>
        <w:gridCol w:w="717"/>
        <w:gridCol w:w="779"/>
        <w:gridCol w:w="1056"/>
        <w:gridCol w:w="440"/>
        <w:gridCol w:w="1548"/>
        <w:gridCol w:w="167"/>
        <w:gridCol w:w="1329"/>
        <w:gridCol w:w="826"/>
        <w:gridCol w:w="670"/>
        <w:gridCol w:w="1495"/>
      </w:tblGrid>
      <w:tr w:rsidR="0026499F" w14:paraId="42557D52" w14:textId="77777777" w:rsidTr="0026499F">
        <w:tc>
          <w:tcPr>
            <w:tcW w:w="717" w:type="dxa"/>
          </w:tcPr>
          <w:p w14:paraId="4DF61D3D" w14:textId="77777777" w:rsidR="0026499F" w:rsidRDefault="0026499F" w:rsidP="006315BA">
            <w:pPr>
              <w:pStyle w:val="TableTextEntries"/>
              <w:keepNext/>
              <w:spacing w:line="360" w:lineRule="auto"/>
            </w:pPr>
            <w:r w:rsidRPr="008B359C">
              <w:rPr>
                <w:noProof/>
              </w:rPr>
              <mc:AlternateContent>
                <mc:Choice Requires="wps">
                  <w:drawing>
                    <wp:inline distT="0" distB="0" distL="0" distR="0" wp14:anchorId="7A25F1AC" wp14:editId="1CB54DD8">
                      <wp:extent cx="176400" cy="176400"/>
                      <wp:effectExtent l="0" t="0" r="0" b="0"/>
                      <wp:docPr id="24" name="Graphic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148590 w 297179"/>
                                  <a:gd name="connsiteY0" fmla="*/ 297180 h 297180"/>
                                  <a:gd name="connsiteX1" fmla="*/ 0 w 297179"/>
                                  <a:gd name="connsiteY1" fmla="*/ 148590 h 297180"/>
                                  <a:gd name="connsiteX2" fmla="*/ 148590 w 297179"/>
                                  <a:gd name="connsiteY2" fmla="*/ 0 h 297180"/>
                                  <a:gd name="connsiteX3" fmla="*/ 297180 w 297179"/>
                                  <a:gd name="connsiteY3" fmla="*/ 148590 h 297180"/>
                                  <a:gd name="connsiteX4" fmla="*/ 148590 w 297179"/>
                                  <a:gd name="connsiteY4" fmla="*/ 297180 h 297180"/>
                                  <a:gd name="connsiteX5" fmla="*/ 198120 w 297179"/>
                                  <a:gd name="connsiteY5" fmla="*/ 210502 h 297180"/>
                                  <a:gd name="connsiteX6" fmla="*/ 191453 w 297179"/>
                                  <a:gd name="connsiteY6" fmla="*/ 203835 h 297180"/>
                                  <a:gd name="connsiteX7" fmla="*/ 172403 w 297179"/>
                                  <a:gd name="connsiteY7" fmla="*/ 203835 h 297180"/>
                                  <a:gd name="connsiteX8" fmla="*/ 172403 w 297179"/>
                                  <a:gd name="connsiteY8" fmla="*/ 105728 h 297180"/>
                                  <a:gd name="connsiteX9" fmla="*/ 165735 w 297179"/>
                                  <a:gd name="connsiteY9" fmla="*/ 99060 h 297180"/>
                                  <a:gd name="connsiteX10" fmla="*/ 103823 w 297179"/>
                                  <a:gd name="connsiteY10" fmla="*/ 99060 h 297180"/>
                                  <a:gd name="connsiteX11" fmla="*/ 97155 w 297179"/>
                                  <a:gd name="connsiteY11" fmla="*/ 105728 h 297180"/>
                                  <a:gd name="connsiteX12" fmla="*/ 97155 w 297179"/>
                                  <a:gd name="connsiteY12" fmla="*/ 137160 h 297180"/>
                                  <a:gd name="connsiteX13" fmla="*/ 103823 w 297179"/>
                                  <a:gd name="connsiteY13" fmla="*/ 143828 h 297180"/>
                                  <a:gd name="connsiteX14" fmla="*/ 122873 w 297179"/>
                                  <a:gd name="connsiteY14" fmla="*/ 143828 h 297180"/>
                                  <a:gd name="connsiteX15" fmla="*/ 122873 w 297179"/>
                                  <a:gd name="connsiteY15" fmla="*/ 205740 h 297180"/>
                                  <a:gd name="connsiteX16" fmla="*/ 103823 w 297179"/>
                                  <a:gd name="connsiteY16" fmla="*/ 205740 h 297180"/>
                                  <a:gd name="connsiteX17" fmla="*/ 97155 w 297179"/>
                                  <a:gd name="connsiteY17" fmla="*/ 212408 h 297180"/>
                                  <a:gd name="connsiteX18" fmla="*/ 97155 w 297179"/>
                                  <a:gd name="connsiteY18" fmla="*/ 243840 h 297180"/>
                                  <a:gd name="connsiteX19" fmla="*/ 103823 w 297179"/>
                                  <a:gd name="connsiteY19" fmla="*/ 250508 h 297180"/>
                                  <a:gd name="connsiteX20" fmla="*/ 190500 w 297179"/>
                                  <a:gd name="connsiteY20" fmla="*/ 250508 h 297180"/>
                                  <a:gd name="connsiteX21" fmla="*/ 197167 w 297179"/>
                                  <a:gd name="connsiteY21" fmla="*/ 243840 h 297180"/>
                                  <a:gd name="connsiteX22" fmla="*/ 197167 w 297179"/>
                                  <a:gd name="connsiteY22" fmla="*/ 210502 h 297180"/>
                                  <a:gd name="connsiteX23" fmla="*/ 173355 w 297179"/>
                                  <a:gd name="connsiteY23" fmla="*/ 37147 h 297180"/>
                                  <a:gd name="connsiteX24" fmla="*/ 166688 w 297179"/>
                                  <a:gd name="connsiteY24" fmla="*/ 30480 h 297180"/>
                                  <a:gd name="connsiteX25" fmla="*/ 129540 w 297179"/>
                                  <a:gd name="connsiteY25" fmla="*/ 30480 h 297180"/>
                                  <a:gd name="connsiteX26" fmla="*/ 122873 w 297179"/>
                                  <a:gd name="connsiteY26" fmla="*/ 37147 h 297180"/>
                                  <a:gd name="connsiteX27" fmla="*/ 122873 w 297179"/>
                                  <a:gd name="connsiteY27" fmla="*/ 68580 h 297180"/>
                                  <a:gd name="connsiteX28" fmla="*/ 129540 w 297179"/>
                                  <a:gd name="connsiteY28" fmla="*/ 75248 h 297180"/>
                                  <a:gd name="connsiteX29" fmla="*/ 167640 w 297179"/>
                                  <a:gd name="connsiteY29" fmla="*/ 75248 h 297180"/>
                                  <a:gd name="connsiteX30" fmla="*/ 174308 w 297179"/>
                                  <a:gd name="connsiteY30" fmla="*/ 68580 h 297180"/>
                                  <a:gd name="connsiteX31" fmla="*/ 174308 w 297179"/>
                                  <a:gd name="connsiteY31" fmla="*/ 37147 h 297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7179" h="297180">
                                    <a:moveTo>
                                      <a:pt x="148590" y="297180"/>
                                    </a:moveTo>
                                    <a:cubicBezTo>
                                      <a:pt x="66675" y="297180"/>
                                      <a:pt x="0" y="230505"/>
                                      <a:pt x="0" y="148590"/>
                                    </a:cubicBezTo>
                                    <a:cubicBezTo>
                                      <a:pt x="0" y="66675"/>
                                      <a:pt x="66675" y="0"/>
                                      <a:pt x="148590" y="0"/>
                                    </a:cubicBezTo>
                                    <a:cubicBezTo>
                                      <a:pt x="230505" y="0"/>
                                      <a:pt x="297180" y="66675"/>
                                      <a:pt x="297180" y="148590"/>
                                    </a:cubicBezTo>
                                    <a:cubicBezTo>
                                      <a:pt x="297180" y="230505"/>
                                      <a:pt x="230505" y="297180"/>
                                      <a:pt x="148590" y="297180"/>
                                    </a:cubicBezTo>
                                    <a:close/>
                                    <a:moveTo>
                                      <a:pt x="198120" y="210502"/>
                                    </a:moveTo>
                                    <a:cubicBezTo>
                                      <a:pt x="198120" y="206693"/>
                                      <a:pt x="195263" y="203835"/>
                                      <a:pt x="191453" y="203835"/>
                                    </a:cubicBezTo>
                                    <a:lnTo>
                                      <a:pt x="172403" y="203835"/>
                                    </a:lnTo>
                                    <a:lnTo>
                                      <a:pt x="172403" y="105728"/>
                                    </a:lnTo>
                                    <a:cubicBezTo>
                                      <a:pt x="172403" y="101918"/>
                                      <a:pt x="169545" y="99060"/>
                                      <a:pt x="165735" y="99060"/>
                                    </a:cubicBezTo>
                                    <a:lnTo>
                                      <a:pt x="103823" y="99060"/>
                                    </a:lnTo>
                                    <a:cubicBezTo>
                                      <a:pt x="100013" y="99060"/>
                                      <a:pt x="97155" y="101918"/>
                                      <a:pt x="97155" y="105728"/>
                                    </a:cubicBezTo>
                                    <a:lnTo>
                                      <a:pt x="97155" y="137160"/>
                                    </a:lnTo>
                                    <a:cubicBezTo>
                                      <a:pt x="97155" y="140970"/>
                                      <a:pt x="100013" y="143828"/>
                                      <a:pt x="103823" y="143828"/>
                                    </a:cubicBezTo>
                                    <a:lnTo>
                                      <a:pt x="122873" y="143828"/>
                                    </a:lnTo>
                                    <a:lnTo>
                                      <a:pt x="122873" y="205740"/>
                                    </a:lnTo>
                                    <a:lnTo>
                                      <a:pt x="103823" y="205740"/>
                                    </a:lnTo>
                                    <a:cubicBezTo>
                                      <a:pt x="100013" y="205740"/>
                                      <a:pt x="97155" y="208598"/>
                                      <a:pt x="97155" y="212408"/>
                                    </a:cubicBezTo>
                                    <a:lnTo>
                                      <a:pt x="97155" y="243840"/>
                                    </a:lnTo>
                                    <a:cubicBezTo>
                                      <a:pt x="97155" y="247650"/>
                                      <a:pt x="100013" y="250508"/>
                                      <a:pt x="103823" y="250508"/>
                                    </a:cubicBezTo>
                                    <a:lnTo>
                                      <a:pt x="190500" y="250508"/>
                                    </a:lnTo>
                                    <a:cubicBezTo>
                                      <a:pt x="194310" y="250508"/>
                                      <a:pt x="197167" y="247650"/>
                                      <a:pt x="197167" y="243840"/>
                                    </a:cubicBezTo>
                                    <a:lnTo>
                                      <a:pt x="197167" y="210502"/>
                                    </a:lnTo>
                                    <a:close/>
                                    <a:moveTo>
                                      <a:pt x="173355" y="37147"/>
                                    </a:moveTo>
                                    <a:cubicBezTo>
                                      <a:pt x="173355" y="33338"/>
                                      <a:pt x="170498" y="30480"/>
                                      <a:pt x="166688" y="30480"/>
                                    </a:cubicBezTo>
                                    <a:lnTo>
                                      <a:pt x="129540" y="30480"/>
                                    </a:lnTo>
                                    <a:cubicBezTo>
                                      <a:pt x="125730" y="30480"/>
                                      <a:pt x="122873" y="33338"/>
                                      <a:pt x="122873" y="37147"/>
                                    </a:cubicBezTo>
                                    <a:lnTo>
                                      <a:pt x="122873" y="68580"/>
                                    </a:lnTo>
                                    <a:cubicBezTo>
                                      <a:pt x="122873" y="72390"/>
                                      <a:pt x="125730" y="75248"/>
                                      <a:pt x="129540" y="75248"/>
                                    </a:cubicBezTo>
                                    <a:lnTo>
                                      <a:pt x="167640" y="75248"/>
                                    </a:lnTo>
                                    <a:cubicBezTo>
                                      <a:pt x="171450" y="75248"/>
                                      <a:pt x="174308" y="72390"/>
                                      <a:pt x="174308" y="68580"/>
                                    </a:cubicBezTo>
                                    <a:lnTo>
                                      <a:pt x="174308" y="37147"/>
                                    </a:lnTo>
                                    <a:close/>
                                  </a:path>
                                </a:pathLst>
                              </a:custGeom>
                              <a:solidFill>
                                <a:srgbClr val="8E9AAF"/>
                              </a:solidFill>
                              <a:ln w="9525" cap="flat">
                                <a:noFill/>
                                <a:prstDash val="solid"/>
                                <a:miter/>
                              </a:ln>
                            </wps:spPr>
                            <wps:bodyPr rtlCol="0" anchor="ctr"/>
                          </wps:wsp>
                        </a:graphicData>
                      </a:graphic>
                    </wp:inline>
                  </w:drawing>
                </mc:Choice>
                <mc:Fallback>
                  <w:pict>
                    <v:shape w14:anchorId="1EC35DAE" id="Graphic 52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7179,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" path="m148590,297180c66675,297180,,230505,,148590,,66675,66675,,148590,v81915,,148590,66675,148590,148590c297180,230505,230505,297180,148590,297180xm198120,210502v,-3809,-2857,-6667,-6667,-6667l172403,203835r,-98107c172403,101918,169545,99060,165735,99060r-61912,c100013,99060,97155,101918,97155,105728r,31432c97155,140970,100013,143828,103823,143828r19050,l122873,205740r-19050,c100013,205740,97155,208598,97155,212408r,31432c97155,247650,100013,250508,103823,250508r86677,c194310,250508,197167,247650,197167,243840r,-33338l198120,210502xm173355,37147v,-3809,-2857,-6667,-6667,-6667l129540,30480v-3810,,-6667,2858,-6667,6667l122873,68580v,3810,2857,6668,6667,6668l167640,75248v3810,,6668,-2858,6668,-6668l174308,37147r-953,xe" fillcolor="#8e9aaf" stroked="f">
                      <v:stroke joinstyle="miter"/>
                      <v:path arrowok="t" o:connecttype="custom" o:connectlocs="88200,176400;0,88200;88200,0;176401,88200;88200,176400;117600,124950;113643,120992;102335,120992;102335,62758;98377,58800;61627,58800;57669,62758;57669,81415;61627,85373;72935,85373;72935,122123;61627,122123;57669,126081;57669,144738;61627,148696;113077,148696;117035,144738;117035,124950;102900,22050;98943,18092;76893,18092;72935,22050;72935,40708;76893,44666;99508,44666;103466,40708;103466,22050" o:connectangles="0,0,0,0,0,0,0,0,0,0,0,0,0,0,0,0,0,0,0,0,0,0,0,0,0,0,0,0,0,0,0,0"/>
                      <o:lock v:ext="edit" aspectratio="t"/>
                      <w10:anchorlock/>
                    </v:shape>
                  </w:pict>
                </mc:Fallback>
              </mc:AlternateContent>
            </w:r>
          </w:p>
        </w:tc>
        <w:tc>
          <w:tcPr>
            <w:tcW w:w="8310" w:type="dxa"/>
            <w:gridSpan w:val="9"/>
            <w:vAlign w:val="center"/>
          </w:tcPr>
          <w:p w14:paraId="75CC869F" w14:textId="2FAB93F4" w:rsidR="0026499F" w:rsidRDefault="0026499F" w:rsidP="006315BA">
            <w:pPr>
              <w:pStyle w:val="TableTextEntries"/>
              <w:keepNext/>
            </w:pPr>
            <w:r>
              <w:t>A proposed variation to the activities authorised in the licence is a ‘licence scope variation’.</w:t>
            </w:r>
          </w:p>
        </w:tc>
      </w:tr>
      <w:tr w:rsidR="0026499F" w14:paraId="43C1BABE" w14:textId="77777777" w:rsidTr="0026499F">
        <w:tc>
          <w:tcPr>
            <w:tcW w:w="717" w:type="dxa"/>
          </w:tcPr>
          <w:p w14:paraId="64B57A7E" w14:textId="77777777" w:rsidR="0026499F" w:rsidRDefault="0026499F" w:rsidP="006315BA">
            <w:pPr>
              <w:pStyle w:val="TableTextEntries"/>
              <w:keepNext/>
              <w:spacing w:line="360" w:lineRule="auto"/>
            </w:pPr>
            <w:r w:rsidRPr="008B359C">
              <w:rPr>
                <w:noProof/>
              </w:rPr>
              <mc:AlternateContent>
                <mc:Choice Requires="wps">
                  <w:drawing>
                    <wp:inline distT="0" distB="0" distL="0" distR="0" wp14:anchorId="727822C5" wp14:editId="05DACE77">
                      <wp:extent cx="176400" cy="176400"/>
                      <wp:effectExtent l="0" t="0" r="0" b="0"/>
                      <wp:docPr id="25" name="Graphic 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41935 w 293369"/>
                                  <a:gd name="connsiteY0" fmla="*/ 132398 h 293370"/>
                                  <a:gd name="connsiteX1" fmla="*/ 80963 w 293369"/>
                                  <a:gd name="connsiteY1" fmla="*/ 293370 h 293370"/>
                                  <a:gd name="connsiteX2" fmla="*/ 0 w 293369"/>
                                  <a:gd name="connsiteY2" fmla="*/ 293370 h 293370"/>
                                  <a:gd name="connsiteX3" fmla="*/ 0 w 293369"/>
                                  <a:gd name="connsiteY3" fmla="*/ 213360 h 293370"/>
                                  <a:gd name="connsiteX4" fmla="*/ 160973 w 293369"/>
                                  <a:gd name="connsiteY4" fmla="*/ 52388 h 293370"/>
                                  <a:gd name="connsiteX5" fmla="*/ 241935 w 293369"/>
                                  <a:gd name="connsiteY5" fmla="*/ 132398 h 293370"/>
                                  <a:gd name="connsiteX6" fmla="*/ 88582 w 293369"/>
                                  <a:gd name="connsiteY6" fmla="*/ 251460 h 293370"/>
                                  <a:gd name="connsiteX7" fmla="*/ 42863 w 293369"/>
                                  <a:gd name="connsiteY7" fmla="*/ 205740 h 293370"/>
                                  <a:gd name="connsiteX8" fmla="*/ 25718 w 293369"/>
                                  <a:gd name="connsiteY8" fmla="*/ 222885 h 293370"/>
                                  <a:gd name="connsiteX9" fmla="*/ 25718 w 293369"/>
                                  <a:gd name="connsiteY9" fmla="*/ 243840 h 293370"/>
                                  <a:gd name="connsiteX10" fmla="*/ 50482 w 293369"/>
                                  <a:gd name="connsiteY10" fmla="*/ 243840 h 293370"/>
                                  <a:gd name="connsiteX11" fmla="*/ 50482 w 293369"/>
                                  <a:gd name="connsiteY11" fmla="*/ 268605 h 293370"/>
                                  <a:gd name="connsiteX12" fmla="*/ 71438 w 293369"/>
                                  <a:gd name="connsiteY12" fmla="*/ 268605 h 293370"/>
                                  <a:gd name="connsiteX13" fmla="*/ 88582 w 293369"/>
                                  <a:gd name="connsiteY13" fmla="*/ 251460 h 293370"/>
                                  <a:gd name="connsiteX14" fmla="*/ 167640 w 293369"/>
                                  <a:gd name="connsiteY14" fmla="*/ 84773 h 293370"/>
                                  <a:gd name="connsiteX15" fmla="*/ 164783 w 293369"/>
                                  <a:gd name="connsiteY15" fmla="*/ 85725 h 293370"/>
                                  <a:gd name="connsiteX16" fmla="*/ 60007 w 293369"/>
                                  <a:gd name="connsiteY16" fmla="*/ 190500 h 293370"/>
                                  <a:gd name="connsiteX17" fmla="*/ 59055 w 293369"/>
                                  <a:gd name="connsiteY17" fmla="*/ 193358 h 293370"/>
                                  <a:gd name="connsiteX18" fmla="*/ 62865 w 293369"/>
                                  <a:gd name="connsiteY18" fmla="*/ 197167 h 293370"/>
                                  <a:gd name="connsiteX19" fmla="*/ 65723 w 293369"/>
                                  <a:gd name="connsiteY19" fmla="*/ 196215 h 293370"/>
                                  <a:gd name="connsiteX20" fmla="*/ 170498 w 293369"/>
                                  <a:gd name="connsiteY20" fmla="*/ 91440 h 293370"/>
                                  <a:gd name="connsiteX21" fmla="*/ 171450 w 293369"/>
                                  <a:gd name="connsiteY21" fmla="*/ 88582 h 293370"/>
                                  <a:gd name="connsiteX22" fmla="*/ 167640 w 293369"/>
                                  <a:gd name="connsiteY22" fmla="*/ 84773 h 293370"/>
                                  <a:gd name="connsiteX23" fmla="*/ 286703 w 293369"/>
                                  <a:gd name="connsiteY23" fmla="*/ 88582 h 293370"/>
                                  <a:gd name="connsiteX24" fmla="*/ 254318 w 293369"/>
                                  <a:gd name="connsiteY24" fmla="*/ 120967 h 293370"/>
                                  <a:gd name="connsiteX25" fmla="*/ 173355 w 293369"/>
                                  <a:gd name="connsiteY25" fmla="*/ 40005 h 293370"/>
                                  <a:gd name="connsiteX26" fmla="*/ 205740 w 293369"/>
                                  <a:gd name="connsiteY26" fmla="*/ 7620 h 293370"/>
                                  <a:gd name="connsiteX27" fmla="*/ 222885 w 293369"/>
                                  <a:gd name="connsiteY27" fmla="*/ 0 h 293370"/>
                                  <a:gd name="connsiteX28" fmla="*/ 240030 w 293369"/>
                                  <a:gd name="connsiteY28" fmla="*/ 7620 h 293370"/>
                                  <a:gd name="connsiteX29" fmla="*/ 285750 w 293369"/>
                                  <a:gd name="connsiteY29" fmla="*/ 53340 h 293370"/>
                                  <a:gd name="connsiteX30" fmla="*/ 293370 w 293369"/>
                                  <a:gd name="connsiteY30" fmla="*/ 70485 h 293370"/>
                                  <a:gd name="connsiteX31" fmla="*/ 286703 w 293369"/>
                                  <a:gd name="connsiteY31" fmla="*/ 88582 h 293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3369" h="293370">
                                    <a:moveTo>
                                      <a:pt x="241935" y="132398"/>
                                    </a:moveTo>
                                    <a:lnTo>
                                      <a:pt x="80963" y="293370"/>
                                    </a:lnTo>
                                    <a:lnTo>
                                      <a:pt x="0" y="293370"/>
                                    </a:lnTo>
                                    <a:lnTo>
                                      <a:pt x="0" y="213360"/>
                                    </a:lnTo>
                                    <a:lnTo>
                                      <a:pt x="160973" y="52388"/>
                                    </a:lnTo>
                                    <a:lnTo>
                                      <a:pt x="241935" y="132398"/>
                                    </a:lnTo>
                                    <a:close/>
                                    <a:moveTo>
                                      <a:pt x="88582" y="251460"/>
                                    </a:moveTo>
                                    <a:lnTo>
                                      <a:pt x="42863" y="205740"/>
                                    </a:lnTo>
                                    <a:lnTo>
                                      <a:pt x="25718" y="222885"/>
                                    </a:lnTo>
                                    <a:lnTo>
                                      <a:pt x="25718" y="243840"/>
                                    </a:lnTo>
                                    <a:lnTo>
                                      <a:pt x="50482" y="243840"/>
                                    </a:lnTo>
                                    <a:lnTo>
                                      <a:pt x="50482" y="268605"/>
                                    </a:lnTo>
                                    <a:lnTo>
                                      <a:pt x="71438" y="268605"/>
                                    </a:lnTo>
                                    <a:lnTo>
                                      <a:pt x="88582" y="251460"/>
                                    </a:lnTo>
                                    <a:close/>
                                    <a:moveTo>
                                      <a:pt x="167640" y="84773"/>
                                    </a:moveTo>
                                    <a:cubicBezTo>
                                      <a:pt x="166688" y="84773"/>
                                      <a:pt x="165735" y="84773"/>
                                      <a:pt x="164783" y="85725"/>
                                    </a:cubicBezTo>
                                    <a:lnTo>
                                      <a:pt x="60007" y="190500"/>
                                    </a:lnTo>
                                    <a:cubicBezTo>
                                      <a:pt x="59055" y="191453"/>
                                      <a:pt x="59055" y="192405"/>
                                      <a:pt x="59055" y="193358"/>
                                    </a:cubicBezTo>
                                    <a:cubicBezTo>
                                      <a:pt x="59055" y="196215"/>
                                      <a:pt x="60960" y="197167"/>
                                      <a:pt x="62865" y="197167"/>
                                    </a:cubicBezTo>
                                    <a:cubicBezTo>
                                      <a:pt x="63818" y="197167"/>
                                      <a:pt x="64770" y="197167"/>
                                      <a:pt x="65723" y="196215"/>
                                    </a:cubicBezTo>
                                    <a:lnTo>
                                      <a:pt x="170498" y="91440"/>
                                    </a:lnTo>
                                    <a:cubicBezTo>
                                      <a:pt x="171450" y="90488"/>
                                      <a:pt x="171450" y="89535"/>
                                      <a:pt x="171450" y="88582"/>
                                    </a:cubicBezTo>
                                    <a:cubicBezTo>
                                      <a:pt x="171450" y="86678"/>
                                      <a:pt x="170498" y="84773"/>
                                      <a:pt x="167640" y="84773"/>
                                    </a:cubicBezTo>
                                    <a:close/>
                                    <a:moveTo>
                                      <a:pt x="286703" y="88582"/>
                                    </a:moveTo>
                                    <a:lnTo>
                                      <a:pt x="254318" y="120967"/>
                                    </a:lnTo>
                                    <a:lnTo>
                                      <a:pt x="173355" y="40005"/>
                                    </a:lnTo>
                                    <a:lnTo>
                                      <a:pt x="205740" y="7620"/>
                                    </a:lnTo>
                                    <a:cubicBezTo>
                                      <a:pt x="210502" y="2857"/>
                                      <a:pt x="216218" y="0"/>
                                      <a:pt x="222885" y="0"/>
                                    </a:cubicBezTo>
                                    <a:cubicBezTo>
                                      <a:pt x="229552" y="0"/>
                                      <a:pt x="236220" y="2857"/>
                                      <a:pt x="240030" y="7620"/>
                                    </a:cubicBezTo>
                                    <a:lnTo>
                                      <a:pt x="285750" y="53340"/>
                                    </a:lnTo>
                                    <a:cubicBezTo>
                                      <a:pt x="290513" y="58103"/>
                                      <a:pt x="293370" y="64770"/>
                                      <a:pt x="293370" y="70485"/>
                                    </a:cubicBezTo>
                                    <a:cubicBezTo>
                                      <a:pt x="293370" y="76200"/>
                                      <a:pt x="290513" y="83820"/>
                                      <a:pt x="286703" y="88582"/>
                                    </a:cubicBezTo>
                                    <a:close/>
                                  </a:path>
                                </a:pathLst>
                              </a:custGeom>
                              <a:solidFill>
                                <a:srgbClr val="8E9AAF"/>
                              </a:solidFill>
                              <a:ln w="9525" cap="flat">
                                <a:noFill/>
                                <a:prstDash val="solid"/>
                                <a:miter/>
                              </a:ln>
                            </wps:spPr>
                            <wps:bodyPr rtlCol="0" anchor="ctr"/>
                          </wps:wsp>
                        </a:graphicData>
                      </a:graphic>
                    </wp:inline>
                  </w:drawing>
                </mc:Choice>
                <mc:Fallback>
                  <w:pict>
                    <v:shape w14:anchorId="67C81785" id="Graphic 220"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3369,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" path="m241935,132398l80963,293370,,293370,,213360,160973,52388r80962,80010xm88582,251460l42863,205740,25718,222885r,20955l50482,243840r,24765l71438,268605,88582,251460xm167640,84773v-952,,-1905,,-2857,952l60007,190500v-952,953,-952,1905,-952,2858c59055,196215,60960,197167,62865,197167v953,,1905,,2858,-952l170498,91440v952,-952,952,-1905,952,-2858c171450,86678,170498,84773,167640,84773xm286703,88582r-32385,32385l173355,40005,205740,7620c210502,2857,216218,,222885,v6667,,13335,2857,17145,7620l285750,53340v4763,4763,7620,11430,7620,17145c293370,76200,290513,83820,286703,88582xe" fillcolor="#8e9aaf" stroked="f">
                      <v:stroke joinstyle="miter"/>
                      <v:path arrowok="t" o:connecttype="custom" o:connectlocs="145473,79609;48682,176400;0,176400;0,128291;96792,31500;145473,79609;53264,151200;25773,123709;15464,134018;15464,146618;30354,146618;30354,161509;42955,161509;53264,151200;100800,50973;99082,51545;36082,114545;35509,116264;37800,118554;39519,117982;102519,54982;103091,53263;100800,50973;172392,53263;152919,72736;104237,24055;123710,4582;134019,0;144328,4582;171819,32073;176401,42382;172392,53263" o:connectangles="0,0,0,0,0,0,0,0,0,0,0,0,0,0,0,0,0,0,0,0,0,0,0,0,0,0,0,0,0,0,0,0"/>
                      <o:lock v:ext="edit" aspectratio="t"/>
                      <w10:anchorlock/>
                    </v:shape>
                  </w:pict>
                </mc:Fallback>
              </mc:AlternateContent>
            </w:r>
          </w:p>
        </w:tc>
        <w:tc>
          <w:tcPr>
            <w:tcW w:w="8310" w:type="dxa"/>
            <w:gridSpan w:val="9"/>
            <w:vAlign w:val="center"/>
          </w:tcPr>
          <w:p w14:paraId="21292D76" w14:textId="7CF8DA0F" w:rsidR="0026499F" w:rsidRDefault="0026499F" w:rsidP="006315BA">
            <w:pPr>
              <w:pStyle w:val="TableTextEntries"/>
              <w:keepNext/>
              <w:spacing w:after="120"/>
            </w:pPr>
            <w:r w:rsidRPr="000D7832">
              <w:t>Check the box</w:t>
            </w:r>
            <w:r>
              <w:t>es</w:t>
            </w:r>
            <w:r w:rsidRPr="000D7832">
              <w:t xml:space="preserve"> </w:t>
            </w:r>
            <w:r>
              <w:t>that are applicable</w:t>
            </w:r>
            <w:r w:rsidR="006C6B60">
              <w:t xml:space="preserve"> to your proposed variations</w:t>
            </w:r>
            <w:r>
              <w:t>.</w:t>
            </w:r>
          </w:p>
        </w:tc>
      </w:tr>
      <w:tr w:rsidR="0026499F" w:rsidRPr="007016B9" w14:paraId="061406D1" w14:textId="7B669C22" w:rsidTr="007272A1">
        <w:trPr>
          <w:cantSplit/>
          <w:trHeight w:val="454"/>
        </w:trPr>
        <w:tc>
          <w:tcPr>
            <w:tcW w:w="1496" w:type="dxa"/>
            <w:gridSpan w:val="2"/>
          </w:tcPr>
          <w:p w14:paraId="5D434FEE" w14:textId="5D8F92F7" w:rsidR="0026499F" w:rsidRPr="007016B9" w:rsidRDefault="0026499F" w:rsidP="00B77A86">
            <w:pPr>
              <w:pStyle w:val="TableTextColumnHeading"/>
              <w:keepLines/>
              <w:spacing w:after="120"/>
              <w:rPr>
                <w:sz w:val="18"/>
                <w:szCs w:val="18"/>
              </w:rPr>
            </w:pPr>
            <w:r w:rsidRPr="007016B9">
              <w:rPr>
                <w:sz w:val="18"/>
                <w:szCs w:val="18"/>
              </w:rPr>
              <w:t>Activities authorised</w:t>
            </w:r>
          </w:p>
        </w:tc>
        <w:tc>
          <w:tcPr>
            <w:tcW w:w="1496" w:type="dxa"/>
            <w:gridSpan w:val="2"/>
          </w:tcPr>
          <w:p w14:paraId="7A5E43F6" w14:textId="6805EED6" w:rsidR="0026499F" w:rsidRPr="007016B9" w:rsidRDefault="0026499F" w:rsidP="00B77A86">
            <w:pPr>
              <w:pStyle w:val="TableTextColumnHeading"/>
              <w:keepLines/>
              <w:spacing w:after="120"/>
              <w:rPr>
                <w:sz w:val="18"/>
                <w:szCs w:val="18"/>
              </w:rPr>
            </w:pPr>
            <w:r w:rsidRPr="007016B9">
              <w:rPr>
                <w:sz w:val="18"/>
                <w:szCs w:val="18"/>
              </w:rPr>
              <w:t>Authorised persons</w:t>
            </w:r>
          </w:p>
        </w:tc>
        <w:tc>
          <w:tcPr>
            <w:tcW w:w="1548" w:type="dxa"/>
          </w:tcPr>
          <w:p w14:paraId="0D6220CB" w14:textId="46A8712B" w:rsidR="0026499F" w:rsidRPr="007016B9" w:rsidRDefault="0026499F" w:rsidP="00B77A86">
            <w:pPr>
              <w:pStyle w:val="TableTextColumnHeading"/>
              <w:keepLines/>
              <w:spacing w:after="120"/>
              <w:rPr>
                <w:sz w:val="18"/>
                <w:szCs w:val="18"/>
              </w:rPr>
            </w:pPr>
            <w:r w:rsidRPr="007016B9">
              <w:rPr>
                <w:sz w:val="18"/>
                <w:szCs w:val="18"/>
              </w:rPr>
              <w:t xml:space="preserve">Infrastructure and purposes </w:t>
            </w:r>
          </w:p>
        </w:tc>
        <w:tc>
          <w:tcPr>
            <w:tcW w:w="1496" w:type="dxa"/>
            <w:gridSpan w:val="2"/>
          </w:tcPr>
          <w:p w14:paraId="0890B8EE" w14:textId="470A47E7" w:rsidR="0026499F" w:rsidRPr="007016B9" w:rsidRDefault="0026499F" w:rsidP="00B77A86">
            <w:pPr>
              <w:pStyle w:val="TableTextColumnHeading"/>
              <w:keepLines/>
              <w:spacing w:after="120"/>
              <w:rPr>
                <w:sz w:val="18"/>
                <w:szCs w:val="18"/>
              </w:rPr>
            </w:pPr>
            <w:r w:rsidRPr="007016B9">
              <w:rPr>
                <w:sz w:val="18"/>
                <w:szCs w:val="18"/>
              </w:rPr>
              <w:t>Area of operations</w:t>
            </w:r>
          </w:p>
        </w:tc>
        <w:tc>
          <w:tcPr>
            <w:tcW w:w="1496" w:type="dxa"/>
            <w:gridSpan w:val="2"/>
          </w:tcPr>
          <w:p w14:paraId="33134A3E" w14:textId="7075351E" w:rsidR="0026499F" w:rsidRPr="007016B9" w:rsidRDefault="0026499F" w:rsidP="00B77A86">
            <w:pPr>
              <w:pStyle w:val="TableTextColumnHeading"/>
              <w:keepLines/>
              <w:spacing w:after="120"/>
              <w:rPr>
                <w:sz w:val="18"/>
                <w:szCs w:val="18"/>
              </w:rPr>
            </w:pPr>
            <w:r w:rsidRPr="007016B9">
              <w:rPr>
                <w:sz w:val="18"/>
                <w:szCs w:val="18"/>
              </w:rPr>
              <w:t>Authorised purposes</w:t>
            </w:r>
          </w:p>
        </w:tc>
        <w:tc>
          <w:tcPr>
            <w:tcW w:w="1495" w:type="dxa"/>
          </w:tcPr>
          <w:p w14:paraId="2A80CC7F" w14:textId="5B83B5AF" w:rsidR="0026499F" w:rsidRPr="007016B9" w:rsidRDefault="0026499F" w:rsidP="00B77A86">
            <w:pPr>
              <w:pStyle w:val="TableTextColumnHeading"/>
              <w:keepLines/>
              <w:spacing w:after="120"/>
              <w:rPr>
                <w:sz w:val="18"/>
                <w:szCs w:val="18"/>
              </w:rPr>
            </w:pPr>
            <w:r w:rsidRPr="007016B9">
              <w:rPr>
                <w:sz w:val="18"/>
                <w:szCs w:val="18"/>
              </w:rPr>
              <w:t xml:space="preserve">Others </w:t>
            </w:r>
          </w:p>
        </w:tc>
      </w:tr>
      <w:tr w:rsidR="0026499F" w14:paraId="55C0B841" w14:textId="2A31FFA0" w:rsidTr="007272A1">
        <w:trPr>
          <w:cantSplit/>
          <w:trHeight w:val="454"/>
        </w:trPr>
        <w:tc>
          <w:tcPr>
            <w:tcW w:w="1496" w:type="dxa"/>
            <w:gridSpan w:val="2"/>
          </w:tcPr>
          <w:p w14:paraId="49562EAE" w14:textId="15C943D5" w:rsidR="0026499F" w:rsidRDefault="0026499F" w:rsidP="00B77A86">
            <w:pPr>
              <w:pStyle w:val="TableTextEntries"/>
              <w:keepNext/>
              <w:spacing w:after="120"/>
            </w:pPr>
            <w:permStart w:id="1779833509" w:edGrp="everyone" w:colFirst="1" w:colLast="1"/>
            <w:permStart w:id="192636888" w:edGrp="everyone" w:colFirst="2" w:colLast="2"/>
            <w:permStart w:id="1131163655" w:edGrp="everyone" w:colFirst="3" w:colLast="3"/>
            <w:permStart w:id="585520441" w:edGrp="everyone" w:colFirst="4" w:colLast="4"/>
            <w:permStart w:id="1967720928" w:edGrp="everyone" w:colFirst="5" w:colLast="5"/>
            <w:r>
              <w:t>Non-potable water</w:t>
            </w:r>
          </w:p>
        </w:tc>
        <w:sdt>
          <w:sdtPr>
            <w:id w:val="-1058557000"/>
            <w14:checkbox>
              <w14:checked w14:val="0"/>
              <w14:checkedState w14:val="2612" w14:font="MS Gothic"/>
              <w14:uncheckedState w14:val="2610" w14:font="MS Gothic"/>
            </w14:checkbox>
          </w:sdtPr>
          <w:sdtEndPr/>
          <w:sdtContent>
            <w:tc>
              <w:tcPr>
                <w:tcW w:w="1496" w:type="dxa"/>
                <w:gridSpan w:val="2"/>
                <w:shd w:val="clear" w:color="auto" w:fill="ECE9E7" w:themeFill="background2"/>
                <w:vAlign w:val="center"/>
              </w:tcPr>
              <w:p w14:paraId="0A49B03E" w14:textId="224AA0F2" w:rsidR="0026499F" w:rsidRDefault="0026499F" w:rsidP="00B77A86">
                <w:pPr>
                  <w:pStyle w:val="TableTextEntries"/>
                  <w:keepNext/>
                  <w:spacing w:after="120"/>
                  <w:jc w:val="center"/>
                </w:pPr>
                <w:r>
                  <w:rPr>
                    <w:rFonts w:ascii="MS Gothic" w:eastAsia="MS Gothic" w:hAnsi="MS Gothic" w:hint="eastAsia"/>
                  </w:rPr>
                  <w:t>☐</w:t>
                </w:r>
              </w:p>
            </w:tc>
          </w:sdtContent>
        </w:sdt>
        <w:sdt>
          <w:sdtPr>
            <w:id w:val="-1518069701"/>
            <w14:checkbox>
              <w14:checked w14:val="0"/>
              <w14:checkedState w14:val="2612" w14:font="MS Gothic"/>
              <w14:uncheckedState w14:val="2610" w14:font="MS Gothic"/>
            </w14:checkbox>
          </w:sdtPr>
          <w:sdtEndPr/>
          <w:sdtContent>
            <w:tc>
              <w:tcPr>
                <w:tcW w:w="1548" w:type="dxa"/>
                <w:shd w:val="clear" w:color="auto" w:fill="ECE9E7" w:themeFill="background2"/>
                <w:vAlign w:val="center"/>
              </w:tcPr>
              <w:p w14:paraId="47FAE4A2" w14:textId="6F4B10E8" w:rsidR="0026499F" w:rsidRDefault="0026499F" w:rsidP="00B77A86">
                <w:pPr>
                  <w:pStyle w:val="TableTextEntries"/>
                  <w:keepNext/>
                  <w:spacing w:after="120"/>
                  <w:jc w:val="center"/>
                </w:pPr>
                <w:r>
                  <w:rPr>
                    <w:rFonts w:ascii="MS Gothic" w:eastAsia="MS Gothic" w:hAnsi="MS Gothic" w:hint="eastAsia"/>
                  </w:rPr>
                  <w:t>☐</w:t>
                </w:r>
              </w:p>
            </w:tc>
          </w:sdtContent>
        </w:sdt>
        <w:sdt>
          <w:sdtPr>
            <w:id w:val="-1169398699"/>
            <w14:checkbox>
              <w14:checked w14:val="0"/>
              <w14:checkedState w14:val="2612" w14:font="MS Gothic"/>
              <w14:uncheckedState w14:val="2610" w14:font="MS Gothic"/>
            </w14:checkbox>
          </w:sdtPr>
          <w:sdtEndPr/>
          <w:sdtContent>
            <w:tc>
              <w:tcPr>
                <w:tcW w:w="1496" w:type="dxa"/>
                <w:gridSpan w:val="2"/>
                <w:shd w:val="clear" w:color="auto" w:fill="ECE9E7" w:themeFill="background2"/>
                <w:vAlign w:val="center"/>
              </w:tcPr>
              <w:p w14:paraId="7F21F7D6" w14:textId="303B0380" w:rsidR="0026499F" w:rsidRDefault="0026499F" w:rsidP="00B77A86">
                <w:pPr>
                  <w:pStyle w:val="TableTextEntries"/>
                  <w:keepNext/>
                  <w:spacing w:after="120"/>
                  <w:jc w:val="center"/>
                </w:pPr>
                <w:r>
                  <w:rPr>
                    <w:rFonts w:ascii="MS Gothic" w:eastAsia="MS Gothic" w:hAnsi="MS Gothic" w:hint="eastAsia"/>
                  </w:rPr>
                  <w:t>☐</w:t>
                </w:r>
              </w:p>
            </w:tc>
          </w:sdtContent>
        </w:sdt>
        <w:sdt>
          <w:sdtPr>
            <w:id w:val="-1906290137"/>
            <w14:checkbox>
              <w14:checked w14:val="0"/>
              <w14:checkedState w14:val="2612" w14:font="MS Gothic"/>
              <w14:uncheckedState w14:val="2610" w14:font="MS Gothic"/>
            </w14:checkbox>
          </w:sdtPr>
          <w:sdtEndPr/>
          <w:sdtContent>
            <w:tc>
              <w:tcPr>
                <w:tcW w:w="1496" w:type="dxa"/>
                <w:gridSpan w:val="2"/>
                <w:shd w:val="clear" w:color="auto" w:fill="ECE9E7" w:themeFill="background2"/>
                <w:vAlign w:val="center"/>
              </w:tcPr>
              <w:p w14:paraId="552DB68A" w14:textId="758185BA" w:rsidR="0026499F" w:rsidRDefault="0026499F" w:rsidP="00B77A86">
                <w:pPr>
                  <w:pStyle w:val="TableTextEntries"/>
                  <w:keepNext/>
                  <w:spacing w:after="120"/>
                  <w:jc w:val="center"/>
                </w:pPr>
                <w:r>
                  <w:rPr>
                    <w:rFonts w:ascii="MS Gothic" w:eastAsia="MS Gothic" w:hAnsi="MS Gothic" w:hint="eastAsia"/>
                  </w:rPr>
                  <w:t>☐</w:t>
                </w:r>
              </w:p>
            </w:tc>
          </w:sdtContent>
        </w:sdt>
        <w:sdt>
          <w:sdtPr>
            <w:id w:val="-1920163950"/>
            <w14:checkbox>
              <w14:checked w14:val="0"/>
              <w14:checkedState w14:val="2612" w14:font="MS Gothic"/>
              <w14:uncheckedState w14:val="2610" w14:font="MS Gothic"/>
            </w14:checkbox>
          </w:sdtPr>
          <w:sdtEndPr/>
          <w:sdtContent>
            <w:tc>
              <w:tcPr>
                <w:tcW w:w="1495" w:type="dxa"/>
                <w:shd w:val="clear" w:color="auto" w:fill="ECE9E7" w:themeFill="background2"/>
                <w:vAlign w:val="center"/>
              </w:tcPr>
              <w:p w14:paraId="5B286EA5" w14:textId="06BD4D9E" w:rsidR="0026499F" w:rsidRDefault="0026499F" w:rsidP="00B77A86">
                <w:pPr>
                  <w:pStyle w:val="TableTextEntries"/>
                  <w:keepNext/>
                  <w:spacing w:after="120"/>
                  <w:jc w:val="center"/>
                </w:pPr>
                <w:r>
                  <w:rPr>
                    <w:rFonts w:ascii="MS Gothic" w:eastAsia="MS Gothic" w:hAnsi="MS Gothic" w:hint="eastAsia"/>
                  </w:rPr>
                  <w:t>☐</w:t>
                </w:r>
              </w:p>
            </w:tc>
          </w:sdtContent>
        </w:sdt>
      </w:tr>
      <w:tr w:rsidR="0026499F" w14:paraId="08A1B341" w14:textId="3929A1C2" w:rsidTr="007272A1">
        <w:trPr>
          <w:cantSplit/>
          <w:trHeight w:val="454"/>
        </w:trPr>
        <w:tc>
          <w:tcPr>
            <w:tcW w:w="1496" w:type="dxa"/>
            <w:gridSpan w:val="2"/>
          </w:tcPr>
          <w:p w14:paraId="5D697392" w14:textId="653C12B3" w:rsidR="0026499F" w:rsidRDefault="0026499F" w:rsidP="00B77A86">
            <w:pPr>
              <w:pStyle w:val="TableTextEntries"/>
              <w:keepNext/>
              <w:spacing w:after="120"/>
            </w:pPr>
            <w:permStart w:id="2114930755" w:edGrp="everyone" w:colFirst="1" w:colLast="1"/>
            <w:permStart w:id="382429871" w:edGrp="everyone" w:colFirst="2" w:colLast="2"/>
            <w:permStart w:id="945753746" w:edGrp="everyone" w:colFirst="3" w:colLast="3"/>
            <w:permStart w:id="803360567" w:edGrp="everyone" w:colFirst="4" w:colLast="4"/>
            <w:permStart w:id="513088233" w:edGrp="everyone" w:colFirst="5" w:colLast="5"/>
            <w:permEnd w:id="1779833509"/>
            <w:permEnd w:id="192636888"/>
            <w:permEnd w:id="1131163655"/>
            <w:permEnd w:id="585520441"/>
            <w:permEnd w:id="1967720928"/>
            <w:r>
              <w:t>Drinking water</w:t>
            </w:r>
          </w:p>
        </w:tc>
        <w:sdt>
          <w:sdtPr>
            <w:id w:val="-1136334608"/>
            <w14:checkbox>
              <w14:checked w14:val="0"/>
              <w14:checkedState w14:val="2612" w14:font="MS Gothic"/>
              <w14:uncheckedState w14:val="2610" w14:font="MS Gothic"/>
            </w14:checkbox>
          </w:sdtPr>
          <w:sdtEndPr/>
          <w:sdtContent>
            <w:tc>
              <w:tcPr>
                <w:tcW w:w="1496" w:type="dxa"/>
                <w:gridSpan w:val="2"/>
                <w:shd w:val="clear" w:color="auto" w:fill="ECE9E7" w:themeFill="background2"/>
                <w:vAlign w:val="center"/>
              </w:tcPr>
              <w:p w14:paraId="31839FB3" w14:textId="05DB23CD" w:rsidR="0026499F" w:rsidRDefault="0026499F" w:rsidP="00B77A86">
                <w:pPr>
                  <w:pStyle w:val="TableTextEntries"/>
                  <w:keepNext/>
                  <w:spacing w:after="120"/>
                  <w:jc w:val="center"/>
                </w:pPr>
                <w:r>
                  <w:rPr>
                    <w:rFonts w:ascii="MS Gothic" w:eastAsia="MS Gothic" w:hAnsi="MS Gothic" w:hint="eastAsia"/>
                  </w:rPr>
                  <w:t>☐</w:t>
                </w:r>
              </w:p>
            </w:tc>
          </w:sdtContent>
        </w:sdt>
        <w:sdt>
          <w:sdtPr>
            <w:id w:val="1537777606"/>
            <w14:checkbox>
              <w14:checked w14:val="0"/>
              <w14:checkedState w14:val="2612" w14:font="MS Gothic"/>
              <w14:uncheckedState w14:val="2610" w14:font="MS Gothic"/>
            </w14:checkbox>
          </w:sdtPr>
          <w:sdtEndPr/>
          <w:sdtContent>
            <w:tc>
              <w:tcPr>
                <w:tcW w:w="1548" w:type="dxa"/>
                <w:shd w:val="clear" w:color="auto" w:fill="ECE9E7" w:themeFill="background2"/>
                <w:vAlign w:val="center"/>
              </w:tcPr>
              <w:p w14:paraId="219272F1" w14:textId="6FED8665" w:rsidR="0026499F" w:rsidRDefault="0026499F" w:rsidP="00B77A86">
                <w:pPr>
                  <w:pStyle w:val="TableTextEntries"/>
                  <w:keepNext/>
                  <w:spacing w:after="120"/>
                  <w:jc w:val="center"/>
                </w:pPr>
                <w:r>
                  <w:rPr>
                    <w:rFonts w:ascii="MS Gothic" w:eastAsia="MS Gothic" w:hAnsi="MS Gothic" w:hint="eastAsia"/>
                  </w:rPr>
                  <w:t>☐</w:t>
                </w:r>
              </w:p>
            </w:tc>
          </w:sdtContent>
        </w:sdt>
        <w:sdt>
          <w:sdtPr>
            <w:id w:val="-972833285"/>
            <w14:checkbox>
              <w14:checked w14:val="0"/>
              <w14:checkedState w14:val="2612" w14:font="MS Gothic"/>
              <w14:uncheckedState w14:val="2610" w14:font="MS Gothic"/>
            </w14:checkbox>
          </w:sdtPr>
          <w:sdtEndPr/>
          <w:sdtContent>
            <w:tc>
              <w:tcPr>
                <w:tcW w:w="1496" w:type="dxa"/>
                <w:gridSpan w:val="2"/>
                <w:shd w:val="clear" w:color="auto" w:fill="ECE9E7" w:themeFill="background2"/>
                <w:vAlign w:val="center"/>
              </w:tcPr>
              <w:p w14:paraId="0A504406" w14:textId="58CC58CE" w:rsidR="0026499F" w:rsidRDefault="0026499F" w:rsidP="00B77A86">
                <w:pPr>
                  <w:pStyle w:val="TableTextEntries"/>
                  <w:keepNext/>
                  <w:spacing w:after="120"/>
                  <w:jc w:val="center"/>
                </w:pPr>
                <w:r>
                  <w:rPr>
                    <w:rFonts w:ascii="MS Gothic" w:eastAsia="MS Gothic" w:hAnsi="MS Gothic" w:hint="eastAsia"/>
                  </w:rPr>
                  <w:t>☐</w:t>
                </w:r>
              </w:p>
            </w:tc>
          </w:sdtContent>
        </w:sdt>
        <w:sdt>
          <w:sdtPr>
            <w:id w:val="1222646776"/>
            <w14:checkbox>
              <w14:checked w14:val="0"/>
              <w14:checkedState w14:val="2612" w14:font="MS Gothic"/>
              <w14:uncheckedState w14:val="2610" w14:font="MS Gothic"/>
            </w14:checkbox>
          </w:sdtPr>
          <w:sdtEndPr/>
          <w:sdtContent>
            <w:tc>
              <w:tcPr>
                <w:tcW w:w="1496" w:type="dxa"/>
                <w:gridSpan w:val="2"/>
                <w:shd w:val="clear" w:color="auto" w:fill="ECE9E7" w:themeFill="background2"/>
                <w:vAlign w:val="center"/>
              </w:tcPr>
              <w:p w14:paraId="444E3DB2" w14:textId="27A978CB" w:rsidR="0026499F" w:rsidRDefault="0026499F" w:rsidP="00B77A86">
                <w:pPr>
                  <w:pStyle w:val="TableTextEntries"/>
                  <w:keepNext/>
                  <w:spacing w:after="120"/>
                  <w:jc w:val="center"/>
                </w:pPr>
                <w:r>
                  <w:rPr>
                    <w:rFonts w:ascii="MS Gothic" w:eastAsia="MS Gothic" w:hAnsi="MS Gothic" w:hint="eastAsia"/>
                  </w:rPr>
                  <w:t>☐</w:t>
                </w:r>
              </w:p>
            </w:tc>
          </w:sdtContent>
        </w:sdt>
        <w:sdt>
          <w:sdtPr>
            <w:id w:val="1320073267"/>
            <w14:checkbox>
              <w14:checked w14:val="0"/>
              <w14:checkedState w14:val="2612" w14:font="MS Gothic"/>
              <w14:uncheckedState w14:val="2610" w14:font="MS Gothic"/>
            </w14:checkbox>
          </w:sdtPr>
          <w:sdtEndPr/>
          <w:sdtContent>
            <w:tc>
              <w:tcPr>
                <w:tcW w:w="1495" w:type="dxa"/>
                <w:shd w:val="clear" w:color="auto" w:fill="ECE9E7" w:themeFill="background2"/>
                <w:vAlign w:val="center"/>
              </w:tcPr>
              <w:p w14:paraId="0D2F65F2" w14:textId="71DCD9B2" w:rsidR="0026499F" w:rsidRDefault="0026499F" w:rsidP="00B77A86">
                <w:pPr>
                  <w:pStyle w:val="TableTextEntries"/>
                  <w:keepNext/>
                  <w:spacing w:after="120"/>
                  <w:jc w:val="center"/>
                </w:pPr>
                <w:r>
                  <w:rPr>
                    <w:rFonts w:ascii="MS Gothic" w:eastAsia="MS Gothic" w:hAnsi="MS Gothic" w:hint="eastAsia"/>
                  </w:rPr>
                  <w:t>☐</w:t>
                </w:r>
              </w:p>
            </w:tc>
          </w:sdtContent>
        </w:sdt>
      </w:tr>
      <w:tr w:rsidR="0026499F" w14:paraId="42D55759" w14:textId="6E66BFEA" w:rsidTr="007272A1">
        <w:trPr>
          <w:cantSplit/>
          <w:trHeight w:val="454"/>
        </w:trPr>
        <w:tc>
          <w:tcPr>
            <w:tcW w:w="1496" w:type="dxa"/>
            <w:gridSpan w:val="2"/>
          </w:tcPr>
          <w:p w14:paraId="3E667312" w14:textId="4CA65271" w:rsidR="0026499F" w:rsidRDefault="0026499F" w:rsidP="00B77A86">
            <w:pPr>
              <w:pStyle w:val="TableTextEntries"/>
              <w:keepNext/>
              <w:spacing w:after="120"/>
            </w:pPr>
            <w:permStart w:id="2061990085" w:edGrp="everyone" w:colFirst="1" w:colLast="1"/>
            <w:permStart w:id="1230848799" w:edGrp="everyone" w:colFirst="2" w:colLast="2"/>
            <w:permStart w:id="244730060" w:edGrp="everyone" w:colFirst="3" w:colLast="3"/>
            <w:permStart w:id="1719285669" w:edGrp="everyone" w:colFirst="4" w:colLast="4"/>
            <w:permStart w:id="66786942" w:edGrp="everyone" w:colFirst="5" w:colLast="5"/>
            <w:permEnd w:id="2114930755"/>
            <w:permEnd w:id="382429871"/>
            <w:permEnd w:id="945753746"/>
            <w:permEnd w:id="803360567"/>
            <w:permEnd w:id="513088233"/>
            <w:r>
              <w:t>Sewerage services</w:t>
            </w:r>
          </w:p>
        </w:tc>
        <w:sdt>
          <w:sdtPr>
            <w:id w:val="-1443755342"/>
            <w14:checkbox>
              <w14:checked w14:val="0"/>
              <w14:checkedState w14:val="2612" w14:font="MS Gothic"/>
              <w14:uncheckedState w14:val="2610" w14:font="MS Gothic"/>
            </w14:checkbox>
          </w:sdtPr>
          <w:sdtEndPr/>
          <w:sdtContent>
            <w:tc>
              <w:tcPr>
                <w:tcW w:w="1496" w:type="dxa"/>
                <w:gridSpan w:val="2"/>
                <w:shd w:val="clear" w:color="auto" w:fill="ECE9E7" w:themeFill="background2"/>
                <w:vAlign w:val="center"/>
              </w:tcPr>
              <w:p w14:paraId="7B5944B0" w14:textId="2317E49C" w:rsidR="0026499F" w:rsidRDefault="0026499F" w:rsidP="00B77A86">
                <w:pPr>
                  <w:pStyle w:val="TableTextEntries"/>
                  <w:keepNext/>
                  <w:spacing w:after="120"/>
                  <w:jc w:val="center"/>
                </w:pPr>
                <w:r>
                  <w:rPr>
                    <w:rFonts w:ascii="MS Gothic" w:eastAsia="MS Gothic" w:hAnsi="MS Gothic" w:hint="eastAsia"/>
                  </w:rPr>
                  <w:t>☐</w:t>
                </w:r>
              </w:p>
            </w:tc>
          </w:sdtContent>
        </w:sdt>
        <w:sdt>
          <w:sdtPr>
            <w:id w:val="211005829"/>
            <w14:checkbox>
              <w14:checked w14:val="0"/>
              <w14:checkedState w14:val="2612" w14:font="MS Gothic"/>
              <w14:uncheckedState w14:val="2610" w14:font="MS Gothic"/>
            </w14:checkbox>
          </w:sdtPr>
          <w:sdtEndPr/>
          <w:sdtContent>
            <w:tc>
              <w:tcPr>
                <w:tcW w:w="1548" w:type="dxa"/>
                <w:shd w:val="clear" w:color="auto" w:fill="ECE9E7" w:themeFill="background2"/>
                <w:vAlign w:val="center"/>
              </w:tcPr>
              <w:p w14:paraId="2AAD1B42" w14:textId="4A205EA3" w:rsidR="0026499F" w:rsidRDefault="0026499F" w:rsidP="00B77A86">
                <w:pPr>
                  <w:pStyle w:val="TableTextEntries"/>
                  <w:keepNext/>
                  <w:spacing w:after="120"/>
                  <w:jc w:val="center"/>
                </w:pPr>
                <w:r>
                  <w:rPr>
                    <w:rFonts w:ascii="MS Gothic" w:eastAsia="MS Gothic" w:hAnsi="MS Gothic" w:hint="eastAsia"/>
                  </w:rPr>
                  <w:t>☐</w:t>
                </w:r>
              </w:p>
            </w:tc>
          </w:sdtContent>
        </w:sdt>
        <w:sdt>
          <w:sdtPr>
            <w:id w:val="1693414072"/>
            <w14:checkbox>
              <w14:checked w14:val="0"/>
              <w14:checkedState w14:val="2612" w14:font="MS Gothic"/>
              <w14:uncheckedState w14:val="2610" w14:font="MS Gothic"/>
            </w14:checkbox>
          </w:sdtPr>
          <w:sdtEndPr/>
          <w:sdtContent>
            <w:tc>
              <w:tcPr>
                <w:tcW w:w="1496" w:type="dxa"/>
                <w:gridSpan w:val="2"/>
                <w:shd w:val="clear" w:color="auto" w:fill="ECE9E7" w:themeFill="background2"/>
                <w:vAlign w:val="center"/>
              </w:tcPr>
              <w:p w14:paraId="4DFB8E9D" w14:textId="221694E1" w:rsidR="0026499F" w:rsidRDefault="0026499F" w:rsidP="00B77A86">
                <w:pPr>
                  <w:pStyle w:val="TableTextEntries"/>
                  <w:keepNext/>
                  <w:spacing w:after="120"/>
                  <w:jc w:val="center"/>
                </w:pPr>
                <w:r>
                  <w:rPr>
                    <w:rFonts w:ascii="MS Gothic" w:eastAsia="MS Gothic" w:hAnsi="MS Gothic" w:hint="eastAsia"/>
                  </w:rPr>
                  <w:t>☐</w:t>
                </w:r>
              </w:p>
            </w:tc>
          </w:sdtContent>
        </w:sdt>
        <w:sdt>
          <w:sdtPr>
            <w:id w:val="1461147412"/>
            <w14:checkbox>
              <w14:checked w14:val="0"/>
              <w14:checkedState w14:val="2612" w14:font="MS Gothic"/>
              <w14:uncheckedState w14:val="2610" w14:font="MS Gothic"/>
            </w14:checkbox>
          </w:sdtPr>
          <w:sdtEndPr/>
          <w:sdtContent>
            <w:tc>
              <w:tcPr>
                <w:tcW w:w="1496" w:type="dxa"/>
                <w:gridSpan w:val="2"/>
                <w:shd w:val="clear" w:color="auto" w:fill="ECE9E7" w:themeFill="background2"/>
                <w:vAlign w:val="center"/>
              </w:tcPr>
              <w:p w14:paraId="469AFC7E" w14:textId="010228A7" w:rsidR="0026499F" w:rsidRDefault="0026499F" w:rsidP="00B77A86">
                <w:pPr>
                  <w:pStyle w:val="TableTextEntries"/>
                  <w:keepNext/>
                  <w:spacing w:after="120"/>
                  <w:jc w:val="center"/>
                </w:pPr>
                <w:r>
                  <w:rPr>
                    <w:rFonts w:ascii="MS Gothic" w:eastAsia="MS Gothic" w:hAnsi="MS Gothic" w:hint="eastAsia"/>
                  </w:rPr>
                  <w:t>☐</w:t>
                </w:r>
              </w:p>
            </w:tc>
          </w:sdtContent>
        </w:sdt>
        <w:sdt>
          <w:sdtPr>
            <w:id w:val="-2127533758"/>
            <w14:checkbox>
              <w14:checked w14:val="0"/>
              <w14:checkedState w14:val="2612" w14:font="MS Gothic"/>
              <w14:uncheckedState w14:val="2610" w14:font="MS Gothic"/>
            </w14:checkbox>
          </w:sdtPr>
          <w:sdtEndPr/>
          <w:sdtContent>
            <w:tc>
              <w:tcPr>
                <w:tcW w:w="1495" w:type="dxa"/>
                <w:shd w:val="clear" w:color="auto" w:fill="ECE9E7" w:themeFill="background2"/>
                <w:vAlign w:val="center"/>
              </w:tcPr>
              <w:p w14:paraId="76DD6D63" w14:textId="2923C0C4" w:rsidR="0026499F" w:rsidRDefault="0026499F" w:rsidP="00B77A86">
                <w:pPr>
                  <w:pStyle w:val="TableTextEntries"/>
                  <w:keepNext/>
                  <w:spacing w:after="120"/>
                  <w:jc w:val="center"/>
                </w:pPr>
                <w:r>
                  <w:rPr>
                    <w:rFonts w:ascii="MS Gothic" w:eastAsia="MS Gothic" w:hAnsi="MS Gothic" w:hint="eastAsia"/>
                  </w:rPr>
                  <w:t>☐</w:t>
                </w:r>
              </w:p>
            </w:tc>
          </w:sdtContent>
        </w:sdt>
      </w:tr>
      <w:permEnd w:id="2061990085"/>
      <w:permEnd w:id="1230848799"/>
      <w:permEnd w:id="244730060"/>
      <w:permEnd w:id="1719285669"/>
      <w:permEnd w:id="66786942"/>
      <w:tr w:rsidR="0026499F" w14:paraId="7CB6803D" w14:textId="77777777" w:rsidTr="0026499F">
        <w:tc>
          <w:tcPr>
            <w:tcW w:w="717" w:type="dxa"/>
          </w:tcPr>
          <w:p w14:paraId="0987D04D" w14:textId="77777777" w:rsidR="0026499F" w:rsidRDefault="0026499F" w:rsidP="006315BA">
            <w:pPr>
              <w:pStyle w:val="TableTextEntries"/>
              <w:keepNext/>
              <w:spacing w:before="120" w:after="120" w:line="360" w:lineRule="auto"/>
            </w:pPr>
            <w:r w:rsidRPr="008B359C">
              <w:rPr>
                <w:noProof/>
              </w:rPr>
              <mc:AlternateContent>
                <mc:Choice Requires="wps">
                  <w:drawing>
                    <wp:inline distT="0" distB="0" distL="0" distR="0" wp14:anchorId="00629DEC" wp14:editId="625120A7">
                      <wp:extent cx="176400" cy="176400"/>
                      <wp:effectExtent l="0" t="0" r="0" b="0"/>
                      <wp:docPr id="26" name="Graphic 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41935 w 293369"/>
                                  <a:gd name="connsiteY0" fmla="*/ 132398 h 293370"/>
                                  <a:gd name="connsiteX1" fmla="*/ 80963 w 293369"/>
                                  <a:gd name="connsiteY1" fmla="*/ 293370 h 293370"/>
                                  <a:gd name="connsiteX2" fmla="*/ 0 w 293369"/>
                                  <a:gd name="connsiteY2" fmla="*/ 293370 h 293370"/>
                                  <a:gd name="connsiteX3" fmla="*/ 0 w 293369"/>
                                  <a:gd name="connsiteY3" fmla="*/ 213360 h 293370"/>
                                  <a:gd name="connsiteX4" fmla="*/ 160973 w 293369"/>
                                  <a:gd name="connsiteY4" fmla="*/ 52388 h 293370"/>
                                  <a:gd name="connsiteX5" fmla="*/ 241935 w 293369"/>
                                  <a:gd name="connsiteY5" fmla="*/ 132398 h 293370"/>
                                  <a:gd name="connsiteX6" fmla="*/ 88582 w 293369"/>
                                  <a:gd name="connsiteY6" fmla="*/ 251460 h 293370"/>
                                  <a:gd name="connsiteX7" fmla="*/ 42863 w 293369"/>
                                  <a:gd name="connsiteY7" fmla="*/ 205740 h 293370"/>
                                  <a:gd name="connsiteX8" fmla="*/ 25718 w 293369"/>
                                  <a:gd name="connsiteY8" fmla="*/ 222885 h 293370"/>
                                  <a:gd name="connsiteX9" fmla="*/ 25718 w 293369"/>
                                  <a:gd name="connsiteY9" fmla="*/ 243840 h 293370"/>
                                  <a:gd name="connsiteX10" fmla="*/ 50482 w 293369"/>
                                  <a:gd name="connsiteY10" fmla="*/ 243840 h 293370"/>
                                  <a:gd name="connsiteX11" fmla="*/ 50482 w 293369"/>
                                  <a:gd name="connsiteY11" fmla="*/ 268605 h 293370"/>
                                  <a:gd name="connsiteX12" fmla="*/ 71438 w 293369"/>
                                  <a:gd name="connsiteY12" fmla="*/ 268605 h 293370"/>
                                  <a:gd name="connsiteX13" fmla="*/ 88582 w 293369"/>
                                  <a:gd name="connsiteY13" fmla="*/ 251460 h 293370"/>
                                  <a:gd name="connsiteX14" fmla="*/ 167640 w 293369"/>
                                  <a:gd name="connsiteY14" fmla="*/ 84773 h 293370"/>
                                  <a:gd name="connsiteX15" fmla="*/ 164783 w 293369"/>
                                  <a:gd name="connsiteY15" fmla="*/ 85725 h 293370"/>
                                  <a:gd name="connsiteX16" fmla="*/ 60007 w 293369"/>
                                  <a:gd name="connsiteY16" fmla="*/ 190500 h 293370"/>
                                  <a:gd name="connsiteX17" fmla="*/ 59055 w 293369"/>
                                  <a:gd name="connsiteY17" fmla="*/ 193358 h 293370"/>
                                  <a:gd name="connsiteX18" fmla="*/ 62865 w 293369"/>
                                  <a:gd name="connsiteY18" fmla="*/ 197167 h 293370"/>
                                  <a:gd name="connsiteX19" fmla="*/ 65723 w 293369"/>
                                  <a:gd name="connsiteY19" fmla="*/ 196215 h 293370"/>
                                  <a:gd name="connsiteX20" fmla="*/ 170498 w 293369"/>
                                  <a:gd name="connsiteY20" fmla="*/ 91440 h 293370"/>
                                  <a:gd name="connsiteX21" fmla="*/ 171450 w 293369"/>
                                  <a:gd name="connsiteY21" fmla="*/ 88582 h 293370"/>
                                  <a:gd name="connsiteX22" fmla="*/ 167640 w 293369"/>
                                  <a:gd name="connsiteY22" fmla="*/ 84773 h 293370"/>
                                  <a:gd name="connsiteX23" fmla="*/ 286703 w 293369"/>
                                  <a:gd name="connsiteY23" fmla="*/ 88582 h 293370"/>
                                  <a:gd name="connsiteX24" fmla="*/ 254318 w 293369"/>
                                  <a:gd name="connsiteY24" fmla="*/ 120967 h 293370"/>
                                  <a:gd name="connsiteX25" fmla="*/ 173355 w 293369"/>
                                  <a:gd name="connsiteY25" fmla="*/ 40005 h 293370"/>
                                  <a:gd name="connsiteX26" fmla="*/ 205740 w 293369"/>
                                  <a:gd name="connsiteY26" fmla="*/ 7620 h 293370"/>
                                  <a:gd name="connsiteX27" fmla="*/ 222885 w 293369"/>
                                  <a:gd name="connsiteY27" fmla="*/ 0 h 293370"/>
                                  <a:gd name="connsiteX28" fmla="*/ 240030 w 293369"/>
                                  <a:gd name="connsiteY28" fmla="*/ 7620 h 293370"/>
                                  <a:gd name="connsiteX29" fmla="*/ 285750 w 293369"/>
                                  <a:gd name="connsiteY29" fmla="*/ 53340 h 293370"/>
                                  <a:gd name="connsiteX30" fmla="*/ 293370 w 293369"/>
                                  <a:gd name="connsiteY30" fmla="*/ 70485 h 293370"/>
                                  <a:gd name="connsiteX31" fmla="*/ 286703 w 293369"/>
                                  <a:gd name="connsiteY31" fmla="*/ 88582 h 293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3369" h="293370">
                                    <a:moveTo>
                                      <a:pt x="241935" y="132398"/>
                                    </a:moveTo>
                                    <a:lnTo>
                                      <a:pt x="80963" y="293370"/>
                                    </a:lnTo>
                                    <a:lnTo>
                                      <a:pt x="0" y="293370"/>
                                    </a:lnTo>
                                    <a:lnTo>
                                      <a:pt x="0" y="213360"/>
                                    </a:lnTo>
                                    <a:lnTo>
                                      <a:pt x="160973" y="52388"/>
                                    </a:lnTo>
                                    <a:lnTo>
                                      <a:pt x="241935" y="132398"/>
                                    </a:lnTo>
                                    <a:close/>
                                    <a:moveTo>
                                      <a:pt x="88582" y="251460"/>
                                    </a:moveTo>
                                    <a:lnTo>
                                      <a:pt x="42863" y="205740"/>
                                    </a:lnTo>
                                    <a:lnTo>
                                      <a:pt x="25718" y="222885"/>
                                    </a:lnTo>
                                    <a:lnTo>
                                      <a:pt x="25718" y="243840"/>
                                    </a:lnTo>
                                    <a:lnTo>
                                      <a:pt x="50482" y="243840"/>
                                    </a:lnTo>
                                    <a:lnTo>
                                      <a:pt x="50482" y="268605"/>
                                    </a:lnTo>
                                    <a:lnTo>
                                      <a:pt x="71438" y="268605"/>
                                    </a:lnTo>
                                    <a:lnTo>
                                      <a:pt x="88582" y="251460"/>
                                    </a:lnTo>
                                    <a:close/>
                                    <a:moveTo>
                                      <a:pt x="167640" y="84773"/>
                                    </a:moveTo>
                                    <a:cubicBezTo>
                                      <a:pt x="166688" y="84773"/>
                                      <a:pt x="165735" y="84773"/>
                                      <a:pt x="164783" y="85725"/>
                                    </a:cubicBezTo>
                                    <a:lnTo>
                                      <a:pt x="60007" y="190500"/>
                                    </a:lnTo>
                                    <a:cubicBezTo>
                                      <a:pt x="59055" y="191453"/>
                                      <a:pt x="59055" y="192405"/>
                                      <a:pt x="59055" y="193358"/>
                                    </a:cubicBezTo>
                                    <a:cubicBezTo>
                                      <a:pt x="59055" y="196215"/>
                                      <a:pt x="60960" y="197167"/>
                                      <a:pt x="62865" y="197167"/>
                                    </a:cubicBezTo>
                                    <a:cubicBezTo>
                                      <a:pt x="63818" y="197167"/>
                                      <a:pt x="64770" y="197167"/>
                                      <a:pt x="65723" y="196215"/>
                                    </a:cubicBezTo>
                                    <a:lnTo>
                                      <a:pt x="170498" y="91440"/>
                                    </a:lnTo>
                                    <a:cubicBezTo>
                                      <a:pt x="171450" y="90488"/>
                                      <a:pt x="171450" y="89535"/>
                                      <a:pt x="171450" y="88582"/>
                                    </a:cubicBezTo>
                                    <a:cubicBezTo>
                                      <a:pt x="171450" y="86678"/>
                                      <a:pt x="170498" y="84773"/>
                                      <a:pt x="167640" y="84773"/>
                                    </a:cubicBezTo>
                                    <a:close/>
                                    <a:moveTo>
                                      <a:pt x="286703" y="88582"/>
                                    </a:moveTo>
                                    <a:lnTo>
                                      <a:pt x="254318" y="120967"/>
                                    </a:lnTo>
                                    <a:lnTo>
                                      <a:pt x="173355" y="40005"/>
                                    </a:lnTo>
                                    <a:lnTo>
                                      <a:pt x="205740" y="7620"/>
                                    </a:lnTo>
                                    <a:cubicBezTo>
                                      <a:pt x="210502" y="2857"/>
                                      <a:pt x="216218" y="0"/>
                                      <a:pt x="222885" y="0"/>
                                    </a:cubicBezTo>
                                    <a:cubicBezTo>
                                      <a:pt x="229552" y="0"/>
                                      <a:pt x="236220" y="2857"/>
                                      <a:pt x="240030" y="7620"/>
                                    </a:cubicBezTo>
                                    <a:lnTo>
                                      <a:pt x="285750" y="53340"/>
                                    </a:lnTo>
                                    <a:cubicBezTo>
                                      <a:pt x="290513" y="58103"/>
                                      <a:pt x="293370" y="64770"/>
                                      <a:pt x="293370" y="70485"/>
                                    </a:cubicBezTo>
                                    <a:cubicBezTo>
                                      <a:pt x="293370" y="76200"/>
                                      <a:pt x="290513" y="83820"/>
                                      <a:pt x="286703" y="88582"/>
                                    </a:cubicBezTo>
                                    <a:close/>
                                  </a:path>
                                </a:pathLst>
                              </a:custGeom>
                              <a:solidFill>
                                <a:srgbClr val="8E9AAF"/>
                              </a:solidFill>
                              <a:ln w="9525" cap="flat">
                                <a:noFill/>
                                <a:prstDash val="solid"/>
                                <a:miter/>
                              </a:ln>
                            </wps:spPr>
                            <wps:bodyPr rtlCol="0" anchor="ctr"/>
                          </wps:wsp>
                        </a:graphicData>
                      </a:graphic>
                    </wp:inline>
                  </w:drawing>
                </mc:Choice>
                <mc:Fallback>
                  <w:pict>
                    <v:shape w14:anchorId="68E40BA4" id="Graphic 220"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3369,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" path="m241935,132398l80963,293370,,293370,,213360,160973,52388r80962,80010xm88582,251460l42863,205740,25718,222885r,20955l50482,243840r,24765l71438,268605,88582,251460xm167640,84773v-952,,-1905,,-2857,952l60007,190500v-952,953,-952,1905,-952,2858c59055,196215,60960,197167,62865,197167v953,,1905,,2858,-952l170498,91440v952,-952,952,-1905,952,-2858c171450,86678,170498,84773,167640,84773xm286703,88582r-32385,32385l173355,40005,205740,7620c210502,2857,216218,,222885,v6667,,13335,2857,17145,7620l285750,53340v4763,4763,7620,11430,7620,17145c293370,76200,290513,83820,286703,88582xe" fillcolor="#8e9aaf" stroked="f">
                      <v:stroke joinstyle="miter"/>
                      <v:path arrowok="t" o:connecttype="custom" o:connectlocs="145473,79609;48682,176400;0,176400;0,128291;96792,31500;145473,79609;53264,151200;25773,123709;15464,134018;15464,146618;30354,146618;30354,161509;42955,161509;53264,151200;100800,50973;99082,51545;36082,114545;35509,116264;37800,118554;39519,117982;102519,54982;103091,53263;100800,50973;172392,53263;152919,72736;104237,24055;123710,4582;134019,0;144328,4582;171819,32073;176401,42382;172392,53263" o:connectangles="0,0,0,0,0,0,0,0,0,0,0,0,0,0,0,0,0,0,0,0,0,0,0,0,0,0,0,0,0,0,0,0"/>
                      <o:lock v:ext="edit" aspectratio="t"/>
                      <w10:anchorlock/>
                    </v:shape>
                  </w:pict>
                </mc:Fallback>
              </mc:AlternateContent>
            </w:r>
          </w:p>
        </w:tc>
        <w:tc>
          <w:tcPr>
            <w:tcW w:w="8310" w:type="dxa"/>
            <w:gridSpan w:val="9"/>
            <w:vAlign w:val="center"/>
          </w:tcPr>
          <w:p w14:paraId="3A4ED10C" w14:textId="56DC7B6C" w:rsidR="0026499F" w:rsidRDefault="0026499F" w:rsidP="006315BA">
            <w:pPr>
              <w:pStyle w:val="TableTextEntries"/>
              <w:keepNext/>
              <w:spacing w:before="120" w:after="120"/>
            </w:pPr>
            <w:r>
              <w:t>Describe the proposed change to each of the variations that you have identified above. Add more rows if required.</w:t>
            </w:r>
          </w:p>
        </w:tc>
      </w:tr>
      <w:tr w:rsidR="0026499F" w:rsidRPr="007016B9" w14:paraId="010EB52D" w14:textId="77777777" w:rsidTr="007016B9">
        <w:trPr>
          <w:cantSplit/>
          <w:trHeight w:val="454"/>
        </w:trPr>
        <w:tc>
          <w:tcPr>
            <w:tcW w:w="2552" w:type="dxa"/>
            <w:gridSpan w:val="3"/>
          </w:tcPr>
          <w:p w14:paraId="612D0CCE" w14:textId="421A9396" w:rsidR="0026499F" w:rsidRPr="007016B9" w:rsidRDefault="0026499F" w:rsidP="007016B9">
            <w:pPr>
              <w:pStyle w:val="TableTextColumnHeading"/>
              <w:keepLines/>
              <w:rPr>
                <w:sz w:val="18"/>
                <w:szCs w:val="18"/>
              </w:rPr>
            </w:pPr>
            <w:r w:rsidRPr="007016B9">
              <w:rPr>
                <w:sz w:val="18"/>
                <w:szCs w:val="18"/>
              </w:rPr>
              <w:t>Type of change</w:t>
            </w:r>
          </w:p>
        </w:tc>
        <w:tc>
          <w:tcPr>
            <w:tcW w:w="2155" w:type="dxa"/>
            <w:gridSpan w:val="3"/>
          </w:tcPr>
          <w:p w14:paraId="18512A2F" w14:textId="109CBB2F" w:rsidR="0026499F" w:rsidRPr="007016B9" w:rsidRDefault="0026499F" w:rsidP="007016B9">
            <w:pPr>
              <w:pStyle w:val="TableTextColumnHeading"/>
              <w:keepLines/>
              <w:rPr>
                <w:sz w:val="18"/>
                <w:szCs w:val="18"/>
              </w:rPr>
            </w:pPr>
            <w:r w:rsidRPr="007016B9">
              <w:rPr>
                <w:sz w:val="18"/>
                <w:szCs w:val="18"/>
              </w:rPr>
              <w:t>Activity currently authorised</w:t>
            </w:r>
          </w:p>
        </w:tc>
        <w:tc>
          <w:tcPr>
            <w:tcW w:w="2155" w:type="dxa"/>
            <w:gridSpan w:val="2"/>
          </w:tcPr>
          <w:p w14:paraId="7CCBFD66" w14:textId="67C5BDCF" w:rsidR="0026499F" w:rsidRPr="007016B9" w:rsidRDefault="0026499F" w:rsidP="007016B9">
            <w:pPr>
              <w:pStyle w:val="TableTextColumnHeading"/>
              <w:keepLines/>
              <w:rPr>
                <w:sz w:val="18"/>
                <w:szCs w:val="18"/>
              </w:rPr>
            </w:pPr>
            <w:r w:rsidRPr="007016B9">
              <w:rPr>
                <w:sz w:val="18"/>
                <w:szCs w:val="18"/>
              </w:rPr>
              <w:t xml:space="preserve">Activity currently in operation </w:t>
            </w:r>
          </w:p>
        </w:tc>
        <w:tc>
          <w:tcPr>
            <w:tcW w:w="2165" w:type="dxa"/>
            <w:gridSpan w:val="2"/>
          </w:tcPr>
          <w:p w14:paraId="38C53854" w14:textId="280F8FD5" w:rsidR="0026499F" w:rsidRPr="007016B9" w:rsidRDefault="0026499F" w:rsidP="007016B9">
            <w:pPr>
              <w:pStyle w:val="TableTextColumnHeading"/>
              <w:keepLines/>
              <w:rPr>
                <w:sz w:val="18"/>
                <w:szCs w:val="18"/>
              </w:rPr>
            </w:pPr>
            <w:r w:rsidRPr="007016B9">
              <w:rPr>
                <w:sz w:val="18"/>
                <w:szCs w:val="18"/>
              </w:rPr>
              <w:t>Activity proposed to be varied</w:t>
            </w:r>
          </w:p>
        </w:tc>
      </w:tr>
      <w:tr w:rsidR="0026499F" w:rsidRPr="0026499F" w14:paraId="34FDDB6C" w14:textId="77777777" w:rsidTr="007272A1">
        <w:trPr>
          <w:cantSplit/>
          <w:trHeight w:val="454"/>
        </w:trPr>
        <w:tc>
          <w:tcPr>
            <w:tcW w:w="2552" w:type="dxa"/>
            <w:gridSpan w:val="3"/>
          </w:tcPr>
          <w:p w14:paraId="2C493DD7" w14:textId="46E3CE80" w:rsidR="0026499F" w:rsidRPr="0026499F" w:rsidRDefault="0026499F" w:rsidP="006315BA">
            <w:pPr>
              <w:pStyle w:val="TableTextEntries"/>
              <w:keepNext/>
              <w:rPr>
                <w:i/>
                <w:iCs/>
              </w:rPr>
            </w:pPr>
            <w:r w:rsidRPr="0026499F">
              <w:rPr>
                <w:i/>
                <w:iCs/>
              </w:rPr>
              <w:t xml:space="preserve">E.g. </w:t>
            </w:r>
            <w:r>
              <w:rPr>
                <w:i/>
                <w:iCs/>
              </w:rPr>
              <w:t>end uses of non-potable water</w:t>
            </w:r>
          </w:p>
        </w:tc>
        <w:tc>
          <w:tcPr>
            <w:tcW w:w="2155" w:type="dxa"/>
            <w:gridSpan w:val="3"/>
          </w:tcPr>
          <w:p w14:paraId="10D62751" w14:textId="4D0C4E8E" w:rsidR="0026499F" w:rsidRPr="0026499F" w:rsidRDefault="0026499F" w:rsidP="006315BA">
            <w:pPr>
              <w:pStyle w:val="TableTextEntries"/>
              <w:keepNext/>
              <w:rPr>
                <w:i/>
                <w:iCs/>
              </w:rPr>
            </w:pPr>
            <w:r>
              <w:rPr>
                <w:i/>
                <w:iCs/>
              </w:rPr>
              <w:t>E.g. toilet flushing and washing machines</w:t>
            </w:r>
          </w:p>
        </w:tc>
        <w:tc>
          <w:tcPr>
            <w:tcW w:w="2155" w:type="dxa"/>
            <w:gridSpan w:val="2"/>
          </w:tcPr>
          <w:p w14:paraId="02AF14FA" w14:textId="65F9D77D" w:rsidR="0026499F" w:rsidRPr="0026499F" w:rsidRDefault="0026499F" w:rsidP="006315BA">
            <w:pPr>
              <w:pStyle w:val="TableTextEntries"/>
              <w:keepNext/>
              <w:rPr>
                <w:i/>
                <w:iCs/>
              </w:rPr>
            </w:pPr>
            <w:r>
              <w:rPr>
                <w:i/>
                <w:iCs/>
              </w:rPr>
              <w:t>E.g. all of the authorised end uses</w:t>
            </w:r>
          </w:p>
        </w:tc>
        <w:tc>
          <w:tcPr>
            <w:tcW w:w="2165" w:type="dxa"/>
            <w:gridSpan w:val="2"/>
          </w:tcPr>
          <w:p w14:paraId="11C45BAE" w14:textId="61A18BAD" w:rsidR="0026499F" w:rsidRPr="0026499F" w:rsidRDefault="0026499F" w:rsidP="006315BA">
            <w:pPr>
              <w:pStyle w:val="TableTextEntries"/>
              <w:keepNext/>
              <w:rPr>
                <w:i/>
                <w:iCs/>
              </w:rPr>
            </w:pPr>
            <w:r>
              <w:rPr>
                <w:i/>
                <w:iCs/>
              </w:rPr>
              <w:t xml:space="preserve">E.g. include </w:t>
            </w:r>
            <w:r w:rsidR="00895BC9">
              <w:rPr>
                <w:i/>
                <w:iCs/>
              </w:rPr>
              <w:t>additional end use for ornamental water features</w:t>
            </w:r>
          </w:p>
        </w:tc>
      </w:tr>
      <w:permStart w:id="1673797789" w:edGrp="everyone" w:displacedByCustomXml="next"/>
      <w:sdt>
        <w:sdtPr>
          <w:id w:val="1005627855"/>
          <w15:repeatingSection/>
        </w:sdtPr>
        <w:sdtEndPr/>
        <w:sdtContent>
          <w:sdt>
            <w:sdtPr>
              <w:id w:val="1132370887"/>
              <w:placeholder>
                <w:docPart w:val="DefaultPlaceholder_-1854013435"/>
              </w:placeholder>
              <w15:repeatingSectionItem/>
            </w:sdtPr>
            <w:sdtEndPr/>
            <w:sdtContent>
              <w:tr w:rsidR="0026499F" w14:paraId="58594D91" w14:textId="77777777" w:rsidTr="007272A1">
                <w:trPr>
                  <w:cantSplit/>
                  <w:trHeight w:val="454"/>
                </w:trPr>
                <w:tc>
                  <w:tcPr>
                    <w:tcW w:w="2552" w:type="dxa"/>
                    <w:gridSpan w:val="3"/>
                    <w:shd w:val="clear" w:color="auto" w:fill="ECE9E7" w:themeFill="background2"/>
                  </w:tcPr>
                  <w:p w14:paraId="09D78FB9" w14:textId="2C8FA6A1" w:rsidR="00A33062" w:rsidRDefault="00A33062" w:rsidP="006315BA">
                    <w:pPr>
                      <w:pStyle w:val="TableTextEntries"/>
                      <w:keepNext/>
                    </w:pPr>
                  </w:p>
                </w:tc>
                <w:tc>
                  <w:tcPr>
                    <w:tcW w:w="2155" w:type="dxa"/>
                    <w:gridSpan w:val="3"/>
                    <w:shd w:val="clear" w:color="auto" w:fill="ECE9E7" w:themeFill="background2"/>
                  </w:tcPr>
                  <w:p w14:paraId="2DB160FF" w14:textId="77777777" w:rsidR="0026499F" w:rsidRDefault="0026499F" w:rsidP="006315BA">
                    <w:pPr>
                      <w:pStyle w:val="TableTextEntries"/>
                      <w:keepNext/>
                    </w:pPr>
                  </w:p>
                </w:tc>
                <w:tc>
                  <w:tcPr>
                    <w:tcW w:w="2155" w:type="dxa"/>
                    <w:gridSpan w:val="2"/>
                    <w:shd w:val="clear" w:color="auto" w:fill="ECE9E7" w:themeFill="background2"/>
                  </w:tcPr>
                  <w:p w14:paraId="08E2DBFD" w14:textId="77777777" w:rsidR="0026499F" w:rsidRDefault="0026499F" w:rsidP="006315BA">
                    <w:pPr>
                      <w:pStyle w:val="TableTextEntries"/>
                      <w:keepNext/>
                    </w:pPr>
                  </w:p>
                </w:tc>
                <w:tc>
                  <w:tcPr>
                    <w:tcW w:w="2165" w:type="dxa"/>
                    <w:gridSpan w:val="2"/>
                    <w:shd w:val="clear" w:color="auto" w:fill="ECE9E7" w:themeFill="background2"/>
                  </w:tcPr>
                  <w:p w14:paraId="021E1D5E" w14:textId="44E55235" w:rsidR="0026499F" w:rsidRDefault="0026499F" w:rsidP="006315BA">
                    <w:pPr>
                      <w:pStyle w:val="TableTextEntries"/>
                      <w:keepNext/>
                    </w:pPr>
                  </w:p>
                </w:tc>
              </w:tr>
            </w:sdtContent>
          </w:sdt>
        </w:sdtContent>
      </w:sdt>
    </w:tbl>
    <w:permEnd w:id="1673797789"/>
    <w:p w14:paraId="131B915D" w14:textId="2263A167" w:rsidR="00EE7181" w:rsidRDefault="00EE7181" w:rsidP="00EE54E0">
      <w:pPr>
        <w:pStyle w:val="Heading1nonumber"/>
      </w:pPr>
      <w:r>
        <w:t>About the applicant</w:t>
      </w:r>
    </w:p>
    <w:p w14:paraId="15C03D66" w14:textId="77777777" w:rsidR="00895BC9" w:rsidRDefault="00895BC9" w:rsidP="00895BC9">
      <w:pPr>
        <w:pStyle w:val="Heading4"/>
      </w:pPr>
      <w:r>
        <w:t>Questions for all applicants</w:t>
      </w:r>
    </w:p>
    <w:tbl>
      <w:tblPr>
        <w:tblW w:w="9027" w:type="dxa"/>
        <w:tblLook w:val="04A0" w:firstRow="1" w:lastRow="0" w:firstColumn="1" w:lastColumn="0" w:noHBand="0" w:noVBand="1"/>
      </w:tblPr>
      <w:tblGrid>
        <w:gridCol w:w="717"/>
        <w:gridCol w:w="8310"/>
      </w:tblGrid>
      <w:tr w:rsidR="00895BC9" w14:paraId="007E38AE" w14:textId="77777777" w:rsidTr="00206F2E">
        <w:tc>
          <w:tcPr>
            <w:tcW w:w="717" w:type="dxa"/>
          </w:tcPr>
          <w:p w14:paraId="21480497" w14:textId="10AC09EA" w:rsidR="00895BC9" w:rsidRDefault="00895BC9" w:rsidP="00206F2E">
            <w:pPr>
              <w:pStyle w:val="TableTextEntries"/>
              <w:spacing w:line="360" w:lineRule="auto"/>
            </w:pPr>
            <w:r w:rsidRPr="008B359C">
              <w:rPr>
                <w:noProof/>
              </w:rPr>
              <mc:AlternateContent>
                <mc:Choice Requires="wps">
                  <w:drawing>
                    <wp:inline distT="0" distB="0" distL="0" distR="0" wp14:anchorId="0551255C" wp14:editId="1512EC1A">
                      <wp:extent cx="176400" cy="176400"/>
                      <wp:effectExtent l="0" t="0" r="0" b="0"/>
                      <wp:docPr id="32" name="Graphic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148590 w 297179"/>
                                  <a:gd name="connsiteY0" fmla="*/ 297180 h 297180"/>
                                  <a:gd name="connsiteX1" fmla="*/ 0 w 297179"/>
                                  <a:gd name="connsiteY1" fmla="*/ 148590 h 297180"/>
                                  <a:gd name="connsiteX2" fmla="*/ 148590 w 297179"/>
                                  <a:gd name="connsiteY2" fmla="*/ 0 h 297180"/>
                                  <a:gd name="connsiteX3" fmla="*/ 297180 w 297179"/>
                                  <a:gd name="connsiteY3" fmla="*/ 148590 h 297180"/>
                                  <a:gd name="connsiteX4" fmla="*/ 148590 w 297179"/>
                                  <a:gd name="connsiteY4" fmla="*/ 297180 h 297180"/>
                                  <a:gd name="connsiteX5" fmla="*/ 198120 w 297179"/>
                                  <a:gd name="connsiteY5" fmla="*/ 210502 h 297180"/>
                                  <a:gd name="connsiteX6" fmla="*/ 191453 w 297179"/>
                                  <a:gd name="connsiteY6" fmla="*/ 203835 h 297180"/>
                                  <a:gd name="connsiteX7" fmla="*/ 172403 w 297179"/>
                                  <a:gd name="connsiteY7" fmla="*/ 203835 h 297180"/>
                                  <a:gd name="connsiteX8" fmla="*/ 172403 w 297179"/>
                                  <a:gd name="connsiteY8" fmla="*/ 105728 h 297180"/>
                                  <a:gd name="connsiteX9" fmla="*/ 165735 w 297179"/>
                                  <a:gd name="connsiteY9" fmla="*/ 99060 h 297180"/>
                                  <a:gd name="connsiteX10" fmla="*/ 103823 w 297179"/>
                                  <a:gd name="connsiteY10" fmla="*/ 99060 h 297180"/>
                                  <a:gd name="connsiteX11" fmla="*/ 97155 w 297179"/>
                                  <a:gd name="connsiteY11" fmla="*/ 105728 h 297180"/>
                                  <a:gd name="connsiteX12" fmla="*/ 97155 w 297179"/>
                                  <a:gd name="connsiteY12" fmla="*/ 137160 h 297180"/>
                                  <a:gd name="connsiteX13" fmla="*/ 103823 w 297179"/>
                                  <a:gd name="connsiteY13" fmla="*/ 143828 h 297180"/>
                                  <a:gd name="connsiteX14" fmla="*/ 122873 w 297179"/>
                                  <a:gd name="connsiteY14" fmla="*/ 143828 h 297180"/>
                                  <a:gd name="connsiteX15" fmla="*/ 122873 w 297179"/>
                                  <a:gd name="connsiteY15" fmla="*/ 205740 h 297180"/>
                                  <a:gd name="connsiteX16" fmla="*/ 103823 w 297179"/>
                                  <a:gd name="connsiteY16" fmla="*/ 205740 h 297180"/>
                                  <a:gd name="connsiteX17" fmla="*/ 97155 w 297179"/>
                                  <a:gd name="connsiteY17" fmla="*/ 212408 h 297180"/>
                                  <a:gd name="connsiteX18" fmla="*/ 97155 w 297179"/>
                                  <a:gd name="connsiteY18" fmla="*/ 243840 h 297180"/>
                                  <a:gd name="connsiteX19" fmla="*/ 103823 w 297179"/>
                                  <a:gd name="connsiteY19" fmla="*/ 250508 h 297180"/>
                                  <a:gd name="connsiteX20" fmla="*/ 190500 w 297179"/>
                                  <a:gd name="connsiteY20" fmla="*/ 250508 h 297180"/>
                                  <a:gd name="connsiteX21" fmla="*/ 197167 w 297179"/>
                                  <a:gd name="connsiteY21" fmla="*/ 243840 h 297180"/>
                                  <a:gd name="connsiteX22" fmla="*/ 197167 w 297179"/>
                                  <a:gd name="connsiteY22" fmla="*/ 210502 h 297180"/>
                                  <a:gd name="connsiteX23" fmla="*/ 173355 w 297179"/>
                                  <a:gd name="connsiteY23" fmla="*/ 37147 h 297180"/>
                                  <a:gd name="connsiteX24" fmla="*/ 166688 w 297179"/>
                                  <a:gd name="connsiteY24" fmla="*/ 30480 h 297180"/>
                                  <a:gd name="connsiteX25" fmla="*/ 129540 w 297179"/>
                                  <a:gd name="connsiteY25" fmla="*/ 30480 h 297180"/>
                                  <a:gd name="connsiteX26" fmla="*/ 122873 w 297179"/>
                                  <a:gd name="connsiteY26" fmla="*/ 37147 h 297180"/>
                                  <a:gd name="connsiteX27" fmla="*/ 122873 w 297179"/>
                                  <a:gd name="connsiteY27" fmla="*/ 68580 h 297180"/>
                                  <a:gd name="connsiteX28" fmla="*/ 129540 w 297179"/>
                                  <a:gd name="connsiteY28" fmla="*/ 75248 h 297180"/>
                                  <a:gd name="connsiteX29" fmla="*/ 167640 w 297179"/>
                                  <a:gd name="connsiteY29" fmla="*/ 75248 h 297180"/>
                                  <a:gd name="connsiteX30" fmla="*/ 174308 w 297179"/>
                                  <a:gd name="connsiteY30" fmla="*/ 68580 h 297180"/>
                                  <a:gd name="connsiteX31" fmla="*/ 174308 w 297179"/>
                                  <a:gd name="connsiteY31" fmla="*/ 37147 h 297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7179" h="297180">
                                    <a:moveTo>
                                      <a:pt x="148590" y="297180"/>
                                    </a:moveTo>
                                    <a:cubicBezTo>
                                      <a:pt x="66675" y="297180"/>
                                      <a:pt x="0" y="230505"/>
                                      <a:pt x="0" y="148590"/>
                                    </a:cubicBezTo>
                                    <a:cubicBezTo>
                                      <a:pt x="0" y="66675"/>
                                      <a:pt x="66675" y="0"/>
                                      <a:pt x="148590" y="0"/>
                                    </a:cubicBezTo>
                                    <a:cubicBezTo>
                                      <a:pt x="230505" y="0"/>
                                      <a:pt x="297180" y="66675"/>
                                      <a:pt x="297180" y="148590"/>
                                    </a:cubicBezTo>
                                    <a:cubicBezTo>
                                      <a:pt x="297180" y="230505"/>
                                      <a:pt x="230505" y="297180"/>
                                      <a:pt x="148590" y="297180"/>
                                    </a:cubicBezTo>
                                    <a:close/>
                                    <a:moveTo>
                                      <a:pt x="198120" y="210502"/>
                                    </a:moveTo>
                                    <a:cubicBezTo>
                                      <a:pt x="198120" y="206693"/>
                                      <a:pt x="195263" y="203835"/>
                                      <a:pt x="191453" y="203835"/>
                                    </a:cubicBezTo>
                                    <a:lnTo>
                                      <a:pt x="172403" y="203835"/>
                                    </a:lnTo>
                                    <a:lnTo>
                                      <a:pt x="172403" y="105728"/>
                                    </a:lnTo>
                                    <a:cubicBezTo>
                                      <a:pt x="172403" y="101918"/>
                                      <a:pt x="169545" y="99060"/>
                                      <a:pt x="165735" y="99060"/>
                                    </a:cubicBezTo>
                                    <a:lnTo>
                                      <a:pt x="103823" y="99060"/>
                                    </a:lnTo>
                                    <a:cubicBezTo>
                                      <a:pt x="100013" y="99060"/>
                                      <a:pt x="97155" y="101918"/>
                                      <a:pt x="97155" y="105728"/>
                                    </a:cubicBezTo>
                                    <a:lnTo>
                                      <a:pt x="97155" y="137160"/>
                                    </a:lnTo>
                                    <a:cubicBezTo>
                                      <a:pt x="97155" y="140970"/>
                                      <a:pt x="100013" y="143828"/>
                                      <a:pt x="103823" y="143828"/>
                                    </a:cubicBezTo>
                                    <a:lnTo>
                                      <a:pt x="122873" y="143828"/>
                                    </a:lnTo>
                                    <a:lnTo>
                                      <a:pt x="122873" y="205740"/>
                                    </a:lnTo>
                                    <a:lnTo>
                                      <a:pt x="103823" y="205740"/>
                                    </a:lnTo>
                                    <a:cubicBezTo>
                                      <a:pt x="100013" y="205740"/>
                                      <a:pt x="97155" y="208598"/>
                                      <a:pt x="97155" y="212408"/>
                                    </a:cubicBezTo>
                                    <a:lnTo>
                                      <a:pt x="97155" y="243840"/>
                                    </a:lnTo>
                                    <a:cubicBezTo>
                                      <a:pt x="97155" y="247650"/>
                                      <a:pt x="100013" y="250508"/>
                                      <a:pt x="103823" y="250508"/>
                                    </a:cubicBezTo>
                                    <a:lnTo>
                                      <a:pt x="190500" y="250508"/>
                                    </a:lnTo>
                                    <a:cubicBezTo>
                                      <a:pt x="194310" y="250508"/>
                                      <a:pt x="197167" y="247650"/>
                                      <a:pt x="197167" y="243840"/>
                                    </a:cubicBezTo>
                                    <a:lnTo>
                                      <a:pt x="197167" y="210502"/>
                                    </a:lnTo>
                                    <a:close/>
                                    <a:moveTo>
                                      <a:pt x="173355" y="37147"/>
                                    </a:moveTo>
                                    <a:cubicBezTo>
                                      <a:pt x="173355" y="33338"/>
                                      <a:pt x="170498" y="30480"/>
                                      <a:pt x="166688" y="30480"/>
                                    </a:cubicBezTo>
                                    <a:lnTo>
                                      <a:pt x="129540" y="30480"/>
                                    </a:lnTo>
                                    <a:cubicBezTo>
                                      <a:pt x="125730" y="30480"/>
                                      <a:pt x="122873" y="33338"/>
                                      <a:pt x="122873" y="37147"/>
                                    </a:cubicBezTo>
                                    <a:lnTo>
                                      <a:pt x="122873" y="68580"/>
                                    </a:lnTo>
                                    <a:cubicBezTo>
                                      <a:pt x="122873" y="72390"/>
                                      <a:pt x="125730" y="75248"/>
                                      <a:pt x="129540" y="75248"/>
                                    </a:cubicBezTo>
                                    <a:lnTo>
                                      <a:pt x="167640" y="75248"/>
                                    </a:lnTo>
                                    <a:cubicBezTo>
                                      <a:pt x="171450" y="75248"/>
                                      <a:pt x="174308" y="72390"/>
                                      <a:pt x="174308" y="68580"/>
                                    </a:cubicBezTo>
                                    <a:lnTo>
                                      <a:pt x="174308" y="37147"/>
                                    </a:lnTo>
                                    <a:close/>
                                  </a:path>
                                </a:pathLst>
                              </a:custGeom>
                              <a:solidFill>
                                <a:srgbClr val="8E9AAF"/>
                              </a:solidFill>
                              <a:ln w="9525" cap="flat">
                                <a:noFill/>
                                <a:prstDash val="solid"/>
                                <a:miter/>
                              </a:ln>
                            </wps:spPr>
                            <wps:bodyPr rtlCol="0" anchor="ctr"/>
                          </wps:wsp>
                        </a:graphicData>
                      </a:graphic>
                    </wp:inline>
                  </w:drawing>
                </mc:Choice>
                <mc:Fallback>
                  <w:pict>
                    <v:shape w14:anchorId="1D74C2B0" id="Graphic 52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7179,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" path="m148590,297180c66675,297180,,230505,,148590,,66675,66675,,148590,v81915,,148590,66675,148590,148590c297180,230505,230505,297180,148590,297180xm198120,210502v,-3809,-2857,-6667,-6667,-6667l172403,203835r,-98107c172403,101918,169545,99060,165735,99060r-61912,c100013,99060,97155,101918,97155,105728r,31432c97155,140970,100013,143828,103823,143828r19050,l122873,205740r-19050,c100013,205740,97155,208598,97155,212408r,31432c97155,247650,100013,250508,103823,250508r86677,c194310,250508,197167,247650,197167,243840r,-33338l198120,210502xm173355,37147v,-3809,-2857,-6667,-6667,-6667l129540,30480v-3810,,-6667,2858,-6667,6667l122873,68580v,3810,2857,6668,6667,6668l167640,75248v3810,,6668,-2858,6668,-6668l174308,37147r-953,xe" fillcolor="#8e9aaf" stroked="f">
                      <v:stroke joinstyle="miter"/>
                      <v:path arrowok="t" o:connecttype="custom" o:connectlocs="88200,176400;0,88200;88200,0;176401,88200;88200,176400;117600,124950;113643,120992;102335,120992;102335,62758;98377,58800;61627,58800;57669,62758;57669,81415;61627,85373;72935,85373;72935,122123;61627,122123;57669,126081;57669,144738;61627,148696;113077,148696;117035,144738;117035,124950;102900,22050;98943,18092;76893,18092;72935,22050;72935,40708;76893,44666;99508,44666;103466,40708;103466,22050" o:connectangles="0,0,0,0,0,0,0,0,0,0,0,0,0,0,0,0,0,0,0,0,0,0,0,0,0,0,0,0,0,0,0,0"/>
                      <o:lock v:ext="edit" aspectratio="t"/>
                      <w10:anchorlock/>
                    </v:shape>
                  </w:pict>
                </mc:Fallback>
              </mc:AlternateContent>
            </w:r>
          </w:p>
        </w:tc>
        <w:tc>
          <w:tcPr>
            <w:tcW w:w="8310" w:type="dxa"/>
            <w:vAlign w:val="center"/>
          </w:tcPr>
          <w:p w14:paraId="62E4D9A3" w14:textId="3BC07248" w:rsidR="00895BC9" w:rsidRDefault="00895BC9" w:rsidP="00206F2E">
            <w:pPr>
              <w:pStyle w:val="TableTextEntries"/>
            </w:pPr>
            <w:r w:rsidRPr="00895BC9">
              <w:t xml:space="preserve">All applicants must provide answers to </w:t>
            </w:r>
            <w:r w:rsidRPr="00895BC9">
              <w:rPr>
                <w:b/>
                <w:bCs/>
              </w:rPr>
              <w:t xml:space="preserve">Questions </w:t>
            </w:r>
            <w:r w:rsidR="00AF1E9B">
              <w:rPr>
                <w:b/>
                <w:bCs/>
              </w:rPr>
              <w:t>8</w:t>
            </w:r>
            <w:r w:rsidRPr="00895BC9">
              <w:rPr>
                <w:b/>
                <w:bCs/>
              </w:rPr>
              <w:t xml:space="preserve"> to 1</w:t>
            </w:r>
            <w:r w:rsidR="002C11D7">
              <w:rPr>
                <w:b/>
                <w:bCs/>
              </w:rPr>
              <w:t>6</w:t>
            </w:r>
            <w:r>
              <w:t>.</w:t>
            </w:r>
          </w:p>
        </w:tc>
      </w:tr>
    </w:tbl>
    <w:p w14:paraId="645ECE98" w14:textId="26F58FE1" w:rsidR="00EE7181" w:rsidRDefault="00895BC9" w:rsidP="007210AB">
      <w:pPr>
        <w:pStyle w:val="Heading3nonumber"/>
        <w:numPr>
          <w:ilvl w:val="0"/>
          <w:numId w:val="47"/>
        </w:numPr>
        <w:ind w:left="426"/>
      </w:pPr>
      <w:r>
        <w:t xml:space="preserve">Which corporation </w:t>
      </w:r>
      <w:r w:rsidRPr="009B791D">
        <w:t xml:space="preserve">is applying </w:t>
      </w:r>
      <w:r>
        <w:t>for a licence?</w:t>
      </w:r>
    </w:p>
    <w:tbl>
      <w:tblPr>
        <w:tblW w:w="9027" w:type="dxa"/>
        <w:tblLook w:val="04A0" w:firstRow="1" w:lastRow="0" w:firstColumn="1" w:lastColumn="0" w:noHBand="0" w:noVBand="1"/>
      </w:tblPr>
      <w:tblGrid>
        <w:gridCol w:w="717"/>
        <w:gridCol w:w="3792"/>
        <w:gridCol w:w="4518"/>
      </w:tblGrid>
      <w:tr w:rsidR="00EE54E0" w14:paraId="108CF5CB" w14:textId="77777777" w:rsidTr="007272A1">
        <w:trPr>
          <w:trHeight w:val="454"/>
        </w:trPr>
        <w:tc>
          <w:tcPr>
            <w:tcW w:w="717" w:type="dxa"/>
            <w:vAlign w:val="center"/>
          </w:tcPr>
          <w:p w14:paraId="27164B75" w14:textId="70919785" w:rsidR="00EE54E0" w:rsidRDefault="00EE54E0" w:rsidP="007272A1">
            <w:pPr>
              <w:pStyle w:val="TableTextEntries"/>
              <w:spacing w:line="360" w:lineRule="auto"/>
            </w:pPr>
            <w:r w:rsidRPr="008B359C">
              <w:rPr>
                <w:noProof/>
              </w:rPr>
              <mc:AlternateContent>
                <mc:Choice Requires="wps">
                  <w:drawing>
                    <wp:inline distT="0" distB="0" distL="0" distR="0" wp14:anchorId="39B61D14" wp14:editId="1A864DE0">
                      <wp:extent cx="176400" cy="176400"/>
                      <wp:effectExtent l="0" t="0" r="0" b="0"/>
                      <wp:docPr id="36" name="Graphic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371475 w 371474"/>
                                  <a:gd name="connsiteY0" fmla="*/ 74295 h 346709"/>
                                  <a:gd name="connsiteX1" fmla="*/ 371475 w 371474"/>
                                  <a:gd name="connsiteY1" fmla="*/ 99060 h 346709"/>
                                  <a:gd name="connsiteX2" fmla="*/ 346710 w 371474"/>
                                  <a:gd name="connsiteY2" fmla="*/ 99060 h 346709"/>
                                  <a:gd name="connsiteX3" fmla="*/ 333375 w 371474"/>
                                  <a:gd name="connsiteY3" fmla="*/ 111443 h 346709"/>
                                  <a:gd name="connsiteX4" fmla="*/ 38100 w 371474"/>
                                  <a:gd name="connsiteY4" fmla="*/ 111443 h 346709"/>
                                  <a:gd name="connsiteX5" fmla="*/ 24765 w 371474"/>
                                  <a:gd name="connsiteY5" fmla="*/ 99060 h 346709"/>
                                  <a:gd name="connsiteX6" fmla="*/ 0 w 371474"/>
                                  <a:gd name="connsiteY6" fmla="*/ 99060 h 346709"/>
                                  <a:gd name="connsiteX7" fmla="*/ 0 w 371474"/>
                                  <a:gd name="connsiteY7" fmla="*/ 74295 h 346709"/>
                                  <a:gd name="connsiteX8" fmla="*/ 185738 w 371474"/>
                                  <a:gd name="connsiteY8" fmla="*/ 0 h 346709"/>
                                  <a:gd name="connsiteX9" fmla="*/ 371475 w 371474"/>
                                  <a:gd name="connsiteY9" fmla="*/ 74295 h 346709"/>
                                  <a:gd name="connsiteX10" fmla="*/ 371475 w 371474"/>
                                  <a:gd name="connsiteY10" fmla="*/ 321945 h 346709"/>
                                  <a:gd name="connsiteX11" fmla="*/ 371475 w 371474"/>
                                  <a:gd name="connsiteY11" fmla="*/ 346710 h 346709"/>
                                  <a:gd name="connsiteX12" fmla="*/ 0 w 371474"/>
                                  <a:gd name="connsiteY12" fmla="*/ 346710 h 346709"/>
                                  <a:gd name="connsiteX13" fmla="*/ 0 w 371474"/>
                                  <a:gd name="connsiteY13" fmla="*/ 321945 h 346709"/>
                                  <a:gd name="connsiteX14" fmla="*/ 13335 w 371474"/>
                                  <a:gd name="connsiteY14" fmla="*/ 309563 h 346709"/>
                                  <a:gd name="connsiteX15" fmla="*/ 358140 w 371474"/>
                                  <a:gd name="connsiteY15" fmla="*/ 309563 h 346709"/>
                                  <a:gd name="connsiteX16" fmla="*/ 371475 w 371474"/>
                                  <a:gd name="connsiteY16" fmla="*/ 321945 h 346709"/>
                                  <a:gd name="connsiteX17" fmla="*/ 99060 w 371474"/>
                                  <a:gd name="connsiteY17" fmla="*/ 123825 h 346709"/>
                                  <a:gd name="connsiteX18" fmla="*/ 99060 w 371474"/>
                                  <a:gd name="connsiteY18" fmla="*/ 272415 h 346709"/>
                                  <a:gd name="connsiteX19" fmla="*/ 123825 w 371474"/>
                                  <a:gd name="connsiteY19" fmla="*/ 272415 h 346709"/>
                                  <a:gd name="connsiteX20" fmla="*/ 123825 w 371474"/>
                                  <a:gd name="connsiteY20" fmla="*/ 123825 h 346709"/>
                                  <a:gd name="connsiteX21" fmla="*/ 173355 w 371474"/>
                                  <a:gd name="connsiteY21" fmla="*/ 123825 h 346709"/>
                                  <a:gd name="connsiteX22" fmla="*/ 173355 w 371474"/>
                                  <a:gd name="connsiteY22" fmla="*/ 272415 h 346709"/>
                                  <a:gd name="connsiteX23" fmla="*/ 198120 w 371474"/>
                                  <a:gd name="connsiteY23" fmla="*/ 272415 h 346709"/>
                                  <a:gd name="connsiteX24" fmla="*/ 198120 w 371474"/>
                                  <a:gd name="connsiteY24" fmla="*/ 123825 h 346709"/>
                                  <a:gd name="connsiteX25" fmla="*/ 247650 w 371474"/>
                                  <a:gd name="connsiteY25" fmla="*/ 123825 h 346709"/>
                                  <a:gd name="connsiteX26" fmla="*/ 247650 w 371474"/>
                                  <a:gd name="connsiteY26" fmla="*/ 272415 h 346709"/>
                                  <a:gd name="connsiteX27" fmla="*/ 272415 w 371474"/>
                                  <a:gd name="connsiteY27" fmla="*/ 272415 h 346709"/>
                                  <a:gd name="connsiteX28" fmla="*/ 272415 w 371474"/>
                                  <a:gd name="connsiteY28" fmla="*/ 123825 h 346709"/>
                                  <a:gd name="connsiteX29" fmla="*/ 321945 w 371474"/>
                                  <a:gd name="connsiteY29" fmla="*/ 123825 h 346709"/>
                                  <a:gd name="connsiteX30" fmla="*/ 321945 w 371474"/>
                                  <a:gd name="connsiteY30" fmla="*/ 272415 h 346709"/>
                                  <a:gd name="connsiteX31" fmla="*/ 333375 w 371474"/>
                                  <a:gd name="connsiteY31" fmla="*/ 272415 h 346709"/>
                                  <a:gd name="connsiteX32" fmla="*/ 346710 w 371474"/>
                                  <a:gd name="connsiteY32" fmla="*/ 284798 h 346709"/>
                                  <a:gd name="connsiteX33" fmla="*/ 346710 w 371474"/>
                                  <a:gd name="connsiteY33" fmla="*/ 297180 h 346709"/>
                                  <a:gd name="connsiteX34" fmla="*/ 24765 w 371474"/>
                                  <a:gd name="connsiteY34" fmla="*/ 297180 h 346709"/>
                                  <a:gd name="connsiteX35" fmla="*/ 24765 w 371474"/>
                                  <a:gd name="connsiteY35" fmla="*/ 284798 h 346709"/>
                                  <a:gd name="connsiteX36" fmla="*/ 38100 w 371474"/>
                                  <a:gd name="connsiteY36" fmla="*/ 272415 h 346709"/>
                                  <a:gd name="connsiteX37" fmla="*/ 49530 w 371474"/>
                                  <a:gd name="connsiteY37" fmla="*/ 272415 h 346709"/>
                                  <a:gd name="connsiteX38" fmla="*/ 49530 w 371474"/>
                                  <a:gd name="connsiteY38" fmla="*/ 123825 h 346709"/>
                                  <a:gd name="connsiteX39" fmla="*/ 99060 w 371474"/>
                                  <a:gd name="connsiteY39" fmla="*/ 123825 h 346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371474" h="346709">
                                    <a:moveTo>
                                      <a:pt x="371475" y="74295"/>
                                    </a:moveTo>
                                    <a:lnTo>
                                      <a:pt x="371475" y="99060"/>
                                    </a:lnTo>
                                    <a:lnTo>
                                      <a:pt x="346710" y="99060"/>
                                    </a:lnTo>
                                    <a:cubicBezTo>
                                      <a:pt x="346710" y="105728"/>
                                      <a:pt x="340995" y="111443"/>
                                      <a:pt x="333375" y="111443"/>
                                    </a:cubicBezTo>
                                    <a:lnTo>
                                      <a:pt x="38100" y="111443"/>
                                    </a:lnTo>
                                    <a:cubicBezTo>
                                      <a:pt x="30480" y="111443"/>
                                      <a:pt x="24765" y="105728"/>
                                      <a:pt x="24765" y="99060"/>
                                    </a:cubicBezTo>
                                    <a:lnTo>
                                      <a:pt x="0" y="99060"/>
                                    </a:lnTo>
                                    <a:lnTo>
                                      <a:pt x="0" y="74295"/>
                                    </a:lnTo>
                                    <a:lnTo>
                                      <a:pt x="185738" y="0"/>
                                    </a:lnTo>
                                    <a:lnTo>
                                      <a:pt x="371475" y="74295"/>
                                    </a:lnTo>
                                    <a:close/>
                                    <a:moveTo>
                                      <a:pt x="371475" y="321945"/>
                                    </a:moveTo>
                                    <a:lnTo>
                                      <a:pt x="371475" y="346710"/>
                                    </a:lnTo>
                                    <a:lnTo>
                                      <a:pt x="0" y="346710"/>
                                    </a:lnTo>
                                    <a:lnTo>
                                      <a:pt x="0" y="321945"/>
                                    </a:lnTo>
                                    <a:cubicBezTo>
                                      <a:pt x="0" y="315278"/>
                                      <a:pt x="5715" y="309563"/>
                                      <a:pt x="13335" y="309563"/>
                                    </a:cubicBezTo>
                                    <a:lnTo>
                                      <a:pt x="358140" y="309563"/>
                                    </a:lnTo>
                                    <a:cubicBezTo>
                                      <a:pt x="365760" y="309563"/>
                                      <a:pt x="371475" y="315278"/>
                                      <a:pt x="371475" y="321945"/>
                                    </a:cubicBezTo>
                                    <a:close/>
                                    <a:moveTo>
                                      <a:pt x="99060" y="123825"/>
                                    </a:moveTo>
                                    <a:lnTo>
                                      <a:pt x="99060" y="272415"/>
                                    </a:lnTo>
                                    <a:lnTo>
                                      <a:pt x="123825" y="272415"/>
                                    </a:lnTo>
                                    <a:lnTo>
                                      <a:pt x="123825" y="123825"/>
                                    </a:lnTo>
                                    <a:lnTo>
                                      <a:pt x="173355" y="123825"/>
                                    </a:lnTo>
                                    <a:lnTo>
                                      <a:pt x="173355" y="272415"/>
                                    </a:lnTo>
                                    <a:lnTo>
                                      <a:pt x="198120" y="272415"/>
                                    </a:lnTo>
                                    <a:lnTo>
                                      <a:pt x="198120" y="123825"/>
                                    </a:lnTo>
                                    <a:lnTo>
                                      <a:pt x="247650" y="123825"/>
                                    </a:lnTo>
                                    <a:lnTo>
                                      <a:pt x="247650" y="272415"/>
                                    </a:lnTo>
                                    <a:lnTo>
                                      <a:pt x="272415" y="272415"/>
                                    </a:lnTo>
                                    <a:lnTo>
                                      <a:pt x="272415" y="123825"/>
                                    </a:lnTo>
                                    <a:lnTo>
                                      <a:pt x="321945" y="123825"/>
                                    </a:lnTo>
                                    <a:lnTo>
                                      <a:pt x="321945" y="272415"/>
                                    </a:lnTo>
                                    <a:lnTo>
                                      <a:pt x="333375" y="272415"/>
                                    </a:lnTo>
                                    <a:cubicBezTo>
                                      <a:pt x="340995" y="272415"/>
                                      <a:pt x="346710" y="278130"/>
                                      <a:pt x="346710" y="284798"/>
                                    </a:cubicBezTo>
                                    <a:lnTo>
                                      <a:pt x="346710" y="297180"/>
                                    </a:lnTo>
                                    <a:lnTo>
                                      <a:pt x="24765" y="297180"/>
                                    </a:lnTo>
                                    <a:lnTo>
                                      <a:pt x="24765" y="284798"/>
                                    </a:lnTo>
                                    <a:cubicBezTo>
                                      <a:pt x="24765" y="278130"/>
                                      <a:pt x="30480" y="272415"/>
                                      <a:pt x="38100" y="272415"/>
                                    </a:cubicBezTo>
                                    <a:lnTo>
                                      <a:pt x="49530" y="272415"/>
                                    </a:lnTo>
                                    <a:lnTo>
                                      <a:pt x="49530" y="123825"/>
                                    </a:lnTo>
                                    <a:lnTo>
                                      <a:pt x="99060" y="123825"/>
                                    </a:lnTo>
                                    <a:close/>
                                  </a:path>
                                </a:pathLst>
                              </a:custGeom>
                              <a:solidFill>
                                <a:srgbClr val="8E9AAF"/>
                              </a:solidFill>
                              <a:ln w="9525" cap="flat">
                                <a:noFill/>
                                <a:prstDash val="solid"/>
                                <a:miter/>
                              </a:ln>
                            </wps:spPr>
                            <wps:bodyPr rtlCol="0" anchor="ctr"/>
                          </wps:wsp>
                        </a:graphicData>
                      </a:graphic>
                    </wp:inline>
                  </w:drawing>
                </mc:Choice>
                <mc:Fallback>
                  <w:pict>
                    <v:shape w14:anchorId="24A0D2DA" id="Graphic 540"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371474,346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" path="m371475,74295r,24765l346710,99060v,6668,-5715,12383,-13335,12383l38100,111443v-7620,,-13335,-5715,-13335,-12383l,99060,,74295,185738,,371475,74295xm371475,321945r,24765l,346710,,321945v,-6667,5715,-12382,13335,-12382l358140,309563v7620,,13335,5715,13335,12382xm99060,123825r,148590l123825,272415r,-148590l173355,123825r,148590l198120,272415r,-148590l247650,123825r,148590l272415,272415r,-148590l321945,123825r,148590l333375,272415v7620,,13335,5715,13335,12383l346710,297180r-321945,l24765,284798v,-6668,5715,-12383,13335,-12383l49530,272415r,-148590l99060,123825xe" fillcolor="#8e9aaf" stroked="f">
                      <v:stroke joinstyle="miter"/>
                      <v:path arrowok="t" o:connecttype="custom" o:connectlocs="176400,37800;176400,50400;164640,50400;158308,56700;18092,56700;11760,50400;0,50400;0,37800;88200,0;176400,37800;176400,163800;176400,176401;0,176401;0,163800;6332,157501;170068,157501;176400,163800;47040,63000;47040,138600;58800,138600;58800,63000;82320,63000;82320,138600;94080,138600;94080,63000;117600,63000;117600,138600;129360,138600;129360,63000;152880,63000;152880,138600;158308,138600;164640,144901;164640,151200;11760,151200;11760,144901;18092,138600;23520,138600;23520,63000;47040,63000" o:connectangles="0,0,0,0,0,0,0,0,0,0,0,0,0,0,0,0,0,0,0,0,0,0,0,0,0,0,0,0,0,0,0,0,0,0,0,0,0,0,0,0"/>
                      <o:lock v:ext="edit" aspectratio="t"/>
                      <w10:anchorlock/>
                    </v:shape>
                  </w:pict>
                </mc:Fallback>
              </mc:AlternateContent>
            </w:r>
          </w:p>
        </w:tc>
        <w:tc>
          <w:tcPr>
            <w:tcW w:w="8310" w:type="dxa"/>
            <w:gridSpan w:val="2"/>
            <w:vAlign w:val="center"/>
          </w:tcPr>
          <w:p w14:paraId="1D5993EF" w14:textId="4D4FD769" w:rsidR="00EE54E0" w:rsidRDefault="00EE54E0" w:rsidP="007272A1">
            <w:pPr>
              <w:pStyle w:val="TableTextEntries"/>
            </w:pPr>
            <w:r>
              <w:t>Under section 8(1) of the WIC Act, an application for a licence can only be made by, or on behalf of, a corporation.</w:t>
            </w:r>
          </w:p>
        </w:tc>
      </w:tr>
      <w:tr w:rsidR="00EE54E0" w14:paraId="1AF4D87E" w14:textId="77777777" w:rsidTr="007272A1">
        <w:trPr>
          <w:trHeight w:val="454"/>
        </w:trPr>
        <w:tc>
          <w:tcPr>
            <w:tcW w:w="717" w:type="dxa"/>
            <w:vAlign w:val="center"/>
          </w:tcPr>
          <w:p w14:paraId="0ABE288B" w14:textId="3BE306C2" w:rsidR="00EE54E0" w:rsidRDefault="00EE54E0" w:rsidP="007272A1">
            <w:pPr>
              <w:pStyle w:val="TableTextEntries"/>
              <w:spacing w:line="360" w:lineRule="auto"/>
            </w:pPr>
            <w:r w:rsidRPr="008B359C">
              <w:rPr>
                <w:noProof/>
              </w:rPr>
              <mc:AlternateContent>
                <mc:Choice Requires="wps">
                  <w:drawing>
                    <wp:inline distT="0" distB="0" distL="0" distR="0" wp14:anchorId="331EA864" wp14:editId="3A2ECEF5">
                      <wp:extent cx="176400" cy="176400"/>
                      <wp:effectExtent l="0" t="0" r="0" b="0"/>
                      <wp:docPr id="35" name="Graphic 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41935 w 293369"/>
                                  <a:gd name="connsiteY0" fmla="*/ 132398 h 293370"/>
                                  <a:gd name="connsiteX1" fmla="*/ 80963 w 293369"/>
                                  <a:gd name="connsiteY1" fmla="*/ 293370 h 293370"/>
                                  <a:gd name="connsiteX2" fmla="*/ 0 w 293369"/>
                                  <a:gd name="connsiteY2" fmla="*/ 293370 h 293370"/>
                                  <a:gd name="connsiteX3" fmla="*/ 0 w 293369"/>
                                  <a:gd name="connsiteY3" fmla="*/ 213360 h 293370"/>
                                  <a:gd name="connsiteX4" fmla="*/ 160973 w 293369"/>
                                  <a:gd name="connsiteY4" fmla="*/ 52388 h 293370"/>
                                  <a:gd name="connsiteX5" fmla="*/ 241935 w 293369"/>
                                  <a:gd name="connsiteY5" fmla="*/ 132398 h 293370"/>
                                  <a:gd name="connsiteX6" fmla="*/ 88582 w 293369"/>
                                  <a:gd name="connsiteY6" fmla="*/ 251460 h 293370"/>
                                  <a:gd name="connsiteX7" fmla="*/ 42863 w 293369"/>
                                  <a:gd name="connsiteY7" fmla="*/ 205740 h 293370"/>
                                  <a:gd name="connsiteX8" fmla="*/ 25718 w 293369"/>
                                  <a:gd name="connsiteY8" fmla="*/ 222885 h 293370"/>
                                  <a:gd name="connsiteX9" fmla="*/ 25718 w 293369"/>
                                  <a:gd name="connsiteY9" fmla="*/ 243840 h 293370"/>
                                  <a:gd name="connsiteX10" fmla="*/ 50482 w 293369"/>
                                  <a:gd name="connsiteY10" fmla="*/ 243840 h 293370"/>
                                  <a:gd name="connsiteX11" fmla="*/ 50482 w 293369"/>
                                  <a:gd name="connsiteY11" fmla="*/ 268605 h 293370"/>
                                  <a:gd name="connsiteX12" fmla="*/ 71438 w 293369"/>
                                  <a:gd name="connsiteY12" fmla="*/ 268605 h 293370"/>
                                  <a:gd name="connsiteX13" fmla="*/ 88582 w 293369"/>
                                  <a:gd name="connsiteY13" fmla="*/ 251460 h 293370"/>
                                  <a:gd name="connsiteX14" fmla="*/ 167640 w 293369"/>
                                  <a:gd name="connsiteY14" fmla="*/ 84773 h 293370"/>
                                  <a:gd name="connsiteX15" fmla="*/ 164783 w 293369"/>
                                  <a:gd name="connsiteY15" fmla="*/ 85725 h 293370"/>
                                  <a:gd name="connsiteX16" fmla="*/ 60007 w 293369"/>
                                  <a:gd name="connsiteY16" fmla="*/ 190500 h 293370"/>
                                  <a:gd name="connsiteX17" fmla="*/ 59055 w 293369"/>
                                  <a:gd name="connsiteY17" fmla="*/ 193358 h 293370"/>
                                  <a:gd name="connsiteX18" fmla="*/ 62865 w 293369"/>
                                  <a:gd name="connsiteY18" fmla="*/ 197167 h 293370"/>
                                  <a:gd name="connsiteX19" fmla="*/ 65723 w 293369"/>
                                  <a:gd name="connsiteY19" fmla="*/ 196215 h 293370"/>
                                  <a:gd name="connsiteX20" fmla="*/ 170498 w 293369"/>
                                  <a:gd name="connsiteY20" fmla="*/ 91440 h 293370"/>
                                  <a:gd name="connsiteX21" fmla="*/ 171450 w 293369"/>
                                  <a:gd name="connsiteY21" fmla="*/ 88582 h 293370"/>
                                  <a:gd name="connsiteX22" fmla="*/ 167640 w 293369"/>
                                  <a:gd name="connsiteY22" fmla="*/ 84773 h 293370"/>
                                  <a:gd name="connsiteX23" fmla="*/ 286703 w 293369"/>
                                  <a:gd name="connsiteY23" fmla="*/ 88582 h 293370"/>
                                  <a:gd name="connsiteX24" fmla="*/ 254318 w 293369"/>
                                  <a:gd name="connsiteY24" fmla="*/ 120967 h 293370"/>
                                  <a:gd name="connsiteX25" fmla="*/ 173355 w 293369"/>
                                  <a:gd name="connsiteY25" fmla="*/ 40005 h 293370"/>
                                  <a:gd name="connsiteX26" fmla="*/ 205740 w 293369"/>
                                  <a:gd name="connsiteY26" fmla="*/ 7620 h 293370"/>
                                  <a:gd name="connsiteX27" fmla="*/ 222885 w 293369"/>
                                  <a:gd name="connsiteY27" fmla="*/ 0 h 293370"/>
                                  <a:gd name="connsiteX28" fmla="*/ 240030 w 293369"/>
                                  <a:gd name="connsiteY28" fmla="*/ 7620 h 293370"/>
                                  <a:gd name="connsiteX29" fmla="*/ 285750 w 293369"/>
                                  <a:gd name="connsiteY29" fmla="*/ 53340 h 293370"/>
                                  <a:gd name="connsiteX30" fmla="*/ 293370 w 293369"/>
                                  <a:gd name="connsiteY30" fmla="*/ 70485 h 293370"/>
                                  <a:gd name="connsiteX31" fmla="*/ 286703 w 293369"/>
                                  <a:gd name="connsiteY31" fmla="*/ 88582 h 293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3369" h="293370">
                                    <a:moveTo>
                                      <a:pt x="241935" y="132398"/>
                                    </a:moveTo>
                                    <a:lnTo>
                                      <a:pt x="80963" y="293370"/>
                                    </a:lnTo>
                                    <a:lnTo>
                                      <a:pt x="0" y="293370"/>
                                    </a:lnTo>
                                    <a:lnTo>
                                      <a:pt x="0" y="213360"/>
                                    </a:lnTo>
                                    <a:lnTo>
                                      <a:pt x="160973" y="52388"/>
                                    </a:lnTo>
                                    <a:lnTo>
                                      <a:pt x="241935" y="132398"/>
                                    </a:lnTo>
                                    <a:close/>
                                    <a:moveTo>
                                      <a:pt x="88582" y="251460"/>
                                    </a:moveTo>
                                    <a:lnTo>
                                      <a:pt x="42863" y="205740"/>
                                    </a:lnTo>
                                    <a:lnTo>
                                      <a:pt x="25718" y="222885"/>
                                    </a:lnTo>
                                    <a:lnTo>
                                      <a:pt x="25718" y="243840"/>
                                    </a:lnTo>
                                    <a:lnTo>
                                      <a:pt x="50482" y="243840"/>
                                    </a:lnTo>
                                    <a:lnTo>
                                      <a:pt x="50482" y="268605"/>
                                    </a:lnTo>
                                    <a:lnTo>
                                      <a:pt x="71438" y="268605"/>
                                    </a:lnTo>
                                    <a:lnTo>
                                      <a:pt x="88582" y="251460"/>
                                    </a:lnTo>
                                    <a:close/>
                                    <a:moveTo>
                                      <a:pt x="167640" y="84773"/>
                                    </a:moveTo>
                                    <a:cubicBezTo>
                                      <a:pt x="166688" y="84773"/>
                                      <a:pt x="165735" y="84773"/>
                                      <a:pt x="164783" y="85725"/>
                                    </a:cubicBezTo>
                                    <a:lnTo>
                                      <a:pt x="60007" y="190500"/>
                                    </a:lnTo>
                                    <a:cubicBezTo>
                                      <a:pt x="59055" y="191453"/>
                                      <a:pt x="59055" y="192405"/>
                                      <a:pt x="59055" y="193358"/>
                                    </a:cubicBezTo>
                                    <a:cubicBezTo>
                                      <a:pt x="59055" y="196215"/>
                                      <a:pt x="60960" y="197167"/>
                                      <a:pt x="62865" y="197167"/>
                                    </a:cubicBezTo>
                                    <a:cubicBezTo>
                                      <a:pt x="63818" y="197167"/>
                                      <a:pt x="64770" y="197167"/>
                                      <a:pt x="65723" y="196215"/>
                                    </a:cubicBezTo>
                                    <a:lnTo>
                                      <a:pt x="170498" y="91440"/>
                                    </a:lnTo>
                                    <a:cubicBezTo>
                                      <a:pt x="171450" y="90488"/>
                                      <a:pt x="171450" y="89535"/>
                                      <a:pt x="171450" y="88582"/>
                                    </a:cubicBezTo>
                                    <a:cubicBezTo>
                                      <a:pt x="171450" y="86678"/>
                                      <a:pt x="170498" y="84773"/>
                                      <a:pt x="167640" y="84773"/>
                                    </a:cubicBezTo>
                                    <a:close/>
                                    <a:moveTo>
                                      <a:pt x="286703" y="88582"/>
                                    </a:moveTo>
                                    <a:lnTo>
                                      <a:pt x="254318" y="120967"/>
                                    </a:lnTo>
                                    <a:lnTo>
                                      <a:pt x="173355" y="40005"/>
                                    </a:lnTo>
                                    <a:lnTo>
                                      <a:pt x="205740" y="7620"/>
                                    </a:lnTo>
                                    <a:cubicBezTo>
                                      <a:pt x="210502" y="2857"/>
                                      <a:pt x="216218" y="0"/>
                                      <a:pt x="222885" y="0"/>
                                    </a:cubicBezTo>
                                    <a:cubicBezTo>
                                      <a:pt x="229552" y="0"/>
                                      <a:pt x="236220" y="2857"/>
                                      <a:pt x="240030" y="7620"/>
                                    </a:cubicBezTo>
                                    <a:lnTo>
                                      <a:pt x="285750" y="53340"/>
                                    </a:lnTo>
                                    <a:cubicBezTo>
                                      <a:pt x="290513" y="58103"/>
                                      <a:pt x="293370" y="64770"/>
                                      <a:pt x="293370" y="70485"/>
                                    </a:cubicBezTo>
                                    <a:cubicBezTo>
                                      <a:pt x="293370" y="76200"/>
                                      <a:pt x="290513" y="83820"/>
                                      <a:pt x="286703" y="88582"/>
                                    </a:cubicBezTo>
                                    <a:close/>
                                  </a:path>
                                </a:pathLst>
                              </a:custGeom>
                              <a:solidFill>
                                <a:srgbClr val="8E9AAF"/>
                              </a:solidFill>
                              <a:ln w="9525" cap="flat">
                                <a:noFill/>
                                <a:prstDash val="solid"/>
                                <a:miter/>
                              </a:ln>
                            </wps:spPr>
                            <wps:bodyPr rtlCol="0" anchor="ctr"/>
                          </wps:wsp>
                        </a:graphicData>
                      </a:graphic>
                    </wp:inline>
                  </w:drawing>
                </mc:Choice>
                <mc:Fallback>
                  <w:pict>
                    <v:shape w14:anchorId="2FDBD96A" id="Graphic 220"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3369,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" path="m241935,132398l80963,293370,,293370,,213360,160973,52388r80962,80010xm88582,251460l42863,205740,25718,222885r,20955l50482,243840r,24765l71438,268605,88582,251460xm167640,84773v-952,,-1905,,-2857,952l60007,190500v-952,953,-952,1905,-952,2858c59055,196215,60960,197167,62865,197167v953,,1905,,2858,-952l170498,91440v952,-952,952,-1905,952,-2858c171450,86678,170498,84773,167640,84773xm286703,88582r-32385,32385l173355,40005,205740,7620c210502,2857,216218,,222885,v6667,,13335,2857,17145,7620l285750,53340v4763,4763,7620,11430,7620,17145c293370,76200,290513,83820,286703,88582xe" fillcolor="#8e9aaf" stroked="f">
                      <v:stroke joinstyle="miter"/>
                      <v:path arrowok="t" o:connecttype="custom" o:connectlocs="145473,79609;48682,176400;0,176400;0,128291;96792,31500;145473,79609;53264,151200;25773,123709;15464,134018;15464,146618;30354,146618;30354,161509;42955,161509;53264,151200;100800,50973;99082,51545;36082,114545;35509,116264;37800,118554;39519,117982;102519,54982;103091,53263;100800,50973;172392,53263;152919,72736;104237,24055;123710,4582;134019,0;144328,4582;171819,32073;176401,42382;172392,53263" o:connectangles="0,0,0,0,0,0,0,0,0,0,0,0,0,0,0,0,0,0,0,0,0,0,0,0,0,0,0,0,0,0,0,0"/>
                      <o:lock v:ext="edit" aspectratio="t"/>
                      <w10:anchorlock/>
                    </v:shape>
                  </w:pict>
                </mc:Fallback>
              </mc:AlternateContent>
            </w:r>
          </w:p>
        </w:tc>
        <w:tc>
          <w:tcPr>
            <w:tcW w:w="8310" w:type="dxa"/>
            <w:gridSpan w:val="2"/>
            <w:vAlign w:val="center"/>
          </w:tcPr>
          <w:p w14:paraId="3C260E06" w14:textId="3CAA3520" w:rsidR="00EE54E0" w:rsidRDefault="00EE54E0" w:rsidP="007272A1">
            <w:pPr>
              <w:pStyle w:val="TableTextEntries"/>
              <w:spacing w:after="120"/>
            </w:pPr>
            <w:r>
              <w:t xml:space="preserve">Provide information </w:t>
            </w:r>
            <w:r w:rsidRPr="002C1420">
              <w:t xml:space="preserve">about the applicant </w:t>
            </w:r>
            <w:r>
              <w:t>corporation.</w:t>
            </w:r>
          </w:p>
        </w:tc>
      </w:tr>
      <w:tr w:rsidR="00EE54E0" w14:paraId="0404824D" w14:textId="77777777" w:rsidTr="007272A1">
        <w:trPr>
          <w:cantSplit/>
          <w:trHeight w:val="454"/>
        </w:trPr>
        <w:tc>
          <w:tcPr>
            <w:tcW w:w="4509" w:type="dxa"/>
            <w:gridSpan w:val="2"/>
          </w:tcPr>
          <w:p w14:paraId="2870EEF4" w14:textId="045F2EA5" w:rsidR="00EE54E0" w:rsidRDefault="00EE54E0" w:rsidP="00EE54E0">
            <w:pPr>
              <w:pStyle w:val="TableTextEntries"/>
            </w:pPr>
            <w:permStart w:id="1056047475" w:edGrp="everyone" w:colFirst="1" w:colLast="1"/>
            <w:r>
              <w:t>Corporation name</w:t>
            </w:r>
          </w:p>
        </w:tc>
        <w:tc>
          <w:tcPr>
            <w:tcW w:w="4508" w:type="dxa"/>
            <w:shd w:val="clear" w:color="auto" w:fill="ECE9E7" w:themeFill="background2"/>
          </w:tcPr>
          <w:p w14:paraId="0F8BDF5C" w14:textId="77777777" w:rsidR="00EE54E0" w:rsidRDefault="00EE54E0" w:rsidP="00EE54E0">
            <w:pPr>
              <w:pStyle w:val="TableTextEntries"/>
            </w:pPr>
          </w:p>
        </w:tc>
      </w:tr>
      <w:tr w:rsidR="00EE54E0" w14:paraId="0A4B7196" w14:textId="77777777" w:rsidTr="007272A1">
        <w:trPr>
          <w:cantSplit/>
          <w:trHeight w:val="454"/>
        </w:trPr>
        <w:tc>
          <w:tcPr>
            <w:tcW w:w="4509" w:type="dxa"/>
            <w:gridSpan w:val="2"/>
          </w:tcPr>
          <w:p w14:paraId="3C076817" w14:textId="6DDEBE67" w:rsidR="00EE54E0" w:rsidRDefault="00EE54E0" w:rsidP="00EE54E0">
            <w:pPr>
              <w:pStyle w:val="TableTextEntries"/>
            </w:pPr>
            <w:permStart w:id="112662746" w:edGrp="everyone" w:colFirst="1" w:colLast="1"/>
            <w:permEnd w:id="1056047475"/>
            <w:r w:rsidRPr="00875758">
              <w:t>ABN</w:t>
            </w:r>
            <w:r w:rsidRPr="002630BA">
              <w:rPr>
                <w:i/>
              </w:rPr>
              <w:t xml:space="preserve"> (not required if providing ACN)</w:t>
            </w:r>
          </w:p>
        </w:tc>
        <w:tc>
          <w:tcPr>
            <w:tcW w:w="4508" w:type="dxa"/>
            <w:shd w:val="clear" w:color="auto" w:fill="ECE9E7" w:themeFill="background2"/>
          </w:tcPr>
          <w:p w14:paraId="033102F7" w14:textId="77777777" w:rsidR="00EE54E0" w:rsidRDefault="00EE54E0" w:rsidP="00EE54E0">
            <w:pPr>
              <w:pStyle w:val="TableTextEntries"/>
            </w:pPr>
          </w:p>
        </w:tc>
      </w:tr>
      <w:tr w:rsidR="00EE54E0" w14:paraId="58B686F6" w14:textId="77777777" w:rsidTr="007272A1">
        <w:trPr>
          <w:cantSplit/>
          <w:trHeight w:val="454"/>
        </w:trPr>
        <w:tc>
          <w:tcPr>
            <w:tcW w:w="4509" w:type="dxa"/>
            <w:gridSpan w:val="2"/>
          </w:tcPr>
          <w:p w14:paraId="0B512F49" w14:textId="11979204" w:rsidR="00EE54E0" w:rsidRDefault="00EE54E0" w:rsidP="00EE54E0">
            <w:pPr>
              <w:pStyle w:val="TableTextEntries"/>
            </w:pPr>
            <w:permStart w:id="1428503180" w:edGrp="everyone" w:colFirst="1" w:colLast="1"/>
            <w:permEnd w:id="112662746"/>
            <w:r>
              <w:t>ACN</w:t>
            </w:r>
            <w:r w:rsidRPr="002630BA">
              <w:rPr>
                <w:i/>
              </w:rPr>
              <w:t xml:space="preserve"> (not required if providing ABN)</w:t>
            </w:r>
          </w:p>
        </w:tc>
        <w:tc>
          <w:tcPr>
            <w:tcW w:w="4508" w:type="dxa"/>
            <w:shd w:val="clear" w:color="auto" w:fill="ECE9E7" w:themeFill="background2"/>
          </w:tcPr>
          <w:p w14:paraId="448FB8EF" w14:textId="77777777" w:rsidR="00EE54E0" w:rsidRDefault="00EE54E0" w:rsidP="00EE54E0">
            <w:pPr>
              <w:pStyle w:val="TableTextEntries"/>
            </w:pPr>
          </w:p>
        </w:tc>
      </w:tr>
      <w:tr w:rsidR="00EE54E0" w14:paraId="0CF3DFDE" w14:textId="77777777" w:rsidTr="007272A1">
        <w:trPr>
          <w:cantSplit/>
          <w:trHeight w:val="454"/>
        </w:trPr>
        <w:tc>
          <w:tcPr>
            <w:tcW w:w="4509" w:type="dxa"/>
            <w:gridSpan w:val="2"/>
          </w:tcPr>
          <w:p w14:paraId="6D647204" w14:textId="7EC95653" w:rsidR="00EE54E0" w:rsidRDefault="00EE54E0" w:rsidP="00EE54E0">
            <w:pPr>
              <w:pStyle w:val="TableTextEntries"/>
            </w:pPr>
            <w:permStart w:id="437527861" w:edGrp="everyone" w:colFirst="1" w:colLast="1"/>
            <w:permEnd w:id="1428503180"/>
            <w:r>
              <w:t>Address of registered office</w:t>
            </w:r>
          </w:p>
        </w:tc>
        <w:tc>
          <w:tcPr>
            <w:tcW w:w="4508" w:type="dxa"/>
            <w:shd w:val="clear" w:color="auto" w:fill="ECE9E7" w:themeFill="background2"/>
          </w:tcPr>
          <w:p w14:paraId="4176FDD0" w14:textId="77777777" w:rsidR="00EE54E0" w:rsidRDefault="00EE54E0" w:rsidP="00EE54E0">
            <w:pPr>
              <w:pStyle w:val="TableTextEntries"/>
            </w:pPr>
          </w:p>
        </w:tc>
      </w:tr>
      <w:tr w:rsidR="00EE54E0" w14:paraId="7C419446" w14:textId="77777777" w:rsidTr="007272A1">
        <w:trPr>
          <w:cantSplit/>
          <w:trHeight w:val="454"/>
        </w:trPr>
        <w:tc>
          <w:tcPr>
            <w:tcW w:w="4509" w:type="dxa"/>
            <w:gridSpan w:val="2"/>
          </w:tcPr>
          <w:p w14:paraId="02E0102F" w14:textId="0D01BB2C" w:rsidR="00EE54E0" w:rsidRDefault="00EE54E0" w:rsidP="00EE54E0">
            <w:pPr>
              <w:pStyle w:val="TableTextEntries"/>
            </w:pPr>
            <w:permStart w:id="1511140066" w:edGrp="everyone" w:colFirst="1" w:colLast="1"/>
            <w:permEnd w:id="437527861"/>
            <w:r>
              <w:t>Address of principal place of business</w:t>
            </w:r>
          </w:p>
        </w:tc>
        <w:tc>
          <w:tcPr>
            <w:tcW w:w="4508" w:type="dxa"/>
            <w:shd w:val="clear" w:color="auto" w:fill="ECE9E7" w:themeFill="background2"/>
          </w:tcPr>
          <w:p w14:paraId="68D987F4" w14:textId="77777777" w:rsidR="00EE54E0" w:rsidRDefault="00EE54E0" w:rsidP="00EE54E0">
            <w:pPr>
              <w:pStyle w:val="TableTextEntries"/>
            </w:pPr>
          </w:p>
        </w:tc>
      </w:tr>
    </w:tbl>
    <w:permEnd w:id="1511140066"/>
    <w:p w14:paraId="24D05646" w14:textId="44344BDF" w:rsidR="00895BC9" w:rsidRPr="00EE54E0" w:rsidRDefault="00EE54E0" w:rsidP="007210AB">
      <w:pPr>
        <w:pStyle w:val="Heading3nonumber"/>
        <w:numPr>
          <w:ilvl w:val="0"/>
          <w:numId w:val="47"/>
        </w:numPr>
        <w:ind w:left="426"/>
      </w:pPr>
      <w:r w:rsidRPr="00EE54E0">
        <w:lastRenderedPageBreak/>
        <w:t>Who are your contacts for this application?</w:t>
      </w:r>
    </w:p>
    <w:tbl>
      <w:tblPr>
        <w:tblW w:w="9027" w:type="dxa"/>
        <w:tblLook w:val="04A0" w:firstRow="1" w:lastRow="0" w:firstColumn="1" w:lastColumn="0" w:noHBand="0" w:noVBand="1"/>
      </w:tblPr>
      <w:tblGrid>
        <w:gridCol w:w="717"/>
        <w:gridCol w:w="1268"/>
        <w:gridCol w:w="3515"/>
        <w:gridCol w:w="3527"/>
      </w:tblGrid>
      <w:tr w:rsidR="00EE54E0" w14:paraId="4AA59CC8" w14:textId="77777777" w:rsidTr="00270AE2">
        <w:tc>
          <w:tcPr>
            <w:tcW w:w="717" w:type="dxa"/>
          </w:tcPr>
          <w:p w14:paraId="5689B993" w14:textId="33A7A713" w:rsidR="00EE54E0" w:rsidRDefault="00EE54E0" w:rsidP="00B34CD7">
            <w:pPr>
              <w:pStyle w:val="TableTextEntries"/>
              <w:keepNext/>
              <w:spacing w:line="360" w:lineRule="auto"/>
            </w:pPr>
            <w:r w:rsidRPr="008B359C">
              <w:rPr>
                <w:noProof/>
              </w:rPr>
              <mc:AlternateContent>
                <mc:Choice Requires="wps">
                  <w:drawing>
                    <wp:inline distT="0" distB="0" distL="0" distR="0" wp14:anchorId="4E7C83E4" wp14:editId="19DC9680">
                      <wp:extent cx="176400" cy="176400"/>
                      <wp:effectExtent l="0" t="0" r="0" b="0"/>
                      <wp:docPr id="37" name="Graphic 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41935 w 293369"/>
                                  <a:gd name="connsiteY0" fmla="*/ 132398 h 293370"/>
                                  <a:gd name="connsiteX1" fmla="*/ 80963 w 293369"/>
                                  <a:gd name="connsiteY1" fmla="*/ 293370 h 293370"/>
                                  <a:gd name="connsiteX2" fmla="*/ 0 w 293369"/>
                                  <a:gd name="connsiteY2" fmla="*/ 293370 h 293370"/>
                                  <a:gd name="connsiteX3" fmla="*/ 0 w 293369"/>
                                  <a:gd name="connsiteY3" fmla="*/ 213360 h 293370"/>
                                  <a:gd name="connsiteX4" fmla="*/ 160973 w 293369"/>
                                  <a:gd name="connsiteY4" fmla="*/ 52388 h 293370"/>
                                  <a:gd name="connsiteX5" fmla="*/ 241935 w 293369"/>
                                  <a:gd name="connsiteY5" fmla="*/ 132398 h 293370"/>
                                  <a:gd name="connsiteX6" fmla="*/ 88582 w 293369"/>
                                  <a:gd name="connsiteY6" fmla="*/ 251460 h 293370"/>
                                  <a:gd name="connsiteX7" fmla="*/ 42863 w 293369"/>
                                  <a:gd name="connsiteY7" fmla="*/ 205740 h 293370"/>
                                  <a:gd name="connsiteX8" fmla="*/ 25718 w 293369"/>
                                  <a:gd name="connsiteY8" fmla="*/ 222885 h 293370"/>
                                  <a:gd name="connsiteX9" fmla="*/ 25718 w 293369"/>
                                  <a:gd name="connsiteY9" fmla="*/ 243840 h 293370"/>
                                  <a:gd name="connsiteX10" fmla="*/ 50482 w 293369"/>
                                  <a:gd name="connsiteY10" fmla="*/ 243840 h 293370"/>
                                  <a:gd name="connsiteX11" fmla="*/ 50482 w 293369"/>
                                  <a:gd name="connsiteY11" fmla="*/ 268605 h 293370"/>
                                  <a:gd name="connsiteX12" fmla="*/ 71438 w 293369"/>
                                  <a:gd name="connsiteY12" fmla="*/ 268605 h 293370"/>
                                  <a:gd name="connsiteX13" fmla="*/ 88582 w 293369"/>
                                  <a:gd name="connsiteY13" fmla="*/ 251460 h 293370"/>
                                  <a:gd name="connsiteX14" fmla="*/ 167640 w 293369"/>
                                  <a:gd name="connsiteY14" fmla="*/ 84773 h 293370"/>
                                  <a:gd name="connsiteX15" fmla="*/ 164783 w 293369"/>
                                  <a:gd name="connsiteY15" fmla="*/ 85725 h 293370"/>
                                  <a:gd name="connsiteX16" fmla="*/ 60007 w 293369"/>
                                  <a:gd name="connsiteY16" fmla="*/ 190500 h 293370"/>
                                  <a:gd name="connsiteX17" fmla="*/ 59055 w 293369"/>
                                  <a:gd name="connsiteY17" fmla="*/ 193358 h 293370"/>
                                  <a:gd name="connsiteX18" fmla="*/ 62865 w 293369"/>
                                  <a:gd name="connsiteY18" fmla="*/ 197167 h 293370"/>
                                  <a:gd name="connsiteX19" fmla="*/ 65723 w 293369"/>
                                  <a:gd name="connsiteY19" fmla="*/ 196215 h 293370"/>
                                  <a:gd name="connsiteX20" fmla="*/ 170498 w 293369"/>
                                  <a:gd name="connsiteY20" fmla="*/ 91440 h 293370"/>
                                  <a:gd name="connsiteX21" fmla="*/ 171450 w 293369"/>
                                  <a:gd name="connsiteY21" fmla="*/ 88582 h 293370"/>
                                  <a:gd name="connsiteX22" fmla="*/ 167640 w 293369"/>
                                  <a:gd name="connsiteY22" fmla="*/ 84773 h 293370"/>
                                  <a:gd name="connsiteX23" fmla="*/ 286703 w 293369"/>
                                  <a:gd name="connsiteY23" fmla="*/ 88582 h 293370"/>
                                  <a:gd name="connsiteX24" fmla="*/ 254318 w 293369"/>
                                  <a:gd name="connsiteY24" fmla="*/ 120967 h 293370"/>
                                  <a:gd name="connsiteX25" fmla="*/ 173355 w 293369"/>
                                  <a:gd name="connsiteY25" fmla="*/ 40005 h 293370"/>
                                  <a:gd name="connsiteX26" fmla="*/ 205740 w 293369"/>
                                  <a:gd name="connsiteY26" fmla="*/ 7620 h 293370"/>
                                  <a:gd name="connsiteX27" fmla="*/ 222885 w 293369"/>
                                  <a:gd name="connsiteY27" fmla="*/ 0 h 293370"/>
                                  <a:gd name="connsiteX28" fmla="*/ 240030 w 293369"/>
                                  <a:gd name="connsiteY28" fmla="*/ 7620 h 293370"/>
                                  <a:gd name="connsiteX29" fmla="*/ 285750 w 293369"/>
                                  <a:gd name="connsiteY29" fmla="*/ 53340 h 293370"/>
                                  <a:gd name="connsiteX30" fmla="*/ 293370 w 293369"/>
                                  <a:gd name="connsiteY30" fmla="*/ 70485 h 293370"/>
                                  <a:gd name="connsiteX31" fmla="*/ 286703 w 293369"/>
                                  <a:gd name="connsiteY31" fmla="*/ 88582 h 293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3369" h="293370">
                                    <a:moveTo>
                                      <a:pt x="241935" y="132398"/>
                                    </a:moveTo>
                                    <a:lnTo>
                                      <a:pt x="80963" y="293370"/>
                                    </a:lnTo>
                                    <a:lnTo>
                                      <a:pt x="0" y="293370"/>
                                    </a:lnTo>
                                    <a:lnTo>
                                      <a:pt x="0" y="213360"/>
                                    </a:lnTo>
                                    <a:lnTo>
                                      <a:pt x="160973" y="52388"/>
                                    </a:lnTo>
                                    <a:lnTo>
                                      <a:pt x="241935" y="132398"/>
                                    </a:lnTo>
                                    <a:close/>
                                    <a:moveTo>
                                      <a:pt x="88582" y="251460"/>
                                    </a:moveTo>
                                    <a:lnTo>
                                      <a:pt x="42863" y="205740"/>
                                    </a:lnTo>
                                    <a:lnTo>
                                      <a:pt x="25718" y="222885"/>
                                    </a:lnTo>
                                    <a:lnTo>
                                      <a:pt x="25718" y="243840"/>
                                    </a:lnTo>
                                    <a:lnTo>
                                      <a:pt x="50482" y="243840"/>
                                    </a:lnTo>
                                    <a:lnTo>
                                      <a:pt x="50482" y="268605"/>
                                    </a:lnTo>
                                    <a:lnTo>
                                      <a:pt x="71438" y="268605"/>
                                    </a:lnTo>
                                    <a:lnTo>
                                      <a:pt x="88582" y="251460"/>
                                    </a:lnTo>
                                    <a:close/>
                                    <a:moveTo>
                                      <a:pt x="167640" y="84773"/>
                                    </a:moveTo>
                                    <a:cubicBezTo>
                                      <a:pt x="166688" y="84773"/>
                                      <a:pt x="165735" y="84773"/>
                                      <a:pt x="164783" y="85725"/>
                                    </a:cubicBezTo>
                                    <a:lnTo>
                                      <a:pt x="60007" y="190500"/>
                                    </a:lnTo>
                                    <a:cubicBezTo>
                                      <a:pt x="59055" y="191453"/>
                                      <a:pt x="59055" y="192405"/>
                                      <a:pt x="59055" y="193358"/>
                                    </a:cubicBezTo>
                                    <a:cubicBezTo>
                                      <a:pt x="59055" y="196215"/>
                                      <a:pt x="60960" y="197167"/>
                                      <a:pt x="62865" y="197167"/>
                                    </a:cubicBezTo>
                                    <a:cubicBezTo>
                                      <a:pt x="63818" y="197167"/>
                                      <a:pt x="64770" y="197167"/>
                                      <a:pt x="65723" y="196215"/>
                                    </a:cubicBezTo>
                                    <a:lnTo>
                                      <a:pt x="170498" y="91440"/>
                                    </a:lnTo>
                                    <a:cubicBezTo>
                                      <a:pt x="171450" y="90488"/>
                                      <a:pt x="171450" y="89535"/>
                                      <a:pt x="171450" y="88582"/>
                                    </a:cubicBezTo>
                                    <a:cubicBezTo>
                                      <a:pt x="171450" y="86678"/>
                                      <a:pt x="170498" y="84773"/>
                                      <a:pt x="167640" y="84773"/>
                                    </a:cubicBezTo>
                                    <a:close/>
                                    <a:moveTo>
                                      <a:pt x="286703" y="88582"/>
                                    </a:moveTo>
                                    <a:lnTo>
                                      <a:pt x="254318" y="120967"/>
                                    </a:lnTo>
                                    <a:lnTo>
                                      <a:pt x="173355" y="40005"/>
                                    </a:lnTo>
                                    <a:lnTo>
                                      <a:pt x="205740" y="7620"/>
                                    </a:lnTo>
                                    <a:cubicBezTo>
                                      <a:pt x="210502" y="2857"/>
                                      <a:pt x="216218" y="0"/>
                                      <a:pt x="222885" y="0"/>
                                    </a:cubicBezTo>
                                    <a:cubicBezTo>
                                      <a:pt x="229552" y="0"/>
                                      <a:pt x="236220" y="2857"/>
                                      <a:pt x="240030" y="7620"/>
                                    </a:cubicBezTo>
                                    <a:lnTo>
                                      <a:pt x="285750" y="53340"/>
                                    </a:lnTo>
                                    <a:cubicBezTo>
                                      <a:pt x="290513" y="58103"/>
                                      <a:pt x="293370" y="64770"/>
                                      <a:pt x="293370" y="70485"/>
                                    </a:cubicBezTo>
                                    <a:cubicBezTo>
                                      <a:pt x="293370" y="76200"/>
                                      <a:pt x="290513" y="83820"/>
                                      <a:pt x="286703" y="88582"/>
                                    </a:cubicBezTo>
                                    <a:close/>
                                  </a:path>
                                </a:pathLst>
                              </a:custGeom>
                              <a:solidFill>
                                <a:srgbClr val="8E9AAF"/>
                              </a:solidFill>
                              <a:ln w="9525" cap="flat">
                                <a:noFill/>
                                <a:prstDash val="solid"/>
                                <a:miter/>
                              </a:ln>
                            </wps:spPr>
                            <wps:bodyPr rtlCol="0" anchor="ctr"/>
                          </wps:wsp>
                        </a:graphicData>
                      </a:graphic>
                    </wp:inline>
                  </w:drawing>
                </mc:Choice>
                <mc:Fallback>
                  <w:pict>
                    <v:shape w14:anchorId="05CDA57D" id="Graphic 220"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3369,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" path="m241935,132398l80963,293370,,293370,,213360,160973,52388r80962,80010xm88582,251460l42863,205740,25718,222885r,20955l50482,243840r,24765l71438,268605,88582,251460xm167640,84773v-952,,-1905,,-2857,952l60007,190500v-952,953,-952,1905,-952,2858c59055,196215,60960,197167,62865,197167v953,,1905,,2858,-952l170498,91440v952,-952,952,-1905,952,-2858c171450,86678,170498,84773,167640,84773xm286703,88582r-32385,32385l173355,40005,205740,7620c210502,2857,216218,,222885,v6667,,13335,2857,17145,7620l285750,53340v4763,4763,7620,11430,7620,17145c293370,76200,290513,83820,286703,88582xe" fillcolor="#8e9aaf" stroked="f">
                      <v:stroke joinstyle="miter"/>
                      <v:path arrowok="t" o:connecttype="custom" o:connectlocs="145473,79609;48682,176400;0,176400;0,128291;96792,31500;145473,79609;53264,151200;25773,123709;15464,134018;15464,146618;30354,146618;30354,161509;42955,161509;53264,151200;100800,50973;99082,51545;36082,114545;35509,116264;37800,118554;39519,117982;102519,54982;103091,53263;100800,50973;172392,53263;152919,72736;104237,24055;123710,4582;134019,0;144328,4582;171819,32073;176401,42382;172392,53263" o:connectangles="0,0,0,0,0,0,0,0,0,0,0,0,0,0,0,0,0,0,0,0,0,0,0,0,0,0,0,0,0,0,0,0"/>
                      <o:lock v:ext="edit" aspectratio="t"/>
                      <w10:anchorlock/>
                    </v:shape>
                  </w:pict>
                </mc:Fallback>
              </mc:AlternateContent>
            </w:r>
          </w:p>
        </w:tc>
        <w:tc>
          <w:tcPr>
            <w:tcW w:w="8310" w:type="dxa"/>
            <w:gridSpan w:val="3"/>
            <w:vAlign w:val="center"/>
          </w:tcPr>
          <w:p w14:paraId="7CA114BD" w14:textId="4980FC46" w:rsidR="00EE54E0" w:rsidRDefault="00EE54E0" w:rsidP="00B34CD7">
            <w:pPr>
              <w:pStyle w:val="TableTextEntries"/>
              <w:keepNext/>
              <w:spacing w:after="120"/>
            </w:pPr>
            <w:r>
              <w:t xml:space="preserve">Provide </w:t>
            </w:r>
            <w:r w:rsidRPr="004D34AE">
              <w:t>details of your primary and secondary contacts</w:t>
            </w:r>
            <w:r w:rsidR="00270AE2">
              <w:t>.</w:t>
            </w:r>
          </w:p>
        </w:tc>
      </w:tr>
      <w:tr w:rsidR="00270AE2" w:rsidRPr="007016B9" w14:paraId="2FF96973" w14:textId="77777777" w:rsidTr="001227D2">
        <w:trPr>
          <w:cantSplit/>
          <w:trHeight w:val="454"/>
        </w:trPr>
        <w:tc>
          <w:tcPr>
            <w:tcW w:w="1985" w:type="dxa"/>
            <w:gridSpan w:val="2"/>
          </w:tcPr>
          <w:p w14:paraId="30FE47C8" w14:textId="53B87894" w:rsidR="00270AE2" w:rsidRPr="007016B9" w:rsidRDefault="00270AE2" w:rsidP="001227D2">
            <w:pPr>
              <w:pStyle w:val="TableTextColumnHeading"/>
              <w:rPr>
                <w:sz w:val="18"/>
                <w:szCs w:val="18"/>
              </w:rPr>
            </w:pPr>
            <w:r w:rsidRPr="007016B9">
              <w:rPr>
                <w:sz w:val="18"/>
                <w:szCs w:val="18"/>
              </w:rPr>
              <w:t>Contact</w:t>
            </w:r>
          </w:p>
        </w:tc>
        <w:tc>
          <w:tcPr>
            <w:tcW w:w="3515" w:type="dxa"/>
            <w:shd w:val="clear" w:color="auto" w:fill="auto"/>
          </w:tcPr>
          <w:p w14:paraId="2614A105" w14:textId="7CDD1440" w:rsidR="00270AE2" w:rsidRPr="007016B9" w:rsidRDefault="00270AE2" w:rsidP="001227D2">
            <w:pPr>
              <w:pStyle w:val="TableTextColumnHeading"/>
              <w:rPr>
                <w:sz w:val="18"/>
                <w:szCs w:val="18"/>
              </w:rPr>
            </w:pPr>
            <w:r w:rsidRPr="007016B9">
              <w:rPr>
                <w:sz w:val="18"/>
                <w:szCs w:val="18"/>
              </w:rPr>
              <w:t>Primary contact</w:t>
            </w:r>
          </w:p>
        </w:tc>
        <w:tc>
          <w:tcPr>
            <w:tcW w:w="3527" w:type="dxa"/>
            <w:shd w:val="clear" w:color="auto" w:fill="auto"/>
          </w:tcPr>
          <w:p w14:paraId="0071FCBC" w14:textId="686F7555" w:rsidR="00270AE2" w:rsidRPr="007016B9" w:rsidRDefault="00270AE2" w:rsidP="001227D2">
            <w:pPr>
              <w:pStyle w:val="TableTextColumnHeading"/>
              <w:rPr>
                <w:sz w:val="18"/>
                <w:szCs w:val="18"/>
              </w:rPr>
            </w:pPr>
            <w:r w:rsidRPr="007016B9">
              <w:rPr>
                <w:sz w:val="18"/>
                <w:szCs w:val="18"/>
              </w:rPr>
              <w:t>Secondary contact</w:t>
            </w:r>
          </w:p>
        </w:tc>
      </w:tr>
      <w:tr w:rsidR="00270AE2" w14:paraId="62D05F1F" w14:textId="77777777" w:rsidTr="001227D2">
        <w:trPr>
          <w:cantSplit/>
          <w:trHeight w:val="454"/>
        </w:trPr>
        <w:tc>
          <w:tcPr>
            <w:tcW w:w="1985" w:type="dxa"/>
            <w:gridSpan w:val="2"/>
          </w:tcPr>
          <w:p w14:paraId="0E4F409D" w14:textId="3C4C2246" w:rsidR="00270AE2" w:rsidRDefault="00270AE2" w:rsidP="00270AE2">
            <w:pPr>
              <w:pStyle w:val="TableTextEntries"/>
            </w:pPr>
            <w:permStart w:id="1994871452" w:edGrp="everyone" w:colFirst="1" w:colLast="1"/>
            <w:permStart w:id="432690298" w:edGrp="everyone" w:colFirst="2" w:colLast="2"/>
            <w:r w:rsidRPr="004D34AE">
              <w:t>Full na</w:t>
            </w:r>
            <w:r>
              <w:t>me</w:t>
            </w:r>
          </w:p>
        </w:tc>
        <w:tc>
          <w:tcPr>
            <w:tcW w:w="3515" w:type="dxa"/>
            <w:shd w:val="clear" w:color="auto" w:fill="ECE9E7" w:themeFill="background2"/>
          </w:tcPr>
          <w:p w14:paraId="116E923B" w14:textId="77777777" w:rsidR="00270AE2" w:rsidRDefault="00270AE2" w:rsidP="00270AE2">
            <w:pPr>
              <w:pStyle w:val="TableTextEntries"/>
            </w:pPr>
          </w:p>
        </w:tc>
        <w:tc>
          <w:tcPr>
            <w:tcW w:w="3527" w:type="dxa"/>
            <w:shd w:val="clear" w:color="auto" w:fill="ECE9E7" w:themeFill="background2"/>
          </w:tcPr>
          <w:p w14:paraId="59EC8C54" w14:textId="77777777" w:rsidR="00270AE2" w:rsidRDefault="00270AE2" w:rsidP="00270AE2">
            <w:pPr>
              <w:pStyle w:val="TableTextEntries"/>
            </w:pPr>
          </w:p>
        </w:tc>
      </w:tr>
      <w:tr w:rsidR="00270AE2" w14:paraId="16BAB7B2" w14:textId="77777777" w:rsidTr="001227D2">
        <w:trPr>
          <w:cantSplit/>
          <w:trHeight w:val="454"/>
        </w:trPr>
        <w:tc>
          <w:tcPr>
            <w:tcW w:w="1985" w:type="dxa"/>
            <w:gridSpan w:val="2"/>
          </w:tcPr>
          <w:p w14:paraId="6EDE204B" w14:textId="4FCBB9CF" w:rsidR="00270AE2" w:rsidRDefault="00270AE2" w:rsidP="00270AE2">
            <w:pPr>
              <w:pStyle w:val="TableTextEntries"/>
            </w:pPr>
            <w:permStart w:id="219620187" w:edGrp="everyone" w:colFirst="1" w:colLast="1"/>
            <w:permStart w:id="1015637840" w:edGrp="everyone" w:colFirst="2" w:colLast="2"/>
            <w:permEnd w:id="1994871452"/>
            <w:permEnd w:id="432690298"/>
            <w:r>
              <w:t>Job title</w:t>
            </w:r>
          </w:p>
        </w:tc>
        <w:tc>
          <w:tcPr>
            <w:tcW w:w="3515" w:type="dxa"/>
            <w:shd w:val="clear" w:color="auto" w:fill="ECE9E7" w:themeFill="background2"/>
          </w:tcPr>
          <w:p w14:paraId="5A89DCFF" w14:textId="77777777" w:rsidR="00270AE2" w:rsidRDefault="00270AE2" w:rsidP="00270AE2">
            <w:pPr>
              <w:pStyle w:val="TableTextEntries"/>
            </w:pPr>
          </w:p>
        </w:tc>
        <w:tc>
          <w:tcPr>
            <w:tcW w:w="3527" w:type="dxa"/>
            <w:shd w:val="clear" w:color="auto" w:fill="ECE9E7" w:themeFill="background2"/>
          </w:tcPr>
          <w:p w14:paraId="75F0174C" w14:textId="77777777" w:rsidR="00270AE2" w:rsidRDefault="00270AE2" w:rsidP="00270AE2">
            <w:pPr>
              <w:pStyle w:val="TableTextEntries"/>
            </w:pPr>
          </w:p>
        </w:tc>
      </w:tr>
      <w:tr w:rsidR="00270AE2" w14:paraId="1DDFDA75" w14:textId="77777777" w:rsidTr="001227D2">
        <w:trPr>
          <w:cantSplit/>
          <w:trHeight w:val="454"/>
        </w:trPr>
        <w:tc>
          <w:tcPr>
            <w:tcW w:w="1985" w:type="dxa"/>
            <w:gridSpan w:val="2"/>
          </w:tcPr>
          <w:p w14:paraId="1425EF86" w14:textId="55A426FE" w:rsidR="00270AE2" w:rsidRDefault="00270AE2" w:rsidP="00270AE2">
            <w:pPr>
              <w:pStyle w:val="TableTextEntries"/>
            </w:pPr>
            <w:permStart w:id="1896552902" w:edGrp="everyone" w:colFirst="1" w:colLast="1"/>
            <w:permStart w:id="1641774547" w:edGrp="everyone" w:colFirst="2" w:colLast="2"/>
            <w:permEnd w:id="219620187"/>
            <w:permEnd w:id="1015637840"/>
            <w:r>
              <w:t>Contact number</w:t>
            </w:r>
          </w:p>
        </w:tc>
        <w:tc>
          <w:tcPr>
            <w:tcW w:w="3515" w:type="dxa"/>
            <w:shd w:val="clear" w:color="auto" w:fill="ECE9E7" w:themeFill="background2"/>
          </w:tcPr>
          <w:p w14:paraId="0E62A294" w14:textId="77777777" w:rsidR="00270AE2" w:rsidRDefault="00270AE2" w:rsidP="00270AE2">
            <w:pPr>
              <w:pStyle w:val="TableTextEntries"/>
            </w:pPr>
          </w:p>
        </w:tc>
        <w:tc>
          <w:tcPr>
            <w:tcW w:w="3527" w:type="dxa"/>
            <w:shd w:val="clear" w:color="auto" w:fill="ECE9E7" w:themeFill="background2"/>
          </w:tcPr>
          <w:p w14:paraId="7903B266" w14:textId="77777777" w:rsidR="00270AE2" w:rsidRDefault="00270AE2" w:rsidP="00270AE2">
            <w:pPr>
              <w:pStyle w:val="TableTextEntries"/>
            </w:pPr>
          </w:p>
        </w:tc>
      </w:tr>
      <w:tr w:rsidR="00270AE2" w14:paraId="4652FE71" w14:textId="77777777" w:rsidTr="001227D2">
        <w:trPr>
          <w:cantSplit/>
          <w:trHeight w:val="454"/>
        </w:trPr>
        <w:tc>
          <w:tcPr>
            <w:tcW w:w="1985" w:type="dxa"/>
            <w:gridSpan w:val="2"/>
          </w:tcPr>
          <w:p w14:paraId="2FCC8775" w14:textId="1578D497" w:rsidR="00270AE2" w:rsidRDefault="00270AE2" w:rsidP="00270AE2">
            <w:pPr>
              <w:pStyle w:val="TableTextEntries"/>
            </w:pPr>
            <w:permStart w:id="96494351" w:edGrp="everyone" w:colFirst="1" w:colLast="1"/>
            <w:permStart w:id="1047999405" w:edGrp="everyone" w:colFirst="2" w:colLast="2"/>
            <w:permEnd w:id="1896552902"/>
            <w:permEnd w:id="1641774547"/>
            <w:r>
              <w:t>Email address</w:t>
            </w:r>
          </w:p>
        </w:tc>
        <w:tc>
          <w:tcPr>
            <w:tcW w:w="3515" w:type="dxa"/>
            <w:shd w:val="clear" w:color="auto" w:fill="ECE9E7" w:themeFill="background2"/>
          </w:tcPr>
          <w:p w14:paraId="54755BE2" w14:textId="77777777" w:rsidR="00270AE2" w:rsidRDefault="00270AE2" w:rsidP="00270AE2">
            <w:pPr>
              <w:pStyle w:val="TableTextEntries"/>
            </w:pPr>
          </w:p>
        </w:tc>
        <w:tc>
          <w:tcPr>
            <w:tcW w:w="3527" w:type="dxa"/>
            <w:shd w:val="clear" w:color="auto" w:fill="ECE9E7" w:themeFill="background2"/>
          </w:tcPr>
          <w:p w14:paraId="3552D8C6" w14:textId="77777777" w:rsidR="00270AE2" w:rsidRDefault="00270AE2" w:rsidP="00270AE2">
            <w:pPr>
              <w:pStyle w:val="TableTextEntries"/>
            </w:pPr>
          </w:p>
        </w:tc>
      </w:tr>
      <w:permEnd w:id="96494351"/>
      <w:permEnd w:id="1047999405"/>
    </w:tbl>
    <w:p w14:paraId="71D7C896" w14:textId="19440933" w:rsidR="00895BC9" w:rsidRDefault="00895BC9" w:rsidP="00270AE2">
      <w:pPr>
        <w:pStyle w:val="TableTextEntries"/>
      </w:pPr>
    </w:p>
    <w:tbl>
      <w:tblPr>
        <w:tblW w:w="9027" w:type="dxa"/>
        <w:tblLook w:val="04A0" w:firstRow="1" w:lastRow="0" w:firstColumn="1" w:lastColumn="0" w:noHBand="0" w:noVBand="1"/>
      </w:tblPr>
      <w:tblGrid>
        <w:gridCol w:w="717"/>
        <w:gridCol w:w="3791"/>
        <w:gridCol w:w="2259"/>
        <w:gridCol w:w="2260"/>
      </w:tblGrid>
      <w:tr w:rsidR="009762F7" w14:paraId="7F700E11" w14:textId="77777777" w:rsidTr="009762F7">
        <w:tc>
          <w:tcPr>
            <w:tcW w:w="717" w:type="dxa"/>
          </w:tcPr>
          <w:p w14:paraId="60D7CCF9" w14:textId="77777777" w:rsidR="009762F7" w:rsidRPr="008B359C" w:rsidRDefault="009762F7" w:rsidP="00935116">
            <w:pPr>
              <w:pStyle w:val="TableTextEntries"/>
              <w:spacing w:line="360" w:lineRule="auto"/>
              <w:rPr>
                <w:noProof/>
              </w:rPr>
            </w:pPr>
            <w:r w:rsidRPr="008B359C">
              <w:rPr>
                <w:noProof/>
              </w:rPr>
              <mc:AlternateContent>
                <mc:Choice Requires="wps">
                  <w:drawing>
                    <wp:inline distT="0" distB="0" distL="0" distR="0" wp14:anchorId="08D8B09E" wp14:editId="7BFC5C69">
                      <wp:extent cx="176400" cy="176400"/>
                      <wp:effectExtent l="0" t="0" r="0" b="0"/>
                      <wp:docPr id="344" name="Graphic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148590 w 297179"/>
                                  <a:gd name="connsiteY0" fmla="*/ 297180 h 297180"/>
                                  <a:gd name="connsiteX1" fmla="*/ 0 w 297179"/>
                                  <a:gd name="connsiteY1" fmla="*/ 148590 h 297180"/>
                                  <a:gd name="connsiteX2" fmla="*/ 148590 w 297179"/>
                                  <a:gd name="connsiteY2" fmla="*/ 0 h 297180"/>
                                  <a:gd name="connsiteX3" fmla="*/ 297180 w 297179"/>
                                  <a:gd name="connsiteY3" fmla="*/ 148590 h 297180"/>
                                  <a:gd name="connsiteX4" fmla="*/ 148590 w 297179"/>
                                  <a:gd name="connsiteY4" fmla="*/ 297180 h 297180"/>
                                  <a:gd name="connsiteX5" fmla="*/ 198120 w 297179"/>
                                  <a:gd name="connsiteY5" fmla="*/ 210502 h 297180"/>
                                  <a:gd name="connsiteX6" fmla="*/ 191453 w 297179"/>
                                  <a:gd name="connsiteY6" fmla="*/ 203835 h 297180"/>
                                  <a:gd name="connsiteX7" fmla="*/ 172403 w 297179"/>
                                  <a:gd name="connsiteY7" fmla="*/ 203835 h 297180"/>
                                  <a:gd name="connsiteX8" fmla="*/ 172403 w 297179"/>
                                  <a:gd name="connsiteY8" fmla="*/ 105728 h 297180"/>
                                  <a:gd name="connsiteX9" fmla="*/ 165735 w 297179"/>
                                  <a:gd name="connsiteY9" fmla="*/ 99060 h 297180"/>
                                  <a:gd name="connsiteX10" fmla="*/ 103823 w 297179"/>
                                  <a:gd name="connsiteY10" fmla="*/ 99060 h 297180"/>
                                  <a:gd name="connsiteX11" fmla="*/ 97155 w 297179"/>
                                  <a:gd name="connsiteY11" fmla="*/ 105728 h 297180"/>
                                  <a:gd name="connsiteX12" fmla="*/ 97155 w 297179"/>
                                  <a:gd name="connsiteY12" fmla="*/ 137160 h 297180"/>
                                  <a:gd name="connsiteX13" fmla="*/ 103823 w 297179"/>
                                  <a:gd name="connsiteY13" fmla="*/ 143828 h 297180"/>
                                  <a:gd name="connsiteX14" fmla="*/ 122873 w 297179"/>
                                  <a:gd name="connsiteY14" fmla="*/ 143828 h 297180"/>
                                  <a:gd name="connsiteX15" fmla="*/ 122873 w 297179"/>
                                  <a:gd name="connsiteY15" fmla="*/ 205740 h 297180"/>
                                  <a:gd name="connsiteX16" fmla="*/ 103823 w 297179"/>
                                  <a:gd name="connsiteY16" fmla="*/ 205740 h 297180"/>
                                  <a:gd name="connsiteX17" fmla="*/ 97155 w 297179"/>
                                  <a:gd name="connsiteY17" fmla="*/ 212408 h 297180"/>
                                  <a:gd name="connsiteX18" fmla="*/ 97155 w 297179"/>
                                  <a:gd name="connsiteY18" fmla="*/ 243840 h 297180"/>
                                  <a:gd name="connsiteX19" fmla="*/ 103823 w 297179"/>
                                  <a:gd name="connsiteY19" fmla="*/ 250508 h 297180"/>
                                  <a:gd name="connsiteX20" fmla="*/ 190500 w 297179"/>
                                  <a:gd name="connsiteY20" fmla="*/ 250508 h 297180"/>
                                  <a:gd name="connsiteX21" fmla="*/ 197167 w 297179"/>
                                  <a:gd name="connsiteY21" fmla="*/ 243840 h 297180"/>
                                  <a:gd name="connsiteX22" fmla="*/ 197167 w 297179"/>
                                  <a:gd name="connsiteY22" fmla="*/ 210502 h 297180"/>
                                  <a:gd name="connsiteX23" fmla="*/ 173355 w 297179"/>
                                  <a:gd name="connsiteY23" fmla="*/ 37147 h 297180"/>
                                  <a:gd name="connsiteX24" fmla="*/ 166688 w 297179"/>
                                  <a:gd name="connsiteY24" fmla="*/ 30480 h 297180"/>
                                  <a:gd name="connsiteX25" fmla="*/ 129540 w 297179"/>
                                  <a:gd name="connsiteY25" fmla="*/ 30480 h 297180"/>
                                  <a:gd name="connsiteX26" fmla="*/ 122873 w 297179"/>
                                  <a:gd name="connsiteY26" fmla="*/ 37147 h 297180"/>
                                  <a:gd name="connsiteX27" fmla="*/ 122873 w 297179"/>
                                  <a:gd name="connsiteY27" fmla="*/ 68580 h 297180"/>
                                  <a:gd name="connsiteX28" fmla="*/ 129540 w 297179"/>
                                  <a:gd name="connsiteY28" fmla="*/ 75248 h 297180"/>
                                  <a:gd name="connsiteX29" fmla="*/ 167640 w 297179"/>
                                  <a:gd name="connsiteY29" fmla="*/ 75248 h 297180"/>
                                  <a:gd name="connsiteX30" fmla="*/ 174308 w 297179"/>
                                  <a:gd name="connsiteY30" fmla="*/ 68580 h 297180"/>
                                  <a:gd name="connsiteX31" fmla="*/ 174308 w 297179"/>
                                  <a:gd name="connsiteY31" fmla="*/ 37147 h 297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7179" h="297180">
                                    <a:moveTo>
                                      <a:pt x="148590" y="297180"/>
                                    </a:moveTo>
                                    <a:cubicBezTo>
                                      <a:pt x="66675" y="297180"/>
                                      <a:pt x="0" y="230505"/>
                                      <a:pt x="0" y="148590"/>
                                    </a:cubicBezTo>
                                    <a:cubicBezTo>
                                      <a:pt x="0" y="66675"/>
                                      <a:pt x="66675" y="0"/>
                                      <a:pt x="148590" y="0"/>
                                    </a:cubicBezTo>
                                    <a:cubicBezTo>
                                      <a:pt x="230505" y="0"/>
                                      <a:pt x="297180" y="66675"/>
                                      <a:pt x="297180" y="148590"/>
                                    </a:cubicBezTo>
                                    <a:cubicBezTo>
                                      <a:pt x="297180" y="230505"/>
                                      <a:pt x="230505" y="297180"/>
                                      <a:pt x="148590" y="297180"/>
                                    </a:cubicBezTo>
                                    <a:close/>
                                    <a:moveTo>
                                      <a:pt x="198120" y="210502"/>
                                    </a:moveTo>
                                    <a:cubicBezTo>
                                      <a:pt x="198120" y="206693"/>
                                      <a:pt x="195263" y="203835"/>
                                      <a:pt x="191453" y="203835"/>
                                    </a:cubicBezTo>
                                    <a:lnTo>
                                      <a:pt x="172403" y="203835"/>
                                    </a:lnTo>
                                    <a:lnTo>
                                      <a:pt x="172403" y="105728"/>
                                    </a:lnTo>
                                    <a:cubicBezTo>
                                      <a:pt x="172403" y="101918"/>
                                      <a:pt x="169545" y="99060"/>
                                      <a:pt x="165735" y="99060"/>
                                    </a:cubicBezTo>
                                    <a:lnTo>
                                      <a:pt x="103823" y="99060"/>
                                    </a:lnTo>
                                    <a:cubicBezTo>
                                      <a:pt x="100013" y="99060"/>
                                      <a:pt x="97155" y="101918"/>
                                      <a:pt x="97155" y="105728"/>
                                    </a:cubicBezTo>
                                    <a:lnTo>
                                      <a:pt x="97155" y="137160"/>
                                    </a:lnTo>
                                    <a:cubicBezTo>
                                      <a:pt x="97155" y="140970"/>
                                      <a:pt x="100013" y="143828"/>
                                      <a:pt x="103823" y="143828"/>
                                    </a:cubicBezTo>
                                    <a:lnTo>
                                      <a:pt x="122873" y="143828"/>
                                    </a:lnTo>
                                    <a:lnTo>
                                      <a:pt x="122873" y="205740"/>
                                    </a:lnTo>
                                    <a:lnTo>
                                      <a:pt x="103823" y="205740"/>
                                    </a:lnTo>
                                    <a:cubicBezTo>
                                      <a:pt x="100013" y="205740"/>
                                      <a:pt x="97155" y="208598"/>
                                      <a:pt x="97155" y="212408"/>
                                    </a:cubicBezTo>
                                    <a:lnTo>
                                      <a:pt x="97155" y="243840"/>
                                    </a:lnTo>
                                    <a:cubicBezTo>
                                      <a:pt x="97155" y="247650"/>
                                      <a:pt x="100013" y="250508"/>
                                      <a:pt x="103823" y="250508"/>
                                    </a:cubicBezTo>
                                    <a:lnTo>
                                      <a:pt x="190500" y="250508"/>
                                    </a:lnTo>
                                    <a:cubicBezTo>
                                      <a:pt x="194310" y="250508"/>
                                      <a:pt x="197167" y="247650"/>
                                      <a:pt x="197167" y="243840"/>
                                    </a:cubicBezTo>
                                    <a:lnTo>
                                      <a:pt x="197167" y="210502"/>
                                    </a:lnTo>
                                    <a:close/>
                                    <a:moveTo>
                                      <a:pt x="173355" y="37147"/>
                                    </a:moveTo>
                                    <a:cubicBezTo>
                                      <a:pt x="173355" y="33338"/>
                                      <a:pt x="170498" y="30480"/>
                                      <a:pt x="166688" y="30480"/>
                                    </a:cubicBezTo>
                                    <a:lnTo>
                                      <a:pt x="129540" y="30480"/>
                                    </a:lnTo>
                                    <a:cubicBezTo>
                                      <a:pt x="125730" y="30480"/>
                                      <a:pt x="122873" y="33338"/>
                                      <a:pt x="122873" y="37147"/>
                                    </a:cubicBezTo>
                                    <a:lnTo>
                                      <a:pt x="122873" y="68580"/>
                                    </a:lnTo>
                                    <a:cubicBezTo>
                                      <a:pt x="122873" y="72390"/>
                                      <a:pt x="125730" y="75248"/>
                                      <a:pt x="129540" y="75248"/>
                                    </a:cubicBezTo>
                                    <a:lnTo>
                                      <a:pt x="167640" y="75248"/>
                                    </a:lnTo>
                                    <a:cubicBezTo>
                                      <a:pt x="171450" y="75248"/>
                                      <a:pt x="174308" y="72390"/>
                                      <a:pt x="174308" y="68580"/>
                                    </a:cubicBezTo>
                                    <a:lnTo>
                                      <a:pt x="174308" y="37147"/>
                                    </a:lnTo>
                                    <a:close/>
                                  </a:path>
                                </a:pathLst>
                              </a:custGeom>
                              <a:solidFill>
                                <a:srgbClr val="8E9AAF"/>
                              </a:solidFill>
                              <a:ln w="9525" cap="flat">
                                <a:noFill/>
                                <a:prstDash val="solid"/>
                                <a:miter/>
                              </a:ln>
                            </wps:spPr>
                            <wps:bodyPr rtlCol="0" anchor="ctr"/>
                          </wps:wsp>
                        </a:graphicData>
                      </a:graphic>
                    </wp:inline>
                  </w:drawing>
                </mc:Choice>
                <mc:Fallback>
                  <w:pict>
                    <v:shape w14:anchorId="30EF466A" id="Graphic 52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7179,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" path="m148590,297180c66675,297180,,230505,,148590,,66675,66675,,148590,v81915,,148590,66675,148590,148590c297180,230505,230505,297180,148590,297180xm198120,210502v,-3809,-2857,-6667,-6667,-6667l172403,203835r,-98107c172403,101918,169545,99060,165735,99060r-61912,c100013,99060,97155,101918,97155,105728r,31432c97155,140970,100013,143828,103823,143828r19050,l122873,205740r-19050,c100013,205740,97155,208598,97155,212408r,31432c97155,247650,100013,250508,103823,250508r86677,c194310,250508,197167,247650,197167,243840r,-33338l198120,210502xm173355,37147v,-3809,-2857,-6667,-6667,-6667l129540,30480v-3810,,-6667,2858,-6667,6667l122873,68580v,3810,2857,6668,6667,6668l167640,75248v3810,,6668,-2858,6668,-6668l174308,37147r-953,xe" fillcolor="#8e9aaf" stroked="f">
                      <v:stroke joinstyle="miter"/>
                      <v:path arrowok="t" o:connecttype="custom" o:connectlocs="88200,176400;0,88200;88200,0;176401,88200;88200,176400;117600,124950;113643,120992;102335,120992;102335,62758;98377,58800;61627,58800;57669,62758;57669,81415;61627,85373;72935,85373;72935,122123;61627,122123;57669,126081;57669,144738;61627,148696;113077,148696;117035,144738;117035,124950;102900,22050;98943,18092;76893,18092;72935,22050;72935,40708;76893,44666;99508,44666;103466,40708;103466,22050" o:connectangles="0,0,0,0,0,0,0,0,0,0,0,0,0,0,0,0,0,0,0,0,0,0,0,0,0,0,0,0,0,0,0,0"/>
                      <o:lock v:ext="edit" aspectratio="t"/>
                      <w10:anchorlock/>
                    </v:shape>
                  </w:pict>
                </mc:Fallback>
              </mc:AlternateContent>
            </w:r>
          </w:p>
        </w:tc>
        <w:tc>
          <w:tcPr>
            <w:tcW w:w="8310" w:type="dxa"/>
            <w:gridSpan w:val="3"/>
            <w:vAlign w:val="center"/>
          </w:tcPr>
          <w:p w14:paraId="51DF5295" w14:textId="39D39F03" w:rsidR="009762F7" w:rsidRDefault="009762F7" w:rsidP="00935116">
            <w:pPr>
              <w:pStyle w:val="TableTextEntries"/>
              <w:spacing w:after="120"/>
            </w:pPr>
            <w:r>
              <w:t>We may have questions regarding the financial information you provide to support your application.</w:t>
            </w:r>
          </w:p>
        </w:tc>
      </w:tr>
      <w:tr w:rsidR="00270AE2" w14:paraId="619154AF" w14:textId="77777777" w:rsidTr="00270AE2">
        <w:tc>
          <w:tcPr>
            <w:tcW w:w="717" w:type="dxa"/>
          </w:tcPr>
          <w:p w14:paraId="40FFB708" w14:textId="53618D83" w:rsidR="00270AE2" w:rsidRDefault="00270AE2" w:rsidP="00206F2E">
            <w:pPr>
              <w:pStyle w:val="TableTextEntries"/>
              <w:spacing w:line="360" w:lineRule="auto"/>
            </w:pPr>
            <w:r w:rsidRPr="008B359C">
              <w:rPr>
                <w:noProof/>
              </w:rPr>
              <mc:AlternateContent>
                <mc:Choice Requires="wps">
                  <w:drawing>
                    <wp:inline distT="0" distB="0" distL="0" distR="0" wp14:anchorId="1F6AB89C" wp14:editId="5C38F5E3">
                      <wp:extent cx="176400" cy="176400"/>
                      <wp:effectExtent l="0" t="0" r="0" b="0"/>
                      <wp:docPr id="39" name="Graphic 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41935 w 293369"/>
                                  <a:gd name="connsiteY0" fmla="*/ 132398 h 293370"/>
                                  <a:gd name="connsiteX1" fmla="*/ 80963 w 293369"/>
                                  <a:gd name="connsiteY1" fmla="*/ 293370 h 293370"/>
                                  <a:gd name="connsiteX2" fmla="*/ 0 w 293369"/>
                                  <a:gd name="connsiteY2" fmla="*/ 293370 h 293370"/>
                                  <a:gd name="connsiteX3" fmla="*/ 0 w 293369"/>
                                  <a:gd name="connsiteY3" fmla="*/ 213360 h 293370"/>
                                  <a:gd name="connsiteX4" fmla="*/ 160973 w 293369"/>
                                  <a:gd name="connsiteY4" fmla="*/ 52388 h 293370"/>
                                  <a:gd name="connsiteX5" fmla="*/ 241935 w 293369"/>
                                  <a:gd name="connsiteY5" fmla="*/ 132398 h 293370"/>
                                  <a:gd name="connsiteX6" fmla="*/ 88582 w 293369"/>
                                  <a:gd name="connsiteY6" fmla="*/ 251460 h 293370"/>
                                  <a:gd name="connsiteX7" fmla="*/ 42863 w 293369"/>
                                  <a:gd name="connsiteY7" fmla="*/ 205740 h 293370"/>
                                  <a:gd name="connsiteX8" fmla="*/ 25718 w 293369"/>
                                  <a:gd name="connsiteY8" fmla="*/ 222885 h 293370"/>
                                  <a:gd name="connsiteX9" fmla="*/ 25718 w 293369"/>
                                  <a:gd name="connsiteY9" fmla="*/ 243840 h 293370"/>
                                  <a:gd name="connsiteX10" fmla="*/ 50482 w 293369"/>
                                  <a:gd name="connsiteY10" fmla="*/ 243840 h 293370"/>
                                  <a:gd name="connsiteX11" fmla="*/ 50482 w 293369"/>
                                  <a:gd name="connsiteY11" fmla="*/ 268605 h 293370"/>
                                  <a:gd name="connsiteX12" fmla="*/ 71438 w 293369"/>
                                  <a:gd name="connsiteY12" fmla="*/ 268605 h 293370"/>
                                  <a:gd name="connsiteX13" fmla="*/ 88582 w 293369"/>
                                  <a:gd name="connsiteY13" fmla="*/ 251460 h 293370"/>
                                  <a:gd name="connsiteX14" fmla="*/ 167640 w 293369"/>
                                  <a:gd name="connsiteY14" fmla="*/ 84773 h 293370"/>
                                  <a:gd name="connsiteX15" fmla="*/ 164783 w 293369"/>
                                  <a:gd name="connsiteY15" fmla="*/ 85725 h 293370"/>
                                  <a:gd name="connsiteX16" fmla="*/ 60007 w 293369"/>
                                  <a:gd name="connsiteY16" fmla="*/ 190500 h 293370"/>
                                  <a:gd name="connsiteX17" fmla="*/ 59055 w 293369"/>
                                  <a:gd name="connsiteY17" fmla="*/ 193358 h 293370"/>
                                  <a:gd name="connsiteX18" fmla="*/ 62865 w 293369"/>
                                  <a:gd name="connsiteY18" fmla="*/ 197167 h 293370"/>
                                  <a:gd name="connsiteX19" fmla="*/ 65723 w 293369"/>
                                  <a:gd name="connsiteY19" fmla="*/ 196215 h 293370"/>
                                  <a:gd name="connsiteX20" fmla="*/ 170498 w 293369"/>
                                  <a:gd name="connsiteY20" fmla="*/ 91440 h 293370"/>
                                  <a:gd name="connsiteX21" fmla="*/ 171450 w 293369"/>
                                  <a:gd name="connsiteY21" fmla="*/ 88582 h 293370"/>
                                  <a:gd name="connsiteX22" fmla="*/ 167640 w 293369"/>
                                  <a:gd name="connsiteY22" fmla="*/ 84773 h 293370"/>
                                  <a:gd name="connsiteX23" fmla="*/ 286703 w 293369"/>
                                  <a:gd name="connsiteY23" fmla="*/ 88582 h 293370"/>
                                  <a:gd name="connsiteX24" fmla="*/ 254318 w 293369"/>
                                  <a:gd name="connsiteY24" fmla="*/ 120967 h 293370"/>
                                  <a:gd name="connsiteX25" fmla="*/ 173355 w 293369"/>
                                  <a:gd name="connsiteY25" fmla="*/ 40005 h 293370"/>
                                  <a:gd name="connsiteX26" fmla="*/ 205740 w 293369"/>
                                  <a:gd name="connsiteY26" fmla="*/ 7620 h 293370"/>
                                  <a:gd name="connsiteX27" fmla="*/ 222885 w 293369"/>
                                  <a:gd name="connsiteY27" fmla="*/ 0 h 293370"/>
                                  <a:gd name="connsiteX28" fmla="*/ 240030 w 293369"/>
                                  <a:gd name="connsiteY28" fmla="*/ 7620 h 293370"/>
                                  <a:gd name="connsiteX29" fmla="*/ 285750 w 293369"/>
                                  <a:gd name="connsiteY29" fmla="*/ 53340 h 293370"/>
                                  <a:gd name="connsiteX30" fmla="*/ 293370 w 293369"/>
                                  <a:gd name="connsiteY30" fmla="*/ 70485 h 293370"/>
                                  <a:gd name="connsiteX31" fmla="*/ 286703 w 293369"/>
                                  <a:gd name="connsiteY31" fmla="*/ 88582 h 293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3369" h="293370">
                                    <a:moveTo>
                                      <a:pt x="241935" y="132398"/>
                                    </a:moveTo>
                                    <a:lnTo>
                                      <a:pt x="80963" y="293370"/>
                                    </a:lnTo>
                                    <a:lnTo>
                                      <a:pt x="0" y="293370"/>
                                    </a:lnTo>
                                    <a:lnTo>
                                      <a:pt x="0" y="213360"/>
                                    </a:lnTo>
                                    <a:lnTo>
                                      <a:pt x="160973" y="52388"/>
                                    </a:lnTo>
                                    <a:lnTo>
                                      <a:pt x="241935" y="132398"/>
                                    </a:lnTo>
                                    <a:close/>
                                    <a:moveTo>
                                      <a:pt x="88582" y="251460"/>
                                    </a:moveTo>
                                    <a:lnTo>
                                      <a:pt x="42863" y="205740"/>
                                    </a:lnTo>
                                    <a:lnTo>
                                      <a:pt x="25718" y="222885"/>
                                    </a:lnTo>
                                    <a:lnTo>
                                      <a:pt x="25718" y="243840"/>
                                    </a:lnTo>
                                    <a:lnTo>
                                      <a:pt x="50482" y="243840"/>
                                    </a:lnTo>
                                    <a:lnTo>
                                      <a:pt x="50482" y="268605"/>
                                    </a:lnTo>
                                    <a:lnTo>
                                      <a:pt x="71438" y="268605"/>
                                    </a:lnTo>
                                    <a:lnTo>
                                      <a:pt x="88582" y="251460"/>
                                    </a:lnTo>
                                    <a:close/>
                                    <a:moveTo>
                                      <a:pt x="167640" y="84773"/>
                                    </a:moveTo>
                                    <a:cubicBezTo>
                                      <a:pt x="166688" y="84773"/>
                                      <a:pt x="165735" y="84773"/>
                                      <a:pt x="164783" y="85725"/>
                                    </a:cubicBezTo>
                                    <a:lnTo>
                                      <a:pt x="60007" y="190500"/>
                                    </a:lnTo>
                                    <a:cubicBezTo>
                                      <a:pt x="59055" y="191453"/>
                                      <a:pt x="59055" y="192405"/>
                                      <a:pt x="59055" y="193358"/>
                                    </a:cubicBezTo>
                                    <a:cubicBezTo>
                                      <a:pt x="59055" y="196215"/>
                                      <a:pt x="60960" y="197167"/>
                                      <a:pt x="62865" y="197167"/>
                                    </a:cubicBezTo>
                                    <a:cubicBezTo>
                                      <a:pt x="63818" y="197167"/>
                                      <a:pt x="64770" y="197167"/>
                                      <a:pt x="65723" y="196215"/>
                                    </a:cubicBezTo>
                                    <a:lnTo>
                                      <a:pt x="170498" y="91440"/>
                                    </a:lnTo>
                                    <a:cubicBezTo>
                                      <a:pt x="171450" y="90488"/>
                                      <a:pt x="171450" y="89535"/>
                                      <a:pt x="171450" y="88582"/>
                                    </a:cubicBezTo>
                                    <a:cubicBezTo>
                                      <a:pt x="171450" y="86678"/>
                                      <a:pt x="170498" y="84773"/>
                                      <a:pt x="167640" y="84773"/>
                                    </a:cubicBezTo>
                                    <a:close/>
                                    <a:moveTo>
                                      <a:pt x="286703" y="88582"/>
                                    </a:moveTo>
                                    <a:lnTo>
                                      <a:pt x="254318" y="120967"/>
                                    </a:lnTo>
                                    <a:lnTo>
                                      <a:pt x="173355" y="40005"/>
                                    </a:lnTo>
                                    <a:lnTo>
                                      <a:pt x="205740" y="7620"/>
                                    </a:lnTo>
                                    <a:cubicBezTo>
                                      <a:pt x="210502" y="2857"/>
                                      <a:pt x="216218" y="0"/>
                                      <a:pt x="222885" y="0"/>
                                    </a:cubicBezTo>
                                    <a:cubicBezTo>
                                      <a:pt x="229552" y="0"/>
                                      <a:pt x="236220" y="2857"/>
                                      <a:pt x="240030" y="7620"/>
                                    </a:cubicBezTo>
                                    <a:lnTo>
                                      <a:pt x="285750" y="53340"/>
                                    </a:lnTo>
                                    <a:cubicBezTo>
                                      <a:pt x="290513" y="58103"/>
                                      <a:pt x="293370" y="64770"/>
                                      <a:pt x="293370" y="70485"/>
                                    </a:cubicBezTo>
                                    <a:cubicBezTo>
                                      <a:pt x="293370" y="76200"/>
                                      <a:pt x="290513" y="83820"/>
                                      <a:pt x="286703" y="88582"/>
                                    </a:cubicBezTo>
                                    <a:close/>
                                  </a:path>
                                </a:pathLst>
                              </a:custGeom>
                              <a:solidFill>
                                <a:srgbClr val="8E9AAF"/>
                              </a:solidFill>
                              <a:ln w="9525" cap="flat">
                                <a:noFill/>
                                <a:prstDash val="solid"/>
                                <a:miter/>
                              </a:ln>
                            </wps:spPr>
                            <wps:bodyPr rtlCol="0" anchor="ctr"/>
                          </wps:wsp>
                        </a:graphicData>
                      </a:graphic>
                    </wp:inline>
                  </w:drawing>
                </mc:Choice>
                <mc:Fallback>
                  <w:pict>
                    <v:shape w14:anchorId="79FF1A7D" id="Graphic 220"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3369,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" path="m241935,132398l80963,293370,,293370,,213360,160973,52388r80962,80010xm88582,251460l42863,205740,25718,222885r,20955l50482,243840r,24765l71438,268605,88582,251460xm167640,84773v-952,,-1905,,-2857,952l60007,190500v-952,953,-952,1905,-952,2858c59055,196215,60960,197167,62865,197167v953,,1905,,2858,-952l170498,91440v952,-952,952,-1905,952,-2858c171450,86678,170498,84773,167640,84773xm286703,88582r-32385,32385l173355,40005,205740,7620c210502,2857,216218,,222885,v6667,,13335,2857,17145,7620l285750,53340v4763,4763,7620,11430,7620,17145c293370,76200,290513,83820,286703,88582xe" fillcolor="#8e9aaf" stroked="f">
                      <v:stroke joinstyle="miter"/>
                      <v:path arrowok="t" o:connecttype="custom" o:connectlocs="145473,79609;48682,176400;0,176400;0,128291;96792,31500;145473,79609;53264,151200;25773,123709;15464,134018;15464,146618;30354,146618;30354,161509;42955,161509;53264,151200;100800,50973;99082,51545;36082,114545;35509,116264;37800,118554;39519,117982;102519,54982;103091,53263;100800,50973;172392,53263;152919,72736;104237,24055;123710,4582;134019,0;144328,4582;171819,32073;176401,42382;172392,53263" o:connectangles="0,0,0,0,0,0,0,0,0,0,0,0,0,0,0,0,0,0,0,0,0,0,0,0,0,0,0,0,0,0,0,0"/>
                      <o:lock v:ext="edit" aspectratio="t"/>
                      <w10:anchorlock/>
                    </v:shape>
                  </w:pict>
                </mc:Fallback>
              </mc:AlternateContent>
            </w:r>
          </w:p>
        </w:tc>
        <w:tc>
          <w:tcPr>
            <w:tcW w:w="8310" w:type="dxa"/>
            <w:gridSpan w:val="3"/>
            <w:vAlign w:val="center"/>
          </w:tcPr>
          <w:p w14:paraId="2D1D8C05" w14:textId="4588B693" w:rsidR="00270AE2" w:rsidRDefault="00270AE2" w:rsidP="00206F2E">
            <w:pPr>
              <w:pStyle w:val="TableTextEntries"/>
              <w:spacing w:after="120"/>
            </w:pPr>
            <w:r>
              <w:t xml:space="preserve">Provide contact details for an authorised representative </w:t>
            </w:r>
            <w:r w:rsidR="0046678F">
              <w:t xml:space="preserve">to clarify financial information provided in the application </w:t>
            </w:r>
            <w:r>
              <w:t>(e.g. a</w:t>
            </w:r>
            <w:r w:rsidRPr="008D136F">
              <w:t>ccountant</w:t>
            </w:r>
            <w:r>
              <w:t xml:space="preserve">, </w:t>
            </w:r>
            <w:r w:rsidRPr="008D136F">
              <w:t>Financial Controller</w:t>
            </w:r>
            <w:r>
              <w:t xml:space="preserve">, </w:t>
            </w:r>
            <w:r w:rsidRPr="008D136F">
              <w:t>CFO</w:t>
            </w:r>
            <w:r>
              <w:t xml:space="preserve"> or external Auditor),</w:t>
            </w:r>
          </w:p>
        </w:tc>
      </w:tr>
      <w:tr w:rsidR="00270AE2" w:rsidRPr="007016B9" w14:paraId="454CE60F" w14:textId="77777777" w:rsidTr="001227D2">
        <w:trPr>
          <w:cantSplit/>
          <w:trHeight w:val="454"/>
        </w:trPr>
        <w:tc>
          <w:tcPr>
            <w:tcW w:w="4508" w:type="dxa"/>
            <w:gridSpan w:val="2"/>
          </w:tcPr>
          <w:p w14:paraId="3550AED1" w14:textId="2096D70E" w:rsidR="00270AE2" w:rsidRPr="007016B9" w:rsidRDefault="00270AE2" w:rsidP="001227D2">
            <w:pPr>
              <w:pStyle w:val="TableTextColumnHeading"/>
              <w:rPr>
                <w:sz w:val="18"/>
                <w:szCs w:val="18"/>
              </w:rPr>
            </w:pPr>
            <w:r w:rsidRPr="007016B9">
              <w:rPr>
                <w:sz w:val="18"/>
                <w:szCs w:val="18"/>
              </w:rPr>
              <w:t>Contact</w:t>
            </w:r>
          </w:p>
        </w:tc>
        <w:tc>
          <w:tcPr>
            <w:tcW w:w="4519" w:type="dxa"/>
            <w:gridSpan w:val="2"/>
          </w:tcPr>
          <w:p w14:paraId="734F53C0" w14:textId="03D4DBF5" w:rsidR="00270AE2" w:rsidRPr="007016B9" w:rsidRDefault="00270AE2" w:rsidP="001227D2">
            <w:pPr>
              <w:pStyle w:val="TableTextColumnHeading"/>
              <w:rPr>
                <w:sz w:val="18"/>
                <w:szCs w:val="18"/>
              </w:rPr>
            </w:pPr>
            <w:r w:rsidRPr="007016B9">
              <w:rPr>
                <w:sz w:val="18"/>
                <w:szCs w:val="18"/>
              </w:rPr>
              <w:t>Authorised representative</w:t>
            </w:r>
          </w:p>
        </w:tc>
      </w:tr>
      <w:tr w:rsidR="00270AE2" w14:paraId="45C2139A" w14:textId="77777777" w:rsidTr="001227D2">
        <w:trPr>
          <w:cantSplit/>
          <w:trHeight w:val="454"/>
        </w:trPr>
        <w:tc>
          <w:tcPr>
            <w:tcW w:w="4508" w:type="dxa"/>
            <w:gridSpan w:val="2"/>
          </w:tcPr>
          <w:p w14:paraId="3222AA49" w14:textId="1B5230A3" w:rsidR="00270AE2" w:rsidRDefault="00270AE2" w:rsidP="00270AE2">
            <w:pPr>
              <w:pStyle w:val="TableTextEntries"/>
            </w:pPr>
            <w:permStart w:id="84770007" w:edGrp="everyone" w:colFirst="1" w:colLast="1"/>
            <w:r>
              <w:t>Full name</w:t>
            </w:r>
          </w:p>
        </w:tc>
        <w:tc>
          <w:tcPr>
            <w:tcW w:w="4519" w:type="dxa"/>
            <w:gridSpan w:val="2"/>
            <w:shd w:val="clear" w:color="auto" w:fill="ECE9E7" w:themeFill="background2"/>
          </w:tcPr>
          <w:p w14:paraId="76EB8E61" w14:textId="77777777" w:rsidR="00270AE2" w:rsidRDefault="00270AE2" w:rsidP="00270AE2">
            <w:pPr>
              <w:pStyle w:val="TableTextEntries"/>
            </w:pPr>
          </w:p>
        </w:tc>
      </w:tr>
      <w:tr w:rsidR="00270AE2" w14:paraId="76D80AA8" w14:textId="77777777" w:rsidTr="001227D2">
        <w:trPr>
          <w:cantSplit/>
          <w:trHeight w:val="454"/>
        </w:trPr>
        <w:tc>
          <w:tcPr>
            <w:tcW w:w="4508" w:type="dxa"/>
            <w:gridSpan w:val="2"/>
          </w:tcPr>
          <w:p w14:paraId="4176D83B" w14:textId="3B20A5F9" w:rsidR="00270AE2" w:rsidRDefault="00270AE2" w:rsidP="00270AE2">
            <w:pPr>
              <w:pStyle w:val="TableTextEntries"/>
            </w:pPr>
            <w:permStart w:id="1406106403" w:edGrp="everyone" w:colFirst="1" w:colLast="1"/>
            <w:permEnd w:id="84770007"/>
            <w:r w:rsidRPr="004D34AE">
              <w:t>Job title</w:t>
            </w:r>
            <w:r>
              <w:t>/ Relationship with applicant</w:t>
            </w:r>
          </w:p>
        </w:tc>
        <w:tc>
          <w:tcPr>
            <w:tcW w:w="4519" w:type="dxa"/>
            <w:gridSpan w:val="2"/>
            <w:shd w:val="clear" w:color="auto" w:fill="ECE9E7" w:themeFill="background2"/>
          </w:tcPr>
          <w:p w14:paraId="07522EBF" w14:textId="77777777" w:rsidR="00270AE2" w:rsidRDefault="00270AE2" w:rsidP="00270AE2">
            <w:pPr>
              <w:pStyle w:val="TableTextEntries"/>
            </w:pPr>
          </w:p>
        </w:tc>
      </w:tr>
      <w:tr w:rsidR="00270AE2" w14:paraId="68A65486" w14:textId="77777777" w:rsidTr="001227D2">
        <w:trPr>
          <w:cantSplit/>
          <w:trHeight w:val="454"/>
        </w:trPr>
        <w:tc>
          <w:tcPr>
            <w:tcW w:w="4508" w:type="dxa"/>
            <w:gridSpan w:val="2"/>
          </w:tcPr>
          <w:p w14:paraId="591DD4DA" w14:textId="6E8C033E" w:rsidR="00270AE2" w:rsidRDefault="00270AE2" w:rsidP="00270AE2">
            <w:pPr>
              <w:pStyle w:val="TableTextEntries"/>
            </w:pPr>
            <w:permStart w:id="440624471" w:edGrp="everyone" w:colFirst="1" w:colLast="1"/>
            <w:permEnd w:id="1406106403"/>
            <w:r>
              <w:t>Firm name (if applicable)</w:t>
            </w:r>
          </w:p>
        </w:tc>
        <w:tc>
          <w:tcPr>
            <w:tcW w:w="4519" w:type="dxa"/>
            <w:gridSpan w:val="2"/>
            <w:shd w:val="clear" w:color="auto" w:fill="ECE9E7" w:themeFill="background2"/>
          </w:tcPr>
          <w:p w14:paraId="687B98EB" w14:textId="77777777" w:rsidR="00270AE2" w:rsidRDefault="00270AE2" w:rsidP="00270AE2">
            <w:pPr>
              <w:pStyle w:val="TableTextEntries"/>
            </w:pPr>
          </w:p>
        </w:tc>
      </w:tr>
      <w:tr w:rsidR="00270AE2" w14:paraId="1C242846" w14:textId="77777777" w:rsidTr="001227D2">
        <w:trPr>
          <w:cantSplit/>
          <w:trHeight w:val="454"/>
        </w:trPr>
        <w:tc>
          <w:tcPr>
            <w:tcW w:w="4508" w:type="dxa"/>
            <w:gridSpan w:val="2"/>
          </w:tcPr>
          <w:p w14:paraId="50057AC3" w14:textId="0C654DCC" w:rsidR="00270AE2" w:rsidRDefault="00270AE2" w:rsidP="00270AE2">
            <w:pPr>
              <w:pStyle w:val="TableTextEntries"/>
            </w:pPr>
            <w:permStart w:id="2010460579" w:edGrp="everyone" w:colFirst="1" w:colLast="1"/>
            <w:permEnd w:id="440624471"/>
            <w:r>
              <w:t>Contact number</w:t>
            </w:r>
          </w:p>
        </w:tc>
        <w:tc>
          <w:tcPr>
            <w:tcW w:w="4519" w:type="dxa"/>
            <w:gridSpan w:val="2"/>
            <w:shd w:val="clear" w:color="auto" w:fill="ECE9E7" w:themeFill="background2"/>
          </w:tcPr>
          <w:p w14:paraId="7D435BC2" w14:textId="77777777" w:rsidR="00270AE2" w:rsidRDefault="00270AE2" w:rsidP="00270AE2">
            <w:pPr>
              <w:pStyle w:val="TableTextEntries"/>
            </w:pPr>
          </w:p>
        </w:tc>
      </w:tr>
      <w:tr w:rsidR="00270AE2" w14:paraId="181DCFBC" w14:textId="77777777" w:rsidTr="001227D2">
        <w:trPr>
          <w:cantSplit/>
          <w:trHeight w:val="454"/>
        </w:trPr>
        <w:tc>
          <w:tcPr>
            <w:tcW w:w="4508" w:type="dxa"/>
            <w:gridSpan w:val="2"/>
          </w:tcPr>
          <w:p w14:paraId="3229D694" w14:textId="256650B8" w:rsidR="00270AE2" w:rsidRDefault="00270AE2" w:rsidP="00270AE2">
            <w:pPr>
              <w:pStyle w:val="TableTextEntries"/>
            </w:pPr>
            <w:permStart w:id="574125317" w:edGrp="everyone" w:colFirst="1" w:colLast="1"/>
            <w:permEnd w:id="2010460579"/>
            <w:r>
              <w:t>Email address</w:t>
            </w:r>
          </w:p>
        </w:tc>
        <w:tc>
          <w:tcPr>
            <w:tcW w:w="4519" w:type="dxa"/>
            <w:gridSpan w:val="2"/>
            <w:shd w:val="clear" w:color="auto" w:fill="ECE9E7" w:themeFill="background2"/>
          </w:tcPr>
          <w:p w14:paraId="0A19BABE" w14:textId="77777777" w:rsidR="00270AE2" w:rsidRDefault="00270AE2" w:rsidP="00270AE2">
            <w:pPr>
              <w:pStyle w:val="TableTextEntries"/>
            </w:pPr>
          </w:p>
        </w:tc>
      </w:tr>
      <w:tr w:rsidR="00AC6369" w14:paraId="05A602BE" w14:textId="77777777" w:rsidTr="00B34CD7">
        <w:trPr>
          <w:cantSplit/>
          <w:trHeight w:val="454"/>
        </w:trPr>
        <w:tc>
          <w:tcPr>
            <w:tcW w:w="4508" w:type="dxa"/>
            <w:gridSpan w:val="2"/>
          </w:tcPr>
          <w:p w14:paraId="4AB7286D" w14:textId="613372DE" w:rsidR="00AC6369" w:rsidRDefault="00AC6369" w:rsidP="00270AE2">
            <w:pPr>
              <w:pStyle w:val="TableTextEntries"/>
            </w:pPr>
            <w:permStart w:id="1385650036" w:edGrp="everyone" w:colFirst="1" w:colLast="1"/>
            <w:permStart w:id="1822697330" w:edGrp="everyone" w:colFirst="2" w:colLast="2"/>
            <w:permEnd w:id="574125317"/>
            <w:r w:rsidRPr="00902B2F">
              <w:t>If required, may we contact</w:t>
            </w:r>
            <w:r>
              <w:t xml:space="preserve"> this a</w:t>
            </w:r>
            <w:r w:rsidRPr="001F0501">
              <w:t>uthorised representative</w:t>
            </w:r>
            <w:r>
              <w:t xml:space="preserve"> to</w:t>
            </w:r>
            <w:r w:rsidRPr="00902B2F">
              <w:t xml:space="preserve"> clarify any information provided?</w:t>
            </w:r>
          </w:p>
        </w:tc>
        <w:tc>
          <w:tcPr>
            <w:tcW w:w="2259" w:type="dxa"/>
            <w:shd w:val="clear" w:color="auto" w:fill="ECE9E7" w:themeFill="background2"/>
          </w:tcPr>
          <w:p w14:paraId="5232779A" w14:textId="5355408A" w:rsidR="00AC6369" w:rsidRDefault="00AC6369" w:rsidP="00270AE2">
            <w:pPr>
              <w:pStyle w:val="TableTextEntries"/>
            </w:pPr>
            <w:r>
              <w:t>Yes</w:t>
            </w:r>
            <w:r>
              <w:tab/>
            </w:r>
            <w:r>
              <w:tab/>
            </w:r>
            <w:sdt>
              <w:sdtPr>
                <w:id w:val="1670292761"/>
                <w14:checkbox>
                  <w14:checked w14:val="0"/>
                  <w14:checkedState w14:val="2612" w14:font="MS Gothic"/>
                  <w14:uncheckedState w14:val="2610" w14:font="MS Gothic"/>
                </w14:checkbox>
              </w:sdtPr>
              <w:sdtEndPr/>
              <w:sdtContent>
                <w:r w:rsidR="007A54F1">
                  <w:rPr>
                    <w:rFonts w:ascii="MS Gothic" w:eastAsia="MS Gothic" w:hAnsi="MS Gothic" w:hint="eastAsia"/>
                  </w:rPr>
                  <w:t>☐</w:t>
                </w:r>
              </w:sdtContent>
            </w:sdt>
          </w:p>
        </w:tc>
        <w:tc>
          <w:tcPr>
            <w:tcW w:w="2260" w:type="dxa"/>
            <w:shd w:val="clear" w:color="auto" w:fill="ECE9E7" w:themeFill="background2"/>
          </w:tcPr>
          <w:p w14:paraId="6F96C239" w14:textId="5D622105" w:rsidR="00AC6369" w:rsidRDefault="00AC6369" w:rsidP="00B34CD7">
            <w:pPr>
              <w:pStyle w:val="TableTextEntries"/>
              <w:tabs>
                <w:tab w:val="left" w:pos="499"/>
              </w:tabs>
            </w:pPr>
            <w:r>
              <w:t>No</w:t>
            </w:r>
            <w:r>
              <w:tab/>
            </w:r>
            <w:sdt>
              <w:sdtPr>
                <w:id w:val="1968784406"/>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bl>
    <w:p w14:paraId="1C9E1F24" w14:textId="083629DE" w:rsidR="00270AE2" w:rsidRDefault="00AC1748" w:rsidP="007210AB">
      <w:pPr>
        <w:pStyle w:val="Heading3nonumber"/>
        <w:numPr>
          <w:ilvl w:val="0"/>
          <w:numId w:val="47"/>
        </w:numPr>
        <w:ind w:left="426"/>
      </w:pPr>
      <w:bookmarkStart w:id="5" w:name="_Hlk77352607"/>
      <w:permEnd w:id="1385650036"/>
      <w:permEnd w:id="1822697330"/>
      <w:r>
        <w:lastRenderedPageBreak/>
        <w:t xml:space="preserve">Is </w:t>
      </w:r>
      <w:r w:rsidR="00A33062">
        <w:t xml:space="preserve">the applicant or its related entities </w:t>
      </w:r>
      <w:r>
        <w:t xml:space="preserve">a </w:t>
      </w:r>
      <w:r w:rsidR="00A33062">
        <w:t>disqualified corporation?</w:t>
      </w:r>
    </w:p>
    <w:tbl>
      <w:tblPr>
        <w:tblW w:w="9050" w:type="dxa"/>
        <w:tblLook w:val="04A0" w:firstRow="1" w:lastRow="0" w:firstColumn="1" w:lastColumn="0" w:noHBand="0" w:noVBand="1"/>
      </w:tblPr>
      <w:tblGrid>
        <w:gridCol w:w="717"/>
        <w:gridCol w:w="2289"/>
        <w:gridCol w:w="1956"/>
        <w:gridCol w:w="1842"/>
        <w:gridCol w:w="2081"/>
        <w:gridCol w:w="165"/>
      </w:tblGrid>
      <w:tr w:rsidR="00A33062" w14:paraId="6E1185F1" w14:textId="77777777" w:rsidTr="00AA497F">
        <w:trPr>
          <w:gridAfter w:val="1"/>
          <w:wAfter w:w="165" w:type="dxa"/>
        </w:trPr>
        <w:tc>
          <w:tcPr>
            <w:tcW w:w="717" w:type="dxa"/>
          </w:tcPr>
          <w:bookmarkEnd w:id="5"/>
          <w:p w14:paraId="60982B24" w14:textId="42412731" w:rsidR="00A33062" w:rsidRDefault="00A33062" w:rsidP="00E83476">
            <w:pPr>
              <w:pStyle w:val="TableTextEntries"/>
              <w:keepNext/>
              <w:spacing w:line="360" w:lineRule="auto"/>
            </w:pPr>
            <w:r w:rsidRPr="008B359C">
              <w:rPr>
                <w:noProof/>
              </w:rPr>
              <mc:AlternateContent>
                <mc:Choice Requires="wps">
                  <w:drawing>
                    <wp:inline distT="0" distB="0" distL="0" distR="0" wp14:anchorId="7F45F2F2" wp14:editId="398617A3">
                      <wp:extent cx="176400" cy="176400"/>
                      <wp:effectExtent l="0" t="0" r="0" b="0"/>
                      <wp:docPr id="110" name="Graphic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148590 w 297179"/>
                                  <a:gd name="connsiteY0" fmla="*/ 297180 h 297180"/>
                                  <a:gd name="connsiteX1" fmla="*/ 0 w 297179"/>
                                  <a:gd name="connsiteY1" fmla="*/ 148590 h 297180"/>
                                  <a:gd name="connsiteX2" fmla="*/ 148590 w 297179"/>
                                  <a:gd name="connsiteY2" fmla="*/ 0 h 297180"/>
                                  <a:gd name="connsiteX3" fmla="*/ 297180 w 297179"/>
                                  <a:gd name="connsiteY3" fmla="*/ 148590 h 297180"/>
                                  <a:gd name="connsiteX4" fmla="*/ 148590 w 297179"/>
                                  <a:gd name="connsiteY4" fmla="*/ 297180 h 297180"/>
                                  <a:gd name="connsiteX5" fmla="*/ 198120 w 297179"/>
                                  <a:gd name="connsiteY5" fmla="*/ 210502 h 297180"/>
                                  <a:gd name="connsiteX6" fmla="*/ 191453 w 297179"/>
                                  <a:gd name="connsiteY6" fmla="*/ 203835 h 297180"/>
                                  <a:gd name="connsiteX7" fmla="*/ 172403 w 297179"/>
                                  <a:gd name="connsiteY7" fmla="*/ 203835 h 297180"/>
                                  <a:gd name="connsiteX8" fmla="*/ 172403 w 297179"/>
                                  <a:gd name="connsiteY8" fmla="*/ 105728 h 297180"/>
                                  <a:gd name="connsiteX9" fmla="*/ 165735 w 297179"/>
                                  <a:gd name="connsiteY9" fmla="*/ 99060 h 297180"/>
                                  <a:gd name="connsiteX10" fmla="*/ 103823 w 297179"/>
                                  <a:gd name="connsiteY10" fmla="*/ 99060 h 297180"/>
                                  <a:gd name="connsiteX11" fmla="*/ 97155 w 297179"/>
                                  <a:gd name="connsiteY11" fmla="*/ 105728 h 297180"/>
                                  <a:gd name="connsiteX12" fmla="*/ 97155 w 297179"/>
                                  <a:gd name="connsiteY12" fmla="*/ 137160 h 297180"/>
                                  <a:gd name="connsiteX13" fmla="*/ 103823 w 297179"/>
                                  <a:gd name="connsiteY13" fmla="*/ 143828 h 297180"/>
                                  <a:gd name="connsiteX14" fmla="*/ 122873 w 297179"/>
                                  <a:gd name="connsiteY14" fmla="*/ 143828 h 297180"/>
                                  <a:gd name="connsiteX15" fmla="*/ 122873 w 297179"/>
                                  <a:gd name="connsiteY15" fmla="*/ 205740 h 297180"/>
                                  <a:gd name="connsiteX16" fmla="*/ 103823 w 297179"/>
                                  <a:gd name="connsiteY16" fmla="*/ 205740 h 297180"/>
                                  <a:gd name="connsiteX17" fmla="*/ 97155 w 297179"/>
                                  <a:gd name="connsiteY17" fmla="*/ 212408 h 297180"/>
                                  <a:gd name="connsiteX18" fmla="*/ 97155 w 297179"/>
                                  <a:gd name="connsiteY18" fmla="*/ 243840 h 297180"/>
                                  <a:gd name="connsiteX19" fmla="*/ 103823 w 297179"/>
                                  <a:gd name="connsiteY19" fmla="*/ 250508 h 297180"/>
                                  <a:gd name="connsiteX20" fmla="*/ 190500 w 297179"/>
                                  <a:gd name="connsiteY20" fmla="*/ 250508 h 297180"/>
                                  <a:gd name="connsiteX21" fmla="*/ 197167 w 297179"/>
                                  <a:gd name="connsiteY21" fmla="*/ 243840 h 297180"/>
                                  <a:gd name="connsiteX22" fmla="*/ 197167 w 297179"/>
                                  <a:gd name="connsiteY22" fmla="*/ 210502 h 297180"/>
                                  <a:gd name="connsiteX23" fmla="*/ 173355 w 297179"/>
                                  <a:gd name="connsiteY23" fmla="*/ 37147 h 297180"/>
                                  <a:gd name="connsiteX24" fmla="*/ 166688 w 297179"/>
                                  <a:gd name="connsiteY24" fmla="*/ 30480 h 297180"/>
                                  <a:gd name="connsiteX25" fmla="*/ 129540 w 297179"/>
                                  <a:gd name="connsiteY25" fmla="*/ 30480 h 297180"/>
                                  <a:gd name="connsiteX26" fmla="*/ 122873 w 297179"/>
                                  <a:gd name="connsiteY26" fmla="*/ 37147 h 297180"/>
                                  <a:gd name="connsiteX27" fmla="*/ 122873 w 297179"/>
                                  <a:gd name="connsiteY27" fmla="*/ 68580 h 297180"/>
                                  <a:gd name="connsiteX28" fmla="*/ 129540 w 297179"/>
                                  <a:gd name="connsiteY28" fmla="*/ 75248 h 297180"/>
                                  <a:gd name="connsiteX29" fmla="*/ 167640 w 297179"/>
                                  <a:gd name="connsiteY29" fmla="*/ 75248 h 297180"/>
                                  <a:gd name="connsiteX30" fmla="*/ 174308 w 297179"/>
                                  <a:gd name="connsiteY30" fmla="*/ 68580 h 297180"/>
                                  <a:gd name="connsiteX31" fmla="*/ 174308 w 297179"/>
                                  <a:gd name="connsiteY31" fmla="*/ 37147 h 297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7179" h="297180">
                                    <a:moveTo>
                                      <a:pt x="148590" y="297180"/>
                                    </a:moveTo>
                                    <a:cubicBezTo>
                                      <a:pt x="66675" y="297180"/>
                                      <a:pt x="0" y="230505"/>
                                      <a:pt x="0" y="148590"/>
                                    </a:cubicBezTo>
                                    <a:cubicBezTo>
                                      <a:pt x="0" y="66675"/>
                                      <a:pt x="66675" y="0"/>
                                      <a:pt x="148590" y="0"/>
                                    </a:cubicBezTo>
                                    <a:cubicBezTo>
                                      <a:pt x="230505" y="0"/>
                                      <a:pt x="297180" y="66675"/>
                                      <a:pt x="297180" y="148590"/>
                                    </a:cubicBezTo>
                                    <a:cubicBezTo>
                                      <a:pt x="297180" y="230505"/>
                                      <a:pt x="230505" y="297180"/>
                                      <a:pt x="148590" y="297180"/>
                                    </a:cubicBezTo>
                                    <a:close/>
                                    <a:moveTo>
                                      <a:pt x="198120" y="210502"/>
                                    </a:moveTo>
                                    <a:cubicBezTo>
                                      <a:pt x="198120" y="206693"/>
                                      <a:pt x="195263" y="203835"/>
                                      <a:pt x="191453" y="203835"/>
                                    </a:cubicBezTo>
                                    <a:lnTo>
                                      <a:pt x="172403" y="203835"/>
                                    </a:lnTo>
                                    <a:lnTo>
                                      <a:pt x="172403" y="105728"/>
                                    </a:lnTo>
                                    <a:cubicBezTo>
                                      <a:pt x="172403" y="101918"/>
                                      <a:pt x="169545" y="99060"/>
                                      <a:pt x="165735" y="99060"/>
                                    </a:cubicBezTo>
                                    <a:lnTo>
                                      <a:pt x="103823" y="99060"/>
                                    </a:lnTo>
                                    <a:cubicBezTo>
                                      <a:pt x="100013" y="99060"/>
                                      <a:pt x="97155" y="101918"/>
                                      <a:pt x="97155" y="105728"/>
                                    </a:cubicBezTo>
                                    <a:lnTo>
                                      <a:pt x="97155" y="137160"/>
                                    </a:lnTo>
                                    <a:cubicBezTo>
                                      <a:pt x="97155" y="140970"/>
                                      <a:pt x="100013" y="143828"/>
                                      <a:pt x="103823" y="143828"/>
                                    </a:cubicBezTo>
                                    <a:lnTo>
                                      <a:pt x="122873" y="143828"/>
                                    </a:lnTo>
                                    <a:lnTo>
                                      <a:pt x="122873" y="205740"/>
                                    </a:lnTo>
                                    <a:lnTo>
                                      <a:pt x="103823" y="205740"/>
                                    </a:lnTo>
                                    <a:cubicBezTo>
                                      <a:pt x="100013" y="205740"/>
                                      <a:pt x="97155" y="208598"/>
                                      <a:pt x="97155" y="212408"/>
                                    </a:cubicBezTo>
                                    <a:lnTo>
                                      <a:pt x="97155" y="243840"/>
                                    </a:lnTo>
                                    <a:cubicBezTo>
                                      <a:pt x="97155" y="247650"/>
                                      <a:pt x="100013" y="250508"/>
                                      <a:pt x="103823" y="250508"/>
                                    </a:cubicBezTo>
                                    <a:lnTo>
                                      <a:pt x="190500" y="250508"/>
                                    </a:lnTo>
                                    <a:cubicBezTo>
                                      <a:pt x="194310" y="250508"/>
                                      <a:pt x="197167" y="247650"/>
                                      <a:pt x="197167" y="243840"/>
                                    </a:cubicBezTo>
                                    <a:lnTo>
                                      <a:pt x="197167" y="210502"/>
                                    </a:lnTo>
                                    <a:close/>
                                    <a:moveTo>
                                      <a:pt x="173355" y="37147"/>
                                    </a:moveTo>
                                    <a:cubicBezTo>
                                      <a:pt x="173355" y="33338"/>
                                      <a:pt x="170498" y="30480"/>
                                      <a:pt x="166688" y="30480"/>
                                    </a:cubicBezTo>
                                    <a:lnTo>
                                      <a:pt x="129540" y="30480"/>
                                    </a:lnTo>
                                    <a:cubicBezTo>
                                      <a:pt x="125730" y="30480"/>
                                      <a:pt x="122873" y="33338"/>
                                      <a:pt x="122873" y="37147"/>
                                    </a:cubicBezTo>
                                    <a:lnTo>
                                      <a:pt x="122873" y="68580"/>
                                    </a:lnTo>
                                    <a:cubicBezTo>
                                      <a:pt x="122873" y="72390"/>
                                      <a:pt x="125730" y="75248"/>
                                      <a:pt x="129540" y="75248"/>
                                    </a:cubicBezTo>
                                    <a:lnTo>
                                      <a:pt x="167640" y="75248"/>
                                    </a:lnTo>
                                    <a:cubicBezTo>
                                      <a:pt x="171450" y="75248"/>
                                      <a:pt x="174308" y="72390"/>
                                      <a:pt x="174308" y="68580"/>
                                    </a:cubicBezTo>
                                    <a:lnTo>
                                      <a:pt x="174308" y="37147"/>
                                    </a:lnTo>
                                    <a:close/>
                                  </a:path>
                                </a:pathLst>
                              </a:custGeom>
                              <a:solidFill>
                                <a:srgbClr val="8E9AAF"/>
                              </a:solidFill>
                              <a:ln w="9525" cap="flat">
                                <a:noFill/>
                                <a:prstDash val="solid"/>
                                <a:miter/>
                              </a:ln>
                            </wps:spPr>
                            <wps:bodyPr rtlCol="0" anchor="ctr"/>
                          </wps:wsp>
                        </a:graphicData>
                      </a:graphic>
                    </wp:inline>
                  </w:drawing>
                </mc:Choice>
                <mc:Fallback>
                  <w:pict>
                    <v:shape w14:anchorId="54105FA9" id="Graphic 52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7179,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" path="m148590,297180c66675,297180,,230505,,148590,,66675,66675,,148590,v81915,,148590,66675,148590,148590c297180,230505,230505,297180,148590,297180xm198120,210502v,-3809,-2857,-6667,-6667,-6667l172403,203835r,-98107c172403,101918,169545,99060,165735,99060r-61912,c100013,99060,97155,101918,97155,105728r,31432c97155,140970,100013,143828,103823,143828r19050,l122873,205740r-19050,c100013,205740,97155,208598,97155,212408r,31432c97155,247650,100013,250508,103823,250508r86677,c194310,250508,197167,247650,197167,243840r,-33338l198120,210502xm173355,37147v,-3809,-2857,-6667,-6667,-6667l129540,30480v-3810,,-6667,2858,-6667,6667l122873,68580v,3810,2857,6668,6667,6668l167640,75248v3810,,6668,-2858,6668,-6668l174308,37147r-953,xe" fillcolor="#8e9aaf" stroked="f">
                      <v:stroke joinstyle="miter"/>
                      <v:path arrowok="t" o:connecttype="custom" o:connectlocs="88200,176400;0,88200;88200,0;176401,88200;88200,176400;117600,124950;113643,120992;102335,120992;102335,62758;98377,58800;61627,58800;57669,62758;57669,81415;61627,85373;72935,85373;72935,122123;61627,122123;57669,126081;57669,144738;61627,148696;113077,148696;117035,144738;117035,124950;102900,22050;98943,18092;76893,18092;72935,22050;72935,40708;76893,44666;99508,44666;103466,40708;103466,22050" o:connectangles="0,0,0,0,0,0,0,0,0,0,0,0,0,0,0,0,0,0,0,0,0,0,0,0,0,0,0,0,0,0,0,0"/>
                      <o:lock v:ext="edit" aspectratio="t"/>
                      <w10:anchorlock/>
                    </v:shape>
                  </w:pict>
                </mc:Fallback>
              </mc:AlternateContent>
            </w:r>
          </w:p>
        </w:tc>
        <w:tc>
          <w:tcPr>
            <w:tcW w:w="8168" w:type="dxa"/>
            <w:gridSpan w:val="4"/>
            <w:vAlign w:val="center"/>
          </w:tcPr>
          <w:p w14:paraId="70599955" w14:textId="38ED3396" w:rsidR="00C547B8" w:rsidRDefault="00C547B8" w:rsidP="00E83476">
            <w:pPr>
              <w:pStyle w:val="TableTextEntries"/>
              <w:keepNext/>
              <w:spacing w:after="120"/>
            </w:pPr>
            <w:r>
              <w:t xml:space="preserve">We will use the information to check the status of </w:t>
            </w:r>
            <w:r w:rsidRPr="00206F2E">
              <w:rPr>
                <w:b/>
                <w:bCs/>
              </w:rPr>
              <w:t xml:space="preserve">each Director and </w:t>
            </w:r>
            <w:r w:rsidR="003035DF" w:rsidRPr="003035DF">
              <w:rPr>
                <w:b/>
                <w:bCs/>
              </w:rPr>
              <w:t>person concerned in the managemen</w:t>
            </w:r>
            <w:r w:rsidR="003035DF" w:rsidRPr="00924042">
              <w:rPr>
                <w:b/>
                <w:bCs/>
              </w:rPr>
              <w:t>t</w:t>
            </w:r>
            <w:r w:rsidRPr="00924042">
              <w:rPr>
                <w:b/>
                <w:bCs/>
              </w:rPr>
              <w:t xml:space="preserve"> of</w:t>
            </w:r>
            <w:r>
              <w:t xml:space="preserve"> the applicant corporation,</w:t>
            </w:r>
            <w:r w:rsidRPr="006D39AA">
              <w:t xml:space="preserve"> and related entities that would have a direct or indirect interest in, </w:t>
            </w:r>
            <w:r>
              <w:t xml:space="preserve">or </w:t>
            </w:r>
            <w:r w:rsidRPr="006D39AA">
              <w:t>influence on, the carrying out of the activities that the licence would authorise</w:t>
            </w:r>
            <w:r>
              <w:t xml:space="preserve"> if granted during the application assessment.</w:t>
            </w:r>
          </w:p>
          <w:p w14:paraId="48BBF778" w14:textId="72F34C7E" w:rsidR="00D43C59" w:rsidRDefault="00A33062" w:rsidP="00E83476">
            <w:pPr>
              <w:pStyle w:val="TableTextEntries"/>
              <w:keepNext/>
              <w:spacing w:after="120"/>
            </w:pPr>
            <w:r>
              <w:t>If the applicant or related entities (in some circumstances) are disqualified corporations then do not proceed with this application</w:t>
            </w:r>
            <w:r w:rsidR="00C547B8">
              <w:t xml:space="preserve"> before contacting us to discuss</w:t>
            </w:r>
            <w:r w:rsidR="000D03C1">
              <w:t>.</w:t>
            </w:r>
            <w:r w:rsidR="00A42E47">
              <w:t xml:space="preserve"> </w:t>
            </w:r>
            <w:r w:rsidR="00C547B8">
              <w:t xml:space="preserve">Refer to the </w:t>
            </w:r>
            <w:hyperlink r:id="rId13" w:history="1">
              <w:r w:rsidR="00C547B8" w:rsidRPr="0042543E">
                <w:rPr>
                  <w:rStyle w:val="Hyperlink"/>
                </w:rPr>
                <w:t>WIC Act Licence Application Guide</w:t>
              </w:r>
            </w:hyperlink>
            <w:r w:rsidR="00C547B8">
              <w:t xml:space="preserve"> for more information on disqualified corporations, the definition of a related entity</w:t>
            </w:r>
            <w:r w:rsidR="00924042">
              <w:t>, the definition of</w:t>
            </w:r>
            <w:r w:rsidR="003035DF">
              <w:t xml:space="preserve"> </w:t>
            </w:r>
            <w:r w:rsidR="00924042">
              <w:t>“</w:t>
            </w:r>
            <w:r w:rsidR="003035DF">
              <w:t>person concerned in the management</w:t>
            </w:r>
            <w:r w:rsidR="00924042">
              <w:t xml:space="preserve"> of”</w:t>
            </w:r>
            <w:r w:rsidR="00C547B8">
              <w:t xml:space="preserve"> and applications under the WIC Act.</w:t>
            </w:r>
          </w:p>
        </w:tc>
      </w:tr>
      <w:tr w:rsidR="00A33062" w14:paraId="2DDC43BE" w14:textId="77777777" w:rsidTr="00AA497F">
        <w:trPr>
          <w:gridAfter w:val="1"/>
          <w:wAfter w:w="165" w:type="dxa"/>
        </w:trPr>
        <w:tc>
          <w:tcPr>
            <w:tcW w:w="717" w:type="dxa"/>
          </w:tcPr>
          <w:p w14:paraId="7FC6AD7A" w14:textId="24F2422D" w:rsidR="00A33062" w:rsidRPr="008B359C" w:rsidRDefault="00A33062" w:rsidP="00E83476">
            <w:pPr>
              <w:pStyle w:val="TableTextEntries"/>
              <w:keepNext/>
              <w:spacing w:line="360" w:lineRule="auto"/>
              <w:rPr>
                <w:noProof/>
              </w:rPr>
            </w:pPr>
            <w:r w:rsidRPr="008B359C">
              <w:rPr>
                <w:noProof/>
              </w:rPr>
              <mc:AlternateContent>
                <mc:Choice Requires="wps">
                  <w:drawing>
                    <wp:inline distT="0" distB="0" distL="0" distR="0" wp14:anchorId="60A4F87C" wp14:editId="33DD8BE8">
                      <wp:extent cx="176400" cy="176400"/>
                      <wp:effectExtent l="0" t="0" r="0" b="0"/>
                      <wp:docPr id="109" name="Graphic 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41935 w 293369"/>
                                  <a:gd name="connsiteY0" fmla="*/ 132398 h 293370"/>
                                  <a:gd name="connsiteX1" fmla="*/ 80963 w 293369"/>
                                  <a:gd name="connsiteY1" fmla="*/ 293370 h 293370"/>
                                  <a:gd name="connsiteX2" fmla="*/ 0 w 293369"/>
                                  <a:gd name="connsiteY2" fmla="*/ 293370 h 293370"/>
                                  <a:gd name="connsiteX3" fmla="*/ 0 w 293369"/>
                                  <a:gd name="connsiteY3" fmla="*/ 213360 h 293370"/>
                                  <a:gd name="connsiteX4" fmla="*/ 160973 w 293369"/>
                                  <a:gd name="connsiteY4" fmla="*/ 52388 h 293370"/>
                                  <a:gd name="connsiteX5" fmla="*/ 241935 w 293369"/>
                                  <a:gd name="connsiteY5" fmla="*/ 132398 h 293370"/>
                                  <a:gd name="connsiteX6" fmla="*/ 88582 w 293369"/>
                                  <a:gd name="connsiteY6" fmla="*/ 251460 h 293370"/>
                                  <a:gd name="connsiteX7" fmla="*/ 42863 w 293369"/>
                                  <a:gd name="connsiteY7" fmla="*/ 205740 h 293370"/>
                                  <a:gd name="connsiteX8" fmla="*/ 25718 w 293369"/>
                                  <a:gd name="connsiteY8" fmla="*/ 222885 h 293370"/>
                                  <a:gd name="connsiteX9" fmla="*/ 25718 w 293369"/>
                                  <a:gd name="connsiteY9" fmla="*/ 243840 h 293370"/>
                                  <a:gd name="connsiteX10" fmla="*/ 50482 w 293369"/>
                                  <a:gd name="connsiteY10" fmla="*/ 243840 h 293370"/>
                                  <a:gd name="connsiteX11" fmla="*/ 50482 w 293369"/>
                                  <a:gd name="connsiteY11" fmla="*/ 268605 h 293370"/>
                                  <a:gd name="connsiteX12" fmla="*/ 71438 w 293369"/>
                                  <a:gd name="connsiteY12" fmla="*/ 268605 h 293370"/>
                                  <a:gd name="connsiteX13" fmla="*/ 88582 w 293369"/>
                                  <a:gd name="connsiteY13" fmla="*/ 251460 h 293370"/>
                                  <a:gd name="connsiteX14" fmla="*/ 167640 w 293369"/>
                                  <a:gd name="connsiteY14" fmla="*/ 84773 h 293370"/>
                                  <a:gd name="connsiteX15" fmla="*/ 164783 w 293369"/>
                                  <a:gd name="connsiteY15" fmla="*/ 85725 h 293370"/>
                                  <a:gd name="connsiteX16" fmla="*/ 60007 w 293369"/>
                                  <a:gd name="connsiteY16" fmla="*/ 190500 h 293370"/>
                                  <a:gd name="connsiteX17" fmla="*/ 59055 w 293369"/>
                                  <a:gd name="connsiteY17" fmla="*/ 193358 h 293370"/>
                                  <a:gd name="connsiteX18" fmla="*/ 62865 w 293369"/>
                                  <a:gd name="connsiteY18" fmla="*/ 197167 h 293370"/>
                                  <a:gd name="connsiteX19" fmla="*/ 65723 w 293369"/>
                                  <a:gd name="connsiteY19" fmla="*/ 196215 h 293370"/>
                                  <a:gd name="connsiteX20" fmla="*/ 170498 w 293369"/>
                                  <a:gd name="connsiteY20" fmla="*/ 91440 h 293370"/>
                                  <a:gd name="connsiteX21" fmla="*/ 171450 w 293369"/>
                                  <a:gd name="connsiteY21" fmla="*/ 88582 h 293370"/>
                                  <a:gd name="connsiteX22" fmla="*/ 167640 w 293369"/>
                                  <a:gd name="connsiteY22" fmla="*/ 84773 h 293370"/>
                                  <a:gd name="connsiteX23" fmla="*/ 286703 w 293369"/>
                                  <a:gd name="connsiteY23" fmla="*/ 88582 h 293370"/>
                                  <a:gd name="connsiteX24" fmla="*/ 254318 w 293369"/>
                                  <a:gd name="connsiteY24" fmla="*/ 120967 h 293370"/>
                                  <a:gd name="connsiteX25" fmla="*/ 173355 w 293369"/>
                                  <a:gd name="connsiteY25" fmla="*/ 40005 h 293370"/>
                                  <a:gd name="connsiteX26" fmla="*/ 205740 w 293369"/>
                                  <a:gd name="connsiteY26" fmla="*/ 7620 h 293370"/>
                                  <a:gd name="connsiteX27" fmla="*/ 222885 w 293369"/>
                                  <a:gd name="connsiteY27" fmla="*/ 0 h 293370"/>
                                  <a:gd name="connsiteX28" fmla="*/ 240030 w 293369"/>
                                  <a:gd name="connsiteY28" fmla="*/ 7620 h 293370"/>
                                  <a:gd name="connsiteX29" fmla="*/ 285750 w 293369"/>
                                  <a:gd name="connsiteY29" fmla="*/ 53340 h 293370"/>
                                  <a:gd name="connsiteX30" fmla="*/ 293370 w 293369"/>
                                  <a:gd name="connsiteY30" fmla="*/ 70485 h 293370"/>
                                  <a:gd name="connsiteX31" fmla="*/ 286703 w 293369"/>
                                  <a:gd name="connsiteY31" fmla="*/ 88582 h 293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3369" h="293370">
                                    <a:moveTo>
                                      <a:pt x="241935" y="132398"/>
                                    </a:moveTo>
                                    <a:lnTo>
                                      <a:pt x="80963" y="293370"/>
                                    </a:lnTo>
                                    <a:lnTo>
                                      <a:pt x="0" y="293370"/>
                                    </a:lnTo>
                                    <a:lnTo>
                                      <a:pt x="0" y="213360"/>
                                    </a:lnTo>
                                    <a:lnTo>
                                      <a:pt x="160973" y="52388"/>
                                    </a:lnTo>
                                    <a:lnTo>
                                      <a:pt x="241935" y="132398"/>
                                    </a:lnTo>
                                    <a:close/>
                                    <a:moveTo>
                                      <a:pt x="88582" y="251460"/>
                                    </a:moveTo>
                                    <a:lnTo>
                                      <a:pt x="42863" y="205740"/>
                                    </a:lnTo>
                                    <a:lnTo>
                                      <a:pt x="25718" y="222885"/>
                                    </a:lnTo>
                                    <a:lnTo>
                                      <a:pt x="25718" y="243840"/>
                                    </a:lnTo>
                                    <a:lnTo>
                                      <a:pt x="50482" y="243840"/>
                                    </a:lnTo>
                                    <a:lnTo>
                                      <a:pt x="50482" y="268605"/>
                                    </a:lnTo>
                                    <a:lnTo>
                                      <a:pt x="71438" y="268605"/>
                                    </a:lnTo>
                                    <a:lnTo>
                                      <a:pt x="88582" y="251460"/>
                                    </a:lnTo>
                                    <a:close/>
                                    <a:moveTo>
                                      <a:pt x="167640" y="84773"/>
                                    </a:moveTo>
                                    <a:cubicBezTo>
                                      <a:pt x="166688" y="84773"/>
                                      <a:pt x="165735" y="84773"/>
                                      <a:pt x="164783" y="85725"/>
                                    </a:cubicBezTo>
                                    <a:lnTo>
                                      <a:pt x="60007" y="190500"/>
                                    </a:lnTo>
                                    <a:cubicBezTo>
                                      <a:pt x="59055" y="191453"/>
                                      <a:pt x="59055" y="192405"/>
                                      <a:pt x="59055" y="193358"/>
                                    </a:cubicBezTo>
                                    <a:cubicBezTo>
                                      <a:pt x="59055" y="196215"/>
                                      <a:pt x="60960" y="197167"/>
                                      <a:pt x="62865" y="197167"/>
                                    </a:cubicBezTo>
                                    <a:cubicBezTo>
                                      <a:pt x="63818" y="197167"/>
                                      <a:pt x="64770" y="197167"/>
                                      <a:pt x="65723" y="196215"/>
                                    </a:cubicBezTo>
                                    <a:lnTo>
                                      <a:pt x="170498" y="91440"/>
                                    </a:lnTo>
                                    <a:cubicBezTo>
                                      <a:pt x="171450" y="90488"/>
                                      <a:pt x="171450" y="89535"/>
                                      <a:pt x="171450" y="88582"/>
                                    </a:cubicBezTo>
                                    <a:cubicBezTo>
                                      <a:pt x="171450" y="86678"/>
                                      <a:pt x="170498" y="84773"/>
                                      <a:pt x="167640" y="84773"/>
                                    </a:cubicBezTo>
                                    <a:close/>
                                    <a:moveTo>
                                      <a:pt x="286703" y="88582"/>
                                    </a:moveTo>
                                    <a:lnTo>
                                      <a:pt x="254318" y="120967"/>
                                    </a:lnTo>
                                    <a:lnTo>
                                      <a:pt x="173355" y="40005"/>
                                    </a:lnTo>
                                    <a:lnTo>
                                      <a:pt x="205740" y="7620"/>
                                    </a:lnTo>
                                    <a:cubicBezTo>
                                      <a:pt x="210502" y="2857"/>
                                      <a:pt x="216218" y="0"/>
                                      <a:pt x="222885" y="0"/>
                                    </a:cubicBezTo>
                                    <a:cubicBezTo>
                                      <a:pt x="229552" y="0"/>
                                      <a:pt x="236220" y="2857"/>
                                      <a:pt x="240030" y="7620"/>
                                    </a:cubicBezTo>
                                    <a:lnTo>
                                      <a:pt x="285750" y="53340"/>
                                    </a:lnTo>
                                    <a:cubicBezTo>
                                      <a:pt x="290513" y="58103"/>
                                      <a:pt x="293370" y="64770"/>
                                      <a:pt x="293370" y="70485"/>
                                    </a:cubicBezTo>
                                    <a:cubicBezTo>
                                      <a:pt x="293370" y="76200"/>
                                      <a:pt x="290513" y="83820"/>
                                      <a:pt x="286703" y="88582"/>
                                    </a:cubicBezTo>
                                    <a:close/>
                                  </a:path>
                                </a:pathLst>
                              </a:custGeom>
                              <a:solidFill>
                                <a:srgbClr val="8E9AAF"/>
                              </a:solidFill>
                              <a:ln w="9525" cap="flat">
                                <a:noFill/>
                                <a:prstDash val="solid"/>
                                <a:miter/>
                              </a:ln>
                            </wps:spPr>
                            <wps:bodyPr rtlCol="0" anchor="ctr"/>
                          </wps:wsp>
                        </a:graphicData>
                      </a:graphic>
                    </wp:inline>
                  </w:drawing>
                </mc:Choice>
                <mc:Fallback>
                  <w:pict>
                    <v:shape w14:anchorId="364555D5" id="Graphic 220"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3369,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" path="m241935,132398l80963,293370,,293370,,213360,160973,52388r80962,80010xm88582,251460l42863,205740,25718,222885r,20955l50482,243840r,24765l71438,268605,88582,251460xm167640,84773v-952,,-1905,,-2857,952l60007,190500v-952,953,-952,1905,-952,2858c59055,196215,60960,197167,62865,197167v953,,1905,,2858,-952l170498,91440v952,-952,952,-1905,952,-2858c171450,86678,170498,84773,167640,84773xm286703,88582r-32385,32385l173355,40005,205740,7620c210502,2857,216218,,222885,v6667,,13335,2857,17145,7620l285750,53340v4763,4763,7620,11430,7620,17145c293370,76200,290513,83820,286703,88582xe" fillcolor="#8e9aaf" stroked="f">
                      <v:stroke joinstyle="miter"/>
                      <v:path arrowok="t" o:connecttype="custom" o:connectlocs="145473,79609;48682,176400;0,176400;0,128291;96792,31500;145473,79609;53264,151200;25773,123709;15464,134018;15464,146618;30354,146618;30354,161509;42955,161509;53264,151200;100800,50973;99082,51545;36082,114545;35509,116264;37800,118554;39519,117982;102519,54982;103091,53263;100800,50973;172392,53263;152919,72736;104237,24055;123710,4582;134019,0;144328,4582;171819,32073;176401,42382;172392,53263" o:connectangles="0,0,0,0,0,0,0,0,0,0,0,0,0,0,0,0,0,0,0,0,0,0,0,0,0,0,0,0,0,0,0,0"/>
                      <o:lock v:ext="edit" aspectratio="t"/>
                      <w10:anchorlock/>
                    </v:shape>
                  </w:pict>
                </mc:Fallback>
              </mc:AlternateContent>
            </w:r>
          </w:p>
        </w:tc>
        <w:tc>
          <w:tcPr>
            <w:tcW w:w="8168" w:type="dxa"/>
            <w:gridSpan w:val="4"/>
            <w:vAlign w:val="center"/>
          </w:tcPr>
          <w:p w14:paraId="03FA214D" w14:textId="3F711072" w:rsidR="00A33062" w:rsidRDefault="00A33062" w:rsidP="00E83476">
            <w:pPr>
              <w:pStyle w:val="TableTextEntries"/>
              <w:keepNext/>
              <w:spacing w:after="120"/>
            </w:pPr>
            <w:r>
              <w:t xml:space="preserve">Provide the following information </w:t>
            </w:r>
            <w:r w:rsidR="00C547B8">
              <w:t>specified in the table</w:t>
            </w:r>
            <w:r w:rsidR="00233C5F">
              <w:t>.</w:t>
            </w:r>
            <w:r w:rsidR="00F27AD6">
              <w:t xml:space="preserve"> Include information for </w:t>
            </w:r>
            <w:r w:rsidR="003035DF">
              <w:t xml:space="preserve">the applicant corporation and </w:t>
            </w:r>
            <w:r w:rsidR="00F27AD6">
              <w:t>any related entity of the applicant corporation that</w:t>
            </w:r>
            <w:r w:rsidR="00F27AD6" w:rsidRPr="00F27AD6">
              <w:rPr>
                <w:color w:val="000000"/>
                <w:sz w:val="20"/>
                <w:shd w:val="clear" w:color="auto" w:fill="FFFFFF"/>
                <w14:numForm w14:val="default"/>
              </w:rPr>
              <w:t xml:space="preserve"> </w:t>
            </w:r>
            <w:r w:rsidR="00F27AD6" w:rsidRPr="00F27AD6">
              <w:t>would have a direct or indirect interest in, or influence on, the carrying out of the activities that the licence would authorise if granted</w:t>
            </w:r>
            <w:r w:rsidR="00F27AD6">
              <w:t>.</w:t>
            </w:r>
            <w:r>
              <w:t xml:space="preserve"> Add more rows if required.</w:t>
            </w:r>
          </w:p>
        </w:tc>
      </w:tr>
      <w:tr w:rsidR="00A33062" w:rsidRPr="007016B9" w14:paraId="250A64F9" w14:textId="77777777" w:rsidTr="0005111D">
        <w:trPr>
          <w:gridAfter w:val="1"/>
          <w:wAfter w:w="165" w:type="dxa"/>
          <w:cantSplit/>
          <w:trHeight w:val="454"/>
        </w:trPr>
        <w:tc>
          <w:tcPr>
            <w:tcW w:w="3006" w:type="dxa"/>
            <w:gridSpan w:val="2"/>
          </w:tcPr>
          <w:p w14:paraId="030AF6EA" w14:textId="328FE6F9" w:rsidR="00A33062" w:rsidRPr="007016B9" w:rsidRDefault="00A33062" w:rsidP="00E83476">
            <w:pPr>
              <w:pStyle w:val="TableTextColumnHeading"/>
              <w:keepLines/>
              <w:rPr>
                <w:sz w:val="18"/>
                <w:szCs w:val="18"/>
              </w:rPr>
            </w:pPr>
            <w:r w:rsidRPr="007016B9">
              <w:rPr>
                <w:sz w:val="18"/>
                <w:szCs w:val="18"/>
              </w:rPr>
              <w:t>Company name</w:t>
            </w:r>
          </w:p>
        </w:tc>
        <w:tc>
          <w:tcPr>
            <w:tcW w:w="1956" w:type="dxa"/>
          </w:tcPr>
          <w:p w14:paraId="56AF2568" w14:textId="559C9B86" w:rsidR="00A33062" w:rsidRPr="007016B9" w:rsidRDefault="00A33062" w:rsidP="00E83476">
            <w:pPr>
              <w:pStyle w:val="TableTextColumnHeading"/>
              <w:keepLines/>
              <w:rPr>
                <w:sz w:val="18"/>
                <w:szCs w:val="18"/>
              </w:rPr>
            </w:pPr>
            <w:r w:rsidRPr="007016B9">
              <w:rPr>
                <w:sz w:val="18"/>
                <w:szCs w:val="18"/>
              </w:rPr>
              <w:t>ABN/ ACN</w:t>
            </w:r>
          </w:p>
        </w:tc>
        <w:tc>
          <w:tcPr>
            <w:tcW w:w="3923" w:type="dxa"/>
            <w:gridSpan w:val="2"/>
          </w:tcPr>
          <w:p w14:paraId="183ADBAE" w14:textId="785ACE84" w:rsidR="00A33062" w:rsidRPr="007016B9" w:rsidRDefault="00206F2E" w:rsidP="00E83476">
            <w:pPr>
              <w:pStyle w:val="TableTextColumnHeading"/>
              <w:keepLines/>
              <w:rPr>
                <w:sz w:val="18"/>
                <w:szCs w:val="18"/>
              </w:rPr>
            </w:pPr>
            <w:r w:rsidRPr="007016B9">
              <w:rPr>
                <w:sz w:val="18"/>
                <w:szCs w:val="18"/>
              </w:rPr>
              <w:t>N</w:t>
            </w:r>
            <w:r w:rsidR="00A33062" w:rsidRPr="007016B9">
              <w:rPr>
                <w:sz w:val="18"/>
                <w:szCs w:val="18"/>
              </w:rPr>
              <w:t>ame</w:t>
            </w:r>
            <w:r w:rsidRPr="007016B9">
              <w:rPr>
                <w:sz w:val="18"/>
                <w:szCs w:val="18"/>
              </w:rPr>
              <w:t xml:space="preserve"> and position title</w:t>
            </w:r>
          </w:p>
        </w:tc>
      </w:tr>
      <w:tr w:rsidR="007016B9" w14:paraId="5C69B2A9" w14:textId="77777777" w:rsidTr="0005111D">
        <w:trPr>
          <w:cantSplit/>
          <w:trHeight w:val="454"/>
        </w:trPr>
        <w:permStart w:id="1023148720" w:edGrp="everyone" w:colFirst="1" w:colLast="1" w:displacedByCustomXml="next"/>
        <w:permStart w:id="1830508885" w:edGrp="everyone" w:colFirst="3" w:colLast="3" w:displacedByCustomXml="next"/>
        <w:bookmarkStart w:id="6" w:name="_Hlk76052461" w:displacedByCustomXml="next"/>
        <w:sdt>
          <w:sdtPr>
            <w:id w:val="-325672711"/>
            <w:placeholder>
              <w:docPart w:val="3AD31931AE954571B049B7EBD2749214"/>
            </w:placeholder>
            <w:showingPlcHdr/>
          </w:sdtPr>
          <w:sdtEndPr/>
          <w:sdtContent>
            <w:tc>
              <w:tcPr>
                <w:tcW w:w="3006" w:type="dxa"/>
                <w:gridSpan w:val="2"/>
              </w:tcPr>
              <w:p w14:paraId="1AD0783B" w14:textId="3054FF45" w:rsidR="007016B9" w:rsidRDefault="007016B9" w:rsidP="00E83476">
                <w:pPr>
                  <w:pStyle w:val="TableTextEntries"/>
                  <w:keepNext/>
                </w:pPr>
                <w:r>
                  <w:t>Applicant corporation name</w:t>
                </w:r>
              </w:p>
            </w:tc>
          </w:sdtContent>
        </w:sdt>
        <w:bookmarkEnd w:id="6" w:displacedByCustomXml="prev"/>
        <w:tc>
          <w:tcPr>
            <w:tcW w:w="1956" w:type="dxa"/>
            <w:shd w:val="clear" w:color="auto" w:fill="ECE9E7" w:themeFill="background2"/>
          </w:tcPr>
          <w:p w14:paraId="4AA125C2" w14:textId="22682379" w:rsidR="007016B9" w:rsidRDefault="007016B9" w:rsidP="00E83476">
            <w:pPr>
              <w:pStyle w:val="TableTextEntries"/>
              <w:keepNext/>
            </w:pPr>
          </w:p>
        </w:tc>
        <w:tc>
          <w:tcPr>
            <w:tcW w:w="1842" w:type="dxa"/>
            <w:shd w:val="clear" w:color="auto" w:fill="ECE9E7" w:themeFill="background2"/>
          </w:tcPr>
          <w:p w14:paraId="49E2BA4D" w14:textId="77777777" w:rsidR="00AA497F" w:rsidRDefault="007016B9" w:rsidP="00AA497F">
            <w:pPr>
              <w:pStyle w:val="TableTextEntries"/>
              <w:keepNext/>
            </w:pPr>
            <w:r>
              <w:t>Name</w:t>
            </w:r>
            <w:r w:rsidR="00AA497F">
              <w:t>:</w:t>
            </w:r>
          </w:p>
          <w:p w14:paraId="63F68C19" w14:textId="269FADBA" w:rsidR="007016B9" w:rsidRDefault="00AA497F" w:rsidP="00AA497F">
            <w:pPr>
              <w:pStyle w:val="TableTextEntries"/>
              <w:keepNext/>
            </w:pPr>
            <w:r>
              <w:t>P</w:t>
            </w:r>
            <w:r w:rsidR="007016B9">
              <w:t xml:space="preserve">osition title: </w:t>
            </w:r>
            <w:r w:rsidR="007016B9" w:rsidRPr="00206F2E">
              <w:rPr>
                <w:i/>
                <w:iCs/>
              </w:rPr>
              <w:t>e.g. Director</w:t>
            </w:r>
            <w:r>
              <w:rPr>
                <w:i/>
                <w:iCs/>
              </w:rPr>
              <w:t xml:space="preserve">, </w:t>
            </w:r>
            <w:r w:rsidRPr="00206F2E">
              <w:rPr>
                <w:i/>
                <w:iCs/>
              </w:rPr>
              <w:t>CFO</w:t>
            </w:r>
            <w:r w:rsidR="0005111D">
              <w:rPr>
                <w:i/>
                <w:iCs/>
              </w:rPr>
              <w:t xml:space="preserve"> or</w:t>
            </w:r>
            <w:r>
              <w:rPr>
                <w:i/>
                <w:iCs/>
              </w:rPr>
              <w:t xml:space="preserve"> COO</w:t>
            </w:r>
          </w:p>
        </w:tc>
        <w:tc>
          <w:tcPr>
            <w:tcW w:w="2246" w:type="dxa"/>
            <w:gridSpan w:val="2"/>
            <w:shd w:val="clear" w:color="auto" w:fill="ECE9E7" w:themeFill="background2"/>
          </w:tcPr>
          <w:p w14:paraId="23325167" w14:textId="351AC09F" w:rsidR="007016B9" w:rsidRDefault="007016B9" w:rsidP="00E83476">
            <w:pPr>
              <w:pStyle w:val="TableTextEntries"/>
              <w:keepNext/>
            </w:pPr>
          </w:p>
        </w:tc>
      </w:tr>
      <w:tr w:rsidR="00AA497F" w14:paraId="760E46DE" w14:textId="77777777" w:rsidTr="0005111D">
        <w:trPr>
          <w:cantSplit/>
          <w:trHeight w:val="454"/>
        </w:trPr>
        <w:permEnd w:id="1023148720" w:displacedByCustomXml="next"/>
        <w:permEnd w:id="1830508885" w:displacedByCustomXml="next"/>
        <w:permStart w:id="1745780513" w:edGrp="everyone" w:colFirst="1" w:colLast="1" w:displacedByCustomXml="next"/>
        <w:permStart w:id="1659712027" w:edGrp="everyone" w:colFirst="3" w:colLast="3" w:displacedByCustomXml="next"/>
        <w:sdt>
          <w:sdtPr>
            <w:id w:val="-1144430001"/>
            <w:placeholder>
              <w:docPart w:val="25CB6A360C0C4025B3C0194FD3AC8051"/>
            </w:placeholder>
            <w:showingPlcHdr/>
          </w:sdtPr>
          <w:sdtEndPr/>
          <w:sdtContent>
            <w:tc>
              <w:tcPr>
                <w:tcW w:w="3006" w:type="dxa"/>
                <w:gridSpan w:val="2"/>
              </w:tcPr>
              <w:p w14:paraId="5DF7D9DB" w14:textId="6A03C029" w:rsidR="00AA497F" w:rsidRDefault="00AA497F" w:rsidP="00E83476">
                <w:pPr>
                  <w:pStyle w:val="TableTextEntries"/>
                  <w:keepNext/>
                </w:pPr>
                <w:r>
                  <w:t>Applicant corporation name</w:t>
                </w:r>
              </w:p>
            </w:tc>
          </w:sdtContent>
        </w:sdt>
        <w:tc>
          <w:tcPr>
            <w:tcW w:w="1956" w:type="dxa"/>
            <w:shd w:val="clear" w:color="auto" w:fill="ECE9E7" w:themeFill="background2"/>
          </w:tcPr>
          <w:p w14:paraId="086D85F2" w14:textId="77777777" w:rsidR="00AA497F" w:rsidRDefault="00AA497F" w:rsidP="00E83476">
            <w:pPr>
              <w:pStyle w:val="TableTextEntries"/>
              <w:keepNext/>
            </w:pPr>
          </w:p>
        </w:tc>
        <w:tc>
          <w:tcPr>
            <w:tcW w:w="1842" w:type="dxa"/>
            <w:shd w:val="clear" w:color="auto" w:fill="ECE9E7" w:themeFill="background2"/>
          </w:tcPr>
          <w:p w14:paraId="0EB636AE" w14:textId="77777777" w:rsidR="00AA497F" w:rsidRDefault="00AA497F" w:rsidP="00AA497F">
            <w:pPr>
              <w:pStyle w:val="TableTextEntries"/>
              <w:keepNext/>
            </w:pPr>
            <w:r>
              <w:t>Name:</w:t>
            </w:r>
          </w:p>
          <w:p w14:paraId="16634071" w14:textId="0BBECB1E" w:rsidR="00AA497F" w:rsidRDefault="00AA497F" w:rsidP="00AA497F">
            <w:pPr>
              <w:pStyle w:val="TableTextEntries"/>
              <w:keepNext/>
            </w:pPr>
            <w:r>
              <w:t>Position title:</w:t>
            </w:r>
          </w:p>
        </w:tc>
        <w:tc>
          <w:tcPr>
            <w:tcW w:w="2246" w:type="dxa"/>
            <w:gridSpan w:val="2"/>
            <w:shd w:val="clear" w:color="auto" w:fill="ECE9E7" w:themeFill="background2"/>
          </w:tcPr>
          <w:p w14:paraId="6CB85127" w14:textId="62927E0C" w:rsidR="00AA497F" w:rsidRDefault="00AA497F" w:rsidP="00AA497F">
            <w:pPr>
              <w:pStyle w:val="TableTextEntries"/>
              <w:keepNext/>
            </w:pPr>
          </w:p>
        </w:tc>
      </w:tr>
      <w:permStart w:id="2048489352" w:edGrp="everyone" w:colFirst="1" w:colLast="1"/>
      <w:permStart w:id="1966240982" w:edGrp="everyone" w:colFirst="3" w:colLast="3"/>
      <w:permEnd w:id="1659712027"/>
      <w:permEnd w:id="1745780513"/>
      <w:tr w:rsidR="00AA497F" w14:paraId="7967B7BA" w14:textId="77777777" w:rsidTr="0005111D">
        <w:trPr>
          <w:cantSplit/>
          <w:trHeight w:val="454"/>
        </w:trPr>
        <w:tc>
          <w:tcPr>
            <w:tcW w:w="3006" w:type="dxa"/>
            <w:gridSpan w:val="2"/>
          </w:tcPr>
          <w:p w14:paraId="1CC19CAD" w14:textId="78F4AE42" w:rsidR="00AA497F" w:rsidRDefault="00855FEB" w:rsidP="00E83476">
            <w:pPr>
              <w:pStyle w:val="TableTextEntries"/>
              <w:keepNext/>
            </w:pPr>
            <w:sdt>
              <w:sdtPr>
                <w:id w:val="-1608184267"/>
                <w:placeholder>
                  <w:docPart w:val="D579BC0736524F74B6851CE5BE5F7049"/>
                </w:placeholder>
                <w:showingPlcHdr/>
              </w:sdtPr>
              <w:sdtEndPr/>
              <w:sdtContent>
                <w:r w:rsidR="00AA497F">
                  <w:rPr>
                    <w:rStyle w:val="PlaceholderText"/>
                    <w:color w:val="auto"/>
                  </w:rPr>
                  <w:t>Relevant related entity’s name</w:t>
                </w:r>
              </w:sdtContent>
            </w:sdt>
          </w:p>
        </w:tc>
        <w:tc>
          <w:tcPr>
            <w:tcW w:w="1956" w:type="dxa"/>
            <w:shd w:val="clear" w:color="auto" w:fill="ECE9E7" w:themeFill="background2"/>
          </w:tcPr>
          <w:p w14:paraId="4AA44D39" w14:textId="77777777" w:rsidR="00AA497F" w:rsidRDefault="00AA497F" w:rsidP="00E83476">
            <w:pPr>
              <w:pStyle w:val="TableTextEntries"/>
              <w:keepNext/>
            </w:pPr>
          </w:p>
        </w:tc>
        <w:tc>
          <w:tcPr>
            <w:tcW w:w="1842" w:type="dxa"/>
            <w:shd w:val="clear" w:color="auto" w:fill="ECE9E7" w:themeFill="background2"/>
          </w:tcPr>
          <w:p w14:paraId="6F4CBEC8" w14:textId="77777777" w:rsidR="00AA497F" w:rsidRDefault="00AA497F" w:rsidP="00AA497F">
            <w:pPr>
              <w:pStyle w:val="TableTextEntries"/>
              <w:keepNext/>
            </w:pPr>
            <w:r>
              <w:t>Name:</w:t>
            </w:r>
          </w:p>
          <w:p w14:paraId="34BA44E9" w14:textId="20CA46B6" w:rsidR="00AA497F" w:rsidRDefault="00AA497F" w:rsidP="00AA497F">
            <w:pPr>
              <w:pStyle w:val="TableTextEntries"/>
              <w:keepNext/>
            </w:pPr>
            <w:r>
              <w:t>Position title:</w:t>
            </w:r>
          </w:p>
        </w:tc>
        <w:tc>
          <w:tcPr>
            <w:tcW w:w="2246" w:type="dxa"/>
            <w:gridSpan w:val="2"/>
            <w:shd w:val="clear" w:color="auto" w:fill="ECE9E7" w:themeFill="background2"/>
          </w:tcPr>
          <w:p w14:paraId="1C335C46" w14:textId="683E897A" w:rsidR="00AA497F" w:rsidRDefault="00AA497F" w:rsidP="00AA497F">
            <w:pPr>
              <w:pStyle w:val="TableTextEntries"/>
              <w:keepNext/>
            </w:pPr>
          </w:p>
        </w:tc>
      </w:tr>
      <w:permStart w:id="712255948" w:edGrp="everyone" w:colFirst="1" w:colLast="1"/>
      <w:permStart w:id="1176847873" w:edGrp="everyone" w:colFirst="3" w:colLast="3"/>
      <w:permEnd w:id="2048489352"/>
      <w:permEnd w:id="1966240982"/>
      <w:tr w:rsidR="00AA497F" w14:paraId="03F9EE5C" w14:textId="77777777" w:rsidTr="0005111D">
        <w:trPr>
          <w:cantSplit/>
          <w:trHeight w:val="454"/>
        </w:trPr>
        <w:tc>
          <w:tcPr>
            <w:tcW w:w="3006" w:type="dxa"/>
            <w:gridSpan w:val="2"/>
          </w:tcPr>
          <w:p w14:paraId="1B0053A8" w14:textId="0BFDBFFD" w:rsidR="00AA497F" w:rsidRDefault="00855FEB" w:rsidP="00A33062">
            <w:pPr>
              <w:pStyle w:val="TableTextEntries"/>
            </w:pPr>
            <w:sdt>
              <w:sdtPr>
                <w:id w:val="1776519919"/>
                <w:placeholder>
                  <w:docPart w:val="703A7A8EB1BC4DD99C1CBF712BD24A0F"/>
                </w:placeholder>
                <w:showingPlcHdr/>
              </w:sdtPr>
              <w:sdtEndPr/>
              <w:sdtContent>
                <w:r w:rsidR="00AA497F">
                  <w:rPr>
                    <w:rStyle w:val="PlaceholderText"/>
                    <w:color w:val="auto"/>
                  </w:rPr>
                  <w:t>Relevant related entity’s name</w:t>
                </w:r>
              </w:sdtContent>
            </w:sdt>
          </w:p>
        </w:tc>
        <w:tc>
          <w:tcPr>
            <w:tcW w:w="1956" w:type="dxa"/>
            <w:shd w:val="clear" w:color="auto" w:fill="ECE9E7" w:themeFill="background2"/>
          </w:tcPr>
          <w:p w14:paraId="76961BE2" w14:textId="77777777" w:rsidR="00AA497F" w:rsidRDefault="00AA497F" w:rsidP="00A33062">
            <w:pPr>
              <w:pStyle w:val="TableTextEntries"/>
            </w:pPr>
          </w:p>
        </w:tc>
        <w:tc>
          <w:tcPr>
            <w:tcW w:w="1842" w:type="dxa"/>
            <w:shd w:val="clear" w:color="auto" w:fill="ECE9E7" w:themeFill="background2"/>
          </w:tcPr>
          <w:p w14:paraId="4C5B72DB" w14:textId="77777777" w:rsidR="00AA497F" w:rsidRDefault="00AA497F" w:rsidP="00AA497F">
            <w:pPr>
              <w:pStyle w:val="TableTextEntries"/>
            </w:pPr>
            <w:r>
              <w:t>Name:</w:t>
            </w:r>
          </w:p>
          <w:p w14:paraId="14956413" w14:textId="24E48D0F" w:rsidR="00AA497F" w:rsidRDefault="00AA497F" w:rsidP="00AA497F">
            <w:pPr>
              <w:pStyle w:val="TableTextEntries"/>
            </w:pPr>
            <w:r>
              <w:t>Position title:</w:t>
            </w:r>
          </w:p>
        </w:tc>
        <w:tc>
          <w:tcPr>
            <w:tcW w:w="2246" w:type="dxa"/>
            <w:gridSpan w:val="2"/>
            <w:shd w:val="clear" w:color="auto" w:fill="ECE9E7" w:themeFill="background2"/>
          </w:tcPr>
          <w:p w14:paraId="77B8B4B8" w14:textId="41FDE3AA" w:rsidR="00AA497F" w:rsidRDefault="00AA497F" w:rsidP="00AA497F">
            <w:pPr>
              <w:pStyle w:val="TableTextEntries"/>
            </w:pPr>
          </w:p>
        </w:tc>
      </w:tr>
      <w:tr w:rsidR="003651E2" w14:paraId="37A8BCF1" w14:textId="77777777" w:rsidTr="003651E2">
        <w:trPr>
          <w:cantSplit/>
          <w:trHeight w:val="454"/>
        </w:trPr>
        <w:tc>
          <w:tcPr>
            <w:tcW w:w="3006" w:type="dxa"/>
            <w:gridSpan w:val="2"/>
            <w:shd w:val="clear" w:color="auto" w:fill="ECE9E7" w:themeFill="background2"/>
          </w:tcPr>
          <w:p w14:paraId="6C34BF23" w14:textId="6FD7C607" w:rsidR="003651E2" w:rsidRDefault="003651E2" w:rsidP="00A33062">
            <w:pPr>
              <w:pStyle w:val="TableTextEntries"/>
            </w:pPr>
            <w:permStart w:id="1877953940" w:edGrp="everyone"/>
            <w:permEnd w:id="712255948"/>
            <w:permEnd w:id="1176847873"/>
          </w:p>
        </w:tc>
        <w:tc>
          <w:tcPr>
            <w:tcW w:w="1956" w:type="dxa"/>
            <w:shd w:val="clear" w:color="auto" w:fill="ECE9E7" w:themeFill="background2"/>
          </w:tcPr>
          <w:p w14:paraId="3E959E2C" w14:textId="77777777" w:rsidR="003651E2" w:rsidRDefault="003651E2" w:rsidP="00A33062">
            <w:pPr>
              <w:pStyle w:val="TableTextEntries"/>
            </w:pPr>
          </w:p>
        </w:tc>
        <w:tc>
          <w:tcPr>
            <w:tcW w:w="1842" w:type="dxa"/>
            <w:shd w:val="clear" w:color="auto" w:fill="ECE9E7" w:themeFill="background2"/>
          </w:tcPr>
          <w:p w14:paraId="0CE1CC96" w14:textId="77777777" w:rsidR="003651E2" w:rsidRDefault="003651E2" w:rsidP="00AA497F">
            <w:pPr>
              <w:pStyle w:val="TableTextEntries"/>
            </w:pPr>
          </w:p>
        </w:tc>
        <w:tc>
          <w:tcPr>
            <w:tcW w:w="2246" w:type="dxa"/>
            <w:gridSpan w:val="2"/>
            <w:shd w:val="clear" w:color="auto" w:fill="ECE9E7" w:themeFill="background2"/>
          </w:tcPr>
          <w:p w14:paraId="4D725EB9" w14:textId="77777777" w:rsidR="003651E2" w:rsidRDefault="003651E2" w:rsidP="00AA497F">
            <w:pPr>
              <w:pStyle w:val="TableTextEntries"/>
            </w:pPr>
          </w:p>
        </w:tc>
      </w:tr>
    </w:tbl>
    <w:p w14:paraId="2B5D07F9" w14:textId="231FAE3A" w:rsidR="00270AE2" w:rsidRDefault="00206F2E" w:rsidP="007210AB">
      <w:pPr>
        <w:pStyle w:val="Heading3nonumber"/>
        <w:numPr>
          <w:ilvl w:val="0"/>
          <w:numId w:val="47"/>
        </w:numPr>
        <w:ind w:left="426"/>
      </w:pPr>
      <w:bookmarkStart w:id="7" w:name="_Hlk77105855"/>
      <w:permEnd w:id="1877953940"/>
      <w:r>
        <w:t xml:space="preserve">What is the level of expertise of senior </w:t>
      </w:r>
      <w:r w:rsidR="00982E4B">
        <w:t>personnel</w:t>
      </w:r>
      <w:r>
        <w:t xml:space="preserve"> in your corporation?</w:t>
      </w:r>
    </w:p>
    <w:tbl>
      <w:tblPr>
        <w:tblW w:w="9027" w:type="dxa"/>
        <w:tblLook w:val="04A0" w:firstRow="1" w:lastRow="0" w:firstColumn="1" w:lastColumn="0" w:noHBand="0" w:noVBand="1"/>
      </w:tblPr>
      <w:tblGrid>
        <w:gridCol w:w="717"/>
        <w:gridCol w:w="3792"/>
        <w:gridCol w:w="4518"/>
      </w:tblGrid>
      <w:tr w:rsidR="009762F7" w14:paraId="0FD358C6" w14:textId="77777777" w:rsidTr="00206F2E">
        <w:tc>
          <w:tcPr>
            <w:tcW w:w="717" w:type="dxa"/>
          </w:tcPr>
          <w:p w14:paraId="558ACB1C" w14:textId="58E466EC" w:rsidR="009762F7" w:rsidRDefault="009762F7" w:rsidP="009762F7">
            <w:pPr>
              <w:pStyle w:val="TableTextEntries"/>
              <w:keepNext/>
              <w:spacing w:line="360" w:lineRule="auto"/>
            </w:pPr>
            <w:r w:rsidRPr="008B359C">
              <w:rPr>
                <w:noProof/>
              </w:rPr>
              <mc:AlternateContent>
                <mc:Choice Requires="wps">
                  <w:drawing>
                    <wp:inline distT="0" distB="0" distL="0" distR="0" wp14:anchorId="5FB6C419" wp14:editId="018DCC53">
                      <wp:extent cx="176400" cy="176400"/>
                      <wp:effectExtent l="0" t="0" r="0" b="0"/>
                      <wp:docPr id="345" name="Graphic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148590 w 297179"/>
                                  <a:gd name="connsiteY0" fmla="*/ 297180 h 297180"/>
                                  <a:gd name="connsiteX1" fmla="*/ 0 w 297179"/>
                                  <a:gd name="connsiteY1" fmla="*/ 148590 h 297180"/>
                                  <a:gd name="connsiteX2" fmla="*/ 148590 w 297179"/>
                                  <a:gd name="connsiteY2" fmla="*/ 0 h 297180"/>
                                  <a:gd name="connsiteX3" fmla="*/ 297180 w 297179"/>
                                  <a:gd name="connsiteY3" fmla="*/ 148590 h 297180"/>
                                  <a:gd name="connsiteX4" fmla="*/ 148590 w 297179"/>
                                  <a:gd name="connsiteY4" fmla="*/ 297180 h 297180"/>
                                  <a:gd name="connsiteX5" fmla="*/ 198120 w 297179"/>
                                  <a:gd name="connsiteY5" fmla="*/ 210502 h 297180"/>
                                  <a:gd name="connsiteX6" fmla="*/ 191453 w 297179"/>
                                  <a:gd name="connsiteY6" fmla="*/ 203835 h 297180"/>
                                  <a:gd name="connsiteX7" fmla="*/ 172403 w 297179"/>
                                  <a:gd name="connsiteY7" fmla="*/ 203835 h 297180"/>
                                  <a:gd name="connsiteX8" fmla="*/ 172403 w 297179"/>
                                  <a:gd name="connsiteY8" fmla="*/ 105728 h 297180"/>
                                  <a:gd name="connsiteX9" fmla="*/ 165735 w 297179"/>
                                  <a:gd name="connsiteY9" fmla="*/ 99060 h 297180"/>
                                  <a:gd name="connsiteX10" fmla="*/ 103823 w 297179"/>
                                  <a:gd name="connsiteY10" fmla="*/ 99060 h 297180"/>
                                  <a:gd name="connsiteX11" fmla="*/ 97155 w 297179"/>
                                  <a:gd name="connsiteY11" fmla="*/ 105728 h 297180"/>
                                  <a:gd name="connsiteX12" fmla="*/ 97155 w 297179"/>
                                  <a:gd name="connsiteY12" fmla="*/ 137160 h 297180"/>
                                  <a:gd name="connsiteX13" fmla="*/ 103823 w 297179"/>
                                  <a:gd name="connsiteY13" fmla="*/ 143828 h 297180"/>
                                  <a:gd name="connsiteX14" fmla="*/ 122873 w 297179"/>
                                  <a:gd name="connsiteY14" fmla="*/ 143828 h 297180"/>
                                  <a:gd name="connsiteX15" fmla="*/ 122873 w 297179"/>
                                  <a:gd name="connsiteY15" fmla="*/ 205740 h 297180"/>
                                  <a:gd name="connsiteX16" fmla="*/ 103823 w 297179"/>
                                  <a:gd name="connsiteY16" fmla="*/ 205740 h 297180"/>
                                  <a:gd name="connsiteX17" fmla="*/ 97155 w 297179"/>
                                  <a:gd name="connsiteY17" fmla="*/ 212408 h 297180"/>
                                  <a:gd name="connsiteX18" fmla="*/ 97155 w 297179"/>
                                  <a:gd name="connsiteY18" fmla="*/ 243840 h 297180"/>
                                  <a:gd name="connsiteX19" fmla="*/ 103823 w 297179"/>
                                  <a:gd name="connsiteY19" fmla="*/ 250508 h 297180"/>
                                  <a:gd name="connsiteX20" fmla="*/ 190500 w 297179"/>
                                  <a:gd name="connsiteY20" fmla="*/ 250508 h 297180"/>
                                  <a:gd name="connsiteX21" fmla="*/ 197167 w 297179"/>
                                  <a:gd name="connsiteY21" fmla="*/ 243840 h 297180"/>
                                  <a:gd name="connsiteX22" fmla="*/ 197167 w 297179"/>
                                  <a:gd name="connsiteY22" fmla="*/ 210502 h 297180"/>
                                  <a:gd name="connsiteX23" fmla="*/ 173355 w 297179"/>
                                  <a:gd name="connsiteY23" fmla="*/ 37147 h 297180"/>
                                  <a:gd name="connsiteX24" fmla="*/ 166688 w 297179"/>
                                  <a:gd name="connsiteY24" fmla="*/ 30480 h 297180"/>
                                  <a:gd name="connsiteX25" fmla="*/ 129540 w 297179"/>
                                  <a:gd name="connsiteY25" fmla="*/ 30480 h 297180"/>
                                  <a:gd name="connsiteX26" fmla="*/ 122873 w 297179"/>
                                  <a:gd name="connsiteY26" fmla="*/ 37147 h 297180"/>
                                  <a:gd name="connsiteX27" fmla="*/ 122873 w 297179"/>
                                  <a:gd name="connsiteY27" fmla="*/ 68580 h 297180"/>
                                  <a:gd name="connsiteX28" fmla="*/ 129540 w 297179"/>
                                  <a:gd name="connsiteY28" fmla="*/ 75248 h 297180"/>
                                  <a:gd name="connsiteX29" fmla="*/ 167640 w 297179"/>
                                  <a:gd name="connsiteY29" fmla="*/ 75248 h 297180"/>
                                  <a:gd name="connsiteX30" fmla="*/ 174308 w 297179"/>
                                  <a:gd name="connsiteY30" fmla="*/ 68580 h 297180"/>
                                  <a:gd name="connsiteX31" fmla="*/ 174308 w 297179"/>
                                  <a:gd name="connsiteY31" fmla="*/ 37147 h 297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7179" h="297180">
                                    <a:moveTo>
                                      <a:pt x="148590" y="297180"/>
                                    </a:moveTo>
                                    <a:cubicBezTo>
                                      <a:pt x="66675" y="297180"/>
                                      <a:pt x="0" y="230505"/>
                                      <a:pt x="0" y="148590"/>
                                    </a:cubicBezTo>
                                    <a:cubicBezTo>
                                      <a:pt x="0" y="66675"/>
                                      <a:pt x="66675" y="0"/>
                                      <a:pt x="148590" y="0"/>
                                    </a:cubicBezTo>
                                    <a:cubicBezTo>
                                      <a:pt x="230505" y="0"/>
                                      <a:pt x="297180" y="66675"/>
                                      <a:pt x="297180" y="148590"/>
                                    </a:cubicBezTo>
                                    <a:cubicBezTo>
                                      <a:pt x="297180" y="230505"/>
                                      <a:pt x="230505" y="297180"/>
                                      <a:pt x="148590" y="297180"/>
                                    </a:cubicBezTo>
                                    <a:close/>
                                    <a:moveTo>
                                      <a:pt x="198120" y="210502"/>
                                    </a:moveTo>
                                    <a:cubicBezTo>
                                      <a:pt x="198120" y="206693"/>
                                      <a:pt x="195263" y="203835"/>
                                      <a:pt x="191453" y="203835"/>
                                    </a:cubicBezTo>
                                    <a:lnTo>
                                      <a:pt x="172403" y="203835"/>
                                    </a:lnTo>
                                    <a:lnTo>
                                      <a:pt x="172403" y="105728"/>
                                    </a:lnTo>
                                    <a:cubicBezTo>
                                      <a:pt x="172403" y="101918"/>
                                      <a:pt x="169545" y="99060"/>
                                      <a:pt x="165735" y="99060"/>
                                    </a:cubicBezTo>
                                    <a:lnTo>
                                      <a:pt x="103823" y="99060"/>
                                    </a:lnTo>
                                    <a:cubicBezTo>
                                      <a:pt x="100013" y="99060"/>
                                      <a:pt x="97155" y="101918"/>
                                      <a:pt x="97155" y="105728"/>
                                    </a:cubicBezTo>
                                    <a:lnTo>
                                      <a:pt x="97155" y="137160"/>
                                    </a:lnTo>
                                    <a:cubicBezTo>
                                      <a:pt x="97155" y="140970"/>
                                      <a:pt x="100013" y="143828"/>
                                      <a:pt x="103823" y="143828"/>
                                    </a:cubicBezTo>
                                    <a:lnTo>
                                      <a:pt x="122873" y="143828"/>
                                    </a:lnTo>
                                    <a:lnTo>
                                      <a:pt x="122873" y="205740"/>
                                    </a:lnTo>
                                    <a:lnTo>
                                      <a:pt x="103823" y="205740"/>
                                    </a:lnTo>
                                    <a:cubicBezTo>
                                      <a:pt x="100013" y="205740"/>
                                      <a:pt x="97155" y="208598"/>
                                      <a:pt x="97155" y="212408"/>
                                    </a:cubicBezTo>
                                    <a:lnTo>
                                      <a:pt x="97155" y="243840"/>
                                    </a:lnTo>
                                    <a:cubicBezTo>
                                      <a:pt x="97155" y="247650"/>
                                      <a:pt x="100013" y="250508"/>
                                      <a:pt x="103823" y="250508"/>
                                    </a:cubicBezTo>
                                    <a:lnTo>
                                      <a:pt x="190500" y="250508"/>
                                    </a:lnTo>
                                    <a:cubicBezTo>
                                      <a:pt x="194310" y="250508"/>
                                      <a:pt x="197167" y="247650"/>
                                      <a:pt x="197167" y="243840"/>
                                    </a:cubicBezTo>
                                    <a:lnTo>
                                      <a:pt x="197167" y="210502"/>
                                    </a:lnTo>
                                    <a:close/>
                                    <a:moveTo>
                                      <a:pt x="173355" y="37147"/>
                                    </a:moveTo>
                                    <a:cubicBezTo>
                                      <a:pt x="173355" y="33338"/>
                                      <a:pt x="170498" y="30480"/>
                                      <a:pt x="166688" y="30480"/>
                                    </a:cubicBezTo>
                                    <a:lnTo>
                                      <a:pt x="129540" y="30480"/>
                                    </a:lnTo>
                                    <a:cubicBezTo>
                                      <a:pt x="125730" y="30480"/>
                                      <a:pt x="122873" y="33338"/>
                                      <a:pt x="122873" y="37147"/>
                                    </a:cubicBezTo>
                                    <a:lnTo>
                                      <a:pt x="122873" y="68580"/>
                                    </a:lnTo>
                                    <a:cubicBezTo>
                                      <a:pt x="122873" y="72390"/>
                                      <a:pt x="125730" y="75248"/>
                                      <a:pt x="129540" y="75248"/>
                                    </a:cubicBezTo>
                                    <a:lnTo>
                                      <a:pt x="167640" y="75248"/>
                                    </a:lnTo>
                                    <a:cubicBezTo>
                                      <a:pt x="171450" y="75248"/>
                                      <a:pt x="174308" y="72390"/>
                                      <a:pt x="174308" y="68580"/>
                                    </a:cubicBezTo>
                                    <a:lnTo>
                                      <a:pt x="174308" y="37147"/>
                                    </a:lnTo>
                                    <a:close/>
                                  </a:path>
                                </a:pathLst>
                              </a:custGeom>
                              <a:solidFill>
                                <a:srgbClr val="8E9AAF"/>
                              </a:solidFill>
                              <a:ln w="9525" cap="flat">
                                <a:noFill/>
                                <a:prstDash val="solid"/>
                                <a:miter/>
                              </a:ln>
                            </wps:spPr>
                            <wps:bodyPr rtlCol="0" anchor="ctr"/>
                          </wps:wsp>
                        </a:graphicData>
                      </a:graphic>
                    </wp:inline>
                  </w:drawing>
                </mc:Choice>
                <mc:Fallback>
                  <w:pict>
                    <v:shape w14:anchorId="2AE46C6A" id="Graphic 52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7179,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" path="m148590,297180c66675,297180,,230505,,148590,,66675,66675,,148590,v81915,,148590,66675,148590,148590c297180,230505,230505,297180,148590,297180xm198120,210502v,-3809,-2857,-6667,-6667,-6667l172403,203835r,-98107c172403,101918,169545,99060,165735,99060r-61912,c100013,99060,97155,101918,97155,105728r,31432c97155,140970,100013,143828,103823,143828r19050,l122873,205740r-19050,c100013,205740,97155,208598,97155,212408r,31432c97155,247650,100013,250508,103823,250508r86677,c194310,250508,197167,247650,197167,243840r,-33338l198120,210502xm173355,37147v,-3809,-2857,-6667,-6667,-6667l129540,30480v-3810,,-6667,2858,-6667,6667l122873,68580v,3810,2857,6668,6667,6668l167640,75248v3810,,6668,-2858,6668,-6668l174308,37147r-953,xe" fillcolor="#8e9aaf" stroked="f">
                      <v:stroke joinstyle="miter"/>
                      <v:path arrowok="t" o:connecttype="custom" o:connectlocs="88200,176400;0,88200;88200,0;176401,88200;88200,176400;117600,124950;113643,120992;102335,120992;102335,62758;98377,58800;61627,58800;57669,62758;57669,81415;61627,85373;72935,85373;72935,122123;61627,122123;57669,126081;57669,144738;61627,148696;113077,148696;117035,144738;117035,124950;102900,22050;98943,18092;76893,18092;72935,22050;72935,40708;76893,44666;99508,44666;103466,40708;103466,22050" o:connectangles="0,0,0,0,0,0,0,0,0,0,0,0,0,0,0,0,0,0,0,0,0,0,0,0,0,0,0,0,0,0,0,0"/>
                      <o:lock v:ext="edit" aspectratio="t"/>
                      <w10:anchorlock/>
                    </v:shape>
                  </w:pict>
                </mc:Fallback>
              </mc:AlternateContent>
            </w:r>
          </w:p>
        </w:tc>
        <w:tc>
          <w:tcPr>
            <w:tcW w:w="8310" w:type="dxa"/>
            <w:gridSpan w:val="2"/>
            <w:vAlign w:val="center"/>
          </w:tcPr>
          <w:p w14:paraId="489ED161" w14:textId="3A42CFF2" w:rsidR="009762F7" w:rsidRDefault="009762F7" w:rsidP="009762F7">
            <w:pPr>
              <w:pStyle w:val="TableTextEntries"/>
              <w:keepNext/>
              <w:spacing w:after="120"/>
            </w:pPr>
            <w:r>
              <w:t xml:space="preserve">We use this information to establish the applicant’s level of organisational capacity. One aspect of organisational capacity can be demonstrated through the level of experience and abilities of senior </w:t>
            </w:r>
            <w:r w:rsidR="00982E4B">
              <w:t xml:space="preserve">personnel </w:t>
            </w:r>
            <w:r>
              <w:t xml:space="preserve">in the corporation who will be responsible to manage the licensed activities. This question asks for evidence of expertise of senior </w:t>
            </w:r>
            <w:r w:rsidR="00982E4B">
              <w:t xml:space="preserve">personnel </w:t>
            </w:r>
            <w:r>
              <w:t>in managing a corporation or working within the water or any other industry.</w:t>
            </w:r>
          </w:p>
        </w:tc>
      </w:tr>
      <w:tr w:rsidR="00206F2E" w14:paraId="2AEDC383" w14:textId="77777777" w:rsidTr="00206F2E">
        <w:tc>
          <w:tcPr>
            <w:tcW w:w="717" w:type="dxa"/>
          </w:tcPr>
          <w:p w14:paraId="3A0151F0" w14:textId="225BC017" w:rsidR="00206F2E" w:rsidRPr="008B359C" w:rsidRDefault="00206F2E" w:rsidP="00E83476">
            <w:pPr>
              <w:pStyle w:val="TableTextEntries"/>
              <w:keepNext/>
              <w:spacing w:line="360" w:lineRule="auto"/>
            </w:pPr>
          </w:p>
        </w:tc>
        <w:tc>
          <w:tcPr>
            <w:tcW w:w="8310" w:type="dxa"/>
            <w:gridSpan w:val="2"/>
            <w:vAlign w:val="center"/>
          </w:tcPr>
          <w:p w14:paraId="6CBA8F87" w14:textId="1AD8B192" w:rsidR="00941583" w:rsidRDefault="00941583" w:rsidP="00E83476">
            <w:pPr>
              <w:pStyle w:val="TableTextEntries"/>
              <w:keepNext/>
              <w:spacing w:after="120"/>
            </w:pPr>
            <w:r>
              <w:t xml:space="preserve">Examples of senior </w:t>
            </w:r>
            <w:r w:rsidR="00347F21">
              <w:t xml:space="preserve">personnel </w:t>
            </w:r>
            <w:r>
              <w:t xml:space="preserve">may include Executive Directors, CEO, CFO, COO or Senior Managers. </w:t>
            </w:r>
          </w:p>
          <w:p w14:paraId="5FB12BE4" w14:textId="522B9D42" w:rsidR="00206F2E" w:rsidRDefault="00941583" w:rsidP="00E83476">
            <w:pPr>
              <w:pStyle w:val="TableTextEntries"/>
              <w:keepNext/>
              <w:spacing w:after="120"/>
            </w:pPr>
            <w:r>
              <w:t>E</w:t>
            </w:r>
            <w:r w:rsidR="00206F2E" w:rsidRPr="00206F2E">
              <w:t>xpertise might include relevant local and international experience</w:t>
            </w:r>
            <w:r>
              <w:t>, competence or qualifications</w:t>
            </w:r>
            <w:r w:rsidR="00206F2E" w:rsidRPr="00206F2E">
              <w:t xml:space="preserve"> in the water industry </w:t>
            </w:r>
            <w:r>
              <w:t>or other industries</w:t>
            </w:r>
            <w:r w:rsidR="00206F2E" w:rsidRPr="00206F2E">
              <w:t>.</w:t>
            </w:r>
            <w:r w:rsidR="007A35D3">
              <w:t xml:space="preserve"> </w:t>
            </w:r>
          </w:p>
        </w:tc>
      </w:tr>
      <w:tr w:rsidR="00206F2E" w14:paraId="6B6F26CF" w14:textId="77777777" w:rsidTr="00206F2E">
        <w:tc>
          <w:tcPr>
            <w:tcW w:w="717" w:type="dxa"/>
          </w:tcPr>
          <w:p w14:paraId="2506BF5B" w14:textId="6CD62D67" w:rsidR="00206F2E" w:rsidRPr="008B359C" w:rsidRDefault="00206F2E" w:rsidP="001227D2">
            <w:pPr>
              <w:pStyle w:val="TableTextEntries"/>
              <w:keepNext/>
              <w:spacing w:after="120" w:line="360" w:lineRule="auto"/>
              <w:rPr>
                <w:noProof/>
              </w:rPr>
            </w:pPr>
            <w:r w:rsidRPr="008B359C">
              <w:rPr>
                <w:noProof/>
              </w:rPr>
              <mc:AlternateContent>
                <mc:Choice Requires="wps">
                  <w:drawing>
                    <wp:inline distT="0" distB="0" distL="0" distR="0" wp14:anchorId="6F98BC1B" wp14:editId="51754308">
                      <wp:extent cx="176400" cy="176400"/>
                      <wp:effectExtent l="0" t="0" r="0" b="0"/>
                      <wp:docPr id="116" name="Graphic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58128 w 258127"/>
                                  <a:gd name="connsiteY0" fmla="*/ 91440 h 300990"/>
                                  <a:gd name="connsiteX1" fmla="*/ 258128 w 258127"/>
                                  <a:gd name="connsiteY1" fmla="*/ 284798 h 300990"/>
                                  <a:gd name="connsiteX2" fmla="*/ 241935 w 258127"/>
                                  <a:gd name="connsiteY2" fmla="*/ 300990 h 300990"/>
                                  <a:gd name="connsiteX3" fmla="*/ 16193 w 258127"/>
                                  <a:gd name="connsiteY3" fmla="*/ 300990 h 300990"/>
                                  <a:gd name="connsiteX4" fmla="*/ 0 w 258127"/>
                                  <a:gd name="connsiteY4" fmla="*/ 284798 h 300990"/>
                                  <a:gd name="connsiteX5" fmla="*/ 0 w 258127"/>
                                  <a:gd name="connsiteY5" fmla="*/ 16193 h 300990"/>
                                  <a:gd name="connsiteX6" fmla="*/ 16193 w 258127"/>
                                  <a:gd name="connsiteY6" fmla="*/ 0 h 300990"/>
                                  <a:gd name="connsiteX7" fmla="*/ 166688 w 258127"/>
                                  <a:gd name="connsiteY7" fmla="*/ 0 h 300990"/>
                                  <a:gd name="connsiteX8" fmla="*/ 194310 w 258127"/>
                                  <a:gd name="connsiteY8" fmla="*/ 11430 h 300990"/>
                                  <a:gd name="connsiteX9" fmla="*/ 246698 w 258127"/>
                                  <a:gd name="connsiteY9" fmla="*/ 63818 h 300990"/>
                                  <a:gd name="connsiteX10" fmla="*/ 258128 w 258127"/>
                                  <a:gd name="connsiteY10" fmla="*/ 91440 h 300990"/>
                                  <a:gd name="connsiteX11" fmla="*/ 236220 w 258127"/>
                                  <a:gd name="connsiteY11" fmla="*/ 107633 h 300990"/>
                                  <a:gd name="connsiteX12" fmla="*/ 166688 w 258127"/>
                                  <a:gd name="connsiteY12" fmla="*/ 107633 h 300990"/>
                                  <a:gd name="connsiteX13" fmla="*/ 150495 w 258127"/>
                                  <a:gd name="connsiteY13" fmla="*/ 91440 h 300990"/>
                                  <a:gd name="connsiteX14" fmla="*/ 150495 w 258127"/>
                                  <a:gd name="connsiteY14" fmla="*/ 21908 h 300990"/>
                                  <a:gd name="connsiteX15" fmla="*/ 21908 w 258127"/>
                                  <a:gd name="connsiteY15" fmla="*/ 21908 h 300990"/>
                                  <a:gd name="connsiteX16" fmla="*/ 21908 w 258127"/>
                                  <a:gd name="connsiteY16" fmla="*/ 279083 h 300990"/>
                                  <a:gd name="connsiteX17" fmla="*/ 236220 w 258127"/>
                                  <a:gd name="connsiteY17" fmla="*/ 279083 h 300990"/>
                                  <a:gd name="connsiteX18" fmla="*/ 236220 w 258127"/>
                                  <a:gd name="connsiteY18" fmla="*/ 107633 h 300990"/>
                                  <a:gd name="connsiteX19" fmla="*/ 69533 w 258127"/>
                                  <a:gd name="connsiteY19" fmla="*/ 128588 h 300990"/>
                                  <a:gd name="connsiteX20" fmla="*/ 187642 w 258127"/>
                                  <a:gd name="connsiteY20" fmla="*/ 128588 h 300990"/>
                                  <a:gd name="connsiteX21" fmla="*/ 193358 w 258127"/>
                                  <a:gd name="connsiteY21" fmla="*/ 134303 h 300990"/>
                                  <a:gd name="connsiteX22" fmla="*/ 193358 w 258127"/>
                                  <a:gd name="connsiteY22" fmla="*/ 144780 h 300990"/>
                                  <a:gd name="connsiteX23" fmla="*/ 187642 w 258127"/>
                                  <a:gd name="connsiteY23" fmla="*/ 150495 h 300990"/>
                                  <a:gd name="connsiteX24" fmla="*/ 69533 w 258127"/>
                                  <a:gd name="connsiteY24" fmla="*/ 150495 h 300990"/>
                                  <a:gd name="connsiteX25" fmla="*/ 63818 w 258127"/>
                                  <a:gd name="connsiteY25" fmla="*/ 144780 h 300990"/>
                                  <a:gd name="connsiteX26" fmla="*/ 63818 w 258127"/>
                                  <a:gd name="connsiteY26" fmla="*/ 134303 h 300990"/>
                                  <a:gd name="connsiteX27" fmla="*/ 69533 w 258127"/>
                                  <a:gd name="connsiteY27" fmla="*/ 128588 h 300990"/>
                                  <a:gd name="connsiteX28" fmla="*/ 193358 w 258127"/>
                                  <a:gd name="connsiteY28" fmla="*/ 177165 h 300990"/>
                                  <a:gd name="connsiteX29" fmla="*/ 193358 w 258127"/>
                                  <a:gd name="connsiteY29" fmla="*/ 187642 h 300990"/>
                                  <a:gd name="connsiteX30" fmla="*/ 187642 w 258127"/>
                                  <a:gd name="connsiteY30" fmla="*/ 193358 h 300990"/>
                                  <a:gd name="connsiteX31" fmla="*/ 69533 w 258127"/>
                                  <a:gd name="connsiteY31" fmla="*/ 193358 h 300990"/>
                                  <a:gd name="connsiteX32" fmla="*/ 63818 w 258127"/>
                                  <a:gd name="connsiteY32" fmla="*/ 187642 h 300990"/>
                                  <a:gd name="connsiteX33" fmla="*/ 63818 w 258127"/>
                                  <a:gd name="connsiteY33" fmla="*/ 177165 h 300990"/>
                                  <a:gd name="connsiteX34" fmla="*/ 69533 w 258127"/>
                                  <a:gd name="connsiteY34" fmla="*/ 171450 h 300990"/>
                                  <a:gd name="connsiteX35" fmla="*/ 187642 w 258127"/>
                                  <a:gd name="connsiteY35" fmla="*/ 171450 h 300990"/>
                                  <a:gd name="connsiteX36" fmla="*/ 193358 w 258127"/>
                                  <a:gd name="connsiteY36" fmla="*/ 177165 h 300990"/>
                                  <a:gd name="connsiteX37" fmla="*/ 193358 w 258127"/>
                                  <a:gd name="connsiteY37" fmla="*/ 220028 h 300990"/>
                                  <a:gd name="connsiteX38" fmla="*/ 193358 w 258127"/>
                                  <a:gd name="connsiteY38" fmla="*/ 230505 h 300990"/>
                                  <a:gd name="connsiteX39" fmla="*/ 187642 w 258127"/>
                                  <a:gd name="connsiteY39" fmla="*/ 236220 h 300990"/>
                                  <a:gd name="connsiteX40" fmla="*/ 69533 w 258127"/>
                                  <a:gd name="connsiteY40" fmla="*/ 236220 h 300990"/>
                                  <a:gd name="connsiteX41" fmla="*/ 63818 w 258127"/>
                                  <a:gd name="connsiteY41" fmla="*/ 230505 h 300990"/>
                                  <a:gd name="connsiteX42" fmla="*/ 63818 w 258127"/>
                                  <a:gd name="connsiteY42" fmla="*/ 220028 h 300990"/>
                                  <a:gd name="connsiteX43" fmla="*/ 69533 w 258127"/>
                                  <a:gd name="connsiteY43" fmla="*/ 214313 h 300990"/>
                                  <a:gd name="connsiteX44" fmla="*/ 187642 w 258127"/>
                                  <a:gd name="connsiteY44" fmla="*/ 214313 h 300990"/>
                                  <a:gd name="connsiteX45" fmla="*/ 193358 w 258127"/>
                                  <a:gd name="connsiteY45" fmla="*/ 220028 h 300990"/>
                                  <a:gd name="connsiteX46" fmla="*/ 171450 w 258127"/>
                                  <a:gd name="connsiteY46" fmla="*/ 85725 h 300990"/>
                                  <a:gd name="connsiteX47" fmla="*/ 234315 w 258127"/>
                                  <a:gd name="connsiteY47" fmla="*/ 85725 h 300990"/>
                                  <a:gd name="connsiteX48" fmla="*/ 230505 w 258127"/>
                                  <a:gd name="connsiteY48" fmla="*/ 79058 h 300990"/>
                                  <a:gd name="connsiteX49" fmla="*/ 178117 w 258127"/>
                                  <a:gd name="connsiteY49" fmla="*/ 26670 h 300990"/>
                                  <a:gd name="connsiteX50" fmla="*/ 171450 w 258127"/>
                                  <a:gd name="connsiteY50" fmla="*/ 22860 h 300990"/>
                                  <a:gd name="connsiteX51" fmla="*/ 171450 w 258127"/>
                                  <a:gd name="connsiteY51" fmla="*/ 85725 h 3009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258127" h="300990">
                                    <a:moveTo>
                                      <a:pt x="258128" y="91440"/>
                                    </a:moveTo>
                                    <a:lnTo>
                                      <a:pt x="258128" y="284798"/>
                                    </a:lnTo>
                                    <a:cubicBezTo>
                                      <a:pt x="258128" y="293370"/>
                                      <a:pt x="250508" y="300990"/>
                                      <a:pt x="241935" y="300990"/>
                                    </a:cubicBezTo>
                                    <a:lnTo>
                                      <a:pt x="16193" y="300990"/>
                                    </a:lnTo>
                                    <a:cubicBezTo>
                                      <a:pt x="7620" y="300990"/>
                                      <a:pt x="0" y="293370"/>
                                      <a:pt x="0" y="284798"/>
                                    </a:cubicBezTo>
                                    <a:lnTo>
                                      <a:pt x="0" y="16193"/>
                                    </a:lnTo>
                                    <a:cubicBezTo>
                                      <a:pt x="0" y="7620"/>
                                      <a:pt x="7620" y="0"/>
                                      <a:pt x="16193" y="0"/>
                                    </a:cubicBezTo>
                                    <a:lnTo>
                                      <a:pt x="166688" y="0"/>
                                    </a:lnTo>
                                    <a:cubicBezTo>
                                      <a:pt x="175260" y="0"/>
                                      <a:pt x="187642" y="4763"/>
                                      <a:pt x="194310" y="11430"/>
                                    </a:cubicBezTo>
                                    <a:lnTo>
                                      <a:pt x="246698" y="63818"/>
                                    </a:lnTo>
                                    <a:cubicBezTo>
                                      <a:pt x="252413" y="69533"/>
                                      <a:pt x="258128" y="81915"/>
                                      <a:pt x="258128" y="91440"/>
                                    </a:cubicBezTo>
                                    <a:close/>
                                    <a:moveTo>
                                      <a:pt x="236220" y="107633"/>
                                    </a:moveTo>
                                    <a:lnTo>
                                      <a:pt x="166688" y="107633"/>
                                    </a:lnTo>
                                    <a:cubicBezTo>
                                      <a:pt x="158115" y="107633"/>
                                      <a:pt x="150495" y="100013"/>
                                      <a:pt x="150495" y="91440"/>
                                    </a:cubicBezTo>
                                    <a:lnTo>
                                      <a:pt x="150495" y="21908"/>
                                    </a:lnTo>
                                    <a:lnTo>
                                      <a:pt x="21908" y="21908"/>
                                    </a:lnTo>
                                    <a:lnTo>
                                      <a:pt x="21908" y="279083"/>
                                    </a:lnTo>
                                    <a:lnTo>
                                      <a:pt x="236220" y="279083"/>
                                    </a:lnTo>
                                    <a:lnTo>
                                      <a:pt x="236220" y="107633"/>
                                    </a:lnTo>
                                    <a:close/>
                                    <a:moveTo>
                                      <a:pt x="69533" y="128588"/>
                                    </a:moveTo>
                                    <a:lnTo>
                                      <a:pt x="187642" y="128588"/>
                                    </a:lnTo>
                                    <a:cubicBezTo>
                                      <a:pt x="190500" y="128588"/>
                                      <a:pt x="193358" y="130493"/>
                                      <a:pt x="193358" y="134303"/>
                                    </a:cubicBezTo>
                                    <a:lnTo>
                                      <a:pt x="193358" y="144780"/>
                                    </a:lnTo>
                                    <a:cubicBezTo>
                                      <a:pt x="193358" y="147638"/>
                                      <a:pt x="191453" y="150495"/>
                                      <a:pt x="187642" y="150495"/>
                                    </a:cubicBezTo>
                                    <a:lnTo>
                                      <a:pt x="69533" y="150495"/>
                                    </a:lnTo>
                                    <a:cubicBezTo>
                                      <a:pt x="66675" y="150495"/>
                                      <a:pt x="63818" y="148590"/>
                                      <a:pt x="63818" y="144780"/>
                                    </a:cubicBezTo>
                                    <a:lnTo>
                                      <a:pt x="63818" y="134303"/>
                                    </a:lnTo>
                                    <a:cubicBezTo>
                                      <a:pt x="64770" y="131445"/>
                                      <a:pt x="66675" y="128588"/>
                                      <a:pt x="69533" y="128588"/>
                                    </a:cubicBezTo>
                                    <a:close/>
                                    <a:moveTo>
                                      <a:pt x="193358" y="177165"/>
                                    </a:moveTo>
                                    <a:lnTo>
                                      <a:pt x="193358" y="187642"/>
                                    </a:lnTo>
                                    <a:cubicBezTo>
                                      <a:pt x="193358" y="190500"/>
                                      <a:pt x="191453" y="193358"/>
                                      <a:pt x="187642" y="193358"/>
                                    </a:cubicBezTo>
                                    <a:lnTo>
                                      <a:pt x="69533" y="193358"/>
                                    </a:lnTo>
                                    <a:cubicBezTo>
                                      <a:pt x="66675" y="193358"/>
                                      <a:pt x="63818" y="191453"/>
                                      <a:pt x="63818" y="187642"/>
                                    </a:cubicBezTo>
                                    <a:lnTo>
                                      <a:pt x="63818" y="177165"/>
                                    </a:lnTo>
                                    <a:cubicBezTo>
                                      <a:pt x="63818" y="174308"/>
                                      <a:pt x="65723" y="171450"/>
                                      <a:pt x="69533" y="171450"/>
                                    </a:cubicBezTo>
                                    <a:lnTo>
                                      <a:pt x="187642" y="171450"/>
                                    </a:lnTo>
                                    <a:cubicBezTo>
                                      <a:pt x="190500" y="171450"/>
                                      <a:pt x="193358" y="174308"/>
                                      <a:pt x="193358" y="177165"/>
                                    </a:cubicBezTo>
                                    <a:close/>
                                    <a:moveTo>
                                      <a:pt x="193358" y="220028"/>
                                    </a:moveTo>
                                    <a:lnTo>
                                      <a:pt x="193358" y="230505"/>
                                    </a:lnTo>
                                    <a:cubicBezTo>
                                      <a:pt x="193358" y="233363"/>
                                      <a:pt x="191453" y="236220"/>
                                      <a:pt x="187642" y="236220"/>
                                    </a:cubicBezTo>
                                    <a:lnTo>
                                      <a:pt x="69533" y="236220"/>
                                    </a:lnTo>
                                    <a:cubicBezTo>
                                      <a:pt x="66675" y="236220"/>
                                      <a:pt x="63818" y="234315"/>
                                      <a:pt x="63818" y="230505"/>
                                    </a:cubicBezTo>
                                    <a:lnTo>
                                      <a:pt x="63818" y="220028"/>
                                    </a:lnTo>
                                    <a:cubicBezTo>
                                      <a:pt x="63818" y="217170"/>
                                      <a:pt x="65723" y="214313"/>
                                      <a:pt x="69533" y="214313"/>
                                    </a:cubicBezTo>
                                    <a:lnTo>
                                      <a:pt x="187642" y="214313"/>
                                    </a:lnTo>
                                    <a:cubicBezTo>
                                      <a:pt x="190500" y="214313"/>
                                      <a:pt x="193358" y="217170"/>
                                      <a:pt x="193358" y="220028"/>
                                    </a:cubicBezTo>
                                    <a:close/>
                                    <a:moveTo>
                                      <a:pt x="171450" y="85725"/>
                                    </a:moveTo>
                                    <a:lnTo>
                                      <a:pt x="234315" y="85725"/>
                                    </a:lnTo>
                                    <a:cubicBezTo>
                                      <a:pt x="233363" y="82868"/>
                                      <a:pt x="231458" y="80010"/>
                                      <a:pt x="230505" y="79058"/>
                                    </a:cubicBezTo>
                                    <a:lnTo>
                                      <a:pt x="178117" y="26670"/>
                                    </a:lnTo>
                                    <a:cubicBezTo>
                                      <a:pt x="177165" y="25718"/>
                                      <a:pt x="174308" y="23813"/>
                                      <a:pt x="171450" y="22860"/>
                                    </a:cubicBezTo>
                                    <a:lnTo>
                                      <a:pt x="171450" y="85725"/>
                                    </a:lnTo>
                                    <a:close/>
                                  </a:path>
                                </a:pathLst>
                              </a:custGeom>
                              <a:solidFill>
                                <a:srgbClr val="8E9AAF"/>
                              </a:solidFill>
                              <a:ln w="9525" cap="flat">
                                <a:noFill/>
                                <a:prstDash val="solid"/>
                                <a:miter/>
                              </a:ln>
                            </wps:spPr>
                            <wps:bodyPr rtlCol="0" anchor="ctr"/>
                          </wps:wsp>
                        </a:graphicData>
                      </a:graphic>
                    </wp:inline>
                  </w:drawing>
                </mc:Choice>
                <mc:Fallback>
                  <w:pict>
                    <v:shape w14:anchorId="115A7228" id="Graphic 5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58127,3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" path="m258128,91440r,193358c258128,293370,250508,300990,241935,300990r-225742,c7620,300990,,293370,,284798l,16193c,7620,7620,,16193,l166688,v8572,,20954,4763,27622,11430l246698,63818v5715,5715,11430,18097,11430,27622xm236220,107633r-69532,c158115,107633,150495,100013,150495,91440r,-69532l21908,21908r,257175l236220,279083r,-171450xm69533,128588r118109,c190500,128588,193358,130493,193358,134303r,10477c193358,147638,191453,150495,187642,150495r-118109,c66675,150495,63818,148590,63818,144780r,-10477c64770,131445,66675,128588,69533,128588xm193358,177165r,10477c193358,190500,191453,193358,187642,193358r-118109,c66675,193358,63818,191453,63818,187642r,-10477c63818,174308,65723,171450,69533,171450r118109,c190500,171450,193358,174308,193358,177165xm193358,220028r,10477c193358,233363,191453,236220,187642,236220r-118109,c66675,236220,63818,234315,63818,230505r,-10477c63818,217170,65723,214313,69533,214313r118109,c190500,214313,193358,217170,193358,220028xm171450,85725r62865,c233363,82868,231458,80010,230505,79058l178117,26670v-952,-952,-3809,-2857,-6667,-3810l171450,85725xe" fillcolor="#8e9aaf" stroked="f">
                      <v:stroke joinstyle="miter"/>
                      <v:path arrowok="t" o:connecttype="custom" o:connectlocs="176401,53590;176401,166910;165335,176400;11066,176400;0,166910;0,9490;11066,0;113912,0;132788,6699;168590,37402;176401,53590;161429,63080;113912,63080;102846,53590;102846,12840;14972,12840;14972,163561;161429,163561;161429,63080;47518,75361;128232,75361;132138,78710;132138,84851;128232,88200;47518,88200;43612,84851;43612,78710;47518,75361;132138,103830;132138,109971;128232,113321;47518,113321;43612,109971;43612,103830;47518,100481;128232,100481;132138,103830;132138,128951;132138,135091;128232,138441;47518,138441;43612,135091;43612,128951;47518,125602;128232,125602;132138,128951;117166,50241;160127,50241;157524,46333;121722,15630;117166,13397;117166,50241" o:connectangles="0,0,0,0,0,0,0,0,0,0,0,0,0,0,0,0,0,0,0,0,0,0,0,0,0,0,0,0,0,0,0,0,0,0,0,0,0,0,0,0,0,0,0,0,0,0,0,0,0,0,0,0"/>
                      <o:lock v:ext="edit" aspectratio="t"/>
                      <w10:anchorlock/>
                    </v:shape>
                  </w:pict>
                </mc:Fallback>
              </mc:AlternateContent>
            </w:r>
          </w:p>
        </w:tc>
        <w:tc>
          <w:tcPr>
            <w:tcW w:w="8310" w:type="dxa"/>
            <w:gridSpan w:val="2"/>
            <w:vAlign w:val="center"/>
          </w:tcPr>
          <w:p w14:paraId="0EE7BDF5" w14:textId="2572FEFF" w:rsidR="00206F2E" w:rsidRDefault="00206F2E" w:rsidP="001227D2">
            <w:pPr>
              <w:pStyle w:val="TableTextEntries"/>
              <w:keepNext/>
              <w:spacing w:after="120"/>
            </w:pPr>
            <w:r w:rsidRPr="00206F2E">
              <w:t>Attach the following information:</w:t>
            </w:r>
          </w:p>
        </w:tc>
      </w:tr>
      <w:tr w:rsidR="00206F2E" w14:paraId="55347FAD" w14:textId="77777777" w:rsidTr="001227D2">
        <w:trPr>
          <w:cantSplit/>
          <w:trHeight w:val="454"/>
        </w:trPr>
        <w:tc>
          <w:tcPr>
            <w:tcW w:w="4509" w:type="dxa"/>
            <w:gridSpan w:val="2"/>
          </w:tcPr>
          <w:p w14:paraId="0368427A" w14:textId="2A7EC0D7" w:rsidR="00206F2E" w:rsidRDefault="00206F2E" w:rsidP="00E83476">
            <w:pPr>
              <w:pStyle w:val="TableTextEntries"/>
              <w:keepNext/>
            </w:pPr>
            <w:permStart w:id="105853010" w:edGrp="everyone" w:colFirst="1" w:colLast="1"/>
            <w:r>
              <w:t xml:space="preserve">Details of </w:t>
            </w:r>
            <w:r w:rsidR="00B21158">
              <w:t xml:space="preserve">senior </w:t>
            </w:r>
            <w:r w:rsidR="00347F21">
              <w:t xml:space="preserve">personnel </w:t>
            </w:r>
          </w:p>
          <w:p w14:paraId="360D7C5D" w14:textId="2D251A22" w:rsidR="00206F2E" w:rsidRDefault="00206F2E" w:rsidP="00E83476">
            <w:pPr>
              <w:pStyle w:val="TableTextEntries"/>
              <w:keepNext/>
            </w:pPr>
          </w:p>
        </w:tc>
        <w:tc>
          <w:tcPr>
            <w:tcW w:w="4518" w:type="dxa"/>
            <w:shd w:val="clear" w:color="auto" w:fill="ECE9E7" w:themeFill="background2"/>
          </w:tcPr>
          <w:p w14:paraId="10EB81AA" w14:textId="77777777" w:rsidR="00206F2E" w:rsidRDefault="00206F2E" w:rsidP="00E83476">
            <w:pPr>
              <w:pStyle w:val="TableTextEntries"/>
              <w:keepNext/>
            </w:pPr>
            <w:r>
              <w:t>Insert complete file name of attachment</w:t>
            </w:r>
            <w:r w:rsidR="00356CB9">
              <w:t>(</w:t>
            </w:r>
            <w:r>
              <w:t>s</w:t>
            </w:r>
            <w:r w:rsidR="00356CB9">
              <w:t>)</w:t>
            </w:r>
            <w:r>
              <w:t>.</w:t>
            </w:r>
          </w:p>
          <w:p w14:paraId="3E68CAAF" w14:textId="30C50207" w:rsidR="00992949" w:rsidRDefault="00992949" w:rsidP="00E83476">
            <w:pPr>
              <w:pStyle w:val="TableTextEntries"/>
              <w:keepNext/>
            </w:pPr>
          </w:p>
        </w:tc>
      </w:tr>
      <w:tr w:rsidR="00206F2E" w14:paraId="7E234272" w14:textId="77777777" w:rsidTr="001227D2">
        <w:trPr>
          <w:cantSplit/>
          <w:trHeight w:val="454"/>
        </w:trPr>
        <w:tc>
          <w:tcPr>
            <w:tcW w:w="4509" w:type="dxa"/>
            <w:gridSpan w:val="2"/>
          </w:tcPr>
          <w:p w14:paraId="2F78CFF5" w14:textId="77777777" w:rsidR="00206F2E" w:rsidRDefault="00206F2E" w:rsidP="00206F2E">
            <w:pPr>
              <w:pStyle w:val="TableTextEntries"/>
            </w:pPr>
            <w:permStart w:id="1607546014" w:edGrp="everyone" w:colFirst="1" w:colLast="1"/>
            <w:permEnd w:id="105853010"/>
            <w:r>
              <w:t>Resumes/CVs/ experience and role descriptions</w:t>
            </w:r>
          </w:p>
          <w:p w14:paraId="5A130376" w14:textId="25CFC9AE" w:rsidR="00206F2E" w:rsidRDefault="00206F2E" w:rsidP="00206F2E">
            <w:pPr>
              <w:pStyle w:val="TableTextEntries"/>
            </w:pPr>
          </w:p>
        </w:tc>
        <w:tc>
          <w:tcPr>
            <w:tcW w:w="4518" w:type="dxa"/>
            <w:shd w:val="clear" w:color="auto" w:fill="ECE9E7" w:themeFill="background2"/>
          </w:tcPr>
          <w:p w14:paraId="0C7D27AE" w14:textId="77777777" w:rsidR="00206F2E" w:rsidRDefault="00206F2E" w:rsidP="00206F2E">
            <w:pPr>
              <w:pStyle w:val="TableTextEntries"/>
            </w:pPr>
            <w:r>
              <w:t>Insert complete file name of attachment</w:t>
            </w:r>
            <w:r w:rsidR="00356CB9">
              <w:t>(</w:t>
            </w:r>
            <w:r>
              <w:t>s</w:t>
            </w:r>
            <w:r w:rsidR="00356CB9">
              <w:t>)</w:t>
            </w:r>
            <w:r>
              <w:t>.</w:t>
            </w:r>
          </w:p>
          <w:p w14:paraId="2678AA20" w14:textId="29C88403" w:rsidR="00992949" w:rsidRDefault="00992949" w:rsidP="00206F2E">
            <w:pPr>
              <w:pStyle w:val="TableTextEntries"/>
            </w:pPr>
          </w:p>
        </w:tc>
      </w:tr>
    </w:tbl>
    <w:bookmarkEnd w:id="7"/>
    <w:permEnd w:id="1607546014"/>
    <w:p w14:paraId="17B73B33" w14:textId="7C2C27CE" w:rsidR="00206F2E" w:rsidRDefault="00206F2E" w:rsidP="007210AB">
      <w:pPr>
        <w:pStyle w:val="Heading3nonumber"/>
        <w:numPr>
          <w:ilvl w:val="0"/>
          <w:numId w:val="47"/>
        </w:numPr>
        <w:ind w:left="426"/>
      </w:pPr>
      <w:r>
        <w:t>How is your corporation organised?</w:t>
      </w:r>
    </w:p>
    <w:tbl>
      <w:tblPr>
        <w:tblW w:w="9027" w:type="dxa"/>
        <w:tblLook w:val="04A0" w:firstRow="1" w:lastRow="0" w:firstColumn="1" w:lastColumn="0" w:noHBand="0" w:noVBand="1"/>
      </w:tblPr>
      <w:tblGrid>
        <w:gridCol w:w="717"/>
        <w:gridCol w:w="3792"/>
        <w:gridCol w:w="4518"/>
      </w:tblGrid>
      <w:tr w:rsidR="009762F7" w14:paraId="38FC0AC0" w14:textId="77777777" w:rsidTr="00356CB9">
        <w:tc>
          <w:tcPr>
            <w:tcW w:w="717" w:type="dxa"/>
          </w:tcPr>
          <w:p w14:paraId="2A3B67E0" w14:textId="3D9D62C3" w:rsidR="009762F7" w:rsidRPr="008B359C" w:rsidRDefault="009762F7" w:rsidP="001227D2">
            <w:pPr>
              <w:pStyle w:val="TableTextEntries"/>
              <w:keepLines w:val="0"/>
              <w:spacing w:after="120" w:line="360" w:lineRule="auto"/>
            </w:pPr>
            <w:r w:rsidRPr="008B359C">
              <w:rPr>
                <w:noProof/>
              </w:rPr>
              <mc:AlternateContent>
                <mc:Choice Requires="wps">
                  <w:drawing>
                    <wp:inline distT="0" distB="0" distL="0" distR="0" wp14:anchorId="11399A27" wp14:editId="69DB81FD">
                      <wp:extent cx="176400" cy="176400"/>
                      <wp:effectExtent l="0" t="0" r="0" b="0"/>
                      <wp:docPr id="346" name="Graphic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148590 w 297179"/>
                                  <a:gd name="connsiteY0" fmla="*/ 297180 h 297180"/>
                                  <a:gd name="connsiteX1" fmla="*/ 0 w 297179"/>
                                  <a:gd name="connsiteY1" fmla="*/ 148590 h 297180"/>
                                  <a:gd name="connsiteX2" fmla="*/ 148590 w 297179"/>
                                  <a:gd name="connsiteY2" fmla="*/ 0 h 297180"/>
                                  <a:gd name="connsiteX3" fmla="*/ 297180 w 297179"/>
                                  <a:gd name="connsiteY3" fmla="*/ 148590 h 297180"/>
                                  <a:gd name="connsiteX4" fmla="*/ 148590 w 297179"/>
                                  <a:gd name="connsiteY4" fmla="*/ 297180 h 297180"/>
                                  <a:gd name="connsiteX5" fmla="*/ 198120 w 297179"/>
                                  <a:gd name="connsiteY5" fmla="*/ 210502 h 297180"/>
                                  <a:gd name="connsiteX6" fmla="*/ 191453 w 297179"/>
                                  <a:gd name="connsiteY6" fmla="*/ 203835 h 297180"/>
                                  <a:gd name="connsiteX7" fmla="*/ 172403 w 297179"/>
                                  <a:gd name="connsiteY7" fmla="*/ 203835 h 297180"/>
                                  <a:gd name="connsiteX8" fmla="*/ 172403 w 297179"/>
                                  <a:gd name="connsiteY8" fmla="*/ 105728 h 297180"/>
                                  <a:gd name="connsiteX9" fmla="*/ 165735 w 297179"/>
                                  <a:gd name="connsiteY9" fmla="*/ 99060 h 297180"/>
                                  <a:gd name="connsiteX10" fmla="*/ 103823 w 297179"/>
                                  <a:gd name="connsiteY10" fmla="*/ 99060 h 297180"/>
                                  <a:gd name="connsiteX11" fmla="*/ 97155 w 297179"/>
                                  <a:gd name="connsiteY11" fmla="*/ 105728 h 297180"/>
                                  <a:gd name="connsiteX12" fmla="*/ 97155 w 297179"/>
                                  <a:gd name="connsiteY12" fmla="*/ 137160 h 297180"/>
                                  <a:gd name="connsiteX13" fmla="*/ 103823 w 297179"/>
                                  <a:gd name="connsiteY13" fmla="*/ 143828 h 297180"/>
                                  <a:gd name="connsiteX14" fmla="*/ 122873 w 297179"/>
                                  <a:gd name="connsiteY14" fmla="*/ 143828 h 297180"/>
                                  <a:gd name="connsiteX15" fmla="*/ 122873 w 297179"/>
                                  <a:gd name="connsiteY15" fmla="*/ 205740 h 297180"/>
                                  <a:gd name="connsiteX16" fmla="*/ 103823 w 297179"/>
                                  <a:gd name="connsiteY16" fmla="*/ 205740 h 297180"/>
                                  <a:gd name="connsiteX17" fmla="*/ 97155 w 297179"/>
                                  <a:gd name="connsiteY17" fmla="*/ 212408 h 297180"/>
                                  <a:gd name="connsiteX18" fmla="*/ 97155 w 297179"/>
                                  <a:gd name="connsiteY18" fmla="*/ 243840 h 297180"/>
                                  <a:gd name="connsiteX19" fmla="*/ 103823 w 297179"/>
                                  <a:gd name="connsiteY19" fmla="*/ 250508 h 297180"/>
                                  <a:gd name="connsiteX20" fmla="*/ 190500 w 297179"/>
                                  <a:gd name="connsiteY20" fmla="*/ 250508 h 297180"/>
                                  <a:gd name="connsiteX21" fmla="*/ 197167 w 297179"/>
                                  <a:gd name="connsiteY21" fmla="*/ 243840 h 297180"/>
                                  <a:gd name="connsiteX22" fmla="*/ 197167 w 297179"/>
                                  <a:gd name="connsiteY22" fmla="*/ 210502 h 297180"/>
                                  <a:gd name="connsiteX23" fmla="*/ 173355 w 297179"/>
                                  <a:gd name="connsiteY23" fmla="*/ 37147 h 297180"/>
                                  <a:gd name="connsiteX24" fmla="*/ 166688 w 297179"/>
                                  <a:gd name="connsiteY24" fmla="*/ 30480 h 297180"/>
                                  <a:gd name="connsiteX25" fmla="*/ 129540 w 297179"/>
                                  <a:gd name="connsiteY25" fmla="*/ 30480 h 297180"/>
                                  <a:gd name="connsiteX26" fmla="*/ 122873 w 297179"/>
                                  <a:gd name="connsiteY26" fmla="*/ 37147 h 297180"/>
                                  <a:gd name="connsiteX27" fmla="*/ 122873 w 297179"/>
                                  <a:gd name="connsiteY27" fmla="*/ 68580 h 297180"/>
                                  <a:gd name="connsiteX28" fmla="*/ 129540 w 297179"/>
                                  <a:gd name="connsiteY28" fmla="*/ 75248 h 297180"/>
                                  <a:gd name="connsiteX29" fmla="*/ 167640 w 297179"/>
                                  <a:gd name="connsiteY29" fmla="*/ 75248 h 297180"/>
                                  <a:gd name="connsiteX30" fmla="*/ 174308 w 297179"/>
                                  <a:gd name="connsiteY30" fmla="*/ 68580 h 297180"/>
                                  <a:gd name="connsiteX31" fmla="*/ 174308 w 297179"/>
                                  <a:gd name="connsiteY31" fmla="*/ 37147 h 297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7179" h="297180">
                                    <a:moveTo>
                                      <a:pt x="148590" y="297180"/>
                                    </a:moveTo>
                                    <a:cubicBezTo>
                                      <a:pt x="66675" y="297180"/>
                                      <a:pt x="0" y="230505"/>
                                      <a:pt x="0" y="148590"/>
                                    </a:cubicBezTo>
                                    <a:cubicBezTo>
                                      <a:pt x="0" y="66675"/>
                                      <a:pt x="66675" y="0"/>
                                      <a:pt x="148590" y="0"/>
                                    </a:cubicBezTo>
                                    <a:cubicBezTo>
                                      <a:pt x="230505" y="0"/>
                                      <a:pt x="297180" y="66675"/>
                                      <a:pt x="297180" y="148590"/>
                                    </a:cubicBezTo>
                                    <a:cubicBezTo>
                                      <a:pt x="297180" y="230505"/>
                                      <a:pt x="230505" y="297180"/>
                                      <a:pt x="148590" y="297180"/>
                                    </a:cubicBezTo>
                                    <a:close/>
                                    <a:moveTo>
                                      <a:pt x="198120" y="210502"/>
                                    </a:moveTo>
                                    <a:cubicBezTo>
                                      <a:pt x="198120" y="206693"/>
                                      <a:pt x="195263" y="203835"/>
                                      <a:pt x="191453" y="203835"/>
                                    </a:cubicBezTo>
                                    <a:lnTo>
                                      <a:pt x="172403" y="203835"/>
                                    </a:lnTo>
                                    <a:lnTo>
                                      <a:pt x="172403" y="105728"/>
                                    </a:lnTo>
                                    <a:cubicBezTo>
                                      <a:pt x="172403" y="101918"/>
                                      <a:pt x="169545" y="99060"/>
                                      <a:pt x="165735" y="99060"/>
                                    </a:cubicBezTo>
                                    <a:lnTo>
                                      <a:pt x="103823" y="99060"/>
                                    </a:lnTo>
                                    <a:cubicBezTo>
                                      <a:pt x="100013" y="99060"/>
                                      <a:pt x="97155" y="101918"/>
                                      <a:pt x="97155" y="105728"/>
                                    </a:cubicBezTo>
                                    <a:lnTo>
                                      <a:pt x="97155" y="137160"/>
                                    </a:lnTo>
                                    <a:cubicBezTo>
                                      <a:pt x="97155" y="140970"/>
                                      <a:pt x="100013" y="143828"/>
                                      <a:pt x="103823" y="143828"/>
                                    </a:cubicBezTo>
                                    <a:lnTo>
                                      <a:pt x="122873" y="143828"/>
                                    </a:lnTo>
                                    <a:lnTo>
                                      <a:pt x="122873" y="205740"/>
                                    </a:lnTo>
                                    <a:lnTo>
                                      <a:pt x="103823" y="205740"/>
                                    </a:lnTo>
                                    <a:cubicBezTo>
                                      <a:pt x="100013" y="205740"/>
                                      <a:pt x="97155" y="208598"/>
                                      <a:pt x="97155" y="212408"/>
                                    </a:cubicBezTo>
                                    <a:lnTo>
                                      <a:pt x="97155" y="243840"/>
                                    </a:lnTo>
                                    <a:cubicBezTo>
                                      <a:pt x="97155" y="247650"/>
                                      <a:pt x="100013" y="250508"/>
                                      <a:pt x="103823" y="250508"/>
                                    </a:cubicBezTo>
                                    <a:lnTo>
                                      <a:pt x="190500" y="250508"/>
                                    </a:lnTo>
                                    <a:cubicBezTo>
                                      <a:pt x="194310" y="250508"/>
                                      <a:pt x="197167" y="247650"/>
                                      <a:pt x="197167" y="243840"/>
                                    </a:cubicBezTo>
                                    <a:lnTo>
                                      <a:pt x="197167" y="210502"/>
                                    </a:lnTo>
                                    <a:close/>
                                    <a:moveTo>
                                      <a:pt x="173355" y="37147"/>
                                    </a:moveTo>
                                    <a:cubicBezTo>
                                      <a:pt x="173355" y="33338"/>
                                      <a:pt x="170498" y="30480"/>
                                      <a:pt x="166688" y="30480"/>
                                    </a:cubicBezTo>
                                    <a:lnTo>
                                      <a:pt x="129540" y="30480"/>
                                    </a:lnTo>
                                    <a:cubicBezTo>
                                      <a:pt x="125730" y="30480"/>
                                      <a:pt x="122873" y="33338"/>
                                      <a:pt x="122873" y="37147"/>
                                    </a:cubicBezTo>
                                    <a:lnTo>
                                      <a:pt x="122873" y="68580"/>
                                    </a:lnTo>
                                    <a:cubicBezTo>
                                      <a:pt x="122873" y="72390"/>
                                      <a:pt x="125730" y="75248"/>
                                      <a:pt x="129540" y="75248"/>
                                    </a:cubicBezTo>
                                    <a:lnTo>
                                      <a:pt x="167640" y="75248"/>
                                    </a:lnTo>
                                    <a:cubicBezTo>
                                      <a:pt x="171450" y="75248"/>
                                      <a:pt x="174308" y="72390"/>
                                      <a:pt x="174308" y="68580"/>
                                    </a:cubicBezTo>
                                    <a:lnTo>
                                      <a:pt x="174308" y="37147"/>
                                    </a:lnTo>
                                    <a:close/>
                                  </a:path>
                                </a:pathLst>
                              </a:custGeom>
                              <a:solidFill>
                                <a:srgbClr val="8E9AAF"/>
                              </a:solidFill>
                              <a:ln w="9525" cap="flat">
                                <a:noFill/>
                                <a:prstDash val="solid"/>
                                <a:miter/>
                              </a:ln>
                            </wps:spPr>
                            <wps:bodyPr rtlCol="0" anchor="ctr"/>
                          </wps:wsp>
                        </a:graphicData>
                      </a:graphic>
                    </wp:inline>
                  </w:drawing>
                </mc:Choice>
                <mc:Fallback>
                  <w:pict>
                    <v:shape w14:anchorId="592F2308" id="Graphic 52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7179,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" path="m148590,297180c66675,297180,,230505,,148590,,66675,66675,,148590,v81915,,148590,66675,148590,148590c297180,230505,230505,297180,148590,297180xm198120,210502v,-3809,-2857,-6667,-6667,-6667l172403,203835r,-98107c172403,101918,169545,99060,165735,99060r-61912,c100013,99060,97155,101918,97155,105728r,31432c97155,140970,100013,143828,103823,143828r19050,l122873,205740r-19050,c100013,205740,97155,208598,97155,212408r,31432c97155,247650,100013,250508,103823,250508r86677,c194310,250508,197167,247650,197167,243840r,-33338l198120,210502xm173355,37147v,-3809,-2857,-6667,-6667,-6667l129540,30480v-3810,,-6667,2858,-6667,6667l122873,68580v,3810,2857,6668,6667,6668l167640,75248v3810,,6668,-2858,6668,-6668l174308,37147r-953,xe" fillcolor="#8e9aaf" stroked="f">
                      <v:stroke joinstyle="miter"/>
                      <v:path arrowok="t" o:connecttype="custom" o:connectlocs="88200,176400;0,88200;88200,0;176401,88200;88200,176400;117600,124950;113643,120992;102335,120992;102335,62758;98377,58800;61627,58800;57669,62758;57669,81415;61627,85373;72935,85373;72935,122123;61627,122123;57669,126081;57669,144738;61627,148696;113077,148696;117035,144738;117035,124950;102900,22050;98943,18092;76893,18092;72935,22050;72935,40708;76893,44666;99508,44666;103466,40708;103466,22050" o:connectangles="0,0,0,0,0,0,0,0,0,0,0,0,0,0,0,0,0,0,0,0,0,0,0,0,0,0,0,0,0,0,0,0"/>
                      <o:lock v:ext="edit" aspectratio="t"/>
                      <w10:anchorlock/>
                    </v:shape>
                  </w:pict>
                </mc:Fallback>
              </mc:AlternateContent>
            </w:r>
          </w:p>
        </w:tc>
        <w:tc>
          <w:tcPr>
            <w:tcW w:w="8310" w:type="dxa"/>
            <w:gridSpan w:val="2"/>
            <w:vAlign w:val="center"/>
          </w:tcPr>
          <w:p w14:paraId="440CC55B" w14:textId="45D84C45" w:rsidR="009762F7" w:rsidRDefault="009762F7" w:rsidP="001227D2">
            <w:pPr>
              <w:pStyle w:val="TableTextEntries"/>
              <w:keepLines w:val="0"/>
              <w:spacing w:after="120"/>
            </w:pPr>
            <w:r>
              <w:t xml:space="preserve">We use this information to support the applicant’s claim of organisational capacity. </w:t>
            </w:r>
          </w:p>
        </w:tc>
      </w:tr>
      <w:tr w:rsidR="00206F2E" w14:paraId="10020894" w14:textId="77777777" w:rsidTr="00356CB9">
        <w:tc>
          <w:tcPr>
            <w:tcW w:w="717" w:type="dxa"/>
          </w:tcPr>
          <w:p w14:paraId="383547A9" w14:textId="03C6CC9F" w:rsidR="00206F2E" w:rsidRPr="008B359C" w:rsidRDefault="00206F2E" w:rsidP="001227D2">
            <w:pPr>
              <w:pStyle w:val="TableTextEntries"/>
              <w:keepLines w:val="0"/>
              <w:spacing w:after="120" w:line="360" w:lineRule="auto"/>
              <w:rPr>
                <w:noProof/>
              </w:rPr>
            </w:pPr>
            <w:r w:rsidRPr="008B359C">
              <w:rPr>
                <w:noProof/>
              </w:rPr>
              <mc:AlternateContent>
                <mc:Choice Requires="wps">
                  <w:drawing>
                    <wp:inline distT="0" distB="0" distL="0" distR="0" wp14:anchorId="335E9100" wp14:editId="4DED8CE8">
                      <wp:extent cx="176400" cy="176400"/>
                      <wp:effectExtent l="0" t="0" r="0" b="0"/>
                      <wp:docPr id="118" name="Graphic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58128 w 258127"/>
                                  <a:gd name="connsiteY0" fmla="*/ 91440 h 300990"/>
                                  <a:gd name="connsiteX1" fmla="*/ 258128 w 258127"/>
                                  <a:gd name="connsiteY1" fmla="*/ 284798 h 300990"/>
                                  <a:gd name="connsiteX2" fmla="*/ 241935 w 258127"/>
                                  <a:gd name="connsiteY2" fmla="*/ 300990 h 300990"/>
                                  <a:gd name="connsiteX3" fmla="*/ 16193 w 258127"/>
                                  <a:gd name="connsiteY3" fmla="*/ 300990 h 300990"/>
                                  <a:gd name="connsiteX4" fmla="*/ 0 w 258127"/>
                                  <a:gd name="connsiteY4" fmla="*/ 284798 h 300990"/>
                                  <a:gd name="connsiteX5" fmla="*/ 0 w 258127"/>
                                  <a:gd name="connsiteY5" fmla="*/ 16193 h 300990"/>
                                  <a:gd name="connsiteX6" fmla="*/ 16193 w 258127"/>
                                  <a:gd name="connsiteY6" fmla="*/ 0 h 300990"/>
                                  <a:gd name="connsiteX7" fmla="*/ 166688 w 258127"/>
                                  <a:gd name="connsiteY7" fmla="*/ 0 h 300990"/>
                                  <a:gd name="connsiteX8" fmla="*/ 194310 w 258127"/>
                                  <a:gd name="connsiteY8" fmla="*/ 11430 h 300990"/>
                                  <a:gd name="connsiteX9" fmla="*/ 246698 w 258127"/>
                                  <a:gd name="connsiteY9" fmla="*/ 63818 h 300990"/>
                                  <a:gd name="connsiteX10" fmla="*/ 258128 w 258127"/>
                                  <a:gd name="connsiteY10" fmla="*/ 91440 h 300990"/>
                                  <a:gd name="connsiteX11" fmla="*/ 236220 w 258127"/>
                                  <a:gd name="connsiteY11" fmla="*/ 107633 h 300990"/>
                                  <a:gd name="connsiteX12" fmla="*/ 166688 w 258127"/>
                                  <a:gd name="connsiteY12" fmla="*/ 107633 h 300990"/>
                                  <a:gd name="connsiteX13" fmla="*/ 150495 w 258127"/>
                                  <a:gd name="connsiteY13" fmla="*/ 91440 h 300990"/>
                                  <a:gd name="connsiteX14" fmla="*/ 150495 w 258127"/>
                                  <a:gd name="connsiteY14" fmla="*/ 21908 h 300990"/>
                                  <a:gd name="connsiteX15" fmla="*/ 21908 w 258127"/>
                                  <a:gd name="connsiteY15" fmla="*/ 21908 h 300990"/>
                                  <a:gd name="connsiteX16" fmla="*/ 21908 w 258127"/>
                                  <a:gd name="connsiteY16" fmla="*/ 279083 h 300990"/>
                                  <a:gd name="connsiteX17" fmla="*/ 236220 w 258127"/>
                                  <a:gd name="connsiteY17" fmla="*/ 279083 h 300990"/>
                                  <a:gd name="connsiteX18" fmla="*/ 236220 w 258127"/>
                                  <a:gd name="connsiteY18" fmla="*/ 107633 h 300990"/>
                                  <a:gd name="connsiteX19" fmla="*/ 69533 w 258127"/>
                                  <a:gd name="connsiteY19" fmla="*/ 128588 h 300990"/>
                                  <a:gd name="connsiteX20" fmla="*/ 187642 w 258127"/>
                                  <a:gd name="connsiteY20" fmla="*/ 128588 h 300990"/>
                                  <a:gd name="connsiteX21" fmla="*/ 193358 w 258127"/>
                                  <a:gd name="connsiteY21" fmla="*/ 134303 h 300990"/>
                                  <a:gd name="connsiteX22" fmla="*/ 193358 w 258127"/>
                                  <a:gd name="connsiteY22" fmla="*/ 144780 h 300990"/>
                                  <a:gd name="connsiteX23" fmla="*/ 187642 w 258127"/>
                                  <a:gd name="connsiteY23" fmla="*/ 150495 h 300990"/>
                                  <a:gd name="connsiteX24" fmla="*/ 69533 w 258127"/>
                                  <a:gd name="connsiteY24" fmla="*/ 150495 h 300990"/>
                                  <a:gd name="connsiteX25" fmla="*/ 63818 w 258127"/>
                                  <a:gd name="connsiteY25" fmla="*/ 144780 h 300990"/>
                                  <a:gd name="connsiteX26" fmla="*/ 63818 w 258127"/>
                                  <a:gd name="connsiteY26" fmla="*/ 134303 h 300990"/>
                                  <a:gd name="connsiteX27" fmla="*/ 69533 w 258127"/>
                                  <a:gd name="connsiteY27" fmla="*/ 128588 h 300990"/>
                                  <a:gd name="connsiteX28" fmla="*/ 193358 w 258127"/>
                                  <a:gd name="connsiteY28" fmla="*/ 177165 h 300990"/>
                                  <a:gd name="connsiteX29" fmla="*/ 193358 w 258127"/>
                                  <a:gd name="connsiteY29" fmla="*/ 187642 h 300990"/>
                                  <a:gd name="connsiteX30" fmla="*/ 187642 w 258127"/>
                                  <a:gd name="connsiteY30" fmla="*/ 193358 h 300990"/>
                                  <a:gd name="connsiteX31" fmla="*/ 69533 w 258127"/>
                                  <a:gd name="connsiteY31" fmla="*/ 193358 h 300990"/>
                                  <a:gd name="connsiteX32" fmla="*/ 63818 w 258127"/>
                                  <a:gd name="connsiteY32" fmla="*/ 187642 h 300990"/>
                                  <a:gd name="connsiteX33" fmla="*/ 63818 w 258127"/>
                                  <a:gd name="connsiteY33" fmla="*/ 177165 h 300990"/>
                                  <a:gd name="connsiteX34" fmla="*/ 69533 w 258127"/>
                                  <a:gd name="connsiteY34" fmla="*/ 171450 h 300990"/>
                                  <a:gd name="connsiteX35" fmla="*/ 187642 w 258127"/>
                                  <a:gd name="connsiteY35" fmla="*/ 171450 h 300990"/>
                                  <a:gd name="connsiteX36" fmla="*/ 193358 w 258127"/>
                                  <a:gd name="connsiteY36" fmla="*/ 177165 h 300990"/>
                                  <a:gd name="connsiteX37" fmla="*/ 193358 w 258127"/>
                                  <a:gd name="connsiteY37" fmla="*/ 220028 h 300990"/>
                                  <a:gd name="connsiteX38" fmla="*/ 193358 w 258127"/>
                                  <a:gd name="connsiteY38" fmla="*/ 230505 h 300990"/>
                                  <a:gd name="connsiteX39" fmla="*/ 187642 w 258127"/>
                                  <a:gd name="connsiteY39" fmla="*/ 236220 h 300990"/>
                                  <a:gd name="connsiteX40" fmla="*/ 69533 w 258127"/>
                                  <a:gd name="connsiteY40" fmla="*/ 236220 h 300990"/>
                                  <a:gd name="connsiteX41" fmla="*/ 63818 w 258127"/>
                                  <a:gd name="connsiteY41" fmla="*/ 230505 h 300990"/>
                                  <a:gd name="connsiteX42" fmla="*/ 63818 w 258127"/>
                                  <a:gd name="connsiteY42" fmla="*/ 220028 h 300990"/>
                                  <a:gd name="connsiteX43" fmla="*/ 69533 w 258127"/>
                                  <a:gd name="connsiteY43" fmla="*/ 214313 h 300990"/>
                                  <a:gd name="connsiteX44" fmla="*/ 187642 w 258127"/>
                                  <a:gd name="connsiteY44" fmla="*/ 214313 h 300990"/>
                                  <a:gd name="connsiteX45" fmla="*/ 193358 w 258127"/>
                                  <a:gd name="connsiteY45" fmla="*/ 220028 h 300990"/>
                                  <a:gd name="connsiteX46" fmla="*/ 171450 w 258127"/>
                                  <a:gd name="connsiteY46" fmla="*/ 85725 h 300990"/>
                                  <a:gd name="connsiteX47" fmla="*/ 234315 w 258127"/>
                                  <a:gd name="connsiteY47" fmla="*/ 85725 h 300990"/>
                                  <a:gd name="connsiteX48" fmla="*/ 230505 w 258127"/>
                                  <a:gd name="connsiteY48" fmla="*/ 79058 h 300990"/>
                                  <a:gd name="connsiteX49" fmla="*/ 178117 w 258127"/>
                                  <a:gd name="connsiteY49" fmla="*/ 26670 h 300990"/>
                                  <a:gd name="connsiteX50" fmla="*/ 171450 w 258127"/>
                                  <a:gd name="connsiteY50" fmla="*/ 22860 h 300990"/>
                                  <a:gd name="connsiteX51" fmla="*/ 171450 w 258127"/>
                                  <a:gd name="connsiteY51" fmla="*/ 85725 h 3009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258127" h="300990">
                                    <a:moveTo>
                                      <a:pt x="258128" y="91440"/>
                                    </a:moveTo>
                                    <a:lnTo>
                                      <a:pt x="258128" y="284798"/>
                                    </a:lnTo>
                                    <a:cubicBezTo>
                                      <a:pt x="258128" y="293370"/>
                                      <a:pt x="250508" y="300990"/>
                                      <a:pt x="241935" y="300990"/>
                                    </a:cubicBezTo>
                                    <a:lnTo>
                                      <a:pt x="16193" y="300990"/>
                                    </a:lnTo>
                                    <a:cubicBezTo>
                                      <a:pt x="7620" y="300990"/>
                                      <a:pt x="0" y="293370"/>
                                      <a:pt x="0" y="284798"/>
                                    </a:cubicBezTo>
                                    <a:lnTo>
                                      <a:pt x="0" y="16193"/>
                                    </a:lnTo>
                                    <a:cubicBezTo>
                                      <a:pt x="0" y="7620"/>
                                      <a:pt x="7620" y="0"/>
                                      <a:pt x="16193" y="0"/>
                                    </a:cubicBezTo>
                                    <a:lnTo>
                                      <a:pt x="166688" y="0"/>
                                    </a:lnTo>
                                    <a:cubicBezTo>
                                      <a:pt x="175260" y="0"/>
                                      <a:pt x="187642" y="4763"/>
                                      <a:pt x="194310" y="11430"/>
                                    </a:cubicBezTo>
                                    <a:lnTo>
                                      <a:pt x="246698" y="63818"/>
                                    </a:lnTo>
                                    <a:cubicBezTo>
                                      <a:pt x="252413" y="69533"/>
                                      <a:pt x="258128" y="81915"/>
                                      <a:pt x="258128" y="91440"/>
                                    </a:cubicBezTo>
                                    <a:close/>
                                    <a:moveTo>
                                      <a:pt x="236220" y="107633"/>
                                    </a:moveTo>
                                    <a:lnTo>
                                      <a:pt x="166688" y="107633"/>
                                    </a:lnTo>
                                    <a:cubicBezTo>
                                      <a:pt x="158115" y="107633"/>
                                      <a:pt x="150495" y="100013"/>
                                      <a:pt x="150495" y="91440"/>
                                    </a:cubicBezTo>
                                    <a:lnTo>
                                      <a:pt x="150495" y="21908"/>
                                    </a:lnTo>
                                    <a:lnTo>
                                      <a:pt x="21908" y="21908"/>
                                    </a:lnTo>
                                    <a:lnTo>
                                      <a:pt x="21908" y="279083"/>
                                    </a:lnTo>
                                    <a:lnTo>
                                      <a:pt x="236220" y="279083"/>
                                    </a:lnTo>
                                    <a:lnTo>
                                      <a:pt x="236220" y="107633"/>
                                    </a:lnTo>
                                    <a:close/>
                                    <a:moveTo>
                                      <a:pt x="69533" y="128588"/>
                                    </a:moveTo>
                                    <a:lnTo>
                                      <a:pt x="187642" y="128588"/>
                                    </a:lnTo>
                                    <a:cubicBezTo>
                                      <a:pt x="190500" y="128588"/>
                                      <a:pt x="193358" y="130493"/>
                                      <a:pt x="193358" y="134303"/>
                                    </a:cubicBezTo>
                                    <a:lnTo>
                                      <a:pt x="193358" y="144780"/>
                                    </a:lnTo>
                                    <a:cubicBezTo>
                                      <a:pt x="193358" y="147638"/>
                                      <a:pt x="191453" y="150495"/>
                                      <a:pt x="187642" y="150495"/>
                                    </a:cubicBezTo>
                                    <a:lnTo>
                                      <a:pt x="69533" y="150495"/>
                                    </a:lnTo>
                                    <a:cubicBezTo>
                                      <a:pt x="66675" y="150495"/>
                                      <a:pt x="63818" y="148590"/>
                                      <a:pt x="63818" y="144780"/>
                                    </a:cubicBezTo>
                                    <a:lnTo>
                                      <a:pt x="63818" y="134303"/>
                                    </a:lnTo>
                                    <a:cubicBezTo>
                                      <a:pt x="64770" y="131445"/>
                                      <a:pt x="66675" y="128588"/>
                                      <a:pt x="69533" y="128588"/>
                                    </a:cubicBezTo>
                                    <a:close/>
                                    <a:moveTo>
                                      <a:pt x="193358" y="177165"/>
                                    </a:moveTo>
                                    <a:lnTo>
                                      <a:pt x="193358" y="187642"/>
                                    </a:lnTo>
                                    <a:cubicBezTo>
                                      <a:pt x="193358" y="190500"/>
                                      <a:pt x="191453" y="193358"/>
                                      <a:pt x="187642" y="193358"/>
                                    </a:cubicBezTo>
                                    <a:lnTo>
                                      <a:pt x="69533" y="193358"/>
                                    </a:lnTo>
                                    <a:cubicBezTo>
                                      <a:pt x="66675" y="193358"/>
                                      <a:pt x="63818" y="191453"/>
                                      <a:pt x="63818" y="187642"/>
                                    </a:cubicBezTo>
                                    <a:lnTo>
                                      <a:pt x="63818" y="177165"/>
                                    </a:lnTo>
                                    <a:cubicBezTo>
                                      <a:pt x="63818" y="174308"/>
                                      <a:pt x="65723" y="171450"/>
                                      <a:pt x="69533" y="171450"/>
                                    </a:cubicBezTo>
                                    <a:lnTo>
                                      <a:pt x="187642" y="171450"/>
                                    </a:lnTo>
                                    <a:cubicBezTo>
                                      <a:pt x="190500" y="171450"/>
                                      <a:pt x="193358" y="174308"/>
                                      <a:pt x="193358" y="177165"/>
                                    </a:cubicBezTo>
                                    <a:close/>
                                    <a:moveTo>
                                      <a:pt x="193358" y="220028"/>
                                    </a:moveTo>
                                    <a:lnTo>
                                      <a:pt x="193358" y="230505"/>
                                    </a:lnTo>
                                    <a:cubicBezTo>
                                      <a:pt x="193358" y="233363"/>
                                      <a:pt x="191453" y="236220"/>
                                      <a:pt x="187642" y="236220"/>
                                    </a:cubicBezTo>
                                    <a:lnTo>
                                      <a:pt x="69533" y="236220"/>
                                    </a:lnTo>
                                    <a:cubicBezTo>
                                      <a:pt x="66675" y="236220"/>
                                      <a:pt x="63818" y="234315"/>
                                      <a:pt x="63818" y="230505"/>
                                    </a:cubicBezTo>
                                    <a:lnTo>
                                      <a:pt x="63818" y="220028"/>
                                    </a:lnTo>
                                    <a:cubicBezTo>
                                      <a:pt x="63818" y="217170"/>
                                      <a:pt x="65723" y="214313"/>
                                      <a:pt x="69533" y="214313"/>
                                    </a:cubicBezTo>
                                    <a:lnTo>
                                      <a:pt x="187642" y="214313"/>
                                    </a:lnTo>
                                    <a:cubicBezTo>
                                      <a:pt x="190500" y="214313"/>
                                      <a:pt x="193358" y="217170"/>
                                      <a:pt x="193358" y="220028"/>
                                    </a:cubicBezTo>
                                    <a:close/>
                                    <a:moveTo>
                                      <a:pt x="171450" y="85725"/>
                                    </a:moveTo>
                                    <a:lnTo>
                                      <a:pt x="234315" y="85725"/>
                                    </a:lnTo>
                                    <a:cubicBezTo>
                                      <a:pt x="233363" y="82868"/>
                                      <a:pt x="231458" y="80010"/>
                                      <a:pt x="230505" y="79058"/>
                                    </a:cubicBezTo>
                                    <a:lnTo>
                                      <a:pt x="178117" y="26670"/>
                                    </a:lnTo>
                                    <a:cubicBezTo>
                                      <a:pt x="177165" y="25718"/>
                                      <a:pt x="174308" y="23813"/>
                                      <a:pt x="171450" y="22860"/>
                                    </a:cubicBezTo>
                                    <a:lnTo>
                                      <a:pt x="171450" y="85725"/>
                                    </a:lnTo>
                                    <a:close/>
                                  </a:path>
                                </a:pathLst>
                              </a:custGeom>
                              <a:solidFill>
                                <a:srgbClr val="8E9AAF"/>
                              </a:solidFill>
                              <a:ln w="9525" cap="flat">
                                <a:noFill/>
                                <a:prstDash val="solid"/>
                                <a:miter/>
                              </a:ln>
                            </wps:spPr>
                            <wps:bodyPr rtlCol="0" anchor="ctr"/>
                          </wps:wsp>
                        </a:graphicData>
                      </a:graphic>
                    </wp:inline>
                  </w:drawing>
                </mc:Choice>
                <mc:Fallback>
                  <w:pict>
                    <v:shape w14:anchorId="29A4B3FD" id="Graphic 5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58127,3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" path="m258128,91440r,193358c258128,293370,250508,300990,241935,300990r-225742,c7620,300990,,293370,,284798l,16193c,7620,7620,,16193,l166688,v8572,,20954,4763,27622,11430l246698,63818v5715,5715,11430,18097,11430,27622xm236220,107633r-69532,c158115,107633,150495,100013,150495,91440r,-69532l21908,21908r,257175l236220,279083r,-171450xm69533,128588r118109,c190500,128588,193358,130493,193358,134303r,10477c193358,147638,191453,150495,187642,150495r-118109,c66675,150495,63818,148590,63818,144780r,-10477c64770,131445,66675,128588,69533,128588xm193358,177165r,10477c193358,190500,191453,193358,187642,193358r-118109,c66675,193358,63818,191453,63818,187642r,-10477c63818,174308,65723,171450,69533,171450r118109,c190500,171450,193358,174308,193358,177165xm193358,220028r,10477c193358,233363,191453,236220,187642,236220r-118109,c66675,236220,63818,234315,63818,230505r,-10477c63818,217170,65723,214313,69533,214313r118109,c190500,214313,193358,217170,193358,220028xm171450,85725r62865,c233363,82868,231458,80010,230505,79058l178117,26670v-952,-952,-3809,-2857,-6667,-3810l171450,85725xe" fillcolor="#8e9aaf" stroked="f">
                      <v:stroke joinstyle="miter"/>
                      <v:path arrowok="t" o:connecttype="custom" o:connectlocs="176401,53590;176401,166910;165335,176400;11066,176400;0,166910;0,9490;11066,0;113912,0;132788,6699;168590,37402;176401,53590;161429,63080;113912,63080;102846,53590;102846,12840;14972,12840;14972,163561;161429,163561;161429,63080;47518,75361;128232,75361;132138,78710;132138,84851;128232,88200;47518,88200;43612,84851;43612,78710;47518,75361;132138,103830;132138,109971;128232,113321;47518,113321;43612,109971;43612,103830;47518,100481;128232,100481;132138,103830;132138,128951;132138,135091;128232,138441;47518,138441;43612,135091;43612,128951;47518,125602;128232,125602;132138,128951;117166,50241;160127,50241;157524,46333;121722,15630;117166,13397;117166,50241" o:connectangles="0,0,0,0,0,0,0,0,0,0,0,0,0,0,0,0,0,0,0,0,0,0,0,0,0,0,0,0,0,0,0,0,0,0,0,0,0,0,0,0,0,0,0,0,0,0,0,0,0,0,0,0"/>
                      <o:lock v:ext="edit" aspectratio="t"/>
                      <w10:anchorlock/>
                    </v:shape>
                  </w:pict>
                </mc:Fallback>
              </mc:AlternateContent>
            </w:r>
          </w:p>
        </w:tc>
        <w:tc>
          <w:tcPr>
            <w:tcW w:w="8310" w:type="dxa"/>
            <w:gridSpan w:val="2"/>
            <w:vAlign w:val="center"/>
          </w:tcPr>
          <w:p w14:paraId="6F0AE50D" w14:textId="77777777" w:rsidR="00206F2E" w:rsidRDefault="00206F2E" w:rsidP="001227D2">
            <w:pPr>
              <w:pStyle w:val="TableTextEntries"/>
              <w:keepLines w:val="0"/>
              <w:spacing w:after="120"/>
            </w:pPr>
            <w:r w:rsidRPr="00206F2E">
              <w:t>Attach the following information:</w:t>
            </w:r>
          </w:p>
        </w:tc>
      </w:tr>
      <w:tr w:rsidR="00356CB9" w14:paraId="0AFAD1BF" w14:textId="77777777" w:rsidTr="001227D2">
        <w:trPr>
          <w:cantSplit/>
          <w:trHeight w:val="454"/>
        </w:trPr>
        <w:tc>
          <w:tcPr>
            <w:tcW w:w="4509" w:type="dxa"/>
            <w:gridSpan w:val="2"/>
          </w:tcPr>
          <w:p w14:paraId="7614445B" w14:textId="563BB96C" w:rsidR="00356CB9" w:rsidRDefault="00356CB9" w:rsidP="007210AB">
            <w:pPr>
              <w:pStyle w:val="TableTextEntries"/>
              <w:keepLines w:val="0"/>
            </w:pPr>
            <w:permStart w:id="1481647745" w:edGrp="everyone" w:colFirst="1" w:colLast="1"/>
            <w:r>
              <w:t>Organisation chart</w:t>
            </w:r>
            <w:r w:rsidR="009762F7">
              <w:t xml:space="preserve"> outlining corporate structure</w:t>
            </w:r>
          </w:p>
          <w:p w14:paraId="5C0180C2" w14:textId="6748FCB9" w:rsidR="00356CB9" w:rsidRDefault="00356CB9" w:rsidP="007210AB">
            <w:pPr>
              <w:pStyle w:val="TableTextEntries"/>
              <w:keepLines w:val="0"/>
            </w:pPr>
          </w:p>
        </w:tc>
        <w:tc>
          <w:tcPr>
            <w:tcW w:w="4518" w:type="dxa"/>
            <w:shd w:val="clear" w:color="auto" w:fill="ECE9E7" w:themeFill="background2"/>
          </w:tcPr>
          <w:p w14:paraId="2C2E1853" w14:textId="77777777" w:rsidR="00356CB9" w:rsidRDefault="00356CB9" w:rsidP="007210AB">
            <w:pPr>
              <w:pStyle w:val="TableTextEntries"/>
              <w:keepLines w:val="0"/>
            </w:pPr>
            <w:r>
              <w:t>Insert complete file name of attachment(s).</w:t>
            </w:r>
          </w:p>
          <w:p w14:paraId="40B56BF1" w14:textId="5A2DDAC2" w:rsidR="00992949" w:rsidRDefault="00992949" w:rsidP="007210AB">
            <w:pPr>
              <w:pStyle w:val="TableTextEntries"/>
              <w:keepLines w:val="0"/>
            </w:pPr>
          </w:p>
        </w:tc>
      </w:tr>
    </w:tbl>
    <w:permEnd w:id="1481647745"/>
    <w:p w14:paraId="5081A3BE" w14:textId="012512EE" w:rsidR="00206F2E" w:rsidRDefault="00356CB9" w:rsidP="007210AB">
      <w:pPr>
        <w:pStyle w:val="Heading3nonumber"/>
        <w:numPr>
          <w:ilvl w:val="0"/>
          <w:numId w:val="47"/>
        </w:numPr>
        <w:ind w:left="426"/>
      </w:pPr>
      <w:r>
        <w:lastRenderedPageBreak/>
        <w:t>How is your corporate ownership structured?</w:t>
      </w:r>
    </w:p>
    <w:tbl>
      <w:tblPr>
        <w:tblW w:w="9027" w:type="dxa"/>
        <w:tblLook w:val="04A0" w:firstRow="1" w:lastRow="0" w:firstColumn="1" w:lastColumn="0" w:noHBand="0" w:noVBand="1"/>
      </w:tblPr>
      <w:tblGrid>
        <w:gridCol w:w="717"/>
        <w:gridCol w:w="3792"/>
        <w:gridCol w:w="4518"/>
      </w:tblGrid>
      <w:tr w:rsidR="00CB73E2" w14:paraId="5DB7F612" w14:textId="77777777" w:rsidTr="00CB73E2">
        <w:tc>
          <w:tcPr>
            <w:tcW w:w="717" w:type="dxa"/>
          </w:tcPr>
          <w:p w14:paraId="370A4E9C" w14:textId="77777777" w:rsidR="00CB73E2" w:rsidRPr="008B359C" w:rsidRDefault="00CB73E2" w:rsidP="00935116">
            <w:pPr>
              <w:pStyle w:val="TableTextEntries"/>
              <w:keepLines w:val="0"/>
              <w:spacing w:line="360" w:lineRule="auto"/>
              <w:rPr>
                <w:noProof/>
              </w:rPr>
            </w:pPr>
            <w:r w:rsidRPr="008B359C">
              <w:rPr>
                <w:noProof/>
              </w:rPr>
              <mc:AlternateContent>
                <mc:Choice Requires="wps">
                  <w:drawing>
                    <wp:inline distT="0" distB="0" distL="0" distR="0" wp14:anchorId="7567EB93" wp14:editId="2EC55AD8">
                      <wp:extent cx="176400" cy="176400"/>
                      <wp:effectExtent l="0" t="0" r="0" b="0"/>
                      <wp:docPr id="349" name="Graphic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148590 w 297179"/>
                                  <a:gd name="connsiteY0" fmla="*/ 297180 h 297180"/>
                                  <a:gd name="connsiteX1" fmla="*/ 0 w 297179"/>
                                  <a:gd name="connsiteY1" fmla="*/ 148590 h 297180"/>
                                  <a:gd name="connsiteX2" fmla="*/ 148590 w 297179"/>
                                  <a:gd name="connsiteY2" fmla="*/ 0 h 297180"/>
                                  <a:gd name="connsiteX3" fmla="*/ 297180 w 297179"/>
                                  <a:gd name="connsiteY3" fmla="*/ 148590 h 297180"/>
                                  <a:gd name="connsiteX4" fmla="*/ 148590 w 297179"/>
                                  <a:gd name="connsiteY4" fmla="*/ 297180 h 297180"/>
                                  <a:gd name="connsiteX5" fmla="*/ 198120 w 297179"/>
                                  <a:gd name="connsiteY5" fmla="*/ 210502 h 297180"/>
                                  <a:gd name="connsiteX6" fmla="*/ 191453 w 297179"/>
                                  <a:gd name="connsiteY6" fmla="*/ 203835 h 297180"/>
                                  <a:gd name="connsiteX7" fmla="*/ 172403 w 297179"/>
                                  <a:gd name="connsiteY7" fmla="*/ 203835 h 297180"/>
                                  <a:gd name="connsiteX8" fmla="*/ 172403 w 297179"/>
                                  <a:gd name="connsiteY8" fmla="*/ 105728 h 297180"/>
                                  <a:gd name="connsiteX9" fmla="*/ 165735 w 297179"/>
                                  <a:gd name="connsiteY9" fmla="*/ 99060 h 297180"/>
                                  <a:gd name="connsiteX10" fmla="*/ 103823 w 297179"/>
                                  <a:gd name="connsiteY10" fmla="*/ 99060 h 297180"/>
                                  <a:gd name="connsiteX11" fmla="*/ 97155 w 297179"/>
                                  <a:gd name="connsiteY11" fmla="*/ 105728 h 297180"/>
                                  <a:gd name="connsiteX12" fmla="*/ 97155 w 297179"/>
                                  <a:gd name="connsiteY12" fmla="*/ 137160 h 297180"/>
                                  <a:gd name="connsiteX13" fmla="*/ 103823 w 297179"/>
                                  <a:gd name="connsiteY13" fmla="*/ 143828 h 297180"/>
                                  <a:gd name="connsiteX14" fmla="*/ 122873 w 297179"/>
                                  <a:gd name="connsiteY14" fmla="*/ 143828 h 297180"/>
                                  <a:gd name="connsiteX15" fmla="*/ 122873 w 297179"/>
                                  <a:gd name="connsiteY15" fmla="*/ 205740 h 297180"/>
                                  <a:gd name="connsiteX16" fmla="*/ 103823 w 297179"/>
                                  <a:gd name="connsiteY16" fmla="*/ 205740 h 297180"/>
                                  <a:gd name="connsiteX17" fmla="*/ 97155 w 297179"/>
                                  <a:gd name="connsiteY17" fmla="*/ 212408 h 297180"/>
                                  <a:gd name="connsiteX18" fmla="*/ 97155 w 297179"/>
                                  <a:gd name="connsiteY18" fmla="*/ 243840 h 297180"/>
                                  <a:gd name="connsiteX19" fmla="*/ 103823 w 297179"/>
                                  <a:gd name="connsiteY19" fmla="*/ 250508 h 297180"/>
                                  <a:gd name="connsiteX20" fmla="*/ 190500 w 297179"/>
                                  <a:gd name="connsiteY20" fmla="*/ 250508 h 297180"/>
                                  <a:gd name="connsiteX21" fmla="*/ 197167 w 297179"/>
                                  <a:gd name="connsiteY21" fmla="*/ 243840 h 297180"/>
                                  <a:gd name="connsiteX22" fmla="*/ 197167 w 297179"/>
                                  <a:gd name="connsiteY22" fmla="*/ 210502 h 297180"/>
                                  <a:gd name="connsiteX23" fmla="*/ 173355 w 297179"/>
                                  <a:gd name="connsiteY23" fmla="*/ 37147 h 297180"/>
                                  <a:gd name="connsiteX24" fmla="*/ 166688 w 297179"/>
                                  <a:gd name="connsiteY24" fmla="*/ 30480 h 297180"/>
                                  <a:gd name="connsiteX25" fmla="*/ 129540 w 297179"/>
                                  <a:gd name="connsiteY25" fmla="*/ 30480 h 297180"/>
                                  <a:gd name="connsiteX26" fmla="*/ 122873 w 297179"/>
                                  <a:gd name="connsiteY26" fmla="*/ 37147 h 297180"/>
                                  <a:gd name="connsiteX27" fmla="*/ 122873 w 297179"/>
                                  <a:gd name="connsiteY27" fmla="*/ 68580 h 297180"/>
                                  <a:gd name="connsiteX28" fmla="*/ 129540 w 297179"/>
                                  <a:gd name="connsiteY28" fmla="*/ 75248 h 297180"/>
                                  <a:gd name="connsiteX29" fmla="*/ 167640 w 297179"/>
                                  <a:gd name="connsiteY29" fmla="*/ 75248 h 297180"/>
                                  <a:gd name="connsiteX30" fmla="*/ 174308 w 297179"/>
                                  <a:gd name="connsiteY30" fmla="*/ 68580 h 297180"/>
                                  <a:gd name="connsiteX31" fmla="*/ 174308 w 297179"/>
                                  <a:gd name="connsiteY31" fmla="*/ 37147 h 297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7179" h="297180">
                                    <a:moveTo>
                                      <a:pt x="148590" y="297180"/>
                                    </a:moveTo>
                                    <a:cubicBezTo>
                                      <a:pt x="66675" y="297180"/>
                                      <a:pt x="0" y="230505"/>
                                      <a:pt x="0" y="148590"/>
                                    </a:cubicBezTo>
                                    <a:cubicBezTo>
                                      <a:pt x="0" y="66675"/>
                                      <a:pt x="66675" y="0"/>
                                      <a:pt x="148590" y="0"/>
                                    </a:cubicBezTo>
                                    <a:cubicBezTo>
                                      <a:pt x="230505" y="0"/>
                                      <a:pt x="297180" y="66675"/>
                                      <a:pt x="297180" y="148590"/>
                                    </a:cubicBezTo>
                                    <a:cubicBezTo>
                                      <a:pt x="297180" y="230505"/>
                                      <a:pt x="230505" y="297180"/>
                                      <a:pt x="148590" y="297180"/>
                                    </a:cubicBezTo>
                                    <a:close/>
                                    <a:moveTo>
                                      <a:pt x="198120" y="210502"/>
                                    </a:moveTo>
                                    <a:cubicBezTo>
                                      <a:pt x="198120" y="206693"/>
                                      <a:pt x="195263" y="203835"/>
                                      <a:pt x="191453" y="203835"/>
                                    </a:cubicBezTo>
                                    <a:lnTo>
                                      <a:pt x="172403" y="203835"/>
                                    </a:lnTo>
                                    <a:lnTo>
                                      <a:pt x="172403" y="105728"/>
                                    </a:lnTo>
                                    <a:cubicBezTo>
                                      <a:pt x="172403" y="101918"/>
                                      <a:pt x="169545" y="99060"/>
                                      <a:pt x="165735" y="99060"/>
                                    </a:cubicBezTo>
                                    <a:lnTo>
                                      <a:pt x="103823" y="99060"/>
                                    </a:lnTo>
                                    <a:cubicBezTo>
                                      <a:pt x="100013" y="99060"/>
                                      <a:pt x="97155" y="101918"/>
                                      <a:pt x="97155" y="105728"/>
                                    </a:cubicBezTo>
                                    <a:lnTo>
                                      <a:pt x="97155" y="137160"/>
                                    </a:lnTo>
                                    <a:cubicBezTo>
                                      <a:pt x="97155" y="140970"/>
                                      <a:pt x="100013" y="143828"/>
                                      <a:pt x="103823" y="143828"/>
                                    </a:cubicBezTo>
                                    <a:lnTo>
                                      <a:pt x="122873" y="143828"/>
                                    </a:lnTo>
                                    <a:lnTo>
                                      <a:pt x="122873" y="205740"/>
                                    </a:lnTo>
                                    <a:lnTo>
                                      <a:pt x="103823" y="205740"/>
                                    </a:lnTo>
                                    <a:cubicBezTo>
                                      <a:pt x="100013" y="205740"/>
                                      <a:pt x="97155" y="208598"/>
                                      <a:pt x="97155" y="212408"/>
                                    </a:cubicBezTo>
                                    <a:lnTo>
                                      <a:pt x="97155" y="243840"/>
                                    </a:lnTo>
                                    <a:cubicBezTo>
                                      <a:pt x="97155" y="247650"/>
                                      <a:pt x="100013" y="250508"/>
                                      <a:pt x="103823" y="250508"/>
                                    </a:cubicBezTo>
                                    <a:lnTo>
                                      <a:pt x="190500" y="250508"/>
                                    </a:lnTo>
                                    <a:cubicBezTo>
                                      <a:pt x="194310" y="250508"/>
                                      <a:pt x="197167" y="247650"/>
                                      <a:pt x="197167" y="243840"/>
                                    </a:cubicBezTo>
                                    <a:lnTo>
                                      <a:pt x="197167" y="210502"/>
                                    </a:lnTo>
                                    <a:close/>
                                    <a:moveTo>
                                      <a:pt x="173355" y="37147"/>
                                    </a:moveTo>
                                    <a:cubicBezTo>
                                      <a:pt x="173355" y="33338"/>
                                      <a:pt x="170498" y="30480"/>
                                      <a:pt x="166688" y="30480"/>
                                    </a:cubicBezTo>
                                    <a:lnTo>
                                      <a:pt x="129540" y="30480"/>
                                    </a:lnTo>
                                    <a:cubicBezTo>
                                      <a:pt x="125730" y="30480"/>
                                      <a:pt x="122873" y="33338"/>
                                      <a:pt x="122873" y="37147"/>
                                    </a:cubicBezTo>
                                    <a:lnTo>
                                      <a:pt x="122873" y="68580"/>
                                    </a:lnTo>
                                    <a:cubicBezTo>
                                      <a:pt x="122873" y="72390"/>
                                      <a:pt x="125730" y="75248"/>
                                      <a:pt x="129540" y="75248"/>
                                    </a:cubicBezTo>
                                    <a:lnTo>
                                      <a:pt x="167640" y="75248"/>
                                    </a:lnTo>
                                    <a:cubicBezTo>
                                      <a:pt x="171450" y="75248"/>
                                      <a:pt x="174308" y="72390"/>
                                      <a:pt x="174308" y="68580"/>
                                    </a:cubicBezTo>
                                    <a:lnTo>
                                      <a:pt x="174308" y="37147"/>
                                    </a:lnTo>
                                    <a:close/>
                                  </a:path>
                                </a:pathLst>
                              </a:custGeom>
                              <a:solidFill>
                                <a:srgbClr val="8E9AAF"/>
                              </a:solidFill>
                              <a:ln w="9525" cap="flat">
                                <a:noFill/>
                                <a:prstDash val="solid"/>
                                <a:miter/>
                              </a:ln>
                            </wps:spPr>
                            <wps:bodyPr rtlCol="0" anchor="ctr"/>
                          </wps:wsp>
                        </a:graphicData>
                      </a:graphic>
                    </wp:inline>
                  </w:drawing>
                </mc:Choice>
                <mc:Fallback>
                  <w:pict>
                    <v:shape w14:anchorId="09C2C333" id="Graphic 52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7179,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" path="m148590,297180c66675,297180,,230505,,148590,,66675,66675,,148590,v81915,,148590,66675,148590,148590c297180,230505,230505,297180,148590,297180xm198120,210502v,-3809,-2857,-6667,-6667,-6667l172403,203835r,-98107c172403,101918,169545,99060,165735,99060r-61912,c100013,99060,97155,101918,97155,105728r,31432c97155,140970,100013,143828,103823,143828r19050,l122873,205740r-19050,c100013,205740,97155,208598,97155,212408r,31432c97155,247650,100013,250508,103823,250508r86677,c194310,250508,197167,247650,197167,243840r,-33338l198120,210502xm173355,37147v,-3809,-2857,-6667,-6667,-6667l129540,30480v-3810,,-6667,2858,-6667,6667l122873,68580v,3810,2857,6668,6667,6668l167640,75248v3810,,6668,-2858,6668,-6668l174308,37147r-953,xe" fillcolor="#8e9aaf" stroked="f">
                      <v:stroke joinstyle="miter"/>
                      <v:path arrowok="t" o:connecttype="custom" o:connectlocs="88200,176400;0,88200;88200,0;176401,88200;88200,176400;117600,124950;113643,120992;102335,120992;102335,62758;98377,58800;61627,58800;57669,62758;57669,81415;61627,85373;72935,85373;72935,122123;61627,122123;57669,126081;57669,144738;61627,148696;113077,148696;117035,144738;117035,124950;102900,22050;98943,18092;76893,18092;72935,22050;72935,40708;76893,44666;99508,44666;103466,40708;103466,22050" o:connectangles="0,0,0,0,0,0,0,0,0,0,0,0,0,0,0,0,0,0,0,0,0,0,0,0,0,0,0,0,0,0,0,0"/>
                      <o:lock v:ext="edit" aspectratio="t"/>
                      <w10:anchorlock/>
                    </v:shape>
                  </w:pict>
                </mc:Fallback>
              </mc:AlternateContent>
            </w:r>
          </w:p>
        </w:tc>
        <w:tc>
          <w:tcPr>
            <w:tcW w:w="8310" w:type="dxa"/>
            <w:gridSpan w:val="2"/>
            <w:vAlign w:val="center"/>
          </w:tcPr>
          <w:p w14:paraId="21769828" w14:textId="548D4D33" w:rsidR="00CB73E2" w:rsidRPr="00D52AB4" w:rsidRDefault="00CB73E2" w:rsidP="00935116">
            <w:pPr>
              <w:pStyle w:val="TableTextEntries"/>
              <w:keepLines w:val="0"/>
              <w:spacing w:after="120"/>
            </w:pPr>
            <w:r w:rsidRPr="001B496C">
              <w:t xml:space="preserve">The corporate group </w:t>
            </w:r>
            <w:r>
              <w:t xml:space="preserve">ownership </w:t>
            </w:r>
            <w:r w:rsidR="00C547B8">
              <w:t>information</w:t>
            </w:r>
            <w:r w:rsidRPr="001B496C">
              <w:t xml:space="preserve"> must </w:t>
            </w:r>
            <w:r w:rsidR="00C547B8">
              <w:t>identify</w:t>
            </w:r>
            <w:r w:rsidRPr="001B496C">
              <w:t xml:space="preserve"> any related entities that would have a direct or indirect interest in, or influence on, the carrying out of the activities that the licence would authorise if granted</w:t>
            </w:r>
            <w:r>
              <w:t xml:space="preserve">. The term </w:t>
            </w:r>
            <w:r w:rsidR="00C547B8">
              <w:t>‘</w:t>
            </w:r>
            <w:r>
              <w:t>related entity</w:t>
            </w:r>
            <w:r w:rsidR="00C547B8">
              <w:t>’</w:t>
            </w:r>
            <w:r>
              <w:t xml:space="preserve"> is defined in the </w:t>
            </w:r>
            <w:r w:rsidRPr="00CB73E2">
              <w:t xml:space="preserve">Corporations Act 2001 </w:t>
            </w:r>
            <w:r>
              <w:t>(Cth).</w:t>
            </w:r>
          </w:p>
        </w:tc>
      </w:tr>
      <w:tr w:rsidR="00356CB9" w14:paraId="4D55CB13" w14:textId="77777777" w:rsidTr="005D56CA">
        <w:tc>
          <w:tcPr>
            <w:tcW w:w="717" w:type="dxa"/>
          </w:tcPr>
          <w:p w14:paraId="0D53966B" w14:textId="7FCD9DD0" w:rsidR="00356CB9" w:rsidRDefault="00356CB9" w:rsidP="007210AB">
            <w:pPr>
              <w:pStyle w:val="TableTextEntries"/>
              <w:keepLines w:val="0"/>
              <w:spacing w:line="360" w:lineRule="auto"/>
            </w:pPr>
            <w:r w:rsidRPr="008B359C">
              <w:rPr>
                <w:noProof/>
              </w:rPr>
              <mc:AlternateContent>
                <mc:Choice Requires="wps">
                  <w:drawing>
                    <wp:inline distT="0" distB="0" distL="0" distR="0" wp14:anchorId="2F952E56" wp14:editId="091F5377">
                      <wp:extent cx="176400" cy="176400"/>
                      <wp:effectExtent l="0" t="0" r="0" b="0"/>
                      <wp:docPr id="121" name="Graphic 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41935 w 293369"/>
                                  <a:gd name="connsiteY0" fmla="*/ 132398 h 293370"/>
                                  <a:gd name="connsiteX1" fmla="*/ 80963 w 293369"/>
                                  <a:gd name="connsiteY1" fmla="*/ 293370 h 293370"/>
                                  <a:gd name="connsiteX2" fmla="*/ 0 w 293369"/>
                                  <a:gd name="connsiteY2" fmla="*/ 293370 h 293370"/>
                                  <a:gd name="connsiteX3" fmla="*/ 0 w 293369"/>
                                  <a:gd name="connsiteY3" fmla="*/ 213360 h 293370"/>
                                  <a:gd name="connsiteX4" fmla="*/ 160973 w 293369"/>
                                  <a:gd name="connsiteY4" fmla="*/ 52388 h 293370"/>
                                  <a:gd name="connsiteX5" fmla="*/ 241935 w 293369"/>
                                  <a:gd name="connsiteY5" fmla="*/ 132398 h 293370"/>
                                  <a:gd name="connsiteX6" fmla="*/ 88582 w 293369"/>
                                  <a:gd name="connsiteY6" fmla="*/ 251460 h 293370"/>
                                  <a:gd name="connsiteX7" fmla="*/ 42863 w 293369"/>
                                  <a:gd name="connsiteY7" fmla="*/ 205740 h 293370"/>
                                  <a:gd name="connsiteX8" fmla="*/ 25718 w 293369"/>
                                  <a:gd name="connsiteY8" fmla="*/ 222885 h 293370"/>
                                  <a:gd name="connsiteX9" fmla="*/ 25718 w 293369"/>
                                  <a:gd name="connsiteY9" fmla="*/ 243840 h 293370"/>
                                  <a:gd name="connsiteX10" fmla="*/ 50482 w 293369"/>
                                  <a:gd name="connsiteY10" fmla="*/ 243840 h 293370"/>
                                  <a:gd name="connsiteX11" fmla="*/ 50482 w 293369"/>
                                  <a:gd name="connsiteY11" fmla="*/ 268605 h 293370"/>
                                  <a:gd name="connsiteX12" fmla="*/ 71438 w 293369"/>
                                  <a:gd name="connsiteY12" fmla="*/ 268605 h 293370"/>
                                  <a:gd name="connsiteX13" fmla="*/ 88582 w 293369"/>
                                  <a:gd name="connsiteY13" fmla="*/ 251460 h 293370"/>
                                  <a:gd name="connsiteX14" fmla="*/ 167640 w 293369"/>
                                  <a:gd name="connsiteY14" fmla="*/ 84773 h 293370"/>
                                  <a:gd name="connsiteX15" fmla="*/ 164783 w 293369"/>
                                  <a:gd name="connsiteY15" fmla="*/ 85725 h 293370"/>
                                  <a:gd name="connsiteX16" fmla="*/ 60007 w 293369"/>
                                  <a:gd name="connsiteY16" fmla="*/ 190500 h 293370"/>
                                  <a:gd name="connsiteX17" fmla="*/ 59055 w 293369"/>
                                  <a:gd name="connsiteY17" fmla="*/ 193358 h 293370"/>
                                  <a:gd name="connsiteX18" fmla="*/ 62865 w 293369"/>
                                  <a:gd name="connsiteY18" fmla="*/ 197167 h 293370"/>
                                  <a:gd name="connsiteX19" fmla="*/ 65723 w 293369"/>
                                  <a:gd name="connsiteY19" fmla="*/ 196215 h 293370"/>
                                  <a:gd name="connsiteX20" fmla="*/ 170498 w 293369"/>
                                  <a:gd name="connsiteY20" fmla="*/ 91440 h 293370"/>
                                  <a:gd name="connsiteX21" fmla="*/ 171450 w 293369"/>
                                  <a:gd name="connsiteY21" fmla="*/ 88582 h 293370"/>
                                  <a:gd name="connsiteX22" fmla="*/ 167640 w 293369"/>
                                  <a:gd name="connsiteY22" fmla="*/ 84773 h 293370"/>
                                  <a:gd name="connsiteX23" fmla="*/ 286703 w 293369"/>
                                  <a:gd name="connsiteY23" fmla="*/ 88582 h 293370"/>
                                  <a:gd name="connsiteX24" fmla="*/ 254318 w 293369"/>
                                  <a:gd name="connsiteY24" fmla="*/ 120967 h 293370"/>
                                  <a:gd name="connsiteX25" fmla="*/ 173355 w 293369"/>
                                  <a:gd name="connsiteY25" fmla="*/ 40005 h 293370"/>
                                  <a:gd name="connsiteX26" fmla="*/ 205740 w 293369"/>
                                  <a:gd name="connsiteY26" fmla="*/ 7620 h 293370"/>
                                  <a:gd name="connsiteX27" fmla="*/ 222885 w 293369"/>
                                  <a:gd name="connsiteY27" fmla="*/ 0 h 293370"/>
                                  <a:gd name="connsiteX28" fmla="*/ 240030 w 293369"/>
                                  <a:gd name="connsiteY28" fmla="*/ 7620 h 293370"/>
                                  <a:gd name="connsiteX29" fmla="*/ 285750 w 293369"/>
                                  <a:gd name="connsiteY29" fmla="*/ 53340 h 293370"/>
                                  <a:gd name="connsiteX30" fmla="*/ 293370 w 293369"/>
                                  <a:gd name="connsiteY30" fmla="*/ 70485 h 293370"/>
                                  <a:gd name="connsiteX31" fmla="*/ 286703 w 293369"/>
                                  <a:gd name="connsiteY31" fmla="*/ 88582 h 293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3369" h="293370">
                                    <a:moveTo>
                                      <a:pt x="241935" y="132398"/>
                                    </a:moveTo>
                                    <a:lnTo>
                                      <a:pt x="80963" y="293370"/>
                                    </a:lnTo>
                                    <a:lnTo>
                                      <a:pt x="0" y="293370"/>
                                    </a:lnTo>
                                    <a:lnTo>
                                      <a:pt x="0" y="213360"/>
                                    </a:lnTo>
                                    <a:lnTo>
                                      <a:pt x="160973" y="52388"/>
                                    </a:lnTo>
                                    <a:lnTo>
                                      <a:pt x="241935" y="132398"/>
                                    </a:lnTo>
                                    <a:close/>
                                    <a:moveTo>
                                      <a:pt x="88582" y="251460"/>
                                    </a:moveTo>
                                    <a:lnTo>
                                      <a:pt x="42863" y="205740"/>
                                    </a:lnTo>
                                    <a:lnTo>
                                      <a:pt x="25718" y="222885"/>
                                    </a:lnTo>
                                    <a:lnTo>
                                      <a:pt x="25718" y="243840"/>
                                    </a:lnTo>
                                    <a:lnTo>
                                      <a:pt x="50482" y="243840"/>
                                    </a:lnTo>
                                    <a:lnTo>
                                      <a:pt x="50482" y="268605"/>
                                    </a:lnTo>
                                    <a:lnTo>
                                      <a:pt x="71438" y="268605"/>
                                    </a:lnTo>
                                    <a:lnTo>
                                      <a:pt x="88582" y="251460"/>
                                    </a:lnTo>
                                    <a:close/>
                                    <a:moveTo>
                                      <a:pt x="167640" y="84773"/>
                                    </a:moveTo>
                                    <a:cubicBezTo>
                                      <a:pt x="166688" y="84773"/>
                                      <a:pt x="165735" y="84773"/>
                                      <a:pt x="164783" y="85725"/>
                                    </a:cubicBezTo>
                                    <a:lnTo>
                                      <a:pt x="60007" y="190500"/>
                                    </a:lnTo>
                                    <a:cubicBezTo>
                                      <a:pt x="59055" y="191453"/>
                                      <a:pt x="59055" y="192405"/>
                                      <a:pt x="59055" y="193358"/>
                                    </a:cubicBezTo>
                                    <a:cubicBezTo>
                                      <a:pt x="59055" y="196215"/>
                                      <a:pt x="60960" y="197167"/>
                                      <a:pt x="62865" y="197167"/>
                                    </a:cubicBezTo>
                                    <a:cubicBezTo>
                                      <a:pt x="63818" y="197167"/>
                                      <a:pt x="64770" y="197167"/>
                                      <a:pt x="65723" y="196215"/>
                                    </a:cubicBezTo>
                                    <a:lnTo>
                                      <a:pt x="170498" y="91440"/>
                                    </a:lnTo>
                                    <a:cubicBezTo>
                                      <a:pt x="171450" y="90488"/>
                                      <a:pt x="171450" y="89535"/>
                                      <a:pt x="171450" y="88582"/>
                                    </a:cubicBezTo>
                                    <a:cubicBezTo>
                                      <a:pt x="171450" y="86678"/>
                                      <a:pt x="170498" y="84773"/>
                                      <a:pt x="167640" y="84773"/>
                                    </a:cubicBezTo>
                                    <a:close/>
                                    <a:moveTo>
                                      <a:pt x="286703" y="88582"/>
                                    </a:moveTo>
                                    <a:lnTo>
                                      <a:pt x="254318" y="120967"/>
                                    </a:lnTo>
                                    <a:lnTo>
                                      <a:pt x="173355" y="40005"/>
                                    </a:lnTo>
                                    <a:lnTo>
                                      <a:pt x="205740" y="7620"/>
                                    </a:lnTo>
                                    <a:cubicBezTo>
                                      <a:pt x="210502" y="2857"/>
                                      <a:pt x="216218" y="0"/>
                                      <a:pt x="222885" y="0"/>
                                    </a:cubicBezTo>
                                    <a:cubicBezTo>
                                      <a:pt x="229552" y="0"/>
                                      <a:pt x="236220" y="2857"/>
                                      <a:pt x="240030" y="7620"/>
                                    </a:cubicBezTo>
                                    <a:lnTo>
                                      <a:pt x="285750" y="53340"/>
                                    </a:lnTo>
                                    <a:cubicBezTo>
                                      <a:pt x="290513" y="58103"/>
                                      <a:pt x="293370" y="64770"/>
                                      <a:pt x="293370" y="70485"/>
                                    </a:cubicBezTo>
                                    <a:cubicBezTo>
                                      <a:pt x="293370" y="76200"/>
                                      <a:pt x="290513" y="83820"/>
                                      <a:pt x="286703" y="88582"/>
                                    </a:cubicBezTo>
                                    <a:close/>
                                  </a:path>
                                </a:pathLst>
                              </a:custGeom>
                              <a:solidFill>
                                <a:srgbClr val="8E9AAF"/>
                              </a:solidFill>
                              <a:ln w="9525" cap="flat">
                                <a:noFill/>
                                <a:prstDash val="solid"/>
                                <a:miter/>
                              </a:ln>
                            </wps:spPr>
                            <wps:bodyPr rtlCol="0" anchor="ctr"/>
                          </wps:wsp>
                        </a:graphicData>
                      </a:graphic>
                    </wp:inline>
                  </w:drawing>
                </mc:Choice>
                <mc:Fallback>
                  <w:pict>
                    <v:shape w14:anchorId="02560933" id="Graphic 220"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3369,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" path="m241935,132398l80963,293370,,293370,,213360,160973,52388r80962,80010xm88582,251460l42863,205740,25718,222885r,20955l50482,243840r,24765l71438,268605,88582,251460xm167640,84773v-952,,-1905,,-2857,952l60007,190500v-952,953,-952,1905,-952,2858c59055,196215,60960,197167,62865,197167v953,,1905,,2858,-952l170498,91440v952,-952,952,-1905,952,-2858c171450,86678,170498,84773,167640,84773xm286703,88582r-32385,32385l173355,40005,205740,7620c210502,2857,216218,,222885,v6667,,13335,2857,17145,7620l285750,53340v4763,4763,7620,11430,7620,17145c293370,76200,290513,83820,286703,88582xe" fillcolor="#8e9aaf" stroked="f">
                      <v:stroke joinstyle="miter"/>
                      <v:path arrowok="t" o:connecttype="custom" o:connectlocs="145473,79609;48682,176400;0,176400;0,128291;96792,31500;145473,79609;53264,151200;25773,123709;15464,134018;15464,146618;30354,146618;30354,161509;42955,161509;53264,151200;100800,50973;99082,51545;36082,114545;35509,116264;37800,118554;39519,117982;102519,54982;103091,53263;100800,50973;172392,53263;152919,72736;104237,24055;123710,4582;134019,0;144328,4582;171819,32073;176401,42382;172392,53263" o:connectangles="0,0,0,0,0,0,0,0,0,0,0,0,0,0,0,0,0,0,0,0,0,0,0,0,0,0,0,0,0,0,0,0"/>
                      <o:lock v:ext="edit" aspectratio="t"/>
                      <w10:anchorlock/>
                    </v:shape>
                  </w:pict>
                </mc:Fallback>
              </mc:AlternateContent>
            </w:r>
          </w:p>
        </w:tc>
        <w:tc>
          <w:tcPr>
            <w:tcW w:w="8310" w:type="dxa"/>
            <w:gridSpan w:val="2"/>
            <w:vAlign w:val="center"/>
          </w:tcPr>
          <w:p w14:paraId="5ABE3074" w14:textId="069DE6D4" w:rsidR="00356CB9" w:rsidRDefault="00356CB9" w:rsidP="007210AB">
            <w:pPr>
              <w:pStyle w:val="TableTextEntries"/>
              <w:keepLines w:val="0"/>
              <w:spacing w:after="120"/>
            </w:pPr>
            <w:r w:rsidRPr="00794417">
              <w:t xml:space="preserve">Describe the </w:t>
            </w:r>
            <w:r>
              <w:t xml:space="preserve">ownership </w:t>
            </w:r>
            <w:r w:rsidRPr="00794417">
              <w:t xml:space="preserve">structure of the applicant corporation, </w:t>
            </w:r>
            <w:r w:rsidR="00935116">
              <w:t>listing</w:t>
            </w:r>
            <w:r w:rsidR="00935116" w:rsidRPr="00794417">
              <w:t xml:space="preserve"> </w:t>
            </w:r>
            <w:r w:rsidR="00935116">
              <w:t xml:space="preserve">related entities and </w:t>
            </w:r>
            <w:r w:rsidRPr="00794417">
              <w:t>entities that have an ownership intere</w:t>
            </w:r>
            <w:r>
              <w:t>st in the applicant corporation</w:t>
            </w:r>
            <w:r w:rsidRPr="00794417">
              <w:t>.</w:t>
            </w:r>
          </w:p>
        </w:tc>
      </w:tr>
      <w:tr w:rsidR="00356CB9" w14:paraId="23CCB3A7" w14:textId="77777777" w:rsidTr="001227D2">
        <w:trPr>
          <w:cantSplit/>
          <w:trHeight w:val="454"/>
        </w:trPr>
        <w:tc>
          <w:tcPr>
            <w:tcW w:w="4509" w:type="dxa"/>
            <w:gridSpan w:val="2"/>
          </w:tcPr>
          <w:p w14:paraId="6F5C782F" w14:textId="259011EB" w:rsidR="00356CB9" w:rsidRDefault="00356CB9" w:rsidP="007210AB">
            <w:pPr>
              <w:pStyle w:val="TableTextEntries"/>
              <w:keepLines w:val="0"/>
            </w:pPr>
            <w:permStart w:id="1064643531" w:edGrp="everyone" w:colFirst="1" w:colLast="1"/>
            <w:r>
              <w:t>Describe the ownership structure of the applicant corporation</w:t>
            </w:r>
          </w:p>
        </w:tc>
        <w:tc>
          <w:tcPr>
            <w:tcW w:w="4518" w:type="dxa"/>
            <w:shd w:val="clear" w:color="auto" w:fill="ECE9E7" w:themeFill="background2"/>
          </w:tcPr>
          <w:p w14:paraId="497B8C93" w14:textId="77777777" w:rsidR="00356CB9" w:rsidRDefault="00356CB9" w:rsidP="007210AB">
            <w:pPr>
              <w:pStyle w:val="TableTextEntries"/>
              <w:keepLines w:val="0"/>
            </w:pPr>
          </w:p>
        </w:tc>
      </w:tr>
      <w:permEnd w:id="1064643531"/>
    </w:tbl>
    <w:p w14:paraId="7030EE1E" w14:textId="1FF64E96" w:rsidR="00356CB9" w:rsidRDefault="00356CB9" w:rsidP="007210AB">
      <w:pPr>
        <w:pStyle w:val="TableTextEntries"/>
        <w:keepLines w:val="0"/>
      </w:pPr>
    </w:p>
    <w:tbl>
      <w:tblPr>
        <w:tblW w:w="9027" w:type="dxa"/>
        <w:tblLook w:val="04A0" w:firstRow="1" w:lastRow="0" w:firstColumn="1" w:lastColumn="0" w:noHBand="0" w:noVBand="1"/>
      </w:tblPr>
      <w:tblGrid>
        <w:gridCol w:w="717"/>
        <w:gridCol w:w="3792"/>
        <w:gridCol w:w="4518"/>
      </w:tblGrid>
      <w:tr w:rsidR="00356CB9" w14:paraId="47627E78" w14:textId="77777777" w:rsidTr="005D56CA">
        <w:tc>
          <w:tcPr>
            <w:tcW w:w="717" w:type="dxa"/>
          </w:tcPr>
          <w:p w14:paraId="22B00944" w14:textId="15F00F57" w:rsidR="00356CB9" w:rsidRPr="008B359C" w:rsidRDefault="00356CB9" w:rsidP="007210AB">
            <w:pPr>
              <w:pStyle w:val="TableTextEntries"/>
              <w:keepLines w:val="0"/>
              <w:spacing w:line="360" w:lineRule="auto"/>
              <w:rPr>
                <w:noProof/>
              </w:rPr>
            </w:pPr>
            <w:r w:rsidRPr="008B359C">
              <w:rPr>
                <w:noProof/>
              </w:rPr>
              <mc:AlternateContent>
                <mc:Choice Requires="wps">
                  <w:drawing>
                    <wp:inline distT="0" distB="0" distL="0" distR="0" wp14:anchorId="2A9AE649" wp14:editId="13813D2A">
                      <wp:extent cx="176400" cy="176400"/>
                      <wp:effectExtent l="0" t="0" r="0" b="0"/>
                      <wp:docPr id="126" name="Graphic 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41935 w 293369"/>
                                  <a:gd name="connsiteY0" fmla="*/ 132398 h 293370"/>
                                  <a:gd name="connsiteX1" fmla="*/ 80963 w 293369"/>
                                  <a:gd name="connsiteY1" fmla="*/ 293370 h 293370"/>
                                  <a:gd name="connsiteX2" fmla="*/ 0 w 293369"/>
                                  <a:gd name="connsiteY2" fmla="*/ 293370 h 293370"/>
                                  <a:gd name="connsiteX3" fmla="*/ 0 w 293369"/>
                                  <a:gd name="connsiteY3" fmla="*/ 213360 h 293370"/>
                                  <a:gd name="connsiteX4" fmla="*/ 160973 w 293369"/>
                                  <a:gd name="connsiteY4" fmla="*/ 52388 h 293370"/>
                                  <a:gd name="connsiteX5" fmla="*/ 241935 w 293369"/>
                                  <a:gd name="connsiteY5" fmla="*/ 132398 h 293370"/>
                                  <a:gd name="connsiteX6" fmla="*/ 88582 w 293369"/>
                                  <a:gd name="connsiteY6" fmla="*/ 251460 h 293370"/>
                                  <a:gd name="connsiteX7" fmla="*/ 42863 w 293369"/>
                                  <a:gd name="connsiteY7" fmla="*/ 205740 h 293370"/>
                                  <a:gd name="connsiteX8" fmla="*/ 25718 w 293369"/>
                                  <a:gd name="connsiteY8" fmla="*/ 222885 h 293370"/>
                                  <a:gd name="connsiteX9" fmla="*/ 25718 w 293369"/>
                                  <a:gd name="connsiteY9" fmla="*/ 243840 h 293370"/>
                                  <a:gd name="connsiteX10" fmla="*/ 50482 w 293369"/>
                                  <a:gd name="connsiteY10" fmla="*/ 243840 h 293370"/>
                                  <a:gd name="connsiteX11" fmla="*/ 50482 w 293369"/>
                                  <a:gd name="connsiteY11" fmla="*/ 268605 h 293370"/>
                                  <a:gd name="connsiteX12" fmla="*/ 71438 w 293369"/>
                                  <a:gd name="connsiteY12" fmla="*/ 268605 h 293370"/>
                                  <a:gd name="connsiteX13" fmla="*/ 88582 w 293369"/>
                                  <a:gd name="connsiteY13" fmla="*/ 251460 h 293370"/>
                                  <a:gd name="connsiteX14" fmla="*/ 167640 w 293369"/>
                                  <a:gd name="connsiteY14" fmla="*/ 84773 h 293370"/>
                                  <a:gd name="connsiteX15" fmla="*/ 164783 w 293369"/>
                                  <a:gd name="connsiteY15" fmla="*/ 85725 h 293370"/>
                                  <a:gd name="connsiteX16" fmla="*/ 60007 w 293369"/>
                                  <a:gd name="connsiteY16" fmla="*/ 190500 h 293370"/>
                                  <a:gd name="connsiteX17" fmla="*/ 59055 w 293369"/>
                                  <a:gd name="connsiteY17" fmla="*/ 193358 h 293370"/>
                                  <a:gd name="connsiteX18" fmla="*/ 62865 w 293369"/>
                                  <a:gd name="connsiteY18" fmla="*/ 197167 h 293370"/>
                                  <a:gd name="connsiteX19" fmla="*/ 65723 w 293369"/>
                                  <a:gd name="connsiteY19" fmla="*/ 196215 h 293370"/>
                                  <a:gd name="connsiteX20" fmla="*/ 170498 w 293369"/>
                                  <a:gd name="connsiteY20" fmla="*/ 91440 h 293370"/>
                                  <a:gd name="connsiteX21" fmla="*/ 171450 w 293369"/>
                                  <a:gd name="connsiteY21" fmla="*/ 88582 h 293370"/>
                                  <a:gd name="connsiteX22" fmla="*/ 167640 w 293369"/>
                                  <a:gd name="connsiteY22" fmla="*/ 84773 h 293370"/>
                                  <a:gd name="connsiteX23" fmla="*/ 286703 w 293369"/>
                                  <a:gd name="connsiteY23" fmla="*/ 88582 h 293370"/>
                                  <a:gd name="connsiteX24" fmla="*/ 254318 w 293369"/>
                                  <a:gd name="connsiteY24" fmla="*/ 120967 h 293370"/>
                                  <a:gd name="connsiteX25" fmla="*/ 173355 w 293369"/>
                                  <a:gd name="connsiteY25" fmla="*/ 40005 h 293370"/>
                                  <a:gd name="connsiteX26" fmla="*/ 205740 w 293369"/>
                                  <a:gd name="connsiteY26" fmla="*/ 7620 h 293370"/>
                                  <a:gd name="connsiteX27" fmla="*/ 222885 w 293369"/>
                                  <a:gd name="connsiteY27" fmla="*/ 0 h 293370"/>
                                  <a:gd name="connsiteX28" fmla="*/ 240030 w 293369"/>
                                  <a:gd name="connsiteY28" fmla="*/ 7620 h 293370"/>
                                  <a:gd name="connsiteX29" fmla="*/ 285750 w 293369"/>
                                  <a:gd name="connsiteY29" fmla="*/ 53340 h 293370"/>
                                  <a:gd name="connsiteX30" fmla="*/ 293370 w 293369"/>
                                  <a:gd name="connsiteY30" fmla="*/ 70485 h 293370"/>
                                  <a:gd name="connsiteX31" fmla="*/ 286703 w 293369"/>
                                  <a:gd name="connsiteY31" fmla="*/ 88582 h 293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3369" h="293370">
                                    <a:moveTo>
                                      <a:pt x="241935" y="132398"/>
                                    </a:moveTo>
                                    <a:lnTo>
                                      <a:pt x="80963" y="293370"/>
                                    </a:lnTo>
                                    <a:lnTo>
                                      <a:pt x="0" y="293370"/>
                                    </a:lnTo>
                                    <a:lnTo>
                                      <a:pt x="0" y="213360"/>
                                    </a:lnTo>
                                    <a:lnTo>
                                      <a:pt x="160973" y="52388"/>
                                    </a:lnTo>
                                    <a:lnTo>
                                      <a:pt x="241935" y="132398"/>
                                    </a:lnTo>
                                    <a:close/>
                                    <a:moveTo>
                                      <a:pt x="88582" y="251460"/>
                                    </a:moveTo>
                                    <a:lnTo>
                                      <a:pt x="42863" y="205740"/>
                                    </a:lnTo>
                                    <a:lnTo>
                                      <a:pt x="25718" y="222885"/>
                                    </a:lnTo>
                                    <a:lnTo>
                                      <a:pt x="25718" y="243840"/>
                                    </a:lnTo>
                                    <a:lnTo>
                                      <a:pt x="50482" y="243840"/>
                                    </a:lnTo>
                                    <a:lnTo>
                                      <a:pt x="50482" y="268605"/>
                                    </a:lnTo>
                                    <a:lnTo>
                                      <a:pt x="71438" y="268605"/>
                                    </a:lnTo>
                                    <a:lnTo>
                                      <a:pt x="88582" y="251460"/>
                                    </a:lnTo>
                                    <a:close/>
                                    <a:moveTo>
                                      <a:pt x="167640" y="84773"/>
                                    </a:moveTo>
                                    <a:cubicBezTo>
                                      <a:pt x="166688" y="84773"/>
                                      <a:pt x="165735" y="84773"/>
                                      <a:pt x="164783" y="85725"/>
                                    </a:cubicBezTo>
                                    <a:lnTo>
                                      <a:pt x="60007" y="190500"/>
                                    </a:lnTo>
                                    <a:cubicBezTo>
                                      <a:pt x="59055" y="191453"/>
                                      <a:pt x="59055" y="192405"/>
                                      <a:pt x="59055" y="193358"/>
                                    </a:cubicBezTo>
                                    <a:cubicBezTo>
                                      <a:pt x="59055" y="196215"/>
                                      <a:pt x="60960" y="197167"/>
                                      <a:pt x="62865" y="197167"/>
                                    </a:cubicBezTo>
                                    <a:cubicBezTo>
                                      <a:pt x="63818" y="197167"/>
                                      <a:pt x="64770" y="197167"/>
                                      <a:pt x="65723" y="196215"/>
                                    </a:cubicBezTo>
                                    <a:lnTo>
                                      <a:pt x="170498" y="91440"/>
                                    </a:lnTo>
                                    <a:cubicBezTo>
                                      <a:pt x="171450" y="90488"/>
                                      <a:pt x="171450" y="89535"/>
                                      <a:pt x="171450" y="88582"/>
                                    </a:cubicBezTo>
                                    <a:cubicBezTo>
                                      <a:pt x="171450" y="86678"/>
                                      <a:pt x="170498" y="84773"/>
                                      <a:pt x="167640" y="84773"/>
                                    </a:cubicBezTo>
                                    <a:close/>
                                    <a:moveTo>
                                      <a:pt x="286703" y="88582"/>
                                    </a:moveTo>
                                    <a:lnTo>
                                      <a:pt x="254318" y="120967"/>
                                    </a:lnTo>
                                    <a:lnTo>
                                      <a:pt x="173355" y="40005"/>
                                    </a:lnTo>
                                    <a:lnTo>
                                      <a:pt x="205740" y="7620"/>
                                    </a:lnTo>
                                    <a:cubicBezTo>
                                      <a:pt x="210502" y="2857"/>
                                      <a:pt x="216218" y="0"/>
                                      <a:pt x="222885" y="0"/>
                                    </a:cubicBezTo>
                                    <a:cubicBezTo>
                                      <a:pt x="229552" y="0"/>
                                      <a:pt x="236220" y="2857"/>
                                      <a:pt x="240030" y="7620"/>
                                    </a:cubicBezTo>
                                    <a:lnTo>
                                      <a:pt x="285750" y="53340"/>
                                    </a:lnTo>
                                    <a:cubicBezTo>
                                      <a:pt x="290513" y="58103"/>
                                      <a:pt x="293370" y="64770"/>
                                      <a:pt x="293370" y="70485"/>
                                    </a:cubicBezTo>
                                    <a:cubicBezTo>
                                      <a:pt x="293370" y="76200"/>
                                      <a:pt x="290513" y="83820"/>
                                      <a:pt x="286703" y="88582"/>
                                    </a:cubicBezTo>
                                    <a:close/>
                                  </a:path>
                                </a:pathLst>
                              </a:custGeom>
                              <a:solidFill>
                                <a:srgbClr val="8E9AAF"/>
                              </a:solidFill>
                              <a:ln w="9525" cap="flat">
                                <a:noFill/>
                                <a:prstDash val="solid"/>
                                <a:miter/>
                              </a:ln>
                            </wps:spPr>
                            <wps:bodyPr rtlCol="0" anchor="ctr"/>
                          </wps:wsp>
                        </a:graphicData>
                      </a:graphic>
                    </wp:inline>
                  </w:drawing>
                </mc:Choice>
                <mc:Fallback>
                  <w:pict>
                    <v:shape w14:anchorId="7EAAC991" id="Graphic 220"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3369,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" path="m241935,132398l80963,293370,,293370,,213360,160973,52388r80962,80010xm88582,251460l42863,205740,25718,222885r,20955l50482,243840r,24765l71438,268605,88582,251460xm167640,84773v-952,,-1905,,-2857,952l60007,190500v-952,953,-952,1905,-952,2858c59055,196215,60960,197167,62865,197167v953,,1905,,2858,-952l170498,91440v952,-952,952,-1905,952,-2858c171450,86678,170498,84773,167640,84773xm286703,88582r-32385,32385l173355,40005,205740,7620c210502,2857,216218,,222885,v6667,,13335,2857,17145,7620l285750,53340v4763,4763,7620,11430,7620,17145c293370,76200,290513,83820,286703,88582xe" fillcolor="#8e9aaf" stroked="f">
                      <v:stroke joinstyle="miter"/>
                      <v:path arrowok="t" o:connecttype="custom" o:connectlocs="145473,79609;48682,176400;0,176400;0,128291;96792,31500;145473,79609;53264,151200;25773,123709;15464,134018;15464,146618;30354,146618;30354,161509;42955,161509;53264,151200;100800,50973;99082,51545;36082,114545;35509,116264;37800,118554;39519,117982;102519,54982;103091,53263;100800,50973;172392,53263;152919,72736;104237,24055;123710,4582;134019,0;144328,4582;171819,32073;176401,42382;172392,53263" o:connectangles="0,0,0,0,0,0,0,0,0,0,0,0,0,0,0,0,0,0,0,0,0,0,0,0,0,0,0,0,0,0,0,0"/>
                      <o:lock v:ext="edit" aspectratio="t"/>
                      <w10:anchorlock/>
                    </v:shape>
                  </w:pict>
                </mc:Fallback>
              </mc:AlternateContent>
            </w:r>
          </w:p>
        </w:tc>
        <w:tc>
          <w:tcPr>
            <w:tcW w:w="8310" w:type="dxa"/>
            <w:gridSpan w:val="2"/>
            <w:vAlign w:val="center"/>
          </w:tcPr>
          <w:p w14:paraId="56604C78" w14:textId="3068F3EE" w:rsidR="00356CB9" w:rsidRDefault="00356CB9" w:rsidP="007210AB">
            <w:pPr>
              <w:pStyle w:val="TableTextEntries"/>
              <w:keepLines w:val="0"/>
              <w:spacing w:after="120"/>
            </w:pPr>
            <w:r>
              <w:t>Provide a corporate group chart that outlines the relationship between the applicant corporation and its ultimate holding company, including the names of any intermediate</w:t>
            </w:r>
            <w:r w:rsidRPr="004C530E">
              <w:t xml:space="preserve"> </w:t>
            </w:r>
            <w:r>
              <w:t>holding companies</w:t>
            </w:r>
            <w:r w:rsidR="00935116">
              <w:t xml:space="preserve"> and other related entities.</w:t>
            </w:r>
          </w:p>
        </w:tc>
      </w:tr>
      <w:tr w:rsidR="00356CB9" w14:paraId="0B15BBC6" w14:textId="77777777" w:rsidTr="001227D2">
        <w:tc>
          <w:tcPr>
            <w:tcW w:w="717" w:type="dxa"/>
          </w:tcPr>
          <w:p w14:paraId="3E8FAF83" w14:textId="6AF41262" w:rsidR="00356CB9" w:rsidRPr="008B359C" w:rsidRDefault="00356CB9" w:rsidP="007210AB">
            <w:pPr>
              <w:pStyle w:val="TableTextEntries"/>
              <w:keepLines w:val="0"/>
              <w:spacing w:line="360" w:lineRule="auto"/>
              <w:rPr>
                <w:noProof/>
              </w:rPr>
            </w:pPr>
            <w:r w:rsidRPr="008B359C">
              <w:rPr>
                <w:noProof/>
              </w:rPr>
              <mc:AlternateContent>
                <mc:Choice Requires="wps">
                  <w:drawing>
                    <wp:inline distT="0" distB="0" distL="0" distR="0" wp14:anchorId="2326C176" wp14:editId="20D87F32">
                      <wp:extent cx="176400" cy="176400"/>
                      <wp:effectExtent l="0" t="0" r="0" b="0"/>
                      <wp:docPr id="125" name="Graphic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58128 w 258127"/>
                                  <a:gd name="connsiteY0" fmla="*/ 91440 h 300990"/>
                                  <a:gd name="connsiteX1" fmla="*/ 258128 w 258127"/>
                                  <a:gd name="connsiteY1" fmla="*/ 284798 h 300990"/>
                                  <a:gd name="connsiteX2" fmla="*/ 241935 w 258127"/>
                                  <a:gd name="connsiteY2" fmla="*/ 300990 h 300990"/>
                                  <a:gd name="connsiteX3" fmla="*/ 16193 w 258127"/>
                                  <a:gd name="connsiteY3" fmla="*/ 300990 h 300990"/>
                                  <a:gd name="connsiteX4" fmla="*/ 0 w 258127"/>
                                  <a:gd name="connsiteY4" fmla="*/ 284798 h 300990"/>
                                  <a:gd name="connsiteX5" fmla="*/ 0 w 258127"/>
                                  <a:gd name="connsiteY5" fmla="*/ 16193 h 300990"/>
                                  <a:gd name="connsiteX6" fmla="*/ 16193 w 258127"/>
                                  <a:gd name="connsiteY6" fmla="*/ 0 h 300990"/>
                                  <a:gd name="connsiteX7" fmla="*/ 166688 w 258127"/>
                                  <a:gd name="connsiteY7" fmla="*/ 0 h 300990"/>
                                  <a:gd name="connsiteX8" fmla="*/ 194310 w 258127"/>
                                  <a:gd name="connsiteY8" fmla="*/ 11430 h 300990"/>
                                  <a:gd name="connsiteX9" fmla="*/ 246698 w 258127"/>
                                  <a:gd name="connsiteY9" fmla="*/ 63818 h 300990"/>
                                  <a:gd name="connsiteX10" fmla="*/ 258128 w 258127"/>
                                  <a:gd name="connsiteY10" fmla="*/ 91440 h 300990"/>
                                  <a:gd name="connsiteX11" fmla="*/ 236220 w 258127"/>
                                  <a:gd name="connsiteY11" fmla="*/ 107633 h 300990"/>
                                  <a:gd name="connsiteX12" fmla="*/ 166688 w 258127"/>
                                  <a:gd name="connsiteY12" fmla="*/ 107633 h 300990"/>
                                  <a:gd name="connsiteX13" fmla="*/ 150495 w 258127"/>
                                  <a:gd name="connsiteY13" fmla="*/ 91440 h 300990"/>
                                  <a:gd name="connsiteX14" fmla="*/ 150495 w 258127"/>
                                  <a:gd name="connsiteY14" fmla="*/ 21908 h 300990"/>
                                  <a:gd name="connsiteX15" fmla="*/ 21908 w 258127"/>
                                  <a:gd name="connsiteY15" fmla="*/ 21908 h 300990"/>
                                  <a:gd name="connsiteX16" fmla="*/ 21908 w 258127"/>
                                  <a:gd name="connsiteY16" fmla="*/ 279083 h 300990"/>
                                  <a:gd name="connsiteX17" fmla="*/ 236220 w 258127"/>
                                  <a:gd name="connsiteY17" fmla="*/ 279083 h 300990"/>
                                  <a:gd name="connsiteX18" fmla="*/ 236220 w 258127"/>
                                  <a:gd name="connsiteY18" fmla="*/ 107633 h 300990"/>
                                  <a:gd name="connsiteX19" fmla="*/ 69533 w 258127"/>
                                  <a:gd name="connsiteY19" fmla="*/ 128588 h 300990"/>
                                  <a:gd name="connsiteX20" fmla="*/ 187642 w 258127"/>
                                  <a:gd name="connsiteY20" fmla="*/ 128588 h 300990"/>
                                  <a:gd name="connsiteX21" fmla="*/ 193358 w 258127"/>
                                  <a:gd name="connsiteY21" fmla="*/ 134303 h 300990"/>
                                  <a:gd name="connsiteX22" fmla="*/ 193358 w 258127"/>
                                  <a:gd name="connsiteY22" fmla="*/ 144780 h 300990"/>
                                  <a:gd name="connsiteX23" fmla="*/ 187642 w 258127"/>
                                  <a:gd name="connsiteY23" fmla="*/ 150495 h 300990"/>
                                  <a:gd name="connsiteX24" fmla="*/ 69533 w 258127"/>
                                  <a:gd name="connsiteY24" fmla="*/ 150495 h 300990"/>
                                  <a:gd name="connsiteX25" fmla="*/ 63818 w 258127"/>
                                  <a:gd name="connsiteY25" fmla="*/ 144780 h 300990"/>
                                  <a:gd name="connsiteX26" fmla="*/ 63818 w 258127"/>
                                  <a:gd name="connsiteY26" fmla="*/ 134303 h 300990"/>
                                  <a:gd name="connsiteX27" fmla="*/ 69533 w 258127"/>
                                  <a:gd name="connsiteY27" fmla="*/ 128588 h 300990"/>
                                  <a:gd name="connsiteX28" fmla="*/ 193358 w 258127"/>
                                  <a:gd name="connsiteY28" fmla="*/ 177165 h 300990"/>
                                  <a:gd name="connsiteX29" fmla="*/ 193358 w 258127"/>
                                  <a:gd name="connsiteY29" fmla="*/ 187642 h 300990"/>
                                  <a:gd name="connsiteX30" fmla="*/ 187642 w 258127"/>
                                  <a:gd name="connsiteY30" fmla="*/ 193358 h 300990"/>
                                  <a:gd name="connsiteX31" fmla="*/ 69533 w 258127"/>
                                  <a:gd name="connsiteY31" fmla="*/ 193358 h 300990"/>
                                  <a:gd name="connsiteX32" fmla="*/ 63818 w 258127"/>
                                  <a:gd name="connsiteY32" fmla="*/ 187642 h 300990"/>
                                  <a:gd name="connsiteX33" fmla="*/ 63818 w 258127"/>
                                  <a:gd name="connsiteY33" fmla="*/ 177165 h 300990"/>
                                  <a:gd name="connsiteX34" fmla="*/ 69533 w 258127"/>
                                  <a:gd name="connsiteY34" fmla="*/ 171450 h 300990"/>
                                  <a:gd name="connsiteX35" fmla="*/ 187642 w 258127"/>
                                  <a:gd name="connsiteY35" fmla="*/ 171450 h 300990"/>
                                  <a:gd name="connsiteX36" fmla="*/ 193358 w 258127"/>
                                  <a:gd name="connsiteY36" fmla="*/ 177165 h 300990"/>
                                  <a:gd name="connsiteX37" fmla="*/ 193358 w 258127"/>
                                  <a:gd name="connsiteY37" fmla="*/ 220028 h 300990"/>
                                  <a:gd name="connsiteX38" fmla="*/ 193358 w 258127"/>
                                  <a:gd name="connsiteY38" fmla="*/ 230505 h 300990"/>
                                  <a:gd name="connsiteX39" fmla="*/ 187642 w 258127"/>
                                  <a:gd name="connsiteY39" fmla="*/ 236220 h 300990"/>
                                  <a:gd name="connsiteX40" fmla="*/ 69533 w 258127"/>
                                  <a:gd name="connsiteY40" fmla="*/ 236220 h 300990"/>
                                  <a:gd name="connsiteX41" fmla="*/ 63818 w 258127"/>
                                  <a:gd name="connsiteY41" fmla="*/ 230505 h 300990"/>
                                  <a:gd name="connsiteX42" fmla="*/ 63818 w 258127"/>
                                  <a:gd name="connsiteY42" fmla="*/ 220028 h 300990"/>
                                  <a:gd name="connsiteX43" fmla="*/ 69533 w 258127"/>
                                  <a:gd name="connsiteY43" fmla="*/ 214313 h 300990"/>
                                  <a:gd name="connsiteX44" fmla="*/ 187642 w 258127"/>
                                  <a:gd name="connsiteY44" fmla="*/ 214313 h 300990"/>
                                  <a:gd name="connsiteX45" fmla="*/ 193358 w 258127"/>
                                  <a:gd name="connsiteY45" fmla="*/ 220028 h 300990"/>
                                  <a:gd name="connsiteX46" fmla="*/ 171450 w 258127"/>
                                  <a:gd name="connsiteY46" fmla="*/ 85725 h 300990"/>
                                  <a:gd name="connsiteX47" fmla="*/ 234315 w 258127"/>
                                  <a:gd name="connsiteY47" fmla="*/ 85725 h 300990"/>
                                  <a:gd name="connsiteX48" fmla="*/ 230505 w 258127"/>
                                  <a:gd name="connsiteY48" fmla="*/ 79058 h 300990"/>
                                  <a:gd name="connsiteX49" fmla="*/ 178117 w 258127"/>
                                  <a:gd name="connsiteY49" fmla="*/ 26670 h 300990"/>
                                  <a:gd name="connsiteX50" fmla="*/ 171450 w 258127"/>
                                  <a:gd name="connsiteY50" fmla="*/ 22860 h 300990"/>
                                  <a:gd name="connsiteX51" fmla="*/ 171450 w 258127"/>
                                  <a:gd name="connsiteY51" fmla="*/ 85725 h 3009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258127" h="300990">
                                    <a:moveTo>
                                      <a:pt x="258128" y="91440"/>
                                    </a:moveTo>
                                    <a:lnTo>
                                      <a:pt x="258128" y="284798"/>
                                    </a:lnTo>
                                    <a:cubicBezTo>
                                      <a:pt x="258128" y="293370"/>
                                      <a:pt x="250508" y="300990"/>
                                      <a:pt x="241935" y="300990"/>
                                    </a:cubicBezTo>
                                    <a:lnTo>
                                      <a:pt x="16193" y="300990"/>
                                    </a:lnTo>
                                    <a:cubicBezTo>
                                      <a:pt x="7620" y="300990"/>
                                      <a:pt x="0" y="293370"/>
                                      <a:pt x="0" y="284798"/>
                                    </a:cubicBezTo>
                                    <a:lnTo>
                                      <a:pt x="0" y="16193"/>
                                    </a:lnTo>
                                    <a:cubicBezTo>
                                      <a:pt x="0" y="7620"/>
                                      <a:pt x="7620" y="0"/>
                                      <a:pt x="16193" y="0"/>
                                    </a:cubicBezTo>
                                    <a:lnTo>
                                      <a:pt x="166688" y="0"/>
                                    </a:lnTo>
                                    <a:cubicBezTo>
                                      <a:pt x="175260" y="0"/>
                                      <a:pt x="187642" y="4763"/>
                                      <a:pt x="194310" y="11430"/>
                                    </a:cubicBezTo>
                                    <a:lnTo>
                                      <a:pt x="246698" y="63818"/>
                                    </a:lnTo>
                                    <a:cubicBezTo>
                                      <a:pt x="252413" y="69533"/>
                                      <a:pt x="258128" y="81915"/>
                                      <a:pt x="258128" y="91440"/>
                                    </a:cubicBezTo>
                                    <a:close/>
                                    <a:moveTo>
                                      <a:pt x="236220" y="107633"/>
                                    </a:moveTo>
                                    <a:lnTo>
                                      <a:pt x="166688" y="107633"/>
                                    </a:lnTo>
                                    <a:cubicBezTo>
                                      <a:pt x="158115" y="107633"/>
                                      <a:pt x="150495" y="100013"/>
                                      <a:pt x="150495" y="91440"/>
                                    </a:cubicBezTo>
                                    <a:lnTo>
                                      <a:pt x="150495" y="21908"/>
                                    </a:lnTo>
                                    <a:lnTo>
                                      <a:pt x="21908" y="21908"/>
                                    </a:lnTo>
                                    <a:lnTo>
                                      <a:pt x="21908" y="279083"/>
                                    </a:lnTo>
                                    <a:lnTo>
                                      <a:pt x="236220" y="279083"/>
                                    </a:lnTo>
                                    <a:lnTo>
                                      <a:pt x="236220" y="107633"/>
                                    </a:lnTo>
                                    <a:close/>
                                    <a:moveTo>
                                      <a:pt x="69533" y="128588"/>
                                    </a:moveTo>
                                    <a:lnTo>
                                      <a:pt x="187642" y="128588"/>
                                    </a:lnTo>
                                    <a:cubicBezTo>
                                      <a:pt x="190500" y="128588"/>
                                      <a:pt x="193358" y="130493"/>
                                      <a:pt x="193358" y="134303"/>
                                    </a:cubicBezTo>
                                    <a:lnTo>
                                      <a:pt x="193358" y="144780"/>
                                    </a:lnTo>
                                    <a:cubicBezTo>
                                      <a:pt x="193358" y="147638"/>
                                      <a:pt x="191453" y="150495"/>
                                      <a:pt x="187642" y="150495"/>
                                    </a:cubicBezTo>
                                    <a:lnTo>
                                      <a:pt x="69533" y="150495"/>
                                    </a:lnTo>
                                    <a:cubicBezTo>
                                      <a:pt x="66675" y="150495"/>
                                      <a:pt x="63818" y="148590"/>
                                      <a:pt x="63818" y="144780"/>
                                    </a:cubicBezTo>
                                    <a:lnTo>
                                      <a:pt x="63818" y="134303"/>
                                    </a:lnTo>
                                    <a:cubicBezTo>
                                      <a:pt x="64770" y="131445"/>
                                      <a:pt x="66675" y="128588"/>
                                      <a:pt x="69533" y="128588"/>
                                    </a:cubicBezTo>
                                    <a:close/>
                                    <a:moveTo>
                                      <a:pt x="193358" y="177165"/>
                                    </a:moveTo>
                                    <a:lnTo>
                                      <a:pt x="193358" y="187642"/>
                                    </a:lnTo>
                                    <a:cubicBezTo>
                                      <a:pt x="193358" y="190500"/>
                                      <a:pt x="191453" y="193358"/>
                                      <a:pt x="187642" y="193358"/>
                                    </a:cubicBezTo>
                                    <a:lnTo>
                                      <a:pt x="69533" y="193358"/>
                                    </a:lnTo>
                                    <a:cubicBezTo>
                                      <a:pt x="66675" y="193358"/>
                                      <a:pt x="63818" y="191453"/>
                                      <a:pt x="63818" y="187642"/>
                                    </a:cubicBezTo>
                                    <a:lnTo>
                                      <a:pt x="63818" y="177165"/>
                                    </a:lnTo>
                                    <a:cubicBezTo>
                                      <a:pt x="63818" y="174308"/>
                                      <a:pt x="65723" y="171450"/>
                                      <a:pt x="69533" y="171450"/>
                                    </a:cubicBezTo>
                                    <a:lnTo>
                                      <a:pt x="187642" y="171450"/>
                                    </a:lnTo>
                                    <a:cubicBezTo>
                                      <a:pt x="190500" y="171450"/>
                                      <a:pt x="193358" y="174308"/>
                                      <a:pt x="193358" y="177165"/>
                                    </a:cubicBezTo>
                                    <a:close/>
                                    <a:moveTo>
                                      <a:pt x="193358" y="220028"/>
                                    </a:moveTo>
                                    <a:lnTo>
                                      <a:pt x="193358" y="230505"/>
                                    </a:lnTo>
                                    <a:cubicBezTo>
                                      <a:pt x="193358" y="233363"/>
                                      <a:pt x="191453" y="236220"/>
                                      <a:pt x="187642" y="236220"/>
                                    </a:cubicBezTo>
                                    <a:lnTo>
                                      <a:pt x="69533" y="236220"/>
                                    </a:lnTo>
                                    <a:cubicBezTo>
                                      <a:pt x="66675" y="236220"/>
                                      <a:pt x="63818" y="234315"/>
                                      <a:pt x="63818" y="230505"/>
                                    </a:cubicBezTo>
                                    <a:lnTo>
                                      <a:pt x="63818" y="220028"/>
                                    </a:lnTo>
                                    <a:cubicBezTo>
                                      <a:pt x="63818" y="217170"/>
                                      <a:pt x="65723" y="214313"/>
                                      <a:pt x="69533" y="214313"/>
                                    </a:cubicBezTo>
                                    <a:lnTo>
                                      <a:pt x="187642" y="214313"/>
                                    </a:lnTo>
                                    <a:cubicBezTo>
                                      <a:pt x="190500" y="214313"/>
                                      <a:pt x="193358" y="217170"/>
                                      <a:pt x="193358" y="220028"/>
                                    </a:cubicBezTo>
                                    <a:close/>
                                    <a:moveTo>
                                      <a:pt x="171450" y="85725"/>
                                    </a:moveTo>
                                    <a:lnTo>
                                      <a:pt x="234315" y="85725"/>
                                    </a:lnTo>
                                    <a:cubicBezTo>
                                      <a:pt x="233363" y="82868"/>
                                      <a:pt x="231458" y="80010"/>
                                      <a:pt x="230505" y="79058"/>
                                    </a:cubicBezTo>
                                    <a:lnTo>
                                      <a:pt x="178117" y="26670"/>
                                    </a:lnTo>
                                    <a:cubicBezTo>
                                      <a:pt x="177165" y="25718"/>
                                      <a:pt x="174308" y="23813"/>
                                      <a:pt x="171450" y="22860"/>
                                    </a:cubicBezTo>
                                    <a:lnTo>
                                      <a:pt x="171450" y="85725"/>
                                    </a:lnTo>
                                    <a:close/>
                                  </a:path>
                                </a:pathLst>
                              </a:custGeom>
                              <a:solidFill>
                                <a:srgbClr val="8E9AAF"/>
                              </a:solidFill>
                              <a:ln w="9525" cap="flat">
                                <a:noFill/>
                                <a:prstDash val="solid"/>
                                <a:miter/>
                              </a:ln>
                            </wps:spPr>
                            <wps:bodyPr rtlCol="0" anchor="ctr"/>
                          </wps:wsp>
                        </a:graphicData>
                      </a:graphic>
                    </wp:inline>
                  </w:drawing>
                </mc:Choice>
                <mc:Fallback>
                  <w:pict>
                    <v:shape w14:anchorId="24D4A5AA" id="Graphic 5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58127,3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" path="m258128,91440r,193358c258128,293370,250508,300990,241935,300990r-225742,c7620,300990,,293370,,284798l,16193c,7620,7620,,16193,l166688,v8572,,20954,4763,27622,11430l246698,63818v5715,5715,11430,18097,11430,27622xm236220,107633r-69532,c158115,107633,150495,100013,150495,91440r,-69532l21908,21908r,257175l236220,279083r,-171450xm69533,128588r118109,c190500,128588,193358,130493,193358,134303r,10477c193358,147638,191453,150495,187642,150495r-118109,c66675,150495,63818,148590,63818,144780r,-10477c64770,131445,66675,128588,69533,128588xm193358,177165r,10477c193358,190500,191453,193358,187642,193358r-118109,c66675,193358,63818,191453,63818,187642r,-10477c63818,174308,65723,171450,69533,171450r118109,c190500,171450,193358,174308,193358,177165xm193358,220028r,10477c193358,233363,191453,236220,187642,236220r-118109,c66675,236220,63818,234315,63818,230505r,-10477c63818,217170,65723,214313,69533,214313r118109,c190500,214313,193358,217170,193358,220028xm171450,85725r62865,c233363,82868,231458,80010,230505,79058l178117,26670v-952,-952,-3809,-2857,-6667,-3810l171450,85725xe" fillcolor="#8e9aaf" stroked="f">
                      <v:stroke joinstyle="miter"/>
                      <v:path arrowok="t" o:connecttype="custom" o:connectlocs="176401,53590;176401,166910;165335,176400;11066,176400;0,166910;0,9490;11066,0;113912,0;132788,6699;168590,37402;176401,53590;161429,63080;113912,63080;102846,53590;102846,12840;14972,12840;14972,163561;161429,163561;161429,63080;47518,75361;128232,75361;132138,78710;132138,84851;128232,88200;47518,88200;43612,84851;43612,78710;47518,75361;132138,103830;132138,109971;128232,113321;47518,113321;43612,109971;43612,103830;47518,100481;128232,100481;132138,103830;132138,128951;132138,135091;128232,138441;47518,138441;43612,135091;43612,128951;47518,125602;128232,125602;132138,128951;117166,50241;160127,50241;157524,46333;121722,15630;117166,13397;117166,50241" o:connectangles="0,0,0,0,0,0,0,0,0,0,0,0,0,0,0,0,0,0,0,0,0,0,0,0,0,0,0,0,0,0,0,0,0,0,0,0,0,0,0,0,0,0,0,0,0,0,0,0,0,0,0,0"/>
                      <o:lock v:ext="edit" aspectratio="t"/>
                      <w10:anchorlock/>
                    </v:shape>
                  </w:pict>
                </mc:Fallback>
              </mc:AlternateContent>
            </w:r>
          </w:p>
        </w:tc>
        <w:tc>
          <w:tcPr>
            <w:tcW w:w="8310" w:type="dxa"/>
            <w:gridSpan w:val="2"/>
            <w:vAlign w:val="center"/>
          </w:tcPr>
          <w:p w14:paraId="294D0717" w14:textId="77777777" w:rsidR="00356CB9" w:rsidRDefault="00356CB9" w:rsidP="007210AB">
            <w:pPr>
              <w:pStyle w:val="TableTextEntries"/>
              <w:keepLines w:val="0"/>
              <w:spacing w:after="120"/>
            </w:pPr>
            <w:r w:rsidRPr="00206F2E">
              <w:t>Attach the following information:</w:t>
            </w:r>
          </w:p>
        </w:tc>
      </w:tr>
      <w:tr w:rsidR="00356CB9" w14:paraId="2C0A3378" w14:textId="77777777" w:rsidTr="001227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4509" w:type="dxa"/>
            <w:gridSpan w:val="2"/>
            <w:tcBorders>
              <w:top w:val="nil"/>
              <w:left w:val="nil"/>
              <w:bottom w:val="nil"/>
              <w:right w:val="nil"/>
            </w:tcBorders>
          </w:tcPr>
          <w:p w14:paraId="5BD15A2B" w14:textId="5DEFE817" w:rsidR="00356CB9" w:rsidRDefault="00356CB9" w:rsidP="007210AB">
            <w:pPr>
              <w:pStyle w:val="TableTextEntries"/>
              <w:keepLines w:val="0"/>
            </w:pPr>
            <w:permStart w:id="1902126538" w:edGrp="everyone" w:colFirst="1" w:colLast="1"/>
            <w:r>
              <w:t>Corporate Group chart</w:t>
            </w:r>
          </w:p>
          <w:p w14:paraId="097D0927" w14:textId="77777777" w:rsidR="00356CB9" w:rsidRDefault="00356CB9" w:rsidP="007210AB">
            <w:pPr>
              <w:pStyle w:val="TableTextEntries"/>
              <w:keepLines w:val="0"/>
            </w:pPr>
          </w:p>
        </w:tc>
        <w:tc>
          <w:tcPr>
            <w:tcW w:w="4518" w:type="dxa"/>
            <w:tcBorders>
              <w:top w:val="nil"/>
              <w:left w:val="nil"/>
              <w:bottom w:val="nil"/>
              <w:right w:val="nil"/>
            </w:tcBorders>
            <w:shd w:val="clear" w:color="auto" w:fill="ECE9E7" w:themeFill="background2"/>
          </w:tcPr>
          <w:p w14:paraId="20C19AF5" w14:textId="77777777" w:rsidR="00356CB9" w:rsidRDefault="00356CB9" w:rsidP="007210AB">
            <w:pPr>
              <w:pStyle w:val="TableTextEntries"/>
              <w:keepLines w:val="0"/>
            </w:pPr>
            <w:r>
              <w:t>Insert complete file name of attachment(s).</w:t>
            </w:r>
          </w:p>
          <w:p w14:paraId="1CD4D55E" w14:textId="2D6542D4" w:rsidR="00B34CD7" w:rsidRDefault="00B34CD7" w:rsidP="007210AB">
            <w:pPr>
              <w:pStyle w:val="TableTextEntries"/>
              <w:keepLines w:val="0"/>
            </w:pPr>
          </w:p>
        </w:tc>
      </w:tr>
    </w:tbl>
    <w:permEnd w:id="1902126538"/>
    <w:p w14:paraId="456D813F" w14:textId="77777777" w:rsidR="002C11D7" w:rsidRDefault="002C11D7" w:rsidP="007210AB">
      <w:pPr>
        <w:pStyle w:val="Heading3nonumber"/>
        <w:numPr>
          <w:ilvl w:val="0"/>
          <w:numId w:val="47"/>
        </w:numPr>
        <w:ind w:left="426"/>
      </w:pPr>
      <w:r w:rsidRPr="00460983">
        <w:t>Third party activities</w:t>
      </w:r>
    </w:p>
    <w:tbl>
      <w:tblPr>
        <w:tblW w:w="9027" w:type="dxa"/>
        <w:tblLook w:val="04A0" w:firstRow="1" w:lastRow="0" w:firstColumn="1" w:lastColumn="0" w:noHBand="0" w:noVBand="1"/>
      </w:tblPr>
      <w:tblGrid>
        <w:gridCol w:w="717"/>
        <w:gridCol w:w="3792"/>
        <w:gridCol w:w="4518"/>
      </w:tblGrid>
      <w:tr w:rsidR="00935116" w14:paraId="18CD4344" w14:textId="77777777" w:rsidTr="00E05F33">
        <w:tc>
          <w:tcPr>
            <w:tcW w:w="717" w:type="dxa"/>
          </w:tcPr>
          <w:p w14:paraId="415B7027" w14:textId="77777777" w:rsidR="00935116" w:rsidRDefault="00935116" w:rsidP="00935116">
            <w:pPr>
              <w:pStyle w:val="TableTextEntries"/>
              <w:keepNext/>
              <w:spacing w:line="360" w:lineRule="auto"/>
              <w:rPr>
                <w:noProof/>
              </w:rPr>
            </w:pPr>
            <w:r w:rsidRPr="008B359C">
              <w:rPr>
                <w:noProof/>
              </w:rPr>
              <mc:AlternateContent>
                <mc:Choice Requires="wps">
                  <w:drawing>
                    <wp:inline distT="0" distB="0" distL="0" distR="0" wp14:anchorId="159A3BC8" wp14:editId="58F42459">
                      <wp:extent cx="176400" cy="176400"/>
                      <wp:effectExtent l="0" t="0" r="0" b="0"/>
                      <wp:docPr id="350" name="Graphic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148590 w 297179"/>
                                  <a:gd name="connsiteY0" fmla="*/ 297180 h 297180"/>
                                  <a:gd name="connsiteX1" fmla="*/ 0 w 297179"/>
                                  <a:gd name="connsiteY1" fmla="*/ 148590 h 297180"/>
                                  <a:gd name="connsiteX2" fmla="*/ 148590 w 297179"/>
                                  <a:gd name="connsiteY2" fmla="*/ 0 h 297180"/>
                                  <a:gd name="connsiteX3" fmla="*/ 297180 w 297179"/>
                                  <a:gd name="connsiteY3" fmla="*/ 148590 h 297180"/>
                                  <a:gd name="connsiteX4" fmla="*/ 148590 w 297179"/>
                                  <a:gd name="connsiteY4" fmla="*/ 297180 h 297180"/>
                                  <a:gd name="connsiteX5" fmla="*/ 198120 w 297179"/>
                                  <a:gd name="connsiteY5" fmla="*/ 210502 h 297180"/>
                                  <a:gd name="connsiteX6" fmla="*/ 191453 w 297179"/>
                                  <a:gd name="connsiteY6" fmla="*/ 203835 h 297180"/>
                                  <a:gd name="connsiteX7" fmla="*/ 172403 w 297179"/>
                                  <a:gd name="connsiteY7" fmla="*/ 203835 h 297180"/>
                                  <a:gd name="connsiteX8" fmla="*/ 172403 w 297179"/>
                                  <a:gd name="connsiteY8" fmla="*/ 105728 h 297180"/>
                                  <a:gd name="connsiteX9" fmla="*/ 165735 w 297179"/>
                                  <a:gd name="connsiteY9" fmla="*/ 99060 h 297180"/>
                                  <a:gd name="connsiteX10" fmla="*/ 103823 w 297179"/>
                                  <a:gd name="connsiteY10" fmla="*/ 99060 h 297180"/>
                                  <a:gd name="connsiteX11" fmla="*/ 97155 w 297179"/>
                                  <a:gd name="connsiteY11" fmla="*/ 105728 h 297180"/>
                                  <a:gd name="connsiteX12" fmla="*/ 97155 w 297179"/>
                                  <a:gd name="connsiteY12" fmla="*/ 137160 h 297180"/>
                                  <a:gd name="connsiteX13" fmla="*/ 103823 w 297179"/>
                                  <a:gd name="connsiteY13" fmla="*/ 143828 h 297180"/>
                                  <a:gd name="connsiteX14" fmla="*/ 122873 w 297179"/>
                                  <a:gd name="connsiteY14" fmla="*/ 143828 h 297180"/>
                                  <a:gd name="connsiteX15" fmla="*/ 122873 w 297179"/>
                                  <a:gd name="connsiteY15" fmla="*/ 205740 h 297180"/>
                                  <a:gd name="connsiteX16" fmla="*/ 103823 w 297179"/>
                                  <a:gd name="connsiteY16" fmla="*/ 205740 h 297180"/>
                                  <a:gd name="connsiteX17" fmla="*/ 97155 w 297179"/>
                                  <a:gd name="connsiteY17" fmla="*/ 212408 h 297180"/>
                                  <a:gd name="connsiteX18" fmla="*/ 97155 w 297179"/>
                                  <a:gd name="connsiteY18" fmla="*/ 243840 h 297180"/>
                                  <a:gd name="connsiteX19" fmla="*/ 103823 w 297179"/>
                                  <a:gd name="connsiteY19" fmla="*/ 250508 h 297180"/>
                                  <a:gd name="connsiteX20" fmla="*/ 190500 w 297179"/>
                                  <a:gd name="connsiteY20" fmla="*/ 250508 h 297180"/>
                                  <a:gd name="connsiteX21" fmla="*/ 197167 w 297179"/>
                                  <a:gd name="connsiteY21" fmla="*/ 243840 h 297180"/>
                                  <a:gd name="connsiteX22" fmla="*/ 197167 w 297179"/>
                                  <a:gd name="connsiteY22" fmla="*/ 210502 h 297180"/>
                                  <a:gd name="connsiteX23" fmla="*/ 173355 w 297179"/>
                                  <a:gd name="connsiteY23" fmla="*/ 37147 h 297180"/>
                                  <a:gd name="connsiteX24" fmla="*/ 166688 w 297179"/>
                                  <a:gd name="connsiteY24" fmla="*/ 30480 h 297180"/>
                                  <a:gd name="connsiteX25" fmla="*/ 129540 w 297179"/>
                                  <a:gd name="connsiteY25" fmla="*/ 30480 h 297180"/>
                                  <a:gd name="connsiteX26" fmla="*/ 122873 w 297179"/>
                                  <a:gd name="connsiteY26" fmla="*/ 37147 h 297180"/>
                                  <a:gd name="connsiteX27" fmla="*/ 122873 w 297179"/>
                                  <a:gd name="connsiteY27" fmla="*/ 68580 h 297180"/>
                                  <a:gd name="connsiteX28" fmla="*/ 129540 w 297179"/>
                                  <a:gd name="connsiteY28" fmla="*/ 75248 h 297180"/>
                                  <a:gd name="connsiteX29" fmla="*/ 167640 w 297179"/>
                                  <a:gd name="connsiteY29" fmla="*/ 75248 h 297180"/>
                                  <a:gd name="connsiteX30" fmla="*/ 174308 w 297179"/>
                                  <a:gd name="connsiteY30" fmla="*/ 68580 h 297180"/>
                                  <a:gd name="connsiteX31" fmla="*/ 174308 w 297179"/>
                                  <a:gd name="connsiteY31" fmla="*/ 37147 h 297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7179" h="297180">
                                    <a:moveTo>
                                      <a:pt x="148590" y="297180"/>
                                    </a:moveTo>
                                    <a:cubicBezTo>
                                      <a:pt x="66675" y="297180"/>
                                      <a:pt x="0" y="230505"/>
                                      <a:pt x="0" y="148590"/>
                                    </a:cubicBezTo>
                                    <a:cubicBezTo>
                                      <a:pt x="0" y="66675"/>
                                      <a:pt x="66675" y="0"/>
                                      <a:pt x="148590" y="0"/>
                                    </a:cubicBezTo>
                                    <a:cubicBezTo>
                                      <a:pt x="230505" y="0"/>
                                      <a:pt x="297180" y="66675"/>
                                      <a:pt x="297180" y="148590"/>
                                    </a:cubicBezTo>
                                    <a:cubicBezTo>
                                      <a:pt x="297180" y="230505"/>
                                      <a:pt x="230505" y="297180"/>
                                      <a:pt x="148590" y="297180"/>
                                    </a:cubicBezTo>
                                    <a:close/>
                                    <a:moveTo>
                                      <a:pt x="198120" y="210502"/>
                                    </a:moveTo>
                                    <a:cubicBezTo>
                                      <a:pt x="198120" y="206693"/>
                                      <a:pt x="195263" y="203835"/>
                                      <a:pt x="191453" y="203835"/>
                                    </a:cubicBezTo>
                                    <a:lnTo>
                                      <a:pt x="172403" y="203835"/>
                                    </a:lnTo>
                                    <a:lnTo>
                                      <a:pt x="172403" y="105728"/>
                                    </a:lnTo>
                                    <a:cubicBezTo>
                                      <a:pt x="172403" y="101918"/>
                                      <a:pt x="169545" y="99060"/>
                                      <a:pt x="165735" y="99060"/>
                                    </a:cubicBezTo>
                                    <a:lnTo>
                                      <a:pt x="103823" y="99060"/>
                                    </a:lnTo>
                                    <a:cubicBezTo>
                                      <a:pt x="100013" y="99060"/>
                                      <a:pt x="97155" y="101918"/>
                                      <a:pt x="97155" y="105728"/>
                                    </a:cubicBezTo>
                                    <a:lnTo>
                                      <a:pt x="97155" y="137160"/>
                                    </a:lnTo>
                                    <a:cubicBezTo>
                                      <a:pt x="97155" y="140970"/>
                                      <a:pt x="100013" y="143828"/>
                                      <a:pt x="103823" y="143828"/>
                                    </a:cubicBezTo>
                                    <a:lnTo>
                                      <a:pt x="122873" y="143828"/>
                                    </a:lnTo>
                                    <a:lnTo>
                                      <a:pt x="122873" y="205740"/>
                                    </a:lnTo>
                                    <a:lnTo>
                                      <a:pt x="103823" y="205740"/>
                                    </a:lnTo>
                                    <a:cubicBezTo>
                                      <a:pt x="100013" y="205740"/>
                                      <a:pt x="97155" y="208598"/>
                                      <a:pt x="97155" y="212408"/>
                                    </a:cubicBezTo>
                                    <a:lnTo>
                                      <a:pt x="97155" y="243840"/>
                                    </a:lnTo>
                                    <a:cubicBezTo>
                                      <a:pt x="97155" y="247650"/>
                                      <a:pt x="100013" y="250508"/>
                                      <a:pt x="103823" y="250508"/>
                                    </a:cubicBezTo>
                                    <a:lnTo>
                                      <a:pt x="190500" y="250508"/>
                                    </a:lnTo>
                                    <a:cubicBezTo>
                                      <a:pt x="194310" y="250508"/>
                                      <a:pt x="197167" y="247650"/>
                                      <a:pt x="197167" y="243840"/>
                                    </a:cubicBezTo>
                                    <a:lnTo>
                                      <a:pt x="197167" y="210502"/>
                                    </a:lnTo>
                                    <a:close/>
                                    <a:moveTo>
                                      <a:pt x="173355" y="37147"/>
                                    </a:moveTo>
                                    <a:cubicBezTo>
                                      <a:pt x="173355" y="33338"/>
                                      <a:pt x="170498" y="30480"/>
                                      <a:pt x="166688" y="30480"/>
                                    </a:cubicBezTo>
                                    <a:lnTo>
                                      <a:pt x="129540" y="30480"/>
                                    </a:lnTo>
                                    <a:cubicBezTo>
                                      <a:pt x="125730" y="30480"/>
                                      <a:pt x="122873" y="33338"/>
                                      <a:pt x="122873" y="37147"/>
                                    </a:cubicBezTo>
                                    <a:lnTo>
                                      <a:pt x="122873" y="68580"/>
                                    </a:lnTo>
                                    <a:cubicBezTo>
                                      <a:pt x="122873" y="72390"/>
                                      <a:pt x="125730" y="75248"/>
                                      <a:pt x="129540" y="75248"/>
                                    </a:cubicBezTo>
                                    <a:lnTo>
                                      <a:pt x="167640" y="75248"/>
                                    </a:lnTo>
                                    <a:cubicBezTo>
                                      <a:pt x="171450" y="75248"/>
                                      <a:pt x="174308" y="72390"/>
                                      <a:pt x="174308" y="68580"/>
                                    </a:cubicBezTo>
                                    <a:lnTo>
                                      <a:pt x="174308" y="37147"/>
                                    </a:lnTo>
                                    <a:close/>
                                  </a:path>
                                </a:pathLst>
                              </a:custGeom>
                              <a:solidFill>
                                <a:srgbClr val="8E9AAF"/>
                              </a:solidFill>
                              <a:ln w="9525" cap="flat">
                                <a:noFill/>
                                <a:prstDash val="solid"/>
                                <a:miter/>
                              </a:ln>
                            </wps:spPr>
                            <wps:bodyPr rtlCol="0" anchor="ctr"/>
                          </wps:wsp>
                        </a:graphicData>
                      </a:graphic>
                    </wp:inline>
                  </w:drawing>
                </mc:Choice>
                <mc:Fallback>
                  <w:pict>
                    <v:shape w14:anchorId="5BF6DF43" id="Graphic 52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7179,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" path="m148590,297180c66675,297180,,230505,,148590,,66675,66675,,148590,v81915,,148590,66675,148590,148590c297180,230505,230505,297180,148590,297180xm198120,210502v,-3809,-2857,-6667,-6667,-6667l172403,203835r,-98107c172403,101918,169545,99060,165735,99060r-61912,c100013,99060,97155,101918,97155,105728r,31432c97155,140970,100013,143828,103823,143828r19050,l122873,205740r-19050,c100013,205740,97155,208598,97155,212408r,31432c97155,247650,100013,250508,103823,250508r86677,c194310,250508,197167,247650,197167,243840r,-33338l198120,210502xm173355,37147v,-3809,-2857,-6667,-6667,-6667l129540,30480v-3810,,-6667,2858,-6667,6667l122873,68580v,3810,2857,6668,6667,6668l167640,75248v3810,,6668,-2858,6668,-6668l174308,37147r-953,xe" fillcolor="#8e9aaf" stroked="f">
                      <v:stroke joinstyle="miter"/>
                      <v:path arrowok="t" o:connecttype="custom" o:connectlocs="88200,176400;0,88200;88200,0;176401,88200;88200,176400;117600,124950;113643,120992;102335,120992;102335,62758;98377,58800;61627,58800;57669,62758;57669,81415;61627,85373;72935,85373;72935,122123;61627,122123;57669,126081;57669,144738;61627,148696;113077,148696;117035,144738;117035,124950;102900,22050;98943,18092;76893,18092;72935,22050;72935,40708;76893,44666;99508,44666;103466,40708;103466,22050" o:connectangles="0,0,0,0,0,0,0,0,0,0,0,0,0,0,0,0,0,0,0,0,0,0,0,0,0,0,0,0,0,0,0,0"/>
                      <o:lock v:ext="edit" aspectratio="t"/>
                      <w10:anchorlock/>
                    </v:shape>
                  </w:pict>
                </mc:Fallback>
              </mc:AlternateContent>
            </w:r>
          </w:p>
        </w:tc>
        <w:tc>
          <w:tcPr>
            <w:tcW w:w="8310" w:type="dxa"/>
            <w:gridSpan w:val="2"/>
            <w:shd w:val="clear" w:color="auto" w:fill="auto"/>
            <w:vAlign w:val="center"/>
          </w:tcPr>
          <w:p w14:paraId="6BEA5BB6" w14:textId="2F99159F" w:rsidR="00935116" w:rsidRDefault="00935116" w:rsidP="00935116">
            <w:pPr>
              <w:pStyle w:val="TableTextEntries"/>
              <w:keepNext/>
              <w:spacing w:after="120"/>
            </w:pPr>
            <w:r w:rsidRPr="00E05F33">
              <w:t xml:space="preserve">We use this </w:t>
            </w:r>
            <w:r w:rsidR="00E05F33">
              <w:t xml:space="preserve">information to assess organisational capacity. </w:t>
            </w:r>
          </w:p>
        </w:tc>
      </w:tr>
      <w:tr w:rsidR="002C11D7" w14:paraId="13FC06A8" w14:textId="77777777" w:rsidTr="002C11D7">
        <w:tc>
          <w:tcPr>
            <w:tcW w:w="717" w:type="dxa"/>
          </w:tcPr>
          <w:p w14:paraId="15041825" w14:textId="77777777" w:rsidR="002C11D7" w:rsidRDefault="002C11D7" w:rsidP="002C11D7">
            <w:pPr>
              <w:pStyle w:val="TableTextEntries"/>
              <w:keepNext/>
              <w:spacing w:line="360" w:lineRule="auto"/>
            </w:pPr>
            <w:r w:rsidRPr="008B359C">
              <w:rPr>
                <w:noProof/>
              </w:rPr>
              <mc:AlternateContent>
                <mc:Choice Requires="wps">
                  <w:drawing>
                    <wp:inline distT="0" distB="0" distL="0" distR="0" wp14:anchorId="67944BD3" wp14:editId="3F2DBA44">
                      <wp:extent cx="176400" cy="176400"/>
                      <wp:effectExtent l="0" t="0" r="0" b="0"/>
                      <wp:docPr id="169" name="Graphic 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41935 w 293369"/>
                                  <a:gd name="connsiteY0" fmla="*/ 132398 h 293370"/>
                                  <a:gd name="connsiteX1" fmla="*/ 80963 w 293369"/>
                                  <a:gd name="connsiteY1" fmla="*/ 293370 h 293370"/>
                                  <a:gd name="connsiteX2" fmla="*/ 0 w 293369"/>
                                  <a:gd name="connsiteY2" fmla="*/ 293370 h 293370"/>
                                  <a:gd name="connsiteX3" fmla="*/ 0 w 293369"/>
                                  <a:gd name="connsiteY3" fmla="*/ 213360 h 293370"/>
                                  <a:gd name="connsiteX4" fmla="*/ 160973 w 293369"/>
                                  <a:gd name="connsiteY4" fmla="*/ 52388 h 293370"/>
                                  <a:gd name="connsiteX5" fmla="*/ 241935 w 293369"/>
                                  <a:gd name="connsiteY5" fmla="*/ 132398 h 293370"/>
                                  <a:gd name="connsiteX6" fmla="*/ 88582 w 293369"/>
                                  <a:gd name="connsiteY6" fmla="*/ 251460 h 293370"/>
                                  <a:gd name="connsiteX7" fmla="*/ 42863 w 293369"/>
                                  <a:gd name="connsiteY7" fmla="*/ 205740 h 293370"/>
                                  <a:gd name="connsiteX8" fmla="*/ 25718 w 293369"/>
                                  <a:gd name="connsiteY8" fmla="*/ 222885 h 293370"/>
                                  <a:gd name="connsiteX9" fmla="*/ 25718 w 293369"/>
                                  <a:gd name="connsiteY9" fmla="*/ 243840 h 293370"/>
                                  <a:gd name="connsiteX10" fmla="*/ 50482 w 293369"/>
                                  <a:gd name="connsiteY10" fmla="*/ 243840 h 293370"/>
                                  <a:gd name="connsiteX11" fmla="*/ 50482 w 293369"/>
                                  <a:gd name="connsiteY11" fmla="*/ 268605 h 293370"/>
                                  <a:gd name="connsiteX12" fmla="*/ 71438 w 293369"/>
                                  <a:gd name="connsiteY12" fmla="*/ 268605 h 293370"/>
                                  <a:gd name="connsiteX13" fmla="*/ 88582 w 293369"/>
                                  <a:gd name="connsiteY13" fmla="*/ 251460 h 293370"/>
                                  <a:gd name="connsiteX14" fmla="*/ 167640 w 293369"/>
                                  <a:gd name="connsiteY14" fmla="*/ 84773 h 293370"/>
                                  <a:gd name="connsiteX15" fmla="*/ 164783 w 293369"/>
                                  <a:gd name="connsiteY15" fmla="*/ 85725 h 293370"/>
                                  <a:gd name="connsiteX16" fmla="*/ 60007 w 293369"/>
                                  <a:gd name="connsiteY16" fmla="*/ 190500 h 293370"/>
                                  <a:gd name="connsiteX17" fmla="*/ 59055 w 293369"/>
                                  <a:gd name="connsiteY17" fmla="*/ 193358 h 293370"/>
                                  <a:gd name="connsiteX18" fmla="*/ 62865 w 293369"/>
                                  <a:gd name="connsiteY18" fmla="*/ 197167 h 293370"/>
                                  <a:gd name="connsiteX19" fmla="*/ 65723 w 293369"/>
                                  <a:gd name="connsiteY19" fmla="*/ 196215 h 293370"/>
                                  <a:gd name="connsiteX20" fmla="*/ 170498 w 293369"/>
                                  <a:gd name="connsiteY20" fmla="*/ 91440 h 293370"/>
                                  <a:gd name="connsiteX21" fmla="*/ 171450 w 293369"/>
                                  <a:gd name="connsiteY21" fmla="*/ 88582 h 293370"/>
                                  <a:gd name="connsiteX22" fmla="*/ 167640 w 293369"/>
                                  <a:gd name="connsiteY22" fmla="*/ 84773 h 293370"/>
                                  <a:gd name="connsiteX23" fmla="*/ 286703 w 293369"/>
                                  <a:gd name="connsiteY23" fmla="*/ 88582 h 293370"/>
                                  <a:gd name="connsiteX24" fmla="*/ 254318 w 293369"/>
                                  <a:gd name="connsiteY24" fmla="*/ 120967 h 293370"/>
                                  <a:gd name="connsiteX25" fmla="*/ 173355 w 293369"/>
                                  <a:gd name="connsiteY25" fmla="*/ 40005 h 293370"/>
                                  <a:gd name="connsiteX26" fmla="*/ 205740 w 293369"/>
                                  <a:gd name="connsiteY26" fmla="*/ 7620 h 293370"/>
                                  <a:gd name="connsiteX27" fmla="*/ 222885 w 293369"/>
                                  <a:gd name="connsiteY27" fmla="*/ 0 h 293370"/>
                                  <a:gd name="connsiteX28" fmla="*/ 240030 w 293369"/>
                                  <a:gd name="connsiteY28" fmla="*/ 7620 h 293370"/>
                                  <a:gd name="connsiteX29" fmla="*/ 285750 w 293369"/>
                                  <a:gd name="connsiteY29" fmla="*/ 53340 h 293370"/>
                                  <a:gd name="connsiteX30" fmla="*/ 293370 w 293369"/>
                                  <a:gd name="connsiteY30" fmla="*/ 70485 h 293370"/>
                                  <a:gd name="connsiteX31" fmla="*/ 286703 w 293369"/>
                                  <a:gd name="connsiteY31" fmla="*/ 88582 h 293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3369" h="293370">
                                    <a:moveTo>
                                      <a:pt x="241935" y="132398"/>
                                    </a:moveTo>
                                    <a:lnTo>
                                      <a:pt x="80963" y="293370"/>
                                    </a:lnTo>
                                    <a:lnTo>
                                      <a:pt x="0" y="293370"/>
                                    </a:lnTo>
                                    <a:lnTo>
                                      <a:pt x="0" y="213360"/>
                                    </a:lnTo>
                                    <a:lnTo>
                                      <a:pt x="160973" y="52388"/>
                                    </a:lnTo>
                                    <a:lnTo>
                                      <a:pt x="241935" y="132398"/>
                                    </a:lnTo>
                                    <a:close/>
                                    <a:moveTo>
                                      <a:pt x="88582" y="251460"/>
                                    </a:moveTo>
                                    <a:lnTo>
                                      <a:pt x="42863" y="205740"/>
                                    </a:lnTo>
                                    <a:lnTo>
                                      <a:pt x="25718" y="222885"/>
                                    </a:lnTo>
                                    <a:lnTo>
                                      <a:pt x="25718" y="243840"/>
                                    </a:lnTo>
                                    <a:lnTo>
                                      <a:pt x="50482" y="243840"/>
                                    </a:lnTo>
                                    <a:lnTo>
                                      <a:pt x="50482" y="268605"/>
                                    </a:lnTo>
                                    <a:lnTo>
                                      <a:pt x="71438" y="268605"/>
                                    </a:lnTo>
                                    <a:lnTo>
                                      <a:pt x="88582" y="251460"/>
                                    </a:lnTo>
                                    <a:close/>
                                    <a:moveTo>
                                      <a:pt x="167640" y="84773"/>
                                    </a:moveTo>
                                    <a:cubicBezTo>
                                      <a:pt x="166688" y="84773"/>
                                      <a:pt x="165735" y="84773"/>
                                      <a:pt x="164783" y="85725"/>
                                    </a:cubicBezTo>
                                    <a:lnTo>
                                      <a:pt x="60007" y="190500"/>
                                    </a:lnTo>
                                    <a:cubicBezTo>
                                      <a:pt x="59055" y="191453"/>
                                      <a:pt x="59055" y="192405"/>
                                      <a:pt x="59055" y="193358"/>
                                    </a:cubicBezTo>
                                    <a:cubicBezTo>
                                      <a:pt x="59055" y="196215"/>
                                      <a:pt x="60960" y="197167"/>
                                      <a:pt x="62865" y="197167"/>
                                    </a:cubicBezTo>
                                    <a:cubicBezTo>
                                      <a:pt x="63818" y="197167"/>
                                      <a:pt x="64770" y="197167"/>
                                      <a:pt x="65723" y="196215"/>
                                    </a:cubicBezTo>
                                    <a:lnTo>
                                      <a:pt x="170498" y="91440"/>
                                    </a:lnTo>
                                    <a:cubicBezTo>
                                      <a:pt x="171450" y="90488"/>
                                      <a:pt x="171450" y="89535"/>
                                      <a:pt x="171450" y="88582"/>
                                    </a:cubicBezTo>
                                    <a:cubicBezTo>
                                      <a:pt x="171450" y="86678"/>
                                      <a:pt x="170498" y="84773"/>
                                      <a:pt x="167640" y="84773"/>
                                    </a:cubicBezTo>
                                    <a:close/>
                                    <a:moveTo>
                                      <a:pt x="286703" y="88582"/>
                                    </a:moveTo>
                                    <a:lnTo>
                                      <a:pt x="254318" y="120967"/>
                                    </a:lnTo>
                                    <a:lnTo>
                                      <a:pt x="173355" y="40005"/>
                                    </a:lnTo>
                                    <a:lnTo>
                                      <a:pt x="205740" y="7620"/>
                                    </a:lnTo>
                                    <a:cubicBezTo>
                                      <a:pt x="210502" y="2857"/>
                                      <a:pt x="216218" y="0"/>
                                      <a:pt x="222885" y="0"/>
                                    </a:cubicBezTo>
                                    <a:cubicBezTo>
                                      <a:pt x="229552" y="0"/>
                                      <a:pt x="236220" y="2857"/>
                                      <a:pt x="240030" y="7620"/>
                                    </a:cubicBezTo>
                                    <a:lnTo>
                                      <a:pt x="285750" y="53340"/>
                                    </a:lnTo>
                                    <a:cubicBezTo>
                                      <a:pt x="290513" y="58103"/>
                                      <a:pt x="293370" y="64770"/>
                                      <a:pt x="293370" y="70485"/>
                                    </a:cubicBezTo>
                                    <a:cubicBezTo>
                                      <a:pt x="293370" y="76200"/>
                                      <a:pt x="290513" y="83820"/>
                                      <a:pt x="286703" y="88582"/>
                                    </a:cubicBezTo>
                                    <a:close/>
                                  </a:path>
                                </a:pathLst>
                              </a:custGeom>
                              <a:solidFill>
                                <a:srgbClr val="8E9AAF"/>
                              </a:solidFill>
                              <a:ln w="9525" cap="flat">
                                <a:noFill/>
                                <a:prstDash val="solid"/>
                                <a:miter/>
                              </a:ln>
                            </wps:spPr>
                            <wps:bodyPr rtlCol="0" anchor="ctr"/>
                          </wps:wsp>
                        </a:graphicData>
                      </a:graphic>
                    </wp:inline>
                  </w:drawing>
                </mc:Choice>
                <mc:Fallback>
                  <w:pict>
                    <v:shape w14:anchorId="28D66DA6" id="Graphic 220"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3369,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" path="m241935,132398l80963,293370,,293370,,213360,160973,52388r80962,80010xm88582,251460l42863,205740,25718,222885r,20955l50482,243840r,24765l71438,268605,88582,251460xm167640,84773v-952,,-1905,,-2857,952l60007,190500v-952,953,-952,1905,-952,2858c59055,196215,60960,197167,62865,197167v953,,1905,,2858,-952l170498,91440v952,-952,952,-1905,952,-2858c171450,86678,170498,84773,167640,84773xm286703,88582r-32385,32385l173355,40005,205740,7620c210502,2857,216218,,222885,v6667,,13335,2857,17145,7620l285750,53340v4763,4763,7620,11430,7620,17145c293370,76200,290513,83820,286703,88582xe" fillcolor="#8e9aaf" stroked="f">
                      <v:stroke joinstyle="miter"/>
                      <v:path arrowok="t" o:connecttype="custom" o:connectlocs="145473,79609;48682,176400;0,176400;0,128291;96792,31500;145473,79609;53264,151200;25773,123709;15464,134018;15464,146618;30354,146618;30354,161509;42955,161509;53264,151200;100800,50973;99082,51545;36082,114545;35509,116264;37800,118554;39519,117982;102519,54982;103091,53263;100800,50973;172392,53263;152919,72736;104237,24055;123710,4582;134019,0;144328,4582;171819,32073;176401,42382;172392,53263" o:connectangles="0,0,0,0,0,0,0,0,0,0,0,0,0,0,0,0,0,0,0,0,0,0,0,0,0,0,0,0,0,0,0,0"/>
                      <o:lock v:ext="edit" aspectratio="t"/>
                      <w10:anchorlock/>
                    </v:shape>
                  </w:pict>
                </mc:Fallback>
              </mc:AlternateContent>
            </w:r>
          </w:p>
        </w:tc>
        <w:tc>
          <w:tcPr>
            <w:tcW w:w="8310" w:type="dxa"/>
            <w:gridSpan w:val="2"/>
            <w:vAlign w:val="center"/>
          </w:tcPr>
          <w:p w14:paraId="591EF724" w14:textId="5E4A40F1" w:rsidR="002C11D7" w:rsidRDefault="002C11D7" w:rsidP="002C11D7">
            <w:pPr>
              <w:pStyle w:val="TableTextEntries"/>
              <w:keepNext/>
              <w:spacing w:after="120"/>
            </w:pPr>
            <w:r>
              <w:t xml:space="preserve">For </w:t>
            </w:r>
            <w:r w:rsidRPr="00510607">
              <w:rPr>
                <w:b/>
                <w:bCs/>
              </w:rPr>
              <w:t>network operator and retail licence applications</w:t>
            </w:r>
            <w:r>
              <w:t xml:space="preserve">, </w:t>
            </w:r>
            <w:r w:rsidR="00935116">
              <w:t>provide details of</w:t>
            </w:r>
            <w:r w:rsidRPr="001B496C">
              <w:t xml:space="preserve"> </w:t>
            </w:r>
            <w:r w:rsidR="00935116">
              <w:t xml:space="preserve">all </w:t>
            </w:r>
            <w:r w:rsidRPr="001B496C">
              <w:t xml:space="preserve">third parties </w:t>
            </w:r>
            <w:r w:rsidR="00935116">
              <w:t>who will</w:t>
            </w:r>
            <w:r w:rsidR="00935116" w:rsidRPr="001B496C">
              <w:t xml:space="preserve"> </w:t>
            </w:r>
            <w:r w:rsidRPr="001B496C">
              <w:t>undertake activities for which the applicant corporation is seeking a licence, (e</w:t>
            </w:r>
            <w:r>
              <w:t>.g.</w:t>
            </w:r>
            <w:r w:rsidRPr="001B496C">
              <w:t xml:space="preserve"> construction</w:t>
            </w:r>
            <w:r>
              <w:t xml:space="preserve"> or operation</w:t>
            </w:r>
            <w:r w:rsidRPr="001B496C">
              <w:t xml:space="preserve"> of the reticulation network, management of the billing system),</w:t>
            </w:r>
            <w:r w:rsidR="00935116">
              <w:t xml:space="preserve"> Insert more lines if required.</w:t>
            </w:r>
          </w:p>
        </w:tc>
      </w:tr>
      <w:tr w:rsidR="002C11D7" w14:paraId="315BFA74" w14:textId="77777777" w:rsidTr="001227D2">
        <w:trPr>
          <w:cantSplit/>
          <w:trHeight w:val="454"/>
        </w:trPr>
        <w:tc>
          <w:tcPr>
            <w:tcW w:w="4509" w:type="dxa"/>
            <w:gridSpan w:val="2"/>
          </w:tcPr>
          <w:p w14:paraId="7447E948" w14:textId="77777777" w:rsidR="002C11D7" w:rsidRDefault="002C11D7" w:rsidP="002C11D7">
            <w:pPr>
              <w:pStyle w:val="TableTextEntries"/>
              <w:keepNext/>
            </w:pPr>
            <w:permStart w:id="1961231732" w:edGrp="everyone" w:colFirst="1" w:colLast="1"/>
            <w:r>
              <w:t>Corporation name</w:t>
            </w:r>
          </w:p>
        </w:tc>
        <w:tc>
          <w:tcPr>
            <w:tcW w:w="4518" w:type="dxa"/>
            <w:shd w:val="clear" w:color="auto" w:fill="ECE9E7" w:themeFill="background2"/>
          </w:tcPr>
          <w:p w14:paraId="05CD55A9" w14:textId="77777777" w:rsidR="002C11D7" w:rsidRDefault="002C11D7" w:rsidP="002C11D7">
            <w:pPr>
              <w:pStyle w:val="TableTextEntries"/>
              <w:keepNext/>
            </w:pPr>
          </w:p>
        </w:tc>
      </w:tr>
      <w:tr w:rsidR="002C11D7" w14:paraId="5CD9AD3E" w14:textId="77777777" w:rsidTr="001227D2">
        <w:trPr>
          <w:cantSplit/>
          <w:trHeight w:val="454"/>
        </w:trPr>
        <w:tc>
          <w:tcPr>
            <w:tcW w:w="4509" w:type="dxa"/>
            <w:gridSpan w:val="2"/>
          </w:tcPr>
          <w:p w14:paraId="30A4079D" w14:textId="77777777" w:rsidR="002C11D7" w:rsidRDefault="002C11D7" w:rsidP="002C11D7">
            <w:pPr>
              <w:pStyle w:val="TableTextEntries"/>
              <w:keepNext/>
            </w:pPr>
            <w:permStart w:id="433937601" w:edGrp="everyone" w:colFirst="1" w:colLast="1"/>
            <w:permEnd w:id="1961231732"/>
            <w:r>
              <w:t>ABN/ ARBN/ ACN</w:t>
            </w:r>
          </w:p>
        </w:tc>
        <w:tc>
          <w:tcPr>
            <w:tcW w:w="4518" w:type="dxa"/>
            <w:shd w:val="clear" w:color="auto" w:fill="ECE9E7" w:themeFill="background2"/>
          </w:tcPr>
          <w:p w14:paraId="1FC4D2DA" w14:textId="77777777" w:rsidR="002C11D7" w:rsidRDefault="002C11D7" w:rsidP="002C11D7">
            <w:pPr>
              <w:pStyle w:val="TableTextEntries"/>
              <w:keepNext/>
            </w:pPr>
          </w:p>
        </w:tc>
      </w:tr>
      <w:tr w:rsidR="002C11D7" w14:paraId="11270355" w14:textId="77777777" w:rsidTr="001227D2">
        <w:trPr>
          <w:cantSplit/>
          <w:trHeight w:val="454"/>
        </w:trPr>
        <w:tc>
          <w:tcPr>
            <w:tcW w:w="4509" w:type="dxa"/>
            <w:gridSpan w:val="2"/>
          </w:tcPr>
          <w:p w14:paraId="25D7F845" w14:textId="77777777" w:rsidR="002C11D7" w:rsidRDefault="002C11D7" w:rsidP="002C11D7">
            <w:pPr>
              <w:pStyle w:val="TableTextEntries"/>
              <w:keepNext/>
            </w:pPr>
            <w:permStart w:id="1369005751" w:edGrp="everyone" w:colFirst="1" w:colLast="1"/>
            <w:permEnd w:id="433937601"/>
            <w:r>
              <w:t>Corporation’s registered office address</w:t>
            </w:r>
          </w:p>
        </w:tc>
        <w:tc>
          <w:tcPr>
            <w:tcW w:w="4518" w:type="dxa"/>
            <w:shd w:val="clear" w:color="auto" w:fill="ECE9E7" w:themeFill="background2"/>
          </w:tcPr>
          <w:p w14:paraId="695C3340" w14:textId="77777777" w:rsidR="002C11D7" w:rsidRDefault="002C11D7" w:rsidP="002C11D7">
            <w:pPr>
              <w:pStyle w:val="TableTextEntries"/>
              <w:keepNext/>
            </w:pPr>
          </w:p>
        </w:tc>
      </w:tr>
      <w:tr w:rsidR="002C11D7" w14:paraId="1B6E0A78" w14:textId="77777777" w:rsidTr="001227D2">
        <w:trPr>
          <w:cantSplit/>
          <w:trHeight w:val="454"/>
        </w:trPr>
        <w:tc>
          <w:tcPr>
            <w:tcW w:w="4509" w:type="dxa"/>
            <w:gridSpan w:val="2"/>
          </w:tcPr>
          <w:p w14:paraId="20B788A1" w14:textId="77777777" w:rsidR="002C11D7" w:rsidRDefault="002C11D7" w:rsidP="002C11D7">
            <w:pPr>
              <w:pStyle w:val="TableTextEntries"/>
            </w:pPr>
            <w:permStart w:id="872553634" w:edGrp="everyone" w:colFirst="1" w:colLast="1"/>
            <w:permEnd w:id="1369005751"/>
            <w:r>
              <w:t>Provide a detailed description of the activities that the third party, named above, will undertake on the applicant corporation’s behalf</w:t>
            </w:r>
          </w:p>
        </w:tc>
        <w:tc>
          <w:tcPr>
            <w:tcW w:w="4518" w:type="dxa"/>
            <w:shd w:val="clear" w:color="auto" w:fill="ECE9E7" w:themeFill="background2"/>
          </w:tcPr>
          <w:p w14:paraId="3C015D88" w14:textId="77777777" w:rsidR="002C11D7" w:rsidRDefault="002C11D7" w:rsidP="002C11D7">
            <w:pPr>
              <w:pStyle w:val="TableTextEntries"/>
            </w:pPr>
          </w:p>
        </w:tc>
      </w:tr>
    </w:tbl>
    <w:permEnd w:id="872553634"/>
    <w:p w14:paraId="47318C96" w14:textId="7CF95AE1" w:rsidR="00356CB9" w:rsidRDefault="00356CB9" w:rsidP="007210AB">
      <w:pPr>
        <w:pStyle w:val="Heading3nonumber"/>
        <w:numPr>
          <w:ilvl w:val="0"/>
          <w:numId w:val="47"/>
        </w:numPr>
        <w:ind w:left="426"/>
      </w:pPr>
      <w:r>
        <w:t>W</w:t>
      </w:r>
      <w:r w:rsidR="00233C5F">
        <w:t>hat insurance arrangements have been made</w:t>
      </w:r>
      <w:r>
        <w:t>?</w:t>
      </w:r>
    </w:p>
    <w:tbl>
      <w:tblPr>
        <w:tblW w:w="9027" w:type="dxa"/>
        <w:tblLook w:val="04A0" w:firstRow="1" w:lastRow="0" w:firstColumn="1" w:lastColumn="0" w:noHBand="0" w:noVBand="1"/>
      </w:tblPr>
      <w:tblGrid>
        <w:gridCol w:w="717"/>
        <w:gridCol w:w="3394"/>
        <w:gridCol w:w="4916"/>
      </w:tblGrid>
      <w:tr w:rsidR="00935116" w14:paraId="3D169CDB" w14:textId="77777777" w:rsidTr="00B533B7">
        <w:tc>
          <w:tcPr>
            <w:tcW w:w="717" w:type="dxa"/>
          </w:tcPr>
          <w:p w14:paraId="52D68CC9" w14:textId="495692DF" w:rsidR="00935116" w:rsidRDefault="00935116" w:rsidP="001227D2">
            <w:pPr>
              <w:pStyle w:val="TableTextEntries"/>
              <w:keepNext/>
              <w:spacing w:after="120" w:line="360" w:lineRule="auto"/>
            </w:pPr>
            <w:r w:rsidRPr="008B359C">
              <w:rPr>
                <w:noProof/>
              </w:rPr>
              <mc:AlternateContent>
                <mc:Choice Requires="wps">
                  <w:drawing>
                    <wp:inline distT="0" distB="0" distL="0" distR="0" wp14:anchorId="0741FD47" wp14:editId="099E50AF">
                      <wp:extent cx="176400" cy="176400"/>
                      <wp:effectExtent l="0" t="0" r="0" b="0"/>
                      <wp:docPr id="351" name="Graphic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371475 w 371474"/>
                                  <a:gd name="connsiteY0" fmla="*/ 74295 h 346709"/>
                                  <a:gd name="connsiteX1" fmla="*/ 371475 w 371474"/>
                                  <a:gd name="connsiteY1" fmla="*/ 99060 h 346709"/>
                                  <a:gd name="connsiteX2" fmla="*/ 346710 w 371474"/>
                                  <a:gd name="connsiteY2" fmla="*/ 99060 h 346709"/>
                                  <a:gd name="connsiteX3" fmla="*/ 333375 w 371474"/>
                                  <a:gd name="connsiteY3" fmla="*/ 111443 h 346709"/>
                                  <a:gd name="connsiteX4" fmla="*/ 38100 w 371474"/>
                                  <a:gd name="connsiteY4" fmla="*/ 111443 h 346709"/>
                                  <a:gd name="connsiteX5" fmla="*/ 24765 w 371474"/>
                                  <a:gd name="connsiteY5" fmla="*/ 99060 h 346709"/>
                                  <a:gd name="connsiteX6" fmla="*/ 0 w 371474"/>
                                  <a:gd name="connsiteY6" fmla="*/ 99060 h 346709"/>
                                  <a:gd name="connsiteX7" fmla="*/ 0 w 371474"/>
                                  <a:gd name="connsiteY7" fmla="*/ 74295 h 346709"/>
                                  <a:gd name="connsiteX8" fmla="*/ 185738 w 371474"/>
                                  <a:gd name="connsiteY8" fmla="*/ 0 h 346709"/>
                                  <a:gd name="connsiteX9" fmla="*/ 371475 w 371474"/>
                                  <a:gd name="connsiteY9" fmla="*/ 74295 h 346709"/>
                                  <a:gd name="connsiteX10" fmla="*/ 371475 w 371474"/>
                                  <a:gd name="connsiteY10" fmla="*/ 321945 h 346709"/>
                                  <a:gd name="connsiteX11" fmla="*/ 371475 w 371474"/>
                                  <a:gd name="connsiteY11" fmla="*/ 346710 h 346709"/>
                                  <a:gd name="connsiteX12" fmla="*/ 0 w 371474"/>
                                  <a:gd name="connsiteY12" fmla="*/ 346710 h 346709"/>
                                  <a:gd name="connsiteX13" fmla="*/ 0 w 371474"/>
                                  <a:gd name="connsiteY13" fmla="*/ 321945 h 346709"/>
                                  <a:gd name="connsiteX14" fmla="*/ 13335 w 371474"/>
                                  <a:gd name="connsiteY14" fmla="*/ 309563 h 346709"/>
                                  <a:gd name="connsiteX15" fmla="*/ 358140 w 371474"/>
                                  <a:gd name="connsiteY15" fmla="*/ 309563 h 346709"/>
                                  <a:gd name="connsiteX16" fmla="*/ 371475 w 371474"/>
                                  <a:gd name="connsiteY16" fmla="*/ 321945 h 346709"/>
                                  <a:gd name="connsiteX17" fmla="*/ 99060 w 371474"/>
                                  <a:gd name="connsiteY17" fmla="*/ 123825 h 346709"/>
                                  <a:gd name="connsiteX18" fmla="*/ 99060 w 371474"/>
                                  <a:gd name="connsiteY18" fmla="*/ 272415 h 346709"/>
                                  <a:gd name="connsiteX19" fmla="*/ 123825 w 371474"/>
                                  <a:gd name="connsiteY19" fmla="*/ 272415 h 346709"/>
                                  <a:gd name="connsiteX20" fmla="*/ 123825 w 371474"/>
                                  <a:gd name="connsiteY20" fmla="*/ 123825 h 346709"/>
                                  <a:gd name="connsiteX21" fmla="*/ 173355 w 371474"/>
                                  <a:gd name="connsiteY21" fmla="*/ 123825 h 346709"/>
                                  <a:gd name="connsiteX22" fmla="*/ 173355 w 371474"/>
                                  <a:gd name="connsiteY22" fmla="*/ 272415 h 346709"/>
                                  <a:gd name="connsiteX23" fmla="*/ 198120 w 371474"/>
                                  <a:gd name="connsiteY23" fmla="*/ 272415 h 346709"/>
                                  <a:gd name="connsiteX24" fmla="*/ 198120 w 371474"/>
                                  <a:gd name="connsiteY24" fmla="*/ 123825 h 346709"/>
                                  <a:gd name="connsiteX25" fmla="*/ 247650 w 371474"/>
                                  <a:gd name="connsiteY25" fmla="*/ 123825 h 346709"/>
                                  <a:gd name="connsiteX26" fmla="*/ 247650 w 371474"/>
                                  <a:gd name="connsiteY26" fmla="*/ 272415 h 346709"/>
                                  <a:gd name="connsiteX27" fmla="*/ 272415 w 371474"/>
                                  <a:gd name="connsiteY27" fmla="*/ 272415 h 346709"/>
                                  <a:gd name="connsiteX28" fmla="*/ 272415 w 371474"/>
                                  <a:gd name="connsiteY28" fmla="*/ 123825 h 346709"/>
                                  <a:gd name="connsiteX29" fmla="*/ 321945 w 371474"/>
                                  <a:gd name="connsiteY29" fmla="*/ 123825 h 346709"/>
                                  <a:gd name="connsiteX30" fmla="*/ 321945 w 371474"/>
                                  <a:gd name="connsiteY30" fmla="*/ 272415 h 346709"/>
                                  <a:gd name="connsiteX31" fmla="*/ 333375 w 371474"/>
                                  <a:gd name="connsiteY31" fmla="*/ 272415 h 346709"/>
                                  <a:gd name="connsiteX32" fmla="*/ 346710 w 371474"/>
                                  <a:gd name="connsiteY32" fmla="*/ 284798 h 346709"/>
                                  <a:gd name="connsiteX33" fmla="*/ 346710 w 371474"/>
                                  <a:gd name="connsiteY33" fmla="*/ 297180 h 346709"/>
                                  <a:gd name="connsiteX34" fmla="*/ 24765 w 371474"/>
                                  <a:gd name="connsiteY34" fmla="*/ 297180 h 346709"/>
                                  <a:gd name="connsiteX35" fmla="*/ 24765 w 371474"/>
                                  <a:gd name="connsiteY35" fmla="*/ 284798 h 346709"/>
                                  <a:gd name="connsiteX36" fmla="*/ 38100 w 371474"/>
                                  <a:gd name="connsiteY36" fmla="*/ 272415 h 346709"/>
                                  <a:gd name="connsiteX37" fmla="*/ 49530 w 371474"/>
                                  <a:gd name="connsiteY37" fmla="*/ 272415 h 346709"/>
                                  <a:gd name="connsiteX38" fmla="*/ 49530 w 371474"/>
                                  <a:gd name="connsiteY38" fmla="*/ 123825 h 346709"/>
                                  <a:gd name="connsiteX39" fmla="*/ 99060 w 371474"/>
                                  <a:gd name="connsiteY39" fmla="*/ 123825 h 346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371474" h="346709">
                                    <a:moveTo>
                                      <a:pt x="371475" y="74295"/>
                                    </a:moveTo>
                                    <a:lnTo>
                                      <a:pt x="371475" y="99060"/>
                                    </a:lnTo>
                                    <a:lnTo>
                                      <a:pt x="346710" y="99060"/>
                                    </a:lnTo>
                                    <a:cubicBezTo>
                                      <a:pt x="346710" y="105728"/>
                                      <a:pt x="340995" y="111443"/>
                                      <a:pt x="333375" y="111443"/>
                                    </a:cubicBezTo>
                                    <a:lnTo>
                                      <a:pt x="38100" y="111443"/>
                                    </a:lnTo>
                                    <a:cubicBezTo>
                                      <a:pt x="30480" y="111443"/>
                                      <a:pt x="24765" y="105728"/>
                                      <a:pt x="24765" y="99060"/>
                                    </a:cubicBezTo>
                                    <a:lnTo>
                                      <a:pt x="0" y="99060"/>
                                    </a:lnTo>
                                    <a:lnTo>
                                      <a:pt x="0" y="74295"/>
                                    </a:lnTo>
                                    <a:lnTo>
                                      <a:pt x="185738" y="0"/>
                                    </a:lnTo>
                                    <a:lnTo>
                                      <a:pt x="371475" y="74295"/>
                                    </a:lnTo>
                                    <a:close/>
                                    <a:moveTo>
                                      <a:pt x="371475" y="321945"/>
                                    </a:moveTo>
                                    <a:lnTo>
                                      <a:pt x="371475" y="346710"/>
                                    </a:lnTo>
                                    <a:lnTo>
                                      <a:pt x="0" y="346710"/>
                                    </a:lnTo>
                                    <a:lnTo>
                                      <a:pt x="0" y="321945"/>
                                    </a:lnTo>
                                    <a:cubicBezTo>
                                      <a:pt x="0" y="315278"/>
                                      <a:pt x="5715" y="309563"/>
                                      <a:pt x="13335" y="309563"/>
                                    </a:cubicBezTo>
                                    <a:lnTo>
                                      <a:pt x="358140" y="309563"/>
                                    </a:lnTo>
                                    <a:cubicBezTo>
                                      <a:pt x="365760" y="309563"/>
                                      <a:pt x="371475" y="315278"/>
                                      <a:pt x="371475" y="321945"/>
                                    </a:cubicBezTo>
                                    <a:close/>
                                    <a:moveTo>
                                      <a:pt x="99060" y="123825"/>
                                    </a:moveTo>
                                    <a:lnTo>
                                      <a:pt x="99060" y="272415"/>
                                    </a:lnTo>
                                    <a:lnTo>
                                      <a:pt x="123825" y="272415"/>
                                    </a:lnTo>
                                    <a:lnTo>
                                      <a:pt x="123825" y="123825"/>
                                    </a:lnTo>
                                    <a:lnTo>
                                      <a:pt x="173355" y="123825"/>
                                    </a:lnTo>
                                    <a:lnTo>
                                      <a:pt x="173355" y="272415"/>
                                    </a:lnTo>
                                    <a:lnTo>
                                      <a:pt x="198120" y="272415"/>
                                    </a:lnTo>
                                    <a:lnTo>
                                      <a:pt x="198120" y="123825"/>
                                    </a:lnTo>
                                    <a:lnTo>
                                      <a:pt x="247650" y="123825"/>
                                    </a:lnTo>
                                    <a:lnTo>
                                      <a:pt x="247650" y="272415"/>
                                    </a:lnTo>
                                    <a:lnTo>
                                      <a:pt x="272415" y="272415"/>
                                    </a:lnTo>
                                    <a:lnTo>
                                      <a:pt x="272415" y="123825"/>
                                    </a:lnTo>
                                    <a:lnTo>
                                      <a:pt x="321945" y="123825"/>
                                    </a:lnTo>
                                    <a:lnTo>
                                      <a:pt x="321945" y="272415"/>
                                    </a:lnTo>
                                    <a:lnTo>
                                      <a:pt x="333375" y="272415"/>
                                    </a:lnTo>
                                    <a:cubicBezTo>
                                      <a:pt x="340995" y="272415"/>
                                      <a:pt x="346710" y="278130"/>
                                      <a:pt x="346710" y="284798"/>
                                    </a:cubicBezTo>
                                    <a:lnTo>
                                      <a:pt x="346710" y="297180"/>
                                    </a:lnTo>
                                    <a:lnTo>
                                      <a:pt x="24765" y="297180"/>
                                    </a:lnTo>
                                    <a:lnTo>
                                      <a:pt x="24765" y="284798"/>
                                    </a:lnTo>
                                    <a:cubicBezTo>
                                      <a:pt x="24765" y="278130"/>
                                      <a:pt x="30480" y="272415"/>
                                      <a:pt x="38100" y="272415"/>
                                    </a:cubicBezTo>
                                    <a:lnTo>
                                      <a:pt x="49530" y="272415"/>
                                    </a:lnTo>
                                    <a:lnTo>
                                      <a:pt x="49530" y="123825"/>
                                    </a:lnTo>
                                    <a:lnTo>
                                      <a:pt x="99060" y="123825"/>
                                    </a:lnTo>
                                    <a:close/>
                                  </a:path>
                                </a:pathLst>
                              </a:custGeom>
                              <a:solidFill>
                                <a:srgbClr val="8E9AAF"/>
                              </a:solidFill>
                              <a:ln w="9525" cap="flat">
                                <a:noFill/>
                                <a:prstDash val="solid"/>
                                <a:miter/>
                              </a:ln>
                            </wps:spPr>
                            <wps:bodyPr rtlCol="0" anchor="ctr"/>
                          </wps:wsp>
                        </a:graphicData>
                      </a:graphic>
                    </wp:inline>
                  </w:drawing>
                </mc:Choice>
                <mc:Fallback>
                  <w:pict>
                    <v:shape w14:anchorId="28E3ABB0" id="Graphic 540"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371474,346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" path="m371475,74295r,24765l346710,99060v,6668,-5715,12383,-13335,12383l38100,111443v-7620,,-13335,-5715,-13335,-12383l,99060,,74295,185738,,371475,74295xm371475,321945r,24765l,346710,,321945v,-6667,5715,-12382,13335,-12382l358140,309563v7620,,13335,5715,13335,12382xm99060,123825r,148590l123825,272415r,-148590l173355,123825r,148590l198120,272415r,-148590l247650,123825r,148590l272415,272415r,-148590l321945,123825r,148590l333375,272415v7620,,13335,5715,13335,12383l346710,297180r-321945,l24765,284798v,-6668,5715,-12383,13335,-12383l49530,272415r,-148590l99060,123825xe" fillcolor="#8e9aaf" stroked="f">
                      <v:stroke joinstyle="miter"/>
                      <v:path arrowok="t" o:connecttype="custom" o:connectlocs="176400,37800;176400,50400;164640,50400;158308,56700;18092,56700;11760,50400;0,50400;0,37800;88200,0;176400,37800;176400,163800;176400,176401;0,176401;0,163800;6332,157501;170068,157501;176400,163800;47040,63000;47040,138600;58800,138600;58800,63000;82320,63000;82320,138600;94080,138600;94080,63000;117600,63000;117600,138600;129360,138600;129360,63000;152880,63000;152880,138600;158308,138600;164640,144901;164640,151200;11760,151200;11760,144901;18092,138600;23520,138600;23520,63000;47040,63000" o:connectangles="0,0,0,0,0,0,0,0,0,0,0,0,0,0,0,0,0,0,0,0,0,0,0,0,0,0,0,0,0,0,0,0,0,0,0,0,0,0,0,0"/>
                      <o:lock v:ext="edit" aspectratio="t"/>
                      <w10:anchorlock/>
                    </v:shape>
                  </w:pict>
                </mc:Fallback>
              </mc:AlternateContent>
            </w:r>
          </w:p>
        </w:tc>
        <w:tc>
          <w:tcPr>
            <w:tcW w:w="8310" w:type="dxa"/>
            <w:gridSpan w:val="2"/>
            <w:vAlign w:val="center"/>
          </w:tcPr>
          <w:p w14:paraId="0BE3CC05" w14:textId="7ACA615A" w:rsidR="00935116" w:rsidRDefault="00935116" w:rsidP="001227D2">
            <w:pPr>
              <w:pStyle w:val="TableTextEntries"/>
              <w:keepNext/>
              <w:spacing w:after="120"/>
            </w:pPr>
            <w:r>
              <w:t xml:space="preserve">It is a requirement for licensees to have appropriate insurance. See the </w:t>
            </w:r>
            <w:hyperlink r:id="rId14" w:history="1">
              <w:r w:rsidRPr="002D743A">
                <w:rPr>
                  <w:rStyle w:val="Hyperlink"/>
                </w:rPr>
                <w:t>WIC Act Licence Application Guide</w:t>
              </w:r>
            </w:hyperlink>
            <w:r>
              <w:t xml:space="preserve"> before answering this question.</w:t>
            </w:r>
          </w:p>
        </w:tc>
      </w:tr>
      <w:tr w:rsidR="00B402C8" w14:paraId="50F1DE47" w14:textId="77777777" w:rsidTr="00B34CD7">
        <w:trPr>
          <w:cantSplit/>
          <w:trHeight w:val="454"/>
        </w:trPr>
        <w:tc>
          <w:tcPr>
            <w:tcW w:w="4111" w:type="dxa"/>
            <w:gridSpan w:val="2"/>
          </w:tcPr>
          <w:p w14:paraId="5F8744BB" w14:textId="77777777" w:rsidR="00B402C8" w:rsidRDefault="00B402C8" w:rsidP="001227D2">
            <w:pPr>
              <w:pStyle w:val="TableTextEntries"/>
              <w:keepNext/>
            </w:pPr>
            <w:permStart w:id="135923151" w:edGrp="everyone" w:colFirst="1" w:colLast="1"/>
            <w:r w:rsidRPr="00B269D4">
              <w:t>Describe the types of insurance the applicant corporation has or intends to obtain for the activities to be licensed (including the level of cover (amount) the applicant corporation has or intends to have) for the:</w:t>
            </w:r>
          </w:p>
          <w:p w14:paraId="693F2A0C" w14:textId="77777777" w:rsidR="00B402C8" w:rsidRDefault="00B402C8" w:rsidP="001227D2">
            <w:pPr>
              <w:pStyle w:val="TableListBullet"/>
              <w:keepNext/>
            </w:pPr>
            <w:r w:rsidRPr="00B269D4">
              <w:t>Construction phase</w:t>
            </w:r>
          </w:p>
          <w:p w14:paraId="2F224DD1" w14:textId="7EF1AE4C" w:rsidR="00B402C8" w:rsidRDefault="00B402C8" w:rsidP="001227D2">
            <w:pPr>
              <w:pStyle w:val="TableListBullet"/>
              <w:keepNext/>
              <w:spacing w:after="120"/>
            </w:pPr>
            <w:r w:rsidRPr="00B269D4">
              <w:t>Operations phase</w:t>
            </w:r>
            <w:r w:rsidR="00AC1748">
              <w:t>.</w:t>
            </w:r>
          </w:p>
        </w:tc>
        <w:tc>
          <w:tcPr>
            <w:tcW w:w="4916" w:type="dxa"/>
            <w:shd w:val="clear" w:color="auto" w:fill="ECE9E7" w:themeFill="background2"/>
          </w:tcPr>
          <w:p w14:paraId="52102896" w14:textId="77777777" w:rsidR="00B402C8" w:rsidRDefault="00B402C8" w:rsidP="001227D2">
            <w:pPr>
              <w:pStyle w:val="TableTextEntries"/>
              <w:keepNext/>
              <w:spacing w:after="120"/>
            </w:pPr>
          </w:p>
        </w:tc>
      </w:tr>
      <w:tr w:rsidR="00B402C8" w14:paraId="4AD81688" w14:textId="77777777" w:rsidTr="00B34CD7">
        <w:trPr>
          <w:cantSplit/>
          <w:trHeight w:val="454"/>
        </w:trPr>
        <w:tc>
          <w:tcPr>
            <w:tcW w:w="4111" w:type="dxa"/>
            <w:gridSpan w:val="2"/>
          </w:tcPr>
          <w:p w14:paraId="69E93730" w14:textId="2D9EFD77" w:rsidR="00B402C8" w:rsidRDefault="00B402C8" w:rsidP="001227D2">
            <w:pPr>
              <w:pStyle w:val="TableTextEntries"/>
              <w:spacing w:after="120"/>
            </w:pPr>
            <w:permStart w:id="751175380" w:edGrp="everyone" w:colFirst="1" w:colLast="1"/>
            <w:permEnd w:id="135923151"/>
            <w:r>
              <w:t xml:space="preserve">Provide a summary of </w:t>
            </w:r>
            <w:r w:rsidRPr="004A58BF">
              <w:t>itemised inclusions and exclusions for each type of insurance the applicant corporation holds</w:t>
            </w:r>
            <w:r>
              <w:t>.</w:t>
            </w:r>
          </w:p>
        </w:tc>
        <w:tc>
          <w:tcPr>
            <w:tcW w:w="4916" w:type="dxa"/>
            <w:shd w:val="clear" w:color="auto" w:fill="ECE9E7" w:themeFill="background2"/>
          </w:tcPr>
          <w:p w14:paraId="32F70DC5" w14:textId="77777777" w:rsidR="00B402C8" w:rsidRDefault="00B402C8" w:rsidP="001227D2">
            <w:pPr>
              <w:pStyle w:val="TableTextEntries"/>
              <w:spacing w:after="120"/>
            </w:pPr>
          </w:p>
        </w:tc>
      </w:tr>
      <w:tr w:rsidR="00B402C8" w14:paraId="4ABB2090" w14:textId="77777777" w:rsidTr="00B34CD7">
        <w:trPr>
          <w:cantSplit/>
          <w:trHeight w:val="454"/>
        </w:trPr>
        <w:tc>
          <w:tcPr>
            <w:tcW w:w="4111" w:type="dxa"/>
            <w:gridSpan w:val="2"/>
          </w:tcPr>
          <w:p w14:paraId="5EE542AF" w14:textId="55BA371B" w:rsidR="00B402C8" w:rsidRDefault="00B402C8" w:rsidP="001227D2">
            <w:pPr>
              <w:pStyle w:val="TableTextEntries"/>
              <w:spacing w:after="120"/>
            </w:pPr>
            <w:permStart w:id="1676892942" w:edGrp="everyone" w:colFirst="1" w:colLast="1"/>
            <w:permEnd w:id="751175380"/>
            <w:r>
              <w:t xml:space="preserve">Explain why </w:t>
            </w:r>
            <w:r w:rsidRPr="004A58BF">
              <w:t>the type and level of cover provided or proposed by the applicant corporation’s insurer is sufficient and appropriate for the size and nature of the applicant corporation’s proposed activities across all phases of the scheme.</w:t>
            </w:r>
          </w:p>
        </w:tc>
        <w:tc>
          <w:tcPr>
            <w:tcW w:w="4916" w:type="dxa"/>
            <w:shd w:val="clear" w:color="auto" w:fill="ECE9E7" w:themeFill="background2"/>
          </w:tcPr>
          <w:p w14:paraId="1C3C2744" w14:textId="77777777" w:rsidR="00B402C8" w:rsidRDefault="00B402C8" w:rsidP="001227D2">
            <w:pPr>
              <w:pStyle w:val="TableTextEntries"/>
              <w:spacing w:after="120"/>
            </w:pPr>
          </w:p>
        </w:tc>
      </w:tr>
      <w:tr w:rsidR="00B402C8" w14:paraId="17C3268B" w14:textId="77777777" w:rsidTr="00B34CD7">
        <w:trPr>
          <w:cantSplit/>
          <w:trHeight w:val="454"/>
        </w:trPr>
        <w:tc>
          <w:tcPr>
            <w:tcW w:w="4111" w:type="dxa"/>
            <w:gridSpan w:val="2"/>
          </w:tcPr>
          <w:p w14:paraId="07DD0B62" w14:textId="1F69D92C" w:rsidR="00B402C8" w:rsidRDefault="00B402C8" w:rsidP="001227D2">
            <w:pPr>
              <w:pStyle w:val="TableTextEntries"/>
              <w:spacing w:after="120"/>
            </w:pPr>
            <w:permStart w:id="574631742" w:edGrp="everyone" w:colFirst="1" w:colLast="1"/>
            <w:permEnd w:id="1676892942"/>
            <w:r>
              <w:t>Is the applicant corporation a subsidiary of another corporation and covered by the parent corporation’s insurance policies?</w:t>
            </w:r>
          </w:p>
        </w:tc>
        <w:tc>
          <w:tcPr>
            <w:tcW w:w="4916" w:type="dxa"/>
            <w:shd w:val="clear" w:color="auto" w:fill="ECE9E7" w:themeFill="background2"/>
          </w:tcPr>
          <w:p w14:paraId="460A64A0" w14:textId="77777777" w:rsidR="00B402C8" w:rsidRDefault="00B402C8" w:rsidP="001227D2">
            <w:pPr>
              <w:pStyle w:val="TableTextEntries"/>
              <w:spacing w:after="120"/>
            </w:pPr>
          </w:p>
        </w:tc>
      </w:tr>
      <w:permEnd w:id="574631742"/>
      <w:tr w:rsidR="00B402C8" w14:paraId="29ACCFB1" w14:textId="77777777" w:rsidTr="00B533B7">
        <w:tc>
          <w:tcPr>
            <w:tcW w:w="717" w:type="dxa"/>
          </w:tcPr>
          <w:p w14:paraId="3F34DB7C" w14:textId="32B4BE31" w:rsidR="00B402C8" w:rsidRPr="008B359C" w:rsidRDefault="00B402C8" w:rsidP="001227D2">
            <w:pPr>
              <w:pStyle w:val="TableTextEntries"/>
              <w:keepNext/>
              <w:spacing w:before="120" w:after="120" w:line="360" w:lineRule="auto"/>
              <w:rPr>
                <w:noProof/>
              </w:rPr>
            </w:pPr>
            <w:r w:rsidRPr="008B359C">
              <w:rPr>
                <w:noProof/>
              </w:rPr>
              <w:lastRenderedPageBreak/>
              <mc:AlternateContent>
                <mc:Choice Requires="wps">
                  <w:drawing>
                    <wp:inline distT="0" distB="0" distL="0" distR="0" wp14:anchorId="65A88919" wp14:editId="0DA06F15">
                      <wp:extent cx="176400" cy="176400"/>
                      <wp:effectExtent l="0" t="0" r="0" b="0"/>
                      <wp:docPr id="42" name="Graphic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58128 w 258127"/>
                                  <a:gd name="connsiteY0" fmla="*/ 91440 h 300990"/>
                                  <a:gd name="connsiteX1" fmla="*/ 258128 w 258127"/>
                                  <a:gd name="connsiteY1" fmla="*/ 284798 h 300990"/>
                                  <a:gd name="connsiteX2" fmla="*/ 241935 w 258127"/>
                                  <a:gd name="connsiteY2" fmla="*/ 300990 h 300990"/>
                                  <a:gd name="connsiteX3" fmla="*/ 16193 w 258127"/>
                                  <a:gd name="connsiteY3" fmla="*/ 300990 h 300990"/>
                                  <a:gd name="connsiteX4" fmla="*/ 0 w 258127"/>
                                  <a:gd name="connsiteY4" fmla="*/ 284798 h 300990"/>
                                  <a:gd name="connsiteX5" fmla="*/ 0 w 258127"/>
                                  <a:gd name="connsiteY5" fmla="*/ 16193 h 300990"/>
                                  <a:gd name="connsiteX6" fmla="*/ 16193 w 258127"/>
                                  <a:gd name="connsiteY6" fmla="*/ 0 h 300990"/>
                                  <a:gd name="connsiteX7" fmla="*/ 166688 w 258127"/>
                                  <a:gd name="connsiteY7" fmla="*/ 0 h 300990"/>
                                  <a:gd name="connsiteX8" fmla="*/ 194310 w 258127"/>
                                  <a:gd name="connsiteY8" fmla="*/ 11430 h 300990"/>
                                  <a:gd name="connsiteX9" fmla="*/ 246698 w 258127"/>
                                  <a:gd name="connsiteY9" fmla="*/ 63818 h 300990"/>
                                  <a:gd name="connsiteX10" fmla="*/ 258128 w 258127"/>
                                  <a:gd name="connsiteY10" fmla="*/ 91440 h 300990"/>
                                  <a:gd name="connsiteX11" fmla="*/ 236220 w 258127"/>
                                  <a:gd name="connsiteY11" fmla="*/ 107633 h 300990"/>
                                  <a:gd name="connsiteX12" fmla="*/ 166688 w 258127"/>
                                  <a:gd name="connsiteY12" fmla="*/ 107633 h 300990"/>
                                  <a:gd name="connsiteX13" fmla="*/ 150495 w 258127"/>
                                  <a:gd name="connsiteY13" fmla="*/ 91440 h 300990"/>
                                  <a:gd name="connsiteX14" fmla="*/ 150495 w 258127"/>
                                  <a:gd name="connsiteY14" fmla="*/ 21908 h 300990"/>
                                  <a:gd name="connsiteX15" fmla="*/ 21908 w 258127"/>
                                  <a:gd name="connsiteY15" fmla="*/ 21908 h 300990"/>
                                  <a:gd name="connsiteX16" fmla="*/ 21908 w 258127"/>
                                  <a:gd name="connsiteY16" fmla="*/ 279083 h 300990"/>
                                  <a:gd name="connsiteX17" fmla="*/ 236220 w 258127"/>
                                  <a:gd name="connsiteY17" fmla="*/ 279083 h 300990"/>
                                  <a:gd name="connsiteX18" fmla="*/ 236220 w 258127"/>
                                  <a:gd name="connsiteY18" fmla="*/ 107633 h 300990"/>
                                  <a:gd name="connsiteX19" fmla="*/ 69533 w 258127"/>
                                  <a:gd name="connsiteY19" fmla="*/ 128588 h 300990"/>
                                  <a:gd name="connsiteX20" fmla="*/ 187642 w 258127"/>
                                  <a:gd name="connsiteY20" fmla="*/ 128588 h 300990"/>
                                  <a:gd name="connsiteX21" fmla="*/ 193358 w 258127"/>
                                  <a:gd name="connsiteY21" fmla="*/ 134303 h 300990"/>
                                  <a:gd name="connsiteX22" fmla="*/ 193358 w 258127"/>
                                  <a:gd name="connsiteY22" fmla="*/ 144780 h 300990"/>
                                  <a:gd name="connsiteX23" fmla="*/ 187642 w 258127"/>
                                  <a:gd name="connsiteY23" fmla="*/ 150495 h 300990"/>
                                  <a:gd name="connsiteX24" fmla="*/ 69533 w 258127"/>
                                  <a:gd name="connsiteY24" fmla="*/ 150495 h 300990"/>
                                  <a:gd name="connsiteX25" fmla="*/ 63818 w 258127"/>
                                  <a:gd name="connsiteY25" fmla="*/ 144780 h 300990"/>
                                  <a:gd name="connsiteX26" fmla="*/ 63818 w 258127"/>
                                  <a:gd name="connsiteY26" fmla="*/ 134303 h 300990"/>
                                  <a:gd name="connsiteX27" fmla="*/ 69533 w 258127"/>
                                  <a:gd name="connsiteY27" fmla="*/ 128588 h 300990"/>
                                  <a:gd name="connsiteX28" fmla="*/ 193358 w 258127"/>
                                  <a:gd name="connsiteY28" fmla="*/ 177165 h 300990"/>
                                  <a:gd name="connsiteX29" fmla="*/ 193358 w 258127"/>
                                  <a:gd name="connsiteY29" fmla="*/ 187642 h 300990"/>
                                  <a:gd name="connsiteX30" fmla="*/ 187642 w 258127"/>
                                  <a:gd name="connsiteY30" fmla="*/ 193358 h 300990"/>
                                  <a:gd name="connsiteX31" fmla="*/ 69533 w 258127"/>
                                  <a:gd name="connsiteY31" fmla="*/ 193358 h 300990"/>
                                  <a:gd name="connsiteX32" fmla="*/ 63818 w 258127"/>
                                  <a:gd name="connsiteY32" fmla="*/ 187642 h 300990"/>
                                  <a:gd name="connsiteX33" fmla="*/ 63818 w 258127"/>
                                  <a:gd name="connsiteY33" fmla="*/ 177165 h 300990"/>
                                  <a:gd name="connsiteX34" fmla="*/ 69533 w 258127"/>
                                  <a:gd name="connsiteY34" fmla="*/ 171450 h 300990"/>
                                  <a:gd name="connsiteX35" fmla="*/ 187642 w 258127"/>
                                  <a:gd name="connsiteY35" fmla="*/ 171450 h 300990"/>
                                  <a:gd name="connsiteX36" fmla="*/ 193358 w 258127"/>
                                  <a:gd name="connsiteY36" fmla="*/ 177165 h 300990"/>
                                  <a:gd name="connsiteX37" fmla="*/ 193358 w 258127"/>
                                  <a:gd name="connsiteY37" fmla="*/ 220028 h 300990"/>
                                  <a:gd name="connsiteX38" fmla="*/ 193358 w 258127"/>
                                  <a:gd name="connsiteY38" fmla="*/ 230505 h 300990"/>
                                  <a:gd name="connsiteX39" fmla="*/ 187642 w 258127"/>
                                  <a:gd name="connsiteY39" fmla="*/ 236220 h 300990"/>
                                  <a:gd name="connsiteX40" fmla="*/ 69533 w 258127"/>
                                  <a:gd name="connsiteY40" fmla="*/ 236220 h 300990"/>
                                  <a:gd name="connsiteX41" fmla="*/ 63818 w 258127"/>
                                  <a:gd name="connsiteY41" fmla="*/ 230505 h 300990"/>
                                  <a:gd name="connsiteX42" fmla="*/ 63818 w 258127"/>
                                  <a:gd name="connsiteY42" fmla="*/ 220028 h 300990"/>
                                  <a:gd name="connsiteX43" fmla="*/ 69533 w 258127"/>
                                  <a:gd name="connsiteY43" fmla="*/ 214313 h 300990"/>
                                  <a:gd name="connsiteX44" fmla="*/ 187642 w 258127"/>
                                  <a:gd name="connsiteY44" fmla="*/ 214313 h 300990"/>
                                  <a:gd name="connsiteX45" fmla="*/ 193358 w 258127"/>
                                  <a:gd name="connsiteY45" fmla="*/ 220028 h 300990"/>
                                  <a:gd name="connsiteX46" fmla="*/ 171450 w 258127"/>
                                  <a:gd name="connsiteY46" fmla="*/ 85725 h 300990"/>
                                  <a:gd name="connsiteX47" fmla="*/ 234315 w 258127"/>
                                  <a:gd name="connsiteY47" fmla="*/ 85725 h 300990"/>
                                  <a:gd name="connsiteX48" fmla="*/ 230505 w 258127"/>
                                  <a:gd name="connsiteY48" fmla="*/ 79058 h 300990"/>
                                  <a:gd name="connsiteX49" fmla="*/ 178117 w 258127"/>
                                  <a:gd name="connsiteY49" fmla="*/ 26670 h 300990"/>
                                  <a:gd name="connsiteX50" fmla="*/ 171450 w 258127"/>
                                  <a:gd name="connsiteY50" fmla="*/ 22860 h 300990"/>
                                  <a:gd name="connsiteX51" fmla="*/ 171450 w 258127"/>
                                  <a:gd name="connsiteY51" fmla="*/ 85725 h 3009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258127" h="300990">
                                    <a:moveTo>
                                      <a:pt x="258128" y="91440"/>
                                    </a:moveTo>
                                    <a:lnTo>
                                      <a:pt x="258128" y="284798"/>
                                    </a:lnTo>
                                    <a:cubicBezTo>
                                      <a:pt x="258128" y="293370"/>
                                      <a:pt x="250508" y="300990"/>
                                      <a:pt x="241935" y="300990"/>
                                    </a:cubicBezTo>
                                    <a:lnTo>
                                      <a:pt x="16193" y="300990"/>
                                    </a:lnTo>
                                    <a:cubicBezTo>
                                      <a:pt x="7620" y="300990"/>
                                      <a:pt x="0" y="293370"/>
                                      <a:pt x="0" y="284798"/>
                                    </a:cubicBezTo>
                                    <a:lnTo>
                                      <a:pt x="0" y="16193"/>
                                    </a:lnTo>
                                    <a:cubicBezTo>
                                      <a:pt x="0" y="7620"/>
                                      <a:pt x="7620" y="0"/>
                                      <a:pt x="16193" y="0"/>
                                    </a:cubicBezTo>
                                    <a:lnTo>
                                      <a:pt x="166688" y="0"/>
                                    </a:lnTo>
                                    <a:cubicBezTo>
                                      <a:pt x="175260" y="0"/>
                                      <a:pt x="187642" y="4763"/>
                                      <a:pt x="194310" y="11430"/>
                                    </a:cubicBezTo>
                                    <a:lnTo>
                                      <a:pt x="246698" y="63818"/>
                                    </a:lnTo>
                                    <a:cubicBezTo>
                                      <a:pt x="252413" y="69533"/>
                                      <a:pt x="258128" y="81915"/>
                                      <a:pt x="258128" y="91440"/>
                                    </a:cubicBezTo>
                                    <a:close/>
                                    <a:moveTo>
                                      <a:pt x="236220" y="107633"/>
                                    </a:moveTo>
                                    <a:lnTo>
                                      <a:pt x="166688" y="107633"/>
                                    </a:lnTo>
                                    <a:cubicBezTo>
                                      <a:pt x="158115" y="107633"/>
                                      <a:pt x="150495" y="100013"/>
                                      <a:pt x="150495" y="91440"/>
                                    </a:cubicBezTo>
                                    <a:lnTo>
                                      <a:pt x="150495" y="21908"/>
                                    </a:lnTo>
                                    <a:lnTo>
                                      <a:pt x="21908" y="21908"/>
                                    </a:lnTo>
                                    <a:lnTo>
                                      <a:pt x="21908" y="279083"/>
                                    </a:lnTo>
                                    <a:lnTo>
                                      <a:pt x="236220" y="279083"/>
                                    </a:lnTo>
                                    <a:lnTo>
                                      <a:pt x="236220" y="107633"/>
                                    </a:lnTo>
                                    <a:close/>
                                    <a:moveTo>
                                      <a:pt x="69533" y="128588"/>
                                    </a:moveTo>
                                    <a:lnTo>
                                      <a:pt x="187642" y="128588"/>
                                    </a:lnTo>
                                    <a:cubicBezTo>
                                      <a:pt x="190500" y="128588"/>
                                      <a:pt x="193358" y="130493"/>
                                      <a:pt x="193358" y="134303"/>
                                    </a:cubicBezTo>
                                    <a:lnTo>
                                      <a:pt x="193358" y="144780"/>
                                    </a:lnTo>
                                    <a:cubicBezTo>
                                      <a:pt x="193358" y="147638"/>
                                      <a:pt x="191453" y="150495"/>
                                      <a:pt x="187642" y="150495"/>
                                    </a:cubicBezTo>
                                    <a:lnTo>
                                      <a:pt x="69533" y="150495"/>
                                    </a:lnTo>
                                    <a:cubicBezTo>
                                      <a:pt x="66675" y="150495"/>
                                      <a:pt x="63818" y="148590"/>
                                      <a:pt x="63818" y="144780"/>
                                    </a:cubicBezTo>
                                    <a:lnTo>
                                      <a:pt x="63818" y="134303"/>
                                    </a:lnTo>
                                    <a:cubicBezTo>
                                      <a:pt x="64770" y="131445"/>
                                      <a:pt x="66675" y="128588"/>
                                      <a:pt x="69533" y="128588"/>
                                    </a:cubicBezTo>
                                    <a:close/>
                                    <a:moveTo>
                                      <a:pt x="193358" y="177165"/>
                                    </a:moveTo>
                                    <a:lnTo>
                                      <a:pt x="193358" y="187642"/>
                                    </a:lnTo>
                                    <a:cubicBezTo>
                                      <a:pt x="193358" y="190500"/>
                                      <a:pt x="191453" y="193358"/>
                                      <a:pt x="187642" y="193358"/>
                                    </a:cubicBezTo>
                                    <a:lnTo>
                                      <a:pt x="69533" y="193358"/>
                                    </a:lnTo>
                                    <a:cubicBezTo>
                                      <a:pt x="66675" y="193358"/>
                                      <a:pt x="63818" y="191453"/>
                                      <a:pt x="63818" y="187642"/>
                                    </a:cubicBezTo>
                                    <a:lnTo>
                                      <a:pt x="63818" y="177165"/>
                                    </a:lnTo>
                                    <a:cubicBezTo>
                                      <a:pt x="63818" y="174308"/>
                                      <a:pt x="65723" y="171450"/>
                                      <a:pt x="69533" y="171450"/>
                                    </a:cubicBezTo>
                                    <a:lnTo>
                                      <a:pt x="187642" y="171450"/>
                                    </a:lnTo>
                                    <a:cubicBezTo>
                                      <a:pt x="190500" y="171450"/>
                                      <a:pt x="193358" y="174308"/>
                                      <a:pt x="193358" y="177165"/>
                                    </a:cubicBezTo>
                                    <a:close/>
                                    <a:moveTo>
                                      <a:pt x="193358" y="220028"/>
                                    </a:moveTo>
                                    <a:lnTo>
                                      <a:pt x="193358" y="230505"/>
                                    </a:lnTo>
                                    <a:cubicBezTo>
                                      <a:pt x="193358" y="233363"/>
                                      <a:pt x="191453" y="236220"/>
                                      <a:pt x="187642" y="236220"/>
                                    </a:cubicBezTo>
                                    <a:lnTo>
                                      <a:pt x="69533" y="236220"/>
                                    </a:lnTo>
                                    <a:cubicBezTo>
                                      <a:pt x="66675" y="236220"/>
                                      <a:pt x="63818" y="234315"/>
                                      <a:pt x="63818" y="230505"/>
                                    </a:cubicBezTo>
                                    <a:lnTo>
                                      <a:pt x="63818" y="220028"/>
                                    </a:lnTo>
                                    <a:cubicBezTo>
                                      <a:pt x="63818" y="217170"/>
                                      <a:pt x="65723" y="214313"/>
                                      <a:pt x="69533" y="214313"/>
                                    </a:cubicBezTo>
                                    <a:lnTo>
                                      <a:pt x="187642" y="214313"/>
                                    </a:lnTo>
                                    <a:cubicBezTo>
                                      <a:pt x="190500" y="214313"/>
                                      <a:pt x="193358" y="217170"/>
                                      <a:pt x="193358" y="220028"/>
                                    </a:cubicBezTo>
                                    <a:close/>
                                    <a:moveTo>
                                      <a:pt x="171450" y="85725"/>
                                    </a:moveTo>
                                    <a:lnTo>
                                      <a:pt x="234315" y="85725"/>
                                    </a:lnTo>
                                    <a:cubicBezTo>
                                      <a:pt x="233363" y="82868"/>
                                      <a:pt x="231458" y="80010"/>
                                      <a:pt x="230505" y="79058"/>
                                    </a:cubicBezTo>
                                    <a:lnTo>
                                      <a:pt x="178117" y="26670"/>
                                    </a:lnTo>
                                    <a:cubicBezTo>
                                      <a:pt x="177165" y="25718"/>
                                      <a:pt x="174308" y="23813"/>
                                      <a:pt x="171450" y="22860"/>
                                    </a:cubicBezTo>
                                    <a:lnTo>
                                      <a:pt x="171450" y="85725"/>
                                    </a:lnTo>
                                    <a:close/>
                                  </a:path>
                                </a:pathLst>
                              </a:custGeom>
                              <a:solidFill>
                                <a:srgbClr val="8E9AAF"/>
                              </a:solidFill>
                              <a:ln w="9525" cap="flat">
                                <a:noFill/>
                                <a:prstDash val="solid"/>
                                <a:miter/>
                              </a:ln>
                            </wps:spPr>
                            <wps:bodyPr rtlCol="0" anchor="ctr"/>
                          </wps:wsp>
                        </a:graphicData>
                      </a:graphic>
                    </wp:inline>
                  </w:drawing>
                </mc:Choice>
                <mc:Fallback>
                  <w:pict>
                    <v:shape w14:anchorId="3120FF4E" id="Graphic 5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58127,3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" path="m258128,91440r,193358c258128,293370,250508,300990,241935,300990r-225742,c7620,300990,,293370,,284798l,16193c,7620,7620,,16193,l166688,v8572,,20954,4763,27622,11430l246698,63818v5715,5715,11430,18097,11430,27622xm236220,107633r-69532,c158115,107633,150495,100013,150495,91440r,-69532l21908,21908r,257175l236220,279083r,-171450xm69533,128588r118109,c190500,128588,193358,130493,193358,134303r,10477c193358,147638,191453,150495,187642,150495r-118109,c66675,150495,63818,148590,63818,144780r,-10477c64770,131445,66675,128588,69533,128588xm193358,177165r,10477c193358,190500,191453,193358,187642,193358r-118109,c66675,193358,63818,191453,63818,187642r,-10477c63818,174308,65723,171450,69533,171450r118109,c190500,171450,193358,174308,193358,177165xm193358,220028r,10477c193358,233363,191453,236220,187642,236220r-118109,c66675,236220,63818,234315,63818,230505r,-10477c63818,217170,65723,214313,69533,214313r118109,c190500,214313,193358,217170,193358,220028xm171450,85725r62865,c233363,82868,231458,80010,230505,79058l178117,26670v-952,-952,-3809,-2857,-6667,-3810l171450,85725xe" fillcolor="#8e9aaf" stroked="f">
                      <v:stroke joinstyle="miter"/>
                      <v:path arrowok="t" o:connecttype="custom" o:connectlocs="176401,53590;176401,166910;165335,176400;11066,176400;0,166910;0,9490;11066,0;113912,0;132788,6699;168590,37402;176401,53590;161429,63080;113912,63080;102846,53590;102846,12840;14972,12840;14972,163561;161429,163561;161429,63080;47518,75361;128232,75361;132138,78710;132138,84851;128232,88200;47518,88200;43612,84851;43612,78710;47518,75361;132138,103830;132138,109971;128232,113321;47518,113321;43612,109971;43612,103830;47518,100481;128232,100481;132138,103830;132138,128951;132138,135091;128232,138441;47518,138441;43612,135091;43612,128951;47518,125602;128232,125602;132138,128951;117166,50241;160127,50241;157524,46333;121722,15630;117166,13397;117166,50241" o:connectangles="0,0,0,0,0,0,0,0,0,0,0,0,0,0,0,0,0,0,0,0,0,0,0,0,0,0,0,0,0,0,0,0,0,0,0,0,0,0,0,0,0,0,0,0,0,0,0,0,0,0,0,0"/>
                      <o:lock v:ext="edit" aspectratio="t"/>
                      <w10:anchorlock/>
                    </v:shape>
                  </w:pict>
                </mc:Fallback>
              </mc:AlternateContent>
            </w:r>
          </w:p>
        </w:tc>
        <w:tc>
          <w:tcPr>
            <w:tcW w:w="8310" w:type="dxa"/>
            <w:gridSpan w:val="2"/>
            <w:vAlign w:val="center"/>
          </w:tcPr>
          <w:p w14:paraId="69D4F44B" w14:textId="77777777" w:rsidR="00B402C8" w:rsidRDefault="00B402C8" w:rsidP="001227D2">
            <w:pPr>
              <w:pStyle w:val="TableTextEntries"/>
              <w:keepNext/>
              <w:spacing w:before="120" w:after="120"/>
            </w:pPr>
            <w:r w:rsidRPr="00206F2E">
              <w:t>Attach the following information:</w:t>
            </w:r>
          </w:p>
        </w:tc>
      </w:tr>
      <w:tr w:rsidR="00B402C8" w14:paraId="6EB4B26C" w14:textId="77777777" w:rsidTr="00B34CD7">
        <w:trPr>
          <w:cantSplit/>
          <w:trHeight w:val="454"/>
        </w:trPr>
        <w:tc>
          <w:tcPr>
            <w:tcW w:w="4111" w:type="dxa"/>
            <w:gridSpan w:val="2"/>
          </w:tcPr>
          <w:p w14:paraId="316FF17E" w14:textId="4FEF6897" w:rsidR="00B402C8" w:rsidRDefault="00B402C8" w:rsidP="001227D2">
            <w:pPr>
              <w:pStyle w:val="TableTextEntries"/>
              <w:keepNext/>
              <w:spacing w:after="120"/>
            </w:pPr>
            <w:permStart w:id="1697915631" w:edGrp="everyone" w:colFirst="1" w:colLast="1"/>
            <w:r w:rsidRPr="00EE0D3F">
              <w:t>Letter or report from insurance broker or expert (required)</w:t>
            </w:r>
          </w:p>
        </w:tc>
        <w:tc>
          <w:tcPr>
            <w:tcW w:w="4916" w:type="dxa"/>
            <w:shd w:val="clear" w:color="auto" w:fill="ECE9E7" w:themeFill="background2"/>
          </w:tcPr>
          <w:p w14:paraId="23387BEC" w14:textId="77777777" w:rsidR="00B402C8" w:rsidRDefault="00B402C8" w:rsidP="001227D2">
            <w:pPr>
              <w:pStyle w:val="TableTextEntries"/>
              <w:keepNext/>
              <w:spacing w:after="120"/>
            </w:pPr>
            <w:r>
              <w:t>Insert complete file name of attachment(s).</w:t>
            </w:r>
          </w:p>
          <w:p w14:paraId="2E903E59" w14:textId="3B4D656B" w:rsidR="00B34CD7" w:rsidRDefault="00B34CD7" w:rsidP="001227D2">
            <w:pPr>
              <w:pStyle w:val="TableTextEntries"/>
              <w:keepNext/>
              <w:spacing w:after="120"/>
            </w:pPr>
          </w:p>
        </w:tc>
      </w:tr>
      <w:tr w:rsidR="00B402C8" w14:paraId="3F638052" w14:textId="77777777" w:rsidTr="00B34CD7">
        <w:trPr>
          <w:cantSplit/>
          <w:trHeight w:val="454"/>
        </w:trPr>
        <w:tc>
          <w:tcPr>
            <w:tcW w:w="4111" w:type="dxa"/>
            <w:gridSpan w:val="2"/>
          </w:tcPr>
          <w:p w14:paraId="252DCE20" w14:textId="2E8C4E9C" w:rsidR="00B402C8" w:rsidRDefault="00B402C8" w:rsidP="001227D2">
            <w:pPr>
              <w:pStyle w:val="TableTextEntries"/>
              <w:keepNext/>
              <w:spacing w:after="120"/>
            </w:pPr>
            <w:permStart w:id="1337283244" w:edGrp="everyone" w:colFirst="1" w:colLast="1"/>
            <w:permEnd w:id="1697915631"/>
            <w:r w:rsidRPr="00EE0D3F">
              <w:t>Certificates of currency for all existing insurance policies (if applicable)</w:t>
            </w:r>
          </w:p>
        </w:tc>
        <w:tc>
          <w:tcPr>
            <w:tcW w:w="4916" w:type="dxa"/>
            <w:shd w:val="clear" w:color="auto" w:fill="ECE9E7" w:themeFill="background2"/>
          </w:tcPr>
          <w:p w14:paraId="26D7A7E0" w14:textId="77777777" w:rsidR="00B402C8" w:rsidRDefault="00B402C8" w:rsidP="001227D2">
            <w:pPr>
              <w:pStyle w:val="TableTextEntries"/>
              <w:keepNext/>
              <w:spacing w:after="120"/>
            </w:pPr>
            <w:r>
              <w:t>Insert complete file name of attachment(s).</w:t>
            </w:r>
          </w:p>
          <w:p w14:paraId="694962E3" w14:textId="517C4108" w:rsidR="00B34CD7" w:rsidRDefault="00B34CD7" w:rsidP="001227D2">
            <w:pPr>
              <w:pStyle w:val="TableTextEntries"/>
              <w:keepNext/>
              <w:spacing w:after="120"/>
            </w:pPr>
          </w:p>
        </w:tc>
      </w:tr>
      <w:tr w:rsidR="00B402C8" w14:paraId="7A4B0AD1" w14:textId="77777777" w:rsidTr="00B34CD7">
        <w:trPr>
          <w:cantSplit/>
          <w:trHeight w:val="454"/>
        </w:trPr>
        <w:tc>
          <w:tcPr>
            <w:tcW w:w="4111" w:type="dxa"/>
            <w:gridSpan w:val="2"/>
          </w:tcPr>
          <w:p w14:paraId="673EAC2B" w14:textId="57B083C6" w:rsidR="00B402C8" w:rsidRDefault="00B402C8" w:rsidP="001227D2">
            <w:pPr>
              <w:pStyle w:val="TableTextEntries"/>
              <w:keepNext/>
              <w:spacing w:after="120"/>
            </w:pPr>
            <w:permStart w:id="508104945" w:edGrp="everyone" w:colFirst="1" w:colLast="1"/>
            <w:permEnd w:id="1337283244"/>
            <w:r w:rsidRPr="00EE0D3F">
              <w:t>Policy schedules and wording for all existing or proposed policies (if applicable)</w:t>
            </w:r>
          </w:p>
        </w:tc>
        <w:tc>
          <w:tcPr>
            <w:tcW w:w="4916" w:type="dxa"/>
            <w:shd w:val="clear" w:color="auto" w:fill="ECE9E7" w:themeFill="background2"/>
          </w:tcPr>
          <w:p w14:paraId="36ECC8BE" w14:textId="77777777" w:rsidR="00B402C8" w:rsidRDefault="00B402C8" w:rsidP="001227D2">
            <w:pPr>
              <w:pStyle w:val="TableTextEntries"/>
              <w:keepNext/>
              <w:spacing w:after="120"/>
            </w:pPr>
            <w:r>
              <w:t>Insert complete file name of attachment(s).</w:t>
            </w:r>
          </w:p>
          <w:p w14:paraId="6A5FDA6A" w14:textId="1783D0C5" w:rsidR="00B34CD7" w:rsidRDefault="00B34CD7" w:rsidP="001227D2">
            <w:pPr>
              <w:pStyle w:val="TableTextEntries"/>
              <w:keepNext/>
              <w:spacing w:after="120"/>
            </w:pPr>
          </w:p>
        </w:tc>
      </w:tr>
      <w:tr w:rsidR="00B402C8" w14:paraId="48813821" w14:textId="77777777" w:rsidTr="00B34CD7">
        <w:trPr>
          <w:cantSplit/>
          <w:trHeight w:val="454"/>
        </w:trPr>
        <w:tc>
          <w:tcPr>
            <w:tcW w:w="4111" w:type="dxa"/>
            <w:gridSpan w:val="2"/>
          </w:tcPr>
          <w:p w14:paraId="2BEAECDD" w14:textId="29BC1940" w:rsidR="00B402C8" w:rsidRDefault="00B402C8" w:rsidP="001227D2">
            <w:pPr>
              <w:pStyle w:val="TableTextEntries"/>
              <w:spacing w:after="120"/>
            </w:pPr>
            <w:permStart w:id="1944002304" w:edGrp="everyone" w:colFirst="1" w:colLast="1"/>
            <w:permEnd w:id="508104945"/>
            <w:r w:rsidRPr="00EE0D3F">
              <w:t>Parent company’s insurance (include certificates of currency, relevant policy schedules, policy wording demonstrating that the subsidiary will be covered by the parent company’s policies (if applicable)</w:t>
            </w:r>
          </w:p>
        </w:tc>
        <w:tc>
          <w:tcPr>
            <w:tcW w:w="4916" w:type="dxa"/>
            <w:shd w:val="clear" w:color="auto" w:fill="ECE9E7" w:themeFill="background2"/>
          </w:tcPr>
          <w:p w14:paraId="54A436C4" w14:textId="77777777" w:rsidR="00B402C8" w:rsidRDefault="00B402C8" w:rsidP="001227D2">
            <w:pPr>
              <w:pStyle w:val="TableTextEntries"/>
              <w:spacing w:after="120"/>
            </w:pPr>
            <w:r>
              <w:t>Insert complete file name of attachment(s).</w:t>
            </w:r>
          </w:p>
          <w:p w14:paraId="6E8D945A" w14:textId="52F9CFC2" w:rsidR="00B34CD7" w:rsidRDefault="00B34CD7" w:rsidP="001227D2">
            <w:pPr>
              <w:pStyle w:val="TableTextEntries"/>
              <w:spacing w:after="120"/>
            </w:pPr>
          </w:p>
        </w:tc>
      </w:tr>
    </w:tbl>
    <w:permEnd w:id="1944002304"/>
    <w:p w14:paraId="067746BC" w14:textId="65D33CEC" w:rsidR="00356CB9" w:rsidRDefault="00B402C8" w:rsidP="007210AB">
      <w:pPr>
        <w:pStyle w:val="Heading3nonumber"/>
        <w:numPr>
          <w:ilvl w:val="0"/>
          <w:numId w:val="47"/>
        </w:numPr>
        <w:ind w:left="426"/>
      </w:pPr>
      <w:r>
        <w:t>Does the applicant corporatio</w:t>
      </w:r>
      <w:r w:rsidR="00CD1807">
        <w:t>n</w:t>
      </w:r>
      <w:r>
        <w:t xml:space="preserve"> have financial capacity?</w:t>
      </w:r>
    </w:p>
    <w:tbl>
      <w:tblPr>
        <w:tblW w:w="9027" w:type="dxa"/>
        <w:tblLook w:val="04A0" w:firstRow="1" w:lastRow="0" w:firstColumn="1" w:lastColumn="0" w:noHBand="0" w:noVBand="1"/>
      </w:tblPr>
      <w:tblGrid>
        <w:gridCol w:w="717"/>
        <w:gridCol w:w="3792"/>
        <w:gridCol w:w="4518"/>
      </w:tblGrid>
      <w:tr w:rsidR="00B402C8" w14:paraId="30065AFB" w14:textId="77777777" w:rsidTr="005D56CA">
        <w:tc>
          <w:tcPr>
            <w:tcW w:w="717" w:type="dxa"/>
          </w:tcPr>
          <w:p w14:paraId="4E0FE0D2" w14:textId="4D40FA40" w:rsidR="00B402C8" w:rsidRPr="008B359C" w:rsidRDefault="00B402C8" w:rsidP="00E83476">
            <w:pPr>
              <w:pStyle w:val="TableTextEntries"/>
              <w:keepNext/>
              <w:spacing w:line="360" w:lineRule="auto"/>
              <w:rPr>
                <w:noProof/>
              </w:rPr>
            </w:pPr>
            <w:r w:rsidRPr="008B359C">
              <w:rPr>
                <w:noProof/>
              </w:rPr>
              <mc:AlternateContent>
                <mc:Choice Requires="wps">
                  <w:drawing>
                    <wp:inline distT="0" distB="0" distL="0" distR="0" wp14:anchorId="79F3FEA9" wp14:editId="207DA074">
                      <wp:extent cx="176400" cy="176400"/>
                      <wp:effectExtent l="0" t="0" r="0" b="0"/>
                      <wp:docPr id="46" name="Graphic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371475 w 371474"/>
                                  <a:gd name="connsiteY0" fmla="*/ 74295 h 346709"/>
                                  <a:gd name="connsiteX1" fmla="*/ 371475 w 371474"/>
                                  <a:gd name="connsiteY1" fmla="*/ 99060 h 346709"/>
                                  <a:gd name="connsiteX2" fmla="*/ 346710 w 371474"/>
                                  <a:gd name="connsiteY2" fmla="*/ 99060 h 346709"/>
                                  <a:gd name="connsiteX3" fmla="*/ 333375 w 371474"/>
                                  <a:gd name="connsiteY3" fmla="*/ 111443 h 346709"/>
                                  <a:gd name="connsiteX4" fmla="*/ 38100 w 371474"/>
                                  <a:gd name="connsiteY4" fmla="*/ 111443 h 346709"/>
                                  <a:gd name="connsiteX5" fmla="*/ 24765 w 371474"/>
                                  <a:gd name="connsiteY5" fmla="*/ 99060 h 346709"/>
                                  <a:gd name="connsiteX6" fmla="*/ 0 w 371474"/>
                                  <a:gd name="connsiteY6" fmla="*/ 99060 h 346709"/>
                                  <a:gd name="connsiteX7" fmla="*/ 0 w 371474"/>
                                  <a:gd name="connsiteY7" fmla="*/ 74295 h 346709"/>
                                  <a:gd name="connsiteX8" fmla="*/ 185738 w 371474"/>
                                  <a:gd name="connsiteY8" fmla="*/ 0 h 346709"/>
                                  <a:gd name="connsiteX9" fmla="*/ 371475 w 371474"/>
                                  <a:gd name="connsiteY9" fmla="*/ 74295 h 346709"/>
                                  <a:gd name="connsiteX10" fmla="*/ 371475 w 371474"/>
                                  <a:gd name="connsiteY10" fmla="*/ 321945 h 346709"/>
                                  <a:gd name="connsiteX11" fmla="*/ 371475 w 371474"/>
                                  <a:gd name="connsiteY11" fmla="*/ 346710 h 346709"/>
                                  <a:gd name="connsiteX12" fmla="*/ 0 w 371474"/>
                                  <a:gd name="connsiteY12" fmla="*/ 346710 h 346709"/>
                                  <a:gd name="connsiteX13" fmla="*/ 0 w 371474"/>
                                  <a:gd name="connsiteY13" fmla="*/ 321945 h 346709"/>
                                  <a:gd name="connsiteX14" fmla="*/ 13335 w 371474"/>
                                  <a:gd name="connsiteY14" fmla="*/ 309563 h 346709"/>
                                  <a:gd name="connsiteX15" fmla="*/ 358140 w 371474"/>
                                  <a:gd name="connsiteY15" fmla="*/ 309563 h 346709"/>
                                  <a:gd name="connsiteX16" fmla="*/ 371475 w 371474"/>
                                  <a:gd name="connsiteY16" fmla="*/ 321945 h 346709"/>
                                  <a:gd name="connsiteX17" fmla="*/ 99060 w 371474"/>
                                  <a:gd name="connsiteY17" fmla="*/ 123825 h 346709"/>
                                  <a:gd name="connsiteX18" fmla="*/ 99060 w 371474"/>
                                  <a:gd name="connsiteY18" fmla="*/ 272415 h 346709"/>
                                  <a:gd name="connsiteX19" fmla="*/ 123825 w 371474"/>
                                  <a:gd name="connsiteY19" fmla="*/ 272415 h 346709"/>
                                  <a:gd name="connsiteX20" fmla="*/ 123825 w 371474"/>
                                  <a:gd name="connsiteY20" fmla="*/ 123825 h 346709"/>
                                  <a:gd name="connsiteX21" fmla="*/ 173355 w 371474"/>
                                  <a:gd name="connsiteY21" fmla="*/ 123825 h 346709"/>
                                  <a:gd name="connsiteX22" fmla="*/ 173355 w 371474"/>
                                  <a:gd name="connsiteY22" fmla="*/ 272415 h 346709"/>
                                  <a:gd name="connsiteX23" fmla="*/ 198120 w 371474"/>
                                  <a:gd name="connsiteY23" fmla="*/ 272415 h 346709"/>
                                  <a:gd name="connsiteX24" fmla="*/ 198120 w 371474"/>
                                  <a:gd name="connsiteY24" fmla="*/ 123825 h 346709"/>
                                  <a:gd name="connsiteX25" fmla="*/ 247650 w 371474"/>
                                  <a:gd name="connsiteY25" fmla="*/ 123825 h 346709"/>
                                  <a:gd name="connsiteX26" fmla="*/ 247650 w 371474"/>
                                  <a:gd name="connsiteY26" fmla="*/ 272415 h 346709"/>
                                  <a:gd name="connsiteX27" fmla="*/ 272415 w 371474"/>
                                  <a:gd name="connsiteY27" fmla="*/ 272415 h 346709"/>
                                  <a:gd name="connsiteX28" fmla="*/ 272415 w 371474"/>
                                  <a:gd name="connsiteY28" fmla="*/ 123825 h 346709"/>
                                  <a:gd name="connsiteX29" fmla="*/ 321945 w 371474"/>
                                  <a:gd name="connsiteY29" fmla="*/ 123825 h 346709"/>
                                  <a:gd name="connsiteX30" fmla="*/ 321945 w 371474"/>
                                  <a:gd name="connsiteY30" fmla="*/ 272415 h 346709"/>
                                  <a:gd name="connsiteX31" fmla="*/ 333375 w 371474"/>
                                  <a:gd name="connsiteY31" fmla="*/ 272415 h 346709"/>
                                  <a:gd name="connsiteX32" fmla="*/ 346710 w 371474"/>
                                  <a:gd name="connsiteY32" fmla="*/ 284798 h 346709"/>
                                  <a:gd name="connsiteX33" fmla="*/ 346710 w 371474"/>
                                  <a:gd name="connsiteY33" fmla="*/ 297180 h 346709"/>
                                  <a:gd name="connsiteX34" fmla="*/ 24765 w 371474"/>
                                  <a:gd name="connsiteY34" fmla="*/ 297180 h 346709"/>
                                  <a:gd name="connsiteX35" fmla="*/ 24765 w 371474"/>
                                  <a:gd name="connsiteY35" fmla="*/ 284798 h 346709"/>
                                  <a:gd name="connsiteX36" fmla="*/ 38100 w 371474"/>
                                  <a:gd name="connsiteY36" fmla="*/ 272415 h 346709"/>
                                  <a:gd name="connsiteX37" fmla="*/ 49530 w 371474"/>
                                  <a:gd name="connsiteY37" fmla="*/ 272415 h 346709"/>
                                  <a:gd name="connsiteX38" fmla="*/ 49530 w 371474"/>
                                  <a:gd name="connsiteY38" fmla="*/ 123825 h 346709"/>
                                  <a:gd name="connsiteX39" fmla="*/ 99060 w 371474"/>
                                  <a:gd name="connsiteY39" fmla="*/ 123825 h 346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371474" h="346709">
                                    <a:moveTo>
                                      <a:pt x="371475" y="74295"/>
                                    </a:moveTo>
                                    <a:lnTo>
                                      <a:pt x="371475" y="99060"/>
                                    </a:lnTo>
                                    <a:lnTo>
                                      <a:pt x="346710" y="99060"/>
                                    </a:lnTo>
                                    <a:cubicBezTo>
                                      <a:pt x="346710" y="105728"/>
                                      <a:pt x="340995" y="111443"/>
                                      <a:pt x="333375" y="111443"/>
                                    </a:cubicBezTo>
                                    <a:lnTo>
                                      <a:pt x="38100" y="111443"/>
                                    </a:lnTo>
                                    <a:cubicBezTo>
                                      <a:pt x="30480" y="111443"/>
                                      <a:pt x="24765" y="105728"/>
                                      <a:pt x="24765" y="99060"/>
                                    </a:cubicBezTo>
                                    <a:lnTo>
                                      <a:pt x="0" y="99060"/>
                                    </a:lnTo>
                                    <a:lnTo>
                                      <a:pt x="0" y="74295"/>
                                    </a:lnTo>
                                    <a:lnTo>
                                      <a:pt x="185738" y="0"/>
                                    </a:lnTo>
                                    <a:lnTo>
                                      <a:pt x="371475" y="74295"/>
                                    </a:lnTo>
                                    <a:close/>
                                    <a:moveTo>
                                      <a:pt x="371475" y="321945"/>
                                    </a:moveTo>
                                    <a:lnTo>
                                      <a:pt x="371475" y="346710"/>
                                    </a:lnTo>
                                    <a:lnTo>
                                      <a:pt x="0" y="346710"/>
                                    </a:lnTo>
                                    <a:lnTo>
                                      <a:pt x="0" y="321945"/>
                                    </a:lnTo>
                                    <a:cubicBezTo>
                                      <a:pt x="0" y="315278"/>
                                      <a:pt x="5715" y="309563"/>
                                      <a:pt x="13335" y="309563"/>
                                    </a:cubicBezTo>
                                    <a:lnTo>
                                      <a:pt x="358140" y="309563"/>
                                    </a:lnTo>
                                    <a:cubicBezTo>
                                      <a:pt x="365760" y="309563"/>
                                      <a:pt x="371475" y="315278"/>
                                      <a:pt x="371475" y="321945"/>
                                    </a:cubicBezTo>
                                    <a:close/>
                                    <a:moveTo>
                                      <a:pt x="99060" y="123825"/>
                                    </a:moveTo>
                                    <a:lnTo>
                                      <a:pt x="99060" y="272415"/>
                                    </a:lnTo>
                                    <a:lnTo>
                                      <a:pt x="123825" y="272415"/>
                                    </a:lnTo>
                                    <a:lnTo>
                                      <a:pt x="123825" y="123825"/>
                                    </a:lnTo>
                                    <a:lnTo>
                                      <a:pt x="173355" y="123825"/>
                                    </a:lnTo>
                                    <a:lnTo>
                                      <a:pt x="173355" y="272415"/>
                                    </a:lnTo>
                                    <a:lnTo>
                                      <a:pt x="198120" y="272415"/>
                                    </a:lnTo>
                                    <a:lnTo>
                                      <a:pt x="198120" y="123825"/>
                                    </a:lnTo>
                                    <a:lnTo>
                                      <a:pt x="247650" y="123825"/>
                                    </a:lnTo>
                                    <a:lnTo>
                                      <a:pt x="247650" y="272415"/>
                                    </a:lnTo>
                                    <a:lnTo>
                                      <a:pt x="272415" y="272415"/>
                                    </a:lnTo>
                                    <a:lnTo>
                                      <a:pt x="272415" y="123825"/>
                                    </a:lnTo>
                                    <a:lnTo>
                                      <a:pt x="321945" y="123825"/>
                                    </a:lnTo>
                                    <a:lnTo>
                                      <a:pt x="321945" y="272415"/>
                                    </a:lnTo>
                                    <a:lnTo>
                                      <a:pt x="333375" y="272415"/>
                                    </a:lnTo>
                                    <a:cubicBezTo>
                                      <a:pt x="340995" y="272415"/>
                                      <a:pt x="346710" y="278130"/>
                                      <a:pt x="346710" y="284798"/>
                                    </a:cubicBezTo>
                                    <a:lnTo>
                                      <a:pt x="346710" y="297180"/>
                                    </a:lnTo>
                                    <a:lnTo>
                                      <a:pt x="24765" y="297180"/>
                                    </a:lnTo>
                                    <a:lnTo>
                                      <a:pt x="24765" y="284798"/>
                                    </a:lnTo>
                                    <a:cubicBezTo>
                                      <a:pt x="24765" y="278130"/>
                                      <a:pt x="30480" y="272415"/>
                                      <a:pt x="38100" y="272415"/>
                                    </a:cubicBezTo>
                                    <a:lnTo>
                                      <a:pt x="49530" y="272415"/>
                                    </a:lnTo>
                                    <a:lnTo>
                                      <a:pt x="49530" y="123825"/>
                                    </a:lnTo>
                                    <a:lnTo>
                                      <a:pt x="99060" y="123825"/>
                                    </a:lnTo>
                                    <a:close/>
                                  </a:path>
                                </a:pathLst>
                              </a:custGeom>
                              <a:solidFill>
                                <a:srgbClr val="8E9AAF"/>
                              </a:solidFill>
                              <a:ln w="9525" cap="flat">
                                <a:noFill/>
                                <a:prstDash val="solid"/>
                                <a:miter/>
                              </a:ln>
                            </wps:spPr>
                            <wps:bodyPr rtlCol="0" anchor="ctr"/>
                          </wps:wsp>
                        </a:graphicData>
                      </a:graphic>
                    </wp:inline>
                  </w:drawing>
                </mc:Choice>
                <mc:Fallback>
                  <w:pict>
                    <v:shape w14:anchorId="2C01F65B" id="Graphic 540"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371474,346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" path="m371475,74295r,24765l346710,99060v,6668,-5715,12383,-13335,12383l38100,111443v-7620,,-13335,-5715,-13335,-12383l,99060,,74295,185738,,371475,74295xm371475,321945r,24765l,346710,,321945v,-6667,5715,-12382,13335,-12382l358140,309563v7620,,13335,5715,13335,12382xm99060,123825r,148590l123825,272415r,-148590l173355,123825r,148590l198120,272415r,-148590l247650,123825r,148590l272415,272415r,-148590l321945,123825r,148590l333375,272415v7620,,13335,5715,13335,12383l346710,297180r-321945,l24765,284798v,-6668,5715,-12383,13335,-12383l49530,272415r,-148590l99060,123825xe" fillcolor="#8e9aaf" stroked="f">
                      <v:stroke joinstyle="miter"/>
                      <v:path arrowok="t" o:connecttype="custom" o:connectlocs="176400,37800;176400,50400;164640,50400;158308,56700;18092,56700;11760,50400;0,50400;0,37800;88200,0;176400,37800;176400,163800;176400,176401;0,176401;0,163800;6332,157501;170068,157501;176400,163800;47040,63000;47040,138600;58800,138600;58800,63000;82320,63000;82320,138600;94080,138600;94080,63000;117600,63000;117600,138600;129360,138600;129360,63000;152880,63000;152880,138600;158308,138600;164640,144901;164640,151200;11760,151200;11760,144901;18092,138600;23520,138600;23520,63000;47040,63000" o:connectangles="0,0,0,0,0,0,0,0,0,0,0,0,0,0,0,0,0,0,0,0,0,0,0,0,0,0,0,0,0,0,0,0,0,0,0,0,0,0,0,0"/>
                      <o:lock v:ext="edit" aspectratio="t"/>
                      <w10:anchorlock/>
                    </v:shape>
                  </w:pict>
                </mc:Fallback>
              </mc:AlternateContent>
            </w:r>
          </w:p>
        </w:tc>
        <w:tc>
          <w:tcPr>
            <w:tcW w:w="8310" w:type="dxa"/>
            <w:gridSpan w:val="2"/>
            <w:vAlign w:val="center"/>
          </w:tcPr>
          <w:p w14:paraId="5230AA69" w14:textId="7D1D8B9A" w:rsidR="00B402C8" w:rsidRDefault="00935116" w:rsidP="00E83476">
            <w:pPr>
              <w:pStyle w:val="TableTextEntries"/>
              <w:keepNext/>
              <w:spacing w:after="120"/>
            </w:pPr>
            <w:r>
              <w:t>It is a requirement</w:t>
            </w:r>
            <w:r w:rsidR="00B402C8">
              <w:t xml:space="preserve"> that the </w:t>
            </w:r>
            <w:r w:rsidR="00B402C8" w:rsidRPr="00E67829">
              <w:t>applicant ha</w:t>
            </w:r>
            <w:r w:rsidR="00B402C8">
              <w:t>s</w:t>
            </w:r>
            <w:r w:rsidR="00B402C8" w:rsidRPr="00E67829">
              <w:t xml:space="preserve">, and </w:t>
            </w:r>
            <w:r w:rsidR="00B402C8">
              <w:t xml:space="preserve">will </w:t>
            </w:r>
            <w:r w:rsidR="00B402C8" w:rsidRPr="00E67829">
              <w:t>continue to have, the financial capacity to carry out the activities that the licence (if granted) would authorise</w:t>
            </w:r>
            <w:r w:rsidR="00B402C8">
              <w:t>.</w:t>
            </w:r>
          </w:p>
        </w:tc>
      </w:tr>
      <w:tr w:rsidR="00B402C8" w14:paraId="316BBFFB" w14:textId="77777777" w:rsidTr="005D56CA">
        <w:tc>
          <w:tcPr>
            <w:tcW w:w="717" w:type="dxa"/>
          </w:tcPr>
          <w:p w14:paraId="4F359261" w14:textId="4AA6F47C" w:rsidR="00B402C8" w:rsidRPr="008B359C" w:rsidRDefault="00B402C8" w:rsidP="00E83476">
            <w:pPr>
              <w:pStyle w:val="TableTextEntries"/>
              <w:keepNext/>
              <w:spacing w:line="360" w:lineRule="auto"/>
            </w:pPr>
            <w:r w:rsidRPr="008B359C">
              <w:rPr>
                <w:noProof/>
              </w:rPr>
              <mc:AlternateContent>
                <mc:Choice Requires="wps">
                  <w:drawing>
                    <wp:inline distT="0" distB="0" distL="0" distR="0" wp14:anchorId="3DC364FF" wp14:editId="0C06647B">
                      <wp:extent cx="176400" cy="176400"/>
                      <wp:effectExtent l="0" t="0" r="0" b="0"/>
                      <wp:docPr id="45" name="Graphic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148590 w 297179"/>
                                  <a:gd name="connsiteY0" fmla="*/ 297180 h 297180"/>
                                  <a:gd name="connsiteX1" fmla="*/ 0 w 297179"/>
                                  <a:gd name="connsiteY1" fmla="*/ 148590 h 297180"/>
                                  <a:gd name="connsiteX2" fmla="*/ 148590 w 297179"/>
                                  <a:gd name="connsiteY2" fmla="*/ 0 h 297180"/>
                                  <a:gd name="connsiteX3" fmla="*/ 297180 w 297179"/>
                                  <a:gd name="connsiteY3" fmla="*/ 148590 h 297180"/>
                                  <a:gd name="connsiteX4" fmla="*/ 148590 w 297179"/>
                                  <a:gd name="connsiteY4" fmla="*/ 297180 h 297180"/>
                                  <a:gd name="connsiteX5" fmla="*/ 198120 w 297179"/>
                                  <a:gd name="connsiteY5" fmla="*/ 210502 h 297180"/>
                                  <a:gd name="connsiteX6" fmla="*/ 191453 w 297179"/>
                                  <a:gd name="connsiteY6" fmla="*/ 203835 h 297180"/>
                                  <a:gd name="connsiteX7" fmla="*/ 172403 w 297179"/>
                                  <a:gd name="connsiteY7" fmla="*/ 203835 h 297180"/>
                                  <a:gd name="connsiteX8" fmla="*/ 172403 w 297179"/>
                                  <a:gd name="connsiteY8" fmla="*/ 105728 h 297180"/>
                                  <a:gd name="connsiteX9" fmla="*/ 165735 w 297179"/>
                                  <a:gd name="connsiteY9" fmla="*/ 99060 h 297180"/>
                                  <a:gd name="connsiteX10" fmla="*/ 103823 w 297179"/>
                                  <a:gd name="connsiteY10" fmla="*/ 99060 h 297180"/>
                                  <a:gd name="connsiteX11" fmla="*/ 97155 w 297179"/>
                                  <a:gd name="connsiteY11" fmla="*/ 105728 h 297180"/>
                                  <a:gd name="connsiteX12" fmla="*/ 97155 w 297179"/>
                                  <a:gd name="connsiteY12" fmla="*/ 137160 h 297180"/>
                                  <a:gd name="connsiteX13" fmla="*/ 103823 w 297179"/>
                                  <a:gd name="connsiteY13" fmla="*/ 143828 h 297180"/>
                                  <a:gd name="connsiteX14" fmla="*/ 122873 w 297179"/>
                                  <a:gd name="connsiteY14" fmla="*/ 143828 h 297180"/>
                                  <a:gd name="connsiteX15" fmla="*/ 122873 w 297179"/>
                                  <a:gd name="connsiteY15" fmla="*/ 205740 h 297180"/>
                                  <a:gd name="connsiteX16" fmla="*/ 103823 w 297179"/>
                                  <a:gd name="connsiteY16" fmla="*/ 205740 h 297180"/>
                                  <a:gd name="connsiteX17" fmla="*/ 97155 w 297179"/>
                                  <a:gd name="connsiteY17" fmla="*/ 212408 h 297180"/>
                                  <a:gd name="connsiteX18" fmla="*/ 97155 w 297179"/>
                                  <a:gd name="connsiteY18" fmla="*/ 243840 h 297180"/>
                                  <a:gd name="connsiteX19" fmla="*/ 103823 w 297179"/>
                                  <a:gd name="connsiteY19" fmla="*/ 250508 h 297180"/>
                                  <a:gd name="connsiteX20" fmla="*/ 190500 w 297179"/>
                                  <a:gd name="connsiteY20" fmla="*/ 250508 h 297180"/>
                                  <a:gd name="connsiteX21" fmla="*/ 197167 w 297179"/>
                                  <a:gd name="connsiteY21" fmla="*/ 243840 h 297180"/>
                                  <a:gd name="connsiteX22" fmla="*/ 197167 w 297179"/>
                                  <a:gd name="connsiteY22" fmla="*/ 210502 h 297180"/>
                                  <a:gd name="connsiteX23" fmla="*/ 173355 w 297179"/>
                                  <a:gd name="connsiteY23" fmla="*/ 37147 h 297180"/>
                                  <a:gd name="connsiteX24" fmla="*/ 166688 w 297179"/>
                                  <a:gd name="connsiteY24" fmla="*/ 30480 h 297180"/>
                                  <a:gd name="connsiteX25" fmla="*/ 129540 w 297179"/>
                                  <a:gd name="connsiteY25" fmla="*/ 30480 h 297180"/>
                                  <a:gd name="connsiteX26" fmla="*/ 122873 w 297179"/>
                                  <a:gd name="connsiteY26" fmla="*/ 37147 h 297180"/>
                                  <a:gd name="connsiteX27" fmla="*/ 122873 w 297179"/>
                                  <a:gd name="connsiteY27" fmla="*/ 68580 h 297180"/>
                                  <a:gd name="connsiteX28" fmla="*/ 129540 w 297179"/>
                                  <a:gd name="connsiteY28" fmla="*/ 75248 h 297180"/>
                                  <a:gd name="connsiteX29" fmla="*/ 167640 w 297179"/>
                                  <a:gd name="connsiteY29" fmla="*/ 75248 h 297180"/>
                                  <a:gd name="connsiteX30" fmla="*/ 174308 w 297179"/>
                                  <a:gd name="connsiteY30" fmla="*/ 68580 h 297180"/>
                                  <a:gd name="connsiteX31" fmla="*/ 174308 w 297179"/>
                                  <a:gd name="connsiteY31" fmla="*/ 37147 h 297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7179" h="297180">
                                    <a:moveTo>
                                      <a:pt x="148590" y="297180"/>
                                    </a:moveTo>
                                    <a:cubicBezTo>
                                      <a:pt x="66675" y="297180"/>
                                      <a:pt x="0" y="230505"/>
                                      <a:pt x="0" y="148590"/>
                                    </a:cubicBezTo>
                                    <a:cubicBezTo>
                                      <a:pt x="0" y="66675"/>
                                      <a:pt x="66675" y="0"/>
                                      <a:pt x="148590" y="0"/>
                                    </a:cubicBezTo>
                                    <a:cubicBezTo>
                                      <a:pt x="230505" y="0"/>
                                      <a:pt x="297180" y="66675"/>
                                      <a:pt x="297180" y="148590"/>
                                    </a:cubicBezTo>
                                    <a:cubicBezTo>
                                      <a:pt x="297180" y="230505"/>
                                      <a:pt x="230505" y="297180"/>
                                      <a:pt x="148590" y="297180"/>
                                    </a:cubicBezTo>
                                    <a:close/>
                                    <a:moveTo>
                                      <a:pt x="198120" y="210502"/>
                                    </a:moveTo>
                                    <a:cubicBezTo>
                                      <a:pt x="198120" y="206693"/>
                                      <a:pt x="195263" y="203835"/>
                                      <a:pt x="191453" y="203835"/>
                                    </a:cubicBezTo>
                                    <a:lnTo>
                                      <a:pt x="172403" y="203835"/>
                                    </a:lnTo>
                                    <a:lnTo>
                                      <a:pt x="172403" y="105728"/>
                                    </a:lnTo>
                                    <a:cubicBezTo>
                                      <a:pt x="172403" y="101918"/>
                                      <a:pt x="169545" y="99060"/>
                                      <a:pt x="165735" y="99060"/>
                                    </a:cubicBezTo>
                                    <a:lnTo>
                                      <a:pt x="103823" y="99060"/>
                                    </a:lnTo>
                                    <a:cubicBezTo>
                                      <a:pt x="100013" y="99060"/>
                                      <a:pt x="97155" y="101918"/>
                                      <a:pt x="97155" y="105728"/>
                                    </a:cubicBezTo>
                                    <a:lnTo>
                                      <a:pt x="97155" y="137160"/>
                                    </a:lnTo>
                                    <a:cubicBezTo>
                                      <a:pt x="97155" y="140970"/>
                                      <a:pt x="100013" y="143828"/>
                                      <a:pt x="103823" y="143828"/>
                                    </a:cubicBezTo>
                                    <a:lnTo>
                                      <a:pt x="122873" y="143828"/>
                                    </a:lnTo>
                                    <a:lnTo>
                                      <a:pt x="122873" y="205740"/>
                                    </a:lnTo>
                                    <a:lnTo>
                                      <a:pt x="103823" y="205740"/>
                                    </a:lnTo>
                                    <a:cubicBezTo>
                                      <a:pt x="100013" y="205740"/>
                                      <a:pt x="97155" y="208598"/>
                                      <a:pt x="97155" y="212408"/>
                                    </a:cubicBezTo>
                                    <a:lnTo>
                                      <a:pt x="97155" y="243840"/>
                                    </a:lnTo>
                                    <a:cubicBezTo>
                                      <a:pt x="97155" y="247650"/>
                                      <a:pt x="100013" y="250508"/>
                                      <a:pt x="103823" y="250508"/>
                                    </a:cubicBezTo>
                                    <a:lnTo>
                                      <a:pt x="190500" y="250508"/>
                                    </a:lnTo>
                                    <a:cubicBezTo>
                                      <a:pt x="194310" y="250508"/>
                                      <a:pt x="197167" y="247650"/>
                                      <a:pt x="197167" y="243840"/>
                                    </a:cubicBezTo>
                                    <a:lnTo>
                                      <a:pt x="197167" y="210502"/>
                                    </a:lnTo>
                                    <a:close/>
                                    <a:moveTo>
                                      <a:pt x="173355" y="37147"/>
                                    </a:moveTo>
                                    <a:cubicBezTo>
                                      <a:pt x="173355" y="33338"/>
                                      <a:pt x="170498" y="30480"/>
                                      <a:pt x="166688" y="30480"/>
                                    </a:cubicBezTo>
                                    <a:lnTo>
                                      <a:pt x="129540" y="30480"/>
                                    </a:lnTo>
                                    <a:cubicBezTo>
                                      <a:pt x="125730" y="30480"/>
                                      <a:pt x="122873" y="33338"/>
                                      <a:pt x="122873" y="37147"/>
                                    </a:cubicBezTo>
                                    <a:lnTo>
                                      <a:pt x="122873" y="68580"/>
                                    </a:lnTo>
                                    <a:cubicBezTo>
                                      <a:pt x="122873" y="72390"/>
                                      <a:pt x="125730" y="75248"/>
                                      <a:pt x="129540" y="75248"/>
                                    </a:cubicBezTo>
                                    <a:lnTo>
                                      <a:pt x="167640" y="75248"/>
                                    </a:lnTo>
                                    <a:cubicBezTo>
                                      <a:pt x="171450" y="75248"/>
                                      <a:pt x="174308" y="72390"/>
                                      <a:pt x="174308" y="68580"/>
                                    </a:cubicBezTo>
                                    <a:lnTo>
                                      <a:pt x="174308" y="37147"/>
                                    </a:lnTo>
                                    <a:close/>
                                  </a:path>
                                </a:pathLst>
                              </a:custGeom>
                              <a:solidFill>
                                <a:srgbClr val="8E9AAF"/>
                              </a:solidFill>
                              <a:ln w="9525" cap="flat">
                                <a:noFill/>
                                <a:prstDash val="solid"/>
                                <a:miter/>
                              </a:ln>
                            </wps:spPr>
                            <wps:bodyPr rtlCol="0" anchor="ctr"/>
                          </wps:wsp>
                        </a:graphicData>
                      </a:graphic>
                    </wp:inline>
                  </w:drawing>
                </mc:Choice>
                <mc:Fallback>
                  <w:pict>
                    <v:shape w14:anchorId="2B7A354F" id="Graphic 52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7179,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" path="m148590,297180c66675,297180,,230505,,148590,,66675,66675,,148590,v81915,,148590,66675,148590,148590c297180,230505,230505,297180,148590,297180xm198120,210502v,-3809,-2857,-6667,-6667,-6667l172403,203835r,-98107c172403,101918,169545,99060,165735,99060r-61912,c100013,99060,97155,101918,97155,105728r,31432c97155,140970,100013,143828,103823,143828r19050,l122873,205740r-19050,c100013,205740,97155,208598,97155,212408r,31432c97155,247650,100013,250508,103823,250508r86677,c194310,250508,197167,247650,197167,243840r,-33338l198120,210502xm173355,37147v,-3809,-2857,-6667,-6667,-6667l129540,30480v-3810,,-6667,2858,-6667,6667l122873,68580v,3810,2857,6668,6667,6668l167640,75248v3810,,6668,-2858,6668,-6668l174308,37147r-953,xe" fillcolor="#8e9aaf" stroked="f">
                      <v:stroke joinstyle="miter"/>
                      <v:path arrowok="t" o:connecttype="custom" o:connectlocs="88200,176400;0,88200;88200,0;176401,88200;88200,176400;117600,124950;113643,120992;102335,120992;102335,62758;98377,58800;61627,58800;57669,62758;57669,81415;61627,85373;72935,85373;72935,122123;61627,122123;57669,126081;57669,144738;61627,148696;113077,148696;117035,144738;117035,124950;102900,22050;98943,18092;76893,18092;72935,22050;72935,40708;76893,44666;99508,44666;103466,40708;103466,22050" o:connectangles="0,0,0,0,0,0,0,0,0,0,0,0,0,0,0,0,0,0,0,0,0,0,0,0,0,0,0,0,0,0,0,0"/>
                      <o:lock v:ext="edit" aspectratio="t"/>
                      <w10:anchorlock/>
                    </v:shape>
                  </w:pict>
                </mc:Fallback>
              </mc:AlternateContent>
            </w:r>
          </w:p>
        </w:tc>
        <w:tc>
          <w:tcPr>
            <w:tcW w:w="8310" w:type="dxa"/>
            <w:gridSpan w:val="2"/>
            <w:vAlign w:val="center"/>
          </w:tcPr>
          <w:p w14:paraId="553D72D9" w14:textId="7E049DC9" w:rsidR="008D59F8" w:rsidRDefault="008D59F8" w:rsidP="00F13942">
            <w:pPr>
              <w:pStyle w:val="TableTextEntries"/>
              <w:keepNext/>
              <w:spacing w:after="120"/>
            </w:pPr>
            <w:r>
              <w:t xml:space="preserve">See the Financial Capacity section of the </w:t>
            </w:r>
            <w:hyperlink r:id="rId15" w:history="1">
              <w:r w:rsidR="007D55B8" w:rsidRPr="00347F21">
                <w:rPr>
                  <w:rStyle w:val="Hyperlink"/>
                </w:rPr>
                <w:t xml:space="preserve">WIC Act </w:t>
              </w:r>
              <w:r w:rsidR="00FA3D59" w:rsidRPr="00347F21">
                <w:rPr>
                  <w:rStyle w:val="Hyperlink"/>
                </w:rPr>
                <w:t>Licence Application Guide</w:t>
              </w:r>
            </w:hyperlink>
            <w:r>
              <w:t xml:space="preserve"> for further detail before attaching a response to this section</w:t>
            </w:r>
            <w:r w:rsidR="00482215">
              <w:t>.</w:t>
            </w:r>
          </w:p>
        </w:tc>
      </w:tr>
      <w:tr w:rsidR="00B402C8" w14:paraId="793E2F6F" w14:textId="77777777" w:rsidTr="005D56CA">
        <w:tc>
          <w:tcPr>
            <w:tcW w:w="717" w:type="dxa"/>
          </w:tcPr>
          <w:p w14:paraId="0DB0CF29" w14:textId="06E223FC" w:rsidR="00B402C8" w:rsidRPr="008B359C" w:rsidRDefault="00B402C8" w:rsidP="00E83476">
            <w:pPr>
              <w:pStyle w:val="TableTextEntries"/>
              <w:keepNext/>
              <w:spacing w:line="360" w:lineRule="auto"/>
              <w:rPr>
                <w:noProof/>
              </w:rPr>
            </w:pPr>
            <w:r w:rsidRPr="008B359C">
              <w:rPr>
                <w:noProof/>
              </w:rPr>
              <mc:AlternateContent>
                <mc:Choice Requires="wps">
                  <w:drawing>
                    <wp:inline distT="0" distB="0" distL="0" distR="0" wp14:anchorId="7BF1BDFF" wp14:editId="0412E9CF">
                      <wp:extent cx="176400" cy="176400"/>
                      <wp:effectExtent l="0" t="0" r="0" b="0"/>
                      <wp:docPr id="44" name="Graphic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58128 w 258127"/>
                                  <a:gd name="connsiteY0" fmla="*/ 91440 h 300990"/>
                                  <a:gd name="connsiteX1" fmla="*/ 258128 w 258127"/>
                                  <a:gd name="connsiteY1" fmla="*/ 284798 h 300990"/>
                                  <a:gd name="connsiteX2" fmla="*/ 241935 w 258127"/>
                                  <a:gd name="connsiteY2" fmla="*/ 300990 h 300990"/>
                                  <a:gd name="connsiteX3" fmla="*/ 16193 w 258127"/>
                                  <a:gd name="connsiteY3" fmla="*/ 300990 h 300990"/>
                                  <a:gd name="connsiteX4" fmla="*/ 0 w 258127"/>
                                  <a:gd name="connsiteY4" fmla="*/ 284798 h 300990"/>
                                  <a:gd name="connsiteX5" fmla="*/ 0 w 258127"/>
                                  <a:gd name="connsiteY5" fmla="*/ 16193 h 300990"/>
                                  <a:gd name="connsiteX6" fmla="*/ 16193 w 258127"/>
                                  <a:gd name="connsiteY6" fmla="*/ 0 h 300990"/>
                                  <a:gd name="connsiteX7" fmla="*/ 166688 w 258127"/>
                                  <a:gd name="connsiteY7" fmla="*/ 0 h 300990"/>
                                  <a:gd name="connsiteX8" fmla="*/ 194310 w 258127"/>
                                  <a:gd name="connsiteY8" fmla="*/ 11430 h 300990"/>
                                  <a:gd name="connsiteX9" fmla="*/ 246698 w 258127"/>
                                  <a:gd name="connsiteY9" fmla="*/ 63818 h 300990"/>
                                  <a:gd name="connsiteX10" fmla="*/ 258128 w 258127"/>
                                  <a:gd name="connsiteY10" fmla="*/ 91440 h 300990"/>
                                  <a:gd name="connsiteX11" fmla="*/ 236220 w 258127"/>
                                  <a:gd name="connsiteY11" fmla="*/ 107633 h 300990"/>
                                  <a:gd name="connsiteX12" fmla="*/ 166688 w 258127"/>
                                  <a:gd name="connsiteY12" fmla="*/ 107633 h 300990"/>
                                  <a:gd name="connsiteX13" fmla="*/ 150495 w 258127"/>
                                  <a:gd name="connsiteY13" fmla="*/ 91440 h 300990"/>
                                  <a:gd name="connsiteX14" fmla="*/ 150495 w 258127"/>
                                  <a:gd name="connsiteY14" fmla="*/ 21908 h 300990"/>
                                  <a:gd name="connsiteX15" fmla="*/ 21908 w 258127"/>
                                  <a:gd name="connsiteY15" fmla="*/ 21908 h 300990"/>
                                  <a:gd name="connsiteX16" fmla="*/ 21908 w 258127"/>
                                  <a:gd name="connsiteY16" fmla="*/ 279083 h 300990"/>
                                  <a:gd name="connsiteX17" fmla="*/ 236220 w 258127"/>
                                  <a:gd name="connsiteY17" fmla="*/ 279083 h 300990"/>
                                  <a:gd name="connsiteX18" fmla="*/ 236220 w 258127"/>
                                  <a:gd name="connsiteY18" fmla="*/ 107633 h 300990"/>
                                  <a:gd name="connsiteX19" fmla="*/ 69533 w 258127"/>
                                  <a:gd name="connsiteY19" fmla="*/ 128588 h 300990"/>
                                  <a:gd name="connsiteX20" fmla="*/ 187642 w 258127"/>
                                  <a:gd name="connsiteY20" fmla="*/ 128588 h 300990"/>
                                  <a:gd name="connsiteX21" fmla="*/ 193358 w 258127"/>
                                  <a:gd name="connsiteY21" fmla="*/ 134303 h 300990"/>
                                  <a:gd name="connsiteX22" fmla="*/ 193358 w 258127"/>
                                  <a:gd name="connsiteY22" fmla="*/ 144780 h 300990"/>
                                  <a:gd name="connsiteX23" fmla="*/ 187642 w 258127"/>
                                  <a:gd name="connsiteY23" fmla="*/ 150495 h 300990"/>
                                  <a:gd name="connsiteX24" fmla="*/ 69533 w 258127"/>
                                  <a:gd name="connsiteY24" fmla="*/ 150495 h 300990"/>
                                  <a:gd name="connsiteX25" fmla="*/ 63818 w 258127"/>
                                  <a:gd name="connsiteY25" fmla="*/ 144780 h 300990"/>
                                  <a:gd name="connsiteX26" fmla="*/ 63818 w 258127"/>
                                  <a:gd name="connsiteY26" fmla="*/ 134303 h 300990"/>
                                  <a:gd name="connsiteX27" fmla="*/ 69533 w 258127"/>
                                  <a:gd name="connsiteY27" fmla="*/ 128588 h 300990"/>
                                  <a:gd name="connsiteX28" fmla="*/ 193358 w 258127"/>
                                  <a:gd name="connsiteY28" fmla="*/ 177165 h 300990"/>
                                  <a:gd name="connsiteX29" fmla="*/ 193358 w 258127"/>
                                  <a:gd name="connsiteY29" fmla="*/ 187642 h 300990"/>
                                  <a:gd name="connsiteX30" fmla="*/ 187642 w 258127"/>
                                  <a:gd name="connsiteY30" fmla="*/ 193358 h 300990"/>
                                  <a:gd name="connsiteX31" fmla="*/ 69533 w 258127"/>
                                  <a:gd name="connsiteY31" fmla="*/ 193358 h 300990"/>
                                  <a:gd name="connsiteX32" fmla="*/ 63818 w 258127"/>
                                  <a:gd name="connsiteY32" fmla="*/ 187642 h 300990"/>
                                  <a:gd name="connsiteX33" fmla="*/ 63818 w 258127"/>
                                  <a:gd name="connsiteY33" fmla="*/ 177165 h 300990"/>
                                  <a:gd name="connsiteX34" fmla="*/ 69533 w 258127"/>
                                  <a:gd name="connsiteY34" fmla="*/ 171450 h 300990"/>
                                  <a:gd name="connsiteX35" fmla="*/ 187642 w 258127"/>
                                  <a:gd name="connsiteY35" fmla="*/ 171450 h 300990"/>
                                  <a:gd name="connsiteX36" fmla="*/ 193358 w 258127"/>
                                  <a:gd name="connsiteY36" fmla="*/ 177165 h 300990"/>
                                  <a:gd name="connsiteX37" fmla="*/ 193358 w 258127"/>
                                  <a:gd name="connsiteY37" fmla="*/ 220028 h 300990"/>
                                  <a:gd name="connsiteX38" fmla="*/ 193358 w 258127"/>
                                  <a:gd name="connsiteY38" fmla="*/ 230505 h 300990"/>
                                  <a:gd name="connsiteX39" fmla="*/ 187642 w 258127"/>
                                  <a:gd name="connsiteY39" fmla="*/ 236220 h 300990"/>
                                  <a:gd name="connsiteX40" fmla="*/ 69533 w 258127"/>
                                  <a:gd name="connsiteY40" fmla="*/ 236220 h 300990"/>
                                  <a:gd name="connsiteX41" fmla="*/ 63818 w 258127"/>
                                  <a:gd name="connsiteY41" fmla="*/ 230505 h 300990"/>
                                  <a:gd name="connsiteX42" fmla="*/ 63818 w 258127"/>
                                  <a:gd name="connsiteY42" fmla="*/ 220028 h 300990"/>
                                  <a:gd name="connsiteX43" fmla="*/ 69533 w 258127"/>
                                  <a:gd name="connsiteY43" fmla="*/ 214313 h 300990"/>
                                  <a:gd name="connsiteX44" fmla="*/ 187642 w 258127"/>
                                  <a:gd name="connsiteY44" fmla="*/ 214313 h 300990"/>
                                  <a:gd name="connsiteX45" fmla="*/ 193358 w 258127"/>
                                  <a:gd name="connsiteY45" fmla="*/ 220028 h 300990"/>
                                  <a:gd name="connsiteX46" fmla="*/ 171450 w 258127"/>
                                  <a:gd name="connsiteY46" fmla="*/ 85725 h 300990"/>
                                  <a:gd name="connsiteX47" fmla="*/ 234315 w 258127"/>
                                  <a:gd name="connsiteY47" fmla="*/ 85725 h 300990"/>
                                  <a:gd name="connsiteX48" fmla="*/ 230505 w 258127"/>
                                  <a:gd name="connsiteY48" fmla="*/ 79058 h 300990"/>
                                  <a:gd name="connsiteX49" fmla="*/ 178117 w 258127"/>
                                  <a:gd name="connsiteY49" fmla="*/ 26670 h 300990"/>
                                  <a:gd name="connsiteX50" fmla="*/ 171450 w 258127"/>
                                  <a:gd name="connsiteY50" fmla="*/ 22860 h 300990"/>
                                  <a:gd name="connsiteX51" fmla="*/ 171450 w 258127"/>
                                  <a:gd name="connsiteY51" fmla="*/ 85725 h 3009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258127" h="300990">
                                    <a:moveTo>
                                      <a:pt x="258128" y="91440"/>
                                    </a:moveTo>
                                    <a:lnTo>
                                      <a:pt x="258128" y="284798"/>
                                    </a:lnTo>
                                    <a:cubicBezTo>
                                      <a:pt x="258128" y="293370"/>
                                      <a:pt x="250508" y="300990"/>
                                      <a:pt x="241935" y="300990"/>
                                    </a:cubicBezTo>
                                    <a:lnTo>
                                      <a:pt x="16193" y="300990"/>
                                    </a:lnTo>
                                    <a:cubicBezTo>
                                      <a:pt x="7620" y="300990"/>
                                      <a:pt x="0" y="293370"/>
                                      <a:pt x="0" y="284798"/>
                                    </a:cubicBezTo>
                                    <a:lnTo>
                                      <a:pt x="0" y="16193"/>
                                    </a:lnTo>
                                    <a:cubicBezTo>
                                      <a:pt x="0" y="7620"/>
                                      <a:pt x="7620" y="0"/>
                                      <a:pt x="16193" y="0"/>
                                    </a:cubicBezTo>
                                    <a:lnTo>
                                      <a:pt x="166688" y="0"/>
                                    </a:lnTo>
                                    <a:cubicBezTo>
                                      <a:pt x="175260" y="0"/>
                                      <a:pt x="187642" y="4763"/>
                                      <a:pt x="194310" y="11430"/>
                                    </a:cubicBezTo>
                                    <a:lnTo>
                                      <a:pt x="246698" y="63818"/>
                                    </a:lnTo>
                                    <a:cubicBezTo>
                                      <a:pt x="252413" y="69533"/>
                                      <a:pt x="258128" y="81915"/>
                                      <a:pt x="258128" y="91440"/>
                                    </a:cubicBezTo>
                                    <a:close/>
                                    <a:moveTo>
                                      <a:pt x="236220" y="107633"/>
                                    </a:moveTo>
                                    <a:lnTo>
                                      <a:pt x="166688" y="107633"/>
                                    </a:lnTo>
                                    <a:cubicBezTo>
                                      <a:pt x="158115" y="107633"/>
                                      <a:pt x="150495" y="100013"/>
                                      <a:pt x="150495" y="91440"/>
                                    </a:cubicBezTo>
                                    <a:lnTo>
                                      <a:pt x="150495" y="21908"/>
                                    </a:lnTo>
                                    <a:lnTo>
                                      <a:pt x="21908" y="21908"/>
                                    </a:lnTo>
                                    <a:lnTo>
                                      <a:pt x="21908" y="279083"/>
                                    </a:lnTo>
                                    <a:lnTo>
                                      <a:pt x="236220" y="279083"/>
                                    </a:lnTo>
                                    <a:lnTo>
                                      <a:pt x="236220" y="107633"/>
                                    </a:lnTo>
                                    <a:close/>
                                    <a:moveTo>
                                      <a:pt x="69533" y="128588"/>
                                    </a:moveTo>
                                    <a:lnTo>
                                      <a:pt x="187642" y="128588"/>
                                    </a:lnTo>
                                    <a:cubicBezTo>
                                      <a:pt x="190500" y="128588"/>
                                      <a:pt x="193358" y="130493"/>
                                      <a:pt x="193358" y="134303"/>
                                    </a:cubicBezTo>
                                    <a:lnTo>
                                      <a:pt x="193358" y="144780"/>
                                    </a:lnTo>
                                    <a:cubicBezTo>
                                      <a:pt x="193358" y="147638"/>
                                      <a:pt x="191453" y="150495"/>
                                      <a:pt x="187642" y="150495"/>
                                    </a:cubicBezTo>
                                    <a:lnTo>
                                      <a:pt x="69533" y="150495"/>
                                    </a:lnTo>
                                    <a:cubicBezTo>
                                      <a:pt x="66675" y="150495"/>
                                      <a:pt x="63818" y="148590"/>
                                      <a:pt x="63818" y="144780"/>
                                    </a:cubicBezTo>
                                    <a:lnTo>
                                      <a:pt x="63818" y="134303"/>
                                    </a:lnTo>
                                    <a:cubicBezTo>
                                      <a:pt x="64770" y="131445"/>
                                      <a:pt x="66675" y="128588"/>
                                      <a:pt x="69533" y="128588"/>
                                    </a:cubicBezTo>
                                    <a:close/>
                                    <a:moveTo>
                                      <a:pt x="193358" y="177165"/>
                                    </a:moveTo>
                                    <a:lnTo>
                                      <a:pt x="193358" y="187642"/>
                                    </a:lnTo>
                                    <a:cubicBezTo>
                                      <a:pt x="193358" y="190500"/>
                                      <a:pt x="191453" y="193358"/>
                                      <a:pt x="187642" y="193358"/>
                                    </a:cubicBezTo>
                                    <a:lnTo>
                                      <a:pt x="69533" y="193358"/>
                                    </a:lnTo>
                                    <a:cubicBezTo>
                                      <a:pt x="66675" y="193358"/>
                                      <a:pt x="63818" y="191453"/>
                                      <a:pt x="63818" y="187642"/>
                                    </a:cubicBezTo>
                                    <a:lnTo>
                                      <a:pt x="63818" y="177165"/>
                                    </a:lnTo>
                                    <a:cubicBezTo>
                                      <a:pt x="63818" y="174308"/>
                                      <a:pt x="65723" y="171450"/>
                                      <a:pt x="69533" y="171450"/>
                                    </a:cubicBezTo>
                                    <a:lnTo>
                                      <a:pt x="187642" y="171450"/>
                                    </a:lnTo>
                                    <a:cubicBezTo>
                                      <a:pt x="190500" y="171450"/>
                                      <a:pt x="193358" y="174308"/>
                                      <a:pt x="193358" y="177165"/>
                                    </a:cubicBezTo>
                                    <a:close/>
                                    <a:moveTo>
                                      <a:pt x="193358" y="220028"/>
                                    </a:moveTo>
                                    <a:lnTo>
                                      <a:pt x="193358" y="230505"/>
                                    </a:lnTo>
                                    <a:cubicBezTo>
                                      <a:pt x="193358" y="233363"/>
                                      <a:pt x="191453" y="236220"/>
                                      <a:pt x="187642" y="236220"/>
                                    </a:cubicBezTo>
                                    <a:lnTo>
                                      <a:pt x="69533" y="236220"/>
                                    </a:lnTo>
                                    <a:cubicBezTo>
                                      <a:pt x="66675" y="236220"/>
                                      <a:pt x="63818" y="234315"/>
                                      <a:pt x="63818" y="230505"/>
                                    </a:cubicBezTo>
                                    <a:lnTo>
                                      <a:pt x="63818" y="220028"/>
                                    </a:lnTo>
                                    <a:cubicBezTo>
                                      <a:pt x="63818" y="217170"/>
                                      <a:pt x="65723" y="214313"/>
                                      <a:pt x="69533" y="214313"/>
                                    </a:cubicBezTo>
                                    <a:lnTo>
                                      <a:pt x="187642" y="214313"/>
                                    </a:lnTo>
                                    <a:cubicBezTo>
                                      <a:pt x="190500" y="214313"/>
                                      <a:pt x="193358" y="217170"/>
                                      <a:pt x="193358" y="220028"/>
                                    </a:cubicBezTo>
                                    <a:close/>
                                    <a:moveTo>
                                      <a:pt x="171450" y="85725"/>
                                    </a:moveTo>
                                    <a:lnTo>
                                      <a:pt x="234315" y="85725"/>
                                    </a:lnTo>
                                    <a:cubicBezTo>
                                      <a:pt x="233363" y="82868"/>
                                      <a:pt x="231458" y="80010"/>
                                      <a:pt x="230505" y="79058"/>
                                    </a:cubicBezTo>
                                    <a:lnTo>
                                      <a:pt x="178117" y="26670"/>
                                    </a:lnTo>
                                    <a:cubicBezTo>
                                      <a:pt x="177165" y="25718"/>
                                      <a:pt x="174308" y="23813"/>
                                      <a:pt x="171450" y="22860"/>
                                    </a:cubicBezTo>
                                    <a:lnTo>
                                      <a:pt x="171450" y="85725"/>
                                    </a:lnTo>
                                    <a:close/>
                                  </a:path>
                                </a:pathLst>
                              </a:custGeom>
                              <a:solidFill>
                                <a:srgbClr val="8E9AAF"/>
                              </a:solidFill>
                              <a:ln w="9525" cap="flat">
                                <a:noFill/>
                                <a:prstDash val="solid"/>
                                <a:miter/>
                              </a:ln>
                            </wps:spPr>
                            <wps:bodyPr rtlCol="0" anchor="ctr"/>
                          </wps:wsp>
                        </a:graphicData>
                      </a:graphic>
                    </wp:inline>
                  </w:drawing>
                </mc:Choice>
                <mc:Fallback>
                  <w:pict>
                    <v:shape w14:anchorId="520DEC9C" id="Graphic 5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58127,3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" path="m258128,91440r,193358c258128,293370,250508,300990,241935,300990r-225742,c7620,300990,,293370,,284798l,16193c,7620,7620,,16193,l166688,v8572,,20954,4763,27622,11430l246698,63818v5715,5715,11430,18097,11430,27622xm236220,107633r-69532,c158115,107633,150495,100013,150495,91440r,-69532l21908,21908r,257175l236220,279083r,-171450xm69533,128588r118109,c190500,128588,193358,130493,193358,134303r,10477c193358,147638,191453,150495,187642,150495r-118109,c66675,150495,63818,148590,63818,144780r,-10477c64770,131445,66675,128588,69533,128588xm193358,177165r,10477c193358,190500,191453,193358,187642,193358r-118109,c66675,193358,63818,191453,63818,187642r,-10477c63818,174308,65723,171450,69533,171450r118109,c190500,171450,193358,174308,193358,177165xm193358,220028r,10477c193358,233363,191453,236220,187642,236220r-118109,c66675,236220,63818,234315,63818,230505r,-10477c63818,217170,65723,214313,69533,214313r118109,c190500,214313,193358,217170,193358,220028xm171450,85725r62865,c233363,82868,231458,80010,230505,79058l178117,26670v-952,-952,-3809,-2857,-6667,-3810l171450,85725xe" fillcolor="#8e9aaf" stroked="f">
                      <v:stroke joinstyle="miter"/>
                      <v:path arrowok="t" o:connecttype="custom" o:connectlocs="176401,53590;176401,166910;165335,176400;11066,176400;0,166910;0,9490;11066,0;113912,0;132788,6699;168590,37402;176401,53590;161429,63080;113912,63080;102846,53590;102846,12840;14972,12840;14972,163561;161429,163561;161429,63080;47518,75361;128232,75361;132138,78710;132138,84851;128232,88200;47518,88200;43612,84851;43612,78710;47518,75361;132138,103830;132138,109971;128232,113321;47518,113321;43612,109971;43612,103830;47518,100481;128232,100481;132138,103830;132138,128951;132138,135091;128232,138441;47518,138441;43612,135091;43612,128951;47518,125602;128232,125602;132138,128951;117166,50241;160127,50241;157524,46333;121722,15630;117166,13397;117166,50241" o:connectangles="0,0,0,0,0,0,0,0,0,0,0,0,0,0,0,0,0,0,0,0,0,0,0,0,0,0,0,0,0,0,0,0,0,0,0,0,0,0,0,0,0,0,0,0,0,0,0,0,0,0,0,0"/>
                      <o:lock v:ext="edit" aspectratio="t"/>
                      <w10:anchorlock/>
                    </v:shape>
                  </w:pict>
                </mc:Fallback>
              </mc:AlternateContent>
            </w:r>
          </w:p>
        </w:tc>
        <w:tc>
          <w:tcPr>
            <w:tcW w:w="8310" w:type="dxa"/>
            <w:gridSpan w:val="2"/>
            <w:vAlign w:val="center"/>
          </w:tcPr>
          <w:p w14:paraId="53081C9A" w14:textId="77777777" w:rsidR="00B402C8" w:rsidRDefault="00B402C8" w:rsidP="00E83476">
            <w:pPr>
              <w:pStyle w:val="TableTextEntries"/>
              <w:keepNext/>
              <w:spacing w:after="120"/>
            </w:pPr>
            <w:r w:rsidRPr="00206F2E">
              <w:t>Attach the following information:</w:t>
            </w:r>
          </w:p>
        </w:tc>
      </w:tr>
      <w:tr w:rsidR="00B402C8" w14:paraId="77E0C653" w14:textId="77777777" w:rsidTr="001227D2">
        <w:tc>
          <w:tcPr>
            <w:tcW w:w="4509" w:type="dxa"/>
            <w:gridSpan w:val="2"/>
          </w:tcPr>
          <w:p w14:paraId="0814BB2C" w14:textId="53D7BA16" w:rsidR="00B402C8" w:rsidRDefault="00460983" w:rsidP="00E83476">
            <w:pPr>
              <w:pStyle w:val="TableTextEntries"/>
              <w:keepNext/>
            </w:pPr>
            <w:permStart w:id="1353673807" w:edGrp="everyone" w:colFirst="1" w:colLast="1"/>
            <w:r w:rsidRPr="009015F5">
              <w:t xml:space="preserve">Follow the Financial Capacity section of the </w:t>
            </w:r>
            <w:r w:rsidRPr="002D743A">
              <w:t>WIC</w:t>
            </w:r>
            <w:r w:rsidR="007D55B8" w:rsidRPr="002D743A">
              <w:t xml:space="preserve"> </w:t>
            </w:r>
            <w:r w:rsidRPr="002D743A">
              <w:t>A</w:t>
            </w:r>
            <w:r w:rsidR="007D55B8" w:rsidRPr="002D743A">
              <w:t xml:space="preserve">ct </w:t>
            </w:r>
            <w:r w:rsidR="00FA3D59" w:rsidRPr="002D743A">
              <w:t>Licence Application Guide</w:t>
            </w:r>
            <w:r w:rsidRPr="009015F5">
              <w:t xml:space="preserve"> and attach a response that supports the applicant’s claim of continuing financial capacity.</w:t>
            </w:r>
          </w:p>
        </w:tc>
        <w:tc>
          <w:tcPr>
            <w:tcW w:w="4518" w:type="dxa"/>
            <w:shd w:val="clear" w:color="auto" w:fill="ECE9E7" w:themeFill="background2"/>
          </w:tcPr>
          <w:p w14:paraId="6A98C39A" w14:textId="77777777" w:rsidR="00B402C8" w:rsidRDefault="00B402C8" w:rsidP="00E83476">
            <w:pPr>
              <w:pStyle w:val="TableTextEntries"/>
              <w:keepNext/>
            </w:pPr>
            <w:r>
              <w:t>Insert complete file name of attachment(s).</w:t>
            </w:r>
          </w:p>
          <w:p w14:paraId="1E5D2F00" w14:textId="7EDC759B" w:rsidR="007A54F1" w:rsidRDefault="007A54F1" w:rsidP="00E83476">
            <w:pPr>
              <w:pStyle w:val="TableTextEntries"/>
              <w:keepNext/>
            </w:pPr>
          </w:p>
        </w:tc>
      </w:tr>
    </w:tbl>
    <w:permEnd w:id="1353673807"/>
    <w:p w14:paraId="2376F9B2" w14:textId="174B87D5" w:rsidR="00BF5E7A" w:rsidRDefault="00BF5E7A" w:rsidP="00BF5E7A">
      <w:pPr>
        <w:pStyle w:val="Heading4"/>
      </w:pPr>
      <w:r>
        <w:t>The following questions are for applicants for a retail supplier’s licence</w:t>
      </w:r>
    </w:p>
    <w:tbl>
      <w:tblPr>
        <w:tblW w:w="9027" w:type="dxa"/>
        <w:tblLook w:val="04A0" w:firstRow="1" w:lastRow="0" w:firstColumn="1" w:lastColumn="0" w:noHBand="0" w:noVBand="1"/>
      </w:tblPr>
      <w:tblGrid>
        <w:gridCol w:w="717"/>
        <w:gridCol w:w="8310"/>
      </w:tblGrid>
      <w:tr w:rsidR="00BF5E7A" w14:paraId="1C7B63F4" w14:textId="77777777" w:rsidTr="00CB1499">
        <w:tc>
          <w:tcPr>
            <w:tcW w:w="717" w:type="dxa"/>
          </w:tcPr>
          <w:p w14:paraId="2655EDF1" w14:textId="77777777" w:rsidR="00BF5E7A" w:rsidRDefault="00BF5E7A" w:rsidP="00CB1499">
            <w:pPr>
              <w:pStyle w:val="TableTextEntries"/>
              <w:keepNext/>
              <w:spacing w:line="360" w:lineRule="auto"/>
            </w:pPr>
            <w:r w:rsidRPr="008B359C">
              <w:rPr>
                <w:noProof/>
              </w:rPr>
              <mc:AlternateContent>
                <mc:Choice Requires="wps">
                  <w:drawing>
                    <wp:inline distT="0" distB="0" distL="0" distR="0" wp14:anchorId="36EA8BE3" wp14:editId="5F055AE8">
                      <wp:extent cx="176400" cy="176400"/>
                      <wp:effectExtent l="0" t="0" r="0" b="0"/>
                      <wp:docPr id="174" name="Graphic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148590 w 297179"/>
                                  <a:gd name="connsiteY0" fmla="*/ 297180 h 297180"/>
                                  <a:gd name="connsiteX1" fmla="*/ 0 w 297179"/>
                                  <a:gd name="connsiteY1" fmla="*/ 148590 h 297180"/>
                                  <a:gd name="connsiteX2" fmla="*/ 148590 w 297179"/>
                                  <a:gd name="connsiteY2" fmla="*/ 0 h 297180"/>
                                  <a:gd name="connsiteX3" fmla="*/ 297180 w 297179"/>
                                  <a:gd name="connsiteY3" fmla="*/ 148590 h 297180"/>
                                  <a:gd name="connsiteX4" fmla="*/ 148590 w 297179"/>
                                  <a:gd name="connsiteY4" fmla="*/ 297180 h 297180"/>
                                  <a:gd name="connsiteX5" fmla="*/ 198120 w 297179"/>
                                  <a:gd name="connsiteY5" fmla="*/ 210502 h 297180"/>
                                  <a:gd name="connsiteX6" fmla="*/ 191453 w 297179"/>
                                  <a:gd name="connsiteY6" fmla="*/ 203835 h 297180"/>
                                  <a:gd name="connsiteX7" fmla="*/ 172403 w 297179"/>
                                  <a:gd name="connsiteY7" fmla="*/ 203835 h 297180"/>
                                  <a:gd name="connsiteX8" fmla="*/ 172403 w 297179"/>
                                  <a:gd name="connsiteY8" fmla="*/ 105728 h 297180"/>
                                  <a:gd name="connsiteX9" fmla="*/ 165735 w 297179"/>
                                  <a:gd name="connsiteY9" fmla="*/ 99060 h 297180"/>
                                  <a:gd name="connsiteX10" fmla="*/ 103823 w 297179"/>
                                  <a:gd name="connsiteY10" fmla="*/ 99060 h 297180"/>
                                  <a:gd name="connsiteX11" fmla="*/ 97155 w 297179"/>
                                  <a:gd name="connsiteY11" fmla="*/ 105728 h 297180"/>
                                  <a:gd name="connsiteX12" fmla="*/ 97155 w 297179"/>
                                  <a:gd name="connsiteY12" fmla="*/ 137160 h 297180"/>
                                  <a:gd name="connsiteX13" fmla="*/ 103823 w 297179"/>
                                  <a:gd name="connsiteY13" fmla="*/ 143828 h 297180"/>
                                  <a:gd name="connsiteX14" fmla="*/ 122873 w 297179"/>
                                  <a:gd name="connsiteY14" fmla="*/ 143828 h 297180"/>
                                  <a:gd name="connsiteX15" fmla="*/ 122873 w 297179"/>
                                  <a:gd name="connsiteY15" fmla="*/ 205740 h 297180"/>
                                  <a:gd name="connsiteX16" fmla="*/ 103823 w 297179"/>
                                  <a:gd name="connsiteY16" fmla="*/ 205740 h 297180"/>
                                  <a:gd name="connsiteX17" fmla="*/ 97155 w 297179"/>
                                  <a:gd name="connsiteY17" fmla="*/ 212408 h 297180"/>
                                  <a:gd name="connsiteX18" fmla="*/ 97155 w 297179"/>
                                  <a:gd name="connsiteY18" fmla="*/ 243840 h 297180"/>
                                  <a:gd name="connsiteX19" fmla="*/ 103823 w 297179"/>
                                  <a:gd name="connsiteY19" fmla="*/ 250508 h 297180"/>
                                  <a:gd name="connsiteX20" fmla="*/ 190500 w 297179"/>
                                  <a:gd name="connsiteY20" fmla="*/ 250508 h 297180"/>
                                  <a:gd name="connsiteX21" fmla="*/ 197167 w 297179"/>
                                  <a:gd name="connsiteY21" fmla="*/ 243840 h 297180"/>
                                  <a:gd name="connsiteX22" fmla="*/ 197167 w 297179"/>
                                  <a:gd name="connsiteY22" fmla="*/ 210502 h 297180"/>
                                  <a:gd name="connsiteX23" fmla="*/ 173355 w 297179"/>
                                  <a:gd name="connsiteY23" fmla="*/ 37147 h 297180"/>
                                  <a:gd name="connsiteX24" fmla="*/ 166688 w 297179"/>
                                  <a:gd name="connsiteY24" fmla="*/ 30480 h 297180"/>
                                  <a:gd name="connsiteX25" fmla="*/ 129540 w 297179"/>
                                  <a:gd name="connsiteY25" fmla="*/ 30480 h 297180"/>
                                  <a:gd name="connsiteX26" fmla="*/ 122873 w 297179"/>
                                  <a:gd name="connsiteY26" fmla="*/ 37147 h 297180"/>
                                  <a:gd name="connsiteX27" fmla="*/ 122873 w 297179"/>
                                  <a:gd name="connsiteY27" fmla="*/ 68580 h 297180"/>
                                  <a:gd name="connsiteX28" fmla="*/ 129540 w 297179"/>
                                  <a:gd name="connsiteY28" fmla="*/ 75248 h 297180"/>
                                  <a:gd name="connsiteX29" fmla="*/ 167640 w 297179"/>
                                  <a:gd name="connsiteY29" fmla="*/ 75248 h 297180"/>
                                  <a:gd name="connsiteX30" fmla="*/ 174308 w 297179"/>
                                  <a:gd name="connsiteY30" fmla="*/ 68580 h 297180"/>
                                  <a:gd name="connsiteX31" fmla="*/ 174308 w 297179"/>
                                  <a:gd name="connsiteY31" fmla="*/ 37147 h 297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7179" h="297180">
                                    <a:moveTo>
                                      <a:pt x="148590" y="297180"/>
                                    </a:moveTo>
                                    <a:cubicBezTo>
                                      <a:pt x="66675" y="297180"/>
                                      <a:pt x="0" y="230505"/>
                                      <a:pt x="0" y="148590"/>
                                    </a:cubicBezTo>
                                    <a:cubicBezTo>
                                      <a:pt x="0" y="66675"/>
                                      <a:pt x="66675" y="0"/>
                                      <a:pt x="148590" y="0"/>
                                    </a:cubicBezTo>
                                    <a:cubicBezTo>
                                      <a:pt x="230505" y="0"/>
                                      <a:pt x="297180" y="66675"/>
                                      <a:pt x="297180" y="148590"/>
                                    </a:cubicBezTo>
                                    <a:cubicBezTo>
                                      <a:pt x="297180" y="230505"/>
                                      <a:pt x="230505" y="297180"/>
                                      <a:pt x="148590" y="297180"/>
                                    </a:cubicBezTo>
                                    <a:close/>
                                    <a:moveTo>
                                      <a:pt x="198120" y="210502"/>
                                    </a:moveTo>
                                    <a:cubicBezTo>
                                      <a:pt x="198120" y="206693"/>
                                      <a:pt x="195263" y="203835"/>
                                      <a:pt x="191453" y="203835"/>
                                    </a:cubicBezTo>
                                    <a:lnTo>
                                      <a:pt x="172403" y="203835"/>
                                    </a:lnTo>
                                    <a:lnTo>
                                      <a:pt x="172403" y="105728"/>
                                    </a:lnTo>
                                    <a:cubicBezTo>
                                      <a:pt x="172403" y="101918"/>
                                      <a:pt x="169545" y="99060"/>
                                      <a:pt x="165735" y="99060"/>
                                    </a:cubicBezTo>
                                    <a:lnTo>
                                      <a:pt x="103823" y="99060"/>
                                    </a:lnTo>
                                    <a:cubicBezTo>
                                      <a:pt x="100013" y="99060"/>
                                      <a:pt x="97155" y="101918"/>
                                      <a:pt x="97155" y="105728"/>
                                    </a:cubicBezTo>
                                    <a:lnTo>
                                      <a:pt x="97155" y="137160"/>
                                    </a:lnTo>
                                    <a:cubicBezTo>
                                      <a:pt x="97155" y="140970"/>
                                      <a:pt x="100013" y="143828"/>
                                      <a:pt x="103823" y="143828"/>
                                    </a:cubicBezTo>
                                    <a:lnTo>
                                      <a:pt x="122873" y="143828"/>
                                    </a:lnTo>
                                    <a:lnTo>
                                      <a:pt x="122873" y="205740"/>
                                    </a:lnTo>
                                    <a:lnTo>
                                      <a:pt x="103823" y="205740"/>
                                    </a:lnTo>
                                    <a:cubicBezTo>
                                      <a:pt x="100013" y="205740"/>
                                      <a:pt x="97155" y="208598"/>
                                      <a:pt x="97155" y="212408"/>
                                    </a:cubicBezTo>
                                    <a:lnTo>
                                      <a:pt x="97155" y="243840"/>
                                    </a:lnTo>
                                    <a:cubicBezTo>
                                      <a:pt x="97155" y="247650"/>
                                      <a:pt x="100013" y="250508"/>
                                      <a:pt x="103823" y="250508"/>
                                    </a:cubicBezTo>
                                    <a:lnTo>
                                      <a:pt x="190500" y="250508"/>
                                    </a:lnTo>
                                    <a:cubicBezTo>
                                      <a:pt x="194310" y="250508"/>
                                      <a:pt x="197167" y="247650"/>
                                      <a:pt x="197167" y="243840"/>
                                    </a:cubicBezTo>
                                    <a:lnTo>
                                      <a:pt x="197167" y="210502"/>
                                    </a:lnTo>
                                    <a:close/>
                                    <a:moveTo>
                                      <a:pt x="173355" y="37147"/>
                                    </a:moveTo>
                                    <a:cubicBezTo>
                                      <a:pt x="173355" y="33338"/>
                                      <a:pt x="170498" y="30480"/>
                                      <a:pt x="166688" y="30480"/>
                                    </a:cubicBezTo>
                                    <a:lnTo>
                                      <a:pt x="129540" y="30480"/>
                                    </a:lnTo>
                                    <a:cubicBezTo>
                                      <a:pt x="125730" y="30480"/>
                                      <a:pt x="122873" y="33338"/>
                                      <a:pt x="122873" y="37147"/>
                                    </a:cubicBezTo>
                                    <a:lnTo>
                                      <a:pt x="122873" y="68580"/>
                                    </a:lnTo>
                                    <a:cubicBezTo>
                                      <a:pt x="122873" y="72390"/>
                                      <a:pt x="125730" y="75248"/>
                                      <a:pt x="129540" y="75248"/>
                                    </a:cubicBezTo>
                                    <a:lnTo>
                                      <a:pt x="167640" y="75248"/>
                                    </a:lnTo>
                                    <a:cubicBezTo>
                                      <a:pt x="171450" y="75248"/>
                                      <a:pt x="174308" y="72390"/>
                                      <a:pt x="174308" y="68580"/>
                                    </a:cubicBezTo>
                                    <a:lnTo>
                                      <a:pt x="174308" y="37147"/>
                                    </a:lnTo>
                                    <a:close/>
                                  </a:path>
                                </a:pathLst>
                              </a:custGeom>
                              <a:solidFill>
                                <a:srgbClr val="8E9AAF"/>
                              </a:solidFill>
                              <a:ln w="9525" cap="flat">
                                <a:noFill/>
                                <a:prstDash val="solid"/>
                                <a:miter/>
                              </a:ln>
                            </wps:spPr>
                            <wps:bodyPr rtlCol="0" anchor="ctr"/>
                          </wps:wsp>
                        </a:graphicData>
                      </a:graphic>
                    </wp:inline>
                  </w:drawing>
                </mc:Choice>
                <mc:Fallback>
                  <w:pict>
                    <v:shape w14:anchorId="69CD84C6" id="Graphic 52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7179,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" path="m148590,297180c66675,297180,,230505,,148590,,66675,66675,,148590,v81915,,148590,66675,148590,148590c297180,230505,230505,297180,148590,297180xm198120,210502v,-3809,-2857,-6667,-6667,-6667l172403,203835r,-98107c172403,101918,169545,99060,165735,99060r-61912,c100013,99060,97155,101918,97155,105728r,31432c97155,140970,100013,143828,103823,143828r19050,l122873,205740r-19050,c100013,205740,97155,208598,97155,212408r,31432c97155,247650,100013,250508,103823,250508r86677,c194310,250508,197167,247650,197167,243840r,-33338l198120,210502xm173355,37147v,-3809,-2857,-6667,-6667,-6667l129540,30480v-3810,,-6667,2858,-6667,6667l122873,68580v,3810,2857,6668,6667,6668l167640,75248v3810,,6668,-2858,6668,-6668l174308,37147r-953,xe" fillcolor="#8e9aaf" stroked="f">
                      <v:stroke joinstyle="miter"/>
                      <v:path arrowok="t" o:connecttype="custom" o:connectlocs="88200,176400;0,88200;88200,0;176401,88200;88200,176400;117600,124950;113643,120992;102335,120992;102335,62758;98377,58800;61627,58800;57669,62758;57669,81415;61627,85373;72935,85373;72935,122123;61627,122123;57669,126081;57669,144738;61627,148696;113077,148696;117035,144738;117035,124950;102900,22050;98943,18092;76893,18092;72935,22050;72935,40708;76893,44666;99508,44666;103466,40708;103466,22050" o:connectangles="0,0,0,0,0,0,0,0,0,0,0,0,0,0,0,0,0,0,0,0,0,0,0,0,0,0,0,0,0,0,0,0"/>
                      <o:lock v:ext="edit" aspectratio="t"/>
                      <w10:anchorlock/>
                    </v:shape>
                  </w:pict>
                </mc:Fallback>
              </mc:AlternateContent>
            </w:r>
          </w:p>
        </w:tc>
        <w:tc>
          <w:tcPr>
            <w:tcW w:w="8310" w:type="dxa"/>
            <w:vAlign w:val="center"/>
          </w:tcPr>
          <w:p w14:paraId="49960CF1" w14:textId="530CE351" w:rsidR="00BF5E7A" w:rsidRDefault="00BF5E7A" w:rsidP="00CB1499">
            <w:pPr>
              <w:pStyle w:val="TableTextEntries"/>
              <w:keepNext/>
              <w:spacing w:after="120"/>
            </w:pPr>
            <w:r w:rsidRPr="005B2C1B">
              <w:t xml:space="preserve">Skip to </w:t>
            </w:r>
            <w:r w:rsidRPr="005B2C1B">
              <w:rPr>
                <w:b/>
                <w:bCs/>
              </w:rPr>
              <w:t>Question </w:t>
            </w:r>
            <w:r>
              <w:rPr>
                <w:b/>
                <w:bCs/>
              </w:rPr>
              <w:t>23</w:t>
            </w:r>
            <w:r w:rsidRPr="005B2C1B">
              <w:t xml:space="preserve"> </w:t>
            </w:r>
            <w:r>
              <w:t xml:space="preserve">and continue </w:t>
            </w:r>
            <w:r w:rsidRPr="005B2C1B">
              <w:t>if</w:t>
            </w:r>
            <w:r>
              <w:t xml:space="preserve"> you are applying for a </w:t>
            </w:r>
            <w:r w:rsidRPr="00E83476">
              <w:rPr>
                <w:b/>
                <w:bCs/>
              </w:rPr>
              <w:t>network operator’s licence only</w:t>
            </w:r>
            <w:r>
              <w:t xml:space="preserve">. </w:t>
            </w:r>
            <w:r w:rsidRPr="001C23A4">
              <w:t>Provide answe</w:t>
            </w:r>
            <w:r w:rsidRPr="005B2C1B">
              <w:t xml:space="preserve">rs to </w:t>
            </w:r>
            <w:r w:rsidRPr="005B2C1B">
              <w:rPr>
                <w:b/>
                <w:bCs/>
              </w:rPr>
              <w:t>Questions 1</w:t>
            </w:r>
            <w:r w:rsidR="00C01049">
              <w:rPr>
                <w:b/>
                <w:bCs/>
              </w:rPr>
              <w:t>7</w:t>
            </w:r>
            <w:r>
              <w:rPr>
                <w:b/>
                <w:bCs/>
              </w:rPr>
              <w:t xml:space="preserve"> to 22</w:t>
            </w:r>
            <w:r w:rsidRPr="00EE680E">
              <w:rPr>
                <w:b/>
                <w:bCs/>
              </w:rPr>
              <w:t xml:space="preserve"> and 2</w:t>
            </w:r>
            <w:r>
              <w:rPr>
                <w:b/>
                <w:bCs/>
              </w:rPr>
              <w:t>6</w:t>
            </w:r>
            <w:r w:rsidRPr="00EE680E">
              <w:rPr>
                <w:b/>
                <w:bCs/>
              </w:rPr>
              <w:t xml:space="preserve"> </w:t>
            </w:r>
            <w:r w:rsidRPr="00D40554">
              <w:t>in this section</w:t>
            </w:r>
            <w:r>
              <w:rPr>
                <w:b/>
                <w:bCs/>
              </w:rPr>
              <w:t xml:space="preserve"> </w:t>
            </w:r>
            <w:r w:rsidRPr="005B2C1B">
              <w:t xml:space="preserve">if you are applying for a </w:t>
            </w:r>
            <w:r w:rsidRPr="00E83476">
              <w:rPr>
                <w:b/>
                <w:bCs/>
              </w:rPr>
              <w:t>retail supplier’s licence</w:t>
            </w:r>
            <w:r w:rsidRPr="005B2C1B">
              <w:t xml:space="preserve">. </w:t>
            </w:r>
          </w:p>
        </w:tc>
      </w:tr>
      <w:tr w:rsidR="00BF5E7A" w14:paraId="0209395E" w14:textId="77777777" w:rsidTr="00CB1499">
        <w:tc>
          <w:tcPr>
            <w:tcW w:w="717" w:type="dxa"/>
          </w:tcPr>
          <w:p w14:paraId="44B6386B" w14:textId="0718FF11" w:rsidR="00BF5E7A" w:rsidRDefault="00BF5E7A" w:rsidP="00CB1499">
            <w:pPr>
              <w:pStyle w:val="TableTextEntries"/>
              <w:spacing w:line="360" w:lineRule="auto"/>
            </w:pPr>
          </w:p>
        </w:tc>
        <w:tc>
          <w:tcPr>
            <w:tcW w:w="8310" w:type="dxa"/>
            <w:vAlign w:val="center"/>
          </w:tcPr>
          <w:p w14:paraId="1D9F443A" w14:textId="2F21B964" w:rsidR="00BF5E7A" w:rsidRDefault="00BF5E7A" w:rsidP="00CB1499">
            <w:pPr>
              <w:pStyle w:val="TableTextEntries"/>
              <w:spacing w:after="120"/>
            </w:pPr>
            <w:r>
              <w:t>I</w:t>
            </w:r>
            <w:r w:rsidRPr="00D22E28">
              <w:t>n order to recommend licences</w:t>
            </w:r>
            <w:r>
              <w:t>,</w:t>
            </w:r>
            <w:r w:rsidRPr="00D22E28">
              <w:t xml:space="preserve"> we need to determine that the applicant has the </w:t>
            </w:r>
            <w:r w:rsidR="00C01049">
              <w:t xml:space="preserve">financial and </w:t>
            </w:r>
            <w:r w:rsidRPr="00D22E28">
              <w:t>technical capacit</w:t>
            </w:r>
            <w:r w:rsidR="00C01049">
              <w:t>ies</w:t>
            </w:r>
            <w:r w:rsidRPr="00D22E28">
              <w:t xml:space="preserve"> to undertake the activities that will be authorised under the licence. </w:t>
            </w:r>
            <w:r>
              <w:t>T</w:t>
            </w:r>
            <w:r w:rsidRPr="00D22E28">
              <w:t>he applicant may hold the relevant technical expertise or engage suitable expertise to meet this requirement</w:t>
            </w:r>
            <w:r>
              <w:t>.</w:t>
            </w:r>
          </w:p>
        </w:tc>
      </w:tr>
    </w:tbl>
    <w:p w14:paraId="4CE33DBE" w14:textId="030A6FE7" w:rsidR="00D40554" w:rsidRDefault="00D40554" w:rsidP="007210AB">
      <w:pPr>
        <w:pStyle w:val="Heading3nonumber"/>
        <w:numPr>
          <w:ilvl w:val="0"/>
          <w:numId w:val="47"/>
        </w:numPr>
        <w:ind w:left="426"/>
      </w:pPr>
      <w:r>
        <w:t>Estimated cost of services to customers</w:t>
      </w:r>
    </w:p>
    <w:tbl>
      <w:tblPr>
        <w:tblW w:w="9027" w:type="dxa"/>
        <w:tblLook w:val="04A0" w:firstRow="1" w:lastRow="0" w:firstColumn="1" w:lastColumn="0" w:noHBand="0" w:noVBand="1"/>
      </w:tblPr>
      <w:tblGrid>
        <w:gridCol w:w="717"/>
        <w:gridCol w:w="3791"/>
        <w:gridCol w:w="2259"/>
        <w:gridCol w:w="2260"/>
      </w:tblGrid>
      <w:tr w:rsidR="00D40554" w14:paraId="2E228B55" w14:textId="77777777" w:rsidTr="00CB1499">
        <w:tc>
          <w:tcPr>
            <w:tcW w:w="717" w:type="dxa"/>
          </w:tcPr>
          <w:p w14:paraId="44C47DF6" w14:textId="77777777" w:rsidR="00D40554" w:rsidRPr="008B359C" w:rsidRDefault="00D40554" w:rsidP="00CB1499">
            <w:pPr>
              <w:pStyle w:val="TableTextEntries"/>
              <w:keepNext/>
              <w:spacing w:after="120"/>
              <w:rPr>
                <w:noProof/>
              </w:rPr>
            </w:pPr>
            <w:r w:rsidRPr="008B359C">
              <w:rPr>
                <w:noProof/>
              </w:rPr>
              <mc:AlternateContent>
                <mc:Choice Requires="wps">
                  <w:drawing>
                    <wp:inline distT="0" distB="0" distL="0" distR="0" wp14:anchorId="5D604B99" wp14:editId="52412225">
                      <wp:extent cx="176400" cy="176400"/>
                      <wp:effectExtent l="0" t="0" r="0" b="0"/>
                      <wp:docPr id="254" name="Graphic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148590 w 297179"/>
                                  <a:gd name="connsiteY0" fmla="*/ 297180 h 297180"/>
                                  <a:gd name="connsiteX1" fmla="*/ 0 w 297179"/>
                                  <a:gd name="connsiteY1" fmla="*/ 148590 h 297180"/>
                                  <a:gd name="connsiteX2" fmla="*/ 148590 w 297179"/>
                                  <a:gd name="connsiteY2" fmla="*/ 0 h 297180"/>
                                  <a:gd name="connsiteX3" fmla="*/ 297180 w 297179"/>
                                  <a:gd name="connsiteY3" fmla="*/ 148590 h 297180"/>
                                  <a:gd name="connsiteX4" fmla="*/ 148590 w 297179"/>
                                  <a:gd name="connsiteY4" fmla="*/ 297180 h 297180"/>
                                  <a:gd name="connsiteX5" fmla="*/ 198120 w 297179"/>
                                  <a:gd name="connsiteY5" fmla="*/ 210502 h 297180"/>
                                  <a:gd name="connsiteX6" fmla="*/ 191453 w 297179"/>
                                  <a:gd name="connsiteY6" fmla="*/ 203835 h 297180"/>
                                  <a:gd name="connsiteX7" fmla="*/ 172403 w 297179"/>
                                  <a:gd name="connsiteY7" fmla="*/ 203835 h 297180"/>
                                  <a:gd name="connsiteX8" fmla="*/ 172403 w 297179"/>
                                  <a:gd name="connsiteY8" fmla="*/ 105728 h 297180"/>
                                  <a:gd name="connsiteX9" fmla="*/ 165735 w 297179"/>
                                  <a:gd name="connsiteY9" fmla="*/ 99060 h 297180"/>
                                  <a:gd name="connsiteX10" fmla="*/ 103823 w 297179"/>
                                  <a:gd name="connsiteY10" fmla="*/ 99060 h 297180"/>
                                  <a:gd name="connsiteX11" fmla="*/ 97155 w 297179"/>
                                  <a:gd name="connsiteY11" fmla="*/ 105728 h 297180"/>
                                  <a:gd name="connsiteX12" fmla="*/ 97155 w 297179"/>
                                  <a:gd name="connsiteY12" fmla="*/ 137160 h 297180"/>
                                  <a:gd name="connsiteX13" fmla="*/ 103823 w 297179"/>
                                  <a:gd name="connsiteY13" fmla="*/ 143828 h 297180"/>
                                  <a:gd name="connsiteX14" fmla="*/ 122873 w 297179"/>
                                  <a:gd name="connsiteY14" fmla="*/ 143828 h 297180"/>
                                  <a:gd name="connsiteX15" fmla="*/ 122873 w 297179"/>
                                  <a:gd name="connsiteY15" fmla="*/ 205740 h 297180"/>
                                  <a:gd name="connsiteX16" fmla="*/ 103823 w 297179"/>
                                  <a:gd name="connsiteY16" fmla="*/ 205740 h 297180"/>
                                  <a:gd name="connsiteX17" fmla="*/ 97155 w 297179"/>
                                  <a:gd name="connsiteY17" fmla="*/ 212408 h 297180"/>
                                  <a:gd name="connsiteX18" fmla="*/ 97155 w 297179"/>
                                  <a:gd name="connsiteY18" fmla="*/ 243840 h 297180"/>
                                  <a:gd name="connsiteX19" fmla="*/ 103823 w 297179"/>
                                  <a:gd name="connsiteY19" fmla="*/ 250508 h 297180"/>
                                  <a:gd name="connsiteX20" fmla="*/ 190500 w 297179"/>
                                  <a:gd name="connsiteY20" fmla="*/ 250508 h 297180"/>
                                  <a:gd name="connsiteX21" fmla="*/ 197167 w 297179"/>
                                  <a:gd name="connsiteY21" fmla="*/ 243840 h 297180"/>
                                  <a:gd name="connsiteX22" fmla="*/ 197167 w 297179"/>
                                  <a:gd name="connsiteY22" fmla="*/ 210502 h 297180"/>
                                  <a:gd name="connsiteX23" fmla="*/ 173355 w 297179"/>
                                  <a:gd name="connsiteY23" fmla="*/ 37147 h 297180"/>
                                  <a:gd name="connsiteX24" fmla="*/ 166688 w 297179"/>
                                  <a:gd name="connsiteY24" fmla="*/ 30480 h 297180"/>
                                  <a:gd name="connsiteX25" fmla="*/ 129540 w 297179"/>
                                  <a:gd name="connsiteY25" fmla="*/ 30480 h 297180"/>
                                  <a:gd name="connsiteX26" fmla="*/ 122873 w 297179"/>
                                  <a:gd name="connsiteY26" fmla="*/ 37147 h 297180"/>
                                  <a:gd name="connsiteX27" fmla="*/ 122873 w 297179"/>
                                  <a:gd name="connsiteY27" fmla="*/ 68580 h 297180"/>
                                  <a:gd name="connsiteX28" fmla="*/ 129540 w 297179"/>
                                  <a:gd name="connsiteY28" fmla="*/ 75248 h 297180"/>
                                  <a:gd name="connsiteX29" fmla="*/ 167640 w 297179"/>
                                  <a:gd name="connsiteY29" fmla="*/ 75248 h 297180"/>
                                  <a:gd name="connsiteX30" fmla="*/ 174308 w 297179"/>
                                  <a:gd name="connsiteY30" fmla="*/ 68580 h 297180"/>
                                  <a:gd name="connsiteX31" fmla="*/ 174308 w 297179"/>
                                  <a:gd name="connsiteY31" fmla="*/ 37147 h 297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7179" h="297180">
                                    <a:moveTo>
                                      <a:pt x="148590" y="297180"/>
                                    </a:moveTo>
                                    <a:cubicBezTo>
                                      <a:pt x="66675" y="297180"/>
                                      <a:pt x="0" y="230505"/>
                                      <a:pt x="0" y="148590"/>
                                    </a:cubicBezTo>
                                    <a:cubicBezTo>
                                      <a:pt x="0" y="66675"/>
                                      <a:pt x="66675" y="0"/>
                                      <a:pt x="148590" y="0"/>
                                    </a:cubicBezTo>
                                    <a:cubicBezTo>
                                      <a:pt x="230505" y="0"/>
                                      <a:pt x="297180" y="66675"/>
                                      <a:pt x="297180" y="148590"/>
                                    </a:cubicBezTo>
                                    <a:cubicBezTo>
                                      <a:pt x="297180" y="230505"/>
                                      <a:pt x="230505" y="297180"/>
                                      <a:pt x="148590" y="297180"/>
                                    </a:cubicBezTo>
                                    <a:close/>
                                    <a:moveTo>
                                      <a:pt x="198120" y="210502"/>
                                    </a:moveTo>
                                    <a:cubicBezTo>
                                      <a:pt x="198120" y="206693"/>
                                      <a:pt x="195263" y="203835"/>
                                      <a:pt x="191453" y="203835"/>
                                    </a:cubicBezTo>
                                    <a:lnTo>
                                      <a:pt x="172403" y="203835"/>
                                    </a:lnTo>
                                    <a:lnTo>
                                      <a:pt x="172403" y="105728"/>
                                    </a:lnTo>
                                    <a:cubicBezTo>
                                      <a:pt x="172403" y="101918"/>
                                      <a:pt x="169545" y="99060"/>
                                      <a:pt x="165735" y="99060"/>
                                    </a:cubicBezTo>
                                    <a:lnTo>
                                      <a:pt x="103823" y="99060"/>
                                    </a:lnTo>
                                    <a:cubicBezTo>
                                      <a:pt x="100013" y="99060"/>
                                      <a:pt x="97155" y="101918"/>
                                      <a:pt x="97155" y="105728"/>
                                    </a:cubicBezTo>
                                    <a:lnTo>
                                      <a:pt x="97155" y="137160"/>
                                    </a:lnTo>
                                    <a:cubicBezTo>
                                      <a:pt x="97155" y="140970"/>
                                      <a:pt x="100013" y="143828"/>
                                      <a:pt x="103823" y="143828"/>
                                    </a:cubicBezTo>
                                    <a:lnTo>
                                      <a:pt x="122873" y="143828"/>
                                    </a:lnTo>
                                    <a:lnTo>
                                      <a:pt x="122873" y="205740"/>
                                    </a:lnTo>
                                    <a:lnTo>
                                      <a:pt x="103823" y="205740"/>
                                    </a:lnTo>
                                    <a:cubicBezTo>
                                      <a:pt x="100013" y="205740"/>
                                      <a:pt x="97155" y="208598"/>
                                      <a:pt x="97155" y="212408"/>
                                    </a:cubicBezTo>
                                    <a:lnTo>
                                      <a:pt x="97155" y="243840"/>
                                    </a:lnTo>
                                    <a:cubicBezTo>
                                      <a:pt x="97155" y="247650"/>
                                      <a:pt x="100013" y="250508"/>
                                      <a:pt x="103823" y="250508"/>
                                    </a:cubicBezTo>
                                    <a:lnTo>
                                      <a:pt x="190500" y="250508"/>
                                    </a:lnTo>
                                    <a:cubicBezTo>
                                      <a:pt x="194310" y="250508"/>
                                      <a:pt x="197167" y="247650"/>
                                      <a:pt x="197167" y="243840"/>
                                    </a:cubicBezTo>
                                    <a:lnTo>
                                      <a:pt x="197167" y="210502"/>
                                    </a:lnTo>
                                    <a:close/>
                                    <a:moveTo>
                                      <a:pt x="173355" y="37147"/>
                                    </a:moveTo>
                                    <a:cubicBezTo>
                                      <a:pt x="173355" y="33338"/>
                                      <a:pt x="170498" y="30480"/>
                                      <a:pt x="166688" y="30480"/>
                                    </a:cubicBezTo>
                                    <a:lnTo>
                                      <a:pt x="129540" y="30480"/>
                                    </a:lnTo>
                                    <a:cubicBezTo>
                                      <a:pt x="125730" y="30480"/>
                                      <a:pt x="122873" y="33338"/>
                                      <a:pt x="122873" y="37147"/>
                                    </a:cubicBezTo>
                                    <a:lnTo>
                                      <a:pt x="122873" y="68580"/>
                                    </a:lnTo>
                                    <a:cubicBezTo>
                                      <a:pt x="122873" y="72390"/>
                                      <a:pt x="125730" y="75248"/>
                                      <a:pt x="129540" y="75248"/>
                                    </a:cubicBezTo>
                                    <a:lnTo>
                                      <a:pt x="167640" y="75248"/>
                                    </a:lnTo>
                                    <a:cubicBezTo>
                                      <a:pt x="171450" y="75248"/>
                                      <a:pt x="174308" y="72390"/>
                                      <a:pt x="174308" y="68580"/>
                                    </a:cubicBezTo>
                                    <a:lnTo>
                                      <a:pt x="174308" y="37147"/>
                                    </a:lnTo>
                                    <a:close/>
                                  </a:path>
                                </a:pathLst>
                              </a:custGeom>
                              <a:solidFill>
                                <a:srgbClr val="8E9AAF"/>
                              </a:solidFill>
                              <a:ln w="9525" cap="flat">
                                <a:noFill/>
                                <a:prstDash val="solid"/>
                                <a:miter/>
                              </a:ln>
                            </wps:spPr>
                            <wps:bodyPr rtlCol="0" anchor="ctr"/>
                          </wps:wsp>
                        </a:graphicData>
                      </a:graphic>
                    </wp:inline>
                  </w:drawing>
                </mc:Choice>
                <mc:Fallback>
                  <w:pict>
                    <v:shape w14:anchorId="796E2972" id="Graphic 52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7179,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" path="m148590,297180c66675,297180,,230505,,148590,,66675,66675,,148590,v81915,,148590,66675,148590,148590c297180,230505,230505,297180,148590,297180xm198120,210502v,-3809,-2857,-6667,-6667,-6667l172403,203835r,-98107c172403,101918,169545,99060,165735,99060r-61912,c100013,99060,97155,101918,97155,105728r,31432c97155,140970,100013,143828,103823,143828r19050,l122873,205740r-19050,c100013,205740,97155,208598,97155,212408r,31432c97155,247650,100013,250508,103823,250508r86677,c194310,250508,197167,247650,197167,243840r,-33338l198120,210502xm173355,37147v,-3809,-2857,-6667,-6667,-6667l129540,30480v-3810,,-6667,2858,-6667,6667l122873,68580v,3810,2857,6668,6667,6668l167640,75248v3810,,6668,-2858,6668,-6668l174308,37147r-953,xe" fillcolor="#8e9aaf" stroked="f">
                      <v:stroke joinstyle="miter"/>
                      <v:path arrowok="t" o:connecttype="custom" o:connectlocs="88200,176400;0,88200;88200,0;176401,88200;88200,176400;117600,124950;113643,120992;102335,120992;102335,62758;98377,58800;61627,58800;57669,62758;57669,81415;61627,85373;72935,85373;72935,122123;61627,122123;57669,126081;57669,144738;61627,148696;113077,148696;117035,144738;117035,124950;102900,22050;98943,18092;76893,18092;72935,22050;72935,40708;76893,44666;99508,44666;103466,40708;103466,22050" o:connectangles="0,0,0,0,0,0,0,0,0,0,0,0,0,0,0,0,0,0,0,0,0,0,0,0,0,0,0,0,0,0,0,0"/>
                      <o:lock v:ext="edit" aspectratio="t"/>
                      <w10:anchorlock/>
                    </v:shape>
                  </w:pict>
                </mc:Fallback>
              </mc:AlternateContent>
            </w:r>
          </w:p>
        </w:tc>
        <w:tc>
          <w:tcPr>
            <w:tcW w:w="8310" w:type="dxa"/>
            <w:gridSpan w:val="3"/>
            <w:vAlign w:val="center"/>
          </w:tcPr>
          <w:p w14:paraId="41211B56" w14:textId="363D6164" w:rsidR="00D40554" w:rsidRDefault="00763E7F" w:rsidP="00CB1499">
            <w:pPr>
              <w:pStyle w:val="TableTextEntries"/>
              <w:keepNext/>
              <w:spacing w:after="120"/>
            </w:pPr>
            <w:r>
              <w:t xml:space="preserve">For </w:t>
            </w:r>
            <w:r w:rsidRPr="003454D8">
              <w:rPr>
                <w:b/>
                <w:bCs/>
              </w:rPr>
              <w:t>retail supplier’s licence applications</w:t>
            </w:r>
            <w:r>
              <w:t xml:space="preserve">, we use this question to determine if the applicant will </w:t>
            </w:r>
            <w:r w:rsidR="00023A08">
              <w:t>service small retail customers.</w:t>
            </w:r>
          </w:p>
        </w:tc>
      </w:tr>
      <w:tr w:rsidR="00AC6369" w14:paraId="0A9E3E10" w14:textId="77777777" w:rsidTr="00B34CD7">
        <w:tc>
          <w:tcPr>
            <w:tcW w:w="4508" w:type="dxa"/>
            <w:gridSpan w:val="2"/>
          </w:tcPr>
          <w:p w14:paraId="7E481497" w14:textId="62516AC0" w:rsidR="00AC6369" w:rsidRDefault="00AC6369" w:rsidP="00CB1499">
            <w:pPr>
              <w:pStyle w:val="TableTextEntries"/>
              <w:keepNext/>
            </w:pPr>
            <w:permStart w:id="1216689520" w:edGrp="everyone" w:colFirst="1" w:colLast="1"/>
            <w:permStart w:id="86598302" w:edGrp="everyone" w:colFirst="2" w:colLast="2"/>
            <w:r w:rsidRPr="003454D8">
              <w:t xml:space="preserve">Is the applicant corporation applying for a retail supplier’s licence to supply water or provide sewerage service to small retail customers (i.e. </w:t>
            </w:r>
            <w:r>
              <w:t>p</w:t>
            </w:r>
            <w:r w:rsidRPr="003454D8">
              <w:t>rovide water at less than 15ML/year/customer or sewerage services at less than 10.5 ML/year/customer)</w:t>
            </w:r>
            <w:r>
              <w:t>?</w:t>
            </w:r>
          </w:p>
        </w:tc>
        <w:tc>
          <w:tcPr>
            <w:tcW w:w="2259" w:type="dxa"/>
            <w:shd w:val="clear" w:color="auto" w:fill="ECE9E7" w:themeFill="background2"/>
            <w:vAlign w:val="center"/>
          </w:tcPr>
          <w:p w14:paraId="1EE0DE6E" w14:textId="56CD6587" w:rsidR="00AC6369" w:rsidRDefault="00AC6369" w:rsidP="00CB1499">
            <w:pPr>
              <w:pStyle w:val="TableTextEntries"/>
              <w:keepNext/>
            </w:pPr>
            <w:r>
              <w:t>Yes</w:t>
            </w:r>
            <w:r>
              <w:tab/>
            </w:r>
            <w:r>
              <w:tab/>
            </w:r>
            <w:sdt>
              <w:sdtPr>
                <w:id w:val="1959140006"/>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2260" w:type="dxa"/>
            <w:shd w:val="clear" w:color="auto" w:fill="ECE9E7" w:themeFill="background2"/>
            <w:vAlign w:val="center"/>
          </w:tcPr>
          <w:p w14:paraId="2E4AE775" w14:textId="60710054" w:rsidR="00AC6369" w:rsidRDefault="00AC6369" w:rsidP="00CB1499">
            <w:pPr>
              <w:pStyle w:val="TableTextEntries"/>
              <w:keepNext/>
            </w:pPr>
            <w:r>
              <w:t>No</w:t>
            </w:r>
            <w:r>
              <w:tab/>
            </w:r>
            <w:r>
              <w:tab/>
            </w:r>
            <w:sdt>
              <w:sdtPr>
                <w:id w:val="-152786527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permEnd w:id="1216689520"/>
      <w:permEnd w:id="86598302"/>
      <w:tr w:rsidR="00D40554" w14:paraId="76699507" w14:textId="77777777" w:rsidTr="00CB1499">
        <w:tc>
          <w:tcPr>
            <w:tcW w:w="717" w:type="dxa"/>
          </w:tcPr>
          <w:p w14:paraId="73BF9505" w14:textId="77777777" w:rsidR="00D40554" w:rsidRPr="008B359C" w:rsidRDefault="00D40554" w:rsidP="00CB1499">
            <w:pPr>
              <w:pStyle w:val="TableTextEntries"/>
              <w:keepNext/>
              <w:spacing w:before="120" w:line="360" w:lineRule="auto"/>
              <w:rPr>
                <w:noProof/>
              </w:rPr>
            </w:pPr>
            <w:r w:rsidRPr="008B359C">
              <w:rPr>
                <w:noProof/>
              </w:rPr>
              <mc:AlternateContent>
                <mc:Choice Requires="wps">
                  <w:drawing>
                    <wp:inline distT="0" distB="0" distL="0" distR="0" wp14:anchorId="27C7BF0F" wp14:editId="34F95F38">
                      <wp:extent cx="176400" cy="176400"/>
                      <wp:effectExtent l="0" t="0" r="0" b="0"/>
                      <wp:docPr id="255" name="Graphic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148590 w 297179"/>
                                  <a:gd name="connsiteY0" fmla="*/ 297180 h 297180"/>
                                  <a:gd name="connsiteX1" fmla="*/ 0 w 297179"/>
                                  <a:gd name="connsiteY1" fmla="*/ 148590 h 297180"/>
                                  <a:gd name="connsiteX2" fmla="*/ 148590 w 297179"/>
                                  <a:gd name="connsiteY2" fmla="*/ 0 h 297180"/>
                                  <a:gd name="connsiteX3" fmla="*/ 297180 w 297179"/>
                                  <a:gd name="connsiteY3" fmla="*/ 148590 h 297180"/>
                                  <a:gd name="connsiteX4" fmla="*/ 148590 w 297179"/>
                                  <a:gd name="connsiteY4" fmla="*/ 297180 h 297180"/>
                                  <a:gd name="connsiteX5" fmla="*/ 198120 w 297179"/>
                                  <a:gd name="connsiteY5" fmla="*/ 210502 h 297180"/>
                                  <a:gd name="connsiteX6" fmla="*/ 191453 w 297179"/>
                                  <a:gd name="connsiteY6" fmla="*/ 203835 h 297180"/>
                                  <a:gd name="connsiteX7" fmla="*/ 172403 w 297179"/>
                                  <a:gd name="connsiteY7" fmla="*/ 203835 h 297180"/>
                                  <a:gd name="connsiteX8" fmla="*/ 172403 w 297179"/>
                                  <a:gd name="connsiteY8" fmla="*/ 105728 h 297180"/>
                                  <a:gd name="connsiteX9" fmla="*/ 165735 w 297179"/>
                                  <a:gd name="connsiteY9" fmla="*/ 99060 h 297180"/>
                                  <a:gd name="connsiteX10" fmla="*/ 103823 w 297179"/>
                                  <a:gd name="connsiteY10" fmla="*/ 99060 h 297180"/>
                                  <a:gd name="connsiteX11" fmla="*/ 97155 w 297179"/>
                                  <a:gd name="connsiteY11" fmla="*/ 105728 h 297180"/>
                                  <a:gd name="connsiteX12" fmla="*/ 97155 w 297179"/>
                                  <a:gd name="connsiteY12" fmla="*/ 137160 h 297180"/>
                                  <a:gd name="connsiteX13" fmla="*/ 103823 w 297179"/>
                                  <a:gd name="connsiteY13" fmla="*/ 143828 h 297180"/>
                                  <a:gd name="connsiteX14" fmla="*/ 122873 w 297179"/>
                                  <a:gd name="connsiteY14" fmla="*/ 143828 h 297180"/>
                                  <a:gd name="connsiteX15" fmla="*/ 122873 w 297179"/>
                                  <a:gd name="connsiteY15" fmla="*/ 205740 h 297180"/>
                                  <a:gd name="connsiteX16" fmla="*/ 103823 w 297179"/>
                                  <a:gd name="connsiteY16" fmla="*/ 205740 h 297180"/>
                                  <a:gd name="connsiteX17" fmla="*/ 97155 w 297179"/>
                                  <a:gd name="connsiteY17" fmla="*/ 212408 h 297180"/>
                                  <a:gd name="connsiteX18" fmla="*/ 97155 w 297179"/>
                                  <a:gd name="connsiteY18" fmla="*/ 243840 h 297180"/>
                                  <a:gd name="connsiteX19" fmla="*/ 103823 w 297179"/>
                                  <a:gd name="connsiteY19" fmla="*/ 250508 h 297180"/>
                                  <a:gd name="connsiteX20" fmla="*/ 190500 w 297179"/>
                                  <a:gd name="connsiteY20" fmla="*/ 250508 h 297180"/>
                                  <a:gd name="connsiteX21" fmla="*/ 197167 w 297179"/>
                                  <a:gd name="connsiteY21" fmla="*/ 243840 h 297180"/>
                                  <a:gd name="connsiteX22" fmla="*/ 197167 w 297179"/>
                                  <a:gd name="connsiteY22" fmla="*/ 210502 h 297180"/>
                                  <a:gd name="connsiteX23" fmla="*/ 173355 w 297179"/>
                                  <a:gd name="connsiteY23" fmla="*/ 37147 h 297180"/>
                                  <a:gd name="connsiteX24" fmla="*/ 166688 w 297179"/>
                                  <a:gd name="connsiteY24" fmla="*/ 30480 h 297180"/>
                                  <a:gd name="connsiteX25" fmla="*/ 129540 w 297179"/>
                                  <a:gd name="connsiteY25" fmla="*/ 30480 h 297180"/>
                                  <a:gd name="connsiteX26" fmla="*/ 122873 w 297179"/>
                                  <a:gd name="connsiteY26" fmla="*/ 37147 h 297180"/>
                                  <a:gd name="connsiteX27" fmla="*/ 122873 w 297179"/>
                                  <a:gd name="connsiteY27" fmla="*/ 68580 h 297180"/>
                                  <a:gd name="connsiteX28" fmla="*/ 129540 w 297179"/>
                                  <a:gd name="connsiteY28" fmla="*/ 75248 h 297180"/>
                                  <a:gd name="connsiteX29" fmla="*/ 167640 w 297179"/>
                                  <a:gd name="connsiteY29" fmla="*/ 75248 h 297180"/>
                                  <a:gd name="connsiteX30" fmla="*/ 174308 w 297179"/>
                                  <a:gd name="connsiteY30" fmla="*/ 68580 h 297180"/>
                                  <a:gd name="connsiteX31" fmla="*/ 174308 w 297179"/>
                                  <a:gd name="connsiteY31" fmla="*/ 37147 h 297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7179" h="297180">
                                    <a:moveTo>
                                      <a:pt x="148590" y="297180"/>
                                    </a:moveTo>
                                    <a:cubicBezTo>
                                      <a:pt x="66675" y="297180"/>
                                      <a:pt x="0" y="230505"/>
                                      <a:pt x="0" y="148590"/>
                                    </a:cubicBezTo>
                                    <a:cubicBezTo>
                                      <a:pt x="0" y="66675"/>
                                      <a:pt x="66675" y="0"/>
                                      <a:pt x="148590" y="0"/>
                                    </a:cubicBezTo>
                                    <a:cubicBezTo>
                                      <a:pt x="230505" y="0"/>
                                      <a:pt x="297180" y="66675"/>
                                      <a:pt x="297180" y="148590"/>
                                    </a:cubicBezTo>
                                    <a:cubicBezTo>
                                      <a:pt x="297180" y="230505"/>
                                      <a:pt x="230505" y="297180"/>
                                      <a:pt x="148590" y="297180"/>
                                    </a:cubicBezTo>
                                    <a:close/>
                                    <a:moveTo>
                                      <a:pt x="198120" y="210502"/>
                                    </a:moveTo>
                                    <a:cubicBezTo>
                                      <a:pt x="198120" y="206693"/>
                                      <a:pt x="195263" y="203835"/>
                                      <a:pt x="191453" y="203835"/>
                                    </a:cubicBezTo>
                                    <a:lnTo>
                                      <a:pt x="172403" y="203835"/>
                                    </a:lnTo>
                                    <a:lnTo>
                                      <a:pt x="172403" y="105728"/>
                                    </a:lnTo>
                                    <a:cubicBezTo>
                                      <a:pt x="172403" y="101918"/>
                                      <a:pt x="169545" y="99060"/>
                                      <a:pt x="165735" y="99060"/>
                                    </a:cubicBezTo>
                                    <a:lnTo>
                                      <a:pt x="103823" y="99060"/>
                                    </a:lnTo>
                                    <a:cubicBezTo>
                                      <a:pt x="100013" y="99060"/>
                                      <a:pt x="97155" y="101918"/>
                                      <a:pt x="97155" y="105728"/>
                                    </a:cubicBezTo>
                                    <a:lnTo>
                                      <a:pt x="97155" y="137160"/>
                                    </a:lnTo>
                                    <a:cubicBezTo>
                                      <a:pt x="97155" y="140970"/>
                                      <a:pt x="100013" y="143828"/>
                                      <a:pt x="103823" y="143828"/>
                                    </a:cubicBezTo>
                                    <a:lnTo>
                                      <a:pt x="122873" y="143828"/>
                                    </a:lnTo>
                                    <a:lnTo>
                                      <a:pt x="122873" y="205740"/>
                                    </a:lnTo>
                                    <a:lnTo>
                                      <a:pt x="103823" y="205740"/>
                                    </a:lnTo>
                                    <a:cubicBezTo>
                                      <a:pt x="100013" y="205740"/>
                                      <a:pt x="97155" y="208598"/>
                                      <a:pt x="97155" y="212408"/>
                                    </a:cubicBezTo>
                                    <a:lnTo>
                                      <a:pt x="97155" y="243840"/>
                                    </a:lnTo>
                                    <a:cubicBezTo>
                                      <a:pt x="97155" y="247650"/>
                                      <a:pt x="100013" y="250508"/>
                                      <a:pt x="103823" y="250508"/>
                                    </a:cubicBezTo>
                                    <a:lnTo>
                                      <a:pt x="190500" y="250508"/>
                                    </a:lnTo>
                                    <a:cubicBezTo>
                                      <a:pt x="194310" y="250508"/>
                                      <a:pt x="197167" y="247650"/>
                                      <a:pt x="197167" y="243840"/>
                                    </a:cubicBezTo>
                                    <a:lnTo>
                                      <a:pt x="197167" y="210502"/>
                                    </a:lnTo>
                                    <a:close/>
                                    <a:moveTo>
                                      <a:pt x="173355" y="37147"/>
                                    </a:moveTo>
                                    <a:cubicBezTo>
                                      <a:pt x="173355" y="33338"/>
                                      <a:pt x="170498" y="30480"/>
                                      <a:pt x="166688" y="30480"/>
                                    </a:cubicBezTo>
                                    <a:lnTo>
                                      <a:pt x="129540" y="30480"/>
                                    </a:lnTo>
                                    <a:cubicBezTo>
                                      <a:pt x="125730" y="30480"/>
                                      <a:pt x="122873" y="33338"/>
                                      <a:pt x="122873" y="37147"/>
                                    </a:cubicBezTo>
                                    <a:lnTo>
                                      <a:pt x="122873" y="68580"/>
                                    </a:lnTo>
                                    <a:cubicBezTo>
                                      <a:pt x="122873" y="72390"/>
                                      <a:pt x="125730" y="75248"/>
                                      <a:pt x="129540" y="75248"/>
                                    </a:cubicBezTo>
                                    <a:lnTo>
                                      <a:pt x="167640" y="75248"/>
                                    </a:lnTo>
                                    <a:cubicBezTo>
                                      <a:pt x="171450" y="75248"/>
                                      <a:pt x="174308" y="72390"/>
                                      <a:pt x="174308" y="68580"/>
                                    </a:cubicBezTo>
                                    <a:lnTo>
                                      <a:pt x="174308" y="37147"/>
                                    </a:lnTo>
                                    <a:close/>
                                  </a:path>
                                </a:pathLst>
                              </a:custGeom>
                              <a:solidFill>
                                <a:srgbClr val="8E9AAF"/>
                              </a:solidFill>
                              <a:ln w="9525" cap="flat">
                                <a:noFill/>
                                <a:prstDash val="solid"/>
                                <a:miter/>
                              </a:ln>
                            </wps:spPr>
                            <wps:bodyPr rtlCol="0" anchor="ctr"/>
                          </wps:wsp>
                        </a:graphicData>
                      </a:graphic>
                    </wp:inline>
                  </w:drawing>
                </mc:Choice>
                <mc:Fallback>
                  <w:pict>
                    <v:shape w14:anchorId="554CFF88" id="Graphic 52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7179,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" path="m148590,297180c66675,297180,,230505,,148590,,66675,66675,,148590,v81915,,148590,66675,148590,148590c297180,230505,230505,297180,148590,297180xm198120,210502v,-3809,-2857,-6667,-6667,-6667l172403,203835r,-98107c172403,101918,169545,99060,165735,99060r-61912,c100013,99060,97155,101918,97155,105728r,31432c97155,140970,100013,143828,103823,143828r19050,l122873,205740r-19050,c100013,205740,97155,208598,97155,212408r,31432c97155,247650,100013,250508,103823,250508r86677,c194310,250508,197167,247650,197167,243840r,-33338l198120,210502xm173355,37147v,-3809,-2857,-6667,-6667,-6667l129540,30480v-3810,,-6667,2858,-6667,6667l122873,68580v,3810,2857,6668,6667,6668l167640,75248v3810,,6668,-2858,6668,-6668l174308,37147r-953,xe" fillcolor="#8e9aaf" stroked="f">
                      <v:stroke joinstyle="miter"/>
                      <v:path arrowok="t" o:connecttype="custom" o:connectlocs="88200,176400;0,88200;88200,0;176401,88200;88200,176400;117600,124950;113643,120992;102335,120992;102335,62758;98377,58800;61627,58800;57669,62758;57669,81415;61627,85373;72935,85373;72935,122123;61627,122123;57669,126081;57669,144738;61627,148696;113077,148696;117035,144738;117035,124950;102900,22050;98943,18092;76893,18092;72935,22050;72935,40708;76893,44666;99508,44666;103466,40708;103466,22050" o:connectangles="0,0,0,0,0,0,0,0,0,0,0,0,0,0,0,0,0,0,0,0,0,0,0,0,0,0,0,0,0,0,0,0"/>
                      <o:lock v:ext="edit" aspectratio="t"/>
                      <w10:anchorlock/>
                    </v:shape>
                  </w:pict>
                </mc:Fallback>
              </mc:AlternateContent>
            </w:r>
          </w:p>
        </w:tc>
        <w:tc>
          <w:tcPr>
            <w:tcW w:w="8310" w:type="dxa"/>
            <w:gridSpan w:val="3"/>
            <w:vAlign w:val="center"/>
          </w:tcPr>
          <w:p w14:paraId="17C4DD46" w14:textId="4DE8FA43" w:rsidR="00D40554" w:rsidRPr="00206F2E" w:rsidRDefault="00D40554" w:rsidP="00CB1499">
            <w:pPr>
              <w:pStyle w:val="TableTextEntries"/>
              <w:keepNext/>
              <w:spacing w:before="120" w:after="120"/>
            </w:pPr>
            <w:r>
              <w:t xml:space="preserve">If the answer is </w:t>
            </w:r>
            <w:r w:rsidRPr="0037372E">
              <w:rPr>
                <w:b/>
                <w:bCs/>
              </w:rPr>
              <w:t>Yes</w:t>
            </w:r>
            <w:r>
              <w:t xml:space="preserve">, please </w:t>
            </w:r>
            <w:r w:rsidR="00023A08">
              <w:t>i</w:t>
            </w:r>
            <w:r w:rsidR="00763E7F">
              <w:t>ndicate how much the applicant corporation will charge for its services.</w:t>
            </w:r>
          </w:p>
        </w:tc>
      </w:tr>
      <w:tr w:rsidR="00D40554" w14:paraId="119B4689" w14:textId="77777777" w:rsidTr="00CB1499">
        <w:tc>
          <w:tcPr>
            <w:tcW w:w="717" w:type="dxa"/>
          </w:tcPr>
          <w:p w14:paraId="4B871C23" w14:textId="77777777" w:rsidR="00D40554" w:rsidRPr="008B359C" w:rsidRDefault="00D40554" w:rsidP="001227D2">
            <w:pPr>
              <w:pStyle w:val="TableTextEntries"/>
              <w:keepNext/>
              <w:spacing w:before="120" w:after="120" w:line="360" w:lineRule="auto"/>
              <w:rPr>
                <w:noProof/>
              </w:rPr>
            </w:pPr>
            <w:r w:rsidRPr="008B359C">
              <w:rPr>
                <w:noProof/>
              </w:rPr>
              <mc:AlternateContent>
                <mc:Choice Requires="wps">
                  <w:drawing>
                    <wp:inline distT="0" distB="0" distL="0" distR="0" wp14:anchorId="5DC6A6BB" wp14:editId="28F74766">
                      <wp:extent cx="176400" cy="176400"/>
                      <wp:effectExtent l="0" t="0" r="0" b="0"/>
                      <wp:docPr id="196" name="Graphic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58128 w 258127"/>
                                  <a:gd name="connsiteY0" fmla="*/ 91440 h 300990"/>
                                  <a:gd name="connsiteX1" fmla="*/ 258128 w 258127"/>
                                  <a:gd name="connsiteY1" fmla="*/ 284798 h 300990"/>
                                  <a:gd name="connsiteX2" fmla="*/ 241935 w 258127"/>
                                  <a:gd name="connsiteY2" fmla="*/ 300990 h 300990"/>
                                  <a:gd name="connsiteX3" fmla="*/ 16193 w 258127"/>
                                  <a:gd name="connsiteY3" fmla="*/ 300990 h 300990"/>
                                  <a:gd name="connsiteX4" fmla="*/ 0 w 258127"/>
                                  <a:gd name="connsiteY4" fmla="*/ 284798 h 300990"/>
                                  <a:gd name="connsiteX5" fmla="*/ 0 w 258127"/>
                                  <a:gd name="connsiteY5" fmla="*/ 16193 h 300990"/>
                                  <a:gd name="connsiteX6" fmla="*/ 16193 w 258127"/>
                                  <a:gd name="connsiteY6" fmla="*/ 0 h 300990"/>
                                  <a:gd name="connsiteX7" fmla="*/ 166688 w 258127"/>
                                  <a:gd name="connsiteY7" fmla="*/ 0 h 300990"/>
                                  <a:gd name="connsiteX8" fmla="*/ 194310 w 258127"/>
                                  <a:gd name="connsiteY8" fmla="*/ 11430 h 300990"/>
                                  <a:gd name="connsiteX9" fmla="*/ 246698 w 258127"/>
                                  <a:gd name="connsiteY9" fmla="*/ 63818 h 300990"/>
                                  <a:gd name="connsiteX10" fmla="*/ 258128 w 258127"/>
                                  <a:gd name="connsiteY10" fmla="*/ 91440 h 300990"/>
                                  <a:gd name="connsiteX11" fmla="*/ 236220 w 258127"/>
                                  <a:gd name="connsiteY11" fmla="*/ 107633 h 300990"/>
                                  <a:gd name="connsiteX12" fmla="*/ 166688 w 258127"/>
                                  <a:gd name="connsiteY12" fmla="*/ 107633 h 300990"/>
                                  <a:gd name="connsiteX13" fmla="*/ 150495 w 258127"/>
                                  <a:gd name="connsiteY13" fmla="*/ 91440 h 300990"/>
                                  <a:gd name="connsiteX14" fmla="*/ 150495 w 258127"/>
                                  <a:gd name="connsiteY14" fmla="*/ 21908 h 300990"/>
                                  <a:gd name="connsiteX15" fmla="*/ 21908 w 258127"/>
                                  <a:gd name="connsiteY15" fmla="*/ 21908 h 300990"/>
                                  <a:gd name="connsiteX16" fmla="*/ 21908 w 258127"/>
                                  <a:gd name="connsiteY16" fmla="*/ 279083 h 300990"/>
                                  <a:gd name="connsiteX17" fmla="*/ 236220 w 258127"/>
                                  <a:gd name="connsiteY17" fmla="*/ 279083 h 300990"/>
                                  <a:gd name="connsiteX18" fmla="*/ 236220 w 258127"/>
                                  <a:gd name="connsiteY18" fmla="*/ 107633 h 300990"/>
                                  <a:gd name="connsiteX19" fmla="*/ 69533 w 258127"/>
                                  <a:gd name="connsiteY19" fmla="*/ 128588 h 300990"/>
                                  <a:gd name="connsiteX20" fmla="*/ 187642 w 258127"/>
                                  <a:gd name="connsiteY20" fmla="*/ 128588 h 300990"/>
                                  <a:gd name="connsiteX21" fmla="*/ 193358 w 258127"/>
                                  <a:gd name="connsiteY21" fmla="*/ 134303 h 300990"/>
                                  <a:gd name="connsiteX22" fmla="*/ 193358 w 258127"/>
                                  <a:gd name="connsiteY22" fmla="*/ 144780 h 300990"/>
                                  <a:gd name="connsiteX23" fmla="*/ 187642 w 258127"/>
                                  <a:gd name="connsiteY23" fmla="*/ 150495 h 300990"/>
                                  <a:gd name="connsiteX24" fmla="*/ 69533 w 258127"/>
                                  <a:gd name="connsiteY24" fmla="*/ 150495 h 300990"/>
                                  <a:gd name="connsiteX25" fmla="*/ 63818 w 258127"/>
                                  <a:gd name="connsiteY25" fmla="*/ 144780 h 300990"/>
                                  <a:gd name="connsiteX26" fmla="*/ 63818 w 258127"/>
                                  <a:gd name="connsiteY26" fmla="*/ 134303 h 300990"/>
                                  <a:gd name="connsiteX27" fmla="*/ 69533 w 258127"/>
                                  <a:gd name="connsiteY27" fmla="*/ 128588 h 300990"/>
                                  <a:gd name="connsiteX28" fmla="*/ 193358 w 258127"/>
                                  <a:gd name="connsiteY28" fmla="*/ 177165 h 300990"/>
                                  <a:gd name="connsiteX29" fmla="*/ 193358 w 258127"/>
                                  <a:gd name="connsiteY29" fmla="*/ 187642 h 300990"/>
                                  <a:gd name="connsiteX30" fmla="*/ 187642 w 258127"/>
                                  <a:gd name="connsiteY30" fmla="*/ 193358 h 300990"/>
                                  <a:gd name="connsiteX31" fmla="*/ 69533 w 258127"/>
                                  <a:gd name="connsiteY31" fmla="*/ 193358 h 300990"/>
                                  <a:gd name="connsiteX32" fmla="*/ 63818 w 258127"/>
                                  <a:gd name="connsiteY32" fmla="*/ 187642 h 300990"/>
                                  <a:gd name="connsiteX33" fmla="*/ 63818 w 258127"/>
                                  <a:gd name="connsiteY33" fmla="*/ 177165 h 300990"/>
                                  <a:gd name="connsiteX34" fmla="*/ 69533 w 258127"/>
                                  <a:gd name="connsiteY34" fmla="*/ 171450 h 300990"/>
                                  <a:gd name="connsiteX35" fmla="*/ 187642 w 258127"/>
                                  <a:gd name="connsiteY35" fmla="*/ 171450 h 300990"/>
                                  <a:gd name="connsiteX36" fmla="*/ 193358 w 258127"/>
                                  <a:gd name="connsiteY36" fmla="*/ 177165 h 300990"/>
                                  <a:gd name="connsiteX37" fmla="*/ 193358 w 258127"/>
                                  <a:gd name="connsiteY37" fmla="*/ 220028 h 300990"/>
                                  <a:gd name="connsiteX38" fmla="*/ 193358 w 258127"/>
                                  <a:gd name="connsiteY38" fmla="*/ 230505 h 300990"/>
                                  <a:gd name="connsiteX39" fmla="*/ 187642 w 258127"/>
                                  <a:gd name="connsiteY39" fmla="*/ 236220 h 300990"/>
                                  <a:gd name="connsiteX40" fmla="*/ 69533 w 258127"/>
                                  <a:gd name="connsiteY40" fmla="*/ 236220 h 300990"/>
                                  <a:gd name="connsiteX41" fmla="*/ 63818 w 258127"/>
                                  <a:gd name="connsiteY41" fmla="*/ 230505 h 300990"/>
                                  <a:gd name="connsiteX42" fmla="*/ 63818 w 258127"/>
                                  <a:gd name="connsiteY42" fmla="*/ 220028 h 300990"/>
                                  <a:gd name="connsiteX43" fmla="*/ 69533 w 258127"/>
                                  <a:gd name="connsiteY43" fmla="*/ 214313 h 300990"/>
                                  <a:gd name="connsiteX44" fmla="*/ 187642 w 258127"/>
                                  <a:gd name="connsiteY44" fmla="*/ 214313 h 300990"/>
                                  <a:gd name="connsiteX45" fmla="*/ 193358 w 258127"/>
                                  <a:gd name="connsiteY45" fmla="*/ 220028 h 300990"/>
                                  <a:gd name="connsiteX46" fmla="*/ 171450 w 258127"/>
                                  <a:gd name="connsiteY46" fmla="*/ 85725 h 300990"/>
                                  <a:gd name="connsiteX47" fmla="*/ 234315 w 258127"/>
                                  <a:gd name="connsiteY47" fmla="*/ 85725 h 300990"/>
                                  <a:gd name="connsiteX48" fmla="*/ 230505 w 258127"/>
                                  <a:gd name="connsiteY48" fmla="*/ 79058 h 300990"/>
                                  <a:gd name="connsiteX49" fmla="*/ 178117 w 258127"/>
                                  <a:gd name="connsiteY49" fmla="*/ 26670 h 300990"/>
                                  <a:gd name="connsiteX50" fmla="*/ 171450 w 258127"/>
                                  <a:gd name="connsiteY50" fmla="*/ 22860 h 300990"/>
                                  <a:gd name="connsiteX51" fmla="*/ 171450 w 258127"/>
                                  <a:gd name="connsiteY51" fmla="*/ 85725 h 3009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258127" h="300990">
                                    <a:moveTo>
                                      <a:pt x="258128" y="91440"/>
                                    </a:moveTo>
                                    <a:lnTo>
                                      <a:pt x="258128" y="284798"/>
                                    </a:lnTo>
                                    <a:cubicBezTo>
                                      <a:pt x="258128" y="293370"/>
                                      <a:pt x="250508" y="300990"/>
                                      <a:pt x="241935" y="300990"/>
                                    </a:cubicBezTo>
                                    <a:lnTo>
                                      <a:pt x="16193" y="300990"/>
                                    </a:lnTo>
                                    <a:cubicBezTo>
                                      <a:pt x="7620" y="300990"/>
                                      <a:pt x="0" y="293370"/>
                                      <a:pt x="0" y="284798"/>
                                    </a:cubicBezTo>
                                    <a:lnTo>
                                      <a:pt x="0" y="16193"/>
                                    </a:lnTo>
                                    <a:cubicBezTo>
                                      <a:pt x="0" y="7620"/>
                                      <a:pt x="7620" y="0"/>
                                      <a:pt x="16193" y="0"/>
                                    </a:cubicBezTo>
                                    <a:lnTo>
                                      <a:pt x="166688" y="0"/>
                                    </a:lnTo>
                                    <a:cubicBezTo>
                                      <a:pt x="175260" y="0"/>
                                      <a:pt x="187642" y="4763"/>
                                      <a:pt x="194310" y="11430"/>
                                    </a:cubicBezTo>
                                    <a:lnTo>
                                      <a:pt x="246698" y="63818"/>
                                    </a:lnTo>
                                    <a:cubicBezTo>
                                      <a:pt x="252413" y="69533"/>
                                      <a:pt x="258128" y="81915"/>
                                      <a:pt x="258128" y="91440"/>
                                    </a:cubicBezTo>
                                    <a:close/>
                                    <a:moveTo>
                                      <a:pt x="236220" y="107633"/>
                                    </a:moveTo>
                                    <a:lnTo>
                                      <a:pt x="166688" y="107633"/>
                                    </a:lnTo>
                                    <a:cubicBezTo>
                                      <a:pt x="158115" y="107633"/>
                                      <a:pt x="150495" y="100013"/>
                                      <a:pt x="150495" y="91440"/>
                                    </a:cubicBezTo>
                                    <a:lnTo>
                                      <a:pt x="150495" y="21908"/>
                                    </a:lnTo>
                                    <a:lnTo>
                                      <a:pt x="21908" y="21908"/>
                                    </a:lnTo>
                                    <a:lnTo>
                                      <a:pt x="21908" y="279083"/>
                                    </a:lnTo>
                                    <a:lnTo>
                                      <a:pt x="236220" y="279083"/>
                                    </a:lnTo>
                                    <a:lnTo>
                                      <a:pt x="236220" y="107633"/>
                                    </a:lnTo>
                                    <a:close/>
                                    <a:moveTo>
                                      <a:pt x="69533" y="128588"/>
                                    </a:moveTo>
                                    <a:lnTo>
                                      <a:pt x="187642" y="128588"/>
                                    </a:lnTo>
                                    <a:cubicBezTo>
                                      <a:pt x="190500" y="128588"/>
                                      <a:pt x="193358" y="130493"/>
                                      <a:pt x="193358" y="134303"/>
                                    </a:cubicBezTo>
                                    <a:lnTo>
                                      <a:pt x="193358" y="144780"/>
                                    </a:lnTo>
                                    <a:cubicBezTo>
                                      <a:pt x="193358" y="147638"/>
                                      <a:pt x="191453" y="150495"/>
                                      <a:pt x="187642" y="150495"/>
                                    </a:cubicBezTo>
                                    <a:lnTo>
                                      <a:pt x="69533" y="150495"/>
                                    </a:lnTo>
                                    <a:cubicBezTo>
                                      <a:pt x="66675" y="150495"/>
                                      <a:pt x="63818" y="148590"/>
                                      <a:pt x="63818" y="144780"/>
                                    </a:cubicBezTo>
                                    <a:lnTo>
                                      <a:pt x="63818" y="134303"/>
                                    </a:lnTo>
                                    <a:cubicBezTo>
                                      <a:pt x="64770" y="131445"/>
                                      <a:pt x="66675" y="128588"/>
                                      <a:pt x="69533" y="128588"/>
                                    </a:cubicBezTo>
                                    <a:close/>
                                    <a:moveTo>
                                      <a:pt x="193358" y="177165"/>
                                    </a:moveTo>
                                    <a:lnTo>
                                      <a:pt x="193358" y="187642"/>
                                    </a:lnTo>
                                    <a:cubicBezTo>
                                      <a:pt x="193358" y="190500"/>
                                      <a:pt x="191453" y="193358"/>
                                      <a:pt x="187642" y="193358"/>
                                    </a:cubicBezTo>
                                    <a:lnTo>
                                      <a:pt x="69533" y="193358"/>
                                    </a:lnTo>
                                    <a:cubicBezTo>
                                      <a:pt x="66675" y="193358"/>
                                      <a:pt x="63818" y="191453"/>
                                      <a:pt x="63818" y="187642"/>
                                    </a:cubicBezTo>
                                    <a:lnTo>
                                      <a:pt x="63818" y="177165"/>
                                    </a:lnTo>
                                    <a:cubicBezTo>
                                      <a:pt x="63818" y="174308"/>
                                      <a:pt x="65723" y="171450"/>
                                      <a:pt x="69533" y="171450"/>
                                    </a:cubicBezTo>
                                    <a:lnTo>
                                      <a:pt x="187642" y="171450"/>
                                    </a:lnTo>
                                    <a:cubicBezTo>
                                      <a:pt x="190500" y="171450"/>
                                      <a:pt x="193358" y="174308"/>
                                      <a:pt x="193358" y="177165"/>
                                    </a:cubicBezTo>
                                    <a:close/>
                                    <a:moveTo>
                                      <a:pt x="193358" y="220028"/>
                                    </a:moveTo>
                                    <a:lnTo>
                                      <a:pt x="193358" y="230505"/>
                                    </a:lnTo>
                                    <a:cubicBezTo>
                                      <a:pt x="193358" y="233363"/>
                                      <a:pt x="191453" y="236220"/>
                                      <a:pt x="187642" y="236220"/>
                                    </a:cubicBezTo>
                                    <a:lnTo>
                                      <a:pt x="69533" y="236220"/>
                                    </a:lnTo>
                                    <a:cubicBezTo>
                                      <a:pt x="66675" y="236220"/>
                                      <a:pt x="63818" y="234315"/>
                                      <a:pt x="63818" y="230505"/>
                                    </a:cubicBezTo>
                                    <a:lnTo>
                                      <a:pt x="63818" y="220028"/>
                                    </a:lnTo>
                                    <a:cubicBezTo>
                                      <a:pt x="63818" y="217170"/>
                                      <a:pt x="65723" y="214313"/>
                                      <a:pt x="69533" y="214313"/>
                                    </a:cubicBezTo>
                                    <a:lnTo>
                                      <a:pt x="187642" y="214313"/>
                                    </a:lnTo>
                                    <a:cubicBezTo>
                                      <a:pt x="190500" y="214313"/>
                                      <a:pt x="193358" y="217170"/>
                                      <a:pt x="193358" y="220028"/>
                                    </a:cubicBezTo>
                                    <a:close/>
                                    <a:moveTo>
                                      <a:pt x="171450" y="85725"/>
                                    </a:moveTo>
                                    <a:lnTo>
                                      <a:pt x="234315" y="85725"/>
                                    </a:lnTo>
                                    <a:cubicBezTo>
                                      <a:pt x="233363" y="82868"/>
                                      <a:pt x="231458" y="80010"/>
                                      <a:pt x="230505" y="79058"/>
                                    </a:cubicBezTo>
                                    <a:lnTo>
                                      <a:pt x="178117" y="26670"/>
                                    </a:lnTo>
                                    <a:cubicBezTo>
                                      <a:pt x="177165" y="25718"/>
                                      <a:pt x="174308" y="23813"/>
                                      <a:pt x="171450" y="22860"/>
                                    </a:cubicBezTo>
                                    <a:lnTo>
                                      <a:pt x="171450" y="85725"/>
                                    </a:lnTo>
                                    <a:close/>
                                  </a:path>
                                </a:pathLst>
                              </a:custGeom>
                              <a:solidFill>
                                <a:srgbClr val="8E9AAF"/>
                              </a:solidFill>
                              <a:ln w="9525" cap="flat">
                                <a:noFill/>
                                <a:prstDash val="solid"/>
                                <a:miter/>
                              </a:ln>
                            </wps:spPr>
                            <wps:bodyPr rtlCol="0" anchor="ctr"/>
                          </wps:wsp>
                        </a:graphicData>
                      </a:graphic>
                    </wp:inline>
                  </w:drawing>
                </mc:Choice>
                <mc:Fallback>
                  <w:pict>
                    <v:shape w14:anchorId="666B05B1" id="Graphic 5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58127,3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" path="m258128,91440r,193358c258128,293370,250508,300990,241935,300990r-225742,c7620,300990,,293370,,284798l,16193c,7620,7620,,16193,l166688,v8572,,20954,4763,27622,11430l246698,63818v5715,5715,11430,18097,11430,27622xm236220,107633r-69532,c158115,107633,150495,100013,150495,91440r,-69532l21908,21908r,257175l236220,279083r,-171450xm69533,128588r118109,c190500,128588,193358,130493,193358,134303r,10477c193358,147638,191453,150495,187642,150495r-118109,c66675,150495,63818,148590,63818,144780r,-10477c64770,131445,66675,128588,69533,128588xm193358,177165r,10477c193358,190500,191453,193358,187642,193358r-118109,c66675,193358,63818,191453,63818,187642r,-10477c63818,174308,65723,171450,69533,171450r118109,c190500,171450,193358,174308,193358,177165xm193358,220028r,10477c193358,233363,191453,236220,187642,236220r-118109,c66675,236220,63818,234315,63818,230505r,-10477c63818,217170,65723,214313,69533,214313r118109,c190500,214313,193358,217170,193358,220028xm171450,85725r62865,c233363,82868,231458,80010,230505,79058l178117,26670v-952,-952,-3809,-2857,-6667,-3810l171450,85725xe" fillcolor="#8e9aaf" stroked="f">
                      <v:stroke joinstyle="miter"/>
                      <v:path arrowok="t" o:connecttype="custom" o:connectlocs="176401,53590;176401,166910;165335,176400;11066,176400;0,166910;0,9490;11066,0;113912,0;132788,6699;168590,37402;176401,53590;161429,63080;113912,63080;102846,53590;102846,12840;14972,12840;14972,163561;161429,163561;161429,63080;47518,75361;128232,75361;132138,78710;132138,84851;128232,88200;47518,88200;43612,84851;43612,78710;47518,75361;132138,103830;132138,109971;128232,113321;47518,113321;43612,109971;43612,103830;47518,100481;128232,100481;132138,103830;132138,128951;132138,135091;128232,138441;47518,138441;43612,135091;43612,128951;47518,125602;128232,125602;132138,128951;117166,50241;160127,50241;157524,46333;121722,15630;117166,13397;117166,50241" o:connectangles="0,0,0,0,0,0,0,0,0,0,0,0,0,0,0,0,0,0,0,0,0,0,0,0,0,0,0,0,0,0,0,0,0,0,0,0,0,0,0,0,0,0,0,0,0,0,0,0,0,0,0,0"/>
                      <o:lock v:ext="edit" aspectratio="t"/>
                      <w10:anchorlock/>
                    </v:shape>
                  </w:pict>
                </mc:Fallback>
              </mc:AlternateContent>
            </w:r>
          </w:p>
        </w:tc>
        <w:tc>
          <w:tcPr>
            <w:tcW w:w="8310" w:type="dxa"/>
            <w:gridSpan w:val="3"/>
            <w:vAlign w:val="center"/>
          </w:tcPr>
          <w:p w14:paraId="194F4874" w14:textId="77777777" w:rsidR="00D40554" w:rsidRDefault="00D40554" w:rsidP="001227D2">
            <w:pPr>
              <w:pStyle w:val="TableTextEntries"/>
              <w:keepNext/>
              <w:spacing w:before="120" w:after="120"/>
            </w:pPr>
            <w:r w:rsidRPr="00206F2E">
              <w:t>Attach the following information:</w:t>
            </w:r>
          </w:p>
        </w:tc>
      </w:tr>
      <w:tr w:rsidR="00D40554" w14:paraId="300C27D1" w14:textId="77777777" w:rsidTr="001227D2">
        <w:trPr>
          <w:cantSplit/>
          <w:trHeight w:val="454"/>
        </w:trPr>
        <w:tc>
          <w:tcPr>
            <w:tcW w:w="4508" w:type="dxa"/>
            <w:gridSpan w:val="2"/>
          </w:tcPr>
          <w:p w14:paraId="0CEDB8AF" w14:textId="77777777" w:rsidR="00D40554" w:rsidRDefault="00D40554" w:rsidP="00CB1499">
            <w:pPr>
              <w:pStyle w:val="TableTextEntries"/>
            </w:pPr>
            <w:permStart w:id="15485239" w:edGrp="everyone" w:colFirst="1" w:colLast="1"/>
            <w:r w:rsidRPr="00D62762">
              <w:t xml:space="preserve">The proposed price levels and structure for the first </w:t>
            </w:r>
            <w:r>
              <w:t>10 </w:t>
            </w:r>
            <w:r w:rsidRPr="00D62762">
              <w:t>years of operation.</w:t>
            </w:r>
          </w:p>
        </w:tc>
        <w:tc>
          <w:tcPr>
            <w:tcW w:w="4519" w:type="dxa"/>
            <w:gridSpan w:val="2"/>
            <w:shd w:val="clear" w:color="auto" w:fill="ECE9E7" w:themeFill="background2"/>
          </w:tcPr>
          <w:p w14:paraId="7F8A9353" w14:textId="77777777" w:rsidR="00D40554" w:rsidRDefault="00D40554" w:rsidP="00CB1499">
            <w:pPr>
              <w:pStyle w:val="TableTextEntries"/>
            </w:pPr>
            <w:r>
              <w:t>Insert complete file name of attachment(s).</w:t>
            </w:r>
          </w:p>
          <w:p w14:paraId="16D2CCEC" w14:textId="35364F3C" w:rsidR="00B34CD7" w:rsidRDefault="00B34CD7" w:rsidP="00CB1499">
            <w:pPr>
              <w:pStyle w:val="TableTextEntries"/>
            </w:pPr>
          </w:p>
        </w:tc>
      </w:tr>
    </w:tbl>
    <w:permEnd w:id="15485239"/>
    <w:p w14:paraId="1098770C" w14:textId="77777777" w:rsidR="002C11D7" w:rsidRDefault="002C11D7" w:rsidP="007210AB">
      <w:pPr>
        <w:pStyle w:val="Heading3nonumber"/>
        <w:numPr>
          <w:ilvl w:val="0"/>
          <w:numId w:val="47"/>
        </w:numPr>
        <w:ind w:left="426"/>
      </w:pPr>
      <w:r>
        <w:lastRenderedPageBreak/>
        <w:t>What is your retail supplier experience?</w:t>
      </w:r>
    </w:p>
    <w:tbl>
      <w:tblPr>
        <w:tblW w:w="9027" w:type="dxa"/>
        <w:tblLook w:val="04A0" w:firstRow="1" w:lastRow="0" w:firstColumn="1" w:lastColumn="0" w:noHBand="0" w:noVBand="1"/>
      </w:tblPr>
      <w:tblGrid>
        <w:gridCol w:w="717"/>
        <w:gridCol w:w="3791"/>
        <w:gridCol w:w="4519"/>
      </w:tblGrid>
      <w:tr w:rsidR="000B0BD2" w14:paraId="14008BC2" w14:textId="77777777" w:rsidTr="000B0BD2">
        <w:tc>
          <w:tcPr>
            <w:tcW w:w="717" w:type="dxa"/>
          </w:tcPr>
          <w:p w14:paraId="741D8744" w14:textId="77777777" w:rsidR="000B0BD2" w:rsidRDefault="000B0BD2" w:rsidP="00E2114A">
            <w:pPr>
              <w:pStyle w:val="TableTextEntries"/>
              <w:keepNext/>
              <w:spacing w:after="120"/>
              <w:rPr>
                <w:noProof/>
              </w:rPr>
            </w:pPr>
            <w:r w:rsidRPr="008B359C">
              <w:rPr>
                <w:noProof/>
              </w:rPr>
              <mc:AlternateContent>
                <mc:Choice Requires="wps">
                  <w:drawing>
                    <wp:inline distT="0" distB="0" distL="0" distR="0" wp14:anchorId="73FE3B95" wp14:editId="7B40C67A">
                      <wp:extent cx="176400" cy="176400"/>
                      <wp:effectExtent l="0" t="0" r="0" b="0"/>
                      <wp:docPr id="129" name="Graphic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148590 w 297179"/>
                                  <a:gd name="connsiteY0" fmla="*/ 297180 h 297180"/>
                                  <a:gd name="connsiteX1" fmla="*/ 0 w 297179"/>
                                  <a:gd name="connsiteY1" fmla="*/ 148590 h 297180"/>
                                  <a:gd name="connsiteX2" fmla="*/ 148590 w 297179"/>
                                  <a:gd name="connsiteY2" fmla="*/ 0 h 297180"/>
                                  <a:gd name="connsiteX3" fmla="*/ 297180 w 297179"/>
                                  <a:gd name="connsiteY3" fmla="*/ 148590 h 297180"/>
                                  <a:gd name="connsiteX4" fmla="*/ 148590 w 297179"/>
                                  <a:gd name="connsiteY4" fmla="*/ 297180 h 297180"/>
                                  <a:gd name="connsiteX5" fmla="*/ 198120 w 297179"/>
                                  <a:gd name="connsiteY5" fmla="*/ 210502 h 297180"/>
                                  <a:gd name="connsiteX6" fmla="*/ 191453 w 297179"/>
                                  <a:gd name="connsiteY6" fmla="*/ 203835 h 297180"/>
                                  <a:gd name="connsiteX7" fmla="*/ 172403 w 297179"/>
                                  <a:gd name="connsiteY7" fmla="*/ 203835 h 297180"/>
                                  <a:gd name="connsiteX8" fmla="*/ 172403 w 297179"/>
                                  <a:gd name="connsiteY8" fmla="*/ 105728 h 297180"/>
                                  <a:gd name="connsiteX9" fmla="*/ 165735 w 297179"/>
                                  <a:gd name="connsiteY9" fmla="*/ 99060 h 297180"/>
                                  <a:gd name="connsiteX10" fmla="*/ 103823 w 297179"/>
                                  <a:gd name="connsiteY10" fmla="*/ 99060 h 297180"/>
                                  <a:gd name="connsiteX11" fmla="*/ 97155 w 297179"/>
                                  <a:gd name="connsiteY11" fmla="*/ 105728 h 297180"/>
                                  <a:gd name="connsiteX12" fmla="*/ 97155 w 297179"/>
                                  <a:gd name="connsiteY12" fmla="*/ 137160 h 297180"/>
                                  <a:gd name="connsiteX13" fmla="*/ 103823 w 297179"/>
                                  <a:gd name="connsiteY13" fmla="*/ 143828 h 297180"/>
                                  <a:gd name="connsiteX14" fmla="*/ 122873 w 297179"/>
                                  <a:gd name="connsiteY14" fmla="*/ 143828 h 297180"/>
                                  <a:gd name="connsiteX15" fmla="*/ 122873 w 297179"/>
                                  <a:gd name="connsiteY15" fmla="*/ 205740 h 297180"/>
                                  <a:gd name="connsiteX16" fmla="*/ 103823 w 297179"/>
                                  <a:gd name="connsiteY16" fmla="*/ 205740 h 297180"/>
                                  <a:gd name="connsiteX17" fmla="*/ 97155 w 297179"/>
                                  <a:gd name="connsiteY17" fmla="*/ 212408 h 297180"/>
                                  <a:gd name="connsiteX18" fmla="*/ 97155 w 297179"/>
                                  <a:gd name="connsiteY18" fmla="*/ 243840 h 297180"/>
                                  <a:gd name="connsiteX19" fmla="*/ 103823 w 297179"/>
                                  <a:gd name="connsiteY19" fmla="*/ 250508 h 297180"/>
                                  <a:gd name="connsiteX20" fmla="*/ 190500 w 297179"/>
                                  <a:gd name="connsiteY20" fmla="*/ 250508 h 297180"/>
                                  <a:gd name="connsiteX21" fmla="*/ 197167 w 297179"/>
                                  <a:gd name="connsiteY21" fmla="*/ 243840 h 297180"/>
                                  <a:gd name="connsiteX22" fmla="*/ 197167 w 297179"/>
                                  <a:gd name="connsiteY22" fmla="*/ 210502 h 297180"/>
                                  <a:gd name="connsiteX23" fmla="*/ 173355 w 297179"/>
                                  <a:gd name="connsiteY23" fmla="*/ 37147 h 297180"/>
                                  <a:gd name="connsiteX24" fmla="*/ 166688 w 297179"/>
                                  <a:gd name="connsiteY24" fmla="*/ 30480 h 297180"/>
                                  <a:gd name="connsiteX25" fmla="*/ 129540 w 297179"/>
                                  <a:gd name="connsiteY25" fmla="*/ 30480 h 297180"/>
                                  <a:gd name="connsiteX26" fmla="*/ 122873 w 297179"/>
                                  <a:gd name="connsiteY26" fmla="*/ 37147 h 297180"/>
                                  <a:gd name="connsiteX27" fmla="*/ 122873 w 297179"/>
                                  <a:gd name="connsiteY27" fmla="*/ 68580 h 297180"/>
                                  <a:gd name="connsiteX28" fmla="*/ 129540 w 297179"/>
                                  <a:gd name="connsiteY28" fmla="*/ 75248 h 297180"/>
                                  <a:gd name="connsiteX29" fmla="*/ 167640 w 297179"/>
                                  <a:gd name="connsiteY29" fmla="*/ 75248 h 297180"/>
                                  <a:gd name="connsiteX30" fmla="*/ 174308 w 297179"/>
                                  <a:gd name="connsiteY30" fmla="*/ 68580 h 297180"/>
                                  <a:gd name="connsiteX31" fmla="*/ 174308 w 297179"/>
                                  <a:gd name="connsiteY31" fmla="*/ 37147 h 297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7179" h="297180">
                                    <a:moveTo>
                                      <a:pt x="148590" y="297180"/>
                                    </a:moveTo>
                                    <a:cubicBezTo>
                                      <a:pt x="66675" y="297180"/>
                                      <a:pt x="0" y="230505"/>
                                      <a:pt x="0" y="148590"/>
                                    </a:cubicBezTo>
                                    <a:cubicBezTo>
                                      <a:pt x="0" y="66675"/>
                                      <a:pt x="66675" y="0"/>
                                      <a:pt x="148590" y="0"/>
                                    </a:cubicBezTo>
                                    <a:cubicBezTo>
                                      <a:pt x="230505" y="0"/>
                                      <a:pt x="297180" y="66675"/>
                                      <a:pt x="297180" y="148590"/>
                                    </a:cubicBezTo>
                                    <a:cubicBezTo>
                                      <a:pt x="297180" y="230505"/>
                                      <a:pt x="230505" y="297180"/>
                                      <a:pt x="148590" y="297180"/>
                                    </a:cubicBezTo>
                                    <a:close/>
                                    <a:moveTo>
                                      <a:pt x="198120" y="210502"/>
                                    </a:moveTo>
                                    <a:cubicBezTo>
                                      <a:pt x="198120" y="206693"/>
                                      <a:pt x="195263" y="203835"/>
                                      <a:pt x="191453" y="203835"/>
                                    </a:cubicBezTo>
                                    <a:lnTo>
                                      <a:pt x="172403" y="203835"/>
                                    </a:lnTo>
                                    <a:lnTo>
                                      <a:pt x="172403" y="105728"/>
                                    </a:lnTo>
                                    <a:cubicBezTo>
                                      <a:pt x="172403" y="101918"/>
                                      <a:pt x="169545" y="99060"/>
                                      <a:pt x="165735" y="99060"/>
                                    </a:cubicBezTo>
                                    <a:lnTo>
                                      <a:pt x="103823" y="99060"/>
                                    </a:lnTo>
                                    <a:cubicBezTo>
                                      <a:pt x="100013" y="99060"/>
                                      <a:pt x="97155" y="101918"/>
                                      <a:pt x="97155" y="105728"/>
                                    </a:cubicBezTo>
                                    <a:lnTo>
                                      <a:pt x="97155" y="137160"/>
                                    </a:lnTo>
                                    <a:cubicBezTo>
                                      <a:pt x="97155" y="140970"/>
                                      <a:pt x="100013" y="143828"/>
                                      <a:pt x="103823" y="143828"/>
                                    </a:cubicBezTo>
                                    <a:lnTo>
                                      <a:pt x="122873" y="143828"/>
                                    </a:lnTo>
                                    <a:lnTo>
                                      <a:pt x="122873" y="205740"/>
                                    </a:lnTo>
                                    <a:lnTo>
                                      <a:pt x="103823" y="205740"/>
                                    </a:lnTo>
                                    <a:cubicBezTo>
                                      <a:pt x="100013" y="205740"/>
                                      <a:pt x="97155" y="208598"/>
                                      <a:pt x="97155" y="212408"/>
                                    </a:cubicBezTo>
                                    <a:lnTo>
                                      <a:pt x="97155" y="243840"/>
                                    </a:lnTo>
                                    <a:cubicBezTo>
                                      <a:pt x="97155" y="247650"/>
                                      <a:pt x="100013" y="250508"/>
                                      <a:pt x="103823" y="250508"/>
                                    </a:cubicBezTo>
                                    <a:lnTo>
                                      <a:pt x="190500" y="250508"/>
                                    </a:lnTo>
                                    <a:cubicBezTo>
                                      <a:pt x="194310" y="250508"/>
                                      <a:pt x="197167" y="247650"/>
                                      <a:pt x="197167" y="243840"/>
                                    </a:cubicBezTo>
                                    <a:lnTo>
                                      <a:pt x="197167" y="210502"/>
                                    </a:lnTo>
                                    <a:close/>
                                    <a:moveTo>
                                      <a:pt x="173355" y="37147"/>
                                    </a:moveTo>
                                    <a:cubicBezTo>
                                      <a:pt x="173355" y="33338"/>
                                      <a:pt x="170498" y="30480"/>
                                      <a:pt x="166688" y="30480"/>
                                    </a:cubicBezTo>
                                    <a:lnTo>
                                      <a:pt x="129540" y="30480"/>
                                    </a:lnTo>
                                    <a:cubicBezTo>
                                      <a:pt x="125730" y="30480"/>
                                      <a:pt x="122873" y="33338"/>
                                      <a:pt x="122873" y="37147"/>
                                    </a:cubicBezTo>
                                    <a:lnTo>
                                      <a:pt x="122873" y="68580"/>
                                    </a:lnTo>
                                    <a:cubicBezTo>
                                      <a:pt x="122873" y="72390"/>
                                      <a:pt x="125730" y="75248"/>
                                      <a:pt x="129540" y="75248"/>
                                    </a:cubicBezTo>
                                    <a:lnTo>
                                      <a:pt x="167640" y="75248"/>
                                    </a:lnTo>
                                    <a:cubicBezTo>
                                      <a:pt x="171450" y="75248"/>
                                      <a:pt x="174308" y="72390"/>
                                      <a:pt x="174308" y="68580"/>
                                    </a:cubicBezTo>
                                    <a:lnTo>
                                      <a:pt x="174308" y="37147"/>
                                    </a:lnTo>
                                    <a:close/>
                                  </a:path>
                                </a:pathLst>
                              </a:custGeom>
                              <a:solidFill>
                                <a:srgbClr val="8E9AAF"/>
                              </a:solidFill>
                              <a:ln w="9525" cap="flat">
                                <a:noFill/>
                                <a:prstDash val="solid"/>
                                <a:miter/>
                              </a:ln>
                            </wps:spPr>
                            <wps:bodyPr rtlCol="0" anchor="ctr"/>
                          </wps:wsp>
                        </a:graphicData>
                      </a:graphic>
                    </wp:inline>
                  </w:drawing>
                </mc:Choice>
                <mc:Fallback>
                  <w:pict>
                    <v:shape w14:anchorId="611EBC55" id="Graphic 52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7179,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" path="m148590,297180c66675,297180,,230505,,148590,,66675,66675,,148590,v81915,,148590,66675,148590,148590c297180,230505,230505,297180,148590,297180xm198120,210502v,-3809,-2857,-6667,-6667,-6667l172403,203835r,-98107c172403,101918,169545,99060,165735,99060r-61912,c100013,99060,97155,101918,97155,105728r,31432c97155,140970,100013,143828,103823,143828r19050,l122873,205740r-19050,c100013,205740,97155,208598,97155,212408r,31432c97155,247650,100013,250508,103823,250508r86677,c194310,250508,197167,247650,197167,243840r,-33338l198120,210502xm173355,37147v,-3809,-2857,-6667,-6667,-6667l129540,30480v-3810,,-6667,2858,-6667,6667l122873,68580v,3810,2857,6668,6667,6668l167640,75248v3810,,6668,-2858,6668,-6668l174308,37147r-953,xe" fillcolor="#8e9aaf" stroked="f">
                      <v:stroke joinstyle="miter"/>
                      <v:path arrowok="t" o:connecttype="custom" o:connectlocs="88200,176400;0,88200;88200,0;176401,88200;88200,176400;117600,124950;113643,120992;102335,120992;102335,62758;98377,58800;61627,58800;57669,62758;57669,81415;61627,85373;72935,85373;72935,122123;61627,122123;57669,126081;57669,144738;61627,148696;113077,148696;117035,144738;117035,124950;102900,22050;98943,18092;76893,18092;72935,22050;72935,40708;76893,44666;99508,44666;103466,40708;103466,22050" o:connectangles="0,0,0,0,0,0,0,0,0,0,0,0,0,0,0,0,0,0,0,0,0,0,0,0,0,0,0,0,0,0,0,0"/>
                      <o:lock v:ext="edit" aspectratio="t"/>
                      <w10:anchorlock/>
                    </v:shape>
                  </w:pict>
                </mc:Fallback>
              </mc:AlternateContent>
            </w:r>
          </w:p>
        </w:tc>
        <w:tc>
          <w:tcPr>
            <w:tcW w:w="8310" w:type="dxa"/>
            <w:gridSpan w:val="2"/>
            <w:vAlign w:val="center"/>
          </w:tcPr>
          <w:p w14:paraId="2BDB3803" w14:textId="4057DBAE" w:rsidR="000B0BD2" w:rsidRDefault="000B0BD2" w:rsidP="000B0BD2">
            <w:pPr>
              <w:pStyle w:val="TableTextEntries"/>
              <w:keepNext/>
              <w:spacing w:after="120"/>
            </w:pPr>
            <w:r>
              <w:t>We use this information to assess the applicant’s technical capacity. Capacity can be demonstrated through experience or expertise in the water utilities or related industries in Australia or internationally.</w:t>
            </w:r>
          </w:p>
        </w:tc>
      </w:tr>
      <w:tr w:rsidR="002C11D7" w14:paraId="3AE62EF5" w14:textId="77777777" w:rsidTr="002C11D7">
        <w:tc>
          <w:tcPr>
            <w:tcW w:w="717" w:type="dxa"/>
          </w:tcPr>
          <w:p w14:paraId="441BB3F1" w14:textId="77777777" w:rsidR="002C11D7" w:rsidRDefault="002C11D7" w:rsidP="002C11D7">
            <w:pPr>
              <w:pStyle w:val="TableTextEntries"/>
              <w:keepNext/>
              <w:spacing w:after="120"/>
            </w:pPr>
            <w:r w:rsidRPr="008B359C">
              <w:rPr>
                <w:noProof/>
              </w:rPr>
              <mc:AlternateContent>
                <mc:Choice Requires="wps">
                  <w:drawing>
                    <wp:inline distT="0" distB="0" distL="0" distR="0" wp14:anchorId="019DFC28" wp14:editId="24DF41C1">
                      <wp:extent cx="176400" cy="176400"/>
                      <wp:effectExtent l="0" t="0" r="0" b="0"/>
                      <wp:docPr id="137" name="Graphic 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41935 w 293369"/>
                                  <a:gd name="connsiteY0" fmla="*/ 132398 h 293370"/>
                                  <a:gd name="connsiteX1" fmla="*/ 80963 w 293369"/>
                                  <a:gd name="connsiteY1" fmla="*/ 293370 h 293370"/>
                                  <a:gd name="connsiteX2" fmla="*/ 0 w 293369"/>
                                  <a:gd name="connsiteY2" fmla="*/ 293370 h 293370"/>
                                  <a:gd name="connsiteX3" fmla="*/ 0 w 293369"/>
                                  <a:gd name="connsiteY3" fmla="*/ 213360 h 293370"/>
                                  <a:gd name="connsiteX4" fmla="*/ 160973 w 293369"/>
                                  <a:gd name="connsiteY4" fmla="*/ 52388 h 293370"/>
                                  <a:gd name="connsiteX5" fmla="*/ 241935 w 293369"/>
                                  <a:gd name="connsiteY5" fmla="*/ 132398 h 293370"/>
                                  <a:gd name="connsiteX6" fmla="*/ 88582 w 293369"/>
                                  <a:gd name="connsiteY6" fmla="*/ 251460 h 293370"/>
                                  <a:gd name="connsiteX7" fmla="*/ 42863 w 293369"/>
                                  <a:gd name="connsiteY7" fmla="*/ 205740 h 293370"/>
                                  <a:gd name="connsiteX8" fmla="*/ 25718 w 293369"/>
                                  <a:gd name="connsiteY8" fmla="*/ 222885 h 293370"/>
                                  <a:gd name="connsiteX9" fmla="*/ 25718 w 293369"/>
                                  <a:gd name="connsiteY9" fmla="*/ 243840 h 293370"/>
                                  <a:gd name="connsiteX10" fmla="*/ 50482 w 293369"/>
                                  <a:gd name="connsiteY10" fmla="*/ 243840 h 293370"/>
                                  <a:gd name="connsiteX11" fmla="*/ 50482 w 293369"/>
                                  <a:gd name="connsiteY11" fmla="*/ 268605 h 293370"/>
                                  <a:gd name="connsiteX12" fmla="*/ 71438 w 293369"/>
                                  <a:gd name="connsiteY12" fmla="*/ 268605 h 293370"/>
                                  <a:gd name="connsiteX13" fmla="*/ 88582 w 293369"/>
                                  <a:gd name="connsiteY13" fmla="*/ 251460 h 293370"/>
                                  <a:gd name="connsiteX14" fmla="*/ 167640 w 293369"/>
                                  <a:gd name="connsiteY14" fmla="*/ 84773 h 293370"/>
                                  <a:gd name="connsiteX15" fmla="*/ 164783 w 293369"/>
                                  <a:gd name="connsiteY15" fmla="*/ 85725 h 293370"/>
                                  <a:gd name="connsiteX16" fmla="*/ 60007 w 293369"/>
                                  <a:gd name="connsiteY16" fmla="*/ 190500 h 293370"/>
                                  <a:gd name="connsiteX17" fmla="*/ 59055 w 293369"/>
                                  <a:gd name="connsiteY17" fmla="*/ 193358 h 293370"/>
                                  <a:gd name="connsiteX18" fmla="*/ 62865 w 293369"/>
                                  <a:gd name="connsiteY18" fmla="*/ 197167 h 293370"/>
                                  <a:gd name="connsiteX19" fmla="*/ 65723 w 293369"/>
                                  <a:gd name="connsiteY19" fmla="*/ 196215 h 293370"/>
                                  <a:gd name="connsiteX20" fmla="*/ 170498 w 293369"/>
                                  <a:gd name="connsiteY20" fmla="*/ 91440 h 293370"/>
                                  <a:gd name="connsiteX21" fmla="*/ 171450 w 293369"/>
                                  <a:gd name="connsiteY21" fmla="*/ 88582 h 293370"/>
                                  <a:gd name="connsiteX22" fmla="*/ 167640 w 293369"/>
                                  <a:gd name="connsiteY22" fmla="*/ 84773 h 293370"/>
                                  <a:gd name="connsiteX23" fmla="*/ 286703 w 293369"/>
                                  <a:gd name="connsiteY23" fmla="*/ 88582 h 293370"/>
                                  <a:gd name="connsiteX24" fmla="*/ 254318 w 293369"/>
                                  <a:gd name="connsiteY24" fmla="*/ 120967 h 293370"/>
                                  <a:gd name="connsiteX25" fmla="*/ 173355 w 293369"/>
                                  <a:gd name="connsiteY25" fmla="*/ 40005 h 293370"/>
                                  <a:gd name="connsiteX26" fmla="*/ 205740 w 293369"/>
                                  <a:gd name="connsiteY26" fmla="*/ 7620 h 293370"/>
                                  <a:gd name="connsiteX27" fmla="*/ 222885 w 293369"/>
                                  <a:gd name="connsiteY27" fmla="*/ 0 h 293370"/>
                                  <a:gd name="connsiteX28" fmla="*/ 240030 w 293369"/>
                                  <a:gd name="connsiteY28" fmla="*/ 7620 h 293370"/>
                                  <a:gd name="connsiteX29" fmla="*/ 285750 w 293369"/>
                                  <a:gd name="connsiteY29" fmla="*/ 53340 h 293370"/>
                                  <a:gd name="connsiteX30" fmla="*/ 293370 w 293369"/>
                                  <a:gd name="connsiteY30" fmla="*/ 70485 h 293370"/>
                                  <a:gd name="connsiteX31" fmla="*/ 286703 w 293369"/>
                                  <a:gd name="connsiteY31" fmla="*/ 88582 h 293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3369" h="293370">
                                    <a:moveTo>
                                      <a:pt x="241935" y="132398"/>
                                    </a:moveTo>
                                    <a:lnTo>
                                      <a:pt x="80963" y="293370"/>
                                    </a:lnTo>
                                    <a:lnTo>
                                      <a:pt x="0" y="293370"/>
                                    </a:lnTo>
                                    <a:lnTo>
                                      <a:pt x="0" y="213360"/>
                                    </a:lnTo>
                                    <a:lnTo>
                                      <a:pt x="160973" y="52388"/>
                                    </a:lnTo>
                                    <a:lnTo>
                                      <a:pt x="241935" y="132398"/>
                                    </a:lnTo>
                                    <a:close/>
                                    <a:moveTo>
                                      <a:pt x="88582" y="251460"/>
                                    </a:moveTo>
                                    <a:lnTo>
                                      <a:pt x="42863" y="205740"/>
                                    </a:lnTo>
                                    <a:lnTo>
                                      <a:pt x="25718" y="222885"/>
                                    </a:lnTo>
                                    <a:lnTo>
                                      <a:pt x="25718" y="243840"/>
                                    </a:lnTo>
                                    <a:lnTo>
                                      <a:pt x="50482" y="243840"/>
                                    </a:lnTo>
                                    <a:lnTo>
                                      <a:pt x="50482" y="268605"/>
                                    </a:lnTo>
                                    <a:lnTo>
                                      <a:pt x="71438" y="268605"/>
                                    </a:lnTo>
                                    <a:lnTo>
                                      <a:pt x="88582" y="251460"/>
                                    </a:lnTo>
                                    <a:close/>
                                    <a:moveTo>
                                      <a:pt x="167640" y="84773"/>
                                    </a:moveTo>
                                    <a:cubicBezTo>
                                      <a:pt x="166688" y="84773"/>
                                      <a:pt x="165735" y="84773"/>
                                      <a:pt x="164783" y="85725"/>
                                    </a:cubicBezTo>
                                    <a:lnTo>
                                      <a:pt x="60007" y="190500"/>
                                    </a:lnTo>
                                    <a:cubicBezTo>
                                      <a:pt x="59055" y="191453"/>
                                      <a:pt x="59055" y="192405"/>
                                      <a:pt x="59055" y="193358"/>
                                    </a:cubicBezTo>
                                    <a:cubicBezTo>
                                      <a:pt x="59055" y="196215"/>
                                      <a:pt x="60960" y="197167"/>
                                      <a:pt x="62865" y="197167"/>
                                    </a:cubicBezTo>
                                    <a:cubicBezTo>
                                      <a:pt x="63818" y="197167"/>
                                      <a:pt x="64770" y="197167"/>
                                      <a:pt x="65723" y="196215"/>
                                    </a:cubicBezTo>
                                    <a:lnTo>
                                      <a:pt x="170498" y="91440"/>
                                    </a:lnTo>
                                    <a:cubicBezTo>
                                      <a:pt x="171450" y="90488"/>
                                      <a:pt x="171450" y="89535"/>
                                      <a:pt x="171450" y="88582"/>
                                    </a:cubicBezTo>
                                    <a:cubicBezTo>
                                      <a:pt x="171450" y="86678"/>
                                      <a:pt x="170498" y="84773"/>
                                      <a:pt x="167640" y="84773"/>
                                    </a:cubicBezTo>
                                    <a:close/>
                                    <a:moveTo>
                                      <a:pt x="286703" y="88582"/>
                                    </a:moveTo>
                                    <a:lnTo>
                                      <a:pt x="254318" y="120967"/>
                                    </a:lnTo>
                                    <a:lnTo>
                                      <a:pt x="173355" y="40005"/>
                                    </a:lnTo>
                                    <a:lnTo>
                                      <a:pt x="205740" y="7620"/>
                                    </a:lnTo>
                                    <a:cubicBezTo>
                                      <a:pt x="210502" y="2857"/>
                                      <a:pt x="216218" y="0"/>
                                      <a:pt x="222885" y="0"/>
                                    </a:cubicBezTo>
                                    <a:cubicBezTo>
                                      <a:pt x="229552" y="0"/>
                                      <a:pt x="236220" y="2857"/>
                                      <a:pt x="240030" y="7620"/>
                                    </a:cubicBezTo>
                                    <a:lnTo>
                                      <a:pt x="285750" y="53340"/>
                                    </a:lnTo>
                                    <a:cubicBezTo>
                                      <a:pt x="290513" y="58103"/>
                                      <a:pt x="293370" y="64770"/>
                                      <a:pt x="293370" y="70485"/>
                                    </a:cubicBezTo>
                                    <a:cubicBezTo>
                                      <a:pt x="293370" y="76200"/>
                                      <a:pt x="290513" y="83820"/>
                                      <a:pt x="286703" y="88582"/>
                                    </a:cubicBezTo>
                                    <a:close/>
                                  </a:path>
                                </a:pathLst>
                              </a:custGeom>
                              <a:solidFill>
                                <a:srgbClr val="8E9AAF"/>
                              </a:solidFill>
                              <a:ln w="9525" cap="flat">
                                <a:noFill/>
                                <a:prstDash val="solid"/>
                                <a:miter/>
                              </a:ln>
                            </wps:spPr>
                            <wps:bodyPr rtlCol="0" anchor="ctr"/>
                          </wps:wsp>
                        </a:graphicData>
                      </a:graphic>
                    </wp:inline>
                  </w:drawing>
                </mc:Choice>
                <mc:Fallback>
                  <w:pict>
                    <v:shape w14:anchorId="1D78EA7B" id="Graphic 220"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3369,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" path="m241935,132398l80963,293370,,293370,,213360,160973,52388r80962,80010xm88582,251460l42863,205740,25718,222885r,20955l50482,243840r,24765l71438,268605,88582,251460xm167640,84773v-952,,-1905,,-2857,952l60007,190500v-952,953,-952,1905,-952,2858c59055,196215,60960,197167,62865,197167v953,,1905,,2858,-952l170498,91440v952,-952,952,-1905,952,-2858c171450,86678,170498,84773,167640,84773xm286703,88582r-32385,32385l173355,40005,205740,7620c210502,2857,216218,,222885,v6667,,13335,2857,17145,7620l285750,53340v4763,4763,7620,11430,7620,17145c293370,76200,290513,83820,286703,88582xe" fillcolor="#8e9aaf" stroked="f">
                      <v:stroke joinstyle="miter"/>
                      <v:path arrowok="t" o:connecttype="custom" o:connectlocs="145473,79609;48682,176400;0,176400;0,128291;96792,31500;145473,79609;53264,151200;25773,123709;15464,134018;15464,146618;30354,146618;30354,161509;42955,161509;53264,151200;100800,50973;99082,51545;36082,114545;35509,116264;37800,118554;39519,117982;102519,54982;103091,53263;100800,50973;172392,53263;152919,72736;104237,24055;123710,4582;134019,0;144328,4582;171819,32073;176401,42382;172392,53263" o:connectangles="0,0,0,0,0,0,0,0,0,0,0,0,0,0,0,0,0,0,0,0,0,0,0,0,0,0,0,0,0,0,0,0"/>
                      <o:lock v:ext="edit" aspectratio="t"/>
                      <w10:anchorlock/>
                    </v:shape>
                  </w:pict>
                </mc:Fallback>
              </mc:AlternateContent>
            </w:r>
          </w:p>
        </w:tc>
        <w:tc>
          <w:tcPr>
            <w:tcW w:w="8310" w:type="dxa"/>
            <w:gridSpan w:val="2"/>
            <w:vAlign w:val="center"/>
          </w:tcPr>
          <w:p w14:paraId="75D3014F" w14:textId="72F0C662" w:rsidR="002C11D7" w:rsidRDefault="002C11D7" w:rsidP="002C11D7">
            <w:pPr>
              <w:pStyle w:val="TableTextEntries"/>
              <w:keepNext/>
              <w:spacing w:after="120"/>
            </w:pPr>
            <w:r>
              <w:t>P</w:t>
            </w:r>
            <w:r w:rsidRPr="00644F14">
              <w:t xml:space="preserve">rovide </w:t>
            </w:r>
            <w:r w:rsidR="000B0BD2">
              <w:t>the information specified in the table</w:t>
            </w:r>
            <w:r>
              <w:t>.</w:t>
            </w:r>
          </w:p>
        </w:tc>
      </w:tr>
      <w:tr w:rsidR="002C11D7" w14:paraId="0E898285" w14:textId="77777777" w:rsidTr="001227D2">
        <w:tc>
          <w:tcPr>
            <w:tcW w:w="4508" w:type="dxa"/>
            <w:gridSpan w:val="2"/>
          </w:tcPr>
          <w:p w14:paraId="3B5B6923" w14:textId="26E60263" w:rsidR="002C11D7" w:rsidRDefault="002C11D7" w:rsidP="001227D2">
            <w:pPr>
              <w:pStyle w:val="TableTextEntries"/>
              <w:keepNext/>
              <w:spacing w:after="120"/>
            </w:pPr>
            <w:permStart w:id="771386472" w:edGrp="everyone" w:colFirst="1" w:colLast="1"/>
            <w:r w:rsidRPr="00D95DF8">
              <w:t xml:space="preserve">For the applicant corporation, </w:t>
            </w:r>
            <w:r w:rsidR="006741D4">
              <w:t>outline</w:t>
            </w:r>
            <w:r w:rsidR="006741D4" w:rsidRPr="00D95DF8">
              <w:t xml:space="preserve"> </w:t>
            </w:r>
            <w:r w:rsidRPr="00D95DF8">
              <w:t xml:space="preserve">any current or past experience </w:t>
            </w:r>
            <w:r w:rsidR="000B0BD2">
              <w:t>which demonstrates technical capacity for retail supply of water or sewerage</w:t>
            </w:r>
            <w:r w:rsidR="006741D4">
              <w:t xml:space="preserve"> services</w:t>
            </w:r>
            <w:r w:rsidR="000B0BD2">
              <w:t xml:space="preserve"> </w:t>
            </w:r>
            <w:r w:rsidRPr="00D95DF8">
              <w:t>(an</w:t>
            </w:r>
            <w:r w:rsidRPr="00132A67">
              <w:t xml:space="preserve">d, </w:t>
            </w:r>
            <w:r w:rsidR="00023A08" w:rsidRPr="00132A67">
              <w:t>if you are relying on third party for technical capacity</w:t>
            </w:r>
            <w:r w:rsidR="00132A67" w:rsidRPr="00132A67">
              <w:t xml:space="preserve"> (refer to </w:t>
            </w:r>
            <w:r w:rsidR="00132A67">
              <w:t xml:space="preserve">your answer in </w:t>
            </w:r>
            <w:r w:rsidR="00132A67" w:rsidRPr="00132A67">
              <w:rPr>
                <w:b/>
                <w:bCs/>
              </w:rPr>
              <w:t>Question 14</w:t>
            </w:r>
            <w:r w:rsidR="00132A67" w:rsidRPr="00132A67">
              <w:t>)</w:t>
            </w:r>
            <w:r w:rsidRPr="00132A67">
              <w:t>, the nominated third parties’ experience</w:t>
            </w:r>
            <w:r w:rsidR="000B0BD2" w:rsidRPr="00132A67">
              <w:t>)</w:t>
            </w:r>
          </w:p>
        </w:tc>
        <w:tc>
          <w:tcPr>
            <w:tcW w:w="4519" w:type="dxa"/>
            <w:shd w:val="clear" w:color="auto" w:fill="ECE9E7" w:themeFill="background2"/>
          </w:tcPr>
          <w:p w14:paraId="3CDD3D68" w14:textId="77777777" w:rsidR="002C11D7" w:rsidRDefault="002C11D7" w:rsidP="001227D2">
            <w:pPr>
              <w:pStyle w:val="TableTextEntries"/>
              <w:keepNext/>
              <w:spacing w:after="120"/>
            </w:pPr>
          </w:p>
        </w:tc>
      </w:tr>
      <w:tr w:rsidR="002C11D7" w14:paraId="103602E5" w14:textId="77777777" w:rsidTr="001227D2">
        <w:tc>
          <w:tcPr>
            <w:tcW w:w="4508" w:type="dxa"/>
            <w:gridSpan w:val="2"/>
          </w:tcPr>
          <w:p w14:paraId="4C60E396" w14:textId="7AD9A9A9" w:rsidR="002C11D7" w:rsidRDefault="002C11D7" w:rsidP="001227D2">
            <w:pPr>
              <w:pStyle w:val="TableTextEntries"/>
              <w:keepNext/>
              <w:spacing w:after="120"/>
            </w:pPr>
            <w:permStart w:id="129568161" w:edGrp="everyone" w:colFirst="1" w:colLast="1"/>
            <w:permEnd w:id="771386472"/>
            <w:r w:rsidRPr="00D95DF8">
              <w:t xml:space="preserve">Provide names of key personnel (including nominated third parties) and </w:t>
            </w:r>
            <w:r w:rsidR="000B0BD2">
              <w:t>outline their technical capacity for</w:t>
            </w:r>
            <w:r w:rsidRPr="00D95DF8">
              <w:t xml:space="preserve"> retail </w:t>
            </w:r>
            <w:r w:rsidR="000B0BD2">
              <w:t>supply of water or sewerage</w:t>
            </w:r>
            <w:r w:rsidR="006741D4">
              <w:t xml:space="preserve"> services</w:t>
            </w:r>
          </w:p>
        </w:tc>
        <w:tc>
          <w:tcPr>
            <w:tcW w:w="4519" w:type="dxa"/>
            <w:shd w:val="clear" w:color="auto" w:fill="ECE9E7" w:themeFill="background2"/>
          </w:tcPr>
          <w:p w14:paraId="3C07BEF8" w14:textId="77777777" w:rsidR="002C11D7" w:rsidRDefault="002C11D7" w:rsidP="001227D2">
            <w:pPr>
              <w:pStyle w:val="TableTextEntries"/>
              <w:keepNext/>
              <w:spacing w:after="120"/>
            </w:pPr>
          </w:p>
        </w:tc>
      </w:tr>
      <w:permEnd w:id="129568161"/>
      <w:tr w:rsidR="002C11D7" w14:paraId="0CF5B237" w14:textId="77777777" w:rsidTr="002C11D7">
        <w:tc>
          <w:tcPr>
            <w:tcW w:w="717" w:type="dxa"/>
          </w:tcPr>
          <w:p w14:paraId="0319B3A8" w14:textId="77777777" w:rsidR="002C11D7" w:rsidRPr="008B359C" w:rsidRDefault="002C11D7" w:rsidP="001E0FE8">
            <w:pPr>
              <w:pStyle w:val="TableTextEntries"/>
              <w:keepNext/>
              <w:spacing w:before="120" w:line="360" w:lineRule="auto"/>
              <w:rPr>
                <w:noProof/>
              </w:rPr>
            </w:pPr>
            <w:r w:rsidRPr="008B359C">
              <w:rPr>
                <w:noProof/>
              </w:rPr>
              <mc:AlternateContent>
                <mc:Choice Requires="wps">
                  <w:drawing>
                    <wp:inline distT="0" distB="0" distL="0" distR="0" wp14:anchorId="5141E7ED" wp14:editId="686B4B08">
                      <wp:extent cx="176400" cy="176400"/>
                      <wp:effectExtent l="0" t="0" r="0" b="0"/>
                      <wp:docPr id="140" name="Graphic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58128 w 258127"/>
                                  <a:gd name="connsiteY0" fmla="*/ 91440 h 300990"/>
                                  <a:gd name="connsiteX1" fmla="*/ 258128 w 258127"/>
                                  <a:gd name="connsiteY1" fmla="*/ 284798 h 300990"/>
                                  <a:gd name="connsiteX2" fmla="*/ 241935 w 258127"/>
                                  <a:gd name="connsiteY2" fmla="*/ 300990 h 300990"/>
                                  <a:gd name="connsiteX3" fmla="*/ 16193 w 258127"/>
                                  <a:gd name="connsiteY3" fmla="*/ 300990 h 300990"/>
                                  <a:gd name="connsiteX4" fmla="*/ 0 w 258127"/>
                                  <a:gd name="connsiteY4" fmla="*/ 284798 h 300990"/>
                                  <a:gd name="connsiteX5" fmla="*/ 0 w 258127"/>
                                  <a:gd name="connsiteY5" fmla="*/ 16193 h 300990"/>
                                  <a:gd name="connsiteX6" fmla="*/ 16193 w 258127"/>
                                  <a:gd name="connsiteY6" fmla="*/ 0 h 300990"/>
                                  <a:gd name="connsiteX7" fmla="*/ 166688 w 258127"/>
                                  <a:gd name="connsiteY7" fmla="*/ 0 h 300990"/>
                                  <a:gd name="connsiteX8" fmla="*/ 194310 w 258127"/>
                                  <a:gd name="connsiteY8" fmla="*/ 11430 h 300990"/>
                                  <a:gd name="connsiteX9" fmla="*/ 246698 w 258127"/>
                                  <a:gd name="connsiteY9" fmla="*/ 63818 h 300990"/>
                                  <a:gd name="connsiteX10" fmla="*/ 258128 w 258127"/>
                                  <a:gd name="connsiteY10" fmla="*/ 91440 h 300990"/>
                                  <a:gd name="connsiteX11" fmla="*/ 236220 w 258127"/>
                                  <a:gd name="connsiteY11" fmla="*/ 107633 h 300990"/>
                                  <a:gd name="connsiteX12" fmla="*/ 166688 w 258127"/>
                                  <a:gd name="connsiteY12" fmla="*/ 107633 h 300990"/>
                                  <a:gd name="connsiteX13" fmla="*/ 150495 w 258127"/>
                                  <a:gd name="connsiteY13" fmla="*/ 91440 h 300990"/>
                                  <a:gd name="connsiteX14" fmla="*/ 150495 w 258127"/>
                                  <a:gd name="connsiteY14" fmla="*/ 21908 h 300990"/>
                                  <a:gd name="connsiteX15" fmla="*/ 21908 w 258127"/>
                                  <a:gd name="connsiteY15" fmla="*/ 21908 h 300990"/>
                                  <a:gd name="connsiteX16" fmla="*/ 21908 w 258127"/>
                                  <a:gd name="connsiteY16" fmla="*/ 279083 h 300990"/>
                                  <a:gd name="connsiteX17" fmla="*/ 236220 w 258127"/>
                                  <a:gd name="connsiteY17" fmla="*/ 279083 h 300990"/>
                                  <a:gd name="connsiteX18" fmla="*/ 236220 w 258127"/>
                                  <a:gd name="connsiteY18" fmla="*/ 107633 h 300990"/>
                                  <a:gd name="connsiteX19" fmla="*/ 69533 w 258127"/>
                                  <a:gd name="connsiteY19" fmla="*/ 128588 h 300990"/>
                                  <a:gd name="connsiteX20" fmla="*/ 187642 w 258127"/>
                                  <a:gd name="connsiteY20" fmla="*/ 128588 h 300990"/>
                                  <a:gd name="connsiteX21" fmla="*/ 193358 w 258127"/>
                                  <a:gd name="connsiteY21" fmla="*/ 134303 h 300990"/>
                                  <a:gd name="connsiteX22" fmla="*/ 193358 w 258127"/>
                                  <a:gd name="connsiteY22" fmla="*/ 144780 h 300990"/>
                                  <a:gd name="connsiteX23" fmla="*/ 187642 w 258127"/>
                                  <a:gd name="connsiteY23" fmla="*/ 150495 h 300990"/>
                                  <a:gd name="connsiteX24" fmla="*/ 69533 w 258127"/>
                                  <a:gd name="connsiteY24" fmla="*/ 150495 h 300990"/>
                                  <a:gd name="connsiteX25" fmla="*/ 63818 w 258127"/>
                                  <a:gd name="connsiteY25" fmla="*/ 144780 h 300990"/>
                                  <a:gd name="connsiteX26" fmla="*/ 63818 w 258127"/>
                                  <a:gd name="connsiteY26" fmla="*/ 134303 h 300990"/>
                                  <a:gd name="connsiteX27" fmla="*/ 69533 w 258127"/>
                                  <a:gd name="connsiteY27" fmla="*/ 128588 h 300990"/>
                                  <a:gd name="connsiteX28" fmla="*/ 193358 w 258127"/>
                                  <a:gd name="connsiteY28" fmla="*/ 177165 h 300990"/>
                                  <a:gd name="connsiteX29" fmla="*/ 193358 w 258127"/>
                                  <a:gd name="connsiteY29" fmla="*/ 187642 h 300990"/>
                                  <a:gd name="connsiteX30" fmla="*/ 187642 w 258127"/>
                                  <a:gd name="connsiteY30" fmla="*/ 193358 h 300990"/>
                                  <a:gd name="connsiteX31" fmla="*/ 69533 w 258127"/>
                                  <a:gd name="connsiteY31" fmla="*/ 193358 h 300990"/>
                                  <a:gd name="connsiteX32" fmla="*/ 63818 w 258127"/>
                                  <a:gd name="connsiteY32" fmla="*/ 187642 h 300990"/>
                                  <a:gd name="connsiteX33" fmla="*/ 63818 w 258127"/>
                                  <a:gd name="connsiteY33" fmla="*/ 177165 h 300990"/>
                                  <a:gd name="connsiteX34" fmla="*/ 69533 w 258127"/>
                                  <a:gd name="connsiteY34" fmla="*/ 171450 h 300990"/>
                                  <a:gd name="connsiteX35" fmla="*/ 187642 w 258127"/>
                                  <a:gd name="connsiteY35" fmla="*/ 171450 h 300990"/>
                                  <a:gd name="connsiteX36" fmla="*/ 193358 w 258127"/>
                                  <a:gd name="connsiteY36" fmla="*/ 177165 h 300990"/>
                                  <a:gd name="connsiteX37" fmla="*/ 193358 w 258127"/>
                                  <a:gd name="connsiteY37" fmla="*/ 220028 h 300990"/>
                                  <a:gd name="connsiteX38" fmla="*/ 193358 w 258127"/>
                                  <a:gd name="connsiteY38" fmla="*/ 230505 h 300990"/>
                                  <a:gd name="connsiteX39" fmla="*/ 187642 w 258127"/>
                                  <a:gd name="connsiteY39" fmla="*/ 236220 h 300990"/>
                                  <a:gd name="connsiteX40" fmla="*/ 69533 w 258127"/>
                                  <a:gd name="connsiteY40" fmla="*/ 236220 h 300990"/>
                                  <a:gd name="connsiteX41" fmla="*/ 63818 w 258127"/>
                                  <a:gd name="connsiteY41" fmla="*/ 230505 h 300990"/>
                                  <a:gd name="connsiteX42" fmla="*/ 63818 w 258127"/>
                                  <a:gd name="connsiteY42" fmla="*/ 220028 h 300990"/>
                                  <a:gd name="connsiteX43" fmla="*/ 69533 w 258127"/>
                                  <a:gd name="connsiteY43" fmla="*/ 214313 h 300990"/>
                                  <a:gd name="connsiteX44" fmla="*/ 187642 w 258127"/>
                                  <a:gd name="connsiteY44" fmla="*/ 214313 h 300990"/>
                                  <a:gd name="connsiteX45" fmla="*/ 193358 w 258127"/>
                                  <a:gd name="connsiteY45" fmla="*/ 220028 h 300990"/>
                                  <a:gd name="connsiteX46" fmla="*/ 171450 w 258127"/>
                                  <a:gd name="connsiteY46" fmla="*/ 85725 h 300990"/>
                                  <a:gd name="connsiteX47" fmla="*/ 234315 w 258127"/>
                                  <a:gd name="connsiteY47" fmla="*/ 85725 h 300990"/>
                                  <a:gd name="connsiteX48" fmla="*/ 230505 w 258127"/>
                                  <a:gd name="connsiteY48" fmla="*/ 79058 h 300990"/>
                                  <a:gd name="connsiteX49" fmla="*/ 178117 w 258127"/>
                                  <a:gd name="connsiteY49" fmla="*/ 26670 h 300990"/>
                                  <a:gd name="connsiteX50" fmla="*/ 171450 w 258127"/>
                                  <a:gd name="connsiteY50" fmla="*/ 22860 h 300990"/>
                                  <a:gd name="connsiteX51" fmla="*/ 171450 w 258127"/>
                                  <a:gd name="connsiteY51" fmla="*/ 85725 h 3009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258127" h="300990">
                                    <a:moveTo>
                                      <a:pt x="258128" y="91440"/>
                                    </a:moveTo>
                                    <a:lnTo>
                                      <a:pt x="258128" y="284798"/>
                                    </a:lnTo>
                                    <a:cubicBezTo>
                                      <a:pt x="258128" y="293370"/>
                                      <a:pt x="250508" y="300990"/>
                                      <a:pt x="241935" y="300990"/>
                                    </a:cubicBezTo>
                                    <a:lnTo>
                                      <a:pt x="16193" y="300990"/>
                                    </a:lnTo>
                                    <a:cubicBezTo>
                                      <a:pt x="7620" y="300990"/>
                                      <a:pt x="0" y="293370"/>
                                      <a:pt x="0" y="284798"/>
                                    </a:cubicBezTo>
                                    <a:lnTo>
                                      <a:pt x="0" y="16193"/>
                                    </a:lnTo>
                                    <a:cubicBezTo>
                                      <a:pt x="0" y="7620"/>
                                      <a:pt x="7620" y="0"/>
                                      <a:pt x="16193" y="0"/>
                                    </a:cubicBezTo>
                                    <a:lnTo>
                                      <a:pt x="166688" y="0"/>
                                    </a:lnTo>
                                    <a:cubicBezTo>
                                      <a:pt x="175260" y="0"/>
                                      <a:pt x="187642" y="4763"/>
                                      <a:pt x="194310" y="11430"/>
                                    </a:cubicBezTo>
                                    <a:lnTo>
                                      <a:pt x="246698" y="63818"/>
                                    </a:lnTo>
                                    <a:cubicBezTo>
                                      <a:pt x="252413" y="69533"/>
                                      <a:pt x="258128" y="81915"/>
                                      <a:pt x="258128" y="91440"/>
                                    </a:cubicBezTo>
                                    <a:close/>
                                    <a:moveTo>
                                      <a:pt x="236220" y="107633"/>
                                    </a:moveTo>
                                    <a:lnTo>
                                      <a:pt x="166688" y="107633"/>
                                    </a:lnTo>
                                    <a:cubicBezTo>
                                      <a:pt x="158115" y="107633"/>
                                      <a:pt x="150495" y="100013"/>
                                      <a:pt x="150495" y="91440"/>
                                    </a:cubicBezTo>
                                    <a:lnTo>
                                      <a:pt x="150495" y="21908"/>
                                    </a:lnTo>
                                    <a:lnTo>
                                      <a:pt x="21908" y="21908"/>
                                    </a:lnTo>
                                    <a:lnTo>
                                      <a:pt x="21908" y="279083"/>
                                    </a:lnTo>
                                    <a:lnTo>
                                      <a:pt x="236220" y="279083"/>
                                    </a:lnTo>
                                    <a:lnTo>
                                      <a:pt x="236220" y="107633"/>
                                    </a:lnTo>
                                    <a:close/>
                                    <a:moveTo>
                                      <a:pt x="69533" y="128588"/>
                                    </a:moveTo>
                                    <a:lnTo>
                                      <a:pt x="187642" y="128588"/>
                                    </a:lnTo>
                                    <a:cubicBezTo>
                                      <a:pt x="190500" y="128588"/>
                                      <a:pt x="193358" y="130493"/>
                                      <a:pt x="193358" y="134303"/>
                                    </a:cubicBezTo>
                                    <a:lnTo>
                                      <a:pt x="193358" y="144780"/>
                                    </a:lnTo>
                                    <a:cubicBezTo>
                                      <a:pt x="193358" y="147638"/>
                                      <a:pt x="191453" y="150495"/>
                                      <a:pt x="187642" y="150495"/>
                                    </a:cubicBezTo>
                                    <a:lnTo>
                                      <a:pt x="69533" y="150495"/>
                                    </a:lnTo>
                                    <a:cubicBezTo>
                                      <a:pt x="66675" y="150495"/>
                                      <a:pt x="63818" y="148590"/>
                                      <a:pt x="63818" y="144780"/>
                                    </a:cubicBezTo>
                                    <a:lnTo>
                                      <a:pt x="63818" y="134303"/>
                                    </a:lnTo>
                                    <a:cubicBezTo>
                                      <a:pt x="64770" y="131445"/>
                                      <a:pt x="66675" y="128588"/>
                                      <a:pt x="69533" y="128588"/>
                                    </a:cubicBezTo>
                                    <a:close/>
                                    <a:moveTo>
                                      <a:pt x="193358" y="177165"/>
                                    </a:moveTo>
                                    <a:lnTo>
                                      <a:pt x="193358" y="187642"/>
                                    </a:lnTo>
                                    <a:cubicBezTo>
                                      <a:pt x="193358" y="190500"/>
                                      <a:pt x="191453" y="193358"/>
                                      <a:pt x="187642" y="193358"/>
                                    </a:cubicBezTo>
                                    <a:lnTo>
                                      <a:pt x="69533" y="193358"/>
                                    </a:lnTo>
                                    <a:cubicBezTo>
                                      <a:pt x="66675" y="193358"/>
                                      <a:pt x="63818" y="191453"/>
                                      <a:pt x="63818" y="187642"/>
                                    </a:cubicBezTo>
                                    <a:lnTo>
                                      <a:pt x="63818" y="177165"/>
                                    </a:lnTo>
                                    <a:cubicBezTo>
                                      <a:pt x="63818" y="174308"/>
                                      <a:pt x="65723" y="171450"/>
                                      <a:pt x="69533" y="171450"/>
                                    </a:cubicBezTo>
                                    <a:lnTo>
                                      <a:pt x="187642" y="171450"/>
                                    </a:lnTo>
                                    <a:cubicBezTo>
                                      <a:pt x="190500" y="171450"/>
                                      <a:pt x="193358" y="174308"/>
                                      <a:pt x="193358" y="177165"/>
                                    </a:cubicBezTo>
                                    <a:close/>
                                    <a:moveTo>
                                      <a:pt x="193358" y="220028"/>
                                    </a:moveTo>
                                    <a:lnTo>
                                      <a:pt x="193358" y="230505"/>
                                    </a:lnTo>
                                    <a:cubicBezTo>
                                      <a:pt x="193358" y="233363"/>
                                      <a:pt x="191453" y="236220"/>
                                      <a:pt x="187642" y="236220"/>
                                    </a:cubicBezTo>
                                    <a:lnTo>
                                      <a:pt x="69533" y="236220"/>
                                    </a:lnTo>
                                    <a:cubicBezTo>
                                      <a:pt x="66675" y="236220"/>
                                      <a:pt x="63818" y="234315"/>
                                      <a:pt x="63818" y="230505"/>
                                    </a:cubicBezTo>
                                    <a:lnTo>
                                      <a:pt x="63818" y="220028"/>
                                    </a:lnTo>
                                    <a:cubicBezTo>
                                      <a:pt x="63818" y="217170"/>
                                      <a:pt x="65723" y="214313"/>
                                      <a:pt x="69533" y="214313"/>
                                    </a:cubicBezTo>
                                    <a:lnTo>
                                      <a:pt x="187642" y="214313"/>
                                    </a:lnTo>
                                    <a:cubicBezTo>
                                      <a:pt x="190500" y="214313"/>
                                      <a:pt x="193358" y="217170"/>
                                      <a:pt x="193358" y="220028"/>
                                    </a:cubicBezTo>
                                    <a:close/>
                                    <a:moveTo>
                                      <a:pt x="171450" y="85725"/>
                                    </a:moveTo>
                                    <a:lnTo>
                                      <a:pt x="234315" y="85725"/>
                                    </a:lnTo>
                                    <a:cubicBezTo>
                                      <a:pt x="233363" y="82868"/>
                                      <a:pt x="231458" y="80010"/>
                                      <a:pt x="230505" y="79058"/>
                                    </a:cubicBezTo>
                                    <a:lnTo>
                                      <a:pt x="178117" y="26670"/>
                                    </a:lnTo>
                                    <a:cubicBezTo>
                                      <a:pt x="177165" y="25718"/>
                                      <a:pt x="174308" y="23813"/>
                                      <a:pt x="171450" y="22860"/>
                                    </a:cubicBezTo>
                                    <a:lnTo>
                                      <a:pt x="171450" y="85725"/>
                                    </a:lnTo>
                                    <a:close/>
                                  </a:path>
                                </a:pathLst>
                              </a:custGeom>
                              <a:solidFill>
                                <a:srgbClr val="8E9AAF"/>
                              </a:solidFill>
                              <a:ln w="9525" cap="flat">
                                <a:noFill/>
                                <a:prstDash val="solid"/>
                                <a:miter/>
                              </a:ln>
                            </wps:spPr>
                            <wps:bodyPr rtlCol="0" anchor="ctr"/>
                          </wps:wsp>
                        </a:graphicData>
                      </a:graphic>
                    </wp:inline>
                  </w:drawing>
                </mc:Choice>
                <mc:Fallback>
                  <w:pict>
                    <v:shape w14:anchorId="13545BEA" id="Graphic 5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58127,3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" path="m258128,91440r,193358c258128,293370,250508,300990,241935,300990r-225742,c7620,300990,,293370,,284798l,16193c,7620,7620,,16193,l166688,v8572,,20954,4763,27622,11430l246698,63818v5715,5715,11430,18097,11430,27622xm236220,107633r-69532,c158115,107633,150495,100013,150495,91440r,-69532l21908,21908r,257175l236220,279083r,-171450xm69533,128588r118109,c190500,128588,193358,130493,193358,134303r,10477c193358,147638,191453,150495,187642,150495r-118109,c66675,150495,63818,148590,63818,144780r,-10477c64770,131445,66675,128588,69533,128588xm193358,177165r,10477c193358,190500,191453,193358,187642,193358r-118109,c66675,193358,63818,191453,63818,187642r,-10477c63818,174308,65723,171450,69533,171450r118109,c190500,171450,193358,174308,193358,177165xm193358,220028r,10477c193358,233363,191453,236220,187642,236220r-118109,c66675,236220,63818,234315,63818,230505r,-10477c63818,217170,65723,214313,69533,214313r118109,c190500,214313,193358,217170,193358,220028xm171450,85725r62865,c233363,82868,231458,80010,230505,79058l178117,26670v-952,-952,-3809,-2857,-6667,-3810l171450,85725xe" fillcolor="#8e9aaf" stroked="f">
                      <v:stroke joinstyle="miter"/>
                      <v:path arrowok="t" o:connecttype="custom" o:connectlocs="176401,53590;176401,166910;165335,176400;11066,176400;0,166910;0,9490;11066,0;113912,0;132788,6699;168590,37402;176401,53590;161429,63080;113912,63080;102846,53590;102846,12840;14972,12840;14972,163561;161429,163561;161429,63080;47518,75361;128232,75361;132138,78710;132138,84851;128232,88200;47518,88200;43612,84851;43612,78710;47518,75361;132138,103830;132138,109971;128232,113321;47518,113321;43612,109971;43612,103830;47518,100481;128232,100481;132138,103830;132138,128951;132138,135091;128232,138441;47518,138441;43612,135091;43612,128951;47518,125602;128232,125602;132138,128951;117166,50241;160127,50241;157524,46333;121722,15630;117166,13397;117166,50241" o:connectangles="0,0,0,0,0,0,0,0,0,0,0,0,0,0,0,0,0,0,0,0,0,0,0,0,0,0,0,0,0,0,0,0,0,0,0,0,0,0,0,0,0,0,0,0,0,0,0,0,0,0,0,0"/>
                      <o:lock v:ext="edit" aspectratio="t"/>
                      <w10:anchorlock/>
                    </v:shape>
                  </w:pict>
                </mc:Fallback>
              </mc:AlternateContent>
            </w:r>
          </w:p>
        </w:tc>
        <w:tc>
          <w:tcPr>
            <w:tcW w:w="8310" w:type="dxa"/>
            <w:gridSpan w:val="2"/>
            <w:vAlign w:val="center"/>
          </w:tcPr>
          <w:p w14:paraId="0C0DEACF" w14:textId="77777777" w:rsidR="002C11D7" w:rsidRDefault="002C11D7" w:rsidP="001E0FE8">
            <w:pPr>
              <w:pStyle w:val="TableTextEntries"/>
              <w:keepNext/>
              <w:spacing w:before="120" w:after="120"/>
            </w:pPr>
            <w:r w:rsidRPr="00206F2E">
              <w:t>Attach the following information:</w:t>
            </w:r>
          </w:p>
        </w:tc>
      </w:tr>
      <w:tr w:rsidR="002C11D7" w14:paraId="4560D146" w14:textId="77777777" w:rsidTr="001227D2">
        <w:tc>
          <w:tcPr>
            <w:tcW w:w="4508" w:type="dxa"/>
            <w:gridSpan w:val="2"/>
          </w:tcPr>
          <w:p w14:paraId="48C29620" w14:textId="637F7EB4" w:rsidR="002C11D7" w:rsidRDefault="002C11D7" w:rsidP="001E0FE8">
            <w:pPr>
              <w:pStyle w:val="TableTextEntries"/>
              <w:keepNext/>
              <w:spacing w:after="120"/>
            </w:pPr>
            <w:permStart w:id="1157919676" w:edGrp="everyone" w:colFirst="1" w:colLast="1"/>
            <w:r w:rsidRPr="006D46AC">
              <w:t xml:space="preserve">Full and complete details of corporation’s experience </w:t>
            </w:r>
            <w:r w:rsidR="000B0BD2">
              <w:t xml:space="preserve">outlined above </w:t>
            </w:r>
            <w:r w:rsidRPr="006D46AC">
              <w:t xml:space="preserve">(where relevant, the third parties experience) </w:t>
            </w:r>
          </w:p>
        </w:tc>
        <w:tc>
          <w:tcPr>
            <w:tcW w:w="4519" w:type="dxa"/>
            <w:shd w:val="clear" w:color="auto" w:fill="ECE9E7" w:themeFill="background2"/>
          </w:tcPr>
          <w:p w14:paraId="3FCB4985" w14:textId="77777777" w:rsidR="002C11D7" w:rsidRDefault="002C11D7" w:rsidP="001E0FE8">
            <w:pPr>
              <w:pStyle w:val="TableTextEntries"/>
              <w:keepNext/>
              <w:spacing w:after="120"/>
            </w:pPr>
            <w:r>
              <w:t>Insert complete file name of attachment(s).</w:t>
            </w:r>
          </w:p>
          <w:p w14:paraId="6C06365F" w14:textId="0A5D7E84" w:rsidR="00B34CD7" w:rsidRDefault="00B34CD7" w:rsidP="001E0FE8">
            <w:pPr>
              <w:pStyle w:val="TableTextEntries"/>
              <w:keepNext/>
              <w:spacing w:after="120"/>
            </w:pPr>
          </w:p>
        </w:tc>
      </w:tr>
      <w:tr w:rsidR="002C11D7" w14:paraId="037C6985" w14:textId="77777777" w:rsidTr="001227D2">
        <w:tc>
          <w:tcPr>
            <w:tcW w:w="4508" w:type="dxa"/>
            <w:gridSpan w:val="2"/>
          </w:tcPr>
          <w:p w14:paraId="50E24411" w14:textId="3A19B09A" w:rsidR="002C11D7" w:rsidRDefault="002C11D7" w:rsidP="001227D2">
            <w:pPr>
              <w:pStyle w:val="TableTextEntries"/>
              <w:spacing w:after="120"/>
            </w:pPr>
            <w:permStart w:id="834690835" w:edGrp="everyone" w:colFirst="1" w:colLast="1"/>
            <w:permEnd w:id="1157919676"/>
            <w:r w:rsidRPr="006D46AC">
              <w:t xml:space="preserve">Resumes/CVs for key personnel </w:t>
            </w:r>
            <w:r w:rsidR="000B0BD2">
              <w:t xml:space="preserve">outlined above </w:t>
            </w:r>
          </w:p>
          <w:p w14:paraId="2E494086" w14:textId="18676033" w:rsidR="000B0BD2" w:rsidRDefault="000B0BD2" w:rsidP="001227D2">
            <w:pPr>
              <w:pStyle w:val="TableTextEntries"/>
              <w:spacing w:after="120"/>
            </w:pPr>
          </w:p>
        </w:tc>
        <w:tc>
          <w:tcPr>
            <w:tcW w:w="4519" w:type="dxa"/>
            <w:shd w:val="clear" w:color="auto" w:fill="ECE9E7" w:themeFill="background2"/>
          </w:tcPr>
          <w:p w14:paraId="41D2F975" w14:textId="77777777" w:rsidR="002C11D7" w:rsidRDefault="002C11D7" w:rsidP="001227D2">
            <w:pPr>
              <w:pStyle w:val="TableTextEntries"/>
              <w:spacing w:after="120"/>
            </w:pPr>
            <w:r>
              <w:t>Insert complete file name of attachment(s).</w:t>
            </w:r>
          </w:p>
          <w:p w14:paraId="4B3D2334" w14:textId="21B89904" w:rsidR="00B34CD7" w:rsidRDefault="00B34CD7" w:rsidP="001227D2">
            <w:pPr>
              <w:pStyle w:val="TableTextEntries"/>
              <w:spacing w:after="120"/>
            </w:pPr>
          </w:p>
        </w:tc>
      </w:tr>
    </w:tbl>
    <w:permEnd w:id="834690835"/>
    <w:p w14:paraId="56E8CECF" w14:textId="77777777" w:rsidR="002C11D7" w:rsidRDefault="002C11D7" w:rsidP="007210AB">
      <w:pPr>
        <w:pStyle w:val="Heading3nonumber"/>
        <w:numPr>
          <w:ilvl w:val="0"/>
          <w:numId w:val="47"/>
        </w:numPr>
        <w:ind w:left="426"/>
      </w:pPr>
      <w:r>
        <w:t>What management systems and processes will you have in place?</w:t>
      </w:r>
    </w:p>
    <w:tbl>
      <w:tblPr>
        <w:tblW w:w="9027" w:type="dxa"/>
        <w:tblLook w:val="04A0" w:firstRow="1" w:lastRow="0" w:firstColumn="1" w:lastColumn="0" w:noHBand="0" w:noVBand="1"/>
      </w:tblPr>
      <w:tblGrid>
        <w:gridCol w:w="717"/>
        <w:gridCol w:w="3791"/>
        <w:gridCol w:w="4519"/>
      </w:tblGrid>
      <w:tr w:rsidR="006741D4" w14:paraId="33BCBE87" w14:textId="77777777" w:rsidTr="006741D4">
        <w:tc>
          <w:tcPr>
            <w:tcW w:w="717" w:type="dxa"/>
          </w:tcPr>
          <w:p w14:paraId="77358A7B" w14:textId="77777777" w:rsidR="006741D4" w:rsidRDefault="006741D4" w:rsidP="00E2114A">
            <w:pPr>
              <w:pStyle w:val="TableTextEntries"/>
              <w:keepNext/>
              <w:spacing w:after="120"/>
              <w:rPr>
                <w:noProof/>
              </w:rPr>
            </w:pPr>
            <w:r w:rsidRPr="008B359C">
              <w:rPr>
                <w:noProof/>
              </w:rPr>
              <mc:AlternateContent>
                <mc:Choice Requires="wps">
                  <w:drawing>
                    <wp:inline distT="0" distB="0" distL="0" distR="0" wp14:anchorId="6AE60287" wp14:editId="14FBEBCF">
                      <wp:extent cx="176400" cy="176400"/>
                      <wp:effectExtent l="0" t="0" r="0" b="0"/>
                      <wp:docPr id="132" name="Graphic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148590 w 297179"/>
                                  <a:gd name="connsiteY0" fmla="*/ 297180 h 297180"/>
                                  <a:gd name="connsiteX1" fmla="*/ 0 w 297179"/>
                                  <a:gd name="connsiteY1" fmla="*/ 148590 h 297180"/>
                                  <a:gd name="connsiteX2" fmla="*/ 148590 w 297179"/>
                                  <a:gd name="connsiteY2" fmla="*/ 0 h 297180"/>
                                  <a:gd name="connsiteX3" fmla="*/ 297180 w 297179"/>
                                  <a:gd name="connsiteY3" fmla="*/ 148590 h 297180"/>
                                  <a:gd name="connsiteX4" fmla="*/ 148590 w 297179"/>
                                  <a:gd name="connsiteY4" fmla="*/ 297180 h 297180"/>
                                  <a:gd name="connsiteX5" fmla="*/ 198120 w 297179"/>
                                  <a:gd name="connsiteY5" fmla="*/ 210502 h 297180"/>
                                  <a:gd name="connsiteX6" fmla="*/ 191453 w 297179"/>
                                  <a:gd name="connsiteY6" fmla="*/ 203835 h 297180"/>
                                  <a:gd name="connsiteX7" fmla="*/ 172403 w 297179"/>
                                  <a:gd name="connsiteY7" fmla="*/ 203835 h 297180"/>
                                  <a:gd name="connsiteX8" fmla="*/ 172403 w 297179"/>
                                  <a:gd name="connsiteY8" fmla="*/ 105728 h 297180"/>
                                  <a:gd name="connsiteX9" fmla="*/ 165735 w 297179"/>
                                  <a:gd name="connsiteY9" fmla="*/ 99060 h 297180"/>
                                  <a:gd name="connsiteX10" fmla="*/ 103823 w 297179"/>
                                  <a:gd name="connsiteY10" fmla="*/ 99060 h 297180"/>
                                  <a:gd name="connsiteX11" fmla="*/ 97155 w 297179"/>
                                  <a:gd name="connsiteY11" fmla="*/ 105728 h 297180"/>
                                  <a:gd name="connsiteX12" fmla="*/ 97155 w 297179"/>
                                  <a:gd name="connsiteY12" fmla="*/ 137160 h 297180"/>
                                  <a:gd name="connsiteX13" fmla="*/ 103823 w 297179"/>
                                  <a:gd name="connsiteY13" fmla="*/ 143828 h 297180"/>
                                  <a:gd name="connsiteX14" fmla="*/ 122873 w 297179"/>
                                  <a:gd name="connsiteY14" fmla="*/ 143828 h 297180"/>
                                  <a:gd name="connsiteX15" fmla="*/ 122873 w 297179"/>
                                  <a:gd name="connsiteY15" fmla="*/ 205740 h 297180"/>
                                  <a:gd name="connsiteX16" fmla="*/ 103823 w 297179"/>
                                  <a:gd name="connsiteY16" fmla="*/ 205740 h 297180"/>
                                  <a:gd name="connsiteX17" fmla="*/ 97155 w 297179"/>
                                  <a:gd name="connsiteY17" fmla="*/ 212408 h 297180"/>
                                  <a:gd name="connsiteX18" fmla="*/ 97155 w 297179"/>
                                  <a:gd name="connsiteY18" fmla="*/ 243840 h 297180"/>
                                  <a:gd name="connsiteX19" fmla="*/ 103823 w 297179"/>
                                  <a:gd name="connsiteY19" fmla="*/ 250508 h 297180"/>
                                  <a:gd name="connsiteX20" fmla="*/ 190500 w 297179"/>
                                  <a:gd name="connsiteY20" fmla="*/ 250508 h 297180"/>
                                  <a:gd name="connsiteX21" fmla="*/ 197167 w 297179"/>
                                  <a:gd name="connsiteY21" fmla="*/ 243840 h 297180"/>
                                  <a:gd name="connsiteX22" fmla="*/ 197167 w 297179"/>
                                  <a:gd name="connsiteY22" fmla="*/ 210502 h 297180"/>
                                  <a:gd name="connsiteX23" fmla="*/ 173355 w 297179"/>
                                  <a:gd name="connsiteY23" fmla="*/ 37147 h 297180"/>
                                  <a:gd name="connsiteX24" fmla="*/ 166688 w 297179"/>
                                  <a:gd name="connsiteY24" fmla="*/ 30480 h 297180"/>
                                  <a:gd name="connsiteX25" fmla="*/ 129540 w 297179"/>
                                  <a:gd name="connsiteY25" fmla="*/ 30480 h 297180"/>
                                  <a:gd name="connsiteX26" fmla="*/ 122873 w 297179"/>
                                  <a:gd name="connsiteY26" fmla="*/ 37147 h 297180"/>
                                  <a:gd name="connsiteX27" fmla="*/ 122873 w 297179"/>
                                  <a:gd name="connsiteY27" fmla="*/ 68580 h 297180"/>
                                  <a:gd name="connsiteX28" fmla="*/ 129540 w 297179"/>
                                  <a:gd name="connsiteY28" fmla="*/ 75248 h 297180"/>
                                  <a:gd name="connsiteX29" fmla="*/ 167640 w 297179"/>
                                  <a:gd name="connsiteY29" fmla="*/ 75248 h 297180"/>
                                  <a:gd name="connsiteX30" fmla="*/ 174308 w 297179"/>
                                  <a:gd name="connsiteY30" fmla="*/ 68580 h 297180"/>
                                  <a:gd name="connsiteX31" fmla="*/ 174308 w 297179"/>
                                  <a:gd name="connsiteY31" fmla="*/ 37147 h 297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7179" h="297180">
                                    <a:moveTo>
                                      <a:pt x="148590" y="297180"/>
                                    </a:moveTo>
                                    <a:cubicBezTo>
                                      <a:pt x="66675" y="297180"/>
                                      <a:pt x="0" y="230505"/>
                                      <a:pt x="0" y="148590"/>
                                    </a:cubicBezTo>
                                    <a:cubicBezTo>
                                      <a:pt x="0" y="66675"/>
                                      <a:pt x="66675" y="0"/>
                                      <a:pt x="148590" y="0"/>
                                    </a:cubicBezTo>
                                    <a:cubicBezTo>
                                      <a:pt x="230505" y="0"/>
                                      <a:pt x="297180" y="66675"/>
                                      <a:pt x="297180" y="148590"/>
                                    </a:cubicBezTo>
                                    <a:cubicBezTo>
                                      <a:pt x="297180" y="230505"/>
                                      <a:pt x="230505" y="297180"/>
                                      <a:pt x="148590" y="297180"/>
                                    </a:cubicBezTo>
                                    <a:close/>
                                    <a:moveTo>
                                      <a:pt x="198120" y="210502"/>
                                    </a:moveTo>
                                    <a:cubicBezTo>
                                      <a:pt x="198120" y="206693"/>
                                      <a:pt x="195263" y="203835"/>
                                      <a:pt x="191453" y="203835"/>
                                    </a:cubicBezTo>
                                    <a:lnTo>
                                      <a:pt x="172403" y="203835"/>
                                    </a:lnTo>
                                    <a:lnTo>
                                      <a:pt x="172403" y="105728"/>
                                    </a:lnTo>
                                    <a:cubicBezTo>
                                      <a:pt x="172403" y="101918"/>
                                      <a:pt x="169545" y="99060"/>
                                      <a:pt x="165735" y="99060"/>
                                    </a:cubicBezTo>
                                    <a:lnTo>
                                      <a:pt x="103823" y="99060"/>
                                    </a:lnTo>
                                    <a:cubicBezTo>
                                      <a:pt x="100013" y="99060"/>
                                      <a:pt x="97155" y="101918"/>
                                      <a:pt x="97155" y="105728"/>
                                    </a:cubicBezTo>
                                    <a:lnTo>
                                      <a:pt x="97155" y="137160"/>
                                    </a:lnTo>
                                    <a:cubicBezTo>
                                      <a:pt x="97155" y="140970"/>
                                      <a:pt x="100013" y="143828"/>
                                      <a:pt x="103823" y="143828"/>
                                    </a:cubicBezTo>
                                    <a:lnTo>
                                      <a:pt x="122873" y="143828"/>
                                    </a:lnTo>
                                    <a:lnTo>
                                      <a:pt x="122873" y="205740"/>
                                    </a:lnTo>
                                    <a:lnTo>
                                      <a:pt x="103823" y="205740"/>
                                    </a:lnTo>
                                    <a:cubicBezTo>
                                      <a:pt x="100013" y="205740"/>
                                      <a:pt x="97155" y="208598"/>
                                      <a:pt x="97155" y="212408"/>
                                    </a:cubicBezTo>
                                    <a:lnTo>
                                      <a:pt x="97155" y="243840"/>
                                    </a:lnTo>
                                    <a:cubicBezTo>
                                      <a:pt x="97155" y="247650"/>
                                      <a:pt x="100013" y="250508"/>
                                      <a:pt x="103823" y="250508"/>
                                    </a:cubicBezTo>
                                    <a:lnTo>
                                      <a:pt x="190500" y="250508"/>
                                    </a:lnTo>
                                    <a:cubicBezTo>
                                      <a:pt x="194310" y="250508"/>
                                      <a:pt x="197167" y="247650"/>
                                      <a:pt x="197167" y="243840"/>
                                    </a:cubicBezTo>
                                    <a:lnTo>
                                      <a:pt x="197167" y="210502"/>
                                    </a:lnTo>
                                    <a:close/>
                                    <a:moveTo>
                                      <a:pt x="173355" y="37147"/>
                                    </a:moveTo>
                                    <a:cubicBezTo>
                                      <a:pt x="173355" y="33338"/>
                                      <a:pt x="170498" y="30480"/>
                                      <a:pt x="166688" y="30480"/>
                                    </a:cubicBezTo>
                                    <a:lnTo>
                                      <a:pt x="129540" y="30480"/>
                                    </a:lnTo>
                                    <a:cubicBezTo>
                                      <a:pt x="125730" y="30480"/>
                                      <a:pt x="122873" y="33338"/>
                                      <a:pt x="122873" y="37147"/>
                                    </a:cubicBezTo>
                                    <a:lnTo>
                                      <a:pt x="122873" y="68580"/>
                                    </a:lnTo>
                                    <a:cubicBezTo>
                                      <a:pt x="122873" y="72390"/>
                                      <a:pt x="125730" y="75248"/>
                                      <a:pt x="129540" y="75248"/>
                                    </a:cubicBezTo>
                                    <a:lnTo>
                                      <a:pt x="167640" y="75248"/>
                                    </a:lnTo>
                                    <a:cubicBezTo>
                                      <a:pt x="171450" y="75248"/>
                                      <a:pt x="174308" y="72390"/>
                                      <a:pt x="174308" y="68580"/>
                                    </a:cubicBezTo>
                                    <a:lnTo>
                                      <a:pt x="174308" y="37147"/>
                                    </a:lnTo>
                                    <a:close/>
                                  </a:path>
                                </a:pathLst>
                              </a:custGeom>
                              <a:solidFill>
                                <a:srgbClr val="8E9AAF"/>
                              </a:solidFill>
                              <a:ln w="9525" cap="flat">
                                <a:noFill/>
                                <a:prstDash val="solid"/>
                                <a:miter/>
                              </a:ln>
                            </wps:spPr>
                            <wps:bodyPr rtlCol="0" anchor="ctr"/>
                          </wps:wsp>
                        </a:graphicData>
                      </a:graphic>
                    </wp:inline>
                  </w:drawing>
                </mc:Choice>
                <mc:Fallback>
                  <w:pict>
                    <v:shape w14:anchorId="63BF67CE" id="Graphic 52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7179,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" path="m148590,297180c66675,297180,,230505,,148590,,66675,66675,,148590,v81915,,148590,66675,148590,148590c297180,230505,230505,297180,148590,297180xm198120,210502v,-3809,-2857,-6667,-6667,-6667l172403,203835r,-98107c172403,101918,169545,99060,165735,99060r-61912,c100013,99060,97155,101918,97155,105728r,31432c97155,140970,100013,143828,103823,143828r19050,l122873,205740r-19050,c100013,205740,97155,208598,97155,212408r,31432c97155,247650,100013,250508,103823,250508r86677,c194310,250508,197167,247650,197167,243840r,-33338l198120,210502xm173355,37147v,-3809,-2857,-6667,-6667,-6667l129540,30480v-3810,,-6667,2858,-6667,6667l122873,68580v,3810,2857,6668,6667,6668l167640,75248v3810,,6668,-2858,6668,-6668l174308,37147r-953,xe" fillcolor="#8e9aaf" stroked="f">
                      <v:stroke joinstyle="miter"/>
                      <v:path arrowok="t" o:connecttype="custom" o:connectlocs="88200,176400;0,88200;88200,0;176401,88200;88200,176400;117600,124950;113643,120992;102335,120992;102335,62758;98377,58800;61627,58800;57669,62758;57669,81415;61627,85373;72935,85373;72935,122123;61627,122123;57669,126081;57669,144738;61627,148696;113077,148696;117035,144738;117035,124950;102900,22050;98943,18092;76893,18092;72935,22050;72935,40708;76893,44666;99508,44666;103466,40708;103466,22050" o:connectangles="0,0,0,0,0,0,0,0,0,0,0,0,0,0,0,0,0,0,0,0,0,0,0,0,0,0,0,0,0,0,0,0"/>
                      <o:lock v:ext="edit" aspectratio="t"/>
                      <w10:anchorlock/>
                    </v:shape>
                  </w:pict>
                </mc:Fallback>
              </mc:AlternateContent>
            </w:r>
          </w:p>
        </w:tc>
        <w:tc>
          <w:tcPr>
            <w:tcW w:w="8310" w:type="dxa"/>
            <w:gridSpan w:val="2"/>
            <w:vAlign w:val="center"/>
          </w:tcPr>
          <w:p w14:paraId="5C0E82CC" w14:textId="77777777" w:rsidR="006741D4" w:rsidRDefault="006741D4" w:rsidP="006741D4">
            <w:pPr>
              <w:pStyle w:val="TableTextEntries"/>
              <w:keepNext/>
              <w:spacing w:after="120"/>
            </w:pPr>
            <w:r>
              <w:t>We use this information to assess the applicant’s technical capacity.</w:t>
            </w:r>
          </w:p>
        </w:tc>
      </w:tr>
      <w:tr w:rsidR="002C11D7" w14:paraId="223E3B43" w14:textId="77777777" w:rsidTr="002C11D7">
        <w:tc>
          <w:tcPr>
            <w:tcW w:w="717" w:type="dxa"/>
          </w:tcPr>
          <w:p w14:paraId="3C52BD95" w14:textId="77777777" w:rsidR="002C11D7" w:rsidRDefault="002C11D7" w:rsidP="002C11D7">
            <w:pPr>
              <w:pStyle w:val="TableTextEntries"/>
              <w:keepNext/>
              <w:spacing w:after="120"/>
            </w:pPr>
            <w:r w:rsidRPr="008B359C">
              <w:rPr>
                <w:noProof/>
              </w:rPr>
              <mc:AlternateContent>
                <mc:Choice Requires="wps">
                  <w:drawing>
                    <wp:inline distT="0" distB="0" distL="0" distR="0" wp14:anchorId="772A6D3C" wp14:editId="31AD9640">
                      <wp:extent cx="176400" cy="176400"/>
                      <wp:effectExtent l="0" t="0" r="0" b="0"/>
                      <wp:docPr id="142" name="Graphic 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41935 w 293369"/>
                                  <a:gd name="connsiteY0" fmla="*/ 132398 h 293370"/>
                                  <a:gd name="connsiteX1" fmla="*/ 80963 w 293369"/>
                                  <a:gd name="connsiteY1" fmla="*/ 293370 h 293370"/>
                                  <a:gd name="connsiteX2" fmla="*/ 0 w 293369"/>
                                  <a:gd name="connsiteY2" fmla="*/ 293370 h 293370"/>
                                  <a:gd name="connsiteX3" fmla="*/ 0 w 293369"/>
                                  <a:gd name="connsiteY3" fmla="*/ 213360 h 293370"/>
                                  <a:gd name="connsiteX4" fmla="*/ 160973 w 293369"/>
                                  <a:gd name="connsiteY4" fmla="*/ 52388 h 293370"/>
                                  <a:gd name="connsiteX5" fmla="*/ 241935 w 293369"/>
                                  <a:gd name="connsiteY5" fmla="*/ 132398 h 293370"/>
                                  <a:gd name="connsiteX6" fmla="*/ 88582 w 293369"/>
                                  <a:gd name="connsiteY6" fmla="*/ 251460 h 293370"/>
                                  <a:gd name="connsiteX7" fmla="*/ 42863 w 293369"/>
                                  <a:gd name="connsiteY7" fmla="*/ 205740 h 293370"/>
                                  <a:gd name="connsiteX8" fmla="*/ 25718 w 293369"/>
                                  <a:gd name="connsiteY8" fmla="*/ 222885 h 293370"/>
                                  <a:gd name="connsiteX9" fmla="*/ 25718 w 293369"/>
                                  <a:gd name="connsiteY9" fmla="*/ 243840 h 293370"/>
                                  <a:gd name="connsiteX10" fmla="*/ 50482 w 293369"/>
                                  <a:gd name="connsiteY10" fmla="*/ 243840 h 293370"/>
                                  <a:gd name="connsiteX11" fmla="*/ 50482 w 293369"/>
                                  <a:gd name="connsiteY11" fmla="*/ 268605 h 293370"/>
                                  <a:gd name="connsiteX12" fmla="*/ 71438 w 293369"/>
                                  <a:gd name="connsiteY12" fmla="*/ 268605 h 293370"/>
                                  <a:gd name="connsiteX13" fmla="*/ 88582 w 293369"/>
                                  <a:gd name="connsiteY13" fmla="*/ 251460 h 293370"/>
                                  <a:gd name="connsiteX14" fmla="*/ 167640 w 293369"/>
                                  <a:gd name="connsiteY14" fmla="*/ 84773 h 293370"/>
                                  <a:gd name="connsiteX15" fmla="*/ 164783 w 293369"/>
                                  <a:gd name="connsiteY15" fmla="*/ 85725 h 293370"/>
                                  <a:gd name="connsiteX16" fmla="*/ 60007 w 293369"/>
                                  <a:gd name="connsiteY16" fmla="*/ 190500 h 293370"/>
                                  <a:gd name="connsiteX17" fmla="*/ 59055 w 293369"/>
                                  <a:gd name="connsiteY17" fmla="*/ 193358 h 293370"/>
                                  <a:gd name="connsiteX18" fmla="*/ 62865 w 293369"/>
                                  <a:gd name="connsiteY18" fmla="*/ 197167 h 293370"/>
                                  <a:gd name="connsiteX19" fmla="*/ 65723 w 293369"/>
                                  <a:gd name="connsiteY19" fmla="*/ 196215 h 293370"/>
                                  <a:gd name="connsiteX20" fmla="*/ 170498 w 293369"/>
                                  <a:gd name="connsiteY20" fmla="*/ 91440 h 293370"/>
                                  <a:gd name="connsiteX21" fmla="*/ 171450 w 293369"/>
                                  <a:gd name="connsiteY21" fmla="*/ 88582 h 293370"/>
                                  <a:gd name="connsiteX22" fmla="*/ 167640 w 293369"/>
                                  <a:gd name="connsiteY22" fmla="*/ 84773 h 293370"/>
                                  <a:gd name="connsiteX23" fmla="*/ 286703 w 293369"/>
                                  <a:gd name="connsiteY23" fmla="*/ 88582 h 293370"/>
                                  <a:gd name="connsiteX24" fmla="*/ 254318 w 293369"/>
                                  <a:gd name="connsiteY24" fmla="*/ 120967 h 293370"/>
                                  <a:gd name="connsiteX25" fmla="*/ 173355 w 293369"/>
                                  <a:gd name="connsiteY25" fmla="*/ 40005 h 293370"/>
                                  <a:gd name="connsiteX26" fmla="*/ 205740 w 293369"/>
                                  <a:gd name="connsiteY26" fmla="*/ 7620 h 293370"/>
                                  <a:gd name="connsiteX27" fmla="*/ 222885 w 293369"/>
                                  <a:gd name="connsiteY27" fmla="*/ 0 h 293370"/>
                                  <a:gd name="connsiteX28" fmla="*/ 240030 w 293369"/>
                                  <a:gd name="connsiteY28" fmla="*/ 7620 h 293370"/>
                                  <a:gd name="connsiteX29" fmla="*/ 285750 w 293369"/>
                                  <a:gd name="connsiteY29" fmla="*/ 53340 h 293370"/>
                                  <a:gd name="connsiteX30" fmla="*/ 293370 w 293369"/>
                                  <a:gd name="connsiteY30" fmla="*/ 70485 h 293370"/>
                                  <a:gd name="connsiteX31" fmla="*/ 286703 w 293369"/>
                                  <a:gd name="connsiteY31" fmla="*/ 88582 h 293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3369" h="293370">
                                    <a:moveTo>
                                      <a:pt x="241935" y="132398"/>
                                    </a:moveTo>
                                    <a:lnTo>
                                      <a:pt x="80963" y="293370"/>
                                    </a:lnTo>
                                    <a:lnTo>
                                      <a:pt x="0" y="293370"/>
                                    </a:lnTo>
                                    <a:lnTo>
                                      <a:pt x="0" y="213360"/>
                                    </a:lnTo>
                                    <a:lnTo>
                                      <a:pt x="160973" y="52388"/>
                                    </a:lnTo>
                                    <a:lnTo>
                                      <a:pt x="241935" y="132398"/>
                                    </a:lnTo>
                                    <a:close/>
                                    <a:moveTo>
                                      <a:pt x="88582" y="251460"/>
                                    </a:moveTo>
                                    <a:lnTo>
                                      <a:pt x="42863" y="205740"/>
                                    </a:lnTo>
                                    <a:lnTo>
                                      <a:pt x="25718" y="222885"/>
                                    </a:lnTo>
                                    <a:lnTo>
                                      <a:pt x="25718" y="243840"/>
                                    </a:lnTo>
                                    <a:lnTo>
                                      <a:pt x="50482" y="243840"/>
                                    </a:lnTo>
                                    <a:lnTo>
                                      <a:pt x="50482" y="268605"/>
                                    </a:lnTo>
                                    <a:lnTo>
                                      <a:pt x="71438" y="268605"/>
                                    </a:lnTo>
                                    <a:lnTo>
                                      <a:pt x="88582" y="251460"/>
                                    </a:lnTo>
                                    <a:close/>
                                    <a:moveTo>
                                      <a:pt x="167640" y="84773"/>
                                    </a:moveTo>
                                    <a:cubicBezTo>
                                      <a:pt x="166688" y="84773"/>
                                      <a:pt x="165735" y="84773"/>
                                      <a:pt x="164783" y="85725"/>
                                    </a:cubicBezTo>
                                    <a:lnTo>
                                      <a:pt x="60007" y="190500"/>
                                    </a:lnTo>
                                    <a:cubicBezTo>
                                      <a:pt x="59055" y="191453"/>
                                      <a:pt x="59055" y="192405"/>
                                      <a:pt x="59055" y="193358"/>
                                    </a:cubicBezTo>
                                    <a:cubicBezTo>
                                      <a:pt x="59055" y="196215"/>
                                      <a:pt x="60960" y="197167"/>
                                      <a:pt x="62865" y="197167"/>
                                    </a:cubicBezTo>
                                    <a:cubicBezTo>
                                      <a:pt x="63818" y="197167"/>
                                      <a:pt x="64770" y="197167"/>
                                      <a:pt x="65723" y="196215"/>
                                    </a:cubicBezTo>
                                    <a:lnTo>
                                      <a:pt x="170498" y="91440"/>
                                    </a:lnTo>
                                    <a:cubicBezTo>
                                      <a:pt x="171450" y="90488"/>
                                      <a:pt x="171450" y="89535"/>
                                      <a:pt x="171450" y="88582"/>
                                    </a:cubicBezTo>
                                    <a:cubicBezTo>
                                      <a:pt x="171450" y="86678"/>
                                      <a:pt x="170498" y="84773"/>
                                      <a:pt x="167640" y="84773"/>
                                    </a:cubicBezTo>
                                    <a:close/>
                                    <a:moveTo>
                                      <a:pt x="286703" y="88582"/>
                                    </a:moveTo>
                                    <a:lnTo>
                                      <a:pt x="254318" y="120967"/>
                                    </a:lnTo>
                                    <a:lnTo>
                                      <a:pt x="173355" y="40005"/>
                                    </a:lnTo>
                                    <a:lnTo>
                                      <a:pt x="205740" y="7620"/>
                                    </a:lnTo>
                                    <a:cubicBezTo>
                                      <a:pt x="210502" y="2857"/>
                                      <a:pt x="216218" y="0"/>
                                      <a:pt x="222885" y="0"/>
                                    </a:cubicBezTo>
                                    <a:cubicBezTo>
                                      <a:pt x="229552" y="0"/>
                                      <a:pt x="236220" y="2857"/>
                                      <a:pt x="240030" y="7620"/>
                                    </a:cubicBezTo>
                                    <a:lnTo>
                                      <a:pt x="285750" y="53340"/>
                                    </a:lnTo>
                                    <a:cubicBezTo>
                                      <a:pt x="290513" y="58103"/>
                                      <a:pt x="293370" y="64770"/>
                                      <a:pt x="293370" y="70485"/>
                                    </a:cubicBezTo>
                                    <a:cubicBezTo>
                                      <a:pt x="293370" y="76200"/>
                                      <a:pt x="290513" y="83820"/>
                                      <a:pt x="286703" y="88582"/>
                                    </a:cubicBezTo>
                                    <a:close/>
                                  </a:path>
                                </a:pathLst>
                              </a:custGeom>
                              <a:solidFill>
                                <a:srgbClr val="8E9AAF"/>
                              </a:solidFill>
                              <a:ln w="9525" cap="flat">
                                <a:noFill/>
                                <a:prstDash val="solid"/>
                                <a:miter/>
                              </a:ln>
                            </wps:spPr>
                            <wps:bodyPr rtlCol="0" anchor="ctr"/>
                          </wps:wsp>
                        </a:graphicData>
                      </a:graphic>
                    </wp:inline>
                  </w:drawing>
                </mc:Choice>
                <mc:Fallback>
                  <w:pict>
                    <v:shape w14:anchorId="02F0AB46" id="Graphic 220"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3369,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" path="m241935,132398l80963,293370,,293370,,213360,160973,52388r80962,80010xm88582,251460l42863,205740,25718,222885r,20955l50482,243840r,24765l71438,268605,88582,251460xm167640,84773v-952,,-1905,,-2857,952l60007,190500v-952,953,-952,1905,-952,2858c59055,196215,60960,197167,62865,197167v953,,1905,,2858,-952l170498,91440v952,-952,952,-1905,952,-2858c171450,86678,170498,84773,167640,84773xm286703,88582r-32385,32385l173355,40005,205740,7620c210502,2857,216218,,222885,v6667,,13335,2857,17145,7620l285750,53340v4763,4763,7620,11430,7620,17145c293370,76200,290513,83820,286703,88582xe" fillcolor="#8e9aaf" stroked="f">
                      <v:stroke joinstyle="miter"/>
                      <v:path arrowok="t" o:connecttype="custom" o:connectlocs="145473,79609;48682,176400;0,176400;0,128291;96792,31500;145473,79609;53264,151200;25773,123709;15464,134018;15464,146618;30354,146618;30354,161509;42955,161509;53264,151200;100800,50973;99082,51545;36082,114545;35509,116264;37800,118554;39519,117982;102519,54982;103091,53263;100800,50973;172392,53263;152919,72736;104237,24055;123710,4582;134019,0;144328,4582;171819,32073;176401,42382;172392,53263" o:connectangles="0,0,0,0,0,0,0,0,0,0,0,0,0,0,0,0,0,0,0,0,0,0,0,0,0,0,0,0,0,0,0,0"/>
                      <o:lock v:ext="edit" aspectratio="t"/>
                      <w10:anchorlock/>
                    </v:shape>
                  </w:pict>
                </mc:Fallback>
              </mc:AlternateContent>
            </w:r>
          </w:p>
        </w:tc>
        <w:tc>
          <w:tcPr>
            <w:tcW w:w="8310" w:type="dxa"/>
            <w:gridSpan w:val="2"/>
            <w:vAlign w:val="center"/>
          </w:tcPr>
          <w:p w14:paraId="4D3FC390" w14:textId="3885BF82" w:rsidR="002C11D7" w:rsidRDefault="006741D4" w:rsidP="002C11D7">
            <w:pPr>
              <w:pStyle w:val="TableTextEntries"/>
              <w:keepNext/>
              <w:spacing w:after="120"/>
            </w:pPr>
            <w:r>
              <w:t>Provide the information specified in the table</w:t>
            </w:r>
            <w:r w:rsidR="00B07ED5">
              <w:t>.</w:t>
            </w:r>
          </w:p>
        </w:tc>
      </w:tr>
      <w:tr w:rsidR="002C11D7" w14:paraId="26A764AB" w14:textId="77777777" w:rsidTr="001227D2">
        <w:tc>
          <w:tcPr>
            <w:tcW w:w="4508" w:type="dxa"/>
            <w:gridSpan w:val="2"/>
          </w:tcPr>
          <w:p w14:paraId="186E67D5" w14:textId="1751FB3D" w:rsidR="002C11D7" w:rsidRDefault="006741D4" w:rsidP="001227D2">
            <w:pPr>
              <w:pStyle w:val="TableTextEntries"/>
              <w:keepNext/>
              <w:spacing w:after="120"/>
            </w:pPr>
            <w:permStart w:id="2023490509" w:edGrp="everyone" w:colFirst="1" w:colLast="1"/>
            <w:r>
              <w:t>Outline</w:t>
            </w:r>
            <w:r w:rsidRPr="00402996">
              <w:t xml:space="preserve"> </w:t>
            </w:r>
            <w:r w:rsidR="002C11D7" w:rsidRPr="00402996">
              <w:t xml:space="preserve">the </w:t>
            </w:r>
            <w:r w:rsidR="002C11D7" w:rsidRPr="00052A8E">
              <w:t xml:space="preserve">systems and processes the applicant corporation will have in place to manage the </w:t>
            </w:r>
            <w:r w:rsidR="002C11D7">
              <w:t>retail services.</w:t>
            </w:r>
          </w:p>
        </w:tc>
        <w:tc>
          <w:tcPr>
            <w:tcW w:w="4519" w:type="dxa"/>
            <w:shd w:val="clear" w:color="auto" w:fill="ECE9E7" w:themeFill="background2"/>
          </w:tcPr>
          <w:p w14:paraId="5E921E75" w14:textId="77777777" w:rsidR="002C11D7" w:rsidRDefault="002C11D7" w:rsidP="001227D2">
            <w:pPr>
              <w:pStyle w:val="TableTextEntries"/>
              <w:keepNext/>
              <w:spacing w:after="120"/>
            </w:pPr>
          </w:p>
        </w:tc>
      </w:tr>
      <w:permEnd w:id="2023490509"/>
      <w:tr w:rsidR="002C11D7" w14:paraId="672CD20A" w14:textId="77777777" w:rsidTr="002C11D7">
        <w:tc>
          <w:tcPr>
            <w:tcW w:w="717" w:type="dxa"/>
          </w:tcPr>
          <w:p w14:paraId="7ECDB8C0" w14:textId="77777777" w:rsidR="002C11D7" w:rsidRPr="008B359C" w:rsidRDefault="002C11D7" w:rsidP="001227D2">
            <w:pPr>
              <w:pStyle w:val="TableTextEntries"/>
              <w:spacing w:before="120" w:after="120" w:line="360" w:lineRule="auto"/>
              <w:rPr>
                <w:noProof/>
              </w:rPr>
            </w:pPr>
            <w:r w:rsidRPr="008B359C">
              <w:rPr>
                <w:noProof/>
              </w:rPr>
              <mc:AlternateContent>
                <mc:Choice Requires="wps">
                  <w:drawing>
                    <wp:inline distT="0" distB="0" distL="0" distR="0" wp14:anchorId="2ED47677" wp14:editId="27D17C36">
                      <wp:extent cx="176400" cy="176400"/>
                      <wp:effectExtent l="0" t="0" r="0" b="0"/>
                      <wp:docPr id="145" name="Graphic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58128 w 258127"/>
                                  <a:gd name="connsiteY0" fmla="*/ 91440 h 300990"/>
                                  <a:gd name="connsiteX1" fmla="*/ 258128 w 258127"/>
                                  <a:gd name="connsiteY1" fmla="*/ 284798 h 300990"/>
                                  <a:gd name="connsiteX2" fmla="*/ 241935 w 258127"/>
                                  <a:gd name="connsiteY2" fmla="*/ 300990 h 300990"/>
                                  <a:gd name="connsiteX3" fmla="*/ 16193 w 258127"/>
                                  <a:gd name="connsiteY3" fmla="*/ 300990 h 300990"/>
                                  <a:gd name="connsiteX4" fmla="*/ 0 w 258127"/>
                                  <a:gd name="connsiteY4" fmla="*/ 284798 h 300990"/>
                                  <a:gd name="connsiteX5" fmla="*/ 0 w 258127"/>
                                  <a:gd name="connsiteY5" fmla="*/ 16193 h 300990"/>
                                  <a:gd name="connsiteX6" fmla="*/ 16193 w 258127"/>
                                  <a:gd name="connsiteY6" fmla="*/ 0 h 300990"/>
                                  <a:gd name="connsiteX7" fmla="*/ 166688 w 258127"/>
                                  <a:gd name="connsiteY7" fmla="*/ 0 h 300990"/>
                                  <a:gd name="connsiteX8" fmla="*/ 194310 w 258127"/>
                                  <a:gd name="connsiteY8" fmla="*/ 11430 h 300990"/>
                                  <a:gd name="connsiteX9" fmla="*/ 246698 w 258127"/>
                                  <a:gd name="connsiteY9" fmla="*/ 63818 h 300990"/>
                                  <a:gd name="connsiteX10" fmla="*/ 258128 w 258127"/>
                                  <a:gd name="connsiteY10" fmla="*/ 91440 h 300990"/>
                                  <a:gd name="connsiteX11" fmla="*/ 236220 w 258127"/>
                                  <a:gd name="connsiteY11" fmla="*/ 107633 h 300990"/>
                                  <a:gd name="connsiteX12" fmla="*/ 166688 w 258127"/>
                                  <a:gd name="connsiteY12" fmla="*/ 107633 h 300990"/>
                                  <a:gd name="connsiteX13" fmla="*/ 150495 w 258127"/>
                                  <a:gd name="connsiteY13" fmla="*/ 91440 h 300990"/>
                                  <a:gd name="connsiteX14" fmla="*/ 150495 w 258127"/>
                                  <a:gd name="connsiteY14" fmla="*/ 21908 h 300990"/>
                                  <a:gd name="connsiteX15" fmla="*/ 21908 w 258127"/>
                                  <a:gd name="connsiteY15" fmla="*/ 21908 h 300990"/>
                                  <a:gd name="connsiteX16" fmla="*/ 21908 w 258127"/>
                                  <a:gd name="connsiteY16" fmla="*/ 279083 h 300990"/>
                                  <a:gd name="connsiteX17" fmla="*/ 236220 w 258127"/>
                                  <a:gd name="connsiteY17" fmla="*/ 279083 h 300990"/>
                                  <a:gd name="connsiteX18" fmla="*/ 236220 w 258127"/>
                                  <a:gd name="connsiteY18" fmla="*/ 107633 h 300990"/>
                                  <a:gd name="connsiteX19" fmla="*/ 69533 w 258127"/>
                                  <a:gd name="connsiteY19" fmla="*/ 128588 h 300990"/>
                                  <a:gd name="connsiteX20" fmla="*/ 187642 w 258127"/>
                                  <a:gd name="connsiteY20" fmla="*/ 128588 h 300990"/>
                                  <a:gd name="connsiteX21" fmla="*/ 193358 w 258127"/>
                                  <a:gd name="connsiteY21" fmla="*/ 134303 h 300990"/>
                                  <a:gd name="connsiteX22" fmla="*/ 193358 w 258127"/>
                                  <a:gd name="connsiteY22" fmla="*/ 144780 h 300990"/>
                                  <a:gd name="connsiteX23" fmla="*/ 187642 w 258127"/>
                                  <a:gd name="connsiteY23" fmla="*/ 150495 h 300990"/>
                                  <a:gd name="connsiteX24" fmla="*/ 69533 w 258127"/>
                                  <a:gd name="connsiteY24" fmla="*/ 150495 h 300990"/>
                                  <a:gd name="connsiteX25" fmla="*/ 63818 w 258127"/>
                                  <a:gd name="connsiteY25" fmla="*/ 144780 h 300990"/>
                                  <a:gd name="connsiteX26" fmla="*/ 63818 w 258127"/>
                                  <a:gd name="connsiteY26" fmla="*/ 134303 h 300990"/>
                                  <a:gd name="connsiteX27" fmla="*/ 69533 w 258127"/>
                                  <a:gd name="connsiteY27" fmla="*/ 128588 h 300990"/>
                                  <a:gd name="connsiteX28" fmla="*/ 193358 w 258127"/>
                                  <a:gd name="connsiteY28" fmla="*/ 177165 h 300990"/>
                                  <a:gd name="connsiteX29" fmla="*/ 193358 w 258127"/>
                                  <a:gd name="connsiteY29" fmla="*/ 187642 h 300990"/>
                                  <a:gd name="connsiteX30" fmla="*/ 187642 w 258127"/>
                                  <a:gd name="connsiteY30" fmla="*/ 193358 h 300990"/>
                                  <a:gd name="connsiteX31" fmla="*/ 69533 w 258127"/>
                                  <a:gd name="connsiteY31" fmla="*/ 193358 h 300990"/>
                                  <a:gd name="connsiteX32" fmla="*/ 63818 w 258127"/>
                                  <a:gd name="connsiteY32" fmla="*/ 187642 h 300990"/>
                                  <a:gd name="connsiteX33" fmla="*/ 63818 w 258127"/>
                                  <a:gd name="connsiteY33" fmla="*/ 177165 h 300990"/>
                                  <a:gd name="connsiteX34" fmla="*/ 69533 w 258127"/>
                                  <a:gd name="connsiteY34" fmla="*/ 171450 h 300990"/>
                                  <a:gd name="connsiteX35" fmla="*/ 187642 w 258127"/>
                                  <a:gd name="connsiteY35" fmla="*/ 171450 h 300990"/>
                                  <a:gd name="connsiteX36" fmla="*/ 193358 w 258127"/>
                                  <a:gd name="connsiteY36" fmla="*/ 177165 h 300990"/>
                                  <a:gd name="connsiteX37" fmla="*/ 193358 w 258127"/>
                                  <a:gd name="connsiteY37" fmla="*/ 220028 h 300990"/>
                                  <a:gd name="connsiteX38" fmla="*/ 193358 w 258127"/>
                                  <a:gd name="connsiteY38" fmla="*/ 230505 h 300990"/>
                                  <a:gd name="connsiteX39" fmla="*/ 187642 w 258127"/>
                                  <a:gd name="connsiteY39" fmla="*/ 236220 h 300990"/>
                                  <a:gd name="connsiteX40" fmla="*/ 69533 w 258127"/>
                                  <a:gd name="connsiteY40" fmla="*/ 236220 h 300990"/>
                                  <a:gd name="connsiteX41" fmla="*/ 63818 w 258127"/>
                                  <a:gd name="connsiteY41" fmla="*/ 230505 h 300990"/>
                                  <a:gd name="connsiteX42" fmla="*/ 63818 w 258127"/>
                                  <a:gd name="connsiteY42" fmla="*/ 220028 h 300990"/>
                                  <a:gd name="connsiteX43" fmla="*/ 69533 w 258127"/>
                                  <a:gd name="connsiteY43" fmla="*/ 214313 h 300990"/>
                                  <a:gd name="connsiteX44" fmla="*/ 187642 w 258127"/>
                                  <a:gd name="connsiteY44" fmla="*/ 214313 h 300990"/>
                                  <a:gd name="connsiteX45" fmla="*/ 193358 w 258127"/>
                                  <a:gd name="connsiteY45" fmla="*/ 220028 h 300990"/>
                                  <a:gd name="connsiteX46" fmla="*/ 171450 w 258127"/>
                                  <a:gd name="connsiteY46" fmla="*/ 85725 h 300990"/>
                                  <a:gd name="connsiteX47" fmla="*/ 234315 w 258127"/>
                                  <a:gd name="connsiteY47" fmla="*/ 85725 h 300990"/>
                                  <a:gd name="connsiteX48" fmla="*/ 230505 w 258127"/>
                                  <a:gd name="connsiteY48" fmla="*/ 79058 h 300990"/>
                                  <a:gd name="connsiteX49" fmla="*/ 178117 w 258127"/>
                                  <a:gd name="connsiteY49" fmla="*/ 26670 h 300990"/>
                                  <a:gd name="connsiteX50" fmla="*/ 171450 w 258127"/>
                                  <a:gd name="connsiteY50" fmla="*/ 22860 h 300990"/>
                                  <a:gd name="connsiteX51" fmla="*/ 171450 w 258127"/>
                                  <a:gd name="connsiteY51" fmla="*/ 85725 h 3009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258127" h="300990">
                                    <a:moveTo>
                                      <a:pt x="258128" y="91440"/>
                                    </a:moveTo>
                                    <a:lnTo>
                                      <a:pt x="258128" y="284798"/>
                                    </a:lnTo>
                                    <a:cubicBezTo>
                                      <a:pt x="258128" y="293370"/>
                                      <a:pt x="250508" y="300990"/>
                                      <a:pt x="241935" y="300990"/>
                                    </a:cubicBezTo>
                                    <a:lnTo>
                                      <a:pt x="16193" y="300990"/>
                                    </a:lnTo>
                                    <a:cubicBezTo>
                                      <a:pt x="7620" y="300990"/>
                                      <a:pt x="0" y="293370"/>
                                      <a:pt x="0" y="284798"/>
                                    </a:cubicBezTo>
                                    <a:lnTo>
                                      <a:pt x="0" y="16193"/>
                                    </a:lnTo>
                                    <a:cubicBezTo>
                                      <a:pt x="0" y="7620"/>
                                      <a:pt x="7620" y="0"/>
                                      <a:pt x="16193" y="0"/>
                                    </a:cubicBezTo>
                                    <a:lnTo>
                                      <a:pt x="166688" y="0"/>
                                    </a:lnTo>
                                    <a:cubicBezTo>
                                      <a:pt x="175260" y="0"/>
                                      <a:pt x="187642" y="4763"/>
                                      <a:pt x="194310" y="11430"/>
                                    </a:cubicBezTo>
                                    <a:lnTo>
                                      <a:pt x="246698" y="63818"/>
                                    </a:lnTo>
                                    <a:cubicBezTo>
                                      <a:pt x="252413" y="69533"/>
                                      <a:pt x="258128" y="81915"/>
                                      <a:pt x="258128" y="91440"/>
                                    </a:cubicBezTo>
                                    <a:close/>
                                    <a:moveTo>
                                      <a:pt x="236220" y="107633"/>
                                    </a:moveTo>
                                    <a:lnTo>
                                      <a:pt x="166688" y="107633"/>
                                    </a:lnTo>
                                    <a:cubicBezTo>
                                      <a:pt x="158115" y="107633"/>
                                      <a:pt x="150495" y="100013"/>
                                      <a:pt x="150495" y="91440"/>
                                    </a:cubicBezTo>
                                    <a:lnTo>
                                      <a:pt x="150495" y="21908"/>
                                    </a:lnTo>
                                    <a:lnTo>
                                      <a:pt x="21908" y="21908"/>
                                    </a:lnTo>
                                    <a:lnTo>
                                      <a:pt x="21908" y="279083"/>
                                    </a:lnTo>
                                    <a:lnTo>
                                      <a:pt x="236220" y="279083"/>
                                    </a:lnTo>
                                    <a:lnTo>
                                      <a:pt x="236220" y="107633"/>
                                    </a:lnTo>
                                    <a:close/>
                                    <a:moveTo>
                                      <a:pt x="69533" y="128588"/>
                                    </a:moveTo>
                                    <a:lnTo>
                                      <a:pt x="187642" y="128588"/>
                                    </a:lnTo>
                                    <a:cubicBezTo>
                                      <a:pt x="190500" y="128588"/>
                                      <a:pt x="193358" y="130493"/>
                                      <a:pt x="193358" y="134303"/>
                                    </a:cubicBezTo>
                                    <a:lnTo>
                                      <a:pt x="193358" y="144780"/>
                                    </a:lnTo>
                                    <a:cubicBezTo>
                                      <a:pt x="193358" y="147638"/>
                                      <a:pt x="191453" y="150495"/>
                                      <a:pt x="187642" y="150495"/>
                                    </a:cubicBezTo>
                                    <a:lnTo>
                                      <a:pt x="69533" y="150495"/>
                                    </a:lnTo>
                                    <a:cubicBezTo>
                                      <a:pt x="66675" y="150495"/>
                                      <a:pt x="63818" y="148590"/>
                                      <a:pt x="63818" y="144780"/>
                                    </a:cubicBezTo>
                                    <a:lnTo>
                                      <a:pt x="63818" y="134303"/>
                                    </a:lnTo>
                                    <a:cubicBezTo>
                                      <a:pt x="64770" y="131445"/>
                                      <a:pt x="66675" y="128588"/>
                                      <a:pt x="69533" y="128588"/>
                                    </a:cubicBezTo>
                                    <a:close/>
                                    <a:moveTo>
                                      <a:pt x="193358" y="177165"/>
                                    </a:moveTo>
                                    <a:lnTo>
                                      <a:pt x="193358" y="187642"/>
                                    </a:lnTo>
                                    <a:cubicBezTo>
                                      <a:pt x="193358" y="190500"/>
                                      <a:pt x="191453" y="193358"/>
                                      <a:pt x="187642" y="193358"/>
                                    </a:cubicBezTo>
                                    <a:lnTo>
                                      <a:pt x="69533" y="193358"/>
                                    </a:lnTo>
                                    <a:cubicBezTo>
                                      <a:pt x="66675" y="193358"/>
                                      <a:pt x="63818" y="191453"/>
                                      <a:pt x="63818" y="187642"/>
                                    </a:cubicBezTo>
                                    <a:lnTo>
                                      <a:pt x="63818" y="177165"/>
                                    </a:lnTo>
                                    <a:cubicBezTo>
                                      <a:pt x="63818" y="174308"/>
                                      <a:pt x="65723" y="171450"/>
                                      <a:pt x="69533" y="171450"/>
                                    </a:cubicBezTo>
                                    <a:lnTo>
                                      <a:pt x="187642" y="171450"/>
                                    </a:lnTo>
                                    <a:cubicBezTo>
                                      <a:pt x="190500" y="171450"/>
                                      <a:pt x="193358" y="174308"/>
                                      <a:pt x="193358" y="177165"/>
                                    </a:cubicBezTo>
                                    <a:close/>
                                    <a:moveTo>
                                      <a:pt x="193358" y="220028"/>
                                    </a:moveTo>
                                    <a:lnTo>
                                      <a:pt x="193358" y="230505"/>
                                    </a:lnTo>
                                    <a:cubicBezTo>
                                      <a:pt x="193358" y="233363"/>
                                      <a:pt x="191453" y="236220"/>
                                      <a:pt x="187642" y="236220"/>
                                    </a:cubicBezTo>
                                    <a:lnTo>
                                      <a:pt x="69533" y="236220"/>
                                    </a:lnTo>
                                    <a:cubicBezTo>
                                      <a:pt x="66675" y="236220"/>
                                      <a:pt x="63818" y="234315"/>
                                      <a:pt x="63818" y="230505"/>
                                    </a:cubicBezTo>
                                    <a:lnTo>
                                      <a:pt x="63818" y="220028"/>
                                    </a:lnTo>
                                    <a:cubicBezTo>
                                      <a:pt x="63818" y="217170"/>
                                      <a:pt x="65723" y="214313"/>
                                      <a:pt x="69533" y="214313"/>
                                    </a:cubicBezTo>
                                    <a:lnTo>
                                      <a:pt x="187642" y="214313"/>
                                    </a:lnTo>
                                    <a:cubicBezTo>
                                      <a:pt x="190500" y="214313"/>
                                      <a:pt x="193358" y="217170"/>
                                      <a:pt x="193358" y="220028"/>
                                    </a:cubicBezTo>
                                    <a:close/>
                                    <a:moveTo>
                                      <a:pt x="171450" y="85725"/>
                                    </a:moveTo>
                                    <a:lnTo>
                                      <a:pt x="234315" y="85725"/>
                                    </a:lnTo>
                                    <a:cubicBezTo>
                                      <a:pt x="233363" y="82868"/>
                                      <a:pt x="231458" y="80010"/>
                                      <a:pt x="230505" y="79058"/>
                                    </a:cubicBezTo>
                                    <a:lnTo>
                                      <a:pt x="178117" y="26670"/>
                                    </a:lnTo>
                                    <a:cubicBezTo>
                                      <a:pt x="177165" y="25718"/>
                                      <a:pt x="174308" y="23813"/>
                                      <a:pt x="171450" y="22860"/>
                                    </a:cubicBezTo>
                                    <a:lnTo>
                                      <a:pt x="171450" y="85725"/>
                                    </a:lnTo>
                                    <a:close/>
                                  </a:path>
                                </a:pathLst>
                              </a:custGeom>
                              <a:solidFill>
                                <a:srgbClr val="8E9AAF"/>
                              </a:solidFill>
                              <a:ln w="9525" cap="flat">
                                <a:noFill/>
                                <a:prstDash val="solid"/>
                                <a:miter/>
                              </a:ln>
                            </wps:spPr>
                            <wps:bodyPr rtlCol="0" anchor="ctr"/>
                          </wps:wsp>
                        </a:graphicData>
                      </a:graphic>
                    </wp:inline>
                  </w:drawing>
                </mc:Choice>
                <mc:Fallback>
                  <w:pict>
                    <v:shape w14:anchorId="300DC628" id="Graphic 5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58127,3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" path="m258128,91440r,193358c258128,293370,250508,300990,241935,300990r-225742,c7620,300990,,293370,,284798l,16193c,7620,7620,,16193,l166688,v8572,,20954,4763,27622,11430l246698,63818v5715,5715,11430,18097,11430,27622xm236220,107633r-69532,c158115,107633,150495,100013,150495,91440r,-69532l21908,21908r,257175l236220,279083r,-171450xm69533,128588r118109,c190500,128588,193358,130493,193358,134303r,10477c193358,147638,191453,150495,187642,150495r-118109,c66675,150495,63818,148590,63818,144780r,-10477c64770,131445,66675,128588,69533,128588xm193358,177165r,10477c193358,190500,191453,193358,187642,193358r-118109,c66675,193358,63818,191453,63818,187642r,-10477c63818,174308,65723,171450,69533,171450r118109,c190500,171450,193358,174308,193358,177165xm193358,220028r,10477c193358,233363,191453,236220,187642,236220r-118109,c66675,236220,63818,234315,63818,230505r,-10477c63818,217170,65723,214313,69533,214313r118109,c190500,214313,193358,217170,193358,220028xm171450,85725r62865,c233363,82868,231458,80010,230505,79058l178117,26670v-952,-952,-3809,-2857,-6667,-3810l171450,85725xe" fillcolor="#8e9aaf" stroked="f">
                      <v:stroke joinstyle="miter"/>
                      <v:path arrowok="t" o:connecttype="custom" o:connectlocs="176401,53590;176401,166910;165335,176400;11066,176400;0,166910;0,9490;11066,0;113912,0;132788,6699;168590,37402;176401,53590;161429,63080;113912,63080;102846,53590;102846,12840;14972,12840;14972,163561;161429,163561;161429,63080;47518,75361;128232,75361;132138,78710;132138,84851;128232,88200;47518,88200;43612,84851;43612,78710;47518,75361;132138,103830;132138,109971;128232,113321;47518,113321;43612,109971;43612,103830;47518,100481;128232,100481;132138,103830;132138,128951;132138,135091;128232,138441;47518,138441;43612,135091;43612,128951;47518,125602;128232,125602;132138,128951;117166,50241;160127,50241;157524,46333;121722,15630;117166,13397;117166,50241" o:connectangles="0,0,0,0,0,0,0,0,0,0,0,0,0,0,0,0,0,0,0,0,0,0,0,0,0,0,0,0,0,0,0,0,0,0,0,0,0,0,0,0,0,0,0,0,0,0,0,0,0,0,0,0"/>
                      <o:lock v:ext="edit" aspectratio="t"/>
                      <w10:anchorlock/>
                    </v:shape>
                  </w:pict>
                </mc:Fallback>
              </mc:AlternateContent>
            </w:r>
          </w:p>
        </w:tc>
        <w:tc>
          <w:tcPr>
            <w:tcW w:w="8310" w:type="dxa"/>
            <w:gridSpan w:val="2"/>
            <w:vAlign w:val="center"/>
          </w:tcPr>
          <w:p w14:paraId="3535ACA4" w14:textId="77777777" w:rsidR="002C11D7" w:rsidRDefault="002C11D7" w:rsidP="001227D2">
            <w:pPr>
              <w:pStyle w:val="TableTextEntries"/>
              <w:spacing w:before="120" w:after="120"/>
            </w:pPr>
            <w:r w:rsidRPr="00206F2E">
              <w:t>Attach the following information:</w:t>
            </w:r>
          </w:p>
        </w:tc>
      </w:tr>
      <w:tr w:rsidR="002C11D7" w14:paraId="5298A36D" w14:textId="77777777" w:rsidTr="001227D2">
        <w:trPr>
          <w:trHeight w:val="454"/>
        </w:trPr>
        <w:tc>
          <w:tcPr>
            <w:tcW w:w="4508" w:type="dxa"/>
            <w:gridSpan w:val="2"/>
          </w:tcPr>
          <w:p w14:paraId="3D82A7E5" w14:textId="31D6F1F9" w:rsidR="002C11D7" w:rsidRDefault="00434439" w:rsidP="001227D2">
            <w:pPr>
              <w:pStyle w:val="TableTextEntries"/>
              <w:spacing w:after="120"/>
            </w:pPr>
            <w:permStart w:id="2077765234" w:edGrp="everyone" w:colFirst="1" w:colLast="1"/>
            <w:r>
              <w:t>A</w:t>
            </w:r>
            <w:r w:rsidR="00B07ED5">
              <w:t xml:space="preserve"> draft or an existing Retail Supply Management Plan,</w:t>
            </w:r>
          </w:p>
        </w:tc>
        <w:tc>
          <w:tcPr>
            <w:tcW w:w="4519" w:type="dxa"/>
            <w:shd w:val="clear" w:color="auto" w:fill="ECE9E7" w:themeFill="background2"/>
          </w:tcPr>
          <w:p w14:paraId="2B115B8C" w14:textId="77777777" w:rsidR="002C11D7" w:rsidRDefault="002C11D7" w:rsidP="001227D2">
            <w:pPr>
              <w:pStyle w:val="TableTextEntries"/>
              <w:spacing w:after="120"/>
            </w:pPr>
            <w:r>
              <w:t>Insert complete file name of attachment(s).</w:t>
            </w:r>
          </w:p>
          <w:p w14:paraId="586FC2FF" w14:textId="76EADC46" w:rsidR="00B34CD7" w:rsidRDefault="00B34CD7" w:rsidP="001227D2">
            <w:pPr>
              <w:pStyle w:val="TableTextEntries"/>
              <w:spacing w:after="120"/>
            </w:pPr>
          </w:p>
        </w:tc>
      </w:tr>
    </w:tbl>
    <w:permEnd w:id="2077765234"/>
    <w:p w14:paraId="44C270ED" w14:textId="77777777" w:rsidR="002C11D7" w:rsidRDefault="002C11D7" w:rsidP="007210AB">
      <w:pPr>
        <w:pStyle w:val="Heading3nonumber"/>
        <w:numPr>
          <w:ilvl w:val="0"/>
          <w:numId w:val="47"/>
        </w:numPr>
        <w:ind w:left="426"/>
      </w:pPr>
      <w:r>
        <w:t>Risk assessment</w:t>
      </w:r>
    </w:p>
    <w:tbl>
      <w:tblPr>
        <w:tblW w:w="9027" w:type="dxa"/>
        <w:tblLook w:val="04A0" w:firstRow="1" w:lastRow="0" w:firstColumn="1" w:lastColumn="0" w:noHBand="0" w:noVBand="1"/>
      </w:tblPr>
      <w:tblGrid>
        <w:gridCol w:w="717"/>
        <w:gridCol w:w="3791"/>
        <w:gridCol w:w="4519"/>
      </w:tblGrid>
      <w:tr w:rsidR="006741D4" w14:paraId="7DBAC952" w14:textId="77777777" w:rsidTr="006741D4">
        <w:tc>
          <w:tcPr>
            <w:tcW w:w="717" w:type="dxa"/>
          </w:tcPr>
          <w:p w14:paraId="42D6FB35" w14:textId="77777777" w:rsidR="006741D4" w:rsidRPr="008B359C" w:rsidRDefault="006741D4" w:rsidP="00E2114A">
            <w:pPr>
              <w:pStyle w:val="TableTextEntries"/>
              <w:keepNext/>
              <w:spacing w:after="120"/>
              <w:rPr>
                <w:noProof/>
              </w:rPr>
            </w:pPr>
            <w:r w:rsidRPr="008B359C">
              <w:rPr>
                <w:noProof/>
              </w:rPr>
              <mc:AlternateContent>
                <mc:Choice Requires="wps">
                  <w:drawing>
                    <wp:inline distT="0" distB="0" distL="0" distR="0" wp14:anchorId="01CA44A8" wp14:editId="47B889DE">
                      <wp:extent cx="176400" cy="176400"/>
                      <wp:effectExtent l="0" t="0" r="0" b="0"/>
                      <wp:docPr id="133" name="Graphic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148590 w 297179"/>
                                  <a:gd name="connsiteY0" fmla="*/ 297180 h 297180"/>
                                  <a:gd name="connsiteX1" fmla="*/ 0 w 297179"/>
                                  <a:gd name="connsiteY1" fmla="*/ 148590 h 297180"/>
                                  <a:gd name="connsiteX2" fmla="*/ 148590 w 297179"/>
                                  <a:gd name="connsiteY2" fmla="*/ 0 h 297180"/>
                                  <a:gd name="connsiteX3" fmla="*/ 297180 w 297179"/>
                                  <a:gd name="connsiteY3" fmla="*/ 148590 h 297180"/>
                                  <a:gd name="connsiteX4" fmla="*/ 148590 w 297179"/>
                                  <a:gd name="connsiteY4" fmla="*/ 297180 h 297180"/>
                                  <a:gd name="connsiteX5" fmla="*/ 198120 w 297179"/>
                                  <a:gd name="connsiteY5" fmla="*/ 210502 h 297180"/>
                                  <a:gd name="connsiteX6" fmla="*/ 191453 w 297179"/>
                                  <a:gd name="connsiteY6" fmla="*/ 203835 h 297180"/>
                                  <a:gd name="connsiteX7" fmla="*/ 172403 w 297179"/>
                                  <a:gd name="connsiteY7" fmla="*/ 203835 h 297180"/>
                                  <a:gd name="connsiteX8" fmla="*/ 172403 w 297179"/>
                                  <a:gd name="connsiteY8" fmla="*/ 105728 h 297180"/>
                                  <a:gd name="connsiteX9" fmla="*/ 165735 w 297179"/>
                                  <a:gd name="connsiteY9" fmla="*/ 99060 h 297180"/>
                                  <a:gd name="connsiteX10" fmla="*/ 103823 w 297179"/>
                                  <a:gd name="connsiteY10" fmla="*/ 99060 h 297180"/>
                                  <a:gd name="connsiteX11" fmla="*/ 97155 w 297179"/>
                                  <a:gd name="connsiteY11" fmla="*/ 105728 h 297180"/>
                                  <a:gd name="connsiteX12" fmla="*/ 97155 w 297179"/>
                                  <a:gd name="connsiteY12" fmla="*/ 137160 h 297180"/>
                                  <a:gd name="connsiteX13" fmla="*/ 103823 w 297179"/>
                                  <a:gd name="connsiteY13" fmla="*/ 143828 h 297180"/>
                                  <a:gd name="connsiteX14" fmla="*/ 122873 w 297179"/>
                                  <a:gd name="connsiteY14" fmla="*/ 143828 h 297180"/>
                                  <a:gd name="connsiteX15" fmla="*/ 122873 w 297179"/>
                                  <a:gd name="connsiteY15" fmla="*/ 205740 h 297180"/>
                                  <a:gd name="connsiteX16" fmla="*/ 103823 w 297179"/>
                                  <a:gd name="connsiteY16" fmla="*/ 205740 h 297180"/>
                                  <a:gd name="connsiteX17" fmla="*/ 97155 w 297179"/>
                                  <a:gd name="connsiteY17" fmla="*/ 212408 h 297180"/>
                                  <a:gd name="connsiteX18" fmla="*/ 97155 w 297179"/>
                                  <a:gd name="connsiteY18" fmla="*/ 243840 h 297180"/>
                                  <a:gd name="connsiteX19" fmla="*/ 103823 w 297179"/>
                                  <a:gd name="connsiteY19" fmla="*/ 250508 h 297180"/>
                                  <a:gd name="connsiteX20" fmla="*/ 190500 w 297179"/>
                                  <a:gd name="connsiteY20" fmla="*/ 250508 h 297180"/>
                                  <a:gd name="connsiteX21" fmla="*/ 197167 w 297179"/>
                                  <a:gd name="connsiteY21" fmla="*/ 243840 h 297180"/>
                                  <a:gd name="connsiteX22" fmla="*/ 197167 w 297179"/>
                                  <a:gd name="connsiteY22" fmla="*/ 210502 h 297180"/>
                                  <a:gd name="connsiteX23" fmla="*/ 173355 w 297179"/>
                                  <a:gd name="connsiteY23" fmla="*/ 37147 h 297180"/>
                                  <a:gd name="connsiteX24" fmla="*/ 166688 w 297179"/>
                                  <a:gd name="connsiteY24" fmla="*/ 30480 h 297180"/>
                                  <a:gd name="connsiteX25" fmla="*/ 129540 w 297179"/>
                                  <a:gd name="connsiteY25" fmla="*/ 30480 h 297180"/>
                                  <a:gd name="connsiteX26" fmla="*/ 122873 w 297179"/>
                                  <a:gd name="connsiteY26" fmla="*/ 37147 h 297180"/>
                                  <a:gd name="connsiteX27" fmla="*/ 122873 w 297179"/>
                                  <a:gd name="connsiteY27" fmla="*/ 68580 h 297180"/>
                                  <a:gd name="connsiteX28" fmla="*/ 129540 w 297179"/>
                                  <a:gd name="connsiteY28" fmla="*/ 75248 h 297180"/>
                                  <a:gd name="connsiteX29" fmla="*/ 167640 w 297179"/>
                                  <a:gd name="connsiteY29" fmla="*/ 75248 h 297180"/>
                                  <a:gd name="connsiteX30" fmla="*/ 174308 w 297179"/>
                                  <a:gd name="connsiteY30" fmla="*/ 68580 h 297180"/>
                                  <a:gd name="connsiteX31" fmla="*/ 174308 w 297179"/>
                                  <a:gd name="connsiteY31" fmla="*/ 37147 h 297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7179" h="297180">
                                    <a:moveTo>
                                      <a:pt x="148590" y="297180"/>
                                    </a:moveTo>
                                    <a:cubicBezTo>
                                      <a:pt x="66675" y="297180"/>
                                      <a:pt x="0" y="230505"/>
                                      <a:pt x="0" y="148590"/>
                                    </a:cubicBezTo>
                                    <a:cubicBezTo>
                                      <a:pt x="0" y="66675"/>
                                      <a:pt x="66675" y="0"/>
                                      <a:pt x="148590" y="0"/>
                                    </a:cubicBezTo>
                                    <a:cubicBezTo>
                                      <a:pt x="230505" y="0"/>
                                      <a:pt x="297180" y="66675"/>
                                      <a:pt x="297180" y="148590"/>
                                    </a:cubicBezTo>
                                    <a:cubicBezTo>
                                      <a:pt x="297180" y="230505"/>
                                      <a:pt x="230505" y="297180"/>
                                      <a:pt x="148590" y="297180"/>
                                    </a:cubicBezTo>
                                    <a:close/>
                                    <a:moveTo>
                                      <a:pt x="198120" y="210502"/>
                                    </a:moveTo>
                                    <a:cubicBezTo>
                                      <a:pt x="198120" y="206693"/>
                                      <a:pt x="195263" y="203835"/>
                                      <a:pt x="191453" y="203835"/>
                                    </a:cubicBezTo>
                                    <a:lnTo>
                                      <a:pt x="172403" y="203835"/>
                                    </a:lnTo>
                                    <a:lnTo>
                                      <a:pt x="172403" y="105728"/>
                                    </a:lnTo>
                                    <a:cubicBezTo>
                                      <a:pt x="172403" y="101918"/>
                                      <a:pt x="169545" y="99060"/>
                                      <a:pt x="165735" y="99060"/>
                                    </a:cubicBezTo>
                                    <a:lnTo>
                                      <a:pt x="103823" y="99060"/>
                                    </a:lnTo>
                                    <a:cubicBezTo>
                                      <a:pt x="100013" y="99060"/>
                                      <a:pt x="97155" y="101918"/>
                                      <a:pt x="97155" y="105728"/>
                                    </a:cubicBezTo>
                                    <a:lnTo>
                                      <a:pt x="97155" y="137160"/>
                                    </a:lnTo>
                                    <a:cubicBezTo>
                                      <a:pt x="97155" y="140970"/>
                                      <a:pt x="100013" y="143828"/>
                                      <a:pt x="103823" y="143828"/>
                                    </a:cubicBezTo>
                                    <a:lnTo>
                                      <a:pt x="122873" y="143828"/>
                                    </a:lnTo>
                                    <a:lnTo>
                                      <a:pt x="122873" y="205740"/>
                                    </a:lnTo>
                                    <a:lnTo>
                                      <a:pt x="103823" y="205740"/>
                                    </a:lnTo>
                                    <a:cubicBezTo>
                                      <a:pt x="100013" y="205740"/>
                                      <a:pt x="97155" y="208598"/>
                                      <a:pt x="97155" y="212408"/>
                                    </a:cubicBezTo>
                                    <a:lnTo>
                                      <a:pt x="97155" y="243840"/>
                                    </a:lnTo>
                                    <a:cubicBezTo>
                                      <a:pt x="97155" y="247650"/>
                                      <a:pt x="100013" y="250508"/>
                                      <a:pt x="103823" y="250508"/>
                                    </a:cubicBezTo>
                                    <a:lnTo>
                                      <a:pt x="190500" y="250508"/>
                                    </a:lnTo>
                                    <a:cubicBezTo>
                                      <a:pt x="194310" y="250508"/>
                                      <a:pt x="197167" y="247650"/>
                                      <a:pt x="197167" y="243840"/>
                                    </a:cubicBezTo>
                                    <a:lnTo>
                                      <a:pt x="197167" y="210502"/>
                                    </a:lnTo>
                                    <a:close/>
                                    <a:moveTo>
                                      <a:pt x="173355" y="37147"/>
                                    </a:moveTo>
                                    <a:cubicBezTo>
                                      <a:pt x="173355" y="33338"/>
                                      <a:pt x="170498" y="30480"/>
                                      <a:pt x="166688" y="30480"/>
                                    </a:cubicBezTo>
                                    <a:lnTo>
                                      <a:pt x="129540" y="30480"/>
                                    </a:lnTo>
                                    <a:cubicBezTo>
                                      <a:pt x="125730" y="30480"/>
                                      <a:pt x="122873" y="33338"/>
                                      <a:pt x="122873" y="37147"/>
                                    </a:cubicBezTo>
                                    <a:lnTo>
                                      <a:pt x="122873" y="68580"/>
                                    </a:lnTo>
                                    <a:cubicBezTo>
                                      <a:pt x="122873" y="72390"/>
                                      <a:pt x="125730" y="75248"/>
                                      <a:pt x="129540" y="75248"/>
                                    </a:cubicBezTo>
                                    <a:lnTo>
                                      <a:pt x="167640" y="75248"/>
                                    </a:lnTo>
                                    <a:cubicBezTo>
                                      <a:pt x="171450" y="75248"/>
                                      <a:pt x="174308" y="72390"/>
                                      <a:pt x="174308" y="68580"/>
                                    </a:cubicBezTo>
                                    <a:lnTo>
                                      <a:pt x="174308" y="37147"/>
                                    </a:lnTo>
                                    <a:close/>
                                  </a:path>
                                </a:pathLst>
                              </a:custGeom>
                              <a:solidFill>
                                <a:srgbClr val="8E9AAF"/>
                              </a:solidFill>
                              <a:ln w="9525" cap="flat">
                                <a:noFill/>
                                <a:prstDash val="solid"/>
                                <a:miter/>
                              </a:ln>
                            </wps:spPr>
                            <wps:bodyPr rtlCol="0" anchor="ctr"/>
                          </wps:wsp>
                        </a:graphicData>
                      </a:graphic>
                    </wp:inline>
                  </w:drawing>
                </mc:Choice>
                <mc:Fallback>
                  <w:pict>
                    <v:shape w14:anchorId="4FB255E1" id="Graphic 52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7179,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" path="m148590,297180c66675,297180,,230505,,148590,,66675,66675,,148590,v81915,,148590,66675,148590,148590c297180,230505,230505,297180,148590,297180xm198120,210502v,-3809,-2857,-6667,-6667,-6667l172403,203835r,-98107c172403,101918,169545,99060,165735,99060r-61912,c100013,99060,97155,101918,97155,105728r,31432c97155,140970,100013,143828,103823,143828r19050,l122873,205740r-19050,c100013,205740,97155,208598,97155,212408r,31432c97155,247650,100013,250508,103823,250508r86677,c194310,250508,197167,247650,197167,243840r,-33338l198120,210502xm173355,37147v,-3809,-2857,-6667,-6667,-6667l129540,30480v-3810,,-6667,2858,-6667,6667l122873,68580v,3810,2857,6668,6667,6668l167640,75248v3810,,6668,-2858,6668,-6668l174308,37147r-953,xe" fillcolor="#8e9aaf" stroked="f">
                      <v:stroke joinstyle="miter"/>
                      <v:path arrowok="t" o:connecttype="custom" o:connectlocs="88200,176400;0,88200;88200,0;176401,88200;88200,176400;117600,124950;113643,120992;102335,120992;102335,62758;98377,58800;61627,58800;57669,62758;57669,81415;61627,85373;72935,85373;72935,122123;61627,122123;57669,126081;57669,144738;61627,148696;113077,148696;117035,144738;117035,124950;102900,22050;98943,18092;76893,18092;72935,22050;72935,40708;76893,44666;99508,44666;103466,40708;103466,22050" o:connectangles="0,0,0,0,0,0,0,0,0,0,0,0,0,0,0,0,0,0,0,0,0,0,0,0,0,0,0,0,0,0,0,0"/>
                      <o:lock v:ext="edit" aspectratio="t"/>
                      <w10:anchorlock/>
                    </v:shape>
                  </w:pict>
                </mc:Fallback>
              </mc:AlternateContent>
            </w:r>
          </w:p>
        </w:tc>
        <w:tc>
          <w:tcPr>
            <w:tcW w:w="8310" w:type="dxa"/>
            <w:gridSpan w:val="2"/>
            <w:vAlign w:val="center"/>
          </w:tcPr>
          <w:p w14:paraId="4C6FF29A" w14:textId="122618F1" w:rsidR="006741D4" w:rsidRDefault="006741D4" w:rsidP="006741D4">
            <w:pPr>
              <w:pStyle w:val="TableTextEntries"/>
              <w:keepNext/>
              <w:spacing w:after="120"/>
            </w:pPr>
            <w:r>
              <w:t>We use this information to assess the applicant’s technical capacity</w:t>
            </w:r>
            <w:r w:rsidR="003F4FE0">
              <w:t xml:space="preserve">. Refer to the </w:t>
            </w:r>
            <w:hyperlink r:id="rId16" w:history="1">
              <w:r w:rsidR="003F4FE0" w:rsidRPr="002D743A">
                <w:rPr>
                  <w:rStyle w:val="Hyperlink"/>
                </w:rPr>
                <w:t>WIC Act Licence Application Guide</w:t>
              </w:r>
            </w:hyperlink>
            <w:r w:rsidR="003F4FE0">
              <w:t xml:space="preserve"> for further explanation of what the risk assessment should include.</w:t>
            </w:r>
          </w:p>
        </w:tc>
      </w:tr>
      <w:tr w:rsidR="003F4FE0" w14:paraId="4A458889" w14:textId="77777777" w:rsidTr="003F4FE0">
        <w:trPr>
          <w:trHeight w:val="397"/>
        </w:trPr>
        <w:tc>
          <w:tcPr>
            <w:tcW w:w="717" w:type="dxa"/>
          </w:tcPr>
          <w:p w14:paraId="08820703" w14:textId="77777777" w:rsidR="003F4FE0" w:rsidRPr="008B359C" w:rsidRDefault="003F4FE0" w:rsidP="003F4FE0">
            <w:pPr>
              <w:pStyle w:val="TableTextEntries"/>
              <w:keepNext/>
              <w:spacing w:before="120" w:after="120" w:line="360" w:lineRule="auto"/>
              <w:rPr>
                <w:noProof/>
              </w:rPr>
            </w:pPr>
            <w:r w:rsidRPr="008B359C">
              <w:rPr>
                <w:noProof/>
              </w:rPr>
              <mc:AlternateContent>
                <mc:Choice Requires="wps">
                  <w:drawing>
                    <wp:inline distT="0" distB="0" distL="0" distR="0" wp14:anchorId="6893CA81" wp14:editId="08CCB5CC">
                      <wp:extent cx="176400" cy="176400"/>
                      <wp:effectExtent l="0" t="0" r="0" b="0"/>
                      <wp:docPr id="321" name="Graphic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58128 w 258127"/>
                                  <a:gd name="connsiteY0" fmla="*/ 91440 h 300990"/>
                                  <a:gd name="connsiteX1" fmla="*/ 258128 w 258127"/>
                                  <a:gd name="connsiteY1" fmla="*/ 284798 h 300990"/>
                                  <a:gd name="connsiteX2" fmla="*/ 241935 w 258127"/>
                                  <a:gd name="connsiteY2" fmla="*/ 300990 h 300990"/>
                                  <a:gd name="connsiteX3" fmla="*/ 16193 w 258127"/>
                                  <a:gd name="connsiteY3" fmla="*/ 300990 h 300990"/>
                                  <a:gd name="connsiteX4" fmla="*/ 0 w 258127"/>
                                  <a:gd name="connsiteY4" fmla="*/ 284798 h 300990"/>
                                  <a:gd name="connsiteX5" fmla="*/ 0 w 258127"/>
                                  <a:gd name="connsiteY5" fmla="*/ 16193 h 300990"/>
                                  <a:gd name="connsiteX6" fmla="*/ 16193 w 258127"/>
                                  <a:gd name="connsiteY6" fmla="*/ 0 h 300990"/>
                                  <a:gd name="connsiteX7" fmla="*/ 166688 w 258127"/>
                                  <a:gd name="connsiteY7" fmla="*/ 0 h 300990"/>
                                  <a:gd name="connsiteX8" fmla="*/ 194310 w 258127"/>
                                  <a:gd name="connsiteY8" fmla="*/ 11430 h 300990"/>
                                  <a:gd name="connsiteX9" fmla="*/ 246698 w 258127"/>
                                  <a:gd name="connsiteY9" fmla="*/ 63818 h 300990"/>
                                  <a:gd name="connsiteX10" fmla="*/ 258128 w 258127"/>
                                  <a:gd name="connsiteY10" fmla="*/ 91440 h 300990"/>
                                  <a:gd name="connsiteX11" fmla="*/ 236220 w 258127"/>
                                  <a:gd name="connsiteY11" fmla="*/ 107633 h 300990"/>
                                  <a:gd name="connsiteX12" fmla="*/ 166688 w 258127"/>
                                  <a:gd name="connsiteY12" fmla="*/ 107633 h 300990"/>
                                  <a:gd name="connsiteX13" fmla="*/ 150495 w 258127"/>
                                  <a:gd name="connsiteY13" fmla="*/ 91440 h 300990"/>
                                  <a:gd name="connsiteX14" fmla="*/ 150495 w 258127"/>
                                  <a:gd name="connsiteY14" fmla="*/ 21908 h 300990"/>
                                  <a:gd name="connsiteX15" fmla="*/ 21908 w 258127"/>
                                  <a:gd name="connsiteY15" fmla="*/ 21908 h 300990"/>
                                  <a:gd name="connsiteX16" fmla="*/ 21908 w 258127"/>
                                  <a:gd name="connsiteY16" fmla="*/ 279083 h 300990"/>
                                  <a:gd name="connsiteX17" fmla="*/ 236220 w 258127"/>
                                  <a:gd name="connsiteY17" fmla="*/ 279083 h 300990"/>
                                  <a:gd name="connsiteX18" fmla="*/ 236220 w 258127"/>
                                  <a:gd name="connsiteY18" fmla="*/ 107633 h 300990"/>
                                  <a:gd name="connsiteX19" fmla="*/ 69533 w 258127"/>
                                  <a:gd name="connsiteY19" fmla="*/ 128588 h 300990"/>
                                  <a:gd name="connsiteX20" fmla="*/ 187642 w 258127"/>
                                  <a:gd name="connsiteY20" fmla="*/ 128588 h 300990"/>
                                  <a:gd name="connsiteX21" fmla="*/ 193358 w 258127"/>
                                  <a:gd name="connsiteY21" fmla="*/ 134303 h 300990"/>
                                  <a:gd name="connsiteX22" fmla="*/ 193358 w 258127"/>
                                  <a:gd name="connsiteY22" fmla="*/ 144780 h 300990"/>
                                  <a:gd name="connsiteX23" fmla="*/ 187642 w 258127"/>
                                  <a:gd name="connsiteY23" fmla="*/ 150495 h 300990"/>
                                  <a:gd name="connsiteX24" fmla="*/ 69533 w 258127"/>
                                  <a:gd name="connsiteY24" fmla="*/ 150495 h 300990"/>
                                  <a:gd name="connsiteX25" fmla="*/ 63818 w 258127"/>
                                  <a:gd name="connsiteY25" fmla="*/ 144780 h 300990"/>
                                  <a:gd name="connsiteX26" fmla="*/ 63818 w 258127"/>
                                  <a:gd name="connsiteY26" fmla="*/ 134303 h 300990"/>
                                  <a:gd name="connsiteX27" fmla="*/ 69533 w 258127"/>
                                  <a:gd name="connsiteY27" fmla="*/ 128588 h 300990"/>
                                  <a:gd name="connsiteX28" fmla="*/ 193358 w 258127"/>
                                  <a:gd name="connsiteY28" fmla="*/ 177165 h 300990"/>
                                  <a:gd name="connsiteX29" fmla="*/ 193358 w 258127"/>
                                  <a:gd name="connsiteY29" fmla="*/ 187642 h 300990"/>
                                  <a:gd name="connsiteX30" fmla="*/ 187642 w 258127"/>
                                  <a:gd name="connsiteY30" fmla="*/ 193358 h 300990"/>
                                  <a:gd name="connsiteX31" fmla="*/ 69533 w 258127"/>
                                  <a:gd name="connsiteY31" fmla="*/ 193358 h 300990"/>
                                  <a:gd name="connsiteX32" fmla="*/ 63818 w 258127"/>
                                  <a:gd name="connsiteY32" fmla="*/ 187642 h 300990"/>
                                  <a:gd name="connsiteX33" fmla="*/ 63818 w 258127"/>
                                  <a:gd name="connsiteY33" fmla="*/ 177165 h 300990"/>
                                  <a:gd name="connsiteX34" fmla="*/ 69533 w 258127"/>
                                  <a:gd name="connsiteY34" fmla="*/ 171450 h 300990"/>
                                  <a:gd name="connsiteX35" fmla="*/ 187642 w 258127"/>
                                  <a:gd name="connsiteY35" fmla="*/ 171450 h 300990"/>
                                  <a:gd name="connsiteX36" fmla="*/ 193358 w 258127"/>
                                  <a:gd name="connsiteY36" fmla="*/ 177165 h 300990"/>
                                  <a:gd name="connsiteX37" fmla="*/ 193358 w 258127"/>
                                  <a:gd name="connsiteY37" fmla="*/ 220028 h 300990"/>
                                  <a:gd name="connsiteX38" fmla="*/ 193358 w 258127"/>
                                  <a:gd name="connsiteY38" fmla="*/ 230505 h 300990"/>
                                  <a:gd name="connsiteX39" fmla="*/ 187642 w 258127"/>
                                  <a:gd name="connsiteY39" fmla="*/ 236220 h 300990"/>
                                  <a:gd name="connsiteX40" fmla="*/ 69533 w 258127"/>
                                  <a:gd name="connsiteY40" fmla="*/ 236220 h 300990"/>
                                  <a:gd name="connsiteX41" fmla="*/ 63818 w 258127"/>
                                  <a:gd name="connsiteY41" fmla="*/ 230505 h 300990"/>
                                  <a:gd name="connsiteX42" fmla="*/ 63818 w 258127"/>
                                  <a:gd name="connsiteY42" fmla="*/ 220028 h 300990"/>
                                  <a:gd name="connsiteX43" fmla="*/ 69533 w 258127"/>
                                  <a:gd name="connsiteY43" fmla="*/ 214313 h 300990"/>
                                  <a:gd name="connsiteX44" fmla="*/ 187642 w 258127"/>
                                  <a:gd name="connsiteY44" fmla="*/ 214313 h 300990"/>
                                  <a:gd name="connsiteX45" fmla="*/ 193358 w 258127"/>
                                  <a:gd name="connsiteY45" fmla="*/ 220028 h 300990"/>
                                  <a:gd name="connsiteX46" fmla="*/ 171450 w 258127"/>
                                  <a:gd name="connsiteY46" fmla="*/ 85725 h 300990"/>
                                  <a:gd name="connsiteX47" fmla="*/ 234315 w 258127"/>
                                  <a:gd name="connsiteY47" fmla="*/ 85725 h 300990"/>
                                  <a:gd name="connsiteX48" fmla="*/ 230505 w 258127"/>
                                  <a:gd name="connsiteY48" fmla="*/ 79058 h 300990"/>
                                  <a:gd name="connsiteX49" fmla="*/ 178117 w 258127"/>
                                  <a:gd name="connsiteY49" fmla="*/ 26670 h 300990"/>
                                  <a:gd name="connsiteX50" fmla="*/ 171450 w 258127"/>
                                  <a:gd name="connsiteY50" fmla="*/ 22860 h 300990"/>
                                  <a:gd name="connsiteX51" fmla="*/ 171450 w 258127"/>
                                  <a:gd name="connsiteY51" fmla="*/ 85725 h 3009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258127" h="300990">
                                    <a:moveTo>
                                      <a:pt x="258128" y="91440"/>
                                    </a:moveTo>
                                    <a:lnTo>
                                      <a:pt x="258128" y="284798"/>
                                    </a:lnTo>
                                    <a:cubicBezTo>
                                      <a:pt x="258128" y="293370"/>
                                      <a:pt x="250508" y="300990"/>
                                      <a:pt x="241935" y="300990"/>
                                    </a:cubicBezTo>
                                    <a:lnTo>
                                      <a:pt x="16193" y="300990"/>
                                    </a:lnTo>
                                    <a:cubicBezTo>
                                      <a:pt x="7620" y="300990"/>
                                      <a:pt x="0" y="293370"/>
                                      <a:pt x="0" y="284798"/>
                                    </a:cubicBezTo>
                                    <a:lnTo>
                                      <a:pt x="0" y="16193"/>
                                    </a:lnTo>
                                    <a:cubicBezTo>
                                      <a:pt x="0" y="7620"/>
                                      <a:pt x="7620" y="0"/>
                                      <a:pt x="16193" y="0"/>
                                    </a:cubicBezTo>
                                    <a:lnTo>
                                      <a:pt x="166688" y="0"/>
                                    </a:lnTo>
                                    <a:cubicBezTo>
                                      <a:pt x="175260" y="0"/>
                                      <a:pt x="187642" y="4763"/>
                                      <a:pt x="194310" y="11430"/>
                                    </a:cubicBezTo>
                                    <a:lnTo>
                                      <a:pt x="246698" y="63818"/>
                                    </a:lnTo>
                                    <a:cubicBezTo>
                                      <a:pt x="252413" y="69533"/>
                                      <a:pt x="258128" y="81915"/>
                                      <a:pt x="258128" y="91440"/>
                                    </a:cubicBezTo>
                                    <a:close/>
                                    <a:moveTo>
                                      <a:pt x="236220" y="107633"/>
                                    </a:moveTo>
                                    <a:lnTo>
                                      <a:pt x="166688" y="107633"/>
                                    </a:lnTo>
                                    <a:cubicBezTo>
                                      <a:pt x="158115" y="107633"/>
                                      <a:pt x="150495" y="100013"/>
                                      <a:pt x="150495" y="91440"/>
                                    </a:cubicBezTo>
                                    <a:lnTo>
                                      <a:pt x="150495" y="21908"/>
                                    </a:lnTo>
                                    <a:lnTo>
                                      <a:pt x="21908" y="21908"/>
                                    </a:lnTo>
                                    <a:lnTo>
                                      <a:pt x="21908" y="279083"/>
                                    </a:lnTo>
                                    <a:lnTo>
                                      <a:pt x="236220" y="279083"/>
                                    </a:lnTo>
                                    <a:lnTo>
                                      <a:pt x="236220" y="107633"/>
                                    </a:lnTo>
                                    <a:close/>
                                    <a:moveTo>
                                      <a:pt x="69533" y="128588"/>
                                    </a:moveTo>
                                    <a:lnTo>
                                      <a:pt x="187642" y="128588"/>
                                    </a:lnTo>
                                    <a:cubicBezTo>
                                      <a:pt x="190500" y="128588"/>
                                      <a:pt x="193358" y="130493"/>
                                      <a:pt x="193358" y="134303"/>
                                    </a:cubicBezTo>
                                    <a:lnTo>
                                      <a:pt x="193358" y="144780"/>
                                    </a:lnTo>
                                    <a:cubicBezTo>
                                      <a:pt x="193358" y="147638"/>
                                      <a:pt x="191453" y="150495"/>
                                      <a:pt x="187642" y="150495"/>
                                    </a:cubicBezTo>
                                    <a:lnTo>
                                      <a:pt x="69533" y="150495"/>
                                    </a:lnTo>
                                    <a:cubicBezTo>
                                      <a:pt x="66675" y="150495"/>
                                      <a:pt x="63818" y="148590"/>
                                      <a:pt x="63818" y="144780"/>
                                    </a:cubicBezTo>
                                    <a:lnTo>
                                      <a:pt x="63818" y="134303"/>
                                    </a:lnTo>
                                    <a:cubicBezTo>
                                      <a:pt x="64770" y="131445"/>
                                      <a:pt x="66675" y="128588"/>
                                      <a:pt x="69533" y="128588"/>
                                    </a:cubicBezTo>
                                    <a:close/>
                                    <a:moveTo>
                                      <a:pt x="193358" y="177165"/>
                                    </a:moveTo>
                                    <a:lnTo>
                                      <a:pt x="193358" y="187642"/>
                                    </a:lnTo>
                                    <a:cubicBezTo>
                                      <a:pt x="193358" y="190500"/>
                                      <a:pt x="191453" y="193358"/>
                                      <a:pt x="187642" y="193358"/>
                                    </a:cubicBezTo>
                                    <a:lnTo>
                                      <a:pt x="69533" y="193358"/>
                                    </a:lnTo>
                                    <a:cubicBezTo>
                                      <a:pt x="66675" y="193358"/>
                                      <a:pt x="63818" y="191453"/>
                                      <a:pt x="63818" y="187642"/>
                                    </a:cubicBezTo>
                                    <a:lnTo>
                                      <a:pt x="63818" y="177165"/>
                                    </a:lnTo>
                                    <a:cubicBezTo>
                                      <a:pt x="63818" y="174308"/>
                                      <a:pt x="65723" y="171450"/>
                                      <a:pt x="69533" y="171450"/>
                                    </a:cubicBezTo>
                                    <a:lnTo>
                                      <a:pt x="187642" y="171450"/>
                                    </a:lnTo>
                                    <a:cubicBezTo>
                                      <a:pt x="190500" y="171450"/>
                                      <a:pt x="193358" y="174308"/>
                                      <a:pt x="193358" y="177165"/>
                                    </a:cubicBezTo>
                                    <a:close/>
                                    <a:moveTo>
                                      <a:pt x="193358" y="220028"/>
                                    </a:moveTo>
                                    <a:lnTo>
                                      <a:pt x="193358" y="230505"/>
                                    </a:lnTo>
                                    <a:cubicBezTo>
                                      <a:pt x="193358" y="233363"/>
                                      <a:pt x="191453" y="236220"/>
                                      <a:pt x="187642" y="236220"/>
                                    </a:cubicBezTo>
                                    <a:lnTo>
                                      <a:pt x="69533" y="236220"/>
                                    </a:lnTo>
                                    <a:cubicBezTo>
                                      <a:pt x="66675" y="236220"/>
                                      <a:pt x="63818" y="234315"/>
                                      <a:pt x="63818" y="230505"/>
                                    </a:cubicBezTo>
                                    <a:lnTo>
                                      <a:pt x="63818" y="220028"/>
                                    </a:lnTo>
                                    <a:cubicBezTo>
                                      <a:pt x="63818" y="217170"/>
                                      <a:pt x="65723" y="214313"/>
                                      <a:pt x="69533" y="214313"/>
                                    </a:cubicBezTo>
                                    <a:lnTo>
                                      <a:pt x="187642" y="214313"/>
                                    </a:lnTo>
                                    <a:cubicBezTo>
                                      <a:pt x="190500" y="214313"/>
                                      <a:pt x="193358" y="217170"/>
                                      <a:pt x="193358" y="220028"/>
                                    </a:cubicBezTo>
                                    <a:close/>
                                    <a:moveTo>
                                      <a:pt x="171450" y="85725"/>
                                    </a:moveTo>
                                    <a:lnTo>
                                      <a:pt x="234315" y="85725"/>
                                    </a:lnTo>
                                    <a:cubicBezTo>
                                      <a:pt x="233363" y="82868"/>
                                      <a:pt x="231458" y="80010"/>
                                      <a:pt x="230505" y="79058"/>
                                    </a:cubicBezTo>
                                    <a:lnTo>
                                      <a:pt x="178117" y="26670"/>
                                    </a:lnTo>
                                    <a:cubicBezTo>
                                      <a:pt x="177165" y="25718"/>
                                      <a:pt x="174308" y="23813"/>
                                      <a:pt x="171450" y="22860"/>
                                    </a:cubicBezTo>
                                    <a:lnTo>
                                      <a:pt x="171450" y="85725"/>
                                    </a:lnTo>
                                    <a:close/>
                                  </a:path>
                                </a:pathLst>
                              </a:custGeom>
                              <a:solidFill>
                                <a:srgbClr val="8E9AAF"/>
                              </a:solidFill>
                              <a:ln w="9525" cap="flat">
                                <a:noFill/>
                                <a:prstDash val="solid"/>
                                <a:miter/>
                              </a:ln>
                            </wps:spPr>
                            <wps:bodyPr rtlCol="0" anchor="ctr"/>
                          </wps:wsp>
                        </a:graphicData>
                      </a:graphic>
                    </wp:inline>
                  </w:drawing>
                </mc:Choice>
                <mc:Fallback>
                  <w:pict>
                    <v:shape w14:anchorId="51959D7E" id="Graphic 5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58127,3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" path="m258128,91440r,193358c258128,293370,250508,300990,241935,300990r-225742,c7620,300990,,293370,,284798l,16193c,7620,7620,,16193,l166688,v8572,,20954,4763,27622,11430l246698,63818v5715,5715,11430,18097,11430,27622xm236220,107633r-69532,c158115,107633,150495,100013,150495,91440r,-69532l21908,21908r,257175l236220,279083r,-171450xm69533,128588r118109,c190500,128588,193358,130493,193358,134303r,10477c193358,147638,191453,150495,187642,150495r-118109,c66675,150495,63818,148590,63818,144780r,-10477c64770,131445,66675,128588,69533,128588xm193358,177165r,10477c193358,190500,191453,193358,187642,193358r-118109,c66675,193358,63818,191453,63818,187642r,-10477c63818,174308,65723,171450,69533,171450r118109,c190500,171450,193358,174308,193358,177165xm193358,220028r,10477c193358,233363,191453,236220,187642,236220r-118109,c66675,236220,63818,234315,63818,230505r,-10477c63818,217170,65723,214313,69533,214313r118109,c190500,214313,193358,217170,193358,220028xm171450,85725r62865,c233363,82868,231458,80010,230505,79058l178117,26670v-952,-952,-3809,-2857,-6667,-3810l171450,85725xe" fillcolor="#8e9aaf" stroked="f">
                      <v:stroke joinstyle="miter"/>
                      <v:path arrowok="t" o:connecttype="custom" o:connectlocs="176401,53590;176401,166910;165335,176400;11066,176400;0,166910;0,9490;11066,0;113912,0;132788,6699;168590,37402;176401,53590;161429,63080;113912,63080;102846,53590;102846,12840;14972,12840;14972,163561;161429,163561;161429,63080;47518,75361;128232,75361;132138,78710;132138,84851;128232,88200;47518,88200;43612,84851;43612,78710;47518,75361;132138,103830;132138,109971;128232,113321;47518,113321;43612,109971;43612,103830;47518,100481;128232,100481;132138,103830;132138,128951;132138,135091;128232,138441;47518,138441;43612,135091;43612,128951;47518,125602;128232,125602;132138,128951;117166,50241;160127,50241;157524,46333;121722,15630;117166,13397;117166,50241" o:connectangles="0,0,0,0,0,0,0,0,0,0,0,0,0,0,0,0,0,0,0,0,0,0,0,0,0,0,0,0,0,0,0,0,0,0,0,0,0,0,0,0,0,0,0,0,0,0,0,0,0,0,0,0"/>
                      <o:lock v:ext="edit" aspectratio="t"/>
                      <w10:anchorlock/>
                    </v:shape>
                  </w:pict>
                </mc:Fallback>
              </mc:AlternateContent>
            </w:r>
          </w:p>
        </w:tc>
        <w:tc>
          <w:tcPr>
            <w:tcW w:w="8310" w:type="dxa"/>
            <w:gridSpan w:val="2"/>
            <w:vAlign w:val="center"/>
          </w:tcPr>
          <w:p w14:paraId="7F53BB4D" w14:textId="77777777" w:rsidR="003F4FE0" w:rsidRDefault="003F4FE0" w:rsidP="003F4FE0">
            <w:pPr>
              <w:pStyle w:val="TableTextEntries"/>
              <w:keepNext/>
              <w:spacing w:before="120" w:after="120"/>
            </w:pPr>
            <w:r w:rsidRPr="00206F2E">
              <w:t>Attach the following information:</w:t>
            </w:r>
          </w:p>
        </w:tc>
      </w:tr>
      <w:tr w:rsidR="002C11D7" w14:paraId="4A80E9F7" w14:textId="77777777" w:rsidTr="001227D2">
        <w:trPr>
          <w:cantSplit/>
          <w:trHeight w:val="454"/>
        </w:trPr>
        <w:tc>
          <w:tcPr>
            <w:tcW w:w="4508" w:type="dxa"/>
            <w:gridSpan w:val="2"/>
          </w:tcPr>
          <w:p w14:paraId="0773B081" w14:textId="5CAB6545" w:rsidR="002C11D7" w:rsidRDefault="002C11D7" w:rsidP="002C11D7">
            <w:pPr>
              <w:pStyle w:val="TableTextEntries"/>
            </w:pPr>
            <w:permStart w:id="8589786" w:edGrp="everyone" w:colFirst="1" w:colLast="1"/>
            <w:r w:rsidRPr="00460683">
              <w:t xml:space="preserve">Provide the risk assessment </w:t>
            </w:r>
            <w:r w:rsidR="003F4FE0">
              <w:t>for the retail supplier activities related to the scheme</w:t>
            </w:r>
          </w:p>
        </w:tc>
        <w:tc>
          <w:tcPr>
            <w:tcW w:w="4519" w:type="dxa"/>
            <w:shd w:val="clear" w:color="auto" w:fill="ECE9E7" w:themeFill="background2"/>
          </w:tcPr>
          <w:p w14:paraId="04A37C2A" w14:textId="77777777" w:rsidR="002C11D7" w:rsidRDefault="002C11D7" w:rsidP="002C11D7">
            <w:pPr>
              <w:pStyle w:val="TableTextEntries"/>
            </w:pPr>
            <w:r>
              <w:t>Insert complete file name of attachment(s).</w:t>
            </w:r>
          </w:p>
          <w:p w14:paraId="7C46FDBB" w14:textId="09FB316B" w:rsidR="00B34CD7" w:rsidRDefault="00B34CD7" w:rsidP="002C11D7">
            <w:pPr>
              <w:pStyle w:val="TableTextEntries"/>
            </w:pPr>
          </w:p>
        </w:tc>
      </w:tr>
    </w:tbl>
    <w:permEnd w:id="8589786"/>
    <w:p w14:paraId="4E9C8C76" w14:textId="0DDC8DD2" w:rsidR="002C11D7" w:rsidRDefault="00E2114A" w:rsidP="007210AB">
      <w:pPr>
        <w:pStyle w:val="Heading3nonumber"/>
        <w:numPr>
          <w:ilvl w:val="0"/>
          <w:numId w:val="47"/>
        </w:numPr>
        <w:ind w:left="426"/>
      </w:pPr>
      <w:r>
        <w:lastRenderedPageBreak/>
        <w:t>Which</w:t>
      </w:r>
      <w:r w:rsidR="002C11D7" w:rsidRPr="008F53BB">
        <w:t xml:space="preserve"> water industry infrastructure </w:t>
      </w:r>
      <w:r>
        <w:t xml:space="preserve">will you use </w:t>
      </w:r>
      <w:r w:rsidR="002C11D7" w:rsidRPr="008F53BB">
        <w:t xml:space="preserve">and </w:t>
      </w:r>
      <w:r>
        <w:t>at what</w:t>
      </w:r>
      <w:r w:rsidR="002C11D7" w:rsidRPr="008F53BB">
        <w:t xml:space="preserve"> volumes</w:t>
      </w:r>
      <w:r>
        <w:t>?</w:t>
      </w:r>
    </w:p>
    <w:tbl>
      <w:tblPr>
        <w:tblW w:w="9027" w:type="dxa"/>
        <w:tblLook w:val="04A0" w:firstRow="1" w:lastRow="0" w:firstColumn="1" w:lastColumn="0" w:noHBand="0" w:noVBand="1"/>
      </w:tblPr>
      <w:tblGrid>
        <w:gridCol w:w="717"/>
        <w:gridCol w:w="3791"/>
        <w:gridCol w:w="4519"/>
      </w:tblGrid>
      <w:tr w:rsidR="00E2114A" w14:paraId="4EED3337" w14:textId="77777777" w:rsidTr="002C11D7">
        <w:tc>
          <w:tcPr>
            <w:tcW w:w="717" w:type="dxa"/>
          </w:tcPr>
          <w:p w14:paraId="66C55BA3" w14:textId="5EBCFF68" w:rsidR="00E2114A" w:rsidRDefault="00E2114A" w:rsidP="00E2114A">
            <w:pPr>
              <w:pStyle w:val="TableTextEntries"/>
              <w:keepNext/>
              <w:spacing w:after="120"/>
            </w:pPr>
            <w:r w:rsidRPr="008B359C">
              <w:rPr>
                <w:noProof/>
              </w:rPr>
              <mc:AlternateContent>
                <mc:Choice Requires="wps">
                  <w:drawing>
                    <wp:inline distT="0" distB="0" distL="0" distR="0" wp14:anchorId="62E366A6" wp14:editId="48E5DBED">
                      <wp:extent cx="176400" cy="176400"/>
                      <wp:effectExtent l="0" t="0" r="0" b="0"/>
                      <wp:docPr id="135" name="Graphic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148590 w 297179"/>
                                  <a:gd name="connsiteY0" fmla="*/ 297180 h 297180"/>
                                  <a:gd name="connsiteX1" fmla="*/ 0 w 297179"/>
                                  <a:gd name="connsiteY1" fmla="*/ 148590 h 297180"/>
                                  <a:gd name="connsiteX2" fmla="*/ 148590 w 297179"/>
                                  <a:gd name="connsiteY2" fmla="*/ 0 h 297180"/>
                                  <a:gd name="connsiteX3" fmla="*/ 297180 w 297179"/>
                                  <a:gd name="connsiteY3" fmla="*/ 148590 h 297180"/>
                                  <a:gd name="connsiteX4" fmla="*/ 148590 w 297179"/>
                                  <a:gd name="connsiteY4" fmla="*/ 297180 h 297180"/>
                                  <a:gd name="connsiteX5" fmla="*/ 198120 w 297179"/>
                                  <a:gd name="connsiteY5" fmla="*/ 210502 h 297180"/>
                                  <a:gd name="connsiteX6" fmla="*/ 191453 w 297179"/>
                                  <a:gd name="connsiteY6" fmla="*/ 203835 h 297180"/>
                                  <a:gd name="connsiteX7" fmla="*/ 172403 w 297179"/>
                                  <a:gd name="connsiteY7" fmla="*/ 203835 h 297180"/>
                                  <a:gd name="connsiteX8" fmla="*/ 172403 w 297179"/>
                                  <a:gd name="connsiteY8" fmla="*/ 105728 h 297180"/>
                                  <a:gd name="connsiteX9" fmla="*/ 165735 w 297179"/>
                                  <a:gd name="connsiteY9" fmla="*/ 99060 h 297180"/>
                                  <a:gd name="connsiteX10" fmla="*/ 103823 w 297179"/>
                                  <a:gd name="connsiteY10" fmla="*/ 99060 h 297180"/>
                                  <a:gd name="connsiteX11" fmla="*/ 97155 w 297179"/>
                                  <a:gd name="connsiteY11" fmla="*/ 105728 h 297180"/>
                                  <a:gd name="connsiteX12" fmla="*/ 97155 w 297179"/>
                                  <a:gd name="connsiteY12" fmla="*/ 137160 h 297180"/>
                                  <a:gd name="connsiteX13" fmla="*/ 103823 w 297179"/>
                                  <a:gd name="connsiteY13" fmla="*/ 143828 h 297180"/>
                                  <a:gd name="connsiteX14" fmla="*/ 122873 w 297179"/>
                                  <a:gd name="connsiteY14" fmla="*/ 143828 h 297180"/>
                                  <a:gd name="connsiteX15" fmla="*/ 122873 w 297179"/>
                                  <a:gd name="connsiteY15" fmla="*/ 205740 h 297180"/>
                                  <a:gd name="connsiteX16" fmla="*/ 103823 w 297179"/>
                                  <a:gd name="connsiteY16" fmla="*/ 205740 h 297180"/>
                                  <a:gd name="connsiteX17" fmla="*/ 97155 w 297179"/>
                                  <a:gd name="connsiteY17" fmla="*/ 212408 h 297180"/>
                                  <a:gd name="connsiteX18" fmla="*/ 97155 w 297179"/>
                                  <a:gd name="connsiteY18" fmla="*/ 243840 h 297180"/>
                                  <a:gd name="connsiteX19" fmla="*/ 103823 w 297179"/>
                                  <a:gd name="connsiteY19" fmla="*/ 250508 h 297180"/>
                                  <a:gd name="connsiteX20" fmla="*/ 190500 w 297179"/>
                                  <a:gd name="connsiteY20" fmla="*/ 250508 h 297180"/>
                                  <a:gd name="connsiteX21" fmla="*/ 197167 w 297179"/>
                                  <a:gd name="connsiteY21" fmla="*/ 243840 h 297180"/>
                                  <a:gd name="connsiteX22" fmla="*/ 197167 w 297179"/>
                                  <a:gd name="connsiteY22" fmla="*/ 210502 h 297180"/>
                                  <a:gd name="connsiteX23" fmla="*/ 173355 w 297179"/>
                                  <a:gd name="connsiteY23" fmla="*/ 37147 h 297180"/>
                                  <a:gd name="connsiteX24" fmla="*/ 166688 w 297179"/>
                                  <a:gd name="connsiteY24" fmla="*/ 30480 h 297180"/>
                                  <a:gd name="connsiteX25" fmla="*/ 129540 w 297179"/>
                                  <a:gd name="connsiteY25" fmla="*/ 30480 h 297180"/>
                                  <a:gd name="connsiteX26" fmla="*/ 122873 w 297179"/>
                                  <a:gd name="connsiteY26" fmla="*/ 37147 h 297180"/>
                                  <a:gd name="connsiteX27" fmla="*/ 122873 w 297179"/>
                                  <a:gd name="connsiteY27" fmla="*/ 68580 h 297180"/>
                                  <a:gd name="connsiteX28" fmla="*/ 129540 w 297179"/>
                                  <a:gd name="connsiteY28" fmla="*/ 75248 h 297180"/>
                                  <a:gd name="connsiteX29" fmla="*/ 167640 w 297179"/>
                                  <a:gd name="connsiteY29" fmla="*/ 75248 h 297180"/>
                                  <a:gd name="connsiteX30" fmla="*/ 174308 w 297179"/>
                                  <a:gd name="connsiteY30" fmla="*/ 68580 h 297180"/>
                                  <a:gd name="connsiteX31" fmla="*/ 174308 w 297179"/>
                                  <a:gd name="connsiteY31" fmla="*/ 37147 h 297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7179" h="297180">
                                    <a:moveTo>
                                      <a:pt x="148590" y="297180"/>
                                    </a:moveTo>
                                    <a:cubicBezTo>
                                      <a:pt x="66675" y="297180"/>
                                      <a:pt x="0" y="230505"/>
                                      <a:pt x="0" y="148590"/>
                                    </a:cubicBezTo>
                                    <a:cubicBezTo>
                                      <a:pt x="0" y="66675"/>
                                      <a:pt x="66675" y="0"/>
                                      <a:pt x="148590" y="0"/>
                                    </a:cubicBezTo>
                                    <a:cubicBezTo>
                                      <a:pt x="230505" y="0"/>
                                      <a:pt x="297180" y="66675"/>
                                      <a:pt x="297180" y="148590"/>
                                    </a:cubicBezTo>
                                    <a:cubicBezTo>
                                      <a:pt x="297180" y="230505"/>
                                      <a:pt x="230505" y="297180"/>
                                      <a:pt x="148590" y="297180"/>
                                    </a:cubicBezTo>
                                    <a:close/>
                                    <a:moveTo>
                                      <a:pt x="198120" y="210502"/>
                                    </a:moveTo>
                                    <a:cubicBezTo>
                                      <a:pt x="198120" y="206693"/>
                                      <a:pt x="195263" y="203835"/>
                                      <a:pt x="191453" y="203835"/>
                                    </a:cubicBezTo>
                                    <a:lnTo>
                                      <a:pt x="172403" y="203835"/>
                                    </a:lnTo>
                                    <a:lnTo>
                                      <a:pt x="172403" y="105728"/>
                                    </a:lnTo>
                                    <a:cubicBezTo>
                                      <a:pt x="172403" y="101918"/>
                                      <a:pt x="169545" y="99060"/>
                                      <a:pt x="165735" y="99060"/>
                                    </a:cubicBezTo>
                                    <a:lnTo>
                                      <a:pt x="103823" y="99060"/>
                                    </a:lnTo>
                                    <a:cubicBezTo>
                                      <a:pt x="100013" y="99060"/>
                                      <a:pt x="97155" y="101918"/>
                                      <a:pt x="97155" y="105728"/>
                                    </a:cubicBezTo>
                                    <a:lnTo>
                                      <a:pt x="97155" y="137160"/>
                                    </a:lnTo>
                                    <a:cubicBezTo>
                                      <a:pt x="97155" y="140970"/>
                                      <a:pt x="100013" y="143828"/>
                                      <a:pt x="103823" y="143828"/>
                                    </a:cubicBezTo>
                                    <a:lnTo>
                                      <a:pt x="122873" y="143828"/>
                                    </a:lnTo>
                                    <a:lnTo>
                                      <a:pt x="122873" y="205740"/>
                                    </a:lnTo>
                                    <a:lnTo>
                                      <a:pt x="103823" y="205740"/>
                                    </a:lnTo>
                                    <a:cubicBezTo>
                                      <a:pt x="100013" y="205740"/>
                                      <a:pt x="97155" y="208598"/>
                                      <a:pt x="97155" y="212408"/>
                                    </a:cubicBezTo>
                                    <a:lnTo>
                                      <a:pt x="97155" y="243840"/>
                                    </a:lnTo>
                                    <a:cubicBezTo>
                                      <a:pt x="97155" y="247650"/>
                                      <a:pt x="100013" y="250508"/>
                                      <a:pt x="103823" y="250508"/>
                                    </a:cubicBezTo>
                                    <a:lnTo>
                                      <a:pt x="190500" y="250508"/>
                                    </a:lnTo>
                                    <a:cubicBezTo>
                                      <a:pt x="194310" y="250508"/>
                                      <a:pt x="197167" y="247650"/>
                                      <a:pt x="197167" y="243840"/>
                                    </a:cubicBezTo>
                                    <a:lnTo>
                                      <a:pt x="197167" y="210502"/>
                                    </a:lnTo>
                                    <a:close/>
                                    <a:moveTo>
                                      <a:pt x="173355" y="37147"/>
                                    </a:moveTo>
                                    <a:cubicBezTo>
                                      <a:pt x="173355" y="33338"/>
                                      <a:pt x="170498" y="30480"/>
                                      <a:pt x="166688" y="30480"/>
                                    </a:cubicBezTo>
                                    <a:lnTo>
                                      <a:pt x="129540" y="30480"/>
                                    </a:lnTo>
                                    <a:cubicBezTo>
                                      <a:pt x="125730" y="30480"/>
                                      <a:pt x="122873" y="33338"/>
                                      <a:pt x="122873" y="37147"/>
                                    </a:cubicBezTo>
                                    <a:lnTo>
                                      <a:pt x="122873" y="68580"/>
                                    </a:lnTo>
                                    <a:cubicBezTo>
                                      <a:pt x="122873" y="72390"/>
                                      <a:pt x="125730" y="75248"/>
                                      <a:pt x="129540" y="75248"/>
                                    </a:cubicBezTo>
                                    <a:lnTo>
                                      <a:pt x="167640" y="75248"/>
                                    </a:lnTo>
                                    <a:cubicBezTo>
                                      <a:pt x="171450" y="75248"/>
                                      <a:pt x="174308" y="72390"/>
                                      <a:pt x="174308" y="68580"/>
                                    </a:cubicBezTo>
                                    <a:lnTo>
                                      <a:pt x="174308" y="37147"/>
                                    </a:lnTo>
                                    <a:close/>
                                  </a:path>
                                </a:pathLst>
                              </a:custGeom>
                              <a:solidFill>
                                <a:srgbClr val="8E9AAF"/>
                              </a:solidFill>
                              <a:ln w="9525" cap="flat">
                                <a:noFill/>
                                <a:prstDash val="solid"/>
                                <a:miter/>
                              </a:ln>
                            </wps:spPr>
                            <wps:bodyPr rtlCol="0" anchor="ctr"/>
                          </wps:wsp>
                        </a:graphicData>
                      </a:graphic>
                    </wp:inline>
                  </w:drawing>
                </mc:Choice>
                <mc:Fallback>
                  <w:pict>
                    <v:shape w14:anchorId="3D359167" id="Graphic 52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7179,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" path="m148590,297180c66675,297180,,230505,,148590,,66675,66675,,148590,v81915,,148590,66675,148590,148590c297180,230505,230505,297180,148590,297180xm198120,210502v,-3809,-2857,-6667,-6667,-6667l172403,203835r,-98107c172403,101918,169545,99060,165735,99060r-61912,c100013,99060,97155,101918,97155,105728r,31432c97155,140970,100013,143828,103823,143828r19050,l122873,205740r-19050,c100013,205740,97155,208598,97155,212408r,31432c97155,247650,100013,250508,103823,250508r86677,c194310,250508,197167,247650,197167,243840r,-33338l198120,210502xm173355,37147v,-3809,-2857,-6667,-6667,-6667l129540,30480v-3810,,-6667,2858,-6667,6667l122873,68580v,3810,2857,6668,6667,6668l167640,75248v3810,,6668,-2858,6668,-6668l174308,37147r-953,xe" fillcolor="#8e9aaf" stroked="f">
                      <v:stroke joinstyle="miter"/>
                      <v:path arrowok="t" o:connecttype="custom" o:connectlocs="88200,176400;0,88200;88200,0;176401,88200;88200,176400;117600,124950;113643,120992;102335,120992;102335,62758;98377,58800;61627,58800;57669,62758;57669,81415;61627,85373;72935,85373;72935,122123;61627,122123;57669,126081;57669,144738;61627,148696;113077,148696;117035,144738;117035,124950;102900,22050;98943,18092;76893,18092;72935,22050;72935,40708;76893,44666;99508,44666;103466,40708;103466,22050" o:connectangles="0,0,0,0,0,0,0,0,0,0,0,0,0,0,0,0,0,0,0,0,0,0,0,0,0,0,0,0,0,0,0,0"/>
                      <o:lock v:ext="edit" aspectratio="t"/>
                      <w10:anchorlock/>
                    </v:shape>
                  </w:pict>
                </mc:Fallback>
              </mc:AlternateContent>
            </w:r>
          </w:p>
        </w:tc>
        <w:tc>
          <w:tcPr>
            <w:tcW w:w="8310" w:type="dxa"/>
            <w:gridSpan w:val="2"/>
            <w:vAlign w:val="center"/>
          </w:tcPr>
          <w:p w14:paraId="3C597513" w14:textId="18A28E44" w:rsidR="00E2114A" w:rsidRDefault="00E2114A" w:rsidP="00E2114A">
            <w:pPr>
              <w:pStyle w:val="TableTextEntries"/>
              <w:keepNext/>
              <w:spacing w:after="120"/>
            </w:pPr>
            <w:r>
              <w:t>We need to identify which water utilities’ infrastructure are you proposing will deliver the water and/or sewage services that you will retail</w:t>
            </w:r>
            <w:r w:rsidR="00434439">
              <w:t>.</w:t>
            </w:r>
            <w:r>
              <w:t xml:space="preserve"> For example, it can be an existing network operator’s infrastructure, an applicant for a network operator’s licence, a public water utility or a local water utility.</w:t>
            </w:r>
          </w:p>
        </w:tc>
      </w:tr>
      <w:tr w:rsidR="00276BED" w14:paraId="27BF7D0B" w14:textId="77777777" w:rsidTr="002C11D7">
        <w:tc>
          <w:tcPr>
            <w:tcW w:w="717" w:type="dxa"/>
          </w:tcPr>
          <w:p w14:paraId="7CD2B299" w14:textId="55AC1510" w:rsidR="00276BED" w:rsidRDefault="00434439" w:rsidP="00276BED">
            <w:pPr>
              <w:pStyle w:val="TableTextEntries"/>
              <w:keepNext/>
              <w:spacing w:after="120"/>
            </w:pPr>
            <w:r w:rsidRPr="008B359C">
              <w:rPr>
                <w:noProof/>
              </w:rPr>
              <mc:AlternateContent>
                <mc:Choice Requires="wps">
                  <w:drawing>
                    <wp:inline distT="0" distB="0" distL="0" distR="0" wp14:anchorId="45B0FD0D" wp14:editId="31E8A754">
                      <wp:extent cx="176400" cy="176400"/>
                      <wp:effectExtent l="0" t="0" r="0" b="0"/>
                      <wp:docPr id="320" name="Graphic 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41935 w 293369"/>
                                  <a:gd name="connsiteY0" fmla="*/ 132398 h 293370"/>
                                  <a:gd name="connsiteX1" fmla="*/ 80963 w 293369"/>
                                  <a:gd name="connsiteY1" fmla="*/ 293370 h 293370"/>
                                  <a:gd name="connsiteX2" fmla="*/ 0 w 293369"/>
                                  <a:gd name="connsiteY2" fmla="*/ 293370 h 293370"/>
                                  <a:gd name="connsiteX3" fmla="*/ 0 w 293369"/>
                                  <a:gd name="connsiteY3" fmla="*/ 213360 h 293370"/>
                                  <a:gd name="connsiteX4" fmla="*/ 160973 w 293369"/>
                                  <a:gd name="connsiteY4" fmla="*/ 52388 h 293370"/>
                                  <a:gd name="connsiteX5" fmla="*/ 241935 w 293369"/>
                                  <a:gd name="connsiteY5" fmla="*/ 132398 h 293370"/>
                                  <a:gd name="connsiteX6" fmla="*/ 88582 w 293369"/>
                                  <a:gd name="connsiteY6" fmla="*/ 251460 h 293370"/>
                                  <a:gd name="connsiteX7" fmla="*/ 42863 w 293369"/>
                                  <a:gd name="connsiteY7" fmla="*/ 205740 h 293370"/>
                                  <a:gd name="connsiteX8" fmla="*/ 25718 w 293369"/>
                                  <a:gd name="connsiteY8" fmla="*/ 222885 h 293370"/>
                                  <a:gd name="connsiteX9" fmla="*/ 25718 w 293369"/>
                                  <a:gd name="connsiteY9" fmla="*/ 243840 h 293370"/>
                                  <a:gd name="connsiteX10" fmla="*/ 50482 w 293369"/>
                                  <a:gd name="connsiteY10" fmla="*/ 243840 h 293370"/>
                                  <a:gd name="connsiteX11" fmla="*/ 50482 w 293369"/>
                                  <a:gd name="connsiteY11" fmla="*/ 268605 h 293370"/>
                                  <a:gd name="connsiteX12" fmla="*/ 71438 w 293369"/>
                                  <a:gd name="connsiteY12" fmla="*/ 268605 h 293370"/>
                                  <a:gd name="connsiteX13" fmla="*/ 88582 w 293369"/>
                                  <a:gd name="connsiteY13" fmla="*/ 251460 h 293370"/>
                                  <a:gd name="connsiteX14" fmla="*/ 167640 w 293369"/>
                                  <a:gd name="connsiteY14" fmla="*/ 84773 h 293370"/>
                                  <a:gd name="connsiteX15" fmla="*/ 164783 w 293369"/>
                                  <a:gd name="connsiteY15" fmla="*/ 85725 h 293370"/>
                                  <a:gd name="connsiteX16" fmla="*/ 60007 w 293369"/>
                                  <a:gd name="connsiteY16" fmla="*/ 190500 h 293370"/>
                                  <a:gd name="connsiteX17" fmla="*/ 59055 w 293369"/>
                                  <a:gd name="connsiteY17" fmla="*/ 193358 h 293370"/>
                                  <a:gd name="connsiteX18" fmla="*/ 62865 w 293369"/>
                                  <a:gd name="connsiteY18" fmla="*/ 197167 h 293370"/>
                                  <a:gd name="connsiteX19" fmla="*/ 65723 w 293369"/>
                                  <a:gd name="connsiteY19" fmla="*/ 196215 h 293370"/>
                                  <a:gd name="connsiteX20" fmla="*/ 170498 w 293369"/>
                                  <a:gd name="connsiteY20" fmla="*/ 91440 h 293370"/>
                                  <a:gd name="connsiteX21" fmla="*/ 171450 w 293369"/>
                                  <a:gd name="connsiteY21" fmla="*/ 88582 h 293370"/>
                                  <a:gd name="connsiteX22" fmla="*/ 167640 w 293369"/>
                                  <a:gd name="connsiteY22" fmla="*/ 84773 h 293370"/>
                                  <a:gd name="connsiteX23" fmla="*/ 286703 w 293369"/>
                                  <a:gd name="connsiteY23" fmla="*/ 88582 h 293370"/>
                                  <a:gd name="connsiteX24" fmla="*/ 254318 w 293369"/>
                                  <a:gd name="connsiteY24" fmla="*/ 120967 h 293370"/>
                                  <a:gd name="connsiteX25" fmla="*/ 173355 w 293369"/>
                                  <a:gd name="connsiteY25" fmla="*/ 40005 h 293370"/>
                                  <a:gd name="connsiteX26" fmla="*/ 205740 w 293369"/>
                                  <a:gd name="connsiteY26" fmla="*/ 7620 h 293370"/>
                                  <a:gd name="connsiteX27" fmla="*/ 222885 w 293369"/>
                                  <a:gd name="connsiteY27" fmla="*/ 0 h 293370"/>
                                  <a:gd name="connsiteX28" fmla="*/ 240030 w 293369"/>
                                  <a:gd name="connsiteY28" fmla="*/ 7620 h 293370"/>
                                  <a:gd name="connsiteX29" fmla="*/ 285750 w 293369"/>
                                  <a:gd name="connsiteY29" fmla="*/ 53340 h 293370"/>
                                  <a:gd name="connsiteX30" fmla="*/ 293370 w 293369"/>
                                  <a:gd name="connsiteY30" fmla="*/ 70485 h 293370"/>
                                  <a:gd name="connsiteX31" fmla="*/ 286703 w 293369"/>
                                  <a:gd name="connsiteY31" fmla="*/ 88582 h 293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3369" h="293370">
                                    <a:moveTo>
                                      <a:pt x="241935" y="132398"/>
                                    </a:moveTo>
                                    <a:lnTo>
                                      <a:pt x="80963" y="293370"/>
                                    </a:lnTo>
                                    <a:lnTo>
                                      <a:pt x="0" y="293370"/>
                                    </a:lnTo>
                                    <a:lnTo>
                                      <a:pt x="0" y="213360"/>
                                    </a:lnTo>
                                    <a:lnTo>
                                      <a:pt x="160973" y="52388"/>
                                    </a:lnTo>
                                    <a:lnTo>
                                      <a:pt x="241935" y="132398"/>
                                    </a:lnTo>
                                    <a:close/>
                                    <a:moveTo>
                                      <a:pt x="88582" y="251460"/>
                                    </a:moveTo>
                                    <a:lnTo>
                                      <a:pt x="42863" y="205740"/>
                                    </a:lnTo>
                                    <a:lnTo>
                                      <a:pt x="25718" y="222885"/>
                                    </a:lnTo>
                                    <a:lnTo>
                                      <a:pt x="25718" y="243840"/>
                                    </a:lnTo>
                                    <a:lnTo>
                                      <a:pt x="50482" y="243840"/>
                                    </a:lnTo>
                                    <a:lnTo>
                                      <a:pt x="50482" y="268605"/>
                                    </a:lnTo>
                                    <a:lnTo>
                                      <a:pt x="71438" y="268605"/>
                                    </a:lnTo>
                                    <a:lnTo>
                                      <a:pt x="88582" y="251460"/>
                                    </a:lnTo>
                                    <a:close/>
                                    <a:moveTo>
                                      <a:pt x="167640" y="84773"/>
                                    </a:moveTo>
                                    <a:cubicBezTo>
                                      <a:pt x="166688" y="84773"/>
                                      <a:pt x="165735" y="84773"/>
                                      <a:pt x="164783" y="85725"/>
                                    </a:cubicBezTo>
                                    <a:lnTo>
                                      <a:pt x="60007" y="190500"/>
                                    </a:lnTo>
                                    <a:cubicBezTo>
                                      <a:pt x="59055" y="191453"/>
                                      <a:pt x="59055" y="192405"/>
                                      <a:pt x="59055" y="193358"/>
                                    </a:cubicBezTo>
                                    <a:cubicBezTo>
                                      <a:pt x="59055" y="196215"/>
                                      <a:pt x="60960" y="197167"/>
                                      <a:pt x="62865" y="197167"/>
                                    </a:cubicBezTo>
                                    <a:cubicBezTo>
                                      <a:pt x="63818" y="197167"/>
                                      <a:pt x="64770" y="197167"/>
                                      <a:pt x="65723" y="196215"/>
                                    </a:cubicBezTo>
                                    <a:lnTo>
                                      <a:pt x="170498" y="91440"/>
                                    </a:lnTo>
                                    <a:cubicBezTo>
                                      <a:pt x="171450" y="90488"/>
                                      <a:pt x="171450" y="89535"/>
                                      <a:pt x="171450" y="88582"/>
                                    </a:cubicBezTo>
                                    <a:cubicBezTo>
                                      <a:pt x="171450" y="86678"/>
                                      <a:pt x="170498" y="84773"/>
                                      <a:pt x="167640" y="84773"/>
                                    </a:cubicBezTo>
                                    <a:close/>
                                    <a:moveTo>
                                      <a:pt x="286703" y="88582"/>
                                    </a:moveTo>
                                    <a:lnTo>
                                      <a:pt x="254318" y="120967"/>
                                    </a:lnTo>
                                    <a:lnTo>
                                      <a:pt x="173355" y="40005"/>
                                    </a:lnTo>
                                    <a:lnTo>
                                      <a:pt x="205740" y="7620"/>
                                    </a:lnTo>
                                    <a:cubicBezTo>
                                      <a:pt x="210502" y="2857"/>
                                      <a:pt x="216218" y="0"/>
                                      <a:pt x="222885" y="0"/>
                                    </a:cubicBezTo>
                                    <a:cubicBezTo>
                                      <a:pt x="229552" y="0"/>
                                      <a:pt x="236220" y="2857"/>
                                      <a:pt x="240030" y="7620"/>
                                    </a:cubicBezTo>
                                    <a:lnTo>
                                      <a:pt x="285750" y="53340"/>
                                    </a:lnTo>
                                    <a:cubicBezTo>
                                      <a:pt x="290513" y="58103"/>
                                      <a:pt x="293370" y="64770"/>
                                      <a:pt x="293370" y="70485"/>
                                    </a:cubicBezTo>
                                    <a:cubicBezTo>
                                      <a:pt x="293370" y="76200"/>
                                      <a:pt x="290513" y="83820"/>
                                      <a:pt x="286703" y="88582"/>
                                    </a:cubicBezTo>
                                    <a:close/>
                                  </a:path>
                                </a:pathLst>
                              </a:custGeom>
                              <a:solidFill>
                                <a:srgbClr val="8E9AAF"/>
                              </a:solidFill>
                              <a:ln w="9525" cap="flat">
                                <a:noFill/>
                                <a:prstDash val="solid"/>
                                <a:miter/>
                              </a:ln>
                            </wps:spPr>
                            <wps:bodyPr rtlCol="0" anchor="ctr"/>
                          </wps:wsp>
                        </a:graphicData>
                      </a:graphic>
                    </wp:inline>
                  </w:drawing>
                </mc:Choice>
                <mc:Fallback>
                  <w:pict>
                    <v:shape w14:anchorId="07DF120D" id="Graphic 220"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3369,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" path="m241935,132398l80963,293370,,293370,,213360,160973,52388r80962,80010xm88582,251460l42863,205740,25718,222885r,20955l50482,243840r,24765l71438,268605,88582,251460xm167640,84773v-952,,-1905,,-2857,952l60007,190500v-952,953,-952,1905,-952,2858c59055,196215,60960,197167,62865,197167v953,,1905,,2858,-952l170498,91440v952,-952,952,-1905,952,-2858c171450,86678,170498,84773,167640,84773xm286703,88582r-32385,32385l173355,40005,205740,7620c210502,2857,216218,,222885,v6667,,13335,2857,17145,7620l285750,53340v4763,4763,7620,11430,7620,17145c293370,76200,290513,83820,286703,88582xe" fillcolor="#8e9aaf" stroked="f">
                      <v:stroke joinstyle="miter"/>
                      <v:path arrowok="t" o:connecttype="custom" o:connectlocs="145473,79609;48682,176400;0,176400;0,128291;96792,31500;145473,79609;53264,151200;25773,123709;15464,134018;15464,146618;30354,146618;30354,161509;42955,161509;53264,151200;100800,50973;99082,51545;36082,114545;35509,116264;37800,118554;39519,117982;102519,54982;103091,53263;100800,50973;172392,53263;152919,72736;104237,24055;123710,4582;134019,0;144328,4582;171819,32073;176401,42382;172392,53263" o:connectangles="0,0,0,0,0,0,0,0,0,0,0,0,0,0,0,0,0,0,0,0,0,0,0,0,0,0,0,0,0,0,0,0"/>
                      <o:lock v:ext="edit" aspectratio="t"/>
                      <w10:anchorlock/>
                    </v:shape>
                  </w:pict>
                </mc:Fallback>
              </mc:AlternateContent>
            </w:r>
          </w:p>
        </w:tc>
        <w:tc>
          <w:tcPr>
            <w:tcW w:w="8310" w:type="dxa"/>
            <w:gridSpan w:val="2"/>
            <w:vAlign w:val="center"/>
          </w:tcPr>
          <w:p w14:paraId="3A1A8DD2" w14:textId="058DB3FA" w:rsidR="00276BED" w:rsidRDefault="00434439" w:rsidP="00276BED">
            <w:pPr>
              <w:pStyle w:val="TableTextEntries"/>
              <w:keepNext/>
              <w:spacing w:after="120"/>
            </w:pPr>
            <w:r>
              <w:t>I</w:t>
            </w:r>
            <w:r w:rsidR="00276BED">
              <w:t>dentify the owner of the infrastructure</w:t>
            </w:r>
            <w:r>
              <w:t>,</w:t>
            </w:r>
            <w:r w:rsidR="00276BED">
              <w:t xml:space="preserve"> the capacity of water source and the (allowable) daily extraction rate from the water source. You may refer to the attachments provided in </w:t>
            </w:r>
            <w:r w:rsidR="00276BED" w:rsidRPr="00B533B7">
              <w:rPr>
                <w:b/>
                <w:bCs/>
              </w:rPr>
              <w:t xml:space="preserve">Question </w:t>
            </w:r>
            <w:r w:rsidR="00276BED">
              <w:rPr>
                <w:b/>
                <w:bCs/>
              </w:rPr>
              <w:t>30</w:t>
            </w:r>
            <w:r w:rsidR="00276BED" w:rsidRPr="00B533B7">
              <w:t xml:space="preserve"> i</w:t>
            </w:r>
            <w:r w:rsidR="00276BED">
              <w:t>f you are also applying for a network operator’s licence at the same time.</w:t>
            </w:r>
          </w:p>
        </w:tc>
      </w:tr>
      <w:tr w:rsidR="002C11D7" w14:paraId="0DC4D534" w14:textId="77777777" w:rsidTr="001227D2">
        <w:trPr>
          <w:cantSplit/>
          <w:trHeight w:val="454"/>
        </w:trPr>
        <w:tc>
          <w:tcPr>
            <w:tcW w:w="4508" w:type="dxa"/>
            <w:gridSpan w:val="2"/>
          </w:tcPr>
          <w:p w14:paraId="782CDAF8" w14:textId="5673D542" w:rsidR="002C11D7" w:rsidRDefault="002C11D7" w:rsidP="002C11D7">
            <w:pPr>
              <w:pStyle w:val="TableTextEntries"/>
              <w:keepNext/>
            </w:pPr>
            <w:permStart w:id="973342631" w:edGrp="everyone" w:colFirst="1" w:colLast="1"/>
            <w:r w:rsidRPr="00663333">
              <w:t>Non-potable water infrastructure</w:t>
            </w:r>
          </w:p>
        </w:tc>
        <w:tc>
          <w:tcPr>
            <w:tcW w:w="4519" w:type="dxa"/>
            <w:shd w:val="clear" w:color="auto" w:fill="ECE9E7" w:themeFill="background2"/>
          </w:tcPr>
          <w:p w14:paraId="6BD96356" w14:textId="77777777" w:rsidR="002C11D7" w:rsidRDefault="002C11D7" w:rsidP="002C11D7">
            <w:pPr>
              <w:pStyle w:val="TableTextEntries"/>
              <w:keepNext/>
            </w:pPr>
          </w:p>
        </w:tc>
      </w:tr>
      <w:tr w:rsidR="002C11D7" w14:paraId="510D0B86" w14:textId="77777777" w:rsidTr="001227D2">
        <w:trPr>
          <w:cantSplit/>
          <w:trHeight w:val="454"/>
        </w:trPr>
        <w:tc>
          <w:tcPr>
            <w:tcW w:w="4508" w:type="dxa"/>
            <w:gridSpan w:val="2"/>
          </w:tcPr>
          <w:p w14:paraId="5333E236" w14:textId="77777777" w:rsidR="002C11D7" w:rsidRDefault="002C11D7" w:rsidP="002C11D7">
            <w:pPr>
              <w:pStyle w:val="TableTextEntries"/>
              <w:keepNext/>
            </w:pPr>
            <w:permStart w:id="1249208135" w:edGrp="everyone" w:colFirst="1" w:colLast="1"/>
            <w:permEnd w:id="973342631"/>
            <w:r w:rsidRPr="00663333">
              <w:t>Drinking water infrastructure</w:t>
            </w:r>
          </w:p>
        </w:tc>
        <w:tc>
          <w:tcPr>
            <w:tcW w:w="4519" w:type="dxa"/>
            <w:shd w:val="clear" w:color="auto" w:fill="ECE9E7" w:themeFill="background2"/>
          </w:tcPr>
          <w:p w14:paraId="087A25E9" w14:textId="77777777" w:rsidR="002C11D7" w:rsidRDefault="002C11D7" w:rsidP="002C11D7">
            <w:pPr>
              <w:pStyle w:val="TableTextEntries"/>
              <w:keepNext/>
            </w:pPr>
          </w:p>
        </w:tc>
      </w:tr>
      <w:tr w:rsidR="002C11D7" w14:paraId="6B7CB58C" w14:textId="77777777" w:rsidTr="001227D2">
        <w:trPr>
          <w:cantSplit/>
          <w:trHeight w:val="454"/>
        </w:trPr>
        <w:tc>
          <w:tcPr>
            <w:tcW w:w="4508" w:type="dxa"/>
            <w:gridSpan w:val="2"/>
          </w:tcPr>
          <w:p w14:paraId="7C7FF023" w14:textId="77777777" w:rsidR="002C11D7" w:rsidRDefault="002C11D7" w:rsidP="002C11D7">
            <w:pPr>
              <w:pStyle w:val="TableTextEntries"/>
            </w:pPr>
            <w:permStart w:id="1885478719" w:edGrp="everyone" w:colFirst="1" w:colLast="1"/>
            <w:permEnd w:id="1249208135"/>
            <w:r w:rsidRPr="00663333">
              <w:t>Sewerage services infrastructure</w:t>
            </w:r>
          </w:p>
        </w:tc>
        <w:tc>
          <w:tcPr>
            <w:tcW w:w="4519" w:type="dxa"/>
            <w:shd w:val="clear" w:color="auto" w:fill="ECE9E7" w:themeFill="background2"/>
          </w:tcPr>
          <w:p w14:paraId="532C7476" w14:textId="77777777" w:rsidR="002C11D7" w:rsidRDefault="002C11D7" w:rsidP="002C11D7">
            <w:pPr>
              <w:pStyle w:val="TableTextEntries"/>
            </w:pPr>
          </w:p>
        </w:tc>
      </w:tr>
      <w:permEnd w:id="1885478719"/>
      <w:tr w:rsidR="00276BED" w14:paraId="5FBC74AA" w14:textId="77777777" w:rsidTr="00276BED">
        <w:tc>
          <w:tcPr>
            <w:tcW w:w="717" w:type="dxa"/>
          </w:tcPr>
          <w:p w14:paraId="0D4D175B" w14:textId="77777777" w:rsidR="00276BED" w:rsidRPr="008B359C" w:rsidRDefault="00276BED" w:rsidP="00276BED">
            <w:pPr>
              <w:pStyle w:val="TableTextEntries"/>
              <w:keepNext/>
              <w:spacing w:before="120" w:line="360" w:lineRule="auto"/>
              <w:rPr>
                <w:noProof/>
              </w:rPr>
            </w:pPr>
            <w:r w:rsidRPr="008B359C">
              <w:rPr>
                <w:noProof/>
              </w:rPr>
              <mc:AlternateContent>
                <mc:Choice Requires="wps">
                  <w:drawing>
                    <wp:inline distT="0" distB="0" distL="0" distR="0" wp14:anchorId="2CAF2D21" wp14:editId="57631DA2">
                      <wp:extent cx="176400" cy="176400"/>
                      <wp:effectExtent l="0" t="0" r="0" b="0"/>
                      <wp:docPr id="136" name="Graphic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148590 w 297179"/>
                                  <a:gd name="connsiteY0" fmla="*/ 297180 h 297180"/>
                                  <a:gd name="connsiteX1" fmla="*/ 0 w 297179"/>
                                  <a:gd name="connsiteY1" fmla="*/ 148590 h 297180"/>
                                  <a:gd name="connsiteX2" fmla="*/ 148590 w 297179"/>
                                  <a:gd name="connsiteY2" fmla="*/ 0 h 297180"/>
                                  <a:gd name="connsiteX3" fmla="*/ 297180 w 297179"/>
                                  <a:gd name="connsiteY3" fmla="*/ 148590 h 297180"/>
                                  <a:gd name="connsiteX4" fmla="*/ 148590 w 297179"/>
                                  <a:gd name="connsiteY4" fmla="*/ 297180 h 297180"/>
                                  <a:gd name="connsiteX5" fmla="*/ 198120 w 297179"/>
                                  <a:gd name="connsiteY5" fmla="*/ 210502 h 297180"/>
                                  <a:gd name="connsiteX6" fmla="*/ 191453 w 297179"/>
                                  <a:gd name="connsiteY6" fmla="*/ 203835 h 297180"/>
                                  <a:gd name="connsiteX7" fmla="*/ 172403 w 297179"/>
                                  <a:gd name="connsiteY7" fmla="*/ 203835 h 297180"/>
                                  <a:gd name="connsiteX8" fmla="*/ 172403 w 297179"/>
                                  <a:gd name="connsiteY8" fmla="*/ 105728 h 297180"/>
                                  <a:gd name="connsiteX9" fmla="*/ 165735 w 297179"/>
                                  <a:gd name="connsiteY9" fmla="*/ 99060 h 297180"/>
                                  <a:gd name="connsiteX10" fmla="*/ 103823 w 297179"/>
                                  <a:gd name="connsiteY10" fmla="*/ 99060 h 297180"/>
                                  <a:gd name="connsiteX11" fmla="*/ 97155 w 297179"/>
                                  <a:gd name="connsiteY11" fmla="*/ 105728 h 297180"/>
                                  <a:gd name="connsiteX12" fmla="*/ 97155 w 297179"/>
                                  <a:gd name="connsiteY12" fmla="*/ 137160 h 297180"/>
                                  <a:gd name="connsiteX13" fmla="*/ 103823 w 297179"/>
                                  <a:gd name="connsiteY13" fmla="*/ 143828 h 297180"/>
                                  <a:gd name="connsiteX14" fmla="*/ 122873 w 297179"/>
                                  <a:gd name="connsiteY14" fmla="*/ 143828 h 297180"/>
                                  <a:gd name="connsiteX15" fmla="*/ 122873 w 297179"/>
                                  <a:gd name="connsiteY15" fmla="*/ 205740 h 297180"/>
                                  <a:gd name="connsiteX16" fmla="*/ 103823 w 297179"/>
                                  <a:gd name="connsiteY16" fmla="*/ 205740 h 297180"/>
                                  <a:gd name="connsiteX17" fmla="*/ 97155 w 297179"/>
                                  <a:gd name="connsiteY17" fmla="*/ 212408 h 297180"/>
                                  <a:gd name="connsiteX18" fmla="*/ 97155 w 297179"/>
                                  <a:gd name="connsiteY18" fmla="*/ 243840 h 297180"/>
                                  <a:gd name="connsiteX19" fmla="*/ 103823 w 297179"/>
                                  <a:gd name="connsiteY19" fmla="*/ 250508 h 297180"/>
                                  <a:gd name="connsiteX20" fmla="*/ 190500 w 297179"/>
                                  <a:gd name="connsiteY20" fmla="*/ 250508 h 297180"/>
                                  <a:gd name="connsiteX21" fmla="*/ 197167 w 297179"/>
                                  <a:gd name="connsiteY21" fmla="*/ 243840 h 297180"/>
                                  <a:gd name="connsiteX22" fmla="*/ 197167 w 297179"/>
                                  <a:gd name="connsiteY22" fmla="*/ 210502 h 297180"/>
                                  <a:gd name="connsiteX23" fmla="*/ 173355 w 297179"/>
                                  <a:gd name="connsiteY23" fmla="*/ 37147 h 297180"/>
                                  <a:gd name="connsiteX24" fmla="*/ 166688 w 297179"/>
                                  <a:gd name="connsiteY24" fmla="*/ 30480 h 297180"/>
                                  <a:gd name="connsiteX25" fmla="*/ 129540 w 297179"/>
                                  <a:gd name="connsiteY25" fmla="*/ 30480 h 297180"/>
                                  <a:gd name="connsiteX26" fmla="*/ 122873 w 297179"/>
                                  <a:gd name="connsiteY26" fmla="*/ 37147 h 297180"/>
                                  <a:gd name="connsiteX27" fmla="*/ 122873 w 297179"/>
                                  <a:gd name="connsiteY27" fmla="*/ 68580 h 297180"/>
                                  <a:gd name="connsiteX28" fmla="*/ 129540 w 297179"/>
                                  <a:gd name="connsiteY28" fmla="*/ 75248 h 297180"/>
                                  <a:gd name="connsiteX29" fmla="*/ 167640 w 297179"/>
                                  <a:gd name="connsiteY29" fmla="*/ 75248 h 297180"/>
                                  <a:gd name="connsiteX30" fmla="*/ 174308 w 297179"/>
                                  <a:gd name="connsiteY30" fmla="*/ 68580 h 297180"/>
                                  <a:gd name="connsiteX31" fmla="*/ 174308 w 297179"/>
                                  <a:gd name="connsiteY31" fmla="*/ 37147 h 297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7179" h="297180">
                                    <a:moveTo>
                                      <a:pt x="148590" y="297180"/>
                                    </a:moveTo>
                                    <a:cubicBezTo>
                                      <a:pt x="66675" y="297180"/>
                                      <a:pt x="0" y="230505"/>
                                      <a:pt x="0" y="148590"/>
                                    </a:cubicBezTo>
                                    <a:cubicBezTo>
                                      <a:pt x="0" y="66675"/>
                                      <a:pt x="66675" y="0"/>
                                      <a:pt x="148590" y="0"/>
                                    </a:cubicBezTo>
                                    <a:cubicBezTo>
                                      <a:pt x="230505" y="0"/>
                                      <a:pt x="297180" y="66675"/>
                                      <a:pt x="297180" y="148590"/>
                                    </a:cubicBezTo>
                                    <a:cubicBezTo>
                                      <a:pt x="297180" y="230505"/>
                                      <a:pt x="230505" y="297180"/>
                                      <a:pt x="148590" y="297180"/>
                                    </a:cubicBezTo>
                                    <a:close/>
                                    <a:moveTo>
                                      <a:pt x="198120" y="210502"/>
                                    </a:moveTo>
                                    <a:cubicBezTo>
                                      <a:pt x="198120" y="206693"/>
                                      <a:pt x="195263" y="203835"/>
                                      <a:pt x="191453" y="203835"/>
                                    </a:cubicBezTo>
                                    <a:lnTo>
                                      <a:pt x="172403" y="203835"/>
                                    </a:lnTo>
                                    <a:lnTo>
                                      <a:pt x="172403" y="105728"/>
                                    </a:lnTo>
                                    <a:cubicBezTo>
                                      <a:pt x="172403" y="101918"/>
                                      <a:pt x="169545" y="99060"/>
                                      <a:pt x="165735" y="99060"/>
                                    </a:cubicBezTo>
                                    <a:lnTo>
                                      <a:pt x="103823" y="99060"/>
                                    </a:lnTo>
                                    <a:cubicBezTo>
                                      <a:pt x="100013" y="99060"/>
                                      <a:pt x="97155" y="101918"/>
                                      <a:pt x="97155" y="105728"/>
                                    </a:cubicBezTo>
                                    <a:lnTo>
                                      <a:pt x="97155" y="137160"/>
                                    </a:lnTo>
                                    <a:cubicBezTo>
                                      <a:pt x="97155" y="140970"/>
                                      <a:pt x="100013" y="143828"/>
                                      <a:pt x="103823" y="143828"/>
                                    </a:cubicBezTo>
                                    <a:lnTo>
                                      <a:pt x="122873" y="143828"/>
                                    </a:lnTo>
                                    <a:lnTo>
                                      <a:pt x="122873" y="205740"/>
                                    </a:lnTo>
                                    <a:lnTo>
                                      <a:pt x="103823" y="205740"/>
                                    </a:lnTo>
                                    <a:cubicBezTo>
                                      <a:pt x="100013" y="205740"/>
                                      <a:pt x="97155" y="208598"/>
                                      <a:pt x="97155" y="212408"/>
                                    </a:cubicBezTo>
                                    <a:lnTo>
                                      <a:pt x="97155" y="243840"/>
                                    </a:lnTo>
                                    <a:cubicBezTo>
                                      <a:pt x="97155" y="247650"/>
                                      <a:pt x="100013" y="250508"/>
                                      <a:pt x="103823" y="250508"/>
                                    </a:cubicBezTo>
                                    <a:lnTo>
                                      <a:pt x="190500" y="250508"/>
                                    </a:lnTo>
                                    <a:cubicBezTo>
                                      <a:pt x="194310" y="250508"/>
                                      <a:pt x="197167" y="247650"/>
                                      <a:pt x="197167" y="243840"/>
                                    </a:cubicBezTo>
                                    <a:lnTo>
                                      <a:pt x="197167" y="210502"/>
                                    </a:lnTo>
                                    <a:close/>
                                    <a:moveTo>
                                      <a:pt x="173355" y="37147"/>
                                    </a:moveTo>
                                    <a:cubicBezTo>
                                      <a:pt x="173355" y="33338"/>
                                      <a:pt x="170498" y="30480"/>
                                      <a:pt x="166688" y="30480"/>
                                    </a:cubicBezTo>
                                    <a:lnTo>
                                      <a:pt x="129540" y="30480"/>
                                    </a:lnTo>
                                    <a:cubicBezTo>
                                      <a:pt x="125730" y="30480"/>
                                      <a:pt x="122873" y="33338"/>
                                      <a:pt x="122873" y="37147"/>
                                    </a:cubicBezTo>
                                    <a:lnTo>
                                      <a:pt x="122873" y="68580"/>
                                    </a:lnTo>
                                    <a:cubicBezTo>
                                      <a:pt x="122873" y="72390"/>
                                      <a:pt x="125730" y="75248"/>
                                      <a:pt x="129540" y="75248"/>
                                    </a:cubicBezTo>
                                    <a:lnTo>
                                      <a:pt x="167640" y="75248"/>
                                    </a:lnTo>
                                    <a:cubicBezTo>
                                      <a:pt x="171450" y="75248"/>
                                      <a:pt x="174308" y="72390"/>
                                      <a:pt x="174308" y="68580"/>
                                    </a:cubicBezTo>
                                    <a:lnTo>
                                      <a:pt x="174308" y="37147"/>
                                    </a:lnTo>
                                    <a:close/>
                                  </a:path>
                                </a:pathLst>
                              </a:custGeom>
                              <a:solidFill>
                                <a:srgbClr val="8E9AAF"/>
                              </a:solidFill>
                              <a:ln w="9525" cap="flat">
                                <a:noFill/>
                                <a:prstDash val="solid"/>
                                <a:miter/>
                              </a:ln>
                            </wps:spPr>
                            <wps:bodyPr rtlCol="0" anchor="ctr"/>
                          </wps:wsp>
                        </a:graphicData>
                      </a:graphic>
                    </wp:inline>
                  </w:drawing>
                </mc:Choice>
                <mc:Fallback>
                  <w:pict>
                    <v:shape w14:anchorId="4884691D" id="Graphic 52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7179,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" path="m148590,297180c66675,297180,,230505,,148590,,66675,66675,,148590,v81915,,148590,66675,148590,148590c297180,230505,230505,297180,148590,297180xm198120,210502v,-3809,-2857,-6667,-6667,-6667l172403,203835r,-98107c172403,101918,169545,99060,165735,99060r-61912,c100013,99060,97155,101918,97155,105728r,31432c97155,140970,100013,143828,103823,143828r19050,l122873,205740r-19050,c100013,205740,97155,208598,97155,212408r,31432c97155,247650,100013,250508,103823,250508r86677,c194310,250508,197167,247650,197167,243840r,-33338l198120,210502xm173355,37147v,-3809,-2857,-6667,-6667,-6667l129540,30480v-3810,,-6667,2858,-6667,6667l122873,68580v,3810,2857,6668,6667,6668l167640,75248v3810,,6668,-2858,6668,-6668l174308,37147r-953,xe" fillcolor="#8e9aaf" stroked="f">
                      <v:stroke joinstyle="miter"/>
                      <v:path arrowok="t" o:connecttype="custom" o:connectlocs="88200,176400;0,88200;88200,0;176401,88200;88200,176400;117600,124950;113643,120992;102335,120992;102335,62758;98377,58800;61627,58800;57669,62758;57669,81415;61627,85373;72935,85373;72935,122123;61627,122123;57669,126081;57669,144738;61627,148696;113077,148696;117035,144738;117035,124950;102900,22050;98943,18092;76893,18092;72935,22050;72935,40708;76893,44666;99508,44666;103466,40708;103466,22050" o:connectangles="0,0,0,0,0,0,0,0,0,0,0,0,0,0,0,0,0,0,0,0,0,0,0,0,0,0,0,0,0,0,0,0"/>
                      <o:lock v:ext="edit" aspectratio="t"/>
                      <w10:anchorlock/>
                    </v:shape>
                  </w:pict>
                </mc:Fallback>
              </mc:AlternateContent>
            </w:r>
          </w:p>
        </w:tc>
        <w:tc>
          <w:tcPr>
            <w:tcW w:w="8310" w:type="dxa"/>
            <w:gridSpan w:val="2"/>
            <w:vAlign w:val="center"/>
          </w:tcPr>
          <w:p w14:paraId="6185A94A" w14:textId="77777777" w:rsidR="00276BED" w:rsidRPr="00206F2E" w:rsidRDefault="00276BED" w:rsidP="00276BED">
            <w:pPr>
              <w:pStyle w:val="TableTextEntries"/>
              <w:keepNext/>
              <w:spacing w:before="120" w:after="120"/>
            </w:pPr>
            <w:r>
              <w:t>We are required to have regard to the sustainability of water resources in assessing your application.</w:t>
            </w:r>
          </w:p>
        </w:tc>
      </w:tr>
      <w:tr w:rsidR="00276BED" w14:paraId="7D6BD3F4" w14:textId="77777777" w:rsidTr="00276BED">
        <w:tc>
          <w:tcPr>
            <w:tcW w:w="717" w:type="dxa"/>
          </w:tcPr>
          <w:p w14:paraId="5BD49677" w14:textId="77777777" w:rsidR="00276BED" w:rsidRPr="008B359C" w:rsidRDefault="00276BED" w:rsidP="00276BED">
            <w:pPr>
              <w:pStyle w:val="TableTextEntries"/>
              <w:keepNext/>
              <w:spacing w:before="120" w:line="360" w:lineRule="auto"/>
              <w:rPr>
                <w:noProof/>
              </w:rPr>
            </w:pPr>
          </w:p>
        </w:tc>
        <w:tc>
          <w:tcPr>
            <w:tcW w:w="8310" w:type="dxa"/>
            <w:gridSpan w:val="2"/>
            <w:vAlign w:val="center"/>
          </w:tcPr>
          <w:p w14:paraId="059D44FA" w14:textId="533D9E13" w:rsidR="00276BED" w:rsidRPr="00206F2E" w:rsidRDefault="00276BED" w:rsidP="00276BED">
            <w:pPr>
              <w:pStyle w:val="TableTextEntries"/>
              <w:keepNext/>
              <w:spacing w:before="120" w:after="120"/>
            </w:pPr>
            <w:r>
              <w:t>If you are proposing to supply drinking water or non-potable water, sufficient quantities of the water supplied will have to be obtained from sources other than a public water utility.</w:t>
            </w:r>
          </w:p>
        </w:tc>
      </w:tr>
      <w:tr w:rsidR="002C11D7" w14:paraId="30E5FB10" w14:textId="77777777" w:rsidTr="002C11D7">
        <w:tc>
          <w:tcPr>
            <w:tcW w:w="717" w:type="dxa"/>
          </w:tcPr>
          <w:p w14:paraId="2A4D9E2B" w14:textId="77777777" w:rsidR="002C11D7" w:rsidRPr="008B359C" w:rsidRDefault="002C11D7" w:rsidP="002C11D7">
            <w:pPr>
              <w:pStyle w:val="TableTextEntries"/>
              <w:keepNext/>
              <w:spacing w:before="120" w:line="360" w:lineRule="auto"/>
              <w:rPr>
                <w:noProof/>
              </w:rPr>
            </w:pPr>
            <w:r w:rsidRPr="008B359C">
              <w:rPr>
                <w:noProof/>
              </w:rPr>
              <mc:AlternateContent>
                <mc:Choice Requires="wps">
                  <w:drawing>
                    <wp:inline distT="0" distB="0" distL="0" distR="0" wp14:anchorId="156180AD" wp14:editId="589230F5">
                      <wp:extent cx="176400" cy="176400"/>
                      <wp:effectExtent l="0" t="0" r="0" b="0"/>
                      <wp:docPr id="152" name="Graphic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58128 w 258127"/>
                                  <a:gd name="connsiteY0" fmla="*/ 91440 h 300990"/>
                                  <a:gd name="connsiteX1" fmla="*/ 258128 w 258127"/>
                                  <a:gd name="connsiteY1" fmla="*/ 284798 h 300990"/>
                                  <a:gd name="connsiteX2" fmla="*/ 241935 w 258127"/>
                                  <a:gd name="connsiteY2" fmla="*/ 300990 h 300990"/>
                                  <a:gd name="connsiteX3" fmla="*/ 16193 w 258127"/>
                                  <a:gd name="connsiteY3" fmla="*/ 300990 h 300990"/>
                                  <a:gd name="connsiteX4" fmla="*/ 0 w 258127"/>
                                  <a:gd name="connsiteY4" fmla="*/ 284798 h 300990"/>
                                  <a:gd name="connsiteX5" fmla="*/ 0 w 258127"/>
                                  <a:gd name="connsiteY5" fmla="*/ 16193 h 300990"/>
                                  <a:gd name="connsiteX6" fmla="*/ 16193 w 258127"/>
                                  <a:gd name="connsiteY6" fmla="*/ 0 h 300990"/>
                                  <a:gd name="connsiteX7" fmla="*/ 166688 w 258127"/>
                                  <a:gd name="connsiteY7" fmla="*/ 0 h 300990"/>
                                  <a:gd name="connsiteX8" fmla="*/ 194310 w 258127"/>
                                  <a:gd name="connsiteY8" fmla="*/ 11430 h 300990"/>
                                  <a:gd name="connsiteX9" fmla="*/ 246698 w 258127"/>
                                  <a:gd name="connsiteY9" fmla="*/ 63818 h 300990"/>
                                  <a:gd name="connsiteX10" fmla="*/ 258128 w 258127"/>
                                  <a:gd name="connsiteY10" fmla="*/ 91440 h 300990"/>
                                  <a:gd name="connsiteX11" fmla="*/ 236220 w 258127"/>
                                  <a:gd name="connsiteY11" fmla="*/ 107633 h 300990"/>
                                  <a:gd name="connsiteX12" fmla="*/ 166688 w 258127"/>
                                  <a:gd name="connsiteY12" fmla="*/ 107633 h 300990"/>
                                  <a:gd name="connsiteX13" fmla="*/ 150495 w 258127"/>
                                  <a:gd name="connsiteY13" fmla="*/ 91440 h 300990"/>
                                  <a:gd name="connsiteX14" fmla="*/ 150495 w 258127"/>
                                  <a:gd name="connsiteY14" fmla="*/ 21908 h 300990"/>
                                  <a:gd name="connsiteX15" fmla="*/ 21908 w 258127"/>
                                  <a:gd name="connsiteY15" fmla="*/ 21908 h 300990"/>
                                  <a:gd name="connsiteX16" fmla="*/ 21908 w 258127"/>
                                  <a:gd name="connsiteY16" fmla="*/ 279083 h 300990"/>
                                  <a:gd name="connsiteX17" fmla="*/ 236220 w 258127"/>
                                  <a:gd name="connsiteY17" fmla="*/ 279083 h 300990"/>
                                  <a:gd name="connsiteX18" fmla="*/ 236220 w 258127"/>
                                  <a:gd name="connsiteY18" fmla="*/ 107633 h 300990"/>
                                  <a:gd name="connsiteX19" fmla="*/ 69533 w 258127"/>
                                  <a:gd name="connsiteY19" fmla="*/ 128588 h 300990"/>
                                  <a:gd name="connsiteX20" fmla="*/ 187642 w 258127"/>
                                  <a:gd name="connsiteY20" fmla="*/ 128588 h 300990"/>
                                  <a:gd name="connsiteX21" fmla="*/ 193358 w 258127"/>
                                  <a:gd name="connsiteY21" fmla="*/ 134303 h 300990"/>
                                  <a:gd name="connsiteX22" fmla="*/ 193358 w 258127"/>
                                  <a:gd name="connsiteY22" fmla="*/ 144780 h 300990"/>
                                  <a:gd name="connsiteX23" fmla="*/ 187642 w 258127"/>
                                  <a:gd name="connsiteY23" fmla="*/ 150495 h 300990"/>
                                  <a:gd name="connsiteX24" fmla="*/ 69533 w 258127"/>
                                  <a:gd name="connsiteY24" fmla="*/ 150495 h 300990"/>
                                  <a:gd name="connsiteX25" fmla="*/ 63818 w 258127"/>
                                  <a:gd name="connsiteY25" fmla="*/ 144780 h 300990"/>
                                  <a:gd name="connsiteX26" fmla="*/ 63818 w 258127"/>
                                  <a:gd name="connsiteY26" fmla="*/ 134303 h 300990"/>
                                  <a:gd name="connsiteX27" fmla="*/ 69533 w 258127"/>
                                  <a:gd name="connsiteY27" fmla="*/ 128588 h 300990"/>
                                  <a:gd name="connsiteX28" fmla="*/ 193358 w 258127"/>
                                  <a:gd name="connsiteY28" fmla="*/ 177165 h 300990"/>
                                  <a:gd name="connsiteX29" fmla="*/ 193358 w 258127"/>
                                  <a:gd name="connsiteY29" fmla="*/ 187642 h 300990"/>
                                  <a:gd name="connsiteX30" fmla="*/ 187642 w 258127"/>
                                  <a:gd name="connsiteY30" fmla="*/ 193358 h 300990"/>
                                  <a:gd name="connsiteX31" fmla="*/ 69533 w 258127"/>
                                  <a:gd name="connsiteY31" fmla="*/ 193358 h 300990"/>
                                  <a:gd name="connsiteX32" fmla="*/ 63818 w 258127"/>
                                  <a:gd name="connsiteY32" fmla="*/ 187642 h 300990"/>
                                  <a:gd name="connsiteX33" fmla="*/ 63818 w 258127"/>
                                  <a:gd name="connsiteY33" fmla="*/ 177165 h 300990"/>
                                  <a:gd name="connsiteX34" fmla="*/ 69533 w 258127"/>
                                  <a:gd name="connsiteY34" fmla="*/ 171450 h 300990"/>
                                  <a:gd name="connsiteX35" fmla="*/ 187642 w 258127"/>
                                  <a:gd name="connsiteY35" fmla="*/ 171450 h 300990"/>
                                  <a:gd name="connsiteX36" fmla="*/ 193358 w 258127"/>
                                  <a:gd name="connsiteY36" fmla="*/ 177165 h 300990"/>
                                  <a:gd name="connsiteX37" fmla="*/ 193358 w 258127"/>
                                  <a:gd name="connsiteY37" fmla="*/ 220028 h 300990"/>
                                  <a:gd name="connsiteX38" fmla="*/ 193358 w 258127"/>
                                  <a:gd name="connsiteY38" fmla="*/ 230505 h 300990"/>
                                  <a:gd name="connsiteX39" fmla="*/ 187642 w 258127"/>
                                  <a:gd name="connsiteY39" fmla="*/ 236220 h 300990"/>
                                  <a:gd name="connsiteX40" fmla="*/ 69533 w 258127"/>
                                  <a:gd name="connsiteY40" fmla="*/ 236220 h 300990"/>
                                  <a:gd name="connsiteX41" fmla="*/ 63818 w 258127"/>
                                  <a:gd name="connsiteY41" fmla="*/ 230505 h 300990"/>
                                  <a:gd name="connsiteX42" fmla="*/ 63818 w 258127"/>
                                  <a:gd name="connsiteY42" fmla="*/ 220028 h 300990"/>
                                  <a:gd name="connsiteX43" fmla="*/ 69533 w 258127"/>
                                  <a:gd name="connsiteY43" fmla="*/ 214313 h 300990"/>
                                  <a:gd name="connsiteX44" fmla="*/ 187642 w 258127"/>
                                  <a:gd name="connsiteY44" fmla="*/ 214313 h 300990"/>
                                  <a:gd name="connsiteX45" fmla="*/ 193358 w 258127"/>
                                  <a:gd name="connsiteY45" fmla="*/ 220028 h 300990"/>
                                  <a:gd name="connsiteX46" fmla="*/ 171450 w 258127"/>
                                  <a:gd name="connsiteY46" fmla="*/ 85725 h 300990"/>
                                  <a:gd name="connsiteX47" fmla="*/ 234315 w 258127"/>
                                  <a:gd name="connsiteY47" fmla="*/ 85725 h 300990"/>
                                  <a:gd name="connsiteX48" fmla="*/ 230505 w 258127"/>
                                  <a:gd name="connsiteY48" fmla="*/ 79058 h 300990"/>
                                  <a:gd name="connsiteX49" fmla="*/ 178117 w 258127"/>
                                  <a:gd name="connsiteY49" fmla="*/ 26670 h 300990"/>
                                  <a:gd name="connsiteX50" fmla="*/ 171450 w 258127"/>
                                  <a:gd name="connsiteY50" fmla="*/ 22860 h 300990"/>
                                  <a:gd name="connsiteX51" fmla="*/ 171450 w 258127"/>
                                  <a:gd name="connsiteY51" fmla="*/ 85725 h 3009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258127" h="300990">
                                    <a:moveTo>
                                      <a:pt x="258128" y="91440"/>
                                    </a:moveTo>
                                    <a:lnTo>
                                      <a:pt x="258128" y="284798"/>
                                    </a:lnTo>
                                    <a:cubicBezTo>
                                      <a:pt x="258128" y="293370"/>
                                      <a:pt x="250508" y="300990"/>
                                      <a:pt x="241935" y="300990"/>
                                    </a:cubicBezTo>
                                    <a:lnTo>
                                      <a:pt x="16193" y="300990"/>
                                    </a:lnTo>
                                    <a:cubicBezTo>
                                      <a:pt x="7620" y="300990"/>
                                      <a:pt x="0" y="293370"/>
                                      <a:pt x="0" y="284798"/>
                                    </a:cubicBezTo>
                                    <a:lnTo>
                                      <a:pt x="0" y="16193"/>
                                    </a:lnTo>
                                    <a:cubicBezTo>
                                      <a:pt x="0" y="7620"/>
                                      <a:pt x="7620" y="0"/>
                                      <a:pt x="16193" y="0"/>
                                    </a:cubicBezTo>
                                    <a:lnTo>
                                      <a:pt x="166688" y="0"/>
                                    </a:lnTo>
                                    <a:cubicBezTo>
                                      <a:pt x="175260" y="0"/>
                                      <a:pt x="187642" y="4763"/>
                                      <a:pt x="194310" y="11430"/>
                                    </a:cubicBezTo>
                                    <a:lnTo>
                                      <a:pt x="246698" y="63818"/>
                                    </a:lnTo>
                                    <a:cubicBezTo>
                                      <a:pt x="252413" y="69533"/>
                                      <a:pt x="258128" y="81915"/>
                                      <a:pt x="258128" y="91440"/>
                                    </a:cubicBezTo>
                                    <a:close/>
                                    <a:moveTo>
                                      <a:pt x="236220" y="107633"/>
                                    </a:moveTo>
                                    <a:lnTo>
                                      <a:pt x="166688" y="107633"/>
                                    </a:lnTo>
                                    <a:cubicBezTo>
                                      <a:pt x="158115" y="107633"/>
                                      <a:pt x="150495" y="100013"/>
                                      <a:pt x="150495" y="91440"/>
                                    </a:cubicBezTo>
                                    <a:lnTo>
                                      <a:pt x="150495" y="21908"/>
                                    </a:lnTo>
                                    <a:lnTo>
                                      <a:pt x="21908" y="21908"/>
                                    </a:lnTo>
                                    <a:lnTo>
                                      <a:pt x="21908" y="279083"/>
                                    </a:lnTo>
                                    <a:lnTo>
                                      <a:pt x="236220" y="279083"/>
                                    </a:lnTo>
                                    <a:lnTo>
                                      <a:pt x="236220" y="107633"/>
                                    </a:lnTo>
                                    <a:close/>
                                    <a:moveTo>
                                      <a:pt x="69533" y="128588"/>
                                    </a:moveTo>
                                    <a:lnTo>
                                      <a:pt x="187642" y="128588"/>
                                    </a:lnTo>
                                    <a:cubicBezTo>
                                      <a:pt x="190500" y="128588"/>
                                      <a:pt x="193358" y="130493"/>
                                      <a:pt x="193358" y="134303"/>
                                    </a:cubicBezTo>
                                    <a:lnTo>
                                      <a:pt x="193358" y="144780"/>
                                    </a:lnTo>
                                    <a:cubicBezTo>
                                      <a:pt x="193358" y="147638"/>
                                      <a:pt x="191453" y="150495"/>
                                      <a:pt x="187642" y="150495"/>
                                    </a:cubicBezTo>
                                    <a:lnTo>
                                      <a:pt x="69533" y="150495"/>
                                    </a:lnTo>
                                    <a:cubicBezTo>
                                      <a:pt x="66675" y="150495"/>
                                      <a:pt x="63818" y="148590"/>
                                      <a:pt x="63818" y="144780"/>
                                    </a:cubicBezTo>
                                    <a:lnTo>
                                      <a:pt x="63818" y="134303"/>
                                    </a:lnTo>
                                    <a:cubicBezTo>
                                      <a:pt x="64770" y="131445"/>
                                      <a:pt x="66675" y="128588"/>
                                      <a:pt x="69533" y="128588"/>
                                    </a:cubicBezTo>
                                    <a:close/>
                                    <a:moveTo>
                                      <a:pt x="193358" y="177165"/>
                                    </a:moveTo>
                                    <a:lnTo>
                                      <a:pt x="193358" y="187642"/>
                                    </a:lnTo>
                                    <a:cubicBezTo>
                                      <a:pt x="193358" y="190500"/>
                                      <a:pt x="191453" y="193358"/>
                                      <a:pt x="187642" y="193358"/>
                                    </a:cubicBezTo>
                                    <a:lnTo>
                                      <a:pt x="69533" y="193358"/>
                                    </a:lnTo>
                                    <a:cubicBezTo>
                                      <a:pt x="66675" y="193358"/>
                                      <a:pt x="63818" y="191453"/>
                                      <a:pt x="63818" y="187642"/>
                                    </a:cubicBezTo>
                                    <a:lnTo>
                                      <a:pt x="63818" y="177165"/>
                                    </a:lnTo>
                                    <a:cubicBezTo>
                                      <a:pt x="63818" y="174308"/>
                                      <a:pt x="65723" y="171450"/>
                                      <a:pt x="69533" y="171450"/>
                                    </a:cubicBezTo>
                                    <a:lnTo>
                                      <a:pt x="187642" y="171450"/>
                                    </a:lnTo>
                                    <a:cubicBezTo>
                                      <a:pt x="190500" y="171450"/>
                                      <a:pt x="193358" y="174308"/>
                                      <a:pt x="193358" y="177165"/>
                                    </a:cubicBezTo>
                                    <a:close/>
                                    <a:moveTo>
                                      <a:pt x="193358" y="220028"/>
                                    </a:moveTo>
                                    <a:lnTo>
                                      <a:pt x="193358" y="230505"/>
                                    </a:lnTo>
                                    <a:cubicBezTo>
                                      <a:pt x="193358" y="233363"/>
                                      <a:pt x="191453" y="236220"/>
                                      <a:pt x="187642" y="236220"/>
                                    </a:cubicBezTo>
                                    <a:lnTo>
                                      <a:pt x="69533" y="236220"/>
                                    </a:lnTo>
                                    <a:cubicBezTo>
                                      <a:pt x="66675" y="236220"/>
                                      <a:pt x="63818" y="234315"/>
                                      <a:pt x="63818" y="230505"/>
                                    </a:cubicBezTo>
                                    <a:lnTo>
                                      <a:pt x="63818" y="220028"/>
                                    </a:lnTo>
                                    <a:cubicBezTo>
                                      <a:pt x="63818" y="217170"/>
                                      <a:pt x="65723" y="214313"/>
                                      <a:pt x="69533" y="214313"/>
                                    </a:cubicBezTo>
                                    <a:lnTo>
                                      <a:pt x="187642" y="214313"/>
                                    </a:lnTo>
                                    <a:cubicBezTo>
                                      <a:pt x="190500" y="214313"/>
                                      <a:pt x="193358" y="217170"/>
                                      <a:pt x="193358" y="220028"/>
                                    </a:cubicBezTo>
                                    <a:close/>
                                    <a:moveTo>
                                      <a:pt x="171450" y="85725"/>
                                    </a:moveTo>
                                    <a:lnTo>
                                      <a:pt x="234315" y="85725"/>
                                    </a:lnTo>
                                    <a:cubicBezTo>
                                      <a:pt x="233363" y="82868"/>
                                      <a:pt x="231458" y="80010"/>
                                      <a:pt x="230505" y="79058"/>
                                    </a:cubicBezTo>
                                    <a:lnTo>
                                      <a:pt x="178117" y="26670"/>
                                    </a:lnTo>
                                    <a:cubicBezTo>
                                      <a:pt x="177165" y="25718"/>
                                      <a:pt x="174308" y="23813"/>
                                      <a:pt x="171450" y="22860"/>
                                    </a:cubicBezTo>
                                    <a:lnTo>
                                      <a:pt x="171450" y="85725"/>
                                    </a:lnTo>
                                    <a:close/>
                                  </a:path>
                                </a:pathLst>
                              </a:custGeom>
                              <a:solidFill>
                                <a:srgbClr val="8E9AAF"/>
                              </a:solidFill>
                              <a:ln w="9525" cap="flat">
                                <a:noFill/>
                                <a:prstDash val="solid"/>
                                <a:miter/>
                              </a:ln>
                            </wps:spPr>
                            <wps:bodyPr rtlCol="0" anchor="ctr"/>
                          </wps:wsp>
                        </a:graphicData>
                      </a:graphic>
                    </wp:inline>
                  </w:drawing>
                </mc:Choice>
                <mc:Fallback>
                  <w:pict>
                    <v:shape w14:anchorId="3E1B6868" id="Graphic 5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58127,3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" path="m258128,91440r,193358c258128,293370,250508,300990,241935,300990r-225742,c7620,300990,,293370,,284798l,16193c,7620,7620,,16193,l166688,v8572,,20954,4763,27622,11430l246698,63818v5715,5715,11430,18097,11430,27622xm236220,107633r-69532,c158115,107633,150495,100013,150495,91440r,-69532l21908,21908r,257175l236220,279083r,-171450xm69533,128588r118109,c190500,128588,193358,130493,193358,134303r,10477c193358,147638,191453,150495,187642,150495r-118109,c66675,150495,63818,148590,63818,144780r,-10477c64770,131445,66675,128588,69533,128588xm193358,177165r,10477c193358,190500,191453,193358,187642,193358r-118109,c66675,193358,63818,191453,63818,187642r,-10477c63818,174308,65723,171450,69533,171450r118109,c190500,171450,193358,174308,193358,177165xm193358,220028r,10477c193358,233363,191453,236220,187642,236220r-118109,c66675,236220,63818,234315,63818,230505r,-10477c63818,217170,65723,214313,69533,214313r118109,c190500,214313,193358,217170,193358,220028xm171450,85725r62865,c233363,82868,231458,80010,230505,79058l178117,26670v-952,-952,-3809,-2857,-6667,-3810l171450,85725xe" fillcolor="#8e9aaf" stroked="f">
                      <v:stroke joinstyle="miter"/>
                      <v:path arrowok="t" o:connecttype="custom" o:connectlocs="176401,53590;176401,166910;165335,176400;11066,176400;0,166910;0,9490;11066,0;113912,0;132788,6699;168590,37402;176401,53590;161429,63080;113912,63080;102846,53590;102846,12840;14972,12840;14972,163561;161429,163561;161429,63080;47518,75361;128232,75361;132138,78710;132138,84851;128232,88200;47518,88200;43612,84851;43612,78710;47518,75361;132138,103830;132138,109971;128232,113321;47518,113321;43612,109971;43612,103830;47518,100481;128232,100481;132138,103830;132138,128951;132138,135091;128232,138441;47518,138441;43612,135091;43612,128951;47518,125602;128232,125602;132138,128951;117166,50241;160127,50241;157524,46333;121722,15630;117166,13397;117166,50241" o:connectangles="0,0,0,0,0,0,0,0,0,0,0,0,0,0,0,0,0,0,0,0,0,0,0,0,0,0,0,0,0,0,0,0,0,0,0,0,0,0,0,0,0,0,0,0,0,0,0,0,0,0,0,0"/>
                      <o:lock v:ext="edit" aspectratio="t"/>
                      <w10:anchorlock/>
                    </v:shape>
                  </w:pict>
                </mc:Fallback>
              </mc:AlternateContent>
            </w:r>
          </w:p>
        </w:tc>
        <w:tc>
          <w:tcPr>
            <w:tcW w:w="8310" w:type="dxa"/>
            <w:gridSpan w:val="2"/>
            <w:vAlign w:val="center"/>
          </w:tcPr>
          <w:p w14:paraId="7EB99715" w14:textId="77777777" w:rsidR="002C11D7" w:rsidRDefault="002C11D7" w:rsidP="002C11D7">
            <w:pPr>
              <w:pStyle w:val="TableTextEntries"/>
              <w:keepNext/>
              <w:spacing w:before="120" w:after="120"/>
            </w:pPr>
            <w:r w:rsidRPr="00206F2E">
              <w:t>Attach the following information:</w:t>
            </w:r>
          </w:p>
        </w:tc>
      </w:tr>
      <w:tr w:rsidR="002C11D7" w14:paraId="5D5825D6" w14:textId="77777777" w:rsidTr="001227D2">
        <w:tc>
          <w:tcPr>
            <w:tcW w:w="4508" w:type="dxa"/>
            <w:gridSpan w:val="2"/>
          </w:tcPr>
          <w:p w14:paraId="3586A56F" w14:textId="609F3991" w:rsidR="002C11D7" w:rsidRDefault="002C11D7" w:rsidP="001227D2">
            <w:pPr>
              <w:pStyle w:val="TableTextEntries"/>
              <w:keepNext/>
              <w:spacing w:after="120"/>
            </w:pPr>
            <w:permStart w:id="2112559722" w:edGrp="everyone" w:colFirst="1" w:colLast="1"/>
            <w:r w:rsidRPr="0095602D">
              <w:t>Evidence to demonstrate that the volume to be extracted from the water source to supply non-potable water is allowed (e.g. agreement with the water source owner)</w:t>
            </w:r>
          </w:p>
        </w:tc>
        <w:tc>
          <w:tcPr>
            <w:tcW w:w="4519" w:type="dxa"/>
            <w:shd w:val="clear" w:color="auto" w:fill="ECE9E7" w:themeFill="background2"/>
          </w:tcPr>
          <w:p w14:paraId="13E6D7F7" w14:textId="77777777" w:rsidR="002C11D7" w:rsidRDefault="002C11D7" w:rsidP="001227D2">
            <w:pPr>
              <w:pStyle w:val="TableTextEntries"/>
              <w:keepNext/>
              <w:spacing w:after="120"/>
            </w:pPr>
            <w:r>
              <w:t>Insert complete file name of attachment(s).</w:t>
            </w:r>
          </w:p>
          <w:p w14:paraId="098563F3" w14:textId="1C1605BD" w:rsidR="00B34CD7" w:rsidRDefault="00B34CD7" w:rsidP="001227D2">
            <w:pPr>
              <w:pStyle w:val="TableTextEntries"/>
              <w:keepNext/>
              <w:spacing w:after="120"/>
            </w:pPr>
          </w:p>
        </w:tc>
      </w:tr>
      <w:tr w:rsidR="002C11D7" w14:paraId="1026D99B" w14:textId="77777777" w:rsidTr="001227D2">
        <w:tc>
          <w:tcPr>
            <w:tcW w:w="4508" w:type="dxa"/>
            <w:gridSpan w:val="2"/>
          </w:tcPr>
          <w:p w14:paraId="19B0644D" w14:textId="77777777" w:rsidR="002C11D7" w:rsidRDefault="002C11D7" w:rsidP="001227D2">
            <w:pPr>
              <w:pStyle w:val="TableTextEntries"/>
              <w:keepNext/>
              <w:spacing w:after="120"/>
            </w:pPr>
            <w:permStart w:id="971664355" w:edGrp="everyone" w:colFirst="1" w:colLast="1"/>
            <w:permEnd w:id="2112559722"/>
            <w:r w:rsidRPr="0095602D">
              <w:t>Evidence to demonstrate that the volume to be extracted from the water source to supply drinking water is allowed (e.g. agreement with the water source owner, water access licence)</w:t>
            </w:r>
          </w:p>
        </w:tc>
        <w:tc>
          <w:tcPr>
            <w:tcW w:w="4519" w:type="dxa"/>
            <w:shd w:val="clear" w:color="auto" w:fill="ECE9E7" w:themeFill="background2"/>
          </w:tcPr>
          <w:p w14:paraId="072417A9" w14:textId="77777777" w:rsidR="002C11D7" w:rsidRDefault="002C11D7" w:rsidP="001227D2">
            <w:pPr>
              <w:pStyle w:val="TableTextEntries"/>
              <w:keepNext/>
              <w:spacing w:after="120"/>
            </w:pPr>
            <w:r>
              <w:t>Insert complete file name of attachment(s).</w:t>
            </w:r>
          </w:p>
          <w:p w14:paraId="1F04A47C" w14:textId="470ADF44" w:rsidR="00B34CD7" w:rsidRDefault="00B34CD7" w:rsidP="001227D2">
            <w:pPr>
              <w:pStyle w:val="TableTextEntries"/>
              <w:keepNext/>
              <w:spacing w:after="120"/>
            </w:pPr>
          </w:p>
        </w:tc>
      </w:tr>
      <w:tr w:rsidR="002C11D7" w14:paraId="0D0A0250" w14:textId="77777777" w:rsidTr="001227D2">
        <w:tc>
          <w:tcPr>
            <w:tcW w:w="4508" w:type="dxa"/>
            <w:gridSpan w:val="2"/>
          </w:tcPr>
          <w:p w14:paraId="3D76B765" w14:textId="77777777" w:rsidR="002C11D7" w:rsidRDefault="002C11D7" w:rsidP="001227D2">
            <w:pPr>
              <w:pStyle w:val="TableTextEntries"/>
              <w:spacing w:after="120"/>
            </w:pPr>
            <w:permStart w:id="963015905" w:edGrp="everyone" w:colFirst="1" w:colLast="1"/>
            <w:permEnd w:id="971664355"/>
            <w:r w:rsidRPr="0095602D">
              <w:t>Evidence to demonstrate that the volume to be discharged to the receiving sewerage infrastructure to provide sewerage services is allowed (e.g. agreement with the receiving sewerage infrastructure owner)</w:t>
            </w:r>
          </w:p>
        </w:tc>
        <w:tc>
          <w:tcPr>
            <w:tcW w:w="4519" w:type="dxa"/>
            <w:shd w:val="clear" w:color="auto" w:fill="ECE9E7" w:themeFill="background2"/>
          </w:tcPr>
          <w:p w14:paraId="1A9A964F" w14:textId="77777777" w:rsidR="002C11D7" w:rsidRDefault="002C11D7" w:rsidP="001227D2">
            <w:pPr>
              <w:pStyle w:val="TableTextEntries"/>
              <w:spacing w:after="120"/>
            </w:pPr>
            <w:r>
              <w:t>Insert complete file name of attachment(s).</w:t>
            </w:r>
          </w:p>
          <w:p w14:paraId="0E667E5A" w14:textId="7F13185D" w:rsidR="00B34CD7" w:rsidRDefault="00B34CD7" w:rsidP="001227D2">
            <w:pPr>
              <w:pStyle w:val="TableTextEntries"/>
              <w:spacing w:after="120"/>
            </w:pPr>
          </w:p>
        </w:tc>
      </w:tr>
    </w:tbl>
    <w:permEnd w:id="963015905"/>
    <w:p w14:paraId="540772B4" w14:textId="77777777" w:rsidR="002C11D7" w:rsidRDefault="002C11D7" w:rsidP="007210AB">
      <w:pPr>
        <w:pStyle w:val="Heading3nonumber"/>
        <w:numPr>
          <w:ilvl w:val="0"/>
          <w:numId w:val="47"/>
        </w:numPr>
        <w:ind w:left="426"/>
      </w:pPr>
      <w:r w:rsidRPr="003308A2">
        <w:t>Continuity of services</w:t>
      </w:r>
    </w:p>
    <w:tbl>
      <w:tblPr>
        <w:tblW w:w="9027" w:type="dxa"/>
        <w:tblLook w:val="04A0" w:firstRow="1" w:lastRow="0" w:firstColumn="1" w:lastColumn="0" w:noHBand="0" w:noVBand="1"/>
      </w:tblPr>
      <w:tblGrid>
        <w:gridCol w:w="717"/>
        <w:gridCol w:w="3791"/>
        <w:gridCol w:w="4519"/>
      </w:tblGrid>
      <w:tr w:rsidR="00276BED" w14:paraId="25A67E1F" w14:textId="77777777" w:rsidTr="00276BED">
        <w:tc>
          <w:tcPr>
            <w:tcW w:w="717" w:type="dxa"/>
          </w:tcPr>
          <w:p w14:paraId="0687585F" w14:textId="77777777" w:rsidR="00276BED" w:rsidRDefault="00276BED" w:rsidP="00620FEE">
            <w:pPr>
              <w:pStyle w:val="TableTextEntries"/>
              <w:keepNext/>
              <w:spacing w:after="120"/>
              <w:rPr>
                <w:noProof/>
              </w:rPr>
            </w:pPr>
            <w:r w:rsidRPr="008B359C">
              <w:rPr>
                <w:noProof/>
              </w:rPr>
              <mc:AlternateContent>
                <mc:Choice Requires="wps">
                  <w:drawing>
                    <wp:inline distT="0" distB="0" distL="0" distR="0" wp14:anchorId="7F41336A" wp14:editId="035E66A4">
                      <wp:extent cx="176400" cy="176400"/>
                      <wp:effectExtent l="0" t="0" r="0" b="0"/>
                      <wp:docPr id="141" name="Graphic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148590 w 297179"/>
                                  <a:gd name="connsiteY0" fmla="*/ 297180 h 297180"/>
                                  <a:gd name="connsiteX1" fmla="*/ 0 w 297179"/>
                                  <a:gd name="connsiteY1" fmla="*/ 148590 h 297180"/>
                                  <a:gd name="connsiteX2" fmla="*/ 148590 w 297179"/>
                                  <a:gd name="connsiteY2" fmla="*/ 0 h 297180"/>
                                  <a:gd name="connsiteX3" fmla="*/ 297180 w 297179"/>
                                  <a:gd name="connsiteY3" fmla="*/ 148590 h 297180"/>
                                  <a:gd name="connsiteX4" fmla="*/ 148590 w 297179"/>
                                  <a:gd name="connsiteY4" fmla="*/ 297180 h 297180"/>
                                  <a:gd name="connsiteX5" fmla="*/ 198120 w 297179"/>
                                  <a:gd name="connsiteY5" fmla="*/ 210502 h 297180"/>
                                  <a:gd name="connsiteX6" fmla="*/ 191453 w 297179"/>
                                  <a:gd name="connsiteY6" fmla="*/ 203835 h 297180"/>
                                  <a:gd name="connsiteX7" fmla="*/ 172403 w 297179"/>
                                  <a:gd name="connsiteY7" fmla="*/ 203835 h 297180"/>
                                  <a:gd name="connsiteX8" fmla="*/ 172403 w 297179"/>
                                  <a:gd name="connsiteY8" fmla="*/ 105728 h 297180"/>
                                  <a:gd name="connsiteX9" fmla="*/ 165735 w 297179"/>
                                  <a:gd name="connsiteY9" fmla="*/ 99060 h 297180"/>
                                  <a:gd name="connsiteX10" fmla="*/ 103823 w 297179"/>
                                  <a:gd name="connsiteY10" fmla="*/ 99060 h 297180"/>
                                  <a:gd name="connsiteX11" fmla="*/ 97155 w 297179"/>
                                  <a:gd name="connsiteY11" fmla="*/ 105728 h 297180"/>
                                  <a:gd name="connsiteX12" fmla="*/ 97155 w 297179"/>
                                  <a:gd name="connsiteY12" fmla="*/ 137160 h 297180"/>
                                  <a:gd name="connsiteX13" fmla="*/ 103823 w 297179"/>
                                  <a:gd name="connsiteY13" fmla="*/ 143828 h 297180"/>
                                  <a:gd name="connsiteX14" fmla="*/ 122873 w 297179"/>
                                  <a:gd name="connsiteY14" fmla="*/ 143828 h 297180"/>
                                  <a:gd name="connsiteX15" fmla="*/ 122873 w 297179"/>
                                  <a:gd name="connsiteY15" fmla="*/ 205740 h 297180"/>
                                  <a:gd name="connsiteX16" fmla="*/ 103823 w 297179"/>
                                  <a:gd name="connsiteY16" fmla="*/ 205740 h 297180"/>
                                  <a:gd name="connsiteX17" fmla="*/ 97155 w 297179"/>
                                  <a:gd name="connsiteY17" fmla="*/ 212408 h 297180"/>
                                  <a:gd name="connsiteX18" fmla="*/ 97155 w 297179"/>
                                  <a:gd name="connsiteY18" fmla="*/ 243840 h 297180"/>
                                  <a:gd name="connsiteX19" fmla="*/ 103823 w 297179"/>
                                  <a:gd name="connsiteY19" fmla="*/ 250508 h 297180"/>
                                  <a:gd name="connsiteX20" fmla="*/ 190500 w 297179"/>
                                  <a:gd name="connsiteY20" fmla="*/ 250508 h 297180"/>
                                  <a:gd name="connsiteX21" fmla="*/ 197167 w 297179"/>
                                  <a:gd name="connsiteY21" fmla="*/ 243840 h 297180"/>
                                  <a:gd name="connsiteX22" fmla="*/ 197167 w 297179"/>
                                  <a:gd name="connsiteY22" fmla="*/ 210502 h 297180"/>
                                  <a:gd name="connsiteX23" fmla="*/ 173355 w 297179"/>
                                  <a:gd name="connsiteY23" fmla="*/ 37147 h 297180"/>
                                  <a:gd name="connsiteX24" fmla="*/ 166688 w 297179"/>
                                  <a:gd name="connsiteY24" fmla="*/ 30480 h 297180"/>
                                  <a:gd name="connsiteX25" fmla="*/ 129540 w 297179"/>
                                  <a:gd name="connsiteY25" fmla="*/ 30480 h 297180"/>
                                  <a:gd name="connsiteX26" fmla="*/ 122873 w 297179"/>
                                  <a:gd name="connsiteY26" fmla="*/ 37147 h 297180"/>
                                  <a:gd name="connsiteX27" fmla="*/ 122873 w 297179"/>
                                  <a:gd name="connsiteY27" fmla="*/ 68580 h 297180"/>
                                  <a:gd name="connsiteX28" fmla="*/ 129540 w 297179"/>
                                  <a:gd name="connsiteY28" fmla="*/ 75248 h 297180"/>
                                  <a:gd name="connsiteX29" fmla="*/ 167640 w 297179"/>
                                  <a:gd name="connsiteY29" fmla="*/ 75248 h 297180"/>
                                  <a:gd name="connsiteX30" fmla="*/ 174308 w 297179"/>
                                  <a:gd name="connsiteY30" fmla="*/ 68580 h 297180"/>
                                  <a:gd name="connsiteX31" fmla="*/ 174308 w 297179"/>
                                  <a:gd name="connsiteY31" fmla="*/ 37147 h 297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7179" h="297180">
                                    <a:moveTo>
                                      <a:pt x="148590" y="297180"/>
                                    </a:moveTo>
                                    <a:cubicBezTo>
                                      <a:pt x="66675" y="297180"/>
                                      <a:pt x="0" y="230505"/>
                                      <a:pt x="0" y="148590"/>
                                    </a:cubicBezTo>
                                    <a:cubicBezTo>
                                      <a:pt x="0" y="66675"/>
                                      <a:pt x="66675" y="0"/>
                                      <a:pt x="148590" y="0"/>
                                    </a:cubicBezTo>
                                    <a:cubicBezTo>
                                      <a:pt x="230505" y="0"/>
                                      <a:pt x="297180" y="66675"/>
                                      <a:pt x="297180" y="148590"/>
                                    </a:cubicBezTo>
                                    <a:cubicBezTo>
                                      <a:pt x="297180" y="230505"/>
                                      <a:pt x="230505" y="297180"/>
                                      <a:pt x="148590" y="297180"/>
                                    </a:cubicBezTo>
                                    <a:close/>
                                    <a:moveTo>
                                      <a:pt x="198120" y="210502"/>
                                    </a:moveTo>
                                    <a:cubicBezTo>
                                      <a:pt x="198120" y="206693"/>
                                      <a:pt x="195263" y="203835"/>
                                      <a:pt x="191453" y="203835"/>
                                    </a:cubicBezTo>
                                    <a:lnTo>
                                      <a:pt x="172403" y="203835"/>
                                    </a:lnTo>
                                    <a:lnTo>
                                      <a:pt x="172403" y="105728"/>
                                    </a:lnTo>
                                    <a:cubicBezTo>
                                      <a:pt x="172403" y="101918"/>
                                      <a:pt x="169545" y="99060"/>
                                      <a:pt x="165735" y="99060"/>
                                    </a:cubicBezTo>
                                    <a:lnTo>
                                      <a:pt x="103823" y="99060"/>
                                    </a:lnTo>
                                    <a:cubicBezTo>
                                      <a:pt x="100013" y="99060"/>
                                      <a:pt x="97155" y="101918"/>
                                      <a:pt x="97155" y="105728"/>
                                    </a:cubicBezTo>
                                    <a:lnTo>
                                      <a:pt x="97155" y="137160"/>
                                    </a:lnTo>
                                    <a:cubicBezTo>
                                      <a:pt x="97155" y="140970"/>
                                      <a:pt x="100013" y="143828"/>
                                      <a:pt x="103823" y="143828"/>
                                    </a:cubicBezTo>
                                    <a:lnTo>
                                      <a:pt x="122873" y="143828"/>
                                    </a:lnTo>
                                    <a:lnTo>
                                      <a:pt x="122873" y="205740"/>
                                    </a:lnTo>
                                    <a:lnTo>
                                      <a:pt x="103823" y="205740"/>
                                    </a:lnTo>
                                    <a:cubicBezTo>
                                      <a:pt x="100013" y="205740"/>
                                      <a:pt x="97155" y="208598"/>
                                      <a:pt x="97155" y="212408"/>
                                    </a:cubicBezTo>
                                    <a:lnTo>
                                      <a:pt x="97155" y="243840"/>
                                    </a:lnTo>
                                    <a:cubicBezTo>
                                      <a:pt x="97155" y="247650"/>
                                      <a:pt x="100013" y="250508"/>
                                      <a:pt x="103823" y="250508"/>
                                    </a:cubicBezTo>
                                    <a:lnTo>
                                      <a:pt x="190500" y="250508"/>
                                    </a:lnTo>
                                    <a:cubicBezTo>
                                      <a:pt x="194310" y="250508"/>
                                      <a:pt x="197167" y="247650"/>
                                      <a:pt x="197167" y="243840"/>
                                    </a:cubicBezTo>
                                    <a:lnTo>
                                      <a:pt x="197167" y="210502"/>
                                    </a:lnTo>
                                    <a:close/>
                                    <a:moveTo>
                                      <a:pt x="173355" y="37147"/>
                                    </a:moveTo>
                                    <a:cubicBezTo>
                                      <a:pt x="173355" y="33338"/>
                                      <a:pt x="170498" y="30480"/>
                                      <a:pt x="166688" y="30480"/>
                                    </a:cubicBezTo>
                                    <a:lnTo>
                                      <a:pt x="129540" y="30480"/>
                                    </a:lnTo>
                                    <a:cubicBezTo>
                                      <a:pt x="125730" y="30480"/>
                                      <a:pt x="122873" y="33338"/>
                                      <a:pt x="122873" y="37147"/>
                                    </a:cubicBezTo>
                                    <a:lnTo>
                                      <a:pt x="122873" y="68580"/>
                                    </a:lnTo>
                                    <a:cubicBezTo>
                                      <a:pt x="122873" y="72390"/>
                                      <a:pt x="125730" y="75248"/>
                                      <a:pt x="129540" y="75248"/>
                                    </a:cubicBezTo>
                                    <a:lnTo>
                                      <a:pt x="167640" y="75248"/>
                                    </a:lnTo>
                                    <a:cubicBezTo>
                                      <a:pt x="171450" y="75248"/>
                                      <a:pt x="174308" y="72390"/>
                                      <a:pt x="174308" y="68580"/>
                                    </a:cubicBezTo>
                                    <a:lnTo>
                                      <a:pt x="174308" y="37147"/>
                                    </a:lnTo>
                                    <a:close/>
                                  </a:path>
                                </a:pathLst>
                              </a:custGeom>
                              <a:solidFill>
                                <a:srgbClr val="8E9AAF"/>
                              </a:solidFill>
                              <a:ln w="9525" cap="flat">
                                <a:noFill/>
                                <a:prstDash val="solid"/>
                                <a:miter/>
                              </a:ln>
                            </wps:spPr>
                            <wps:bodyPr rtlCol="0" anchor="ctr"/>
                          </wps:wsp>
                        </a:graphicData>
                      </a:graphic>
                    </wp:inline>
                  </w:drawing>
                </mc:Choice>
                <mc:Fallback>
                  <w:pict>
                    <v:shape w14:anchorId="465AEF34" id="Graphic 52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7179,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" path="m148590,297180c66675,297180,,230505,,148590,,66675,66675,,148590,v81915,,148590,66675,148590,148590c297180,230505,230505,297180,148590,297180xm198120,210502v,-3809,-2857,-6667,-6667,-6667l172403,203835r,-98107c172403,101918,169545,99060,165735,99060r-61912,c100013,99060,97155,101918,97155,105728r,31432c97155,140970,100013,143828,103823,143828r19050,l122873,205740r-19050,c100013,205740,97155,208598,97155,212408r,31432c97155,247650,100013,250508,103823,250508r86677,c194310,250508,197167,247650,197167,243840r,-33338l198120,210502xm173355,37147v,-3809,-2857,-6667,-6667,-6667l129540,30480v-3810,,-6667,2858,-6667,6667l122873,68580v,3810,2857,6668,6667,6668l167640,75248v3810,,6668,-2858,6668,-6668l174308,37147r-953,xe" fillcolor="#8e9aaf" stroked="f">
                      <v:stroke joinstyle="miter"/>
                      <v:path arrowok="t" o:connecttype="custom" o:connectlocs="88200,176400;0,88200;88200,0;176401,88200;88200,176400;117600,124950;113643,120992;102335,120992;102335,62758;98377,58800;61627,58800;57669,62758;57669,81415;61627,85373;72935,85373;72935,122123;61627,122123;57669,126081;57669,144738;61627,148696;113077,148696;117035,144738;117035,124950;102900,22050;98943,18092;76893,18092;72935,22050;72935,40708;76893,44666;99508,44666;103466,40708;103466,22050" o:connectangles="0,0,0,0,0,0,0,0,0,0,0,0,0,0,0,0,0,0,0,0,0,0,0,0,0,0,0,0,0,0,0,0"/>
                      <o:lock v:ext="edit" aspectratio="t"/>
                      <w10:anchorlock/>
                    </v:shape>
                  </w:pict>
                </mc:Fallback>
              </mc:AlternateContent>
            </w:r>
          </w:p>
        </w:tc>
        <w:tc>
          <w:tcPr>
            <w:tcW w:w="8310" w:type="dxa"/>
            <w:gridSpan w:val="2"/>
            <w:vAlign w:val="center"/>
          </w:tcPr>
          <w:p w14:paraId="1155DA5B" w14:textId="7FA0C31B" w:rsidR="00276BED" w:rsidRDefault="00276BED" w:rsidP="00620FEE">
            <w:pPr>
              <w:pStyle w:val="TableTextEntries"/>
              <w:keepNext/>
              <w:spacing w:after="120"/>
            </w:pPr>
            <w:r>
              <w:t xml:space="preserve">We are required to have regard to the protection of public health and consumers generally in assessing your application. This includes continuity of services. For example, we need to know how you </w:t>
            </w:r>
            <w:r w:rsidR="00434439">
              <w:t>w</w:t>
            </w:r>
            <w:r>
              <w:t>ould manage a disruption to</w:t>
            </w:r>
            <w:r w:rsidR="00434439">
              <w:t xml:space="preserve"> </w:t>
            </w:r>
            <w:r>
              <w:t xml:space="preserve">a customer service centre that provided access to essential information about services. You may refer to the attachments provided in </w:t>
            </w:r>
            <w:r w:rsidRPr="00434439">
              <w:rPr>
                <w:b/>
                <w:bCs/>
              </w:rPr>
              <w:t>Question 20</w:t>
            </w:r>
            <w:r w:rsidRPr="00B533B7">
              <w:t xml:space="preserve"> i</w:t>
            </w:r>
            <w:r>
              <w:t>f the risk assessment has addressed the continuity of services.</w:t>
            </w:r>
          </w:p>
        </w:tc>
      </w:tr>
      <w:tr w:rsidR="002C11D7" w14:paraId="74CA4665" w14:textId="77777777" w:rsidTr="002C11D7">
        <w:tc>
          <w:tcPr>
            <w:tcW w:w="717" w:type="dxa"/>
          </w:tcPr>
          <w:p w14:paraId="3CC853B5" w14:textId="77777777" w:rsidR="002C11D7" w:rsidRDefault="002C11D7" w:rsidP="002C11D7">
            <w:pPr>
              <w:pStyle w:val="TableTextEntries"/>
              <w:keepNext/>
              <w:spacing w:after="120"/>
            </w:pPr>
            <w:r w:rsidRPr="008B359C">
              <w:rPr>
                <w:noProof/>
              </w:rPr>
              <mc:AlternateContent>
                <mc:Choice Requires="wps">
                  <w:drawing>
                    <wp:inline distT="0" distB="0" distL="0" distR="0" wp14:anchorId="6EBF44F6" wp14:editId="3AC592EB">
                      <wp:extent cx="176400" cy="176400"/>
                      <wp:effectExtent l="0" t="0" r="0" b="0"/>
                      <wp:docPr id="155" name="Graphic 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41935 w 293369"/>
                                  <a:gd name="connsiteY0" fmla="*/ 132398 h 293370"/>
                                  <a:gd name="connsiteX1" fmla="*/ 80963 w 293369"/>
                                  <a:gd name="connsiteY1" fmla="*/ 293370 h 293370"/>
                                  <a:gd name="connsiteX2" fmla="*/ 0 w 293369"/>
                                  <a:gd name="connsiteY2" fmla="*/ 293370 h 293370"/>
                                  <a:gd name="connsiteX3" fmla="*/ 0 w 293369"/>
                                  <a:gd name="connsiteY3" fmla="*/ 213360 h 293370"/>
                                  <a:gd name="connsiteX4" fmla="*/ 160973 w 293369"/>
                                  <a:gd name="connsiteY4" fmla="*/ 52388 h 293370"/>
                                  <a:gd name="connsiteX5" fmla="*/ 241935 w 293369"/>
                                  <a:gd name="connsiteY5" fmla="*/ 132398 h 293370"/>
                                  <a:gd name="connsiteX6" fmla="*/ 88582 w 293369"/>
                                  <a:gd name="connsiteY6" fmla="*/ 251460 h 293370"/>
                                  <a:gd name="connsiteX7" fmla="*/ 42863 w 293369"/>
                                  <a:gd name="connsiteY7" fmla="*/ 205740 h 293370"/>
                                  <a:gd name="connsiteX8" fmla="*/ 25718 w 293369"/>
                                  <a:gd name="connsiteY8" fmla="*/ 222885 h 293370"/>
                                  <a:gd name="connsiteX9" fmla="*/ 25718 w 293369"/>
                                  <a:gd name="connsiteY9" fmla="*/ 243840 h 293370"/>
                                  <a:gd name="connsiteX10" fmla="*/ 50482 w 293369"/>
                                  <a:gd name="connsiteY10" fmla="*/ 243840 h 293370"/>
                                  <a:gd name="connsiteX11" fmla="*/ 50482 w 293369"/>
                                  <a:gd name="connsiteY11" fmla="*/ 268605 h 293370"/>
                                  <a:gd name="connsiteX12" fmla="*/ 71438 w 293369"/>
                                  <a:gd name="connsiteY12" fmla="*/ 268605 h 293370"/>
                                  <a:gd name="connsiteX13" fmla="*/ 88582 w 293369"/>
                                  <a:gd name="connsiteY13" fmla="*/ 251460 h 293370"/>
                                  <a:gd name="connsiteX14" fmla="*/ 167640 w 293369"/>
                                  <a:gd name="connsiteY14" fmla="*/ 84773 h 293370"/>
                                  <a:gd name="connsiteX15" fmla="*/ 164783 w 293369"/>
                                  <a:gd name="connsiteY15" fmla="*/ 85725 h 293370"/>
                                  <a:gd name="connsiteX16" fmla="*/ 60007 w 293369"/>
                                  <a:gd name="connsiteY16" fmla="*/ 190500 h 293370"/>
                                  <a:gd name="connsiteX17" fmla="*/ 59055 w 293369"/>
                                  <a:gd name="connsiteY17" fmla="*/ 193358 h 293370"/>
                                  <a:gd name="connsiteX18" fmla="*/ 62865 w 293369"/>
                                  <a:gd name="connsiteY18" fmla="*/ 197167 h 293370"/>
                                  <a:gd name="connsiteX19" fmla="*/ 65723 w 293369"/>
                                  <a:gd name="connsiteY19" fmla="*/ 196215 h 293370"/>
                                  <a:gd name="connsiteX20" fmla="*/ 170498 w 293369"/>
                                  <a:gd name="connsiteY20" fmla="*/ 91440 h 293370"/>
                                  <a:gd name="connsiteX21" fmla="*/ 171450 w 293369"/>
                                  <a:gd name="connsiteY21" fmla="*/ 88582 h 293370"/>
                                  <a:gd name="connsiteX22" fmla="*/ 167640 w 293369"/>
                                  <a:gd name="connsiteY22" fmla="*/ 84773 h 293370"/>
                                  <a:gd name="connsiteX23" fmla="*/ 286703 w 293369"/>
                                  <a:gd name="connsiteY23" fmla="*/ 88582 h 293370"/>
                                  <a:gd name="connsiteX24" fmla="*/ 254318 w 293369"/>
                                  <a:gd name="connsiteY24" fmla="*/ 120967 h 293370"/>
                                  <a:gd name="connsiteX25" fmla="*/ 173355 w 293369"/>
                                  <a:gd name="connsiteY25" fmla="*/ 40005 h 293370"/>
                                  <a:gd name="connsiteX26" fmla="*/ 205740 w 293369"/>
                                  <a:gd name="connsiteY26" fmla="*/ 7620 h 293370"/>
                                  <a:gd name="connsiteX27" fmla="*/ 222885 w 293369"/>
                                  <a:gd name="connsiteY27" fmla="*/ 0 h 293370"/>
                                  <a:gd name="connsiteX28" fmla="*/ 240030 w 293369"/>
                                  <a:gd name="connsiteY28" fmla="*/ 7620 h 293370"/>
                                  <a:gd name="connsiteX29" fmla="*/ 285750 w 293369"/>
                                  <a:gd name="connsiteY29" fmla="*/ 53340 h 293370"/>
                                  <a:gd name="connsiteX30" fmla="*/ 293370 w 293369"/>
                                  <a:gd name="connsiteY30" fmla="*/ 70485 h 293370"/>
                                  <a:gd name="connsiteX31" fmla="*/ 286703 w 293369"/>
                                  <a:gd name="connsiteY31" fmla="*/ 88582 h 293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3369" h="293370">
                                    <a:moveTo>
                                      <a:pt x="241935" y="132398"/>
                                    </a:moveTo>
                                    <a:lnTo>
                                      <a:pt x="80963" y="293370"/>
                                    </a:lnTo>
                                    <a:lnTo>
                                      <a:pt x="0" y="293370"/>
                                    </a:lnTo>
                                    <a:lnTo>
                                      <a:pt x="0" y="213360"/>
                                    </a:lnTo>
                                    <a:lnTo>
                                      <a:pt x="160973" y="52388"/>
                                    </a:lnTo>
                                    <a:lnTo>
                                      <a:pt x="241935" y="132398"/>
                                    </a:lnTo>
                                    <a:close/>
                                    <a:moveTo>
                                      <a:pt x="88582" y="251460"/>
                                    </a:moveTo>
                                    <a:lnTo>
                                      <a:pt x="42863" y="205740"/>
                                    </a:lnTo>
                                    <a:lnTo>
                                      <a:pt x="25718" y="222885"/>
                                    </a:lnTo>
                                    <a:lnTo>
                                      <a:pt x="25718" y="243840"/>
                                    </a:lnTo>
                                    <a:lnTo>
                                      <a:pt x="50482" y="243840"/>
                                    </a:lnTo>
                                    <a:lnTo>
                                      <a:pt x="50482" y="268605"/>
                                    </a:lnTo>
                                    <a:lnTo>
                                      <a:pt x="71438" y="268605"/>
                                    </a:lnTo>
                                    <a:lnTo>
                                      <a:pt x="88582" y="251460"/>
                                    </a:lnTo>
                                    <a:close/>
                                    <a:moveTo>
                                      <a:pt x="167640" y="84773"/>
                                    </a:moveTo>
                                    <a:cubicBezTo>
                                      <a:pt x="166688" y="84773"/>
                                      <a:pt x="165735" y="84773"/>
                                      <a:pt x="164783" y="85725"/>
                                    </a:cubicBezTo>
                                    <a:lnTo>
                                      <a:pt x="60007" y="190500"/>
                                    </a:lnTo>
                                    <a:cubicBezTo>
                                      <a:pt x="59055" y="191453"/>
                                      <a:pt x="59055" y="192405"/>
                                      <a:pt x="59055" y="193358"/>
                                    </a:cubicBezTo>
                                    <a:cubicBezTo>
                                      <a:pt x="59055" y="196215"/>
                                      <a:pt x="60960" y="197167"/>
                                      <a:pt x="62865" y="197167"/>
                                    </a:cubicBezTo>
                                    <a:cubicBezTo>
                                      <a:pt x="63818" y="197167"/>
                                      <a:pt x="64770" y="197167"/>
                                      <a:pt x="65723" y="196215"/>
                                    </a:cubicBezTo>
                                    <a:lnTo>
                                      <a:pt x="170498" y="91440"/>
                                    </a:lnTo>
                                    <a:cubicBezTo>
                                      <a:pt x="171450" y="90488"/>
                                      <a:pt x="171450" y="89535"/>
                                      <a:pt x="171450" y="88582"/>
                                    </a:cubicBezTo>
                                    <a:cubicBezTo>
                                      <a:pt x="171450" y="86678"/>
                                      <a:pt x="170498" y="84773"/>
                                      <a:pt x="167640" y="84773"/>
                                    </a:cubicBezTo>
                                    <a:close/>
                                    <a:moveTo>
                                      <a:pt x="286703" y="88582"/>
                                    </a:moveTo>
                                    <a:lnTo>
                                      <a:pt x="254318" y="120967"/>
                                    </a:lnTo>
                                    <a:lnTo>
                                      <a:pt x="173355" y="40005"/>
                                    </a:lnTo>
                                    <a:lnTo>
                                      <a:pt x="205740" y="7620"/>
                                    </a:lnTo>
                                    <a:cubicBezTo>
                                      <a:pt x="210502" y="2857"/>
                                      <a:pt x="216218" y="0"/>
                                      <a:pt x="222885" y="0"/>
                                    </a:cubicBezTo>
                                    <a:cubicBezTo>
                                      <a:pt x="229552" y="0"/>
                                      <a:pt x="236220" y="2857"/>
                                      <a:pt x="240030" y="7620"/>
                                    </a:cubicBezTo>
                                    <a:lnTo>
                                      <a:pt x="285750" y="53340"/>
                                    </a:lnTo>
                                    <a:cubicBezTo>
                                      <a:pt x="290513" y="58103"/>
                                      <a:pt x="293370" y="64770"/>
                                      <a:pt x="293370" y="70485"/>
                                    </a:cubicBezTo>
                                    <a:cubicBezTo>
                                      <a:pt x="293370" y="76200"/>
                                      <a:pt x="290513" y="83820"/>
                                      <a:pt x="286703" y="88582"/>
                                    </a:cubicBezTo>
                                    <a:close/>
                                  </a:path>
                                </a:pathLst>
                              </a:custGeom>
                              <a:solidFill>
                                <a:srgbClr val="8E9AAF"/>
                              </a:solidFill>
                              <a:ln w="9525" cap="flat">
                                <a:noFill/>
                                <a:prstDash val="solid"/>
                                <a:miter/>
                              </a:ln>
                            </wps:spPr>
                            <wps:bodyPr rtlCol="0" anchor="ctr"/>
                          </wps:wsp>
                        </a:graphicData>
                      </a:graphic>
                    </wp:inline>
                  </w:drawing>
                </mc:Choice>
                <mc:Fallback>
                  <w:pict>
                    <v:shape w14:anchorId="4AC0F4FB" id="Graphic 220"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3369,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" path="m241935,132398l80963,293370,,293370,,213360,160973,52388r80962,80010xm88582,251460l42863,205740,25718,222885r,20955l50482,243840r,24765l71438,268605,88582,251460xm167640,84773v-952,,-1905,,-2857,952l60007,190500v-952,953,-952,1905,-952,2858c59055,196215,60960,197167,62865,197167v953,,1905,,2858,-952l170498,91440v952,-952,952,-1905,952,-2858c171450,86678,170498,84773,167640,84773xm286703,88582r-32385,32385l173355,40005,205740,7620c210502,2857,216218,,222885,v6667,,13335,2857,17145,7620l285750,53340v4763,4763,7620,11430,7620,17145c293370,76200,290513,83820,286703,88582xe" fillcolor="#8e9aaf" stroked="f">
                      <v:stroke joinstyle="miter"/>
                      <v:path arrowok="t" o:connecttype="custom" o:connectlocs="145473,79609;48682,176400;0,176400;0,128291;96792,31500;145473,79609;53264,151200;25773,123709;15464,134018;15464,146618;30354,146618;30354,161509;42955,161509;53264,151200;100800,50973;99082,51545;36082,114545;35509,116264;37800,118554;39519,117982;102519,54982;103091,53263;100800,50973;172392,53263;152919,72736;104237,24055;123710,4582;134019,0;144328,4582;171819,32073;176401,42382;172392,53263" o:connectangles="0,0,0,0,0,0,0,0,0,0,0,0,0,0,0,0,0,0,0,0,0,0,0,0,0,0,0,0,0,0,0,0"/>
                      <o:lock v:ext="edit" aspectratio="t"/>
                      <w10:anchorlock/>
                    </v:shape>
                  </w:pict>
                </mc:Fallback>
              </mc:AlternateContent>
            </w:r>
          </w:p>
        </w:tc>
        <w:tc>
          <w:tcPr>
            <w:tcW w:w="8310" w:type="dxa"/>
            <w:gridSpan w:val="2"/>
            <w:vAlign w:val="center"/>
          </w:tcPr>
          <w:p w14:paraId="6C402B4E" w14:textId="43AB0A6F" w:rsidR="002C11D7" w:rsidRDefault="002C11D7" w:rsidP="002C11D7">
            <w:pPr>
              <w:pStyle w:val="TableTextEntries"/>
              <w:keepNext/>
              <w:spacing w:after="120"/>
            </w:pPr>
            <w:r>
              <w:t xml:space="preserve">Provide </w:t>
            </w:r>
            <w:r w:rsidR="00276BED">
              <w:t xml:space="preserve">the information specified below: </w:t>
            </w:r>
          </w:p>
        </w:tc>
      </w:tr>
      <w:tr w:rsidR="002C11D7" w14:paraId="3A16E42B" w14:textId="77777777" w:rsidTr="001227D2">
        <w:tc>
          <w:tcPr>
            <w:tcW w:w="4508" w:type="dxa"/>
            <w:gridSpan w:val="2"/>
          </w:tcPr>
          <w:p w14:paraId="4EABDB70" w14:textId="77777777" w:rsidR="002C11D7" w:rsidRDefault="002C11D7" w:rsidP="001227D2">
            <w:pPr>
              <w:pStyle w:val="TableTextEntries"/>
              <w:keepNext/>
              <w:spacing w:after="120"/>
            </w:pPr>
            <w:permStart w:id="1121859719" w:edGrp="everyone" w:colFirst="1" w:colLast="1"/>
            <w:r>
              <w:t>Describe how the applicant corporation will ensure continuity of services to customers.</w:t>
            </w:r>
          </w:p>
          <w:p w14:paraId="320E34C0" w14:textId="365186BC" w:rsidR="002C11D7" w:rsidRDefault="00BA7538" w:rsidP="001227D2">
            <w:pPr>
              <w:pStyle w:val="TableTextEntries"/>
              <w:keepNext/>
              <w:spacing w:after="120"/>
            </w:pPr>
            <w:r>
              <w:t xml:space="preserve">Include </w:t>
            </w:r>
            <w:r w:rsidR="002C11D7">
              <w:t>situations where the continuity of services could be disrupted, and how would these situations be managed.</w:t>
            </w:r>
          </w:p>
        </w:tc>
        <w:tc>
          <w:tcPr>
            <w:tcW w:w="4519" w:type="dxa"/>
            <w:shd w:val="clear" w:color="auto" w:fill="ECE9E7" w:themeFill="background2"/>
          </w:tcPr>
          <w:p w14:paraId="660A7427" w14:textId="77777777" w:rsidR="002C11D7" w:rsidRDefault="002C11D7" w:rsidP="001227D2">
            <w:pPr>
              <w:pStyle w:val="TableTextEntries"/>
              <w:keepNext/>
              <w:spacing w:after="120"/>
            </w:pPr>
          </w:p>
        </w:tc>
      </w:tr>
      <w:permEnd w:id="1121859719"/>
      <w:tr w:rsidR="002C11D7" w14:paraId="3ACE2FF6" w14:textId="77777777" w:rsidTr="002C11D7">
        <w:tc>
          <w:tcPr>
            <w:tcW w:w="717" w:type="dxa"/>
          </w:tcPr>
          <w:p w14:paraId="1B3C23F5" w14:textId="77777777" w:rsidR="002C11D7" w:rsidRPr="008B359C" w:rsidRDefault="002C11D7" w:rsidP="001227D2">
            <w:pPr>
              <w:pStyle w:val="TableTextEntries"/>
              <w:keepNext/>
              <w:spacing w:before="120" w:after="120" w:line="360" w:lineRule="auto"/>
              <w:rPr>
                <w:noProof/>
              </w:rPr>
            </w:pPr>
            <w:r w:rsidRPr="008B359C">
              <w:rPr>
                <w:noProof/>
              </w:rPr>
              <mc:AlternateContent>
                <mc:Choice Requires="wps">
                  <w:drawing>
                    <wp:inline distT="0" distB="0" distL="0" distR="0" wp14:anchorId="52BD30FE" wp14:editId="3F0D59BD">
                      <wp:extent cx="176400" cy="176400"/>
                      <wp:effectExtent l="0" t="0" r="0" b="0"/>
                      <wp:docPr id="157" name="Graphic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58128 w 258127"/>
                                  <a:gd name="connsiteY0" fmla="*/ 91440 h 300990"/>
                                  <a:gd name="connsiteX1" fmla="*/ 258128 w 258127"/>
                                  <a:gd name="connsiteY1" fmla="*/ 284798 h 300990"/>
                                  <a:gd name="connsiteX2" fmla="*/ 241935 w 258127"/>
                                  <a:gd name="connsiteY2" fmla="*/ 300990 h 300990"/>
                                  <a:gd name="connsiteX3" fmla="*/ 16193 w 258127"/>
                                  <a:gd name="connsiteY3" fmla="*/ 300990 h 300990"/>
                                  <a:gd name="connsiteX4" fmla="*/ 0 w 258127"/>
                                  <a:gd name="connsiteY4" fmla="*/ 284798 h 300990"/>
                                  <a:gd name="connsiteX5" fmla="*/ 0 w 258127"/>
                                  <a:gd name="connsiteY5" fmla="*/ 16193 h 300990"/>
                                  <a:gd name="connsiteX6" fmla="*/ 16193 w 258127"/>
                                  <a:gd name="connsiteY6" fmla="*/ 0 h 300990"/>
                                  <a:gd name="connsiteX7" fmla="*/ 166688 w 258127"/>
                                  <a:gd name="connsiteY7" fmla="*/ 0 h 300990"/>
                                  <a:gd name="connsiteX8" fmla="*/ 194310 w 258127"/>
                                  <a:gd name="connsiteY8" fmla="*/ 11430 h 300990"/>
                                  <a:gd name="connsiteX9" fmla="*/ 246698 w 258127"/>
                                  <a:gd name="connsiteY9" fmla="*/ 63818 h 300990"/>
                                  <a:gd name="connsiteX10" fmla="*/ 258128 w 258127"/>
                                  <a:gd name="connsiteY10" fmla="*/ 91440 h 300990"/>
                                  <a:gd name="connsiteX11" fmla="*/ 236220 w 258127"/>
                                  <a:gd name="connsiteY11" fmla="*/ 107633 h 300990"/>
                                  <a:gd name="connsiteX12" fmla="*/ 166688 w 258127"/>
                                  <a:gd name="connsiteY12" fmla="*/ 107633 h 300990"/>
                                  <a:gd name="connsiteX13" fmla="*/ 150495 w 258127"/>
                                  <a:gd name="connsiteY13" fmla="*/ 91440 h 300990"/>
                                  <a:gd name="connsiteX14" fmla="*/ 150495 w 258127"/>
                                  <a:gd name="connsiteY14" fmla="*/ 21908 h 300990"/>
                                  <a:gd name="connsiteX15" fmla="*/ 21908 w 258127"/>
                                  <a:gd name="connsiteY15" fmla="*/ 21908 h 300990"/>
                                  <a:gd name="connsiteX16" fmla="*/ 21908 w 258127"/>
                                  <a:gd name="connsiteY16" fmla="*/ 279083 h 300990"/>
                                  <a:gd name="connsiteX17" fmla="*/ 236220 w 258127"/>
                                  <a:gd name="connsiteY17" fmla="*/ 279083 h 300990"/>
                                  <a:gd name="connsiteX18" fmla="*/ 236220 w 258127"/>
                                  <a:gd name="connsiteY18" fmla="*/ 107633 h 300990"/>
                                  <a:gd name="connsiteX19" fmla="*/ 69533 w 258127"/>
                                  <a:gd name="connsiteY19" fmla="*/ 128588 h 300990"/>
                                  <a:gd name="connsiteX20" fmla="*/ 187642 w 258127"/>
                                  <a:gd name="connsiteY20" fmla="*/ 128588 h 300990"/>
                                  <a:gd name="connsiteX21" fmla="*/ 193358 w 258127"/>
                                  <a:gd name="connsiteY21" fmla="*/ 134303 h 300990"/>
                                  <a:gd name="connsiteX22" fmla="*/ 193358 w 258127"/>
                                  <a:gd name="connsiteY22" fmla="*/ 144780 h 300990"/>
                                  <a:gd name="connsiteX23" fmla="*/ 187642 w 258127"/>
                                  <a:gd name="connsiteY23" fmla="*/ 150495 h 300990"/>
                                  <a:gd name="connsiteX24" fmla="*/ 69533 w 258127"/>
                                  <a:gd name="connsiteY24" fmla="*/ 150495 h 300990"/>
                                  <a:gd name="connsiteX25" fmla="*/ 63818 w 258127"/>
                                  <a:gd name="connsiteY25" fmla="*/ 144780 h 300990"/>
                                  <a:gd name="connsiteX26" fmla="*/ 63818 w 258127"/>
                                  <a:gd name="connsiteY26" fmla="*/ 134303 h 300990"/>
                                  <a:gd name="connsiteX27" fmla="*/ 69533 w 258127"/>
                                  <a:gd name="connsiteY27" fmla="*/ 128588 h 300990"/>
                                  <a:gd name="connsiteX28" fmla="*/ 193358 w 258127"/>
                                  <a:gd name="connsiteY28" fmla="*/ 177165 h 300990"/>
                                  <a:gd name="connsiteX29" fmla="*/ 193358 w 258127"/>
                                  <a:gd name="connsiteY29" fmla="*/ 187642 h 300990"/>
                                  <a:gd name="connsiteX30" fmla="*/ 187642 w 258127"/>
                                  <a:gd name="connsiteY30" fmla="*/ 193358 h 300990"/>
                                  <a:gd name="connsiteX31" fmla="*/ 69533 w 258127"/>
                                  <a:gd name="connsiteY31" fmla="*/ 193358 h 300990"/>
                                  <a:gd name="connsiteX32" fmla="*/ 63818 w 258127"/>
                                  <a:gd name="connsiteY32" fmla="*/ 187642 h 300990"/>
                                  <a:gd name="connsiteX33" fmla="*/ 63818 w 258127"/>
                                  <a:gd name="connsiteY33" fmla="*/ 177165 h 300990"/>
                                  <a:gd name="connsiteX34" fmla="*/ 69533 w 258127"/>
                                  <a:gd name="connsiteY34" fmla="*/ 171450 h 300990"/>
                                  <a:gd name="connsiteX35" fmla="*/ 187642 w 258127"/>
                                  <a:gd name="connsiteY35" fmla="*/ 171450 h 300990"/>
                                  <a:gd name="connsiteX36" fmla="*/ 193358 w 258127"/>
                                  <a:gd name="connsiteY36" fmla="*/ 177165 h 300990"/>
                                  <a:gd name="connsiteX37" fmla="*/ 193358 w 258127"/>
                                  <a:gd name="connsiteY37" fmla="*/ 220028 h 300990"/>
                                  <a:gd name="connsiteX38" fmla="*/ 193358 w 258127"/>
                                  <a:gd name="connsiteY38" fmla="*/ 230505 h 300990"/>
                                  <a:gd name="connsiteX39" fmla="*/ 187642 w 258127"/>
                                  <a:gd name="connsiteY39" fmla="*/ 236220 h 300990"/>
                                  <a:gd name="connsiteX40" fmla="*/ 69533 w 258127"/>
                                  <a:gd name="connsiteY40" fmla="*/ 236220 h 300990"/>
                                  <a:gd name="connsiteX41" fmla="*/ 63818 w 258127"/>
                                  <a:gd name="connsiteY41" fmla="*/ 230505 h 300990"/>
                                  <a:gd name="connsiteX42" fmla="*/ 63818 w 258127"/>
                                  <a:gd name="connsiteY42" fmla="*/ 220028 h 300990"/>
                                  <a:gd name="connsiteX43" fmla="*/ 69533 w 258127"/>
                                  <a:gd name="connsiteY43" fmla="*/ 214313 h 300990"/>
                                  <a:gd name="connsiteX44" fmla="*/ 187642 w 258127"/>
                                  <a:gd name="connsiteY44" fmla="*/ 214313 h 300990"/>
                                  <a:gd name="connsiteX45" fmla="*/ 193358 w 258127"/>
                                  <a:gd name="connsiteY45" fmla="*/ 220028 h 300990"/>
                                  <a:gd name="connsiteX46" fmla="*/ 171450 w 258127"/>
                                  <a:gd name="connsiteY46" fmla="*/ 85725 h 300990"/>
                                  <a:gd name="connsiteX47" fmla="*/ 234315 w 258127"/>
                                  <a:gd name="connsiteY47" fmla="*/ 85725 h 300990"/>
                                  <a:gd name="connsiteX48" fmla="*/ 230505 w 258127"/>
                                  <a:gd name="connsiteY48" fmla="*/ 79058 h 300990"/>
                                  <a:gd name="connsiteX49" fmla="*/ 178117 w 258127"/>
                                  <a:gd name="connsiteY49" fmla="*/ 26670 h 300990"/>
                                  <a:gd name="connsiteX50" fmla="*/ 171450 w 258127"/>
                                  <a:gd name="connsiteY50" fmla="*/ 22860 h 300990"/>
                                  <a:gd name="connsiteX51" fmla="*/ 171450 w 258127"/>
                                  <a:gd name="connsiteY51" fmla="*/ 85725 h 3009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258127" h="300990">
                                    <a:moveTo>
                                      <a:pt x="258128" y="91440"/>
                                    </a:moveTo>
                                    <a:lnTo>
                                      <a:pt x="258128" y="284798"/>
                                    </a:lnTo>
                                    <a:cubicBezTo>
                                      <a:pt x="258128" y="293370"/>
                                      <a:pt x="250508" y="300990"/>
                                      <a:pt x="241935" y="300990"/>
                                    </a:cubicBezTo>
                                    <a:lnTo>
                                      <a:pt x="16193" y="300990"/>
                                    </a:lnTo>
                                    <a:cubicBezTo>
                                      <a:pt x="7620" y="300990"/>
                                      <a:pt x="0" y="293370"/>
                                      <a:pt x="0" y="284798"/>
                                    </a:cubicBezTo>
                                    <a:lnTo>
                                      <a:pt x="0" y="16193"/>
                                    </a:lnTo>
                                    <a:cubicBezTo>
                                      <a:pt x="0" y="7620"/>
                                      <a:pt x="7620" y="0"/>
                                      <a:pt x="16193" y="0"/>
                                    </a:cubicBezTo>
                                    <a:lnTo>
                                      <a:pt x="166688" y="0"/>
                                    </a:lnTo>
                                    <a:cubicBezTo>
                                      <a:pt x="175260" y="0"/>
                                      <a:pt x="187642" y="4763"/>
                                      <a:pt x="194310" y="11430"/>
                                    </a:cubicBezTo>
                                    <a:lnTo>
                                      <a:pt x="246698" y="63818"/>
                                    </a:lnTo>
                                    <a:cubicBezTo>
                                      <a:pt x="252413" y="69533"/>
                                      <a:pt x="258128" y="81915"/>
                                      <a:pt x="258128" y="91440"/>
                                    </a:cubicBezTo>
                                    <a:close/>
                                    <a:moveTo>
                                      <a:pt x="236220" y="107633"/>
                                    </a:moveTo>
                                    <a:lnTo>
                                      <a:pt x="166688" y="107633"/>
                                    </a:lnTo>
                                    <a:cubicBezTo>
                                      <a:pt x="158115" y="107633"/>
                                      <a:pt x="150495" y="100013"/>
                                      <a:pt x="150495" y="91440"/>
                                    </a:cubicBezTo>
                                    <a:lnTo>
                                      <a:pt x="150495" y="21908"/>
                                    </a:lnTo>
                                    <a:lnTo>
                                      <a:pt x="21908" y="21908"/>
                                    </a:lnTo>
                                    <a:lnTo>
                                      <a:pt x="21908" y="279083"/>
                                    </a:lnTo>
                                    <a:lnTo>
                                      <a:pt x="236220" y="279083"/>
                                    </a:lnTo>
                                    <a:lnTo>
                                      <a:pt x="236220" y="107633"/>
                                    </a:lnTo>
                                    <a:close/>
                                    <a:moveTo>
                                      <a:pt x="69533" y="128588"/>
                                    </a:moveTo>
                                    <a:lnTo>
                                      <a:pt x="187642" y="128588"/>
                                    </a:lnTo>
                                    <a:cubicBezTo>
                                      <a:pt x="190500" y="128588"/>
                                      <a:pt x="193358" y="130493"/>
                                      <a:pt x="193358" y="134303"/>
                                    </a:cubicBezTo>
                                    <a:lnTo>
                                      <a:pt x="193358" y="144780"/>
                                    </a:lnTo>
                                    <a:cubicBezTo>
                                      <a:pt x="193358" y="147638"/>
                                      <a:pt x="191453" y="150495"/>
                                      <a:pt x="187642" y="150495"/>
                                    </a:cubicBezTo>
                                    <a:lnTo>
                                      <a:pt x="69533" y="150495"/>
                                    </a:lnTo>
                                    <a:cubicBezTo>
                                      <a:pt x="66675" y="150495"/>
                                      <a:pt x="63818" y="148590"/>
                                      <a:pt x="63818" y="144780"/>
                                    </a:cubicBezTo>
                                    <a:lnTo>
                                      <a:pt x="63818" y="134303"/>
                                    </a:lnTo>
                                    <a:cubicBezTo>
                                      <a:pt x="64770" y="131445"/>
                                      <a:pt x="66675" y="128588"/>
                                      <a:pt x="69533" y="128588"/>
                                    </a:cubicBezTo>
                                    <a:close/>
                                    <a:moveTo>
                                      <a:pt x="193358" y="177165"/>
                                    </a:moveTo>
                                    <a:lnTo>
                                      <a:pt x="193358" y="187642"/>
                                    </a:lnTo>
                                    <a:cubicBezTo>
                                      <a:pt x="193358" y="190500"/>
                                      <a:pt x="191453" y="193358"/>
                                      <a:pt x="187642" y="193358"/>
                                    </a:cubicBezTo>
                                    <a:lnTo>
                                      <a:pt x="69533" y="193358"/>
                                    </a:lnTo>
                                    <a:cubicBezTo>
                                      <a:pt x="66675" y="193358"/>
                                      <a:pt x="63818" y="191453"/>
                                      <a:pt x="63818" y="187642"/>
                                    </a:cubicBezTo>
                                    <a:lnTo>
                                      <a:pt x="63818" y="177165"/>
                                    </a:lnTo>
                                    <a:cubicBezTo>
                                      <a:pt x="63818" y="174308"/>
                                      <a:pt x="65723" y="171450"/>
                                      <a:pt x="69533" y="171450"/>
                                    </a:cubicBezTo>
                                    <a:lnTo>
                                      <a:pt x="187642" y="171450"/>
                                    </a:lnTo>
                                    <a:cubicBezTo>
                                      <a:pt x="190500" y="171450"/>
                                      <a:pt x="193358" y="174308"/>
                                      <a:pt x="193358" y="177165"/>
                                    </a:cubicBezTo>
                                    <a:close/>
                                    <a:moveTo>
                                      <a:pt x="193358" y="220028"/>
                                    </a:moveTo>
                                    <a:lnTo>
                                      <a:pt x="193358" y="230505"/>
                                    </a:lnTo>
                                    <a:cubicBezTo>
                                      <a:pt x="193358" y="233363"/>
                                      <a:pt x="191453" y="236220"/>
                                      <a:pt x="187642" y="236220"/>
                                    </a:cubicBezTo>
                                    <a:lnTo>
                                      <a:pt x="69533" y="236220"/>
                                    </a:lnTo>
                                    <a:cubicBezTo>
                                      <a:pt x="66675" y="236220"/>
                                      <a:pt x="63818" y="234315"/>
                                      <a:pt x="63818" y="230505"/>
                                    </a:cubicBezTo>
                                    <a:lnTo>
                                      <a:pt x="63818" y="220028"/>
                                    </a:lnTo>
                                    <a:cubicBezTo>
                                      <a:pt x="63818" y="217170"/>
                                      <a:pt x="65723" y="214313"/>
                                      <a:pt x="69533" y="214313"/>
                                    </a:cubicBezTo>
                                    <a:lnTo>
                                      <a:pt x="187642" y="214313"/>
                                    </a:lnTo>
                                    <a:cubicBezTo>
                                      <a:pt x="190500" y="214313"/>
                                      <a:pt x="193358" y="217170"/>
                                      <a:pt x="193358" y="220028"/>
                                    </a:cubicBezTo>
                                    <a:close/>
                                    <a:moveTo>
                                      <a:pt x="171450" y="85725"/>
                                    </a:moveTo>
                                    <a:lnTo>
                                      <a:pt x="234315" y="85725"/>
                                    </a:lnTo>
                                    <a:cubicBezTo>
                                      <a:pt x="233363" y="82868"/>
                                      <a:pt x="231458" y="80010"/>
                                      <a:pt x="230505" y="79058"/>
                                    </a:cubicBezTo>
                                    <a:lnTo>
                                      <a:pt x="178117" y="26670"/>
                                    </a:lnTo>
                                    <a:cubicBezTo>
                                      <a:pt x="177165" y="25718"/>
                                      <a:pt x="174308" y="23813"/>
                                      <a:pt x="171450" y="22860"/>
                                    </a:cubicBezTo>
                                    <a:lnTo>
                                      <a:pt x="171450" y="85725"/>
                                    </a:lnTo>
                                    <a:close/>
                                  </a:path>
                                </a:pathLst>
                              </a:custGeom>
                              <a:solidFill>
                                <a:srgbClr val="8E9AAF"/>
                              </a:solidFill>
                              <a:ln w="9525" cap="flat">
                                <a:noFill/>
                                <a:prstDash val="solid"/>
                                <a:miter/>
                              </a:ln>
                            </wps:spPr>
                            <wps:bodyPr rtlCol="0" anchor="ctr"/>
                          </wps:wsp>
                        </a:graphicData>
                      </a:graphic>
                    </wp:inline>
                  </w:drawing>
                </mc:Choice>
                <mc:Fallback>
                  <w:pict>
                    <v:shape w14:anchorId="0EC42CF7" id="Graphic 5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58127,3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" path="m258128,91440r,193358c258128,293370,250508,300990,241935,300990r-225742,c7620,300990,,293370,,284798l,16193c,7620,7620,,16193,l166688,v8572,,20954,4763,27622,11430l246698,63818v5715,5715,11430,18097,11430,27622xm236220,107633r-69532,c158115,107633,150495,100013,150495,91440r,-69532l21908,21908r,257175l236220,279083r,-171450xm69533,128588r118109,c190500,128588,193358,130493,193358,134303r,10477c193358,147638,191453,150495,187642,150495r-118109,c66675,150495,63818,148590,63818,144780r,-10477c64770,131445,66675,128588,69533,128588xm193358,177165r,10477c193358,190500,191453,193358,187642,193358r-118109,c66675,193358,63818,191453,63818,187642r,-10477c63818,174308,65723,171450,69533,171450r118109,c190500,171450,193358,174308,193358,177165xm193358,220028r,10477c193358,233363,191453,236220,187642,236220r-118109,c66675,236220,63818,234315,63818,230505r,-10477c63818,217170,65723,214313,69533,214313r118109,c190500,214313,193358,217170,193358,220028xm171450,85725r62865,c233363,82868,231458,80010,230505,79058l178117,26670v-952,-952,-3809,-2857,-6667,-3810l171450,85725xe" fillcolor="#8e9aaf" stroked="f">
                      <v:stroke joinstyle="miter"/>
                      <v:path arrowok="t" o:connecttype="custom" o:connectlocs="176401,53590;176401,166910;165335,176400;11066,176400;0,166910;0,9490;11066,0;113912,0;132788,6699;168590,37402;176401,53590;161429,63080;113912,63080;102846,53590;102846,12840;14972,12840;14972,163561;161429,163561;161429,63080;47518,75361;128232,75361;132138,78710;132138,84851;128232,88200;47518,88200;43612,84851;43612,78710;47518,75361;132138,103830;132138,109971;128232,113321;47518,113321;43612,109971;43612,103830;47518,100481;128232,100481;132138,103830;132138,128951;132138,135091;128232,138441;47518,138441;43612,135091;43612,128951;47518,125602;128232,125602;132138,128951;117166,50241;160127,50241;157524,46333;121722,15630;117166,13397;117166,50241" o:connectangles="0,0,0,0,0,0,0,0,0,0,0,0,0,0,0,0,0,0,0,0,0,0,0,0,0,0,0,0,0,0,0,0,0,0,0,0,0,0,0,0,0,0,0,0,0,0,0,0,0,0,0,0"/>
                      <o:lock v:ext="edit" aspectratio="t"/>
                      <w10:anchorlock/>
                    </v:shape>
                  </w:pict>
                </mc:Fallback>
              </mc:AlternateContent>
            </w:r>
          </w:p>
        </w:tc>
        <w:tc>
          <w:tcPr>
            <w:tcW w:w="8310" w:type="dxa"/>
            <w:gridSpan w:val="2"/>
            <w:vAlign w:val="center"/>
          </w:tcPr>
          <w:p w14:paraId="6D3C3BC7" w14:textId="77777777" w:rsidR="002C11D7" w:rsidRDefault="002C11D7" w:rsidP="001227D2">
            <w:pPr>
              <w:pStyle w:val="TableTextEntries"/>
              <w:keepNext/>
              <w:spacing w:before="120" w:after="120"/>
            </w:pPr>
            <w:r w:rsidRPr="00206F2E">
              <w:t>Attach the following information:</w:t>
            </w:r>
          </w:p>
        </w:tc>
      </w:tr>
      <w:tr w:rsidR="002C11D7" w14:paraId="7991D585" w14:textId="77777777" w:rsidTr="001227D2">
        <w:trPr>
          <w:cantSplit/>
          <w:trHeight w:val="454"/>
        </w:trPr>
        <w:tc>
          <w:tcPr>
            <w:tcW w:w="4508" w:type="dxa"/>
            <w:gridSpan w:val="2"/>
          </w:tcPr>
          <w:p w14:paraId="1312D526" w14:textId="31A86BCE" w:rsidR="002C11D7" w:rsidRDefault="00E10EAE" w:rsidP="002C11D7">
            <w:pPr>
              <w:pStyle w:val="TableTextEntries"/>
            </w:pPr>
            <w:permStart w:id="545931845" w:edGrp="everyone" w:colFirst="1" w:colLast="1"/>
            <w:r>
              <w:t>P</w:t>
            </w:r>
            <w:r w:rsidR="002C11D7">
              <w:t>lans or reports on how continuity of services will be managed.</w:t>
            </w:r>
          </w:p>
        </w:tc>
        <w:tc>
          <w:tcPr>
            <w:tcW w:w="4519" w:type="dxa"/>
            <w:shd w:val="clear" w:color="auto" w:fill="ECE9E7" w:themeFill="background2"/>
          </w:tcPr>
          <w:p w14:paraId="0AED71A8" w14:textId="77777777" w:rsidR="002C11D7" w:rsidRDefault="002C11D7" w:rsidP="002C11D7">
            <w:pPr>
              <w:pStyle w:val="TableTextEntries"/>
            </w:pPr>
            <w:r>
              <w:t>Insert complete file name of attachment(s).</w:t>
            </w:r>
          </w:p>
          <w:p w14:paraId="5487D20B" w14:textId="78986F29" w:rsidR="00B34CD7" w:rsidRDefault="00B34CD7" w:rsidP="002C11D7">
            <w:pPr>
              <w:pStyle w:val="TableTextEntries"/>
            </w:pPr>
          </w:p>
        </w:tc>
      </w:tr>
      <w:permEnd w:id="545931845"/>
      <w:tr w:rsidR="002C11D7" w14:paraId="787C4450" w14:textId="77777777" w:rsidTr="002C11D7">
        <w:tc>
          <w:tcPr>
            <w:tcW w:w="717" w:type="dxa"/>
          </w:tcPr>
          <w:p w14:paraId="63071F58" w14:textId="77777777" w:rsidR="002C11D7" w:rsidRPr="008B359C" w:rsidRDefault="002C11D7" w:rsidP="002C11D7">
            <w:pPr>
              <w:pStyle w:val="TableTextEntries"/>
              <w:spacing w:before="120" w:line="360" w:lineRule="auto"/>
              <w:rPr>
                <w:noProof/>
              </w:rPr>
            </w:pPr>
            <w:r w:rsidRPr="008B359C">
              <w:rPr>
                <w:noProof/>
              </w:rPr>
              <mc:AlternateContent>
                <mc:Choice Requires="wps">
                  <w:drawing>
                    <wp:inline distT="0" distB="0" distL="0" distR="0" wp14:anchorId="5255970A" wp14:editId="38903CB7">
                      <wp:extent cx="176400" cy="176400"/>
                      <wp:effectExtent l="0" t="0" r="0" b="0"/>
                      <wp:docPr id="172" name="Graphic 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41935 w 293369"/>
                                  <a:gd name="connsiteY0" fmla="*/ 132398 h 293370"/>
                                  <a:gd name="connsiteX1" fmla="*/ 80963 w 293369"/>
                                  <a:gd name="connsiteY1" fmla="*/ 293370 h 293370"/>
                                  <a:gd name="connsiteX2" fmla="*/ 0 w 293369"/>
                                  <a:gd name="connsiteY2" fmla="*/ 293370 h 293370"/>
                                  <a:gd name="connsiteX3" fmla="*/ 0 w 293369"/>
                                  <a:gd name="connsiteY3" fmla="*/ 213360 h 293370"/>
                                  <a:gd name="connsiteX4" fmla="*/ 160973 w 293369"/>
                                  <a:gd name="connsiteY4" fmla="*/ 52388 h 293370"/>
                                  <a:gd name="connsiteX5" fmla="*/ 241935 w 293369"/>
                                  <a:gd name="connsiteY5" fmla="*/ 132398 h 293370"/>
                                  <a:gd name="connsiteX6" fmla="*/ 88582 w 293369"/>
                                  <a:gd name="connsiteY6" fmla="*/ 251460 h 293370"/>
                                  <a:gd name="connsiteX7" fmla="*/ 42863 w 293369"/>
                                  <a:gd name="connsiteY7" fmla="*/ 205740 h 293370"/>
                                  <a:gd name="connsiteX8" fmla="*/ 25718 w 293369"/>
                                  <a:gd name="connsiteY8" fmla="*/ 222885 h 293370"/>
                                  <a:gd name="connsiteX9" fmla="*/ 25718 w 293369"/>
                                  <a:gd name="connsiteY9" fmla="*/ 243840 h 293370"/>
                                  <a:gd name="connsiteX10" fmla="*/ 50482 w 293369"/>
                                  <a:gd name="connsiteY10" fmla="*/ 243840 h 293370"/>
                                  <a:gd name="connsiteX11" fmla="*/ 50482 w 293369"/>
                                  <a:gd name="connsiteY11" fmla="*/ 268605 h 293370"/>
                                  <a:gd name="connsiteX12" fmla="*/ 71438 w 293369"/>
                                  <a:gd name="connsiteY12" fmla="*/ 268605 h 293370"/>
                                  <a:gd name="connsiteX13" fmla="*/ 88582 w 293369"/>
                                  <a:gd name="connsiteY13" fmla="*/ 251460 h 293370"/>
                                  <a:gd name="connsiteX14" fmla="*/ 167640 w 293369"/>
                                  <a:gd name="connsiteY14" fmla="*/ 84773 h 293370"/>
                                  <a:gd name="connsiteX15" fmla="*/ 164783 w 293369"/>
                                  <a:gd name="connsiteY15" fmla="*/ 85725 h 293370"/>
                                  <a:gd name="connsiteX16" fmla="*/ 60007 w 293369"/>
                                  <a:gd name="connsiteY16" fmla="*/ 190500 h 293370"/>
                                  <a:gd name="connsiteX17" fmla="*/ 59055 w 293369"/>
                                  <a:gd name="connsiteY17" fmla="*/ 193358 h 293370"/>
                                  <a:gd name="connsiteX18" fmla="*/ 62865 w 293369"/>
                                  <a:gd name="connsiteY18" fmla="*/ 197167 h 293370"/>
                                  <a:gd name="connsiteX19" fmla="*/ 65723 w 293369"/>
                                  <a:gd name="connsiteY19" fmla="*/ 196215 h 293370"/>
                                  <a:gd name="connsiteX20" fmla="*/ 170498 w 293369"/>
                                  <a:gd name="connsiteY20" fmla="*/ 91440 h 293370"/>
                                  <a:gd name="connsiteX21" fmla="*/ 171450 w 293369"/>
                                  <a:gd name="connsiteY21" fmla="*/ 88582 h 293370"/>
                                  <a:gd name="connsiteX22" fmla="*/ 167640 w 293369"/>
                                  <a:gd name="connsiteY22" fmla="*/ 84773 h 293370"/>
                                  <a:gd name="connsiteX23" fmla="*/ 286703 w 293369"/>
                                  <a:gd name="connsiteY23" fmla="*/ 88582 h 293370"/>
                                  <a:gd name="connsiteX24" fmla="*/ 254318 w 293369"/>
                                  <a:gd name="connsiteY24" fmla="*/ 120967 h 293370"/>
                                  <a:gd name="connsiteX25" fmla="*/ 173355 w 293369"/>
                                  <a:gd name="connsiteY25" fmla="*/ 40005 h 293370"/>
                                  <a:gd name="connsiteX26" fmla="*/ 205740 w 293369"/>
                                  <a:gd name="connsiteY26" fmla="*/ 7620 h 293370"/>
                                  <a:gd name="connsiteX27" fmla="*/ 222885 w 293369"/>
                                  <a:gd name="connsiteY27" fmla="*/ 0 h 293370"/>
                                  <a:gd name="connsiteX28" fmla="*/ 240030 w 293369"/>
                                  <a:gd name="connsiteY28" fmla="*/ 7620 h 293370"/>
                                  <a:gd name="connsiteX29" fmla="*/ 285750 w 293369"/>
                                  <a:gd name="connsiteY29" fmla="*/ 53340 h 293370"/>
                                  <a:gd name="connsiteX30" fmla="*/ 293370 w 293369"/>
                                  <a:gd name="connsiteY30" fmla="*/ 70485 h 293370"/>
                                  <a:gd name="connsiteX31" fmla="*/ 286703 w 293369"/>
                                  <a:gd name="connsiteY31" fmla="*/ 88582 h 293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3369" h="293370">
                                    <a:moveTo>
                                      <a:pt x="241935" y="132398"/>
                                    </a:moveTo>
                                    <a:lnTo>
                                      <a:pt x="80963" y="293370"/>
                                    </a:lnTo>
                                    <a:lnTo>
                                      <a:pt x="0" y="293370"/>
                                    </a:lnTo>
                                    <a:lnTo>
                                      <a:pt x="0" y="213360"/>
                                    </a:lnTo>
                                    <a:lnTo>
                                      <a:pt x="160973" y="52388"/>
                                    </a:lnTo>
                                    <a:lnTo>
                                      <a:pt x="241935" y="132398"/>
                                    </a:lnTo>
                                    <a:close/>
                                    <a:moveTo>
                                      <a:pt x="88582" y="251460"/>
                                    </a:moveTo>
                                    <a:lnTo>
                                      <a:pt x="42863" y="205740"/>
                                    </a:lnTo>
                                    <a:lnTo>
                                      <a:pt x="25718" y="222885"/>
                                    </a:lnTo>
                                    <a:lnTo>
                                      <a:pt x="25718" y="243840"/>
                                    </a:lnTo>
                                    <a:lnTo>
                                      <a:pt x="50482" y="243840"/>
                                    </a:lnTo>
                                    <a:lnTo>
                                      <a:pt x="50482" y="268605"/>
                                    </a:lnTo>
                                    <a:lnTo>
                                      <a:pt x="71438" y="268605"/>
                                    </a:lnTo>
                                    <a:lnTo>
                                      <a:pt x="88582" y="251460"/>
                                    </a:lnTo>
                                    <a:close/>
                                    <a:moveTo>
                                      <a:pt x="167640" y="84773"/>
                                    </a:moveTo>
                                    <a:cubicBezTo>
                                      <a:pt x="166688" y="84773"/>
                                      <a:pt x="165735" y="84773"/>
                                      <a:pt x="164783" y="85725"/>
                                    </a:cubicBezTo>
                                    <a:lnTo>
                                      <a:pt x="60007" y="190500"/>
                                    </a:lnTo>
                                    <a:cubicBezTo>
                                      <a:pt x="59055" y="191453"/>
                                      <a:pt x="59055" y="192405"/>
                                      <a:pt x="59055" y="193358"/>
                                    </a:cubicBezTo>
                                    <a:cubicBezTo>
                                      <a:pt x="59055" y="196215"/>
                                      <a:pt x="60960" y="197167"/>
                                      <a:pt x="62865" y="197167"/>
                                    </a:cubicBezTo>
                                    <a:cubicBezTo>
                                      <a:pt x="63818" y="197167"/>
                                      <a:pt x="64770" y="197167"/>
                                      <a:pt x="65723" y="196215"/>
                                    </a:cubicBezTo>
                                    <a:lnTo>
                                      <a:pt x="170498" y="91440"/>
                                    </a:lnTo>
                                    <a:cubicBezTo>
                                      <a:pt x="171450" y="90488"/>
                                      <a:pt x="171450" y="89535"/>
                                      <a:pt x="171450" y="88582"/>
                                    </a:cubicBezTo>
                                    <a:cubicBezTo>
                                      <a:pt x="171450" y="86678"/>
                                      <a:pt x="170498" y="84773"/>
                                      <a:pt x="167640" y="84773"/>
                                    </a:cubicBezTo>
                                    <a:close/>
                                    <a:moveTo>
                                      <a:pt x="286703" y="88582"/>
                                    </a:moveTo>
                                    <a:lnTo>
                                      <a:pt x="254318" y="120967"/>
                                    </a:lnTo>
                                    <a:lnTo>
                                      <a:pt x="173355" y="40005"/>
                                    </a:lnTo>
                                    <a:lnTo>
                                      <a:pt x="205740" y="7620"/>
                                    </a:lnTo>
                                    <a:cubicBezTo>
                                      <a:pt x="210502" y="2857"/>
                                      <a:pt x="216218" y="0"/>
                                      <a:pt x="222885" y="0"/>
                                    </a:cubicBezTo>
                                    <a:cubicBezTo>
                                      <a:pt x="229552" y="0"/>
                                      <a:pt x="236220" y="2857"/>
                                      <a:pt x="240030" y="7620"/>
                                    </a:cubicBezTo>
                                    <a:lnTo>
                                      <a:pt x="285750" y="53340"/>
                                    </a:lnTo>
                                    <a:cubicBezTo>
                                      <a:pt x="290513" y="58103"/>
                                      <a:pt x="293370" y="64770"/>
                                      <a:pt x="293370" y="70485"/>
                                    </a:cubicBezTo>
                                    <a:cubicBezTo>
                                      <a:pt x="293370" y="76200"/>
                                      <a:pt x="290513" y="83820"/>
                                      <a:pt x="286703" y="88582"/>
                                    </a:cubicBezTo>
                                    <a:close/>
                                  </a:path>
                                </a:pathLst>
                              </a:custGeom>
                              <a:solidFill>
                                <a:srgbClr val="8E9AAF"/>
                              </a:solidFill>
                              <a:ln w="9525" cap="flat">
                                <a:noFill/>
                                <a:prstDash val="solid"/>
                                <a:miter/>
                              </a:ln>
                            </wps:spPr>
                            <wps:bodyPr rtlCol="0" anchor="ctr"/>
                          </wps:wsp>
                        </a:graphicData>
                      </a:graphic>
                    </wp:inline>
                  </w:drawing>
                </mc:Choice>
                <mc:Fallback>
                  <w:pict>
                    <v:shape w14:anchorId="5A8646DF" id="Graphic 220"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3369,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" path="m241935,132398l80963,293370,,293370,,213360,160973,52388r80962,80010xm88582,251460l42863,205740,25718,222885r,20955l50482,243840r,24765l71438,268605,88582,251460xm167640,84773v-952,,-1905,,-2857,952l60007,190500v-952,953,-952,1905,-952,2858c59055,196215,60960,197167,62865,197167v953,,1905,,2858,-952l170498,91440v952,-952,952,-1905,952,-2858c171450,86678,170498,84773,167640,84773xm286703,88582r-32385,32385l173355,40005,205740,7620c210502,2857,216218,,222885,v6667,,13335,2857,17145,7620l285750,53340v4763,4763,7620,11430,7620,17145c293370,76200,290513,83820,286703,88582xe" fillcolor="#8e9aaf" stroked="f">
                      <v:stroke joinstyle="miter"/>
                      <v:path arrowok="t" o:connecttype="custom" o:connectlocs="145473,79609;48682,176400;0,176400;0,128291;96792,31500;145473,79609;53264,151200;25773,123709;15464,134018;15464,146618;30354,146618;30354,161509;42955,161509;53264,151200;100800,50973;99082,51545;36082,114545;35509,116264;37800,118554;39519,117982;102519,54982;103091,53263;100800,50973;172392,53263;152919,72736;104237,24055;123710,4582;134019,0;144328,4582;171819,32073;176401,42382;172392,53263" o:connectangles="0,0,0,0,0,0,0,0,0,0,0,0,0,0,0,0,0,0,0,0,0,0,0,0,0,0,0,0,0,0,0,0"/>
                      <o:lock v:ext="edit" aspectratio="t"/>
                      <w10:anchorlock/>
                    </v:shape>
                  </w:pict>
                </mc:Fallback>
              </mc:AlternateContent>
            </w:r>
          </w:p>
        </w:tc>
        <w:tc>
          <w:tcPr>
            <w:tcW w:w="8310" w:type="dxa"/>
            <w:gridSpan w:val="2"/>
            <w:vAlign w:val="center"/>
          </w:tcPr>
          <w:p w14:paraId="234A67C9" w14:textId="329FCF8B" w:rsidR="002C11D7" w:rsidRDefault="002C11D7" w:rsidP="002C11D7">
            <w:pPr>
              <w:pStyle w:val="TableTextEntries"/>
              <w:spacing w:before="120" w:after="120"/>
            </w:pPr>
            <w:r w:rsidRPr="00297537">
              <w:t xml:space="preserve">If you are applying for a </w:t>
            </w:r>
            <w:r>
              <w:rPr>
                <w:b/>
                <w:bCs/>
              </w:rPr>
              <w:t xml:space="preserve">retail supplier’s </w:t>
            </w:r>
            <w:r w:rsidRPr="00D61C80">
              <w:rPr>
                <w:b/>
                <w:bCs/>
              </w:rPr>
              <w:t>licence only</w:t>
            </w:r>
            <w:r w:rsidRPr="00297537">
              <w:t xml:space="preserve">, </w:t>
            </w:r>
            <w:r>
              <w:t xml:space="preserve">skip to </w:t>
            </w:r>
            <w:r w:rsidRPr="005B2C1B">
              <w:rPr>
                <w:b/>
                <w:bCs/>
              </w:rPr>
              <w:t>Question 2</w:t>
            </w:r>
            <w:r>
              <w:rPr>
                <w:b/>
                <w:bCs/>
              </w:rPr>
              <w:t>6</w:t>
            </w:r>
            <w:r>
              <w:t xml:space="preserve"> and continue. </w:t>
            </w:r>
            <w:r w:rsidR="00D40554">
              <w:t>I</w:t>
            </w:r>
            <w:r w:rsidR="00881EA4">
              <w:t xml:space="preserve">f you are applying for a </w:t>
            </w:r>
            <w:r w:rsidR="00881EA4" w:rsidRPr="002C11D7">
              <w:rPr>
                <w:b/>
                <w:bCs/>
              </w:rPr>
              <w:t>network operator’s licence</w:t>
            </w:r>
            <w:r w:rsidR="00881EA4">
              <w:t xml:space="preserve"> at the same time, c</w:t>
            </w:r>
            <w:r>
              <w:t>ontinue to complete this section of the form.</w:t>
            </w:r>
          </w:p>
        </w:tc>
      </w:tr>
    </w:tbl>
    <w:p w14:paraId="7BE6F693" w14:textId="77777777" w:rsidR="002C11D7" w:rsidRDefault="002C11D7" w:rsidP="002C11D7">
      <w:pPr>
        <w:pStyle w:val="BodyText"/>
      </w:pPr>
    </w:p>
    <w:p w14:paraId="4DB853BA" w14:textId="33322156" w:rsidR="00B402C8" w:rsidRDefault="008D59F8" w:rsidP="00E83476">
      <w:pPr>
        <w:pStyle w:val="Heading4"/>
        <w:keepLines/>
      </w:pPr>
      <w:r>
        <w:lastRenderedPageBreak/>
        <w:t>The following q</w:t>
      </w:r>
      <w:r w:rsidR="004D78AC">
        <w:t xml:space="preserve">uestions </w:t>
      </w:r>
      <w:r>
        <w:t xml:space="preserve">apply to </w:t>
      </w:r>
      <w:r w:rsidR="00FF24C7">
        <w:t xml:space="preserve">applicants for a </w:t>
      </w:r>
      <w:r w:rsidR="004D78AC">
        <w:t>network operator’s licence</w:t>
      </w:r>
    </w:p>
    <w:tbl>
      <w:tblPr>
        <w:tblW w:w="9027" w:type="dxa"/>
        <w:tblLook w:val="04A0" w:firstRow="1" w:lastRow="0" w:firstColumn="1" w:lastColumn="0" w:noHBand="0" w:noVBand="1"/>
      </w:tblPr>
      <w:tblGrid>
        <w:gridCol w:w="717"/>
        <w:gridCol w:w="8310"/>
      </w:tblGrid>
      <w:tr w:rsidR="004D78AC" w14:paraId="15003DBF" w14:textId="77777777" w:rsidTr="005D56CA">
        <w:tc>
          <w:tcPr>
            <w:tcW w:w="717" w:type="dxa"/>
          </w:tcPr>
          <w:p w14:paraId="1A142B0E" w14:textId="07246FA4" w:rsidR="004D78AC" w:rsidRDefault="004D78AC" w:rsidP="00E83476">
            <w:pPr>
              <w:pStyle w:val="TableTextEntries"/>
              <w:keepNext/>
              <w:spacing w:line="360" w:lineRule="auto"/>
            </w:pPr>
            <w:r w:rsidRPr="008B359C">
              <w:rPr>
                <w:noProof/>
              </w:rPr>
              <mc:AlternateContent>
                <mc:Choice Requires="wps">
                  <w:drawing>
                    <wp:inline distT="0" distB="0" distL="0" distR="0" wp14:anchorId="04A4D50B" wp14:editId="428DC81C">
                      <wp:extent cx="176400" cy="176400"/>
                      <wp:effectExtent l="0" t="0" r="0" b="0"/>
                      <wp:docPr id="53" name="Graphic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148590 w 297179"/>
                                  <a:gd name="connsiteY0" fmla="*/ 297180 h 297180"/>
                                  <a:gd name="connsiteX1" fmla="*/ 0 w 297179"/>
                                  <a:gd name="connsiteY1" fmla="*/ 148590 h 297180"/>
                                  <a:gd name="connsiteX2" fmla="*/ 148590 w 297179"/>
                                  <a:gd name="connsiteY2" fmla="*/ 0 h 297180"/>
                                  <a:gd name="connsiteX3" fmla="*/ 297180 w 297179"/>
                                  <a:gd name="connsiteY3" fmla="*/ 148590 h 297180"/>
                                  <a:gd name="connsiteX4" fmla="*/ 148590 w 297179"/>
                                  <a:gd name="connsiteY4" fmla="*/ 297180 h 297180"/>
                                  <a:gd name="connsiteX5" fmla="*/ 198120 w 297179"/>
                                  <a:gd name="connsiteY5" fmla="*/ 210502 h 297180"/>
                                  <a:gd name="connsiteX6" fmla="*/ 191453 w 297179"/>
                                  <a:gd name="connsiteY6" fmla="*/ 203835 h 297180"/>
                                  <a:gd name="connsiteX7" fmla="*/ 172403 w 297179"/>
                                  <a:gd name="connsiteY7" fmla="*/ 203835 h 297180"/>
                                  <a:gd name="connsiteX8" fmla="*/ 172403 w 297179"/>
                                  <a:gd name="connsiteY8" fmla="*/ 105728 h 297180"/>
                                  <a:gd name="connsiteX9" fmla="*/ 165735 w 297179"/>
                                  <a:gd name="connsiteY9" fmla="*/ 99060 h 297180"/>
                                  <a:gd name="connsiteX10" fmla="*/ 103823 w 297179"/>
                                  <a:gd name="connsiteY10" fmla="*/ 99060 h 297180"/>
                                  <a:gd name="connsiteX11" fmla="*/ 97155 w 297179"/>
                                  <a:gd name="connsiteY11" fmla="*/ 105728 h 297180"/>
                                  <a:gd name="connsiteX12" fmla="*/ 97155 w 297179"/>
                                  <a:gd name="connsiteY12" fmla="*/ 137160 h 297180"/>
                                  <a:gd name="connsiteX13" fmla="*/ 103823 w 297179"/>
                                  <a:gd name="connsiteY13" fmla="*/ 143828 h 297180"/>
                                  <a:gd name="connsiteX14" fmla="*/ 122873 w 297179"/>
                                  <a:gd name="connsiteY14" fmla="*/ 143828 h 297180"/>
                                  <a:gd name="connsiteX15" fmla="*/ 122873 w 297179"/>
                                  <a:gd name="connsiteY15" fmla="*/ 205740 h 297180"/>
                                  <a:gd name="connsiteX16" fmla="*/ 103823 w 297179"/>
                                  <a:gd name="connsiteY16" fmla="*/ 205740 h 297180"/>
                                  <a:gd name="connsiteX17" fmla="*/ 97155 w 297179"/>
                                  <a:gd name="connsiteY17" fmla="*/ 212408 h 297180"/>
                                  <a:gd name="connsiteX18" fmla="*/ 97155 w 297179"/>
                                  <a:gd name="connsiteY18" fmla="*/ 243840 h 297180"/>
                                  <a:gd name="connsiteX19" fmla="*/ 103823 w 297179"/>
                                  <a:gd name="connsiteY19" fmla="*/ 250508 h 297180"/>
                                  <a:gd name="connsiteX20" fmla="*/ 190500 w 297179"/>
                                  <a:gd name="connsiteY20" fmla="*/ 250508 h 297180"/>
                                  <a:gd name="connsiteX21" fmla="*/ 197167 w 297179"/>
                                  <a:gd name="connsiteY21" fmla="*/ 243840 h 297180"/>
                                  <a:gd name="connsiteX22" fmla="*/ 197167 w 297179"/>
                                  <a:gd name="connsiteY22" fmla="*/ 210502 h 297180"/>
                                  <a:gd name="connsiteX23" fmla="*/ 173355 w 297179"/>
                                  <a:gd name="connsiteY23" fmla="*/ 37147 h 297180"/>
                                  <a:gd name="connsiteX24" fmla="*/ 166688 w 297179"/>
                                  <a:gd name="connsiteY24" fmla="*/ 30480 h 297180"/>
                                  <a:gd name="connsiteX25" fmla="*/ 129540 w 297179"/>
                                  <a:gd name="connsiteY25" fmla="*/ 30480 h 297180"/>
                                  <a:gd name="connsiteX26" fmla="*/ 122873 w 297179"/>
                                  <a:gd name="connsiteY26" fmla="*/ 37147 h 297180"/>
                                  <a:gd name="connsiteX27" fmla="*/ 122873 w 297179"/>
                                  <a:gd name="connsiteY27" fmla="*/ 68580 h 297180"/>
                                  <a:gd name="connsiteX28" fmla="*/ 129540 w 297179"/>
                                  <a:gd name="connsiteY28" fmla="*/ 75248 h 297180"/>
                                  <a:gd name="connsiteX29" fmla="*/ 167640 w 297179"/>
                                  <a:gd name="connsiteY29" fmla="*/ 75248 h 297180"/>
                                  <a:gd name="connsiteX30" fmla="*/ 174308 w 297179"/>
                                  <a:gd name="connsiteY30" fmla="*/ 68580 h 297180"/>
                                  <a:gd name="connsiteX31" fmla="*/ 174308 w 297179"/>
                                  <a:gd name="connsiteY31" fmla="*/ 37147 h 297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7179" h="297180">
                                    <a:moveTo>
                                      <a:pt x="148590" y="297180"/>
                                    </a:moveTo>
                                    <a:cubicBezTo>
                                      <a:pt x="66675" y="297180"/>
                                      <a:pt x="0" y="230505"/>
                                      <a:pt x="0" y="148590"/>
                                    </a:cubicBezTo>
                                    <a:cubicBezTo>
                                      <a:pt x="0" y="66675"/>
                                      <a:pt x="66675" y="0"/>
                                      <a:pt x="148590" y="0"/>
                                    </a:cubicBezTo>
                                    <a:cubicBezTo>
                                      <a:pt x="230505" y="0"/>
                                      <a:pt x="297180" y="66675"/>
                                      <a:pt x="297180" y="148590"/>
                                    </a:cubicBezTo>
                                    <a:cubicBezTo>
                                      <a:pt x="297180" y="230505"/>
                                      <a:pt x="230505" y="297180"/>
                                      <a:pt x="148590" y="297180"/>
                                    </a:cubicBezTo>
                                    <a:close/>
                                    <a:moveTo>
                                      <a:pt x="198120" y="210502"/>
                                    </a:moveTo>
                                    <a:cubicBezTo>
                                      <a:pt x="198120" y="206693"/>
                                      <a:pt x="195263" y="203835"/>
                                      <a:pt x="191453" y="203835"/>
                                    </a:cubicBezTo>
                                    <a:lnTo>
                                      <a:pt x="172403" y="203835"/>
                                    </a:lnTo>
                                    <a:lnTo>
                                      <a:pt x="172403" y="105728"/>
                                    </a:lnTo>
                                    <a:cubicBezTo>
                                      <a:pt x="172403" y="101918"/>
                                      <a:pt x="169545" y="99060"/>
                                      <a:pt x="165735" y="99060"/>
                                    </a:cubicBezTo>
                                    <a:lnTo>
                                      <a:pt x="103823" y="99060"/>
                                    </a:lnTo>
                                    <a:cubicBezTo>
                                      <a:pt x="100013" y="99060"/>
                                      <a:pt x="97155" y="101918"/>
                                      <a:pt x="97155" y="105728"/>
                                    </a:cubicBezTo>
                                    <a:lnTo>
                                      <a:pt x="97155" y="137160"/>
                                    </a:lnTo>
                                    <a:cubicBezTo>
                                      <a:pt x="97155" y="140970"/>
                                      <a:pt x="100013" y="143828"/>
                                      <a:pt x="103823" y="143828"/>
                                    </a:cubicBezTo>
                                    <a:lnTo>
                                      <a:pt x="122873" y="143828"/>
                                    </a:lnTo>
                                    <a:lnTo>
                                      <a:pt x="122873" y="205740"/>
                                    </a:lnTo>
                                    <a:lnTo>
                                      <a:pt x="103823" y="205740"/>
                                    </a:lnTo>
                                    <a:cubicBezTo>
                                      <a:pt x="100013" y="205740"/>
                                      <a:pt x="97155" y="208598"/>
                                      <a:pt x="97155" y="212408"/>
                                    </a:cubicBezTo>
                                    <a:lnTo>
                                      <a:pt x="97155" y="243840"/>
                                    </a:lnTo>
                                    <a:cubicBezTo>
                                      <a:pt x="97155" y="247650"/>
                                      <a:pt x="100013" y="250508"/>
                                      <a:pt x="103823" y="250508"/>
                                    </a:cubicBezTo>
                                    <a:lnTo>
                                      <a:pt x="190500" y="250508"/>
                                    </a:lnTo>
                                    <a:cubicBezTo>
                                      <a:pt x="194310" y="250508"/>
                                      <a:pt x="197167" y="247650"/>
                                      <a:pt x="197167" y="243840"/>
                                    </a:cubicBezTo>
                                    <a:lnTo>
                                      <a:pt x="197167" y="210502"/>
                                    </a:lnTo>
                                    <a:close/>
                                    <a:moveTo>
                                      <a:pt x="173355" y="37147"/>
                                    </a:moveTo>
                                    <a:cubicBezTo>
                                      <a:pt x="173355" y="33338"/>
                                      <a:pt x="170498" y="30480"/>
                                      <a:pt x="166688" y="30480"/>
                                    </a:cubicBezTo>
                                    <a:lnTo>
                                      <a:pt x="129540" y="30480"/>
                                    </a:lnTo>
                                    <a:cubicBezTo>
                                      <a:pt x="125730" y="30480"/>
                                      <a:pt x="122873" y="33338"/>
                                      <a:pt x="122873" y="37147"/>
                                    </a:cubicBezTo>
                                    <a:lnTo>
                                      <a:pt x="122873" y="68580"/>
                                    </a:lnTo>
                                    <a:cubicBezTo>
                                      <a:pt x="122873" y="72390"/>
                                      <a:pt x="125730" y="75248"/>
                                      <a:pt x="129540" y="75248"/>
                                    </a:cubicBezTo>
                                    <a:lnTo>
                                      <a:pt x="167640" y="75248"/>
                                    </a:lnTo>
                                    <a:cubicBezTo>
                                      <a:pt x="171450" y="75248"/>
                                      <a:pt x="174308" y="72390"/>
                                      <a:pt x="174308" y="68580"/>
                                    </a:cubicBezTo>
                                    <a:lnTo>
                                      <a:pt x="174308" y="37147"/>
                                    </a:lnTo>
                                    <a:close/>
                                  </a:path>
                                </a:pathLst>
                              </a:custGeom>
                              <a:solidFill>
                                <a:srgbClr val="8E9AAF"/>
                              </a:solidFill>
                              <a:ln w="9525" cap="flat">
                                <a:noFill/>
                                <a:prstDash val="solid"/>
                                <a:miter/>
                              </a:ln>
                            </wps:spPr>
                            <wps:bodyPr rtlCol="0" anchor="ctr"/>
                          </wps:wsp>
                        </a:graphicData>
                      </a:graphic>
                    </wp:inline>
                  </w:drawing>
                </mc:Choice>
                <mc:Fallback>
                  <w:pict>
                    <v:shape w14:anchorId="1C062660" id="Graphic 52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7179,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" path="m148590,297180c66675,297180,,230505,,148590,,66675,66675,,148590,v81915,,148590,66675,148590,148590c297180,230505,230505,297180,148590,297180xm198120,210502v,-3809,-2857,-6667,-6667,-6667l172403,203835r,-98107c172403,101918,169545,99060,165735,99060r-61912,c100013,99060,97155,101918,97155,105728r,31432c97155,140970,100013,143828,103823,143828r19050,l122873,205740r-19050,c100013,205740,97155,208598,97155,212408r,31432c97155,247650,100013,250508,103823,250508r86677,c194310,250508,197167,247650,197167,243840r,-33338l198120,210502xm173355,37147v,-3809,-2857,-6667,-6667,-6667l129540,30480v-3810,,-6667,2858,-6667,6667l122873,68580v,3810,2857,6668,6667,6668l167640,75248v3810,,6668,-2858,6668,-6668l174308,37147r-953,xe" fillcolor="#8e9aaf" stroked="f">
                      <v:stroke joinstyle="miter"/>
                      <v:path arrowok="t" o:connecttype="custom" o:connectlocs="88200,176400;0,88200;88200,0;176401,88200;88200,176400;117600,124950;113643,120992;102335,120992;102335,62758;98377,58800;61627,58800;57669,62758;57669,81415;61627,85373;72935,85373;72935,122123;61627,122123;57669,126081;57669,144738;61627,148696;113077,148696;117035,144738;117035,124950;102900,22050;98943,18092;76893,18092;72935,22050;72935,40708;76893,44666;99508,44666;103466,40708;103466,22050" o:connectangles="0,0,0,0,0,0,0,0,0,0,0,0,0,0,0,0,0,0,0,0,0,0,0,0,0,0,0,0,0,0,0,0"/>
                      <o:lock v:ext="edit" aspectratio="t"/>
                      <w10:anchorlock/>
                    </v:shape>
                  </w:pict>
                </mc:Fallback>
              </mc:AlternateContent>
            </w:r>
          </w:p>
        </w:tc>
        <w:tc>
          <w:tcPr>
            <w:tcW w:w="8310" w:type="dxa"/>
            <w:vAlign w:val="center"/>
          </w:tcPr>
          <w:p w14:paraId="12C46FC3" w14:textId="7547127B" w:rsidR="004D78AC" w:rsidRDefault="004D78AC" w:rsidP="00E83476">
            <w:pPr>
              <w:pStyle w:val="TableTextEntries"/>
              <w:keepNext/>
              <w:spacing w:after="120"/>
            </w:pPr>
            <w:r w:rsidRPr="001C23A4">
              <w:t>Provide answe</w:t>
            </w:r>
            <w:r w:rsidRPr="005B2C1B">
              <w:t xml:space="preserve">rs to </w:t>
            </w:r>
            <w:r w:rsidRPr="005B2C1B">
              <w:rPr>
                <w:b/>
                <w:bCs/>
              </w:rPr>
              <w:t xml:space="preserve">Questions </w:t>
            </w:r>
            <w:r w:rsidR="002C11D7">
              <w:rPr>
                <w:b/>
                <w:bCs/>
              </w:rPr>
              <w:t xml:space="preserve">23 to </w:t>
            </w:r>
            <w:r w:rsidR="00EE680E" w:rsidRPr="00EE680E">
              <w:rPr>
                <w:b/>
                <w:bCs/>
              </w:rPr>
              <w:t>2</w:t>
            </w:r>
            <w:r w:rsidR="00AF1E9B">
              <w:rPr>
                <w:b/>
                <w:bCs/>
              </w:rPr>
              <w:t>6</w:t>
            </w:r>
            <w:r w:rsidR="00EE680E" w:rsidRPr="00EE680E">
              <w:rPr>
                <w:b/>
                <w:bCs/>
              </w:rPr>
              <w:t xml:space="preserve"> </w:t>
            </w:r>
            <w:r w:rsidRPr="005B2C1B">
              <w:t xml:space="preserve">if you are applying for a </w:t>
            </w:r>
            <w:r w:rsidRPr="00E83476">
              <w:rPr>
                <w:b/>
                <w:bCs/>
              </w:rPr>
              <w:t>network operator’s licence</w:t>
            </w:r>
            <w:r w:rsidRPr="005B2C1B">
              <w:t xml:space="preserve">. </w:t>
            </w:r>
          </w:p>
        </w:tc>
      </w:tr>
    </w:tbl>
    <w:p w14:paraId="71343323" w14:textId="645B6966" w:rsidR="00460983" w:rsidRDefault="004D78AC" w:rsidP="007210AB">
      <w:pPr>
        <w:pStyle w:val="Heading3nonumber"/>
        <w:numPr>
          <w:ilvl w:val="0"/>
          <w:numId w:val="47"/>
        </w:numPr>
        <w:ind w:left="426"/>
      </w:pPr>
      <w:r>
        <w:t>What is your network operator experience?</w:t>
      </w:r>
    </w:p>
    <w:tbl>
      <w:tblPr>
        <w:tblW w:w="9027" w:type="dxa"/>
        <w:tblLook w:val="04A0" w:firstRow="1" w:lastRow="0" w:firstColumn="1" w:lastColumn="0" w:noHBand="0" w:noVBand="1"/>
      </w:tblPr>
      <w:tblGrid>
        <w:gridCol w:w="717"/>
        <w:gridCol w:w="3792"/>
        <w:gridCol w:w="4518"/>
      </w:tblGrid>
      <w:tr w:rsidR="00276BED" w14:paraId="4122B78C" w14:textId="77777777" w:rsidTr="00276BED">
        <w:tc>
          <w:tcPr>
            <w:tcW w:w="717" w:type="dxa"/>
          </w:tcPr>
          <w:p w14:paraId="00B2D0BB" w14:textId="77777777" w:rsidR="00276BED" w:rsidRDefault="00276BED" w:rsidP="00276BED">
            <w:pPr>
              <w:pStyle w:val="TableTextEntries"/>
              <w:keepNext/>
              <w:spacing w:after="120"/>
              <w:rPr>
                <w:noProof/>
              </w:rPr>
            </w:pPr>
            <w:r w:rsidRPr="008B359C">
              <w:rPr>
                <w:noProof/>
              </w:rPr>
              <mc:AlternateContent>
                <mc:Choice Requires="wps">
                  <w:drawing>
                    <wp:inline distT="0" distB="0" distL="0" distR="0" wp14:anchorId="6BE847D4" wp14:editId="49188547">
                      <wp:extent cx="176400" cy="176400"/>
                      <wp:effectExtent l="0" t="0" r="0" b="0"/>
                      <wp:docPr id="144" name="Graphic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148590 w 297179"/>
                                  <a:gd name="connsiteY0" fmla="*/ 297180 h 297180"/>
                                  <a:gd name="connsiteX1" fmla="*/ 0 w 297179"/>
                                  <a:gd name="connsiteY1" fmla="*/ 148590 h 297180"/>
                                  <a:gd name="connsiteX2" fmla="*/ 148590 w 297179"/>
                                  <a:gd name="connsiteY2" fmla="*/ 0 h 297180"/>
                                  <a:gd name="connsiteX3" fmla="*/ 297180 w 297179"/>
                                  <a:gd name="connsiteY3" fmla="*/ 148590 h 297180"/>
                                  <a:gd name="connsiteX4" fmla="*/ 148590 w 297179"/>
                                  <a:gd name="connsiteY4" fmla="*/ 297180 h 297180"/>
                                  <a:gd name="connsiteX5" fmla="*/ 198120 w 297179"/>
                                  <a:gd name="connsiteY5" fmla="*/ 210502 h 297180"/>
                                  <a:gd name="connsiteX6" fmla="*/ 191453 w 297179"/>
                                  <a:gd name="connsiteY6" fmla="*/ 203835 h 297180"/>
                                  <a:gd name="connsiteX7" fmla="*/ 172403 w 297179"/>
                                  <a:gd name="connsiteY7" fmla="*/ 203835 h 297180"/>
                                  <a:gd name="connsiteX8" fmla="*/ 172403 w 297179"/>
                                  <a:gd name="connsiteY8" fmla="*/ 105728 h 297180"/>
                                  <a:gd name="connsiteX9" fmla="*/ 165735 w 297179"/>
                                  <a:gd name="connsiteY9" fmla="*/ 99060 h 297180"/>
                                  <a:gd name="connsiteX10" fmla="*/ 103823 w 297179"/>
                                  <a:gd name="connsiteY10" fmla="*/ 99060 h 297180"/>
                                  <a:gd name="connsiteX11" fmla="*/ 97155 w 297179"/>
                                  <a:gd name="connsiteY11" fmla="*/ 105728 h 297180"/>
                                  <a:gd name="connsiteX12" fmla="*/ 97155 w 297179"/>
                                  <a:gd name="connsiteY12" fmla="*/ 137160 h 297180"/>
                                  <a:gd name="connsiteX13" fmla="*/ 103823 w 297179"/>
                                  <a:gd name="connsiteY13" fmla="*/ 143828 h 297180"/>
                                  <a:gd name="connsiteX14" fmla="*/ 122873 w 297179"/>
                                  <a:gd name="connsiteY14" fmla="*/ 143828 h 297180"/>
                                  <a:gd name="connsiteX15" fmla="*/ 122873 w 297179"/>
                                  <a:gd name="connsiteY15" fmla="*/ 205740 h 297180"/>
                                  <a:gd name="connsiteX16" fmla="*/ 103823 w 297179"/>
                                  <a:gd name="connsiteY16" fmla="*/ 205740 h 297180"/>
                                  <a:gd name="connsiteX17" fmla="*/ 97155 w 297179"/>
                                  <a:gd name="connsiteY17" fmla="*/ 212408 h 297180"/>
                                  <a:gd name="connsiteX18" fmla="*/ 97155 w 297179"/>
                                  <a:gd name="connsiteY18" fmla="*/ 243840 h 297180"/>
                                  <a:gd name="connsiteX19" fmla="*/ 103823 w 297179"/>
                                  <a:gd name="connsiteY19" fmla="*/ 250508 h 297180"/>
                                  <a:gd name="connsiteX20" fmla="*/ 190500 w 297179"/>
                                  <a:gd name="connsiteY20" fmla="*/ 250508 h 297180"/>
                                  <a:gd name="connsiteX21" fmla="*/ 197167 w 297179"/>
                                  <a:gd name="connsiteY21" fmla="*/ 243840 h 297180"/>
                                  <a:gd name="connsiteX22" fmla="*/ 197167 w 297179"/>
                                  <a:gd name="connsiteY22" fmla="*/ 210502 h 297180"/>
                                  <a:gd name="connsiteX23" fmla="*/ 173355 w 297179"/>
                                  <a:gd name="connsiteY23" fmla="*/ 37147 h 297180"/>
                                  <a:gd name="connsiteX24" fmla="*/ 166688 w 297179"/>
                                  <a:gd name="connsiteY24" fmla="*/ 30480 h 297180"/>
                                  <a:gd name="connsiteX25" fmla="*/ 129540 w 297179"/>
                                  <a:gd name="connsiteY25" fmla="*/ 30480 h 297180"/>
                                  <a:gd name="connsiteX26" fmla="*/ 122873 w 297179"/>
                                  <a:gd name="connsiteY26" fmla="*/ 37147 h 297180"/>
                                  <a:gd name="connsiteX27" fmla="*/ 122873 w 297179"/>
                                  <a:gd name="connsiteY27" fmla="*/ 68580 h 297180"/>
                                  <a:gd name="connsiteX28" fmla="*/ 129540 w 297179"/>
                                  <a:gd name="connsiteY28" fmla="*/ 75248 h 297180"/>
                                  <a:gd name="connsiteX29" fmla="*/ 167640 w 297179"/>
                                  <a:gd name="connsiteY29" fmla="*/ 75248 h 297180"/>
                                  <a:gd name="connsiteX30" fmla="*/ 174308 w 297179"/>
                                  <a:gd name="connsiteY30" fmla="*/ 68580 h 297180"/>
                                  <a:gd name="connsiteX31" fmla="*/ 174308 w 297179"/>
                                  <a:gd name="connsiteY31" fmla="*/ 37147 h 297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7179" h="297180">
                                    <a:moveTo>
                                      <a:pt x="148590" y="297180"/>
                                    </a:moveTo>
                                    <a:cubicBezTo>
                                      <a:pt x="66675" y="297180"/>
                                      <a:pt x="0" y="230505"/>
                                      <a:pt x="0" y="148590"/>
                                    </a:cubicBezTo>
                                    <a:cubicBezTo>
                                      <a:pt x="0" y="66675"/>
                                      <a:pt x="66675" y="0"/>
                                      <a:pt x="148590" y="0"/>
                                    </a:cubicBezTo>
                                    <a:cubicBezTo>
                                      <a:pt x="230505" y="0"/>
                                      <a:pt x="297180" y="66675"/>
                                      <a:pt x="297180" y="148590"/>
                                    </a:cubicBezTo>
                                    <a:cubicBezTo>
                                      <a:pt x="297180" y="230505"/>
                                      <a:pt x="230505" y="297180"/>
                                      <a:pt x="148590" y="297180"/>
                                    </a:cubicBezTo>
                                    <a:close/>
                                    <a:moveTo>
                                      <a:pt x="198120" y="210502"/>
                                    </a:moveTo>
                                    <a:cubicBezTo>
                                      <a:pt x="198120" y="206693"/>
                                      <a:pt x="195263" y="203835"/>
                                      <a:pt x="191453" y="203835"/>
                                    </a:cubicBezTo>
                                    <a:lnTo>
                                      <a:pt x="172403" y="203835"/>
                                    </a:lnTo>
                                    <a:lnTo>
                                      <a:pt x="172403" y="105728"/>
                                    </a:lnTo>
                                    <a:cubicBezTo>
                                      <a:pt x="172403" y="101918"/>
                                      <a:pt x="169545" y="99060"/>
                                      <a:pt x="165735" y="99060"/>
                                    </a:cubicBezTo>
                                    <a:lnTo>
                                      <a:pt x="103823" y="99060"/>
                                    </a:lnTo>
                                    <a:cubicBezTo>
                                      <a:pt x="100013" y="99060"/>
                                      <a:pt x="97155" y="101918"/>
                                      <a:pt x="97155" y="105728"/>
                                    </a:cubicBezTo>
                                    <a:lnTo>
                                      <a:pt x="97155" y="137160"/>
                                    </a:lnTo>
                                    <a:cubicBezTo>
                                      <a:pt x="97155" y="140970"/>
                                      <a:pt x="100013" y="143828"/>
                                      <a:pt x="103823" y="143828"/>
                                    </a:cubicBezTo>
                                    <a:lnTo>
                                      <a:pt x="122873" y="143828"/>
                                    </a:lnTo>
                                    <a:lnTo>
                                      <a:pt x="122873" y="205740"/>
                                    </a:lnTo>
                                    <a:lnTo>
                                      <a:pt x="103823" y="205740"/>
                                    </a:lnTo>
                                    <a:cubicBezTo>
                                      <a:pt x="100013" y="205740"/>
                                      <a:pt x="97155" y="208598"/>
                                      <a:pt x="97155" y="212408"/>
                                    </a:cubicBezTo>
                                    <a:lnTo>
                                      <a:pt x="97155" y="243840"/>
                                    </a:lnTo>
                                    <a:cubicBezTo>
                                      <a:pt x="97155" y="247650"/>
                                      <a:pt x="100013" y="250508"/>
                                      <a:pt x="103823" y="250508"/>
                                    </a:cubicBezTo>
                                    <a:lnTo>
                                      <a:pt x="190500" y="250508"/>
                                    </a:lnTo>
                                    <a:cubicBezTo>
                                      <a:pt x="194310" y="250508"/>
                                      <a:pt x="197167" y="247650"/>
                                      <a:pt x="197167" y="243840"/>
                                    </a:cubicBezTo>
                                    <a:lnTo>
                                      <a:pt x="197167" y="210502"/>
                                    </a:lnTo>
                                    <a:close/>
                                    <a:moveTo>
                                      <a:pt x="173355" y="37147"/>
                                    </a:moveTo>
                                    <a:cubicBezTo>
                                      <a:pt x="173355" y="33338"/>
                                      <a:pt x="170498" y="30480"/>
                                      <a:pt x="166688" y="30480"/>
                                    </a:cubicBezTo>
                                    <a:lnTo>
                                      <a:pt x="129540" y="30480"/>
                                    </a:lnTo>
                                    <a:cubicBezTo>
                                      <a:pt x="125730" y="30480"/>
                                      <a:pt x="122873" y="33338"/>
                                      <a:pt x="122873" y="37147"/>
                                    </a:cubicBezTo>
                                    <a:lnTo>
                                      <a:pt x="122873" y="68580"/>
                                    </a:lnTo>
                                    <a:cubicBezTo>
                                      <a:pt x="122873" y="72390"/>
                                      <a:pt x="125730" y="75248"/>
                                      <a:pt x="129540" y="75248"/>
                                    </a:cubicBezTo>
                                    <a:lnTo>
                                      <a:pt x="167640" y="75248"/>
                                    </a:lnTo>
                                    <a:cubicBezTo>
                                      <a:pt x="171450" y="75248"/>
                                      <a:pt x="174308" y="72390"/>
                                      <a:pt x="174308" y="68580"/>
                                    </a:cubicBezTo>
                                    <a:lnTo>
                                      <a:pt x="174308" y="37147"/>
                                    </a:lnTo>
                                    <a:close/>
                                  </a:path>
                                </a:pathLst>
                              </a:custGeom>
                              <a:solidFill>
                                <a:srgbClr val="8E9AAF"/>
                              </a:solidFill>
                              <a:ln w="9525" cap="flat">
                                <a:noFill/>
                                <a:prstDash val="solid"/>
                                <a:miter/>
                              </a:ln>
                            </wps:spPr>
                            <wps:bodyPr rtlCol="0" anchor="ctr"/>
                          </wps:wsp>
                        </a:graphicData>
                      </a:graphic>
                    </wp:inline>
                  </w:drawing>
                </mc:Choice>
                <mc:Fallback>
                  <w:pict>
                    <v:shape w14:anchorId="1A0A487A" id="Graphic 52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7179,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" path="m148590,297180c66675,297180,,230505,,148590,,66675,66675,,148590,v81915,,148590,66675,148590,148590c297180,230505,230505,297180,148590,297180xm198120,210502v,-3809,-2857,-6667,-6667,-6667l172403,203835r,-98107c172403,101918,169545,99060,165735,99060r-61912,c100013,99060,97155,101918,97155,105728r,31432c97155,140970,100013,143828,103823,143828r19050,l122873,205740r-19050,c100013,205740,97155,208598,97155,212408r,31432c97155,247650,100013,250508,103823,250508r86677,c194310,250508,197167,247650,197167,243840r,-33338l198120,210502xm173355,37147v,-3809,-2857,-6667,-6667,-6667l129540,30480v-3810,,-6667,2858,-6667,6667l122873,68580v,3810,2857,6668,6667,6668l167640,75248v3810,,6668,-2858,6668,-6668l174308,37147r-953,xe" fillcolor="#8e9aaf" stroked="f">
                      <v:stroke joinstyle="miter"/>
                      <v:path arrowok="t" o:connecttype="custom" o:connectlocs="88200,176400;0,88200;88200,0;176401,88200;88200,176400;117600,124950;113643,120992;102335,120992;102335,62758;98377,58800;61627,58800;57669,62758;57669,81415;61627,85373;72935,85373;72935,122123;61627,122123;57669,126081;57669,144738;61627,148696;113077,148696;117035,144738;117035,124950;102900,22050;98943,18092;76893,18092;72935,22050;72935,40708;76893,44666;99508,44666;103466,40708;103466,22050" o:connectangles="0,0,0,0,0,0,0,0,0,0,0,0,0,0,0,0,0,0,0,0,0,0,0,0,0,0,0,0,0,0,0,0"/>
                      <o:lock v:ext="edit" aspectratio="t"/>
                      <w10:anchorlock/>
                    </v:shape>
                  </w:pict>
                </mc:Fallback>
              </mc:AlternateContent>
            </w:r>
          </w:p>
        </w:tc>
        <w:tc>
          <w:tcPr>
            <w:tcW w:w="8310" w:type="dxa"/>
            <w:gridSpan w:val="2"/>
            <w:vAlign w:val="center"/>
          </w:tcPr>
          <w:p w14:paraId="66FE3421" w14:textId="0B6EC96F" w:rsidR="00276BED" w:rsidRDefault="00276BED" w:rsidP="00276BED">
            <w:pPr>
              <w:pStyle w:val="TableTextEntries"/>
              <w:keepNext/>
              <w:spacing w:after="120"/>
            </w:pPr>
            <w:r>
              <w:t>I</w:t>
            </w:r>
            <w:r w:rsidRPr="00D22E28">
              <w:t>n order to recommend licences</w:t>
            </w:r>
            <w:r>
              <w:t>,</w:t>
            </w:r>
            <w:r w:rsidRPr="00D22E28">
              <w:t xml:space="preserve"> we need to determine that the applicant has the technical capacity to undertake the activities that will be authorised under the licence. </w:t>
            </w:r>
            <w:r>
              <w:t>T</w:t>
            </w:r>
            <w:r w:rsidRPr="00D22E28">
              <w:t>he applicant may hold the relevant technical expertise or engage suitable expertise to meet this requirement</w:t>
            </w:r>
            <w:r>
              <w:t>.</w:t>
            </w:r>
            <w:r w:rsidR="00EC09DB">
              <w:t xml:space="preserve"> </w:t>
            </w:r>
          </w:p>
        </w:tc>
      </w:tr>
      <w:bookmarkStart w:id="8" w:name="_Hlk77852760"/>
      <w:tr w:rsidR="004D78AC" w14:paraId="7D4CC5C0" w14:textId="77777777" w:rsidTr="005D56CA">
        <w:tc>
          <w:tcPr>
            <w:tcW w:w="717" w:type="dxa"/>
          </w:tcPr>
          <w:p w14:paraId="621BE0DA" w14:textId="71B61829" w:rsidR="004D78AC" w:rsidRDefault="004D78AC" w:rsidP="00D61C80">
            <w:pPr>
              <w:pStyle w:val="TableTextEntries"/>
              <w:keepNext/>
              <w:spacing w:after="120"/>
            </w:pPr>
            <w:r w:rsidRPr="008B359C">
              <w:rPr>
                <w:noProof/>
              </w:rPr>
              <mc:AlternateContent>
                <mc:Choice Requires="wps">
                  <w:drawing>
                    <wp:inline distT="0" distB="0" distL="0" distR="0" wp14:anchorId="6481FC9C" wp14:editId="69C4E647">
                      <wp:extent cx="176400" cy="176400"/>
                      <wp:effectExtent l="0" t="0" r="0" b="0"/>
                      <wp:docPr id="55" name="Graphic 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41935 w 293369"/>
                                  <a:gd name="connsiteY0" fmla="*/ 132398 h 293370"/>
                                  <a:gd name="connsiteX1" fmla="*/ 80963 w 293369"/>
                                  <a:gd name="connsiteY1" fmla="*/ 293370 h 293370"/>
                                  <a:gd name="connsiteX2" fmla="*/ 0 w 293369"/>
                                  <a:gd name="connsiteY2" fmla="*/ 293370 h 293370"/>
                                  <a:gd name="connsiteX3" fmla="*/ 0 w 293369"/>
                                  <a:gd name="connsiteY3" fmla="*/ 213360 h 293370"/>
                                  <a:gd name="connsiteX4" fmla="*/ 160973 w 293369"/>
                                  <a:gd name="connsiteY4" fmla="*/ 52388 h 293370"/>
                                  <a:gd name="connsiteX5" fmla="*/ 241935 w 293369"/>
                                  <a:gd name="connsiteY5" fmla="*/ 132398 h 293370"/>
                                  <a:gd name="connsiteX6" fmla="*/ 88582 w 293369"/>
                                  <a:gd name="connsiteY6" fmla="*/ 251460 h 293370"/>
                                  <a:gd name="connsiteX7" fmla="*/ 42863 w 293369"/>
                                  <a:gd name="connsiteY7" fmla="*/ 205740 h 293370"/>
                                  <a:gd name="connsiteX8" fmla="*/ 25718 w 293369"/>
                                  <a:gd name="connsiteY8" fmla="*/ 222885 h 293370"/>
                                  <a:gd name="connsiteX9" fmla="*/ 25718 w 293369"/>
                                  <a:gd name="connsiteY9" fmla="*/ 243840 h 293370"/>
                                  <a:gd name="connsiteX10" fmla="*/ 50482 w 293369"/>
                                  <a:gd name="connsiteY10" fmla="*/ 243840 h 293370"/>
                                  <a:gd name="connsiteX11" fmla="*/ 50482 w 293369"/>
                                  <a:gd name="connsiteY11" fmla="*/ 268605 h 293370"/>
                                  <a:gd name="connsiteX12" fmla="*/ 71438 w 293369"/>
                                  <a:gd name="connsiteY12" fmla="*/ 268605 h 293370"/>
                                  <a:gd name="connsiteX13" fmla="*/ 88582 w 293369"/>
                                  <a:gd name="connsiteY13" fmla="*/ 251460 h 293370"/>
                                  <a:gd name="connsiteX14" fmla="*/ 167640 w 293369"/>
                                  <a:gd name="connsiteY14" fmla="*/ 84773 h 293370"/>
                                  <a:gd name="connsiteX15" fmla="*/ 164783 w 293369"/>
                                  <a:gd name="connsiteY15" fmla="*/ 85725 h 293370"/>
                                  <a:gd name="connsiteX16" fmla="*/ 60007 w 293369"/>
                                  <a:gd name="connsiteY16" fmla="*/ 190500 h 293370"/>
                                  <a:gd name="connsiteX17" fmla="*/ 59055 w 293369"/>
                                  <a:gd name="connsiteY17" fmla="*/ 193358 h 293370"/>
                                  <a:gd name="connsiteX18" fmla="*/ 62865 w 293369"/>
                                  <a:gd name="connsiteY18" fmla="*/ 197167 h 293370"/>
                                  <a:gd name="connsiteX19" fmla="*/ 65723 w 293369"/>
                                  <a:gd name="connsiteY19" fmla="*/ 196215 h 293370"/>
                                  <a:gd name="connsiteX20" fmla="*/ 170498 w 293369"/>
                                  <a:gd name="connsiteY20" fmla="*/ 91440 h 293370"/>
                                  <a:gd name="connsiteX21" fmla="*/ 171450 w 293369"/>
                                  <a:gd name="connsiteY21" fmla="*/ 88582 h 293370"/>
                                  <a:gd name="connsiteX22" fmla="*/ 167640 w 293369"/>
                                  <a:gd name="connsiteY22" fmla="*/ 84773 h 293370"/>
                                  <a:gd name="connsiteX23" fmla="*/ 286703 w 293369"/>
                                  <a:gd name="connsiteY23" fmla="*/ 88582 h 293370"/>
                                  <a:gd name="connsiteX24" fmla="*/ 254318 w 293369"/>
                                  <a:gd name="connsiteY24" fmla="*/ 120967 h 293370"/>
                                  <a:gd name="connsiteX25" fmla="*/ 173355 w 293369"/>
                                  <a:gd name="connsiteY25" fmla="*/ 40005 h 293370"/>
                                  <a:gd name="connsiteX26" fmla="*/ 205740 w 293369"/>
                                  <a:gd name="connsiteY26" fmla="*/ 7620 h 293370"/>
                                  <a:gd name="connsiteX27" fmla="*/ 222885 w 293369"/>
                                  <a:gd name="connsiteY27" fmla="*/ 0 h 293370"/>
                                  <a:gd name="connsiteX28" fmla="*/ 240030 w 293369"/>
                                  <a:gd name="connsiteY28" fmla="*/ 7620 h 293370"/>
                                  <a:gd name="connsiteX29" fmla="*/ 285750 w 293369"/>
                                  <a:gd name="connsiteY29" fmla="*/ 53340 h 293370"/>
                                  <a:gd name="connsiteX30" fmla="*/ 293370 w 293369"/>
                                  <a:gd name="connsiteY30" fmla="*/ 70485 h 293370"/>
                                  <a:gd name="connsiteX31" fmla="*/ 286703 w 293369"/>
                                  <a:gd name="connsiteY31" fmla="*/ 88582 h 293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3369" h="293370">
                                    <a:moveTo>
                                      <a:pt x="241935" y="132398"/>
                                    </a:moveTo>
                                    <a:lnTo>
                                      <a:pt x="80963" y="293370"/>
                                    </a:lnTo>
                                    <a:lnTo>
                                      <a:pt x="0" y="293370"/>
                                    </a:lnTo>
                                    <a:lnTo>
                                      <a:pt x="0" y="213360"/>
                                    </a:lnTo>
                                    <a:lnTo>
                                      <a:pt x="160973" y="52388"/>
                                    </a:lnTo>
                                    <a:lnTo>
                                      <a:pt x="241935" y="132398"/>
                                    </a:lnTo>
                                    <a:close/>
                                    <a:moveTo>
                                      <a:pt x="88582" y="251460"/>
                                    </a:moveTo>
                                    <a:lnTo>
                                      <a:pt x="42863" y="205740"/>
                                    </a:lnTo>
                                    <a:lnTo>
                                      <a:pt x="25718" y="222885"/>
                                    </a:lnTo>
                                    <a:lnTo>
                                      <a:pt x="25718" y="243840"/>
                                    </a:lnTo>
                                    <a:lnTo>
                                      <a:pt x="50482" y="243840"/>
                                    </a:lnTo>
                                    <a:lnTo>
                                      <a:pt x="50482" y="268605"/>
                                    </a:lnTo>
                                    <a:lnTo>
                                      <a:pt x="71438" y="268605"/>
                                    </a:lnTo>
                                    <a:lnTo>
                                      <a:pt x="88582" y="251460"/>
                                    </a:lnTo>
                                    <a:close/>
                                    <a:moveTo>
                                      <a:pt x="167640" y="84773"/>
                                    </a:moveTo>
                                    <a:cubicBezTo>
                                      <a:pt x="166688" y="84773"/>
                                      <a:pt x="165735" y="84773"/>
                                      <a:pt x="164783" y="85725"/>
                                    </a:cubicBezTo>
                                    <a:lnTo>
                                      <a:pt x="60007" y="190500"/>
                                    </a:lnTo>
                                    <a:cubicBezTo>
                                      <a:pt x="59055" y="191453"/>
                                      <a:pt x="59055" y="192405"/>
                                      <a:pt x="59055" y="193358"/>
                                    </a:cubicBezTo>
                                    <a:cubicBezTo>
                                      <a:pt x="59055" y="196215"/>
                                      <a:pt x="60960" y="197167"/>
                                      <a:pt x="62865" y="197167"/>
                                    </a:cubicBezTo>
                                    <a:cubicBezTo>
                                      <a:pt x="63818" y="197167"/>
                                      <a:pt x="64770" y="197167"/>
                                      <a:pt x="65723" y="196215"/>
                                    </a:cubicBezTo>
                                    <a:lnTo>
                                      <a:pt x="170498" y="91440"/>
                                    </a:lnTo>
                                    <a:cubicBezTo>
                                      <a:pt x="171450" y="90488"/>
                                      <a:pt x="171450" y="89535"/>
                                      <a:pt x="171450" y="88582"/>
                                    </a:cubicBezTo>
                                    <a:cubicBezTo>
                                      <a:pt x="171450" y="86678"/>
                                      <a:pt x="170498" y="84773"/>
                                      <a:pt x="167640" y="84773"/>
                                    </a:cubicBezTo>
                                    <a:close/>
                                    <a:moveTo>
                                      <a:pt x="286703" y="88582"/>
                                    </a:moveTo>
                                    <a:lnTo>
                                      <a:pt x="254318" y="120967"/>
                                    </a:lnTo>
                                    <a:lnTo>
                                      <a:pt x="173355" y="40005"/>
                                    </a:lnTo>
                                    <a:lnTo>
                                      <a:pt x="205740" y="7620"/>
                                    </a:lnTo>
                                    <a:cubicBezTo>
                                      <a:pt x="210502" y="2857"/>
                                      <a:pt x="216218" y="0"/>
                                      <a:pt x="222885" y="0"/>
                                    </a:cubicBezTo>
                                    <a:cubicBezTo>
                                      <a:pt x="229552" y="0"/>
                                      <a:pt x="236220" y="2857"/>
                                      <a:pt x="240030" y="7620"/>
                                    </a:cubicBezTo>
                                    <a:lnTo>
                                      <a:pt x="285750" y="53340"/>
                                    </a:lnTo>
                                    <a:cubicBezTo>
                                      <a:pt x="290513" y="58103"/>
                                      <a:pt x="293370" y="64770"/>
                                      <a:pt x="293370" y="70485"/>
                                    </a:cubicBezTo>
                                    <a:cubicBezTo>
                                      <a:pt x="293370" y="76200"/>
                                      <a:pt x="290513" y="83820"/>
                                      <a:pt x="286703" y="88582"/>
                                    </a:cubicBezTo>
                                    <a:close/>
                                  </a:path>
                                </a:pathLst>
                              </a:custGeom>
                              <a:solidFill>
                                <a:srgbClr val="8E9AAF"/>
                              </a:solidFill>
                              <a:ln w="9525" cap="flat">
                                <a:noFill/>
                                <a:prstDash val="solid"/>
                                <a:miter/>
                              </a:ln>
                            </wps:spPr>
                            <wps:bodyPr rtlCol="0" anchor="ctr"/>
                          </wps:wsp>
                        </a:graphicData>
                      </a:graphic>
                    </wp:inline>
                  </w:drawing>
                </mc:Choice>
                <mc:Fallback>
                  <w:pict>
                    <v:shape w14:anchorId="3CC5D4C6" id="Graphic 220"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3369,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" path="m241935,132398l80963,293370,,293370,,213360,160973,52388r80962,80010xm88582,251460l42863,205740,25718,222885r,20955l50482,243840r,24765l71438,268605,88582,251460xm167640,84773v-952,,-1905,,-2857,952l60007,190500v-952,953,-952,1905,-952,2858c59055,196215,60960,197167,62865,197167v953,,1905,,2858,-952l170498,91440v952,-952,952,-1905,952,-2858c171450,86678,170498,84773,167640,84773xm286703,88582r-32385,32385l173355,40005,205740,7620c210502,2857,216218,,222885,v6667,,13335,2857,17145,7620l285750,53340v4763,4763,7620,11430,7620,17145c293370,76200,290513,83820,286703,88582xe" fillcolor="#8e9aaf" stroked="f">
                      <v:stroke joinstyle="miter"/>
                      <v:path arrowok="t" o:connecttype="custom" o:connectlocs="145473,79609;48682,176400;0,176400;0,128291;96792,31500;145473,79609;53264,151200;25773,123709;15464,134018;15464,146618;30354,146618;30354,161509;42955,161509;53264,151200;100800,50973;99082,51545;36082,114545;35509,116264;37800,118554;39519,117982;102519,54982;103091,53263;100800,50973;172392,53263;152919,72736;104237,24055;123710,4582;134019,0;144328,4582;171819,32073;176401,42382;172392,53263" o:connectangles="0,0,0,0,0,0,0,0,0,0,0,0,0,0,0,0,0,0,0,0,0,0,0,0,0,0,0,0,0,0,0,0"/>
                      <o:lock v:ext="edit" aspectratio="t"/>
                      <w10:anchorlock/>
                    </v:shape>
                  </w:pict>
                </mc:Fallback>
              </mc:AlternateContent>
            </w:r>
          </w:p>
        </w:tc>
        <w:tc>
          <w:tcPr>
            <w:tcW w:w="8310" w:type="dxa"/>
            <w:gridSpan w:val="2"/>
            <w:vAlign w:val="center"/>
          </w:tcPr>
          <w:p w14:paraId="628E046D" w14:textId="0398B346" w:rsidR="004D78AC" w:rsidRDefault="004D78AC" w:rsidP="00D61C80">
            <w:pPr>
              <w:pStyle w:val="TableTextEntries"/>
              <w:keepNext/>
              <w:spacing w:after="120"/>
            </w:pPr>
            <w:r>
              <w:t xml:space="preserve">Provide </w:t>
            </w:r>
            <w:r w:rsidR="00EC09DB">
              <w:t>information as specified in the table</w:t>
            </w:r>
          </w:p>
        </w:tc>
      </w:tr>
      <w:bookmarkEnd w:id="8"/>
      <w:tr w:rsidR="004D78AC" w14:paraId="043369A9" w14:textId="77777777" w:rsidTr="001227D2">
        <w:tc>
          <w:tcPr>
            <w:tcW w:w="4509" w:type="dxa"/>
            <w:gridSpan w:val="2"/>
          </w:tcPr>
          <w:p w14:paraId="205B3698" w14:textId="77777777" w:rsidR="004D78AC" w:rsidRDefault="004D78AC" w:rsidP="00D61C80">
            <w:pPr>
              <w:pStyle w:val="TableTextEntries"/>
              <w:keepNext/>
            </w:pPr>
            <w:permStart w:id="21041165" w:edGrp="everyone" w:colFirst="1" w:colLast="1"/>
            <w:r>
              <w:t>For the applicant corporation, describe any current or past (and, where relevant, the nominated third parties’) experience in:</w:t>
            </w:r>
          </w:p>
          <w:p w14:paraId="664A3949" w14:textId="13B12857" w:rsidR="004D78AC" w:rsidRDefault="004D78AC" w:rsidP="00D61C80">
            <w:pPr>
              <w:pStyle w:val="TableListBullet"/>
              <w:keepNext/>
            </w:pPr>
            <w:r>
              <w:t>Construction, maintenance and operation</w:t>
            </w:r>
            <w:r w:rsidR="00EC09DB">
              <w:t xml:space="preserve"> of infrastructure (water or other)</w:t>
            </w:r>
          </w:p>
          <w:p w14:paraId="054B5622" w14:textId="1D87E467" w:rsidR="004D78AC" w:rsidRDefault="004D78AC" w:rsidP="001227D2">
            <w:pPr>
              <w:pStyle w:val="TableListBullet"/>
              <w:keepNext/>
              <w:spacing w:after="120"/>
            </w:pPr>
            <w:r>
              <w:t>Identifying and managing environmental impacts.</w:t>
            </w:r>
            <w:r w:rsidR="00EC09DB">
              <w:t xml:space="preserve"> impacts relevant to the construction of water infrastructure</w:t>
            </w:r>
          </w:p>
        </w:tc>
        <w:tc>
          <w:tcPr>
            <w:tcW w:w="4518" w:type="dxa"/>
            <w:shd w:val="clear" w:color="auto" w:fill="ECE9E7" w:themeFill="background2"/>
          </w:tcPr>
          <w:p w14:paraId="363401BC" w14:textId="77777777" w:rsidR="004D78AC" w:rsidRDefault="004D78AC" w:rsidP="00D61C80">
            <w:pPr>
              <w:pStyle w:val="TableTextEntries"/>
              <w:keepNext/>
            </w:pPr>
          </w:p>
        </w:tc>
      </w:tr>
      <w:tr w:rsidR="004D78AC" w14:paraId="0969C4EE" w14:textId="77777777" w:rsidTr="001227D2">
        <w:tc>
          <w:tcPr>
            <w:tcW w:w="4509" w:type="dxa"/>
            <w:gridSpan w:val="2"/>
          </w:tcPr>
          <w:p w14:paraId="12D38290" w14:textId="77777777" w:rsidR="00ED2186" w:rsidRDefault="00ED2186" w:rsidP="00ED2186">
            <w:pPr>
              <w:pStyle w:val="TableTextEntries"/>
            </w:pPr>
            <w:permStart w:id="1971015921" w:edGrp="everyone" w:colFirst="1" w:colLast="1"/>
            <w:permEnd w:id="21041165"/>
            <w:r>
              <w:t>Provide names of key personnel (including nominated third parties) and necessary skills for each of the following activities:</w:t>
            </w:r>
          </w:p>
          <w:p w14:paraId="1BAEFE24" w14:textId="77777777" w:rsidR="00EC09DB" w:rsidRDefault="00EC09DB" w:rsidP="00EC09DB">
            <w:pPr>
              <w:pStyle w:val="TableListBullet"/>
              <w:keepNext/>
            </w:pPr>
            <w:r>
              <w:t>Construction, maintenance and operation of infrastructure (water or other)</w:t>
            </w:r>
          </w:p>
          <w:p w14:paraId="43691C23" w14:textId="43A48D7A" w:rsidR="004D78AC" w:rsidRDefault="00EC09DB" w:rsidP="00ED2186">
            <w:pPr>
              <w:pStyle w:val="TableListBullet"/>
            </w:pPr>
            <w:r>
              <w:t>Identifying and managing environmental impacts. impacts relevant to the construction of water infrastructure</w:t>
            </w:r>
            <w:r w:rsidR="00ED2186">
              <w:t>.</w:t>
            </w:r>
          </w:p>
        </w:tc>
        <w:tc>
          <w:tcPr>
            <w:tcW w:w="4518" w:type="dxa"/>
            <w:shd w:val="clear" w:color="auto" w:fill="ECE9E7" w:themeFill="background2"/>
          </w:tcPr>
          <w:p w14:paraId="326936D8" w14:textId="77777777" w:rsidR="004D78AC" w:rsidRDefault="004D78AC" w:rsidP="005D56CA">
            <w:pPr>
              <w:pStyle w:val="TableTextEntries"/>
            </w:pPr>
          </w:p>
        </w:tc>
      </w:tr>
      <w:permEnd w:id="1971015921"/>
      <w:tr w:rsidR="00EC09DB" w14:paraId="7EDAF9E0" w14:textId="77777777" w:rsidTr="00B533B7">
        <w:tc>
          <w:tcPr>
            <w:tcW w:w="717" w:type="dxa"/>
          </w:tcPr>
          <w:p w14:paraId="4767D0D4" w14:textId="77777777" w:rsidR="00EC09DB" w:rsidRPr="008B359C" w:rsidRDefault="00EC09DB" w:rsidP="00D61C80">
            <w:pPr>
              <w:pStyle w:val="TableTextEntries"/>
              <w:keepNext/>
              <w:spacing w:before="120" w:line="360" w:lineRule="auto"/>
              <w:rPr>
                <w:noProof/>
              </w:rPr>
            </w:pPr>
          </w:p>
        </w:tc>
        <w:tc>
          <w:tcPr>
            <w:tcW w:w="8310" w:type="dxa"/>
            <w:gridSpan w:val="2"/>
            <w:vAlign w:val="center"/>
          </w:tcPr>
          <w:p w14:paraId="74C32E7A" w14:textId="77777777" w:rsidR="00EC09DB" w:rsidRPr="00206F2E" w:rsidRDefault="00EC09DB" w:rsidP="00D61C80">
            <w:pPr>
              <w:pStyle w:val="TableTextEntries"/>
              <w:keepNext/>
              <w:spacing w:before="120" w:after="120"/>
            </w:pPr>
          </w:p>
        </w:tc>
      </w:tr>
      <w:tr w:rsidR="00EC09DB" w14:paraId="3D93E585" w14:textId="77777777" w:rsidTr="00EC09DB">
        <w:tc>
          <w:tcPr>
            <w:tcW w:w="717" w:type="dxa"/>
          </w:tcPr>
          <w:p w14:paraId="5795A387" w14:textId="77777777" w:rsidR="00EC09DB" w:rsidRPr="008B359C" w:rsidRDefault="00EC09DB" w:rsidP="00EC09DB">
            <w:pPr>
              <w:pStyle w:val="TableTextEntries"/>
              <w:keepNext/>
              <w:spacing w:before="120" w:line="360" w:lineRule="auto"/>
              <w:rPr>
                <w:noProof/>
              </w:rPr>
            </w:pPr>
            <w:r w:rsidRPr="008B359C">
              <w:rPr>
                <w:noProof/>
              </w:rPr>
              <mc:AlternateContent>
                <mc:Choice Requires="wps">
                  <w:drawing>
                    <wp:inline distT="0" distB="0" distL="0" distR="0" wp14:anchorId="6DD8EE70" wp14:editId="364037B3">
                      <wp:extent cx="176400" cy="176400"/>
                      <wp:effectExtent l="0" t="0" r="0" b="0"/>
                      <wp:docPr id="164" name="Graphic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148590 w 297179"/>
                                  <a:gd name="connsiteY0" fmla="*/ 297180 h 297180"/>
                                  <a:gd name="connsiteX1" fmla="*/ 0 w 297179"/>
                                  <a:gd name="connsiteY1" fmla="*/ 148590 h 297180"/>
                                  <a:gd name="connsiteX2" fmla="*/ 148590 w 297179"/>
                                  <a:gd name="connsiteY2" fmla="*/ 0 h 297180"/>
                                  <a:gd name="connsiteX3" fmla="*/ 297180 w 297179"/>
                                  <a:gd name="connsiteY3" fmla="*/ 148590 h 297180"/>
                                  <a:gd name="connsiteX4" fmla="*/ 148590 w 297179"/>
                                  <a:gd name="connsiteY4" fmla="*/ 297180 h 297180"/>
                                  <a:gd name="connsiteX5" fmla="*/ 198120 w 297179"/>
                                  <a:gd name="connsiteY5" fmla="*/ 210502 h 297180"/>
                                  <a:gd name="connsiteX6" fmla="*/ 191453 w 297179"/>
                                  <a:gd name="connsiteY6" fmla="*/ 203835 h 297180"/>
                                  <a:gd name="connsiteX7" fmla="*/ 172403 w 297179"/>
                                  <a:gd name="connsiteY7" fmla="*/ 203835 h 297180"/>
                                  <a:gd name="connsiteX8" fmla="*/ 172403 w 297179"/>
                                  <a:gd name="connsiteY8" fmla="*/ 105728 h 297180"/>
                                  <a:gd name="connsiteX9" fmla="*/ 165735 w 297179"/>
                                  <a:gd name="connsiteY9" fmla="*/ 99060 h 297180"/>
                                  <a:gd name="connsiteX10" fmla="*/ 103823 w 297179"/>
                                  <a:gd name="connsiteY10" fmla="*/ 99060 h 297180"/>
                                  <a:gd name="connsiteX11" fmla="*/ 97155 w 297179"/>
                                  <a:gd name="connsiteY11" fmla="*/ 105728 h 297180"/>
                                  <a:gd name="connsiteX12" fmla="*/ 97155 w 297179"/>
                                  <a:gd name="connsiteY12" fmla="*/ 137160 h 297180"/>
                                  <a:gd name="connsiteX13" fmla="*/ 103823 w 297179"/>
                                  <a:gd name="connsiteY13" fmla="*/ 143828 h 297180"/>
                                  <a:gd name="connsiteX14" fmla="*/ 122873 w 297179"/>
                                  <a:gd name="connsiteY14" fmla="*/ 143828 h 297180"/>
                                  <a:gd name="connsiteX15" fmla="*/ 122873 w 297179"/>
                                  <a:gd name="connsiteY15" fmla="*/ 205740 h 297180"/>
                                  <a:gd name="connsiteX16" fmla="*/ 103823 w 297179"/>
                                  <a:gd name="connsiteY16" fmla="*/ 205740 h 297180"/>
                                  <a:gd name="connsiteX17" fmla="*/ 97155 w 297179"/>
                                  <a:gd name="connsiteY17" fmla="*/ 212408 h 297180"/>
                                  <a:gd name="connsiteX18" fmla="*/ 97155 w 297179"/>
                                  <a:gd name="connsiteY18" fmla="*/ 243840 h 297180"/>
                                  <a:gd name="connsiteX19" fmla="*/ 103823 w 297179"/>
                                  <a:gd name="connsiteY19" fmla="*/ 250508 h 297180"/>
                                  <a:gd name="connsiteX20" fmla="*/ 190500 w 297179"/>
                                  <a:gd name="connsiteY20" fmla="*/ 250508 h 297180"/>
                                  <a:gd name="connsiteX21" fmla="*/ 197167 w 297179"/>
                                  <a:gd name="connsiteY21" fmla="*/ 243840 h 297180"/>
                                  <a:gd name="connsiteX22" fmla="*/ 197167 w 297179"/>
                                  <a:gd name="connsiteY22" fmla="*/ 210502 h 297180"/>
                                  <a:gd name="connsiteX23" fmla="*/ 173355 w 297179"/>
                                  <a:gd name="connsiteY23" fmla="*/ 37147 h 297180"/>
                                  <a:gd name="connsiteX24" fmla="*/ 166688 w 297179"/>
                                  <a:gd name="connsiteY24" fmla="*/ 30480 h 297180"/>
                                  <a:gd name="connsiteX25" fmla="*/ 129540 w 297179"/>
                                  <a:gd name="connsiteY25" fmla="*/ 30480 h 297180"/>
                                  <a:gd name="connsiteX26" fmla="*/ 122873 w 297179"/>
                                  <a:gd name="connsiteY26" fmla="*/ 37147 h 297180"/>
                                  <a:gd name="connsiteX27" fmla="*/ 122873 w 297179"/>
                                  <a:gd name="connsiteY27" fmla="*/ 68580 h 297180"/>
                                  <a:gd name="connsiteX28" fmla="*/ 129540 w 297179"/>
                                  <a:gd name="connsiteY28" fmla="*/ 75248 h 297180"/>
                                  <a:gd name="connsiteX29" fmla="*/ 167640 w 297179"/>
                                  <a:gd name="connsiteY29" fmla="*/ 75248 h 297180"/>
                                  <a:gd name="connsiteX30" fmla="*/ 174308 w 297179"/>
                                  <a:gd name="connsiteY30" fmla="*/ 68580 h 297180"/>
                                  <a:gd name="connsiteX31" fmla="*/ 174308 w 297179"/>
                                  <a:gd name="connsiteY31" fmla="*/ 37147 h 297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7179" h="297180">
                                    <a:moveTo>
                                      <a:pt x="148590" y="297180"/>
                                    </a:moveTo>
                                    <a:cubicBezTo>
                                      <a:pt x="66675" y="297180"/>
                                      <a:pt x="0" y="230505"/>
                                      <a:pt x="0" y="148590"/>
                                    </a:cubicBezTo>
                                    <a:cubicBezTo>
                                      <a:pt x="0" y="66675"/>
                                      <a:pt x="66675" y="0"/>
                                      <a:pt x="148590" y="0"/>
                                    </a:cubicBezTo>
                                    <a:cubicBezTo>
                                      <a:pt x="230505" y="0"/>
                                      <a:pt x="297180" y="66675"/>
                                      <a:pt x="297180" y="148590"/>
                                    </a:cubicBezTo>
                                    <a:cubicBezTo>
                                      <a:pt x="297180" y="230505"/>
                                      <a:pt x="230505" y="297180"/>
                                      <a:pt x="148590" y="297180"/>
                                    </a:cubicBezTo>
                                    <a:close/>
                                    <a:moveTo>
                                      <a:pt x="198120" y="210502"/>
                                    </a:moveTo>
                                    <a:cubicBezTo>
                                      <a:pt x="198120" y="206693"/>
                                      <a:pt x="195263" y="203835"/>
                                      <a:pt x="191453" y="203835"/>
                                    </a:cubicBezTo>
                                    <a:lnTo>
                                      <a:pt x="172403" y="203835"/>
                                    </a:lnTo>
                                    <a:lnTo>
                                      <a:pt x="172403" y="105728"/>
                                    </a:lnTo>
                                    <a:cubicBezTo>
                                      <a:pt x="172403" y="101918"/>
                                      <a:pt x="169545" y="99060"/>
                                      <a:pt x="165735" y="99060"/>
                                    </a:cubicBezTo>
                                    <a:lnTo>
                                      <a:pt x="103823" y="99060"/>
                                    </a:lnTo>
                                    <a:cubicBezTo>
                                      <a:pt x="100013" y="99060"/>
                                      <a:pt x="97155" y="101918"/>
                                      <a:pt x="97155" y="105728"/>
                                    </a:cubicBezTo>
                                    <a:lnTo>
                                      <a:pt x="97155" y="137160"/>
                                    </a:lnTo>
                                    <a:cubicBezTo>
                                      <a:pt x="97155" y="140970"/>
                                      <a:pt x="100013" y="143828"/>
                                      <a:pt x="103823" y="143828"/>
                                    </a:cubicBezTo>
                                    <a:lnTo>
                                      <a:pt x="122873" y="143828"/>
                                    </a:lnTo>
                                    <a:lnTo>
                                      <a:pt x="122873" y="205740"/>
                                    </a:lnTo>
                                    <a:lnTo>
                                      <a:pt x="103823" y="205740"/>
                                    </a:lnTo>
                                    <a:cubicBezTo>
                                      <a:pt x="100013" y="205740"/>
                                      <a:pt x="97155" y="208598"/>
                                      <a:pt x="97155" y="212408"/>
                                    </a:cubicBezTo>
                                    <a:lnTo>
                                      <a:pt x="97155" y="243840"/>
                                    </a:lnTo>
                                    <a:cubicBezTo>
                                      <a:pt x="97155" y="247650"/>
                                      <a:pt x="100013" y="250508"/>
                                      <a:pt x="103823" y="250508"/>
                                    </a:cubicBezTo>
                                    <a:lnTo>
                                      <a:pt x="190500" y="250508"/>
                                    </a:lnTo>
                                    <a:cubicBezTo>
                                      <a:pt x="194310" y="250508"/>
                                      <a:pt x="197167" y="247650"/>
                                      <a:pt x="197167" y="243840"/>
                                    </a:cubicBezTo>
                                    <a:lnTo>
                                      <a:pt x="197167" y="210502"/>
                                    </a:lnTo>
                                    <a:close/>
                                    <a:moveTo>
                                      <a:pt x="173355" y="37147"/>
                                    </a:moveTo>
                                    <a:cubicBezTo>
                                      <a:pt x="173355" y="33338"/>
                                      <a:pt x="170498" y="30480"/>
                                      <a:pt x="166688" y="30480"/>
                                    </a:cubicBezTo>
                                    <a:lnTo>
                                      <a:pt x="129540" y="30480"/>
                                    </a:lnTo>
                                    <a:cubicBezTo>
                                      <a:pt x="125730" y="30480"/>
                                      <a:pt x="122873" y="33338"/>
                                      <a:pt x="122873" y="37147"/>
                                    </a:cubicBezTo>
                                    <a:lnTo>
                                      <a:pt x="122873" y="68580"/>
                                    </a:lnTo>
                                    <a:cubicBezTo>
                                      <a:pt x="122873" y="72390"/>
                                      <a:pt x="125730" y="75248"/>
                                      <a:pt x="129540" y="75248"/>
                                    </a:cubicBezTo>
                                    <a:lnTo>
                                      <a:pt x="167640" y="75248"/>
                                    </a:lnTo>
                                    <a:cubicBezTo>
                                      <a:pt x="171450" y="75248"/>
                                      <a:pt x="174308" y="72390"/>
                                      <a:pt x="174308" y="68580"/>
                                    </a:cubicBezTo>
                                    <a:lnTo>
                                      <a:pt x="174308" y="37147"/>
                                    </a:lnTo>
                                    <a:close/>
                                  </a:path>
                                </a:pathLst>
                              </a:custGeom>
                              <a:solidFill>
                                <a:srgbClr val="8E9AAF"/>
                              </a:solidFill>
                              <a:ln w="9525" cap="flat">
                                <a:noFill/>
                                <a:prstDash val="solid"/>
                                <a:miter/>
                              </a:ln>
                            </wps:spPr>
                            <wps:bodyPr rtlCol="0" anchor="ctr"/>
                          </wps:wsp>
                        </a:graphicData>
                      </a:graphic>
                    </wp:inline>
                  </w:drawing>
                </mc:Choice>
                <mc:Fallback>
                  <w:pict>
                    <v:shape w14:anchorId="1C631967" id="Graphic 52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7179,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" path="m148590,297180c66675,297180,,230505,,148590,,66675,66675,,148590,v81915,,148590,66675,148590,148590c297180,230505,230505,297180,148590,297180xm198120,210502v,-3809,-2857,-6667,-6667,-6667l172403,203835r,-98107c172403,101918,169545,99060,165735,99060r-61912,c100013,99060,97155,101918,97155,105728r,31432c97155,140970,100013,143828,103823,143828r19050,l122873,205740r-19050,c100013,205740,97155,208598,97155,212408r,31432c97155,247650,100013,250508,103823,250508r86677,c194310,250508,197167,247650,197167,243840r,-33338l198120,210502xm173355,37147v,-3809,-2857,-6667,-6667,-6667l129540,30480v-3810,,-6667,2858,-6667,6667l122873,68580v,3810,2857,6668,6667,6668l167640,75248v3810,,6668,-2858,6668,-6668l174308,37147r-953,xe" fillcolor="#8e9aaf" stroked="f">
                      <v:stroke joinstyle="miter"/>
                      <v:path arrowok="t" o:connecttype="custom" o:connectlocs="88200,176400;0,88200;88200,0;176401,88200;88200,176400;117600,124950;113643,120992;102335,120992;102335,62758;98377,58800;61627,58800;57669,62758;57669,81415;61627,85373;72935,85373;72935,122123;61627,122123;57669,126081;57669,144738;61627,148696;113077,148696;117035,144738;117035,124950;102900,22050;98943,18092;76893,18092;72935,22050;72935,40708;76893,44666;99508,44666;103466,40708;103466,22050" o:connectangles="0,0,0,0,0,0,0,0,0,0,0,0,0,0,0,0,0,0,0,0,0,0,0,0,0,0,0,0,0,0,0,0"/>
                      <o:lock v:ext="edit" aspectratio="t"/>
                      <w10:anchorlock/>
                    </v:shape>
                  </w:pict>
                </mc:Fallback>
              </mc:AlternateContent>
            </w:r>
          </w:p>
        </w:tc>
        <w:tc>
          <w:tcPr>
            <w:tcW w:w="8310" w:type="dxa"/>
            <w:gridSpan w:val="2"/>
            <w:vAlign w:val="center"/>
          </w:tcPr>
          <w:p w14:paraId="22AF63C9" w14:textId="77777777" w:rsidR="00EC09DB" w:rsidRPr="00206F2E" w:rsidRDefault="00EC09DB" w:rsidP="00EC09DB">
            <w:pPr>
              <w:pStyle w:val="TableTextEntries"/>
              <w:keepNext/>
              <w:spacing w:before="120" w:after="120"/>
            </w:pPr>
            <w:r>
              <w:t>Evidence of identification and management of environmental impacts may include extracts from environmental impact assessments, construction environmental management plans, operational environmental management plans, environmental management systems.</w:t>
            </w:r>
          </w:p>
        </w:tc>
      </w:tr>
      <w:tr w:rsidR="00ED2186" w14:paraId="3D2CE793" w14:textId="77777777" w:rsidTr="00B533B7">
        <w:tc>
          <w:tcPr>
            <w:tcW w:w="717" w:type="dxa"/>
          </w:tcPr>
          <w:p w14:paraId="429B1B40" w14:textId="5958F63B" w:rsidR="00ED2186" w:rsidRPr="008B359C" w:rsidRDefault="00ED2186" w:rsidP="001227D2">
            <w:pPr>
              <w:pStyle w:val="TableTextEntries"/>
              <w:keepNext/>
              <w:spacing w:before="120" w:after="120" w:line="360" w:lineRule="auto"/>
              <w:rPr>
                <w:noProof/>
              </w:rPr>
            </w:pPr>
            <w:r w:rsidRPr="008B359C">
              <w:rPr>
                <w:noProof/>
              </w:rPr>
              <mc:AlternateContent>
                <mc:Choice Requires="wps">
                  <w:drawing>
                    <wp:inline distT="0" distB="0" distL="0" distR="0" wp14:anchorId="7EBCD9E0" wp14:editId="2DFF60A9">
                      <wp:extent cx="176400" cy="176400"/>
                      <wp:effectExtent l="0" t="0" r="0" b="0"/>
                      <wp:docPr id="57" name="Graphic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58128 w 258127"/>
                                  <a:gd name="connsiteY0" fmla="*/ 91440 h 300990"/>
                                  <a:gd name="connsiteX1" fmla="*/ 258128 w 258127"/>
                                  <a:gd name="connsiteY1" fmla="*/ 284798 h 300990"/>
                                  <a:gd name="connsiteX2" fmla="*/ 241935 w 258127"/>
                                  <a:gd name="connsiteY2" fmla="*/ 300990 h 300990"/>
                                  <a:gd name="connsiteX3" fmla="*/ 16193 w 258127"/>
                                  <a:gd name="connsiteY3" fmla="*/ 300990 h 300990"/>
                                  <a:gd name="connsiteX4" fmla="*/ 0 w 258127"/>
                                  <a:gd name="connsiteY4" fmla="*/ 284798 h 300990"/>
                                  <a:gd name="connsiteX5" fmla="*/ 0 w 258127"/>
                                  <a:gd name="connsiteY5" fmla="*/ 16193 h 300990"/>
                                  <a:gd name="connsiteX6" fmla="*/ 16193 w 258127"/>
                                  <a:gd name="connsiteY6" fmla="*/ 0 h 300990"/>
                                  <a:gd name="connsiteX7" fmla="*/ 166688 w 258127"/>
                                  <a:gd name="connsiteY7" fmla="*/ 0 h 300990"/>
                                  <a:gd name="connsiteX8" fmla="*/ 194310 w 258127"/>
                                  <a:gd name="connsiteY8" fmla="*/ 11430 h 300990"/>
                                  <a:gd name="connsiteX9" fmla="*/ 246698 w 258127"/>
                                  <a:gd name="connsiteY9" fmla="*/ 63818 h 300990"/>
                                  <a:gd name="connsiteX10" fmla="*/ 258128 w 258127"/>
                                  <a:gd name="connsiteY10" fmla="*/ 91440 h 300990"/>
                                  <a:gd name="connsiteX11" fmla="*/ 236220 w 258127"/>
                                  <a:gd name="connsiteY11" fmla="*/ 107633 h 300990"/>
                                  <a:gd name="connsiteX12" fmla="*/ 166688 w 258127"/>
                                  <a:gd name="connsiteY12" fmla="*/ 107633 h 300990"/>
                                  <a:gd name="connsiteX13" fmla="*/ 150495 w 258127"/>
                                  <a:gd name="connsiteY13" fmla="*/ 91440 h 300990"/>
                                  <a:gd name="connsiteX14" fmla="*/ 150495 w 258127"/>
                                  <a:gd name="connsiteY14" fmla="*/ 21908 h 300990"/>
                                  <a:gd name="connsiteX15" fmla="*/ 21908 w 258127"/>
                                  <a:gd name="connsiteY15" fmla="*/ 21908 h 300990"/>
                                  <a:gd name="connsiteX16" fmla="*/ 21908 w 258127"/>
                                  <a:gd name="connsiteY16" fmla="*/ 279083 h 300990"/>
                                  <a:gd name="connsiteX17" fmla="*/ 236220 w 258127"/>
                                  <a:gd name="connsiteY17" fmla="*/ 279083 h 300990"/>
                                  <a:gd name="connsiteX18" fmla="*/ 236220 w 258127"/>
                                  <a:gd name="connsiteY18" fmla="*/ 107633 h 300990"/>
                                  <a:gd name="connsiteX19" fmla="*/ 69533 w 258127"/>
                                  <a:gd name="connsiteY19" fmla="*/ 128588 h 300990"/>
                                  <a:gd name="connsiteX20" fmla="*/ 187642 w 258127"/>
                                  <a:gd name="connsiteY20" fmla="*/ 128588 h 300990"/>
                                  <a:gd name="connsiteX21" fmla="*/ 193358 w 258127"/>
                                  <a:gd name="connsiteY21" fmla="*/ 134303 h 300990"/>
                                  <a:gd name="connsiteX22" fmla="*/ 193358 w 258127"/>
                                  <a:gd name="connsiteY22" fmla="*/ 144780 h 300990"/>
                                  <a:gd name="connsiteX23" fmla="*/ 187642 w 258127"/>
                                  <a:gd name="connsiteY23" fmla="*/ 150495 h 300990"/>
                                  <a:gd name="connsiteX24" fmla="*/ 69533 w 258127"/>
                                  <a:gd name="connsiteY24" fmla="*/ 150495 h 300990"/>
                                  <a:gd name="connsiteX25" fmla="*/ 63818 w 258127"/>
                                  <a:gd name="connsiteY25" fmla="*/ 144780 h 300990"/>
                                  <a:gd name="connsiteX26" fmla="*/ 63818 w 258127"/>
                                  <a:gd name="connsiteY26" fmla="*/ 134303 h 300990"/>
                                  <a:gd name="connsiteX27" fmla="*/ 69533 w 258127"/>
                                  <a:gd name="connsiteY27" fmla="*/ 128588 h 300990"/>
                                  <a:gd name="connsiteX28" fmla="*/ 193358 w 258127"/>
                                  <a:gd name="connsiteY28" fmla="*/ 177165 h 300990"/>
                                  <a:gd name="connsiteX29" fmla="*/ 193358 w 258127"/>
                                  <a:gd name="connsiteY29" fmla="*/ 187642 h 300990"/>
                                  <a:gd name="connsiteX30" fmla="*/ 187642 w 258127"/>
                                  <a:gd name="connsiteY30" fmla="*/ 193358 h 300990"/>
                                  <a:gd name="connsiteX31" fmla="*/ 69533 w 258127"/>
                                  <a:gd name="connsiteY31" fmla="*/ 193358 h 300990"/>
                                  <a:gd name="connsiteX32" fmla="*/ 63818 w 258127"/>
                                  <a:gd name="connsiteY32" fmla="*/ 187642 h 300990"/>
                                  <a:gd name="connsiteX33" fmla="*/ 63818 w 258127"/>
                                  <a:gd name="connsiteY33" fmla="*/ 177165 h 300990"/>
                                  <a:gd name="connsiteX34" fmla="*/ 69533 w 258127"/>
                                  <a:gd name="connsiteY34" fmla="*/ 171450 h 300990"/>
                                  <a:gd name="connsiteX35" fmla="*/ 187642 w 258127"/>
                                  <a:gd name="connsiteY35" fmla="*/ 171450 h 300990"/>
                                  <a:gd name="connsiteX36" fmla="*/ 193358 w 258127"/>
                                  <a:gd name="connsiteY36" fmla="*/ 177165 h 300990"/>
                                  <a:gd name="connsiteX37" fmla="*/ 193358 w 258127"/>
                                  <a:gd name="connsiteY37" fmla="*/ 220028 h 300990"/>
                                  <a:gd name="connsiteX38" fmla="*/ 193358 w 258127"/>
                                  <a:gd name="connsiteY38" fmla="*/ 230505 h 300990"/>
                                  <a:gd name="connsiteX39" fmla="*/ 187642 w 258127"/>
                                  <a:gd name="connsiteY39" fmla="*/ 236220 h 300990"/>
                                  <a:gd name="connsiteX40" fmla="*/ 69533 w 258127"/>
                                  <a:gd name="connsiteY40" fmla="*/ 236220 h 300990"/>
                                  <a:gd name="connsiteX41" fmla="*/ 63818 w 258127"/>
                                  <a:gd name="connsiteY41" fmla="*/ 230505 h 300990"/>
                                  <a:gd name="connsiteX42" fmla="*/ 63818 w 258127"/>
                                  <a:gd name="connsiteY42" fmla="*/ 220028 h 300990"/>
                                  <a:gd name="connsiteX43" fmla="*/ 69533 w 258127"/>
                                  <a:gd name="connsiteY43" fmla="*/ 214313 h 300990"/>
                                  <a:gd name="connsiteX44" fmla="*/ 187642 w 258127"/>
                                  <a:gd name="connsiteY44" fmla="*/ 214313 h 300990"/>
                                  <a:gd name="connsiteX45" fmla="*/ 193358 w 258127"/>
                                  <a:gd name="connsiteY45" fmla="*/ 220028 h 300990"/>
                                  <a:gd name="connsiteX46" fmla="*/ 171450 w 258127"/>
                                  <a:gd name="connsiteY46" fmla="*/ 85725 h 300990"/>
                                  <a:gd name="connsiteX47" fmla="*/ 234315 w 258127"/>
                                  <a:gd name="connsiteY47" fmla="*/ 85725 h 300990"/>
                                  <a:gd name="connsiteX48" fmla="*/ 230505 w 258127"/>
                                  <a:gd name="connsiteY48" fmla="*/ 79058 h 300990"/>
                                  <a:gd name="connsiteX49" fmla="*/ 178117 w 258127"/>
                                  <a:gd name="connsiteY49" fmla="*/ 26670 h 300990"/>
                                  <a:gd name="connsiteX50" fmla="*/ 171450 w 258127"/>
                                  <a:gd name="connsiteY50" fmla="*/ 22860 h 300990"/>
                                  <a:gd name="connsiteX51" fmla="*/ 171450 w 258127"/>
                                  <a:gd name="connsiteY51" fmla="*/ 85725 h 3009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258127" h="300990">
                                    <a:moveTo>
                                      <a:pt x="258128" y="91440"/>
                                    </a:moveTo>
                                    <a:lnTo>
                                      <a:pt x="258128" y="284798"/>
                                    </a:lnTo>
                                    <a:cubicBezTo>
                                      <a:pt x="258128" y="293370"/>
                                      <a:pt x="250508" y="300990"/>
                                      <a:pt x="241935" y="300990"/>
                                    </a:cubicBezTo>
                                    <a:lnTo>
                                      <a:pt x="16193" y="300990"/>
                                    </a:lnTo>
                                    <a:cubicBezTo>
                                      <a:pt x="7620" y="300990"/>
                                      <a:pt x="0" y="293370"/>
                                      <a:pt x="0" y="284798"/>
                                    </a:cubicBezTo>
                                    <a:lnTo>
                                      <a:pt x="0" y="16193"/>
                                    </a:lnTo>
                                    <a:cubicBezTo>
                                      <a:pt x="0" y="7620"/>
                                      <a:pt x="7620" y="0"/>
                                      <a:pt x="16193" y="0"/>
                                    </a:cubicBezTo>
                                    <a:lnTo>
                                      <a:pt x="166688" y="0"/>
                                    </a:lnTo>
                                    <a:cubicBezTo>
                                      <a:pt x="175260" y="0"/>
                                      <a:pt x="187642" y="4763"/>
                                      <a:pt x="194310" y="11430"/>
                                    </a:cubicBezTo>
                                    <a:lnTo>
                                      <a:pt x="246698" y="63818"/>
                                    </a:lnTo>
                                    <a:cubicBezTo>
                                      <a:pt x="252413" y="69533"/>
                                      <a:pt x="258128" y="81915"/>
                                      <a:pt x="258128" y="91440"/>
                                    </a:cubicBezTo>
                                    <a:close/>
                                    <a:moveTo>
                                      <a:pt x="236220" y="107633"/>
                                    </a:moveTo>
                                    <a:lnTo>
                                      <a:pt x="166688" y="107633"/>
                                    </a:lnTo>
                                    <a:cubicBezTo>
                                      <a:pt x="158115" y="107633"/>
                                      <a:pt x="150495" y="100013"/>
                                      <a:pt x="150495" y="91440"/>
                                    </a:cubicBezTo>
                                    <a:lnTo>
                                      <a:pt x="150495" y="21908"/>
                                    </a:lnTo>
                                    <a:lnTo>
                                      <a:pt x="21908" y="21908"/>
                                    </a:lnTo>
                                    <a:lnTo>
                                      <a:pt x="21908" y="279083"/>
                                    </a:lnTo>
                                    <a:lnTo>
                                      <a:pt x="236220" y="279083"/>
                                    </a:lnTo>
                                    <a:lnTo>
                                      <a:pt x="236220" y="107633"/>
                                    </a:lnTo>
                                    <a:close/>
                                    <a:moveTo>
                                      <a:pt x="69533" y="128588"/>
                                    </a:moveTo>
                                    <a:lnTo>
                                      <a:pt x="187642" y="128588"/>
                                    </a:lnTo>
                                    <a:cubicBezTo>
                                      <a:pt x="190500" y="128588"/>
                                      <a:pt x="193358" y="130493"/>
                                      <a:pt x="193358" y="134303"/>
                                    </a:cubicBezTo>
                                    <a:lnTo>
                                      <a:pt x="193358" y="144780"/>
                                    </a:lnTo>
                                    <a:cubicBezTo>
                                      <a:pt x="193358" y="147638"/>
                                      <a:pt x="191453" y="150495"/>
                                      <a:pt x="187642" y="150495"/>
                                    </a:cubicBezTo>
                                    <a:lnTo>
                                      <a:pt x="69533" y="150495"/>
                                    </a:lnTo>
                                    <a:cubicBezTo>
                                      <a:pt x="66675" y="150495"/>
                                      <a:pt x="63818" y="148590"/>
                                      <a:pt x="63818" y="144780"/>
                                    </a:cubicBezTo>
                                    <a:lnTo>
                                      <a:pt x="63818" y="134303"/>
                                    </a:lnTo>
                                    <a:cubicBezTo>
                                      <a:pt x="64770" y="131445"/>
                                      <a:pt x="66675" y="128588"/>
                                      <a:pt x="69533" y="128588"/>
                                    </a:cubicBezTo>
                                    <a:close/>
                                    <a:moveTo>
                                      <a:pt x="193358" y="177165"/>
                                    </a:moveTo>
                                    <a:lnTo>
                                      <a:pt x="193358" y="187642"/>
                                    </a:lnTo>
                                    <a:cubicBezTo>
                                      <a:pt x="193358" y="190500"/>
                                      <a:pt x="191453" y="193358"/>
                                      <a:pt x="187642" y="193358"/>
                                    </a:cubicBezTo>
                                    <a:lnTo>
                                      <a:pt x="69533" y="193358"/>
                                    </a:lnTo>
                                    <a:cubicBezTo>
                                      <a:pt x="66675" y="193358"/>
                                      <a:pt x="63818" y="191453"/>
                                      <a:pt x="63818" y="187642"/>
                                    </a:cubicBezTo>
                                    <a:lnTo>
                                      <a:pt x="63818" y="177165"/>
                                    </a:lnTo>
                                    <a:cubicBezTo>
                                      <a:pt x="63818" y="174308"/>
                                      <a:pt x="65723" y="171450"/>
                                      <a:pt x="69533" y="171450"/>
                                    </a:cubicBezTo>
                                    <a:lnTo>
                                      <a:pt x="187642" y="171450"/>
                                    </a:lnTo>
                                    <a:cubicBezTo>
                                      <a:pt x="190500" y="171450"/>
                                      <a:pt x="193358" y="174308"/>
                                      <a:pt x="193358" y="177165"/>
                                    </a:cubicBezTo>
                                    <a:close/>
                                    <a:moveTo>
                                      <a:pt x="193358" y="220028"/>
                                    </a:moveTo>
                                    <a:lnTo>
                                      <a:pt x="193358" y="230505"/>
                                    </a:lnTo>
                                    <a:cubicBezTo>
                                      <a:pt x="193358" y="233363"/>
                                      <a:pt x="191453" y="236220"/>
                                      <a:pt x="187642" y="236220"/>
                                    </a:cubicBezTo>
                                    <a:lnTo>
                                      <a:pt x="69533" y="236220"/>
                                    </a:lnTo>
                                    <a:cubicBezTo>
                                      <a:pt x="66675" y="236220"/>
                                      <a:pt x="63818" y="234315"/>
                                      <a:pt x="63818" y="230505"/>
                                    </a:cubicBezTo>
                                    <a:lnTo>
                                      <a:pt x="63818" y="220028"/>
                                    </a:lnTo>
                                    <a:cubicBezTo>
                                      <a:pt x="63818" y="217170"/>
                                      <a:pt x="65723" y="214313"/>
                                      <a:pt x="69533" y="214313"/>
                                    </a:cubicBezTo>
                                    <a:lnTo>
                                      <a:pt x="187642" y="214313"/>
                                    </a:lnTo>
                                    <a:cubicBezTo>
                                      <a:pt x="190500" y="214313"/>
                                      <a:pt x="193358" y="217170"/>
                                      <a:pt x="193358" y="220028"/>
                                    </a:cubicBezTo>
                                    <a:close/>
                                    <a:moveTo>
                                      <a:pt x="171450" y="85725"/>
                                    </a:moveTo>
                                    <a:lnTo>
                                      <a:pt x="234315" y="85725"/>
                                    </a:lnTo>
                                    <a:cubicBezTo>
                                      <a:pt x="233363" y="82868"/>
                                      <a:pt x="231458" y="80010"/>
                                      <a:pt x="230505" y="79058"/>
                                    </a:cubicBezTo>
                                    <a:lnTo>
                                      <a:pt x="178117" y="26670"/>
                                    </a:lnTo>
                                    <a:cubicBezTo>
                                      <a:pt x="177165" y="25718"/>
                                      <a:pt x="174308" y="23813"/>
                                      <a:pt x="171450" y="22860"/>
                                    </a:cubicBezTo>
                                    <a:lnTo>
                                      <a:pt x="171450" y="85725"/>
                                    </a:lnTo>
                                    <a:close/>
                                  </a:path>
                                </a:pathLst>
                              </a:custGeom>
                              <a:solidFill>
                                <a:srgbClr val="8E9AAF"/>
                              </a:solidFill>
                              <a:ln w="9525" cap="flat">
                                <a:noFill/>
                                <a:prstDash val="solid"/>
                                <a:miter/>
                              </a:ln>
                            </wps:spPr>
                            <wps:bodyPr rtlCol="0" anchor="ctr"/>
                          </wps:wsp>
                        </a:graphicData>
                      </a:graphic>
                    </wp:inline>
                  </w:drawing>
                </mc:Choice>
                <mc:Fallback>
                  <w:pict>
                    <v:shape w14:anchorId="63D2F318" id="Graphic 5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58127,3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" path="m258128,91440r,193358c258128,293370,250508,300990,241935,300990r-225742,c7620,300990,,293370,,284798l,16193c,7620,7620,,16193,l166688,v8572,,20954,4763,27622,11430l246698,63818v5715,5715,11430,18097,11430,27622xm236220,107633r-69532,c158115,107633,150495,100013,150495,91440r,-69532l21908,21908r,257175l236220,279083r,-171450xm69533,128588r118109,c190500,128588,193358,130493,193358,134303r,10477c193358,147638,191453,150495,187642,150495r-118109,c66675,150495,63818,148590,63818,144780r,-10477c64770,131445,66675,128588,69533,128588xm193358,177165r,10477c193358,190500,191453,193358,187642,193358r-118109,c66675,193358,63818,191453,63818,187642r,-10477c63818,174308,65723,171450,69533,171450r118109,c190500,171450,193358,174308,193358,177165xm193358,220028r,10477c193358,233363,191453,236220,187642,236220r-118109,c66675,236220,63818,234315,63818,230505r,-10477c63818,217170,65723,214313,69533,214313r118109,c190500,214313,193358,217170,193358,220028xm171450,85725r62865,c233363,82868,231458,80010,230505,79058l178117,26670v-952,-952,-3809,-2857,-6667,-3810l171450,85725xe" fillcolor="#8e9aaf" stroked="f">
                      <v:stroke joinstyle="miter"/>
                      <v:path arrowok="t" o:connecttype="custom" o:connectlocs="176401,53590;176401,166910;165335,176400;11066,176400;0,166910;0,9490;11066,0;113912,0;132788,6699;168590,37402;176401,53590;161429,63080;113912,63080;102846,53590;102846,12840;14972,12840;14972,163561;161429,163561;161429,63080;47518,75361;128232,75361;132138,78710;132138,84851;128232,88200;47518,88200;43612,84851;43612,78710;47518,75361;132138,103830;132138,109971;128232,113321;47518,113321;43612,109971;43612,103830;47518,100481;128232,100481;132138,103830;132138,128951;132138,135091;128232,138441;47518,138441;43612,135091;43612,128951;47518,125602;128232,125602;132138,128951;117166,50241;160127,50241;157524,46333;121722,15630;117166,13397;117166,50241" o:connectangles="0,0,0,0,0,0,0,0,0,0,0,0,0,0,0,0,0,0,0,0,0,0,0,0,0,0,0,0,0,0,0,0,0,0,0,0,0,0,0,0,0,0,0,0,0,0,0,0,0,0,0,0"/>
                      <o:lock v:ext="edit" aspectratio="t"/>
                      <w10:anchorlock/>
                    </v:shape>
                  </w:pict>
                </mc:Fallback>
              </mc:AlternateContent>
            </w:r>
          </w:p>
        </w:tc>
        <w:tc>
          <w:tcPr>
            <w:tcW w:w="8310" w:type="dxa"/>
            <w:gridSpan w:val="2"/>
            <w:vAlign w:val="center"/>
          </w:tcPr>
          <w:p w14:paraId="53715093" w14:textId="77777777" w:rsidR="00ED2186" w:rsidRDefault="00ED2186" w:rsidP="001227D2">
            <w:pPr>
              <w:pStyle w:val="TableTextEntries"/>
              <w:keepNext/>
              <w:spacing w:before="120" w:after="120"/>
            </w:pPr>
            <w:r w:rsidRPr="00206F2E">
              <w:t>Attach the following information:</w:t>
            </w:r>
          </w:p>
        </w:tc>
      </w:tr>
      <w:tr w:rsidR="00FA2D2D" w14:paraId="721C3F97" w14:textId="77777777" w:rsidTr="001227D2">
        <w:tc>
          <w:tcPr>
            <w:tcW w:w="4509" w:type="dxa"/>
            <w:gridSpan w:val="2"/>
          </w:tcPr>
          <w:p w14:paraId="55472E65" w14:textId="487F024B" w:rsidR="00FA2D2D" w:rsidRDefault="007B56EC" w:rsidP="001227D2">
            <w:pPr>
              <w:pStyle w:val="TableTextEntries"/>
              <w:keepNext/>
              <w:spacing w:after="120"/>
            </w:pPr>
            <w:permStart w:id="1122980360" w:edGrp="everyone" w:colFirst="1" w:colLast="1"/>
            <w:r>
              <w:t>Evidence of the a</w:t>
            </w:r>
            <w:r w:rsidR="00B42D82">
              <w:t>pplicant c</w:t>
            </w:r>
            <w:r w:rsidR="00FA2D2D">
              <w:t>orporation</w:t>
            </w:r>
            <w:r w:rsidR="008B079C">
              <w:t xml:space="preserve"> </w:t>
            </w:r>
            <w:r w:rsidR="00FA2D2D">
              <w:t>experience (where relevant, the third part</w:t>
            </w:r>
            <w:r w:rsidR="00225840">
              <w:t>y’</w:t>
            </w:r>
            <w:r w:rsidR="00FA2D2D">
              <w:t>s experience) in infrastructure management and in identification and management of environmental impacts.</w:t>
            </w:r>
          </w:p>
        </w:tc>
        <w:tc>
          <w:tcPr>
            <w:tcW w:w="4518" w:type="dxa"/>
            <w:shd w:val="clear" w:color="auto" w:fill="ECE9E7" w:themeFill="background2"/>
          </w:tcPr>
          <w:p w14:paraId="5F826018" w14:textId="77777777" w:rsidR="00FA2D2D" w:rsidRDefault="00FA2D2D" w:rsidP="001227D2">
            <w:pPr>
              <w:pStyle w:val="TableTextEntries"/>
              <w:keepNext/>
              <w:spacing w:after="120"/>
            </w:pPr>
            <w:r>
              <w:t>Insert complete file name of attachment(s).</w:t>
            </w:r>
          </w:p>
          <w:p w14:paraId="26CBC39E" w14:textId="25FC6A2F" w:rsidR="00B34CD7" w:rsidRDefault="00B34CD7" w:rsidP="001227D2">
            <w:pPr>
              <w:pStyle w:val="TableTextEntries"/>
              <w:keepNext/>
              <w:spacing w:after="120"/>
            </w:pPr>
          </w:p>
        </w:tc>
      </w:tr>
      <w:tr w:rsidR="00FA2D2D" w14:paraId="7DB877BA" w14:textId="77777777" w:rsidTr="001227D2">
        <w:tc>
          <w:tcPr>
            <w:tcW w:w="4509" w:type="dxa"/>
            <w:gridSpan w:val="2"/>
          </w:tcPr>
          <w:p w14:paraId="40C070BA" w14:textId="467D093F" w:rsidR="00FA2D2D" w:rsidRDefault="00FA2D2D" w:rsidP="001227D2">
            <w:pPr>
              <w:pStyle w:val="TableTextEntries"/>
              <w:spacing w:after="120"/>
            </w:pPr>
            <w:permStart w:id="76119214" w:edGrp="everyone" w:colFirst="1" w:colLast="1"/>
            <w:permEnd w:id="1122980360"/>
            <w:r>
              <w:t>Resumes/ CVs for key personnel in infrastructure management and in identification and management of environmental impacts.</w:t>
            </w:r>
          </w:p>
        </w:tc>
        <w:tc>
          <w:tcPr>
            <w:tcW w:w="4518" w:type="dxa"/>
            <w:shd w:val="clear" w:color="auto" w:fill="ECE9E7" w:themeFill="background2"/>
          </w:tcPr>
          <w:p w14:paraId="0A4C98EB" w14:textId="77777777" w:rsidR="00FA2D2D" w:rsidRDefault="00FA2D2D" w:rsidP="001227D2">
            <w:pPr>
              <w:pStyle w:val="TableTextEntries"/>
              <w:spacing w:after="120"/>
            </w:pPr>
            <w:r>
              <w:t>Insert complete file name of attachment(s).</w:t>
            </w:r>
          </w:p>
          <w:p w14:paraId="31B16690" w14:textId="0ECDDAB9" w:rsidR="00B34CD7" w:rsidRDefault="00B34CD7" w:rsidP="001227D2">
            <w:pPr>
              <w:pStyle w:val="TableTextEntries"/>
              <w:spacing w:after="120"/>
            </w:pPr>
          </w:p>
        </w:tc>
      </w:tr>
    </w:tbl>
    <w:permEnd w:id="76119214"/>
    <w:p w14:paraId="483D30EC" w14:textId="3F8A9F44" w:rsidR="00B402C8" w:rsidRDefault="00FA2D2D" w:rsidP="007210AB">
      <w:pPr>
        <w:pStyle w:val="Heading3nonumber"/>
        <w:numPr>
          <w:ilvl w:val="0"/>
          <w:numId w:val="47"/>
        </w:numPr>
        <w:ind w:left="426"/>
      </w:pPr>
      <w:r>
        <w:lastRenderedPageBreak/>
        <w:t>How will you manage water quality?</w:t>
      </w:r>
    </w:p>
    <w:tbl>
      <w:tblPr>
        <w:tblW w:w="9027" w:type="dxa"/>
        <w:tblLook w:val="04A0" w:firstRow="1" w:lastRow="0" w:firstColumn="1" w:lastColumn="0" w:noHBand="0" w:noVBand="1"/>
      </w:tblPr>
      <w:tblGrid>
        <w:gridCol w:w="717"/>
        <w:gridCol w:w="3791"/>
        <w:gridCol w:w="4519"/>
      </w:tblGrid>
      <w:tr w:rsidR="00EC09DB" w14:paraId="103B8F97" w14:textId="77777777" w:rsidTr="005D56CA">
        <w:tc>
          <w:tcPr>
            <w:tcW w:w="717" w:type="dxa"/>
          </w:tcPr>
          <w:p w14:paraId="5AB92D4C" w14:textId="5644A59D" w:rsidR="00EC09DB" w:rsidRDefault="00EC09DB" w:rsidP="00EC09DB">
            <w:pPr>
              <w:pStyle w:val="TableTextEntries"/>
              <w:keepNext/>
              <w:spacing w:after="120"/>
            </w:pPr>
            <w:r w:rsidRPr="008B359C">
              <w:rPr>
                <w:noProof/>
              </w:rPr>
              <mc:AlternateContent>
                <mc:Choice Requires="wps">
                  <w:drawing>
                    <wp:inline distT="0" distB="0" distL="0" distR="0" wp14:anchorId="5BCF7AA6" wp14:editId="41A10BB2">
                      <wp:extent cx="176400" cy="176400"/>
                      <wp:effectExtent l="0" t="0" r="0" b="0"/>
                      <wp:docPr id="165" name="Graphic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148590 w 297179"/>
                                  <a:gd name="connsiteY0" fmla="*/ 297180 h 297180"/>
                                  <a:gd name="connsiteX1" fmla="*/ 0 w 297179"/>
                                  <a:gd name="connsiteY1" fmla="*/ 148590 h 297180"/>
                                  <a:gd name="connsiteX2" fmla="*/ 148590 w 297179"/>
                                  <a:gd name="connsiteY2" fmla="*/ 0 h 297180"/>
                                  <a:gd name="connsiteX3" fmla="*/ 297180 w 297179"/>
                                  <a:gd name="connsiteY3" fmla="*/ 148590 h 297180"/>
                                  <a:gd name="connsiteX4" fmla="*/ 148590 w 297179"/>
                                  <a:gd name="connsiteY4" fmla="*/ 297180 h 297180"/>
                                  <a:gd name="connsiteX5" fmla="*/ 198120 w 297179"/>
                                  <a:gd name="connsiteY5" fmla="*/ 210502 h 297180"/>
                                  <a:gd name="connsiteX6" fmla="*/ 191453 w 297179"/>
                                  <a:gd name="connsiteY6" fmla="*/ 203835 h 297180"/>
                                  <a:gd name="connsiteX7" fmla="*/ 172403 w 297179"/>
                                  <a:gd name="connsiteY7" fmla="*/ 203835 h 297180"/>
                                  <a:gd name="connsiteX8" fmla="*/ 172403 w 297179"/>
                                  <a:gd name="connsiteY8" fmla="*/ 105728 h 297180"/>
                                  <a:gd name="connsiteX9" fmla="*/ 165735 w 297179"/>
                                  <a:gd name="connsiteY9" fmla="*/ 99060 h 297180"/>
                                  <a:gd name="connsiteX10" fmla="*/ 103823 w 297179"/>
                                  <a:gd name="connsiteY10" fmla="*/ 99060 h 297180"/>
                                  <a:gd name="connsiteX11" fmla="*/ 97155 w 297179"/>
                                  <a:gd name="connsiteY11" fmla="*/ 105728 h 297180"/>
                                  <a:gd name="connsiteX12" fmla="*/ 97155 w 297179"/>
                                  <a:gd name="connsiteY12" fmla="*/ 137160 h 297180"/>
                                  <a:gd name="connsiteX13" fmla="*/ 103823 w 297179"/>
                                  <a:gd name="connsiteY13" fmla="*/ 143828 h 297180"/>
                                  <a:gd name="connsiteX14" fmla="*/ 122873 w 297179"/>
                                  <a:gd name="connsiteY14" fmla="*/ 143828 h 297180"/>
                                  <a:gd name="connsiteX15" fmla="*/ 122873 w 297179"/>
                                  <a:gd name="connsiteY15" fmla="*/ 205740 h 297180"/>
                                  <a:gd name="connsiteX16" fmla="*/ 103823 w 297179"/>
                                  <a:gd name="connsiteY16" fmla="*/ 205740 h 297180"/>
                                  <a:gd name="connsiteX17" fmla="*/ 97155 w 297179"/>
                                  <a:gd name="connsiteY17" fmla="*/ 212408 h 297180"/>
                                  <a:gd name="connsiteX18" fmla="*/ 97155 w 297179"/>
                                  <a:gd name="connsiteY18" fmla="*/ 243840 h 297180"/>
                                  <a:gd name="connsiteX19" fmla="*/ 103823 w 297179"/>
                                  <a:gd name="connsiteY19" fmla="*/ 250508 h 297180"/>
                                  <a:gd name="connsiteX20" fmla="*/ 190500 w 297179"/>
                                  <a:gd name="connsiteY20" fmla="*/ 250508 h 297180"/>
                                  <a:gd name="connsiteX21" fmla="*/ 197167 w 297179"/>
                                  <a:gd name="connsiteY21" fmla="*/ 243840 h 297180"/>
                                  <a:gd name="connsiteX22" fmla="*/ 197167 w 297179"/>
                                  <a:gd name="connsiteY22" fmla="*/ 210502 h 297180"/>
                                  <a:gd name="connsiteX23" fmla="*/ 173355 w 297179"/>
                                  <a:gd name="connsiteY23" fmla="*/ 37147 h 297180"/>
                                  <a:gd name="connsiteX24" fmla="*/ 166688 w 297179"/>
                                  <a:gd name="connsiteY24" fmla="*/ 30480 h 297180"/>
                                  <a:gd name="connsiteX25" fmla="*/ 129540 w 297179"/>
                                  <a:gd name="connsiteY25" fmla="*/ 30480 h 297180"/>
                                  <a:gd name="connsiteX26" fmla="*/ 122873 w 297179"/>
                                  <a:gd name="connsiteY26" fmla="*/ 37147 h 297180"/>
                                  <a:gd name="connsiteX27" fmla="*/ 122873 w 297179"/>
                                  <a:gd name="connsiteY27" fmla="*/ 68580 h 297180"/>
                                  <a:gd name="connsiteX28" fmla="*/ 129540 w 297179"/>
                                  <a:gd name="connsiteY28" fmla="*/ 75248 h 297180"/>
                                  <a:gd name="connsiteX29" fmla="*/ 167640 w 297179"/>
                                  <a:gd name="connsiteY29" fmla="*/ 75248 h 297180"/>
                                  <a:gd name="connsiteX30" fmla="*/ 174308 w 297179"/>
                                  <a:gd name="connsiteY30" fmla="*/ 68580 h 297180"/>
                                  <a:gd name="connsiteX31" fmla="*/ 174308 w 297179"/>
                                  <a:gd name="connsiteY31" fmla="*/ 37147 h 297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7179" h="297180">
                                    <a:moveTo>
                                      <a:pt x="148590" y="297180"/>
                                    </a:moveTo>
                                    <a:cubicBezTo>
                                      <a:pt x="66675" y="297180"/>
                                      <a:pt x="0" y="230505"/>
                                      <a:pt x="0" y="148590"/>
                                    </a:cubicBezTo>
                                    <a:cubicBezTo>
                                      <a:pt x="0" y="66675"/>
                                      <a:pt x="66675" y="0"/>
                                      <a:pt x="148590" y="0"/>
                                    </a:cubicBezTo>
                                    <a:cubicBezTo>
                                      <a:pt x="230505" y="0"/>
                                      <a:pt x="297180" y="66675"/>
                                      <a:pt x="297180" y="148590"/>
                                    </a:cubicBezTo>
                                    <a:cubicBezTo>
                                      <a:pt x="297180" y="230505"/>
                                      <a:pt x="230505" y="297180"/>
                                      <a:pt x="148590" y="297180"/>
                                    </a:cubicBezTo>
                                    <a:close/>
                                    <a:moveTo>
                                      <a:pt x="198120" y="210502"/>
                                    </a:moveTo>
                                    <a:cubicBezTo>
                                      <a:pt x="198120" y="206693"/>
                                      <a:pt x="195263" y="203835"/>
                                      <a:pt x="191453" y="203835"/>
                                    </a:cubicBezTo>
                                    <a:lnTo>
                                      <a:pt x="172403" y="203835"/>
                                    </a:lnTo>
                                    <a:lnTo>
                                      <a:pt x="172403" y="105728"/>
                                    </a:lnTo>
                                    <a:cubicBezTo>
                                      <a:pt x="172403" y="101918"/>
                                      <a:pt x="169545" y="99060"/>
                                      <a:pt x="165735" y="99060"/>
                                    </a:cubicBezTo>
                                    <a:lnTo>
                                      <a:pt x="103823" y="99060"/>
                                    </a:lnTo>
                                    <a:cubicBezTo>
                                      <a:pt x="100013" y="99060"/>
                                      <a:pt x="97155" y="101918"/>
                                      <a:pt x="97155" y="105728"/>
                                    </a:cubicBezTo>
                                    <a:lnTo>
                                      <a:pt x="97155" y="137160"/>
                                    </a:lnTo>
                                    <a:cubicBezTo>
                                      <a:pt x="97155" y="140970"/>
                                      <a:pt x="100013" y="143828"/>
                                      <a:pt x="103823" y="143828"/>
                                    </a:cubicBezTo>
                                    <a:lnTo>
                                      <a:pt x="122873" y="143828"/>
                                    </a:lnTo>
                                    <a:lnTo>
                                      <a:pt x="122873" y="205740"/>
                                    </a:lnTo>
                                    <a:lnTo>
                                      <a:pt x="103823" y="205740"/>
                                    </a:lnTo>
                                    <a:cubicBezTo>
                                      <a:pt x="100013" y="205740"/>
                                      <a:pt x="97155" y="208598"/>
                                      <a:pt x="97155" y="212408"/>
                                    </a:cubicBezTo>
                                    <a:lnTo>
                                      <a:pt x="97155" y="243840"/>
                                    </a:lnTo>
                                    <a:cubicBezTo>
                                      <a:pt x="97155" y="247650"/>
                                      <a:pt x="100013" y="250508"/>
                                      <a:pt x="103823" y="250508"/>
                                    </a:cubicBezTo>
                                    <a:lnTo>
                                      <a:pt x="190500" y="250508"/>
                                    </a:lnTo>
                                    <a:cubicBezTo>
                                      <a:pt x="194310" y="250508"/>
                                      <a:pt x="197167" y="247650"/>
                                      <a:pt x="197167" y="243840"/>
                                    </a:cubicBezTo>
                                    <a:lnTo>
                                      <a:pt x="197167" y="210502"/>
                                    </a:lnTo>
                                    <a:close/>
                                    <a:moveTo>
                                      <a:pt x="173355" y="37147"/>
                                    </a:moveTo>
                                    <a:cubicBezTo>
                                      <a:pt x="173355" y="33338"/>
                                      <a:pt x="170498" y="30480"/>
                                      <a:pt x="166688" y="30480"/>
                                    </a:cubicBezTo>
                                    <a:lnTo>
                                      <a:pt x="129540" y="30480"/>
                                    </a:lnTo>
                                    <a:cubicBezTo>
                                      <a:pt x="125730" y="30480"/>
                                      <a:pt x="122873" y="33338"/>
                                      <a:pt x="122873" y="37147"/>
                                    </a:cubicBezTo>
                                    <a:lnTo>
                                      <a:pt x="122873" y="68580"/>
                                    </a:lnTo>
                                    <a:cubicBezTo>
                                      <a:pt x="122873" y="72390"/>
                                      <a:pt x="125730" y="75248"/>
                                      <a:pt x="129540" y="75248"/>
                                    </a:cubicBezTo>
                                    <a:lnTo>
                                      <a:pt x="167640" y="75248"/>
                                    </a:lnTo>
                                    <a:cubicBezTo>
                                      <a:pt x="171450" y="75248"/>
                                      <a:pt x="174308" y="72390"/>
                                      <a:pt x="174308" y="68580"/>
                                    </a:cubicBezTo>
                                    <a:lnTo>
                                      <a:pt x="174308" y="37147"/>
                                    </a:lnTo>
                                    <a:close/>
                                  </a:path>
                                </a:pathLst>
                              </a:custGeom>
                              <a:solidFill>
                                <a:srgbClr val="8E9AAF"/>
                              </a:solidFill>
                              <a:ln w="9525" cap="flat">
                                <a:noFill/>
                                <a:prstDash val="solid"/>
                                <a:miter/>
                              </a:ln>
                            </wps:spPr>
                            <wps:bodyPr rtlCol="0" anchor="ctr"/>
                          </wps:wsp>
                        </a:graphicData>
                      </a:graphic>
                    </wp:inline>
                  </w:drawing>
                </mc:Choice>
                <mc:Fallback>
                  <w:pict>
                    <v:shape w14:anchorId="4CDE5998" id="Graphic 52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7179,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" path="m148590,297180c66675,297180,,230505,,148590,,66675,66675,,148590,v81915,,148590,66675,148590,148590c297180,230505,230505,297180,148590,297180xm198120,210502v,-3809,-2857,-6667,-6667,-6667l172403,203835r,-98107c172403,101918,169545,99060,165735,99060r-61912,c100013,99060,97155,101918,97155,105728r,31432c97155,140970,100013,143828,103823,143828r19050,l122873,205740r-19050,c100013,205740,97155,208598,97155,212408r,31432c97155,247650,100013,250508,103823,250508r86677,c194310,250508,197167,247650,197167,243840r,-33338l198120,210502xm173355,37147v,-3809,-2857,-6667,-6667,-6667l129540,30480v-3810,,-6667,2858,-6667,6667l122873,68580v,3810,2857,6668,6667,6668l167640,75248v3810,,6668,-2858,6668,-6668l174308,37147r-953,xe" fillcolor="#8e9aaf" stroked="f">
                      <v:stroke joinstyle="miter"/>
                      <v:path arrowok="t" o:connecttype="custom" o:connectlocs="88200,176400;0,88200;88200,0;176401,88200;88200,176400;117600,124950;113643,120992;102335,120992;102335,62758;98377,58800;61627,58800;57669,62758;57669,81415;61627,85373;72935,85373;72935,122123;61627,122123;57669,126081;57669,144738;61627,148696;113077,148696;117035,144738;117035,124950;102900,22050;98943,18092;76893,18092;72935,22050;72935,40708;76893,44666;99508,44666;103466,40708;103466,22050" o:connectangles="0,0,0,0,0,0,0,0,0,0,0,0,0,0,0,0,0,0,0,0,0,0,0,0,0,0,0,0,0,0,0,0"/>
                      <o:lock v:ext="edit" aspectratio="t"/>
                      <w10:anchorlock/>
                    </v:shape>
                  </w:pict>
                </mc:Fallback>
              </mc:AlternateContent>
            </w:r>
          </w:p>
        </w:tc>
        <w:tc>
          <w:tcPr>
            <w:tcW w:w="8310" w:type="dxa"/>
            <w:gridSpan w:val="2"/>
            <w:vAlign w:val="center"/>
          </w:tcPr>
          <w:p w14:paraId="63AA0DB2" w14:textId="13B2F1B7" w:rsidR="00EC09DB" w:rsidRDefault="00EC09DB" w:rsidP="00434439">
            <w:pPr>
              <w:pStyle w:val="TableListBullet"/>
              <w:keepNext/>
              <w:numPr>
                <w:ilvl w:val="0"/>
                <w:numId w:val="0"/>
              </w:numPr>
            </w:pPr>
            <w:r>
              <w:t xml:space="preserve">You are required to demonstrate your capacity to manage water quality, consistent with </w:t>
            </w:r>
          </w:p>
          <w:p w14:paraId="57DCF320" w14:textId="6CC1D8E0" w:rsidR="00EC09DB" w:rsidRDefault="00EC09DB">
            <w:pPr>
              <w:pStyle w:val="TableListBullet"/>
              <w:keepNext/>
            </w:pPr>
            <w:r>
              <w:t xml:space="preserve">the </w:t>
            </w:r>
            <w:r w:rsidRPr="004A22BB">
              <w:rPr>
                <w:i/>
                <w:iCs/>
              </w:rPr>
              <w:t>Australian Drinking Water Guidelines</w:t>
            </w:r>
            <w:r>
              <w:t xml:space="preserve">, and/or </w:t>
            </w:r>
          </w:p>
          <w:p w14:paraId="5267F60E" w14:textId="10C7927A" w:rsidR="00EC09DB" w:rsidRDefault="00EC09DB" w:rsidP="00EC09DB">
            <w:pPr>
              <w:pStyle w:val="TableListBullet"/>
              <w:keepNext/>
            </w:pPr>
            <w:r>
              <w:t xml:space="preserve">the </w:t>
            </w:r>
            <w:r w:rsidRPr="004A22BB">
              <w:rPr>
                <w:i/>
                <w:iCs/>
              </w:rPr>
              <w:t>Australian Guidelines for Water Recycling</w:t>
            </w:r>
            <w:r>
              <w:t xml:space="preserve">, </w:t>
            </w:r>
          </w:p>
          <w:p w14:paraId="0D0B940E" w14:textId="5BE0E880" w:rsidR="00EC09DB" w:rsidRDefault="00EC09DB" w:rsidP="00EC09DB">
            <w:pPr>
              <w:pStyle w:val="TableTextEntries"/>
              <w:keepNext/>
              <w:spacing w:after="120"/>
            </w:pPr>
            <w:r>
              <w:t>Your response should include a clear description of how and where the risk assessment has informed/will inform your water quality management plans(s).</w:t>
            </w:r>
          </w:p>
        </w:tc>
      </w:tr>
      <w:tr w:rsidR="00FA2D2D" w14:paraId="6C177BC6" w14:textId="77777777" w:rsidTr="005D56CA">
        <w:tc>
          <w:tcPr>
            <w:tcW w:w="717" w:type="dxa"/>
          </w:tcPr>
          <w:p w14:paraId="580057AA" w14:textId="50B93EA2" w:rsidR="00FA2D2D" w:rsidRDefault="00FA2D2D" w:rsidP="00D61C80">
            <w:pPr>
              <w:pStyle w:val="TableTextEntries"/>
              <w:keepNext/>
              <w:spacing w:after="120"/>
            </w:pPr>
          </w:p>
        </w:tc>
        <w:tc>
          <w:tcPr>
            <w:tcW w:w="8310" w:type="dxa"/>
            <w:gridSpan w:val="2"/>
            <w:vAlign w:val="center"/>
          </w:tcPr>
          <w:p w14:paraId="222A31B4" w14:textId="4CF16940" w:rsidR="00FA2D2D" w:rsidRDefault="00EC09DB" w:rsidP="00D61C80">
            <w:pPr>
              <w:pStyle w:val="TableTextEntries"/>
              <w:keepNext/>
            </w:pPr>
            <w:r>
              <w:t xml:space="preserve">You are also required to demonstrate your </w:t>
            </w:r>
            <w:r w:rsidR="00FA2D2D">
              <w:t xml:space="preserve">capacity </w:t>
            </w:r>
            <w:r>
              <w:t>to</w:t>
            </w:r>
            <w:r w:rsidR="00FA2D2D">
              <w:t xml:space="preserve"> manag</w:t>
            </w:r>
            <w:r>
              <w:t>e</w:t>
            </w:r>
            <w:r w:rsidR="00FA2D2D">
              <w:t xml:space="preserve"> sewage conveyance, treatment and disposal, </w:t>
            </w:r>
            <w:r>
              <w:t>including</w:t>
            </w:r>
            <w:r w:rsidR="00FA2D2D">
              <w:t>:</w:t>
            </w:r>
          </w:p>
          <w:p w14:paraId="47C17E10" w14:textId="44989B9E" w:rsidR="00FA2D2D" w:rsidRDefault="00FA2D2D" w:rsidP="00D61C80">
            <w:pPr>
              <w:pStyle w:val="TableListBullet"/>
              <w:keepNext/>
            </w:pPr>
            <w:r>
              <w:t>Undertake health and ecological assessments and address any concerns arising from any such assessment</w:t>
            </w:r>
            <w:r w:rsidR="00D52AB4">
              <w:t>, and</w:t>
            </w:r>
          </w:p>
          <w:p w14:paraId="202FFD5C" w14:textId="4EFCE788" w:rsidR="00620FEE" w:rsidRDefault="00FA2D2D">
            <w:pPr>
              <w:pStyle w:val="TableListBullet"/>
              <w:keepNext/>
              <w:spacing w:after="120"/>
            </w:pPr>
            <w:r>
              <w:t>Dispose waste from the infrastructure.</w:t>
            </w:r>
          </w:p>
        </w:tc>
      </w:tr>
      <w:bookmarkStart w:id="9" w:name="_Hlk77852989"/>
      <w:tr w:rsidR="00620FEE" w14:paraId="4254D6A8" w14:textId="77777777" w:rsidTr="001227D2">
        <w:tc>
          <w:tcPr>
            <w:tcW w:w="717" w:type="dxa"/>
          </w:tcPr>
          <w:p w14:paraId="4DF68D9B" w14:textId="77777777" w:rsidR="00620FEE" w:rsidRDefault="00620FEE" w:rsidP="00620FEE">
            <w:pPr>
              <w:pStyle w:val="TableTextEntries"/>
              <w:keepNext/>
              <w:spacing w:after="120"/>
              <w:rPr>
                <w:noProof/>
              </w:rPr>
            </w:pPr>
            <w:r w:rsidRPr="008B359C">
              <w:rPr>
                <w:noProof/>
              </w:rPr>
              <mc:AlternateContent>
                <mc:Choice Requires="wps">
                  <w:drawing>
                    <wp:inline distT="0" distB="0" distL="0" distR="0" wp14:anchorId="4BBBCACA" wp14:editId="7E5F8677">
                      <wp:extent cx="176400" cy="176400"/>
                      <wp:effectExtent l="0" t="0" r="0" b="0"/>
                      <wp:docPr id="171" name="Graphic 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41935 w 293369"/>
                                  <a:gd name="connsiteY0" fmla="*/ 132398 h 293370"/>
                                  <a:gd name="connsiteX1" fmla="*/ 80963 w 293369"/>
                                  <a:gd name="connsiteY1" fmla="*/ 293370 h 293370"/>
                                  <a:gd name="connsiteX2" fmla="*/ 0 w 293369"/>
                                  <a:gd name="connsiteY2" fmla="*/ 293370 h 293370"/>
                                  <a:gd name="connsiteX3" fmla="*/ 0 w 293369"/>
                                  <a:gd name="connsiteY3" fmla="*/ 213360 h 293370"/>
                                  <a:gd name="connsiteX4" fmla="*/ 160973 w 293369"/>
                                  <a:gd name="connsiteY4" fmla="*/ 52388 h 293370"/>
                                  <a:gd name="connsiteX5" fmla="*/ 241935 w 293369"/>
                                  <a:gd name="connsiteY5" fmla="*/ 132398 h 293370"/>
                                  <a:gd name="connsiteX6" fmla="*/ 88582 w 293369"/>
                                  <a:gd name="connsiteY6" fmla="*/ 251460 h 293370"/>
                                  <a:gd name="connsiteX7" fmla="*/ 42863 w 293369"/>
                                  <a:gd name="connsiteY7" fmla="*/ 205740 h 293370"/>
                                  <a:gd name="connsiteX8" fmla="*/ 25718 w 293369"/>
                                  <a:gd name="connsiteY8" fmla="*/ 222885 h 293370"/>
                                  <a:gd name="connsiteX9" fmla="*/ 25718 w 293369"/>
                                  <a:gd name="connsiteY9" fmla="*/ 243840 h 293370"/>
                                  <a:gd name="connsiteX10" fmla="*/ 50482 w 293369"/>
                                  <a:gd name="connsiteY10" fmla="*/ 243840 h 293370"/>
                                  <a:gd name="connsiteX11" fmla="*/ 50482 w 293369"/>
                                  <a:gd name="connsiteY11" fmla="*/ 268605 h 293370"/>
                                  <a:gd name="connsiteX12" fmla="*/ 71438 w 293369"/>
                                  <a:gd name="connsiteY12" fmla="*/ 268605 h 293370"/>
                                  <a:gd name="connsiteX13" fmla="*/ 88582 w 293369"/>
                                  <a:gd name="connsiteY13" fmla="*/ 251460 h 293370"/>
                                  <a:gd name="connsiteX14" fmla="*/ 167640 w 293369"/>
                                  <a:gd name="connsiteY14" fmla="*/ 84773 h 293370"/>
                                  <a:gd name="connsiteX15" fmla="*/ 164783 w 293369"/>
                                  <a:gd name="connsiteY15" fmla="*/ 85725 h 293370"/>
                                  <a:gd name="connsiteX16" fmla="*/ 60007 w 293369"/>
                                  <a:gd name="connsiteY16" fmla="*/ 190500 h 293370"/>
                                  <a:gd name="connsiteX17" fmla="*/ 59055 w 293369"/>
                                  <a:gd name="connsiteY17" fmla="*/ 193358 h 293370"/>
                                  <a:gd name="connsiteX18" fmla="*/ 62865 w 293369"/>
                                  <a:gd name="connsiteY18" fmla="*/ 197167 h 293370"/>
                                  <a:gd name="connsiteX19" fmla="*/ 65723 w 293369"/>
                                  <a:gd name="connsiteY19" fmla="*/ 196215 h 293370"/>
                                  <a:gd name="connsiteX20" fmla="*/ 170498 w 293369"/>
                                  <a:gd name="connsiteY20" fmla="*/ 91440 h 293370"/>
                                  <a:gd name="connsiteX21" fmla="*/ 171450 w 293369"/>
                                  <a:gd name="connsiteY21" fmla="*/ 88582 h 293370"/>
                                  <a:gd name="connsiteX22" fmla="*/ 167640 w 293369"/>
                                  <a:gd name="connsiteY22" fmla="*/ 84773 h 293370"/>
                                  <a:gd name="connsiteX23" fmla="*/ 286703 w 293369"/>
                                  <a:gd name="connsiteY23" fmla="*/ 88582 h 293370"/>
                                  <a:gd name="connsiteX24" fmla="*/ 254318 w 293369"/>
                                  <a:gd name="connsiteY24" fmla="*/ 120967 h 293370"/>
                                  <a:gd name="connsiteX25" fmla="*/ 173355 w 293369"/>
                                  <a:gd name="connsiteY25" fmla="*/ 40005 h 293370"/>
                                  <a:gd name="connsiteX26" fmla="*/ 205740 w 293369"/>
                                  <a:gd name="connsiteY26" fmla="*/ 7620 h 293370"/>
                                  <a:gd name="connsiteX27" fmla="*/ 222885 w 293369"/>
                                  <a:gd name="connsiteY27" fmla="*/ 0 h 293370"/>
                                  <a:gd name="connsiteX28" fmla="*/ 240030 w 293369"/>
                                  <a:gd name="connsiteY28" fmla="*/ 7620 h 293370"/>
                                  <a:gd name="connsiteX29" fmla="*/ 285750 w 293369"/>
                                  <a:gd name="connsiteY29" fmla="*/ 53340 h 293370"/>
                                  <a:gd name="connsiteX30" fmla="*/ 293370 w 293369"/>
                                  <a:gd name="connsiteY30" fmla="*/ 70485 h 293370"/>
                                  <a:gd name="connsiteX31" fmla="*/ 286703 w 293369"/>
                                  <a:gd name="connsiteY31" fmla="*/ 88582 h 293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3369" h="293370">
                                    <a:moveTo>
                                      <a:pt x="241935" y="132398"/>
                                    </a:moveTo>
                                    <a:lnTo>
                                      <a:pt x="80963" y="293370"/>
                                    </a:lnTo>
                                    <a:lnTo>
                                      <a:pt x="0" y="293370"/>
                                    </a:lnTo>
                                    <a:lnTo>
                                      <a:pt x="0" y="213360"/>
                                    </a:lnTo>
                                    <a:lnTo>
                                      <a:pt x="160973" y="52388"/>
                                    </a:lnTo>
                                    <a:lnTo>
                                      <a:pt x="241935" y="132398"/>
                                    </a:lnTo>
                                    <a:close/>
                                    <a:moveTo>
                                      <a:pt x="88582" y="251460"/>
                                    </a:moveTo>
                                    <a:lnTo>
                                      <a:pt x="42863" y="205740"/>
                                    </a:lnTo>
                                    <a:lnTo>
                                      <a:pt x="25718" y="222885"/>
                                    </a:lnTo>
                                    <a:lnTo>
                                      <a:pt x="25718" y="243840"/>
                                    </a:lnTo>
                                    <a:lnTo>
                                      <a:pt x="50482" y="243840"/>
                                    </a:lnTo>
                                    <a:lnTo>
                                      <a:pt x="50482" y="268605"/>
                                    </a:lnTo>
                                    <a:lnTo>
                                      <a:pt x="71438" y="268605"/>
                                    </a:lnTo>
                                    <a:lnTo>
                                      <a:pt x="88582" y="251460"/>
                                    </a:lnTo>
                                    <a:close/>
                                    <a:moveTo>
                                      <a:pt x="167640" y="84773"/>
                                    </a:moveTo>
                                    <a:cubicBezTo>
                                      <a:pt x="166688" y="84773"/>
                                      <a:pt x="165735" y="84773"/>
                                      <a:pt x="164783" y="85725"/>
                                    </a:cubicBezTo>
                                    <a:lnTo>
                                      <a:pt x="60007" y="190500"/>
                                    </a:lnTo>
                                    <a:cubicBezTo>
                                      <a:pt x="59055" y="191453"/>
                                      <a:pt x="59055" y="192405"/>
                                      <a:pt x="59055" y="193358"/>
                                    </a:cubicBezTo>
                                    <a:cubicBezTo>
                                      <a:pt x="59055" y="196215"/>
                                      <a:pt x="60960" y="197167"/>
                                      <a:pt x="62865" y="197167"/>
                                    </a:cubicBezTo>
                                    <a:cubicBezTo>
                                      <a:pt x="63818" y="197167"/>
                                      <a:pt x="64770" y="197167"/>
                                      <a:pt x="65723" y="196215"/>
                                    </a:cubicBezTo>
                                    <a:lnTo>
                                      <a:pt x="170498" y="91440"/>
                                    </a:lnTo>
                                    <a:cubicBezTo>
                                      <a:pt x="171450" y="90488"/>
                                      <a:pt x="171450" y="89535"/>
                                      <a:pt x="171450" y="88582"/>
                                    </a:cubicBezTo>
                                    <a:cubicBezTo>
                                      <a:pt x="171450" y="86678"/>
                                      <a:pt x="170498" y="84773"/>
                                      <a:pt x="167640" y="84773"/>
                                    </a:cubicBezTo>
                                    <a:close/>
                                    <a:moveTo>
                                      <a:pt x="286703" y="88582"/>
                                    </a:moveTo>
                                    <a:lnTo>
                                      <a:pt x="254318" y="120967"/>
                                    </a:lnTo>
                                    <a:lnTo>
                                      <a:pt x="173355" y="40005"/>
                                    </a:lnTo>
                                    <a:lnTo>
                                      <a:pt x="205740" y="7620"/>
                                    </a:lnTo>
                                    <a:cubicBezTo>
                                      <a:pt x="210502" y="2857"/>
                                      <a:pt x="216218" y="0"/>
                                      <a:pt x="222885" y="0"/>
                                    </a:cubicBezTo>
                                    <a:cubicBezTo>
                                      <a:pt x="229552" y="0"/>
                                      <a:pt x="236220" y="2857"/>
                                      <a:pt x="240030" y="7620"/>
                                    </a:cubicBezTo>
                                    <a:lnTo>
                                      <a:pt x="285750" y="53340"/>
                                    </a:lnTo>
                                    <a:cubicBezTo>
                                      <a:pt x="290513" y="58103"/>
                                      <a:pt x="293370" y="64770"/>
                                      <a:pt x="293370" y="70485"/>
                                    </a:cubicBezTo>
                                    <a:cubicBezTo>
                                      <a:pt x="293370" y="76200"/>
                                      <a:pt x="290513" y="83820"/>
                                      <a:pt x="286703" y="88582"/>
                                    </a:cubicBezTo>
                                    <a:close/>
                                  </a:path>
                                </a:pathLst>
                              </a:custGeom>
                              <a:solidFill>
                                <a:srgbClr val="8E9AAF"/>
                              </a:solidFill>
                              <a:ln w="9525" cap="flat">
                                <a:noFill/>
                                <a:prstDash val="solid"/>
                                <a:miter/>
                              </a:ln>
                            </wps:spPr>
                            <wps:bodyPr rtlCol="0" anchor="ctr"/>
                          </wps:wsp>
                        </a:graphicData>
                      </a:graphic>
                    </wp:inline>
                  </w:drawing>
                </mc:Choice>
                <mc:Fallback>
                  <w:pict>
                    <v:shape w14:anchorId="2E4C490B" id="Graphic 220"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3369,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" path="m241935,132398l80963,293370,,293370,,213360,160973,52388r80962,80010xm88582,251460l42863,205740,25718,222885r,20955l50482,243840r,24765l71438,268605,88582,251460xm167640,84773v-952,,-1905,,-2857,952l60007,190500v-952,953,-952,1905,-952,2858c59055,196215,60960,197167,62865,197167v953,,1905,,2858,-952l170498,91440v952,-952,952,-1905,952,-2858c171450,86678,170498,84773,167640,84773xm286703,88582r-32385,32385l173355,40005,205740,7620c210502,2857,216218,,222885,v6667,,13335,2857,17145,7620l285750,53340v4763,4763,7620,11430,7620,17145c293370,76200,290513,83820,286703,88582xe" fillcolor="#8e9aaf" stroked="f">
                      <v:stroke joinstyle="miter"/>
                      <v:path arrowok="t" o:connecttype="custom" o:connectlocs="145473,79609;48682,176400;0,176400;0,128291;96792,31500;145473,79609;53264,151200;25773,123709;15464,134018;15464,146618;30354,146618;30354,161509;42955,161509;53264,151200;100800,50973;99082,51545;36082,114545;35509,116264;37800,118554;39519,117982;102519,54982;103091,53263;100800,50973;172392,53263;152919,72736;104237,24055;123710,4582;134019,0;144328,4582;171819,32073;176401,42382;172392,53263" o:connectangles="0,0,0,0,0,0,0,0,0,0,0,0,0,0,0,0,0,0,0,0,0,0,0,0,0,0,0,0,0,0,0,0"/>
                      <o:lock v:ext="edit" aspectratio="t"/>
                      <w10:anchorlock/>
                    </v:shape>
                  </w:pict>
                </mc:Fallback>
              </mc:AlternateContent>
            </w:r>
          </w:p>
        </w:tc>
        <w:tc>
          <w:tcPr>
            <w:tcW w:w="8310" w:type="dxa"/>
            <w:gridSpan w:val="2"/>
            <w:vAlign w:val="center"/>
          </w:tcPr>
          <w:p w14:paraId="06A35086" w14:textId="77777777" w:rsidR="00620FEE" w:rsidRDefault="00620FEE" w:rsidP="00620FEE">
            <w:pPr>
              <w:pStyle w:val="TableTextEntries"/>
              <w:keepNext/>
            </w:pPr>
            <w:r>
              <w:t>Provide information as specified in the table</w:t>
            </w:r>
          </w:p>
        </w:tc>
      </w:tr>
      <w:bookmarkEnd w:id="9"/>
      <w:tr w:rsidR="00FA2D2D" w14:paraId="616B2405" w14:textId="77777777" w:rsidTr="001227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8" w:type="dxa"/>
            <w:gridSpan w:val="2"/>
            <w:tcBorders>
              <w:top w:val="nil"/>
              <w:left w:val="nil"/>
              <w:bottom w:val="nil"/>
              <w:right w:val="nil"/>
            </w:tcBorders>
          </w:tcPr>
          <w:p w14:paraId="41E1240B" w14:textId="06B2E26F" w:rsidR="00FA2D2D" w:rsidRDefault="00FA2D2D" w:rsidP="001227D2">
            <w:pPr>
              <w:pStyle w:val="TableTextEntries"/>
              <w:keepNext/>
              <w:spacing w:after="120"/>
            </w:pPr>
            <w:permStart w:id="179657303" w:edGrp="everyone" w:colFirst="1" w:colLast="1"/>
            <w:r w:rsidRPr="003B07A5">
              <w:t xml:space="preserve">Describe the management systems and processes that </w:t>
            </w:r>
            <w:r w:rsidR="00D52AB4">
              <w:t xml:space="preserve">the </w:t>
            </w:r>
            <w:r w:rsidRPr="003B07A5">
              <w:t xml:space="preserve">applicant corporation will have in place to manage drinking water, non-potable water quality. </w:t>
            </w:r>
          </w:p>
        </w:tc>
        <w:tc>
          <w:tcPr>
            <w:tcW w:w="4519" w:type="dxa"/>
            <w:tcBorders>
              <w:top w:val="nil"/>
              <w:left w:val="nil"/>
              <w:bottom w:val="nil"/>
              <w:right w:val="nil"/>
            </w:tcBorders>
            <w:shd w:val="clear" w:color="auto" w:fill="ECE9E7" w:themeFill="background2"/>
          </w:tcPr>
          <w:p w14:paraId="753084FF" w14:textId="77777777" w:rsidR="00FA2D2D" w:rsidRDefault="00FA2D2D" w:rsidP="001227D2">
            <w:pPr>
              <w:pStyle w:val="TableTextEntries"/>
              <w:keepNext/>
              <w:spacing w:after="120"/>
            </w:pPr>
          </w:p>
        </w:tc>
      </w:tr>
      <w:tr w:rsidR="00FA2D2D" w14:paraId="39D0B990" w14:textId="77777777" w:rsidTr="001227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8" w:type="dxa"/>
            <w:gridSpan w:val="2"/>
            <w:tcBorders>
              <w:top w:val="nil"/>
              <w:left w:val="nil"/>
              <w:bottom w:val="nil"/>
              <w:right w:val="nil"/>
            </w:tcBorders>
          </w:tcPr>
          <w:p w14:paraId="2DD18759" w14:textId="311E6D86" w:rsidR="00FA2D2D" w:rsidRDefault="00FA2D2D" w:rsidP="001227D2">
            <w:pPr>
              <w:pStyle w:val="TableTextEntries"/>
              <w:spacing w:after="120"/>
            </w:pPr>
            <w:permStart w:id="1969976627" w:edGrp="everyone" w:colFirst="1" w:colLast="1"/>
            <w:permEnd w:id="179657303"/>
            <w:r w:rsidRPr="003B07A5">
              <w:t xml:space="preserve">Describe the management systems and processes that </w:t>
            </w:r>
            <w:r w:rsidR="00D52AB4">
              <w:t xml:space="preserve">the </w:t>
            </w:r>
            <w:r w:rsidRPr="003B07A5">
              <w:t>applicant corporation will have in place to for sewage management.</w:t>
            </w:r>
          </w:p>
        </w:tc>
        <w:tc>
          <w:tcPr>
            <w:tcW w:w="4519" w:type="dxa"/>
            <w:tcBorders>
              <w:top w:val="nil"/>
              <w:left w:val="nil"/>
              <w:bottom w:val="nil"/>
              <w:right w:val="nil"/>
            </w:tcBorders>
            <w:shd w:val="clear" w:color="auto" w:fill="ECE9E7" w:themeFill="background2"/>
          </w:tcPr>
          <w:p w14:paraId="5A423AA5" w14:textId="77777777" w:rsidR="00FA2D2D" w:rsidRDefault="00FA2D2D" w:rsidP="001227D2">
            <w:pPr>
              <w:pStyle w:val="TableTextEntries"/>
              <w:spacing w:after="120"/>
            </w:pPr>
          </w:p>
        </w:tc>
      </w:tr>
      <w:permEnd w:id="1969976627"/>
      <w:tr w:rsidR="00620FEE" w14:paraId="690BE68C" w14:textId="77777777" w:rsidTr="001227D2">
        <w:tc>
          <w:tcPr>
            <w:tcW w:w="717" w:type="dxa"/>
          </w:tcPr>
          <w:p w14:paraId="0902D622" w14:textId="77777777" w:rsidR="00620FEE" w:rsidRPr="008B359C" w:rsidRDefault="00620FEE" w:rsidP="00D61C80">
            <w:pPr>
              <w:pStyle w:val="TableTextEntries"/>
              <w:keepNext/>
              <w:spacing w:before="120" w:line="360" w:lineRule="auto"/>
              <w:rPr>
                <w:noProof/>
              </w:rPr>
            </w:pPr>
          </w:p>
        </w:tc>
        <w:tc>
          <w:tcPr>
            <w:tcW w:w="8310" w:type="dxa"/>
            <w:gridSpan w:val="2"/>
            <w:vAlign w:val="center"/>
          </w:tcPr>
          <w:p w14:paraId="4CDD8388" w14:textId="77777777" w:rsidR="00620FEE" w:rsidRPr="00206F2E" w:rsidRDefault="00620FEE" w:rsidP="00D61C80">
            <w:pPr>
              <w:pStyle w:val="TableTextEntries"/>
              <w:keepNext/>
              <w:spacing w:before="120" w:after="120"/>
            </w:pPr>
          </w:p>
        </w:tc>
      </w:tr>
      <w:tr w:rsidR="00620FEE" w14:paraId="0E88A9DA" w14:textId="77777777" w:rsidTr="00620FEE">
        <w:tc>
          <w:tcPr>
            <w:tcW w:w="717" w:type="dxa"/>
          </w:tcPr>
          <w:p w14:paraId="52130100" w14:textId="77777777" w:rsidR="00620FEE" w:rsidRPr="008B359C" w:rsidRDefault="00620FEE" w:rsidP="00620FEE">
            <w:pPr>
              <w:pStyle w:val="TableTextEntries"/>
              <w:keepNext/>
              <w:spacing w:before="120" w:line="360" w:lineRule="auto"/>
              <w:rPr>
                <w:noProof/>
              </w:rPr>
            </w:pPr>
            <w:r w:rsidRPr="008B359C">
              <w:rPr>
                <w:noProof/>
              </w:rPr>
              <mc:AlternateContent>
                <mc:Choice Requires="wps">
                  <w:drawing>
                    <wp:inline distT="0" distB="0" distL="0" distR="0" wp14:anchorId="2BE8B86F" wp14:editId="19F8428F">
                      <wp:extent cx="176400" cy="176400"/>
                      <wp:effectExtent l="0" t="0" r="0" b="0"/>
                      <wp:docPr id="176" name="Graphic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148590 w 297179"/>
                                  <a:gd name="connsiteY0" fmla="*/ 297180 h 297180"/>
                                  <a:gd name="connsiteX1" fmla="*/ 0 w 297179"/>
                                  <a:gd name="connsiteY1" fmla="*/ 148590 h 297180"/>
                                  <a:gd name="connsiteX2" fmla="*/ 148590 w 297179"/>
                                  <a:gd name="connsiteY2" fmla="*/ 0 h 297180"/>
                                  <a:gd name="connsiteX3" fmla="*/ 297180 w 297179"/>
                                  <a:gd name="connsiteY3" fmla="*/ 148590 h 297180"/>
                                  <a:gd name="connsiteX4" fmla="*/ 148590 w 297179"/>
                                  <a:gd name="connsiteY4" fmla="*/ 297180 h 297180"/>
                                  <a:gd name="connsiteX5" fmla="*/ 198120 w 297179"/>
                                  <a:gd name="connsiteY5" fmla="*/ 210502 h 297180"/>
                                  <a:gd name="connsiteX6" fmla="*/ 191453 w 297179"/>
                                  <a:gd name="connsiteY6" fmla="*/ 203835 h 297180"/>
                                  <a:gd name="connsiteX7" fmla="*/ 172403 w 297179"/>
                                  <a:gd name="connsiteY7" fmla="*/ 203835 h 297180"/>
                                  <a:gd name="connsiteX8" fmla="*/ 172403 w 297179"/>
                                  <a:gd name="connsiteY8" fmla="*/ 105728 h 297180"/>
                                  <a:gd name="connsiteX9" fmla="*/ 165735 w 297179"/>
                                  <a:gd name="connsiteY9" fmla="*/ 99060 h 297180"/>
                                  <a:gd name="connsiteX10" fmla="*/ 103823 w 297179"/>
                                  <a:gd name="connsiteY10" fmla="*/ 99060 h 297180"/>
                                  <a:gd name="connsiteX11" fmla="*/ 97155 w 297179"/>
                                  <a:gd name="connsiteY11" fmla="*/ 105728 h 297180"/>
                                  <a:gd name="connsiteX12" fmla="*/ 97155 w 297179"/>
                                  <a:gd name="connsiteY12" fmla="*/ 137160 h 297180"/>
                                  <a:gd name="connsiteX13" fmla="*/ 103823 w 297179"/>
                                  <a:gd name="connsiteY13" fmla="*/ 143828 h 297180"/>
                                  <a:gd name="connsiteX14" fmla="*/ 122873 w 297179"/>
                                  <a:gd name="connsiteY14" fmla="*/ 143828 h 297180"/>
                                  <a:gd name="connsiteX15" fmla="*/ 122873 w 297179"/>
                                  <a:gd name="connsiteY15" fmla="*/ 205740 h 297180"/>
                                  <a:gd name="connsiteX16" fmla="*/ 103823 w 297179"/>
                                  <a:gd name="connsiteY16" fmla="*/ 205740 h 297180"/>
                                  <a:gd name="connsiteX17" fmla="*/ 97155 w 297179"/>
                                  <a:gd name="connsiteY17" fmla="*/ 212408 h 297180"/>
                                  <a:gd name="connsiteX18" fmla="*/ 97155 w 297179"/>
                                  <a:gd name="connsiteY18" fmla="*/ 243840 h 297180"/>
                                  <a:gd name="connsiteX19" fmla="*/ 103823 w 297179"/>
                                  <a:gd name="connsiteY19" fmla="*/ 250508 h 297180"/>
                                  <a:gd name="connsiteX20" fmla="*/ 190500 w 297179"/>
                                  <a:gd name="connsiteY20" fmla="*/ 250508 h 297180"/>
                                  <a:gd name="connsiteX21" fmla="*/ 197167 w 297179"/>
                                  <a:gd name="connsiteY21" fmla="*/ 243840 h 297180"/>
                                  <a:gd name="connsiteX22" fmla="*/ 197167 w 297179"/>
                                  <a:gd name="connsiteY22" fmla="*/ 210502 h 297180"/>
                                  <a:gd name="connsiteX23" fmla="*/ 173355 w 297179"/>
                                  <a:gd name="connsiteY23" fmla="*/ 37147 h 297180"/>
                                  <a:gd name="connsiteX24" fmla="*/ 166688 w 297179"/>
                                  <a:gd name="connsiteY24" fmla="*/ 30480 h 297180"/>
                                  <a:gd name="connsiteX25" fmla="*/ 129540 w 297179"/>
                                  <a:gd name="connsiteY25" fmla="*/ 30480 h 297180"/>
                                  <a:gd name="connsiteX26" fmla="*/ 122873 w 297179"/>
                                  <a:gd name="connsiteY26" fmla="*/ 37147 h 297180"/>
                                  <a:gd name="connsiteX27" fmla="*/ 122873 w 297179"/>
                                  <a:gd name="connsiteY27" fmla="*/ 68580 h 297180"/>
                                  <a:gd name="connsiteX28" fmla="*/ 129540 w 297179"/>
                                  <a:gd name="connsiteY28" fmla="*/ 75248 h 297180"/>
                                  <a:gd name="connsiteX29" fmla="*/ 167640 w 297179"/>
                                  <a:gd name="connsiteY29" fmla="*/ 75248 h 297180"/>
                                  <a:gd name="connsiteX30" fmla="*/ 174308 w 297179"/>
                                  <a:gd name="connsiteY30" fmla="*/ 68580 h 297180"/>
                                  <a:gd name="connsiteX31" fmla="*/ 174308 w 297179"/>
                                  <a:gd name="connsiteY31" fmla="*/ 37147 h 297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7179" h="297180">
                                    <a:moveTo>
                                      <a:pt x="148590" y="297180"/>
                                    </a:moveTo>
                                    <a:cubicBezTo>
                                      <a:pt x="66675" y="297180"/>
                                      <a:pt x="0" y="230505"/>
                                      <a:pt x="0" y="148590"/>
                                    </a:cubicBezTo>
                                    <a:cubicBezTo>
                                      <a:pt x="0" y="66675"/>
                                      <a:pt x="66675" y="0"/>
                                      <a:pt x="148590" y="0"/>
                                    </a:cubicBezTo>
                                    <a:cubicBezTo>
                                      <a:pt x="230505" y="0"/>
                                      <a:pt x="297180" y="66675"/>
                                      <a:pt x="297180" y="148590"/>
                                    </a:cubicBezTo>
                                    <a:cubicBezTo>
                                      <a:pt x="297180" y="230505"/>
                                      <a:pt x="230505" y="297180"/>
                                      <a:pt x="148590" y="297180"/>
                                    </a:cubicBezTo>
                                    <a:close/>
                                    <a:moveTo>
                                      <a:pt x="198120" y="210502"/>
                                    </a:moveTo>
                                    <a:cubicBezTo>
                                      <a:pt x="198120" y="206693"/>
                                      <a:pt x="195263" y="203835"/>
                                      <a:pt x="191453" y="203835"/>
                                    </a:cubicBezTo>
                                    <a:lnTo>
                                      <a:pt x="172403" y="203835"/>
                                    </a:lnTo>
                                    <a:lnTo>
                                      <a:pt x="172403" y="105728"/>
                                    </a:lnTo>
                                    <a:cubicBezTo>
                                      <a:pt x="172403" y="101918"/>
                                      <a:pt x="169545" y="99060"/>
                                      <a:pt x="165735" y="99060"/>
                                    </a:cubicBezTo>
                                    <a:lnTo>
                                      <a:pt x="103823" y="99060"/>
                                    </a:lnTo>
                                    <a:cubicBezTo>
                                      <a:pt x="100013" y="99060"/>
                                      <a:pt x="97155" y="101918"/>
                                      <a:pt x="97155" y="105728"/>
                                    </a:cubicBezTo>
                                    <a:lnTo>
                                      <a:pt x="97155" y="137160"/>
                                    </a:lnTo>
                                    <a:cubicBezTo>
                                      <a:pt x="97155" y="140970"/>
                                      <a:pt x="100013" y="143828"/>
                                      <a:pt x="103823" y="143828"/>
                                    </a:cubicBezTo>
                                    <a:lnTo>
                                      <a:pt x="122873" y="143828"/>
                                    </a:lnTo>
                                    <a:lnTo>
                                      <a:pt x="122873" y="205740"/>
                                    </a:lnTo>
                                    <a:lnTo>
                                      <a:pt x="103823" y="205740"/>
                                    </a:lnTo>
                                    <a:cubicBezTo>
                                      <a:pt x="100013" y="205740"/>
                                      <a:pt x="97155" y="208598"/>
                                      <a:pt x="97155" y="212408"/>
                                    </a:cubicBezTo>
                                    <a:lnTo>
                                      <a:pt x="97155" y="243840"/>
                                    </a:lnTo>
                                    <a:cubicBezTo>
                                      <a:pt x="97155" y="247650"/>
                                      <a:pt x="100013" y="250508"/>
                                      <a:pt x="103823" y="250508"/>
                                    </a:cubicBezTo>
                                    <a:lnTo>
                                      <a:pt x="190500" y="250508"/>
                                    </a:lnTo>
                                    <a:cubicBezTo>
                                      <a:pt x="194310" y="250508"/>
                                      <a:pt x="197167" y="247650"/>
                                      <a:pt x="197167" y="243840"/>
                                    </a:cubicBezTo>
                                    <a:lnTo>
                                      <a:pt x="197167" y="210502"/>
                                    </a:lnTo>
                                    <a:close/>
                                    <a:moveTo>
                                      <a:pt x="173355" y="37147"/>
                                    </a:moveTo>
                                    <a:cubicBezTo>
                                      <a:pt x="173355" y="33338"/>
                                      <a:pt x="170498" y="30480"/>
                                      <a:pt x="166688" y="30480"/>
                                    </a:cubicBezTo>
                                    <a:lnTo>
                                      <a:pt x="129540" y="30480"/>
                                    </a:lnTo>
                                    <a:cubicBezTo>
                                      <a:pt x="125730" y="30480"/>
                                      <a:pt x="122873" y="33338"/>
                                      <a:pt x="122873" y="37147"/>
                                    </a:cubicBezTo>
                                    <a:lnTo>
                                      <a:pt x="122873" y="68580"/>
                                    </a:lnTo>
                                    <a:cubicBezTo>
                                      <a:pt x="122873" y="72390"/>
                                      <a:pt x="125730" y="75248"/>
                                      <a:pt x="129540" y="75248"/>
                                    </a:cubicBezTo>
                                    <a:lnTo>
                                      <a:pt x="167640" y="75248"/>
                                    </a:lnTo>
                                    <a:cubicBezTo>
                                      <a:pt x="171450" y="75248"/>
                                      <a:pt x="174308" y="72390"/>
                                      <a:pt x="174308" y="68580"/>
                                    </a:cubicBezTo>
                                    <a:lnTo>
                                      <a:pt x="174308" y="37147"/>
                                    </a:lnTo>
                                    <a:close/>
                                  </a:path>
                                </a:pathLst>
                              </a:custGeom>
                              <a:solidFill>
                                <a:srgbClr val="8E9AAF"/>
                              </a:solidFill>
                              <a:ln w="9525" cap="flat">
                                <a:noFill/>
                                <a:prstDash val="solid"/>
                                <a:miter/>
                              </a:ln>
                            </wps:spPr>
                            <wps:bodyPr rtlCol="0" anchor="ctr"/>
                          </wps:wsp>
                        </a:graphicData>
                      </a:graphic>
                    </wp:inline>
                  </w:drawing>
                </mc:Choice>
                <mc:Fallback>
                  <w:pict>
                    <v:shape w14:anchorId="7CD51ED2" id="Graphic 52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7179,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" path="m148590,297180c66675,297180,,230505,,148590,,66675,66675,,148590,v81915,,148590,66675,148590,148590c297180,230505,230505,297180,148590,297180xm198120,210502v,-3809,-2857,-6667,-6667,-6667l172403,203835r,-98107c172403,101918,169545,99060,165735,99060r-61912,c100013,99060,97155,101918,97155,105728r,31432c97155,140970,100013,143828,103823,143828r19050,l122873,205740r-19050,c100013,205740,97155,208598,97155,212408r,31432c97155,247650,100013,250508,103823,250508r86677,c194310,250508,197167,247650,197167,243840r,-33338l198120,210502xm173355,37147v,-3809,-2857,-6667,-6667,-6667l129540,30480v-3810,,-6667,2858,-6667,6667l122873,68580v,3810,2857,6668,6667,6668l167640,75248v3810,,6668,-2858,6668,-6668l174308,37147r-953,xe" fillcolor="#8e9aaf" stroked="f">
                      <v:stroke joinstyle="miter"/>
                      <v:path arrowok="t" o:connecttype="custom" o:connectlocs="88200,176400;0,88200;88200,0;176401,88200;88200,176400;117600,124950;113643,120992;102335,120992;102335,62758;98377,58800;61627,58800;57669,62758;57669,81415;61627,85373;72935,85373;72935,122123;61627,122123;57669,126081;57669,144738;61627,148696;113077,148696;117035,144738;117035,124950;102900,22050;98943,18092;76893,18092;72935,22050;72935,40708;76893,44666;99508,44666;103466,40708;103466,22050" o:connectangles="0,0,0,0,0,0,0,0,0,0,0,0,0,0,0,0,0,0,0,0,0,0,0,0,0,0,0,0,0,0,0,0"/>
                      <o:lock v:ext="edit" aspectratio="t"/>
                      <w10:anchorlock/>
                    </v:shape>
                  </w:pict>
                </mc:Fallback>
              </mc:AlternateContent>
            </w:r>
          </w:p>
        </w:tc>
        <w:tc>
          <w:tcPr>
            <w:tcW w:w="8310" w:type="dxa"/>
            <w:gridSpan w:val="2"/>
            <w:vAlign w:val="center"/>
          </w:tcPr>
          <w:p w14:paraId="3E1A35A4" w14:textId="3C8417BA" w:rsidR="00620FEE" w:rsidRPr="00206F2E" w:rsidRDefault="00620FEE" w:rsidP="00620FEE">
            <w:pPr>
              <w:pStyle w:val="TableTextEntries"/>
              <w:keepNext/>
              <w:spacing w:before="120" w:after="120"/>
            </w:pPr>
            <w:r>
              <w:t xml:space="preserve">You need to provide evidence that you can develop compliant management plans such as a </w:t>
            </w:r>
            <w:r w:rsidRPr="000455AB">
              <w:t>Water Quality Management Plan (based on the 12 elements of the relevant framework)</w:t>
            </w:r>
            <w:r>
              <w:t xml:space="preserve"> for water infrastructure, and sewage management plan for sewerage infrastructure.</w:t>
            </w:r>
          </w:p>
        </w:tc>
      </w:tr>
      <w:tr w:rsidR="00FA2D2D" w14:paraId="19CAE8A9" w14:textId="77777777" w:rsidTr="001227D2">
        <w:tc>
          <w:tcPr>
            <w:tcW w:w="717" w:type="dxa"/>
          </w:tcPr>
          <w:p w14:paraId="00CF54F1" w14:textId="393A1B77" w:rsidR="00FA2D2D" w:rsidRPr="008B359C" w:rsidRDefault="00FA2D2D" w:rsidP="00D61C80">
            <w:pPr>
              <w:pStyle w:val="TableTextEntries"/>
              <w:keepNext/>
              <w:spacing w:before="120" w:line="360" w:lineRule="auto"/>
              <w:rPr>
                <w:noProof/>
              </w:rPr>
            </w:pPr>
            <w:r w:rsidRPr="008B359C">
              <w:rPr>
                <w:noProof/>
              </w:rPr>
              <mc:AlternateContent>
                <mc:Choice Requires="wps">
                  <w:drawing>
                    <wp:inline distT="0" distB="0" distL="0" distR="0" wp14:anchorId="0030C68D" wp14:editId="6A3DB3A3">
                      <wp:extent cx="176400" cy="176400"/>
                      <wp:effectExtent l="0" t="0" r="0" b="0"/>
                      <wp:docPr id="62" name="Graphic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58128 w 258127"/>
                                  <a:gd name="connsiteY0" fmla="*/ 91440 h 300990"/>
                                  <a:gd name="connsiteX1" fmla="*/ 258128 w 258127"/>
                                  <a:gd name="connsiteY1" fmla="*/ 284798 h 300990"/>
                                  <a:gd name="connsiteX2" fmla="*/ 241935 w 258127"/>
                                  <a:gd name="connsiteY2" fmla="*/ 300990 h 300990"/>
                                  <a:gd name="connsiteX3" fmla="*/ 16193 w 258127"/>
                                  <a:gd name="connsiteY3" fmla="*/ 300990 h 300990"/>
                                  <a:gd name="connsiteX4" fmla="*/ 0 w 258127"/>
                                  <a:gd name="connsiteY4" fmla="*/ 284798 h 300990"/>
                                  <a:gd name="connsiteX5" fmla="*/ 0 w 258127"/>
                                  <a:gd name="connsiteY5" fmla="*/ 16193 h 300990"/>
                                  <a:gd name="connsiteX6" fmla="*/ 16193 w 258127"/>
                                  <a:gd name="connsiteY6" fmla="*/ 0 h 300990"/>
                                  <a:gd name="connsiteX7" fmla="*/ 166688 w 258127"/>
                                  <a:gd name="connsiteY7" fmla="*/ 0 h 300990"/>
                                  <a:gd name="connsiteX8" fmla="*/ 194310 w 258127"/>
                                  <a:gd name="connsiteY8" fmla="*/ 11430 h 300990"/>
                                  <a:gd name="connsiteX9" fmla="*/ 246698 w 258127"/>
                                  <a:gd name="connsiteY9" fmla="*/ 63818 h 300990"/>
                                  <a:gd name="connsiteX10" fmla="*/ 258128 w 258127"/>
                                  <a:gd name="connsiteY10" fmla="*/ 91440 h 300990"/>
                                  <a:gd name="connsiteX11" fmla="*/ 236220 w 258127"/>
                                  <a:gd name="connsiteY11" fmla="*/ 107633 h 300990"/>
                                  <a:gd name="connsiteX12" fmla="*/ 166688 w 258127"/>
                                  <a:gd name="connsiteY12" fmla="*/ 107633 h 300990"/>
                                  <a:gd name="connsiteX13" fmla="*/ 150495 w 258127"/>
                                  <a:gd name="connsiteY13" fmla="*/ 91440 h 300990"/>
                                  <a:gd name="connsiteX14" fmla="*/ 150495 w 258127"/>
                                  <a:gd name="connsiteY14" fmla="*/ 21908 h 300990"/>
                                  <a:gd name="connsiteX15" fmla="*/ 21908 w 258127"/>
                                  <a:gd name="connsiteY15" fmla="*/ 21908 h 300990"/>
                                  <a:gd name="connsiteX16" fmla="*/ 21908 w 258127"/>
                                  <a:gd name="connsiteY16" fmla="*/ 279083 h 300990"/>
                                  <a:gd name="connsiteX17" fmla="*/ 236220 w 258127"/>
                                  <a:gd name="connsiteY17" fmla="*/ 279083 h 300990"/>
                                  <a:gd name="connsiteX18" fmla="*/ 236220 w 258127"/>
                                  <a:gd name="connsiteY18" fmla="*/ 107633 h 300990"/>
                                  <a:gd name="connsiteX19" fmla="*/ 69533 w 258127"/>
                                  <a:gd name="connsiteY19" fmla="*/ 128588 h 300990"/>
                                  <a:gd name="connsiteX20" fmla="*/ 187642 w 258127"/>
                                  <a:gd name="connsiteY20" fmla="*/ 128588 h 300990"/>
                                  <a:gd name="connsiteX21" fmla="*/ 193358 w 258127"/>
                                  <a:gd name="connsiteY21" fmla="*/ 134303 h 300990"/>
                                  <a:gd name="connsiteX22" fmla="*/ 193358 w 258127"/>
                                  <a:gd name="connsiteY22" fmla="*/ 144780 h 300990"/>
                                  <a:gd name="connsiteX23" fmla="*/ 187642 w 258127"/>
                                  <a:gd name="connsiteY23" fmla="*/ 150495 h 300990"/>
                                  <a:gd name="connsiteX24" fmla="*/ 69533 w 258127"/>
                                  <a:gd name="connsiteY24" fmla="*/ 150495 h 300990"/>
                                  <a:gd name="connsiteX25" fmla="*/ 63818 w 258127"/>
                                  <a:gd name="connsiteY25" fmla="*/ 144780 h 300990"/>
                                  <a:gd name="connsiteX26" fmla="*/ 63818 w 258127"/>
                                  <a:gd name="connsiteY26" fmla="*/ 134303 h 300990"/>
                                  <a:gd name="connsiteX27" fmla="*/ 69533 w 258127"/>
                                  <a:gd name="connsiteY27" fmla="*/ 128588 h 300990"/>
                                  <a:gd name="connsiteX28" fmla="*/ 193358 w 258127"/>
                                  <a:gd name="connsiteY28" fmla="*/ 177165 h 300990"/>
                                  <a:gd name="connsiteX29" fmla="*/ 193358 w 258127"/>
                                  <a:gd name="connsiteY29" fmla="*/ 187642 h 300990"/>
                                  <a:gd name="connsiteX30" fmla="*/ 187642 w 258127"/>
                                  <a:gd name="connsiteY30" fmla="*/ 193358 h 300990"/>
                                  <a:gd name="connsiteX31" fmla="*/ 69533 w 258127"/>
                                  <a:gd name="connsiteY31" fmla="*/ 193358 h 300990"/>
                                  <a:gd name="connsiteX32" fmla="*/ 63818 w 258127"/>
                                  <a:gd name="connsiteY32" fmla="*/ 187642 h 300990"/>
                                  <a:gd name="connsiteX33" fmla="*/ 63818 w 258127"/>
                                  <a:gd name="connsiteY33" fmla="*/ 177165 h 300990"/>
                                  <a:gd name="connsiteX34" fmla="*/ 69533 w 258127"/>
                                  <a:gd name="connsiteY34" fmla="*/ 171450 h 300990"/>
                                  <a:gd name="connsiteX35" fmla="*/ 187642 w 258127"/>
                                  <a:gd name="connsiteY35" fmla="*/ 171450 h 300990"/>
                                  <a:gd name="connsiteX36" fmla="*/ 193358 w 258127"/>
                                  <a:gd name="connsiteY36" fmla="*/ 177165 h 300990"/>
                                  <a:gd name="connsiteX37" fmla="*/ 193358 w 258127"/>
                                  <a:gd name="connsiteY37" fmla="*/ 220028 h 300990"/>
                                  <a:gd name="connsiteX38" fmla="*/ 193358 w 258127"/>
                                  <a:gd name="connsiteY38" fmla="*/ 230505 h 300990"/>
                                  <a:gd name="connsiteX39" fmla="*/ 187642 w 258127"/>
                                  <a:gd name="connsiteY39" fmla="*/ 236220 h 300990"/>
                                  <a:gd name="connsiteX40" fmla="*/ 69533 w 258127"/>
                                  <a:gd name="connsiteY40" fmla="*/ 236220 h 300990"/>
                                  <a:gd name="connsiteX41" fmla="*/ 63818 w 258127"/>
                                  <a:gd name="connsiteY41" fmla="*/ 230505 h 300990"/>
                                  <a:gd name="connsiteX42" fmla="*/ 63818 w 258127"/>
                                  <a:gd name="connsiteY42" fmla="*/ 220028 h 300990"/>
                                  <a:gd name="connsiteX43" fmla="*/ 69533 w 258127"/>
                                  <a:gd name="connsiteY43" fmla="*/ 214313 h 300990"/>
                                  <a:gd name="connsiteX44" fmla="*/ 187642 w 258127"/>
                                  <a:gd name="connsiteY44" fmla="*/ 214313 h 300990"/>
                                  <a:gd name="connsiteX45" fmla="*/ 193358 w 258127"/>
                                  <a:gd name="connsiteY45" fmla="*/ 220028 h 300990"/>
                                  <a:gd name="connsiteX46" fmla="*/ 171450 w 258127"/>
                                  <a:gd name="connsiteY46" fmla="*/ 85725 h 300990"/>
                                  <a:gd name="connsiteX47" fmla="*/ 234315 w 258127"/>
                                  <a:gd name="connsiteY47" fmla="*/ 85725 h 300990"/>
                                  <a:gd name="connsiteX48" fmla="*/ 230505 w 258127"/>
                                  <a:gd name="connsiteY48" fmla="*/ 79058 h 300990"/>
                                  <a:gd name="connsiteX49" fmla="*/ 178117 w 258127"/>
                                  <a:gd name="connsiteY49" fmla="*/ 26670 h 300990"/>
                                  <a:gd name="connsiteX50" fmla="*/ 171450 w 258127"/>
                                  <a:gd name="connsiteY50" fmla="*/ 22860 h 300990"/>
                                  <a:gd name="connsiteX51" fmla="*/ 171450 w 258127"/>
                                  <a:gd name="connsiteY51" fmla="*/ 85725 h 3009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258127" h="300990">
                                    <a:moveTo>
                                      <a:pt x="258128" y="91440"/>
                                    </a:moveTo>
                                    <a:lnTo>
                                      <a:pt x="258128" y="284798"/>
                                    </a:lnTo>
                                    <a:cubicBezTo>
                                      <a:pt x="258128" y="293370"/>
                                      <a:pt x="250508" y="300990"/>
                                      <a:pt x="241935" y="300990"/>
                                    </a:cubicBezTo>
                                    <a:lnTo>
                                      <a:pt x="16193" y="300990"/>
                                    </a:lnTo>
                                    <a:cubicBezTo>
                                      <a:pt x="7620" y="300990"/>
                                      <a:pt x="0" y="293370"/>
                                      <a:pt x="0" y="284798"/>
                                    </a:cubicBezTo>
                                    <a:lnTo>
                                      <a:pt x="0" y="16193"/>
                                    </a:lnTo>
                                    <a:cubicBezTo>
                                      <a:pt x="0" y="7620"/>
                                      <a:pt x="7620" y="0"/>
                                      <a:pt x="16193" y="0"/>
                                    </a:cubicBezTo>
                                    <a:lnTo>
                                      <a:pt x="166688" y="0"/>
                                    </a:lnTo>
                                    <a:cubicBezTo>
                                      <a:pt x="175260" y="0"/>
                                      <a:pt x="187642" y="4763"/>
                                      <a:pt x="194310" y="11430"/>
                                    </a:cubicBezTo>
                                    <a:lnTo>
                                      <a:pt x="246698" y="63818"/>
                                    </a:lnTo>
                                    <a:cubicBezTo>
                                      <a:pt x="252413" y="69533"/>
                                      <a:pt x="258128" y="81915"/>
                                      <a:pt x="258128" y="91440"/>
                                    </a:cubicBezTo>
                                    <a:close/>
                                    <a:moveTo>
                                      <a:pt x="236220" y="107633"/>
                                    </a:moveTo>
                                    <a:lnTo>
                                      <a:pt x="166688" y="107633"/>
                                    </a:lnTo>
                                    <a:cubicBezTo>
                                      <a:pt x="158115" y="107633"/>
                                      <a:pt x="150495" y="100013"/>
                                      <a:pt x="150495" y="91440"/>
                                    </a:cubicBezTo>
                                    <a:lnTo>
                                      <a:pt x="150495" y="21908"/>
                                    </a:lnTo>
                                    <a:lnTo>
                                      <a:pt x="21908" y="21908"/>
                                    </a:lnTo>
                                    <a:lnTo>
                                      <a:pt x="21908" y="279083"/>
                                    </a:lnTo>
                                    <a:lnTo>
                                      <a:pt x="236220" y="279083"/>
                                    </a:lnTo>
                                    <a:lnTo>
                                      <a:pt x="236220" y="107633"/>
                                    </a:lnTo>
                                    <a:close/>
                                    <a:moveTo>
                                      <a:pt x="69533" y="128588"/>
                                    </a:moveTo>
                                    <a:lnTo>
                                      <a:pt x="187642" y="128588"/>
                                    </a:lnTo>
                                    <a:cubicBezTo>
                                      <a:pt x="190500" y="128588"/>
                                      <a:pt x="193358" y="130493"/>
                                      <a:pt x="193358" y="134303"/>
                                    </a:cubicBezTo>
                                    <a:lnTo>
                                      <a:pt x="193358" y="144780"/>
                                    </a:lnTo>
                                    <a:cubicBezTo>
                                      <a:pt x="193358" y="147638"/>
                                      <a:pt x="191453" y="150495"/>
                                      <a:pt x="187642" y="150495"/>
                                    </a:cubicBezTo>
                                    <a:lnTo>
                                      <a:pt x="69533" y="150495"/>
                                    </a:lnTo>
                                    <a:cubicBezTo>
                                      <a:pt x="66675" y="150495"/>
                                      <a:pt x="63818" y="148590"/>
                                      <a:pt x="63818" y="144780"/>
                                    </a:cubicBezTo>
                                    <a:lnTo>
                                      <a:pt x="63818" y="134303"/>
                                    </a:lnTo>
                                    <a:cubicBezTo>
                                      <a:pt x="64770" y="131445"/>
                                      <a:pt x="66675" y="128588"/>
                                      <a:pt x="69533" y="128588"/>
                                    </a:cubicBezTo>
                                    <a:close/>
                                    <a:moveTo>
                                      <a:pt x="193358" y="177165"/>
                                    </a:moveTo>
                                    <a:lnTo>
                                      <a:pt x="193358" y="187642"/>
                                    </a:lnTo>
                                    <a:cubicBezTo>
                                      <a:pt x="193358" y="190500"/>
                                      <a:pt x="191453" y="193358"/>
                                      <a:pt x="187642" y="193358"/>
                                    </a:cubicBezTo>
                                    <a:lnTo>
                                      <a:pt x="69533" y="193358"/>
                                    </a:lnTo>
                                    <a:cubicBezTo>
                                      <a:pt x="66675" y="193358"/>
                                      <a:pt x="63818" y="191453"/>
                                      <a:pt x="63818" y="187642"/>
                                    </a:cubicBezTo>
                                    <a:lnTo>
                                      <a:pt x="63818" y="177165"/>
                                    </a:lnTo>
                                    <a:cubicBezTo>
                                      <a:pt x="63818" y="174308"/>
                                      <a:pt x="65723" y="171450"/>
                                      <a:pt x="69533" y="171450"/>
                                    </a:cubicBezTo>
                                    <a:lnTo>
                                      <a:pt x="187642" y="171450"/>
                                    </a:lnTo>
                                    <a:cubicBezTo>
                                      <a:pt x="190500" y="171450"/>
                                      <a:pt x="193358" y="174308"/>
                                      <a:pt x="193358" y="177165"/>
                                    </a:cubicBezTo>
                                    <a:close/>
                                    <a:moveTo>
                                      <a:pt x="193358" y="220028"/>
                                    </a:moveTo>
                                    <a:lnTo>
                                      <a:pt x="193358" y="230505"/>
                                    </a:lnTo>
                                    <a:cubicBezTo>
                                      <a:pt x="193358" y="233363"/>
                                      <a:pt x="191453" y="236220"/>
                                      <a:pt x="187642" y="236220"/>
                                    </a:cubicBezTo>
                                    <a:lnTo>
                                      <a:pt x="69533" y="236220"/>
                                    </a:lnTo>
                                    <a:cubicBezTo>
                                      <a:pt x="66675" y="236220"/>
                                      <a:pt x="63818" y="234315"/>
                                      <a:pt x="63818" y="230505"/>
                                    </a:cubicBezTo>
                                    <a:lnTo>
                                      <a:pt x="63818" y="220028"/>
                                    </a:lnTo>
                                    <a:cubicBezTo>
                                      <a:pt x="63818" y="217170"/>
                                      <a:pt x="65723" y="214313"/>
                                      <a:pt x="69533" y="214313"/>
                                    </a:cubicBezTo>
                                    <a:lnTo>
                                      <a:pt x="187642" y="214313"/>
                                    </a:lnTo>
                                    <a:cubicBezTo>
                                      <a:pt x="190500" y="214313"/>
                                      <a:pt x="193358" y="217170"/>
                                      <a:pt x="193358" y="220028"/>
                                    </a:cubicBezTo>
                                    <a:close/>
                                    <a:moveTo>
                                      <a:pt x="171450" y="85725"/>
                                    </a:moveTo>
                                    <a:lnTo>
                                      <a:pt x="234315" y="85725"/>
                                    </a:lnTo>
                                    <a:cubicBezTo>
                                      <a:pt x="233363" y="82868"/>
                                      <a:pt x="231458" y="80010"/>
                                      <a:pt x="230505" y="79058"/>
                                    </a:cubicBezTo>
                                    <a:lnTo>
                                      <a:pt x="178117" y="26670"/>
                                    </a:lnTo>
                                    <a:cubicBezTo>
                                      <a:pt x="177165" y="25718"/>
                                      <a:pt x="174308" y="23813"/>
                                      <a:pt x="171450" y="22860"/>
                                    </a:cubicBezTo>
                                    <a:lnTo>
                                      <a:pt x="171450" y="85725"/>
                                    </a:lnTo>
                                    <a:close/>
                                  </a:path>
                                </a:pathLst>
                              </a:custGeom>
                              <a:solidFill>
                                <a:srgbClr val="8E9AAF"/>
                              </a:solidFill>
                              <a:ln w="9525" cap="flat">
                                <a:noFill/>
                                <a:prstDash val="solid"/>
                                <a:miter/>
                              </a:ln>
                            </wps:spPr>
                            <wps:bodyPr rtlCol="0" anchor="ctr"/>
                          </wps:wsp>
                        </a:graphicData>
                      </a:graphic>
                    </wp:inline>
                  </w:drawing>
                </mc:Choice>
                <mc:Fallback>
                  <w:pict>
                    <v:shape w14:anchorId="134BAA91" id="Graphic 5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58127,3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" path="m258128,91440r,193358c258128,293370,250508,300990,241935,300990r-225742,c7620,300990,,293370,,284798l,16193c,7620,7620,,16193,l166688,v8572,,20954,4763,27622,11430l246698,63818v5715,5715,11430,18097,11430,27622xm236220,107633r-69532,c158115,107633,150495,100013,150495,91440r,-69532l21908,21908r,257175l236220,279083r,-171450xm69533,128588r118109,c190500,128588,193358,130493,193358,134303r,10477c193358,147638,191453,150495,187642,150495r-118109,c66675,150495,63818,148590,63818,144780r,-10477c64770,131445,66675,128588,69533,128588xm193358,177165r,10477c193358,190500,191453,193358,187642,193358r-118109,c66675,193358,63818,191453,63818,187642r,-10477c63818,174308,65723,171450,69533,171450r118109,c190500,171450,193358,174308,193358,177165xm193358,220028r,10477c193358,233363,191453,236220,187642,236220r-118109,c66675,236220,63818,234315,63818,230505r,-10477c63818,217170,65723,214313,69533,214313r118109,c190500,214313,193358,217170,193358,220028xm171450,85725r62865,c233363,82868,231458,80010,230505,79058l178117,26670v-952,-952,-3809,-2857,-6667,-3810l171450,85725xe" fillcolor="#8e9aaf" stroked="f">
                      <v:stroke joinstyle="miter"/>
                      <v:path arrowok="t" o:connecttype="custom" o:connectlocs="176401,53590;176401,166910;165335,176400;11066,176400;0,166910;0,9490;11066,0;113912,0;132788,6699;168590,37402;176401,53590;161429,63080;113912,63080;102846,53590;102846,12840;14972,12840;14972,163561;161429,163561;161429,63080;47518,75361;128232,75361;132138,78710;132138,84851;128232,88200;47518,88200;43612,84851;43612,78710;47518,75361;132138,103830;132138,109971;128232,113321;47518,113321;43612,109971;43612,103830;47518,100481;128232,100481;132138,103830;132138,128951;132138,135091;128232,138441;47518,138441;43612,135091;43612,128951;47518,125602;128232,125602;132138,128951;117166,50241;160127,50241;157524,46333;121722,15630;117166,13397;117166,50241" o:connectangles="0,0,0,0,0,0,0,0,0,0,0,0,0,0,0,0,0,0,0,0,0,0,0,0,0,0,0,0,0,0,0,0,0,0,0,0,0,0,0,0,0,0,0,0,0,0,0,0,0,0,0,0"/>
                      <o:lock v:ext="edit" aspectratio="t"/>
                      <w10:anchorlock/>
                    </v:shape>
                  </w:pict>
                </mc:Fallback>
              </mc:AlternateContent>
            </w:r>
          </w:p>
        </w:tc>
        <w:tc>
          <w:tcPr>
            <w:tcW w:w="8310" w:type="dxa"/>
            <w:gridSpan w:val="2"/>
            <w:vAlign w:val="center"/>
          </w:tcPr>
          <w:p w14:paraId="2CFA4F8F" w14:textId="77777777" w:rsidR="00FA2D2D" w:rsidRDefault="00FA2D2D" w:rsidP="00D61C80">
            <w:pPr>
              <w:pStyle w:val="TableTextEntries"/>
              <w:keepNext/>
              <w:spacing w:before="120" w:after="120"/>
            </w:pPr>
            <w:r w:rsidRPr="00206F2E">
              <w:t>Attach the following information:</w:t>
            </w:r>
          </w:p>
        </w:tc>
      </w:tr>
      <w:tr w:rsidR="00FA2D2D" w14:paraId="70778E10" w14:textId="77777777" w:rsidTr="001227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4508" w:type="dxa"/>
            <w:gridSpan w:val="2"/>
            <w:tcBorders>
              <w:top w:val="nil"/>
              <w:left w:val="nil"/>
              <w:bottom w:val="nil"/>
              <w:right w:val="nil"/>
            </w:tcBorders>
          </w:tcPr>
          <w:p w14:paraId="64A7578F" w14:textId="0FE4E7A5" w:rsidR="00434439" w:rsidRDefault="00434439" w:rsidP="00D61C80">
            <w:pPr>
              <w:pStyle w:val="TableTextEntries"/>
              <w:keepNext/>
            </w:pPr>
            <w:permStart w:id="1432563016" w:edGrp="everyone" w:colFirst="1" w:colLast="1"/>
            <w:r>
              <w:t>A draft or an existing Water Quality Management Plan.</w:t>
            </w:r>
          </w:p>
          <w:p w14:paraId="1682EDDD" w14:textId="26154FE3" w:rsidR="00FA2D2D" w:rsidRDefault="00FA2D2D" w:rsidP="00D61C80">
            <w:pPr>
              <w:pStyle w:val="TableTextEntries"/>
              <w:keepNext/>
            </w:pPr>
          </w:p>
        </w:tc>
        <w:tc>
          <w:tcPr>
            <w:tcW w:w="4519" w:type="dxa"/>
            <w:tcBorders>
              <w:top w:val="nil"/>
              <w:left w:val="nil"/>
              <w:bottom w:val="nil"/>
              <w:right w:val="nil"/>
            </w:tcBorders>
            <w:shd w:val="clear" w:color="auto" w:fill="ECE9E7" w:themeFill="background2"/>
          </w:tcPr>
          <w:p w14:paraId="3F0AD383" w14:textId="77777777" w:rsidR="00D61C80" w:rsidRDefault="00FA2D2D" w:rsidP="00D61C80">
            <w:pPr>
              <w:pStyle w:val="TableTextEntries"/>
              <w:keepNext/>
            </w:pPr>
            <w:r>
              <w:t>Insert complete file name of attachment(s).</w:t>
            </w:r>
          </w:p>
          <w:p w14:paraId="37EBE9DD" w14:textId="38375D80" w:rsidR="00B34CD7" w:rsidRDefault="00B34CD7" w:rsidP="00D61C80">
            <w:pPr>
              <w:pStyle w:val="TableTextEntries"/>
              <w:keepNext/>
            </w:pPr>
          </w:p>
        </w:tc>
      </w:tr>
      <w:tr w:rsidR="00FA2D2D" w14:paraId="65BC3456" w14:textId="77777777" w:rsidTr="001227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4508" w:type="dxa"/>
            <w:gridSpan w:val="2"/>
            <w:tcBorders>
              <w:top w:val="nil"/>
              <w:left w:val="nil"/>
              <w:bottom w:val="nil"/>
              <w:right w:val="nil"/>
            </w:tcBorders>
          </w:tcPr>
          <w:p w14:paraId="2FC07210" w14:textId="564C5432" w:rsidR="00434439" w:rsidRDefault="00434439" w:rsidP="00FA2D2D">
            <w:pPr>
              <w:pStyle w:val="TableTextEntries"/>
            </w:pPr>
            <w:permStart w:id="1249448001" w:edGrp="everyone" w:colFirst="1" w:colLast="1"/>
            <w:permEnd w:id="1432563016"/>
            <w:r>
              <w:t>A draft or an existing Sewage Management Plan.</w:t>
            </w:r>
          </w:p>
          <w:p w14:paraId="3591E04B" w14:textId="4A975F6D" w:rsidR="00FA2D2D" w:rsidRDefault="00FA2D2D" w:rsidP="00FA2D2D">
            <w:pPr>
              <w:pStyle w:val="TableTextEntries"/>
            </w:pPr>
          </w:p>
        </w:tc>
        <w:tc>
          <w:tcPr>
            <w:tcW w:w="4519" w:type="dxa"/>
            <w:tcBorders>
              <w:top w:val="nil"/>
              <w:left w:val="nil"/>
              <w:bottom w:val="nil"/>
              <w:right w:val="nil"/>
            </w:tcBorders>
            <w:shd w:val="clear" w:color="auto" w:fill="ECE9E7" w:themeFill="background2"/>
          </w:tcPr>
          <w:p w14:paraId="3621A9CC" w14:textId="77777777" w:rsidR="00D61C80" w:rsidRDefault="00FA2D2D" w:rsidP="00FA2D2D">
            <w:pPr>
              <w:pStyle w:val="TableTextEntries"/>
            </w:pPr>
            <w:r>
              <w:t>Insert complete file name of attachment(s).</w:t>
            </w:r>
          </w:p>
          <w:p w14:paraId="3856670D" w14:textId="03E2FD72" w:rsidR="00B34CD7" w:rsidRDefault="00B34CD7" w:rsidP="00FA2D2D">
            <w:pPr>
              <w:pStyle w:val="TableTextEntries"/>
            </w:pPr>
          </w:p>
        </w:tc>
      </w:tr>
    </w:tbl>
    <w:permEnd w:id="1249448001"/>
    <w:p w14:paraId="6590B3EF" w14:textId="204EC83B" w:rsidR="00B402C8" w:rsidRDefault="00FA2D2D" w:rsidP="007210AB">
      <w:pPr>
        <w:pStyle w:val="Heading3nonumber"/>
        <w:numPr>
          <w:ilvl w:val="0"/>
          <w:numId w:val="47"/>
        </w:numPr>
        <w:ind w:left="426"/>
      </w:pPr>
      <w:r>
        <w:t>How will you manage water industry infrastructure?</w:t>
      </w:r>
    </w:p>
    <w:tbl>
      <w:tblPr>
        <w:tblW w:w="9027" w:type="dxa"/>
        <w:tblLook w:val="04A0" w:firstRow="1" w:lastRow="0" w:firstColumn="1" w:lastColumn="0" w:noHBand="0" w:noVBand="1"/>
      </w:tblPr>
      <w:tblGrid>
        <w:gridCol w:w="717"/>
        <w:gridCol w:w="3791"/>
        <w:gridCol w:w="4519"/>
      </w:tblGrid>
      <w:tr w:rsidR="00620FEE" w14:paraId="514CFB81" w14:textId="77777777" w:rsidTr="005D56CA">
        <w:tc>
          <w:tcPr>
            <w:tcW w:w="717" w:type="dxa"/>
          </w:tcPr>
          <w:p w14:paraId="7E188E6A" w14:textId="1F7C39EF" w:rsidR="00620FEE" w:rsidRDefault="00620FEE" w:rsidP="00620FEE">
            <w:pPr>
              <w:pStyle w:val="TableTextEntries"/>
              <w:keepNext/>
              <w:spacing w:after="120"/>
            </w:pPr>
            <w:r w:rsidRPr="008B359C">
              <w:rPr>
                <w:noProof/>
              </w:rPr>
              <mc:AlternateContent>
                <mc:Choice Requires="wps">
                  <w:drawing>
                    <wp:inline distT="0" distB="0" distL="0" distR="0" wp14:anchorId="7A60C58A" wp14:editId="6D874746">
                      <wp:extent cx="176400" cy="176400"/>
                      <wp:effectExtent l="0" t="0" r="0" b="0"/>
                      <wp:docPr id="177" name="Graphic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148590 w 297179"/>
                                  <a:gd name="connsiteY0" fmla="*/ 297180 h 297180"/>
                                  <a:gd name="connsiteX1" fmla="*/ 0 w 297179"/>
                                  <a:gd name="connsiteY1" fmla="*/ 148590 h 297180"/>
                                  <a:gd name="connsiteX2" fmla="*/ 148590 w 297179"/>
                                  <a:gd name="connsiteY2" fmla="*/ 0 h 297180"/>
                                  <a:gd name="connsiteX3" fmla="*/ 297180 w 297179"/>
                                  <a:gd name="connsiteY3" fmla="*/ 148590 h 297180"/>
                                  <a:gd name="connsiteX4" fmla="*/ 148590 w 297179"/>
                                  <a:gd name="connsiteY4" fmla="*/ 297180 h 297180"/>
                                  <a:gd name="connsiteX5" fmla="*/ 198120 w 297179"/>
                                  <a:gd name="connsiteY5" fmla="*/ 210502 h 297180"/>
                                  <a:gd name="connsiteX6" fmla="*/ 191453 w 297179"/>
                                  <a:gd name="connsiteY6" fmla="*/ 203835 h 297180"/>
                                  <a:gd name="connsiteX7" fmla="*/ 172403 w 297179"/>
                                  <a:gd name="connsiteY7" fmla="*/ 203835 h 297180"/>
                                  <a:gd name="connsiteX8" fmla="*/ 172403 w 297179"/>
                                  <a:gd name="connsiteY8" fmla="*/ 105728 h 297180"/>
                                  <a:gd name="connsiteX9" fmla="*/ 165735 w 297179"/>
                                  <a:gd name="connsiteY9" fmla="*/ 99060 h 297180"/>
                                  <a:gd name="connsiteX10" fmla="*/ 103823 w 297179"/>
                                  <a:gd name="connsiteY10" fmla="*/ 99060 h 297180"/>
                                  <a:gd name="connsiteX11" fmla="*/ 97155 w 297179"/>
                                  <a:gd name="connsiteY11" fmla="*/ 105728 h 297180"/>
                                  <a:gd name="connsiteX12" fmla="*/ 97155 w 297179"/>
                                  <a:gd name="connsiteY12" fmla="*/ 137160 h 297180"/>
                                  <a:gd name="connsiteX13" fmla="*/ 103823 w 297179"/>
                                  <a:gd name="connsiteY13" fmla="*/ 143828 h 297180"/>
                                  <a:gd name="connsiteX14" fmla="*/ 122873 w 297179"/>
                                  <a:gd name="connsiteY14" fmla="*/ 143828 h 297180"/>
                                  <a:gd name="connsiteX15" fmla="*/ 122873 w 297179"/>
                                  <a:gd name="connsiteY15" fmla="*/ 205740 h 297180"/>
                                  <a:gd name="connsiteX16" fmla="*/ 103823 w 297179"/>
                                  <a:gd name="connsiteY16" fmla="*/ 205740 h 297180"/>
                                  <a:gd name="connsiteX17" fmla="*/ 97155 w 297179"/>
                                  <a:gd name="connsiteY17" fmla="*/ 212408 h 297180"/>
                                  <a:gd name="connsiteX18" fmla="*/ 97155 w 297179"/>
                                  <a:gd name="connsiteY18" fmla="*/ 243840 h 297180"/>
                                  <a:gd name="connsiteX19" fmla="*/ 103823 w 297179"/>
                                  <a:gd name="connsiteY19" fmla="*/ 250508 h 297180"/>
                                  <a:gd name="connsiteX20" fmla="*/ 190500 w 297179"/>
                                  <a:gd name="connsiteY20" fmla="*/ 250508 h 297180"/>
                                  <a:gd name="connsiteX21" fmla="*/ 197167 w 297179"/>
                                  <a:gd name="connsiteY21" fmla="*/ 243840 h 297180"/>
                                  <a:gd name="connsiteX22" fmla="*/ 197167 w 297179"/>
                                  <a:gd name="connsiteY22" fmla="*/ 210502 h 297180"/>
                                  <a:gd name="connsiteX23" fmla="*/ 173355 w 297179"/>
                                  <a:gd name="connsiteY23" fmla="*/ 37147 h 297180"/>
                                  <a:gd name="connsiteX24" fmla="*/ 166688 w 297179"/>
                                  <a:gd name="connsiteY24" fmla="*/ 30480 h 297180"/>
                                  <a:gd name="connsiteX25" fmla="*/ 129540 w 297179"/>
                                  <a:gd name="connsiteY25" fmla="*/ 30480 h 297180"/>
                                  <a:gd name="connsiteX26" fmla="*/ 122873 w 297179"/>
                                  <a:gd name="connsiteY26" fmla="*/ 37147 h 297180"/>
                                  <a:gd name="connsiteX27" fmla="*/ 122873 w 297179"/>
                                  <a:gd name="connsiteY27" fmla="*/ 68580 h 297180"/>
                                  <a:gd name="connsiteX28" fmla="*/ 129540 w 297179"/>
                                  <a:gd name="connsiteY28" fmla="*/ 75248 h 297180"/>
                                  <a:gd name="connsiteX29" fmla="*/ 167640 w 297179"/>
                                  <a:gd name="connsiteY29" fmla="*/ 75248 h 297180"/>
                                  <a:gd name="connsiteX30" fmla="*/ 174308 w 297179"/>
                                  <a:gd name="connsiteY30" fmla="*/ 68580 h 297180"/>
                                  <a:gd name="connsiteX31" fmla="*/ 174308 w 297179"/>
                                  <a:gd name="connsiteY31" fmla="*/ 37147 h 297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7179" h="297180">
                                    <a:moveTo>
                                      <a:pt x="148590" y="297180"/>
                                    </a:moveTo>
                                    <a:cubicBezTo>
                                      <a:pt x="66675" y="297180"/>
                                      <a:pt x="0" y="230505"/>
                                      <a:pt x="0" y="148590"/>
                                    </a:cubicBezTo>
                                    <a:cubicBezTo>
                                      <a:pt x="0" y="66675"/>
                                      <a:pt x="66675" y="0"/>
                                      <a:pt x="148590" y="0"/>
                                    </a:cubicBezTo>
                                    <a:cubicBezTo>
                                      <a:pt x="230505" y="0"/>
                                      <a:pt x="297180" y="66675"/>
                                      <a:pt x="297180" y="148590"/>
                                    </a:cubicBezTo>
                                    <a:cubicBezTo>
                                      <a:pt x="297180" y="230505"/>
                                      <a:pt x="230505" y="297180"/>
                                      <a:pt x="148590" y="297180"/>
                                    </a:cubicBezTo>
                                    <a:close/>
                                    <a:moveTo>
                                      <a:pt x="198120" y="210502"/>
                                    </a:moveTo>
                                    <a:cubicBezTo>
                                      <a:pt x="198120" y="206693"/>
                                      <a:pt x="195263" y="203835"/>
                                      <a:pt x="191453" y="203835"/>
                                    </a:cubicBezTo>
                                    <a:lnTo>
                                      <a:pt x="172403" y="203835"/>
                                    </a:lnTo>
                                    <a:lnTo>
                                      <a:pt x="172403" y="105728"/>
                                    </a:lnTo>
                                    <a:cubicBezTo>
                                      <a:pt x="172403" y="101918"/>
                                      <a:pt x="169545" y="99060"/>
                                      <a:pt x="165735" y="99060"/>
                                    </a:cubicBezTo>
                                    <a:lnTo>
                                      <a:pt x="103823" y="99060"/>
                                    </a:lnTo>
                                    <a:cubicBezTo>
                                      <a:pt x="100013" y="99060"/>
                                      <a:pt x="97155" y="101918"/>
                                      <a:pt x="97155" y="105728"/>
                                    </a:cubicBezTo>
                                    <a:lnTo>
                                      <a:pt x="97155" y="137160"/>
                                    </a:lnTo>
                                    <a:cubicBezTo>
                                      <a:pt x="97155" y="140970"/>
                                      <a:pt x="100013" y="143828"/>
                                      <a:pt x="103823" y="143828"/>
                                    </a:cubicBezTo>
                                    <a:lnTo>
                                      <a:pt x="122873" y="143828"/>
                                    </a:lnTo>
                                    <a:lnTo>
                                      <a:pt x="122873" y="205740"/>
                                    </a:lnTo>
                                    <a:lnTo>
                                      <a:pt x="103823" y="205740"/>
                                    </a:lnTo>
                                    <a:cubicBezTo>
                                      <a:pt x="100013" y="205740"/>
                                      <a:pt x="97155" y="208598"/>
                                      <a:pt x="97155" y="212408"/>
                                    </a:cubicBezTo>
                                    <a:lnTo>
                                      <a:pt x="97155" y="243840"/>
                                    </a:lnTo>
                                    <a:cubicBezTo>
                                      <a:pt x="97155" y="247650"/>
                                      <a:pt x="100013" y="250508"/>
                                      <a:pt x="103823" y="250508"/>
                                    </a:cubicBezTo>
                                    <a:lnTo>
                                      <a:pt x="190500" y="250508"/>
                                    </a:lnTo>
                                    <a:cubicBezTo>
                                      <a:pt x="194310" y="250508"/>
                                      <a:pt x="197167" y="247650"/>
                                      <a:pt x="197167" y="243840"/>
                                    </a:cubicBezTo>
                                    <a:lnTo>
                                      <a:pt x="197167" y="210502"/>
                                    </a:lnTo>
                                    <a:close/>
                                    <a:moveTo>
                                      <a:pt x="173355" y="37147"/>
                                    </a:moveTo>
                                    <a:cubicBezTo>
                                      <a:pt x="173355" y="33338"/>
                                      <a:pt x="170498" y="30480"/>
                                      <a:pt x="166688" y="30480"/>
                                    </a:cubicBezTo>
                                    <a:lnTo>
                                      <a:pt x="129540" y="30480"/>
                                    </a:lnTo>
                                    <a:cubicBezTo>
                                      <a:pt x="125730" y="30480"/>
                                      <a:pt x="122873" y="33338"/>
                                      <a:pt x="122873" y="37147"/>
                                    </a:cubicBezTo>
                                    <a:lnTo>
                                      <a:pt x="122873" y="68580"/>
                                    </a:lnTo>
                                    <a:cubicBezTo>
                                      <a:pt x="122873" y="72390"/>
                                      <a:pt x="125730" y="75248"/>
                                      <a:pt x="129540" y="75248"/>
                                    </a:cubicBezTo>
                                    <a:lnTo>
                                      <a:pt x="167640" y="75248"/>
                                    </a:lnTo>
                                    <a:cubicBezTo>
                                      <a:pt x="171450" y="75248"/>
                                      <a:pt x="174308" y="72390"/>
                                      <a:pt x="174308" y="68580"/>
                                    </a:cubicBezTo>
                                    <a:lnTo>
                                      <a:pt x="174308" y="37147"/>
                                    </a:lnTo>
                                    <a:close/>
                                  </a:path>
                                </a:pathLst>
                              </a:custGeom>
                              <a:solidFill>
                                <a:srgbClr val="8E9AAF"/>
                              </a:solidFill>
                              <a:ln w="9525" cap="flat">
                                <a:noFill/>
                                <a:prstDash val="solid"/>
                                <a:miter/>
                              </a:ln>
                            </wps:spPr>
                            <wps:bodyPr rtlCol="0" anchor="ctr"/>
                          </wps:wsp>
                        </a:graphicData>
                      </a:graphic>
                    </wp:inline>
                  </w:drawing>
                </mc:Choice>
                <mc:Fallback>
                  <w:pict>
                    <v:shape w14:anchorId="5FB2249B" id="Graphic 52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7179,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" path="m148590,297180c66675,297180,,230505,,148590,,66675,66675,,148590,v81915,,148590,66675,148590,148590c297180,230505,230505,297180,148590,297180xm198120,210502v,-3809,-2857,-6667,-6667,-6667l172403,203835r,-98107c172403,101918,169545,99060,165735,99060r-61912,c100013,99060,97155,101918,97155,105728r,31432c97155,140970,100013,143828,103823,143828r19050,l122873,205740r-19050,c100013,205740,97155,208598,97155,212408r,31432c97155,247650,100013,250508,103823,250508r86677,c194310,250508,197167,247650,197167,243840r,-33338l198120,210502xm173355,37147v,-3809,-2857,-6667,-6667,-6667l129540,30480v-3810,,-6667,2858,-6667,6667l122873,68580v,3810,2857,6668,6667,6668l167640,75248v3810,,6668,-2858,6668,-6668l174308,37147r-953,xe" fillcolor="#8e9aaf" stroked="f">
                      <v:stroke joinstyle="miter"/>
                      <v:path arrowok="t" o:connecttype="custom" o:connectlocs="88200,176400;0,88200;88200,0;176401,88200;88200,176400;117600,124950;113643,120992;102335,120992;102335,62758;98377,58800;61627,58800;57669,62758;57669,81415;61627,85373;72935,85373;72935,122123;61627,122123;57669,126081;57669,144738;61627,148696;113077,148696;117035,144738;117035,124950;102900,22050;98943,18092;76893,18092;72935,22050;72935,40708;76893,44666;99508,44666;103466,40708;103466,22050" o:connectangles="0,0,0,0,0,0,0,0,0,0,0,0,0,0,0,0,0,0,0,0,0,0,0,0,0,0,0,0,0,0,0,0"/>
                      <o:lock v:ext="edit" aspectratio="t"/>
                      <w10:anchorlock/>
                    </v:shape>
                  </w:pict>
                </mc:Fallback>
              </mc:AlternateContent>
            </w:r>
          </w:p>
        </w:tc>
        <w:tc>
          <w:tcPr>
            <w:tcW w:w="8310" w:type="dxa"/>
            <w:gridSpan w:val="2"/>
            <w:vAlign w:val="center"/>
          </w:tcPr>
          <w:p w14:paraId="4A09F6AA" w14:textId="3D7CD43F" w:rsidR="00620FEE" w:rsidRDefault="00620FEE" w:rsidP="00620FEE">
            <w:pPr>
              <w:pStyle w:val="TableTextEntries"/>
              <w:keepNext/>
            </w:pPr>
            <w:r>
              <w:t>You are required to demonstrate technical capacity in managing water industry infrastructure, including</w:t>
            </w:r>
          </w:p>
          <w:p w14:paraId="46ABFDD0" w14:textId="4C5DEAEA" w:rsidR="00620FEE" w:rsidRDefault="00620FEE">
            <w:pPr>
              <w:pStyle w:val="TableListBullet"/>
              <w:keepNext/>
            </w:pPr>
            <w:r>
              <w:t>design, construct, operate and maintain the infrastructure (including life span of infrastructure, system redundancy and renewal of infrastructure)</w:t>
            </w:r>
          </w:p>
          <w:p w14:paraId="4F34EB54" w14:textId="5B71F369" w:rsidR="00620FEE" w:rsidRDefault="00620FEE" w:rsidP="00620FEE">
            <w:pPr>
              <w:pStyle w:val="TableListBullet"/>
              <w:keepNext/>
            </w:pPr>
            <w:r>
              <w:t xml:space="preserve">ensure continued safe and reliable performance of the infrastructure </w:t>
            </w:r>
          </w:p>
          <w:p w14:paraId="3C34DC65" w14:textId="6AE050C3" w:rsidR="00620FEE" w:rsidRDefault="00620FEE" w:rsidP="00620FEE">
            <w:pPr>
              <w:pStyle w:val="TableListBullet"/>
              <w:keepNext/>
            </w:pPr>
            <w:r>
              <w:t>ensure continuity of supply of water or sewerage services</w:t>
            </w:r>
          </w:p>
          <w:p w14:paraId="52F7D13A" w14:textId="2CBAADC8" w:rsidR="00620FEE" w:rsidRDefault="00620FEE" w:rsidP="00620FEE">
            <w:pPr>
              <w:pStyle w:val="TableListBullet"/>
              <w:keepNext/>
            </w:pPr>
            <w:r>
              <w:t>provide alternative water supplies when the infrastructure is inoperable</w:t>
            </w:r>
          </w:p>
          <w:p w14:paraId="0F1C71F8" w14:textId="5BB465A1" w:rsidR="00620FEE" w:rsidRDefault="00620FEE" w:rsidP="00620FEE">
            <w:pPr>
              <w:pStyle w:val="TableListBullet"/>
              <w:keepNext/>
              <w:spacing w:after="120"/>
            </w:pPr>
            <w:r>
              <w:t>undertake the maintenance, monitoring and reporting of standards of service.</w:t>
            </w:r>
          </w:p>
        </w:tc>
      </w:tr>
      <w:bookmarkStart w:id="10" w:name="_Hlk77853241"/>
      <w:tr w:rsidR="00620FEE" w14:paraId="1612754C" w14:textId="77777777" w:rsidTr="001227D2">
        <w:tc>
          <w:tcPr>
            <w:tcW w:w="717" w:type="dxa"/>
          </w:tcPr>
          <w:p w14:paraId="63F1027F" w14:textId="77777777" w:rsidR="00620FEE" w:rsidRDefault="00620FEE" w:rsidP="00443EA1">
            <w:pPr>
              <w:pStyle w:val="TableTextEntries"/>
              <w:keepNext/>
              <w:spacing w:after="120"/>
              <w:rPr>
                <w:noProof/>
              </w:rPr>
            </w:pPr>
            <w:r w:rsidRPr="008B359C">
              <w:rPr>
                <w:noProof/>
              </w:rPr>
              <mc:AlternateContent>
                <mc:Choice Requires="wps">
                  <w:drawing>
                    <wp:inline distT="0" distB="0" distL="0" distR="0" wp14:anchorId="5D2A9E4D" wp14:editId="4707EAEE">
                      <wp:extent cx="176400" cy="176400"/>
                      <wp:effectExtent l="0" t="0" r="0" b="0"/>
                      <wp:docPr id="181" name="Graphic 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41935 w 293369"/>
                                  <a:gd name="connsiteY0" fmla="*/ 132398 h 293370"/>
                                  <a:gd name="connsiteX1" fmla="*/ 80963 w 293369"/>
                                  <a:gd name="connsiteY1" fmla="*/ 293370 h 293370"/>
                                  <a:gd name="connsiteX2" fmla="*/ 0 w 293369"/>
                                  <a:gd name="connsiteY2" fmla="*/ 293370 h 293370"/>
                                  <a:gd name="connsiteX3" fmla="*/ 0 w 293369"/>
                                  <a:gd name="connsiteY3" fmla="*/ 213360 h 293370"/>
                                  <a:gd name="connsiteX4" fmla="*/ 160973 w 293369"/>
                                  <a:gd name="connsiteY4" fmla="*/ 52388 h 293370"/>
                                  <a:gd name="connsiteX5" fmla="*/ 241935 w 293369"/>
                                  <a:gd name="connsiteY5" fmla="*/ 132398 h 293370"/>
                                  <a:gd name="connsiteX6" fmla="*/ 88582 w 293369"/>
                                  <a:gd name="connsiteY6" fmla="*/ 251460 h 293370"/>
                                  <a:gd name="connsiteX7" fmla="*/ 42863 w 293369"/>
                                  <a:gd name="connsiteY7" fmla="*/ 205740 h 293370"/>
                                  <a:gd name="connsiteX8" fmla="*/ 25718 w 293369"/>
                                  <a:gd name="connsiteY8" fmla="*/ 222885 h 293370"/>
                                  <a:gd name="connsiteX9" fmla="*/ 25718 w 293369"/>
                                  <a:gd name="connsiteY9" fmla="*/ 243840 h 293370"/>
                                  <a:gd name="connsiteX10" fmla="*/ 50482 w 293369"/>
                                  <a:gd name="connsiteY10" fmla="*/ 243840 h 293370"/>
                                  <a:gd name="connsiteX11" fmla="*/ 50482 w 293369"/>
                                  <a:gd name="connsiteY11" fmla="*/ 268605 h 293370"/>
                                  <a:gd name="connsiteX12" fmla="*/ 71438 w 293369"/>
                                  <a:gd name="connsiteY12" fmla="*/ 268605 h 293370"/>
                                  <a:gd name="connsiteX13" fmla="*/ 88582 w 293369"/>
                                  <a:gd name="connsiteY13" fmla="*/ 251460 h 293370"/>
                                  <a:gd name="connsiteX14" fmla="*/ 167640 w 293369"/>
                                  <a:gd name="connsiteY14" fmla="*/ 84773 h 293370"/>
                                  <a:gd name="connsiteX15" fmla="*/ 164783 w 293369"/>
                                  <a:gd name="connsiteY15" fmla="*/ 85725 h 293370"/>
                                  <a:gd name="connsiteX16" fmla="*/ 60007 w 293369"/>
                                  <a:gd name="connsiteY16" fmla="*/ 190500 h 293370"/>
                                  <a:gd name="connsiteX17" fmla="*/ 59055 w 293369"/>
                                  <a:gd name="connsiteY17" fmla="*/ 193358 h 293370"/>
                                  <a:gd name="connsiteX18" fmla="*/ 62865 w 293369"/>
                                  <a:gd name="connsiteY18" fmla="*/ 197167 h 293370"/>
                                  <a:gd name="connsiteX19" fmla="*/ 65723 w 293369"/>
                                  <a:gd name="connsiteY19" fmla="*/ 196215 h 293370"/>
                                  <a:gd name="connsiteX20" fmla="*/ 170498 w 293369"/>
                                  <a:gd name="connsiteY20" fmla="*/ 91440 h 293370"/>
                                  <a:gd name="connsiteX21" fmla="*/ 171450 w 293369"/>
                                  <a:gd name="connsiteY21" fmla="*/ 88582 h 293370"/>
                                  <a:gd name="connsiteX22" fmla="*/ 167640 w 293369"/>
                                  <a:gd name="connsiteY22" fmla="*/ 84773 h 293370"/>
                                  <a:gd name="connsiteX23" fmla="*/ 286703 w 293369"/>
                                  <a:gd name="connsiteY23" fmla="*/ 88582 h 293370"/>
                                  <a:gd name="connsiteX24" fmla="*/ 254318 w 293369"/>
                                  <a:gd name="connsiteY24" fmla="*/ 120967 h 293370"/>
                                  <a:gd name="connsiteX25" fmla="*/ 173355 w 293369"/>
                                  <a:gd name="connsiteY25" fmla="*/ 40005 h 293370"/>
                                  <a:gd name="connsiteX26" fmla="*/ 205740 w 293369"/>
                                  <a:gd name="connsiteY26" fmla="*/ 7620 h 293370"/>
                                  <a:gd name="connsiteX27" fmla="*/ 222885 w 293369"/>
                                  <a:gd name="connsiteY27" fmla="*/ 0 h 293370"/>
                                  <a:gd name="connsiteX28" fmla="*/ 240030 w 293369"/>
                                  <a:gd name="connsiteY28" fmla="*/ 7620 h 293370"/>
                                  <a:gd name="connsiteX29" fmla="*/ 285750 w 293369"/>
                                  <a:gd name="connsiteY29" fmla="*/ 53340 h 293370"/>
                                  <a:gd name="connsiteX30" fmla="*/ 293370 w 293369"/>
                                  <a:gd name="connsiteY30" fmla="*/ 70485 h 293370"/>
                                  <a:gd name="connsiteX31" fmla="*/ 286703 w 293369"/>
                                  <a:gd name="connsiteY31" fmla="*/ 88582 h 293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3369" h="293370">
                                    <a:moveTo>
                                      <a:pt x="241935" y="132398"/>
                                    </a:moveTo>
                                    <a:lnTo>
                                      <a:pt x="80963" y="293370"/>
                                    </a:lnTo>
                                    <a:lnTo>
                                      <a:pt x="0" y="293370"/>
                                    </a:lnTo>
                                    <a:lnTo>
                                      <a:pt x="0" y="213360"/>
                                    </a:lnTo>
                                    <a:lnTo>
                                      <a:pt x="160973" y="52388"/>
                                    </a:lnTo>
                                    <a:lnTo>
                                      <a:pt x="241935" y="132398"/>
                                    </a:lnTo>
                                    <a:close/>
                                    <a:moveTo>
                                      <a:pt x="88582" y="251460"/>
                                    </a:moveTo>
                                    <a:lnTo>
                                      <a:pt x="42863" y="205740"/>
                                    </a:lnTo>
                                    <a:lnTo>
                                      <a:pt x="25718" y="222885"/>
                                    </a:lnTo>
                                    <a:lnTo>
                                      <a:pt x="25718" y="243840"/>
                                    </a:lnTo>
                                    <a:lnTo>
                                      <a:pt x="50482" y="243840"/>
                                    </a:lnTo>
                                    <a:lnTo>
                                      <a:pt x="50482" y="268605"/>
                                    </a:lnTo>
                                    <a:lnTo>
                                      <a:pt x="71438" y="268605"/>
                                    </a:lnTo>
                                    <a:lnTo>
                                      <a:pt x="88582" y="251460"/>
                                    </a:lnTo>
                                    <a:close/>
                                    <a:moveTo>
                                      <a:pt x="167640" y="84773"/>
                                    </a:moveTo>
                                    <a:cubicBezTo>
                                      <a:pt x="166688" y="84773"/>
                                      <a:pt x="165735" y="84773"/>
                                      <a:pt x="164783" y="85725"/>
                                    </a:cubicBezTo>
                                    <a:lnTo>
                                      <a:pt x="60007" y="190500"/>
                                    </a:lnTo>
                                    <a:cubicBezTo>
                                      <a:pt x="59055" y="191453"/>
                                      <a:pt x="59055" y="192405"/>
                                      <a:pt x="59055" y="193358"/>
                                    </a:cubicBezTo>
                                    <a:cubicBezTo>
                                      <a:pt x="59055" y="196215"/>
                                      <a:pt x="60960" y="197167"/>
                                      <a:pt x="62865" y="197167"/>
                                    </a:cubicBezTo>
                                    <a:cubicBezTo>
                                      <a:pt x="63818" y="197167"/>
                                      <a:pt x="64770" y="197167"/>
                                      <a:pt x="65723" y="196215"/>
                                    </a:cubicBezTo>
                                    <a:lnTo>
                                      <a:pt x="170498" y="91440"/>
                                    </a:lnTo>
                                    <a:cubicBezTo>
                                      <a:pt x="171450" y="90488"/>
                                      <a:pt x="171450" y="89535"/>
                                      <a:pt x="171450" y="88582"/>
                                    </a:cubicBezTo>
                                    <a:cubicBezTo>
                                      <a:pt x="171450" y="86678"/>
                                      <a:pt x="170498" y="84773"/>
                                      <a:pt x="167640" y="84773"/>
                                    </a:cubicBezTo>
                                    <a:close/>
                                    <a:moveTo>
                                      <a:pt x="286703" y="88582"/>
                                    </a:moveTo>
                                    <a:lnTo>
                                      <a:pt x="254318" y="120967"/>
                                    </a:lnTo>
                                    <a:lnTo>
                                      <a:pt x="173355" y="40005"/>
                                    </a:lnTo>
                                    <a:lnTo>
                                      <a:pt x="205740" y="7620"/>
                                    </a:lnTo>
                                    <a:cubicBezTo>
                                      <a:pt x="210502" y="2857"/>
                                      <a:pt x="216218" y="0"/>
                                      <a:pt x="222885" y="0"/>
                                    </a:cubicBezTo>
                                    <a:cubicBezTo>
                                      <a:pt x="229552" y="0"/>
                                      <a:pt x="236220" y="2857"/>
                                      <a:pt x="240030" y="7620"/>
                                    </a:cubicBezTo>
                                    <a:lnTo>
                                      <a:pt x="285750" y="53340"/>
                                    </a:lnTo>
                                    <a:cubicBezTo>
                                      <a:pt x="290513" y="58103"/>
                                      <a:pt x="293370" y="64770"/>
                                      <a:pt x="293370" y="70485"/>
                                    </a:cubicBezTo>
                                    <a:cubicBezTo>
                                      <a:pt x="293370" y="76200"/>
                                      <a:pt x="290513" y="83820"/>
                                      <a:pt x="286703" y="88582"/>
                                    </a:cubicBezTo>
                                    <a:close/>
                                  </a:path>
                                </a:pathLst>
                              </a:custGeom>
                              <a:solidFill>
                                <a:srgbClr val="8E9AAF"/>
                              </a:solidFill>
                              <a:ln w="9525" cap="flat">
                                <a:noFill/>
                                <a:prstDash val="solid"/>
                                <a:miter/>
                              </a:ln>
                            </wps:spPr>
                            <wps:bodyPr rtlCol="0" anchor="ctr"/>
                          </wps:wsp>
                        </a:graphicData>
                      </a:graphic>
                    </wp:inline>
                  </w:drawing>
                </mc:Choice>
                <mc:Fallback>
                  <w:pict>
                    <v:shape w14:anchorId="4493BADB" id="Graphic 220"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3369,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" path="m241935,132398l80963,293370,,293370,,213360,160973,52388r80962,80010xm88582,251460l42863,205740,25718,222885r,20955l50482,243840r,24765l71438,268605,88582,251460xm167640,84773v-952,,-1905,,-2857,952l60007,190500v-952,953,-952,1905,-952,2858c59055,196215,60960,197167,62865,197167v953,,1905,,2858,-952l170498,91440v952,-952,952,-1905,952,-2858c171450,86678,170498,84773,167640,84773xm286703,88582r-32385,32385l173355,40005,205740,7620c210502,2857,216218,,222885,v6667,,13335,2857,17145,7620l285750,53340v4763,4763,7620,11430,7620,17145c293370,76200,290513,83820,286703,88582xe" fillcolor="#8e9aaf" stroked="f">
                      <v:stroke joinstyle="miter"/>
                      <v:path arrowok="t" o:connecttype="custom" o:connectlocs="145473,79609;48682,176400;0,176400;0,128291;96792,31500;145473,79609;53264,151200;25773,123709;15464,134018;15464,146618;30354,146618;30354,161509;42955,161509;53264,151200;100800,50973;99082,51545;36082,114545;35509,116264;37800,118554;39519,117982;102519,54982;103091,53263;100800,50973;172392,53263;152919,72736;104237,24055;123710,4582;134019,0;144328,4582;171819,32073;176401,42382;172392,53263" o:connectangles="0,0,0,0,0,0,0,0,0,0,0,0,0,0,0,0,0,0,0,0,0,0,0,0,0,0,0,0,0,0,0,0"/>
                      <o:lock v:ext="edit" aspectratio="t"/>
                      <w10:anchorlock/>
                    </v:shape>
                  </w:pict>
                </mc:Fallback>
              </mc:AlternateContent>
            </w:r>
          </w:p>
        </w:tc>
        <w:tc>
          <w:tcPr>
            <w:tcW w:w="8310" w:type="dxa"/>
            <w:gridSpan w:val="2"/>
            <w:vAlign w:val="center"/>
          </w:tcPr>
          <w:p w14:paraId="2FF99D40" w14:textId="77777777" w:rsidR="00620FEE" w:rsidRDefault="00620FEE" w:rsidP="00443EA1">
            <w:pPr>
              <w:pStyle w:val="TableTextEntries"/>
              <w:keepNext/>
              <w:spacing w:after="120"/>
            </w:pPr>
            <w:r>
              <w:t>Provide information as specified in the table</w:t>
            </w:r>
          </w:p>
        </w:tc>
      </w:tr>
      <w:bookmarkEnd w:id="10"/>
      <w:tr w:rsidR="005B2C1B" w14:paraId="321A58B4" w14:textId="77777777" w:rsidTr="001227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8" w:type="dxa"/>
            <w:gridSpan w:val="2"/>
            <w:tcBorders>
              <w:top w:val="nil"/>
              <w:left w:val="nil"/>
              <w:bottom w:val="nil"/>
              <w:right w:val="nil"/>
            </w:tcBorders>
          </w:tcPr>
          <w:p w14:paraId="79183368" w14:textId="65EA9D4F" w:rsidR="005B2C1B" w:rsidRDefault="005B2C1B" w:rsidP="00443EA1">
            <w:pPr>
              <w:pStyle w:val="TableTextEntries"/>
              <w:keepNext/>
              <w:spacing w:after="120"/>
            </w:pPr>
            <w:permStart w:id="1173972316" w:edGrp="everyone" w:colFirst="1" w:colLast="1"/>
            <w:r w:rsidRPr="005B2C1B">
              <w:t>Describe the management systems and processes that applicant corporation will have in place to manage drinking water, non-potable water, and/or sewerage infrastructure.</w:t>
            </w:r>
          </w:p>
        </w:tc>
        <w:tc>
          <w:tcPr>
            <w:tcW w:w="4519" w:type="dxa"/>
            <w:tcBorders>
              <w:top w:val="nil"/>
              <w:left w:val="nil"/>
              <w:bottom w:val="nil"/>
              <w:right w:val="nil"/>
            </w:tcBorders>
            <w:shd w:val="clear" w:color="auto" w:fill="ECE9E7" w:themeFill="background2"/>
          </w:tcPr>
          <w:p w14:paraId="30792201" w14:textId="77777777" w:rsidR="005B2C1B" w:rsidRDefault="005B2C1B" w:rsidP="00443EA1">
            <w:pPr>
              <w:pStyle w:val="TableTextEntries"/>
              <w:keepNext/>
              <w:spacing w:after="120"/>
            </w:pPr>
          </w:p>
        </w:tc>
      </w:tr>
      <w:permEnd w:id="1173972316"/>
      <w:tr w:rsidR="005B2C1B" w14:paraId="7BC8F1B5" w14:textId="77777777" w:rsidTr="00B533B7">
        <w:tc>
          <w:tcPr>
            <w:tcW w:w="717" w:type="dxa"/>
          </w:tcPr>
          <w:p w14:paraId="16FC8741" w14:textId="2D01B219" w:rsidR="005B2C1B" w:rsidRPr="008B359C" w:rsidRDefault="005B2C1B" w:rsidP="00443EA1">
            <w:pPr>
              <w:pStyle w:val="TableTextEntries"/>
              <w:spacing w:before="120" w:after="120" w:line="360" w:lineRule="auto"/>
              <w:rPr>
                <w:noProof/>
              </w:rPr>
            </w:pPr>
            <w:r w:rsidRPr="008B359C">
              <w:rPr>
                <w:noProof/>
              </w:rPr>
              <mc:AlternateContent>
                <mc:Choice Requires="wps">
                  <w:drawing>
                    <wp:inline distT="0" distB="0" distL="0" distR="0" wp14:anchorId="21B67296" wp14:editId="6F56B350">
                      <wp:extent cx="176400" cy="176400"/>
                      <wp:effectExtent l="0" t="0" r="0" b="0"/>
                      <wp:docPr id="130" name="Graphic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58128 w 258127"/>
                                  <a:gd name="connsiteY0" fmla="*/ 91440 h 300990"/>
                                  <a:gd name="connsiteX1" fmla="*/ 258128 w 258127"/>
                                  <a:gd name="connsiteY1" fmla="*/ 284798 h 300990"/>
                                  <a:gd name="connsiteX2" fmla="*/ 241935 w 258127"/>
                                  <a:gd name="connsiteY2" fmla="*/ 300990 h 300990"/>
                                  <a:gd name="connsiteX3" fmla="*/ 16193 w 258127"/>
                                  <a:gd name="connsiteY3" fmla="*/ 300990 h 300990"/>
                                  <a:gd name="connsiteX4" fmla="*/ 0 w 258127"/>
                                  <a:gd name="connsiteY4" fmla="*/ 284798 h 300990"/>
                                  <a:gd name="connsiteX5" fmla="*/ 0 w 258127"/>
                                  <a:gd name="connsiteY5" fmla="*/ 16193 h 300990"/>
                                  <a:gd name="connsiteX6" fmla="*/ 16193 w 258127"/>
                                  <a:gd name="connsiteY6" fmla="*/ 0 h 300990"/>
                                  <a:gd name="connsiteX7" fmla="*/ 166688 w 258127"/>
                                  <a:gd name="connsiteY7" fmla="*/ 0 h 300990"/>
                                  <a:gd name="connsiteX8" fmla="*/ 194310 w 258127"/>
                                  <a:gd name="connsiteY8" fmla="*/ 11430 h 300990"/>
                                  <a:gd name="connsiteX9" fmla="*/ 246698 w 258127"/>
                                  <a:gd name="connsiteY9" fmla="*/ 63818 h 300990"/>
                                  <a:gd name="connsiteX10" fmla="*/ 258128 w 258127"/>
                                  <a:gd name="connsiteY10" fmla="*/ 91440 h 300990"/>
                                  <a:gd name="connsiteX11" fmla="*/ 236220 w 258127"/>
                                  <a:gd name="connsiteY11" fmla="*/ 107633 h 300990"/>
                                  <a:gd name="connsiteX12" fmla="*/ 166688 w 258127"/>
                                  <a:gd name="connsiteY12" fmla="*/ 107633 h 300990"/>
                                  <a:gd name="connsiteX13" fmla="*/ 150495 w 258127"/>
                                  <a:gd name="connsiteY13" fmla="*/ 91440 h 300990"/>
                                  <a:gd name="connsiteX14" fmla="*/ 150495 w 258127"/>
                                  <a:gd name="connsiteY14" fmla="*/ 21908 h 300990"/>
                                  <a:gd name="connsiteX15" fmla="*/ 21908 w 258127"/>
                                  <a:gd name="connsiteY15" fmla="*/ 21908 h 300990"/>
                                  <a:gd name="connsiteX16" fmla="*/ 21908 w 258127"/>
                                  <a:gd name="connsiteY16" fmla="*/ 279083 h 300990"/>
                                  <a:gd name="connsiteX17" fmla="*/ 236220 w 258127"/>
                                  <a:gd name="connsiteY17" fmla="*/ 279083 h 300990"/>
                                  <a:gd name="connsiteX18" fmla="*/ 236220 w 258127"/>
                                  <a:gd name="connsiteY18" fmla="*/ 107633 h 300990"/>
                                  <a:gd name="connsiteX19" fmla="*/ 69533 w 258127"/>
                                  <a:gd name="connsiteY19" fmla="*/ 128588 h 300990"/>
                                  <a:gd name="connsiteX20" fmla="*/ 187642 w 258127"/>
                                  <a:gd name="connsiteY20" fmla="*/ 128588 h 300990"/>
                                  <a:gd name="connsiteX21" fmla="*/ 193358 w 258127"/>
                                  <a:gd name="connsiteY21" fmla="*/ 134303 h 300990"/>
                                  <a:gd name="connsiteX22" fmla="*/ 193358 w 258127"/>
                                  <a:gd name="connsiteY22" fmla="*/ 144780 h 300990"/>
                                  <a:gd name="connsiteX23" fmla="*/ 187642 w 258127"/>
                                  <a:gd name="connsiteY23" fmla="*/ 150495 h 300990"/>
                                  <a:gd name="connsiteX24" fmla="*/ 69533 w 258127"/>
                                  <a:gd name="connsiteY24" fmla="*/ 150495 h 300990"/>
                                  <a:gd name="connsiteX25" fmla="*/ 63818 w 258127"/>
                                  <a:gd name="connsiteY25" fmla="*/ 144780 h 300990"/>
                                  <a:gd name="connsiteX26" fmla="*/ 63818 w 258127"/>
                                  <a:gd name="connsiteY26" fmla="*/ 134303 h 300990"/>
                                  <a:gd name="connsiteX27" fmla="*/ 69533 w 258127"/>
                                  <a:gd name="connsiteY27" fmla="*/ 128588 h 300990"/>
                                  <a:gd name="connsiteX28" fmla="*/ 193358 w 258127"/>
                                  <a:gd name="connsiteY28" fmla="*/ 177165 h 300990"/>
                                  <a:gd name="connsiteX29" fmla="*/ 193358 w 258127"/>
                                  <a:gd name="connsiteY29" fmla="*/ 187642 h 300990"/>
                                  <a:gd name="connsiteX30" fmla="*/ 187642 w 258127"/>
                                  <a:gd name="connsiteY30" fmla="*/ 193358 h 300990"/>
                                  <a:gd name="connsiteX31" fmla="*/ 69533 w 258127"/>
                                  <a:gd name="connsiteY31" fmla="*/ 193358 h 300990"/>
                                  <a:gd name="connsiteX32" fmla="*/ 63818 w 258127"/>
                                  <a:gd name="connsiteY32" fmla="*/ 187642 h 300990"/>
                                  <a:gd name="connsiteX33" fmla="*/ 63818 w 258127"/>
                                  <a:gd name="connsiteY33" fmla="*/ 177165 h 300990"/>
                                  <a:gd name="connsiteX34" fmla="*/ 69533 w 258127"/>
                                  <a:gd name="connsiteY34" fmla="*/ 171450 h 300990"/>
                                  <a:gd name="connsiteX35" fmla="*/ 187642 w 258127"/>
                                  <a:gd name="connsiteY35" fmla="*/ 171450 h 300990"/>
                                  <a:gd name="connsiteX36" fmla="*/ 193358 w 258127"/>
                                  <a:gd name="connsiteY36" fmla="*/ 177165 h 300990"/>
                                  <a:gd name="connsiteX37" fmla="*/ 193358 w 258127"/>
                                  <a:gd name="connsiteY37" fmla="*/ 220028 h 300990"/>
                                  <a:gd name="connsiteX38" fmla="*/ 193358 w 258127"/>
                                  <a:gd name="connsiteY38" fmla="*/ 230505 h 300990"/>
                                  <a:gd name="connsiteX39" fmla="*/ 187642 w 258127"/>
                                  <a:gd name="connsiteY39" fmla="*/ 236220 h 300990"/>
                                  <a:gd name="connsiteX40" fmla="*/ 69533 w 258127"/>
                                  <a:gd name="connsiteY40" fmla="*/ 236220 h 300990"/>
                                  <a:gd name="connsiteX41" fmla="*/ 63818 w 258127"/>
                                  <a:gd name="connsiteY41" fmla="*/ 230505 h 300990"/>
                                  <a:gd name="connsiteX42" fmla="*/ 63818 w 258127"/>
                                  <a:gd name="connsiteY42" fmla="*/ 220028 h 300990"/>
                                  <a:gd name="connsiteX43" fmla="*/ 69533 w 258127"/>
                                  <a:gd name="connsiteY43" fmla="*/ 214313 h 300990"/>
                                  <a:gd name="connsiteX44" fmla="*/ 187642 w 258127"/>
                                  <a:gd name="connsiteY44" fmla="*/ 214313 h 300990"/>
                                  <a:gd name="connsiteX45" fmla="*/ 193358 w 258127"/>
                                  <a:gd name="connsiteY45" fmla="*/ 220028 h 300990"/>
                                  <a:gd name="connsiteX46" fmla="*/ 171450 w 258127"/>
                                  <a:gd name="connsiteY46" fmla="*/ 85725 h 300990"/>
                                  <a:gd name="connsiteX47" fmla="*/ 234315 w 258127"/>
                                  <a:gd name="connsiteY47" fmla="*/ 85725 h 300990"/>
                                  <a:gd name="connsiteX48" fmla="*/ 230505 w 258127"/>
                                  <a:gd name="connsiteY48" fmla="*/ 79058 h 300990"/>
                                  <a:gd name="connsiteX49" fmla="*/ 178117 w 258127"/>
                                  <a:gd name="connsiteY49" fmla="*/ 26670 h 300990"/>
                                  <a:gd name="connsiteX50" fmla="*/ 171450 w 258127"/>
                                  <a:gd name="connsiteY50" fmla="*/ 22860 h 300990"/>
                                  <a:gd name="connsiteX51" fmla="*/ 171450 w 258127"/>
                                  <a:gd name="connsiteY51" fmla="*/ 85725 h 3009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258127" h="300990">
                                    <a:moveTo>
                                      <a:pt x="258128" y="91440"/>
                                    </a:moveTo>
                                    <a:lnTo>
                                      <a:pt x="258128" y="284798"/>
                                    </a:lnTo>
                                    <a:cubicBezTo>
                                      <a:pt x="258128" y="293370"/>
                                      <a:pt x="250508" y="300990"/>
                                      <a:pt x="241935" y="300990"/>
                                    </a:cubicBezTo>
                                    <a:lnTo>
                                      <a:pt x="16193" y="300990"/>
                                    </a:lnTo>
                                    <a:cubicBezTo>
                                      <a:pt x="7620" y="300990"/>
                                      <a:pt x="0" y="293370"/>
                                      <a:pt x="0" y="284798"/>
                                    </a:cubicBezTo>
                                    <a:lnTo>
                                      <a:pt x="0" y="16193"/>
                                    </a:lnTo>
                                    <a:cubicBezTo>
                                      <a:pt x="0" y="7620"/>
                                      <a:pt x="7620" y="0"/>
                                      <a:pt x="16193" y="0"/>
                                    </a:cubicBezTo>
                                    <a:lnTo>
                                      <a:pt x="166688" y="0"/>
                                    </a:lnTo>
                                    <a:cubicBezTo>
                                      <a:pt x="175260" y="0"/>
                                      <a:pt x="187642" y="4763"/>
                                      <a:pt x="194310" y="11430"/>
                                    </a:cubicBezTo>
                                    <a:lnTo>
                                      <a:pt x="246698" y="63818"/>
                                    </a:lnTo>
                                    <a:cubicBezTo>
                                      <a:pt x="252413" y="69533"/>
                                      <a:pt x="258128" y="81915"/>
                                      <a:pt x="258128" y="91440"/>
                                    </a:cubicBezTo>
                                    <a:close/>
                                    <a:moveTo>
                                      <a:pt x="236220" y="107633"/>
                                    </a:moveTo>
                                    <a:lnTo>
                                      <a:pt x="166688" y="107633"/>
                                    </a:lnTo>
                                    <a:cubicBezTo>
                                      <a:pt x="158115" y="107633"/>
                                      <a:pt x="150495" y="100013"/>
                                      <a:pt x="150495" y="91440"/>
                                    </a:cubicBezTo>
                                    <a:lnTo>
                                      <a:pt x="150495" y="21908"/>
                                    </a:lnTo>
                                    <a:lnTo>
                                      <a:pt x="21908" y="21908"/>
                                    </a:lnTo>
                                    <a:lnTo>
                                      <a:pt x="21908" y="279083"/>
                                    </a:lnTo>
                                    <a:lnTo>
                                      <a:pt x="236220" y="279083"/>
                                    </a:lnTo>
                                    <a:lnTo>
                                      <a:pt x="236220" y="107633"/>
                                    </a:lnTo>
                                    <a:close/>
                                    <a:moveTo>
                                      <a:pt x="69533" y="128588"/>
                                    </a:moveTo>
                                    <a:lnTo>
                                      <a:pt x="187642" y="128588"/>
                                    </a:lnTo>
                                    <a:cubicBezTo>
                                      <a:pt x="190500" y="128588"/>
                                      <a:pt x="193358" y="130493"/>
                                      <a:pt x="193358" y="134303"/>
                                    </a:cubicBezTo>
                                    <a:lnTo>
                                      <a:pt x="193358" y="144780"/>
                                    </a:lnTo>
                                    <a:cubicBezTo>
                                      <a:pt x="193358" y="147638"/>
                                      <a:pt x="191453" y="150495"/>
                                      <a:pt x="187642" y="150495"/>
                                    </a:cubicBezTo>
                                    <a:lnTo>
                                      <a:pt x="69533" y="150495"/>
                                    </a:lnTo>
                                    <a:cubicBezTo>
                                      <a:pt x="66675" y="150495"/>
                                      <a:pt x="63818" y="148590"/>
                                      <a:pt x="63818" y="144780"/>
                                    </a:cubicBezTo>
                                    <a:lnTo>
                                      <a:pt x="63818" y="134303"/>
                                    </a:lnTo>
                                    <a:cubicBezTo>
                                      <a:pt x="64770" y="131445"/>
                                      <a:pt x="66675" y="128588"/>
                                      <a:pt x="69533" y="128588"/>
                                    </a:cubicBezTo>
                                    <a:close/>
                                    <a:moveTo>
                                      <a:pt x="193358" y="177165"/>
                                    </a:moveTo>
                                    <a:lnTo>
                                      <a:pt x="193358" y="187642"/>
                                    </a:lnTo>
                                    <a:cubicBezTo>
                                      <a:pt x="193358" y="190500"/>
                                      <a:pt x="191453" y="193358"/>
                                      <a:pt x="187642" y="193358"/>
                                    </a:cubicBezTo>
                                    <a:lnTo>
                                      <a:pt x="69533" y="193358"/>
                                    </a:lnTo>
                                    <a:cubicBezTo>
                                      <a:pt x="66675" y="193358"/>
                                      <a:pt x="63818" y="191453"/>
                                      <a:pt x="63818" y="187642"/>
                                    </a:cubicBezTo>
                                    <a:lnTo>
                                      <a:pt x="63818" y="177165"/>
                                    </a:lnTo>
                                    <a:cubicBezTo>
                                      <a:pt x="63818" y="174308"/>
                                      <a:pt x="65723" y="171450"/>
                                      <a:pt x="69533" y="171450"/>
                                    </a:cubicBezTo>
                                    <a:lnTo>
                                      <a:pt x="187642" y="171450"/>
                                    </a:lnTo>
                                    <a:cubicBezTo>
                                      <a:pt x="190500" y="171450"/>
                                      <a:pt x="193358" y="174308"/>
                                      <a:pt x="193358" y="177165"/>
                                    </a:cubicBezTo>
                                    <a:close/>
                                    <a:moveTo>
                                      <a:pt x="193358" y="220028"/>
                                    </a:moveTo>
                                    <a:lnTo>
                                      <a:pt x="193358" y="230505"/>
                                    </a:lnTo>
                                    <a:cubicBezTo>
                                      <a:pt x="193358" y="233363"/>
                                      <a:pt x="191453" y="236220"/>
                                      <a:pt x="187642" y="236220"/>
                                    </a:cubicBezTo>
                                    <a:lnTo>
                                      <a:pt x="69533" y="236220"/>
                                    </a:lnTo>
                                    <a:cubicBezTo>
                                      <a:pt x="66675" y="236220"/>
                                      <a:pt x="63818" y="234315"/>
                                      <a:pt x="63818" y="230505"/>
                                    </a:cubicBezTo>
                                    <a:lnTo>
                                      <a:pt x="63818" y="220028"/>
                                    </a:lnTo>
                                    <a:cubicBezTo>
                                      <a:pt x="63818" y="217170"/>
                                      <a:pt x="65723" y="214313"/>
                                      <a:pt x="69533" y="214313"/>
                                    </a:cubicBezTo>
                                    <a:lnTo>
                                      <a:pt x="187642" y="214313"/>
                                    </a:lnTo>
                                    <a:cubicBezTo>
                                      <a:pt x="190500" y="214313"/>
                                      <a:pt x="193358" y="217170"/>
                                      <a:pt x="193358" y="220028"/>
                                    </a:cubicBezTo>
                                    <a:close/>
                                    <a:moveTo>
                                      <a:pt x="171450" y="85725"/>
                                    </a:moveTo>
                                    <a:lnTo>
                                      <a:pt x="234315" y="85725"/>
                                    </a:lnTo>
                                    <a:cubicBezTo>
                                      <a:pt x="233363" y="82868"/>
                                      <a:pt x="231458" y="80010"/>
                                      <a:pt x="230505" y="79058"/>
                                    </a:cubicBezTo>
                                    <a:lnTo>
                                      <a:pt x="178117" y="26670"/>
                                    </a:lnTo>
                                    <a:cubicBezTo>
                                      <a:pt x="177165" y="25718"/>
                                      <a:pt x="174308" y="23813"/>
                                      <a:pt x="171450" y="22860"/>
                                    </a:cubicBezTo>
                                    <a:lnTo>
                                      <a:pt x="171450" y="85725"/>
                                    </a:lnTo>
                                    <a:close/>
                                  </a:path>
                                </a:pathLst>
                              </a:custGeom>
                              <a:solidFill>
                                <a:srgbClr val="8E9AAF"/>
                              </a:solidFill>
                              <a:ln w="9525" cap="flat">
                                <a:noFill/>
                                <a:prstDash val="solid"/>
                                <a:miter/>
                              </a:ln>
                            </wps:spPr>
                            <wps:bodyPr rtlCol="0" anchor="ctr"/>
                          </wps:wsp>
                        </a:graphicData>
                      </a:graphic>
                    </wp:inline>
                  </w:drawing>
                </mc:Choice>
                <mc:Fallback>
                  <w:pict>
                    <v:shape w14:anchorId="20F9E5A3" id="Graphic 5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58127,3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" path="m258128,91440r,193358c258128,293370,250508,300990,241935,300990r-225742,c7620,300990,,293370,,284798l,16193c,7620,7620,,16193,l166688,v8572,,20954,4763,27622,11430l246698,63818v5715,5715,11430,18097,11430,27622xm236220,107633r-69532,c158115,107633,150495,100013,150495,91440r,-69532l21908,21908r,257175l236220,279083r,-171450xm69533,128588r118109,c190500,128588,193358,130493,193358,134303r,10477c193358,147638,191453,150495,187642,150495r-118109,c66675,150495,63818,148590,63818,144780r,-10477c64770,131445,66675,128588,69533,128588xm193358,177165r,10477c193358,190500,191453,193358,187642,193358r-118109,c66675,193358,63818,191453,63818,187642r,-10477c63818,174308,65723,171450,69533,171450r118109,c190500,171450,193358,174308,193358,177165xm193358,220028r,10477c193358,233363,191453,236220,187642,236220r-118109,c66675,236220,63818,234315,63818,230505r,-10477c63818,217170,65723,214313,69533,214313r118109,c190500,214313,193358,217170,193358,220028xm171450,85725r62865,c233363,82868,231458,80010,230505,79058l178117,26670v-952,-952,-3809,-2857,-6667,-3810l171450,85725xe" fillcolor="#8e9aaf" stroked="f">
                      <v:stroke joinstyle="miter"/>
                      <v:path arrowok="t" o:connecttype="custom" o:connectlocs="176401,53590;176401,166910;165335,176400;11066,176400;0,166910;0,9490;11066,0;113912,0;132788,6699;168590,37402;176401,53590;161429,63080;113912,63080;102846,53590;102846,12840;14972,12840;14972,163561;161429,163561;161429,63080;47518,75361;128232,75361;132138,78710;132138,84851;128232,88200;47518,88200;43612,84851;43612,78710;47518,75361;132138,103830;132138,109971;128232,113321;47518,113321;43612,109971;43612,103830;47518,100481;128232,100481;132138,103830;132138,128951;132138,135091;128232,138441;47518,138441;43612,135091;43612,128951;47518,125602;128232,125602;132138,128951;117166,50241;160127,50241;157524,46333;121722,15630;117166,13397;117166,50241" o:connectangles="0,0,0,0,0,0,0,0,0,0,0,0,0,0,0,0,0,0,0,0,0,0,0,0,0,0,0,0,0,0,0,0,0,0,0,0,0,0,0,0,0,0,0,0,0,0,0,0,0,0,0,0"/>
                      <o:lock v:ext="edit" aspectratio="t"/>
                      <w10:anchorlock/>
                    </v:shape>
                  </w:pict>
                </mc:Fallback>
              </mc:AlternateContent>
            </w:r>
          </w:p>
        </w:tc>
        <w:tc>
          <w:tcPr>
            <w:tcW w:w="8310" w:type="dxa"/>
            <w:gridSpan w:val="2"/>
            <w:vAlign w:val="center"/>
          </w:tcPr>
          <w:p w14:paraId="70DD7B1D" w14:textId="77777777" w:rsidR="005B2C1B" w:rsidRDefault="005B2C1B" w:rsidP="00443EA1">
            <w:pPr>
              <w:pStyle w:val="TableTextEntries"/>
              <w:spacing w:before="120" w:after="120"/>
            </w:pPr>
            <w:r w:rsidRPr="00206F2E">
              <w:t>Attach the following information:</w:t>
            </w:r>
          </w:p>
        </w:tc>
      </w:tr>
      <w:tr w:rsidR="005B2C1B" w14:paraId="4B3CAD04" w14:textId="77777777" w:rsidTr="001227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8" w:type="dxa"/>
            <w:gridSpan w:val="2"/>
            <w:tcBorders>
              <w:top w:val="nil"/>
              <w:left w:val="nil"/>
              <w:bottom w:val="nil"/>
              <w:right w:val="nil"/>
            </w:tcBorders>
          </w:tcPr>
          <w:p w14:paraId="30C46A73" w14:textId="74EDBF01" w:rsidR="005B2C1B" w:rsidRDefault="005B2C1B" w:rsidP="00443EA1">
            <w:pPr>
              <w:pStyle w:val="TableTextEntries"/>
              <w:spacing w:after="120"/>
            </w:pPr>
            <w:permStart w:id="803497234" w:edGrp="everyone" w:colFirst="1" w:colLast="1"/>
            <w:r>
              <w:t xml:space="preserve">Evidence of the applicant corporation’s capacity to develop </w:t>
            </w:r>
            <w:r w:rsidRPr="000455AB">
              <w:t>and imple</w:t>
            </w:r>
            <w:r>
              <w:t xml:space="preserve">ment relevant management plans </w:t>
            </w:r>
            <w:r w:rsidR="00620FEE">
              <w:t xml:space="preserve">such as a draft </w:t>
            </w:r>
            <w:r w:rsidR="00620FEE" w:rsidRPr="005B2C1B">
              <w:t>Infrastructure Operating Plan for water and sewerage infrastructure</w:t>
            </w:r>
            <w:r w:rsidR="00620FEE">
              <w:t>.</w:t>
            </w:r>
          </w:p>
        </w:tc>
        <w:tc>
          <w:tcPr>
            <w:tcW w:w="4519" w:type="dxa"/>
            <w:tcBorders>
              <w:top w:val="nil"/>
              <w:left w:val="nil"/>
              <w:bottom w:val="nil"/>
              <w:right w:val="nil"/>
            </w:tcBorders>
            <w:shd w:val="clear" w:color="auto" w:fill="ECE9E7" w:themeFill="background2"/>
          </w:tcPr>
          <w:p w14:paraId="2A14D0B6" w14:textId="77777777" w:rsidR="005B2C1B" w:rsidRDefault="005B2C1B" w:rsidP="00443EA1">
            <w:pPr>
              <w:pStyle w:val="TableTextEntries"/>
              <w:spacing w:after="120"/>
            </w:pPr>
            <w:r>
              <w:t>Insert complete file name of attachment(s).</w:t>
            </w:r>
          </w:p>
          <w:p w14:paraId="7A3480C3" w14:textId="68053024" w:rsidR="00B34CD7" w:rsidRDefault="00B34CD7" w:rsidP="00443EA1">
            <w:pPr>
              <w:pStyle w:val="TableTextEntries"/>
              <w:spacing w:after="120"/>
            </w:pPr>
          </w:p>
        </w:tc>
      </w:tr>
    </w:tbl>
    <w:permEnd w:id="803497234"/>
    <w:p w14:paraId="70681D02" w14:textId="5762B00D" w:rsidR="00B533B7" w:rsidRDefault="003308A2" w:rsidP="007210AB">
      <w:pPr>
        <w:pStyle w:val="Heading3nonumber"/>
        <w:numPr>
          <w:ilvl w:val="0"/>
          <w:numId w:val="47"/>
        </w:numPr>
        <w:ind w:left="426"/>
      </w:pPr>
      <w:r w:rsidRPr="003308A2">
        <w:lastRenderedPageBreak/>
        <w:t>Provide other supporting information</w:t>
      </w:r>
    </w:p>
    <w:tbl>
      <w:tblPr>
        <w:tblW w:w="9027" w:type="dxa"/>
        <w:tblLook w:val="04A0" w:firstRow="1" w:lastRow="0" w:firstColumn="1" w:lastColumn="0" w:noHBand="0" w:noVBand="1"/>
      </w:tblPr>
      <w:tblGrid>
        <w:gridCol w:w="717"/>
        <w:gridCol w:w="3791"/>
        <w:gridCol w:w="4519"/>
      </w:tblGrid>
      <w:tr w:rsidR="003308A2" w14:paraId="1A6A203E" w14:textId="77777777" w:rsidTr="00443EA1">
        <w:tc>
          <w:tcPr>
            <w:tcW w:w="717" w:type="dxa"/>
          </w:tcPr>
          <w:p w14:paraId="500BD259" w14:textId="4E066C37" w:rsidR="003308A2" w:rsidRDefault="003308A2" w:rsidP="00D61C80">
            <w:pPr>
              <w:pStyle w:val="TableTextEntries"/>
              <w:keepNext/>
              <w:spacing w:after="120"/>
            </w:pPr>
            <w:r w:rsidRPr="008B359C">
              <w:rPr>
                <w:noProof/>
              </w:rPr>
              <mc:AlternateContent>
                <mc:Choice Requires="wps">
                  <w:drawing>
                    <wp:inline distT="0" distB="0" distL="0" distR="0" wp14:anchorId="6E96F792" wp14:editId="30A48E15">
                      <wp:extent cx="176400" cy="176400"/>
                      <wp:effectExtent l="0" t="0" r="0" b="0"/>
                      <wp:docPr id="159" name="Graphic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148590 w 297179"/>
                                  <a:gd name="connsiteY0" fmla="*/ 297180 h 297180"/>
                                  <a:gd name="connsiteX1" fmla="*/ 0 w 297179"/>
                                  <a:gd name="connsiteY1" fmla="*/ 148590 h 297180"/>
                                  <a:gd name="connsiteX2" fmla="*/ 148590 w 297179"/>
                                  <a:gd name="connsiteY2" fmla="*/ 0 h 297180"/>
                                  <a:gd name="connsiteX3" fmla="*/ 297180 w 297179"/>
                                  <a:gd name="connsiteY3" fmla="*/ 148590 h 297180"/>
                                  <a:gd name="connsiteX4" fmla="*/ 148590 w 297179"/>
                                  <a:gd name="connsiteY4" fmla="*/ 297180 h 297180"/>
                                  <a:gd name="connsiteX5" fmla="*/ 198120 w 297179"/>
                                  <a:gd name="connsiteY5" fmla="*/ 210502 h 297180"/>
                                  <a:gd name="connsiteX6" fmla="*/ 191453 w 297179"/>
                                  <a:gd name="connsiteY6" fmla="*/ 203835 h 297180"/>
                                  <a:gd name="connsiteX7" fmla="*/ 172403 w 297179"/>
                                  <a:gd name="connsiteY7" fmla="*/ 203835 h 297180"/>
                                  <a:gd name="connsiteX8" fmla="*/ 172403 w 297179"/>
                                  <a:gd name="connsiteY8" fmla="*/ 105728 h 297180"/>
                                  <a:gd name="connsiteX9" fmla="*/ 165735 w 297179"/>
                                  <a:gd name="connsiteY9" fmla="*/ 99060 h 297180"/>
                                  <a:gd name="connsiteX10" fmla="*/ 103823 w 297179"/>
                                  <a:gd name="connsiteY10" fmla="*/ 99060 h 297180"/>
                                  <a:gd name="connsiteX11" fmla="*/ 97155 w 297179"/>
                                  <a:gd name="connsiteY11" fmla="*/ 105728 h 297180"/>
                                  <a:gd name="connsiteX12" fmla="*/ 97155 w 297179"/>
                                  <a:gd name="connsiteY12" fmla="*/ 137160 h 297180"/>
                                  <a:gd name="connsiteX13" fmla="*/ 103823 w 297179"/>
                                  <a:gd name="connsiteY13" fmla="*/ 143828 h 297180"/>
                                  <a:gd name="connsiteX14" fmla="*/ 122873 w 297179"/>
                                  <a:gd name="connsiteY14" fmla="*/ 143828 h 297180"/>
                                  <a:gd name="connsiteX15" fmla="*/ 122873 w 297179"/>
                                  <a:gd name="connsiteY15" fmla="*/ 205740 h 297180"/>
                                  <a:gd name="connsiteX16" fmla="*/ 103823 w 297179"/>
                                  <a:gd name="connsiteY16" fmla="*/ 205740 h 297180"/>
                                  <a:gd name="connsiteX17" fmla="*/ 97155 w 297179"/>
                                  <a:gd name="connsiteY17" fmla="*/ 212408 h 297180"/>
                                  <a:gd name="connsiteX18" fmla="*/ 97155 w 297179"/>
                                  <a:gd name="connsiteY18" fmla="*/ 243840 h 297180"/>
                                  <a:gd name="connsiteX19" fmla="*/ 103823 w 297179"/>
                                  <a:gd name="connsiteY19" fmla="*/ 250508 h 297180"/>
                                  <a:gd name="connsiteX20" fmla="*/ 190500 w 297179"/>
                                  <a:gd name="connsiteY20" fmla="*/ 250508 h 297180"/>
                                  <a:gd name="connsiteX21" fmla="*/ 197167 w 297179"/>
                                  <a:gd name="connsiteY21" fmla="*/ 243840 h 297180"/>
                                  <a:gd name="connsiteX22" fmla="*/ 197167 w 297179"/>
                                  <a:gd name="connsiteY22" fmla="*/ 210502 h 297180"/>
                                  <a:gd name="connsiteX23" fmla="*/ 173355 w 297179"/>
                                  <a:gd name="connsiteY23" fmla="*/ 37147 h 297180"/>
                                  <a:gd name="connsiteX24" fmla="*/ 166688 w 297179"/>
                                  <a:gd name="connsiteY24" fmla="*/ 30480 h 297180"/>
                                  <a:gd name="connsiteX25" fmla="*/ 129540 w 297179"/>
                                  <a:gd name="connsiteY25" fmla="*/ 30480 h 297180"/>
                                  <a:gd name="connsiteX26" fmla="*/ 122873 w 297179"/>
                                  <a:gd name="connsiteY26" fmla="*/ 37147 h 297180"/>
                                  <a:gd name="connsiteX27" fmla="*/ 122873 w 297179"/>
                                  <a:gd name="connsiteY27" fmla="*/ 68580 h 297180"/>
                                  <a:gd name="connsiteX28" fmla="*/ 129540 w 297179"/>
                                  <a:gd name="connsiteY28" fmla="*/ 75248 h 297180"/>
                                  <a:gd name="connsiteX29" fmla="*/ 167640 w 297179"/>
                                  <a:gd name="connsiteY29" fmla="*/ 75248 h 297180"/>
                                  <a:gd name="connsiteX30" fmla="*/ 174308 w 297179"/>
                                  <a:gd name="connsiteY30" fmla="*/ 68580 h 297180"/>
                                  <a:gd name="connsiteX31" fmla="*/ 174308 w 297179"/>
                                  <a:gd name="connsiteY31" fmla="*/ 37147 h 297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7179" h="297180">
                                    <a:moveTo>
                                      <a:pt x="148590" y="297180"/>
                                    </a:moveTo>
                                    <a:cubicBezTo>
                                      <a:pt x="66675" y="297180"/>
                                      <a:pt x="0" y="230505"/>
                                      <a:pt x="0" y="148590"/>
                                    </a:cubicBezTo>
                                    <a:cubicBezTo>
                                      <a:pt x="0" y="66675"/>
                                      <a:pt x="66675" y="0"/>
                                      <a:pt x="148590" y="0"/>
                                    </a:cubicBezTo>
                                    <a:cubicBezTo>
                                      <a:pt x="230505" y="0"/>
                                      <a:pt x="297180" y="66675"/>
                                      <a:pt x="297180" y="148590"/>
                                    </a:cubicBezTo>
                                    <a:cubicBezTo>
                                      <a:pt x="297180" y="230505"/>
                                      <a:pt x="230505" y="297180"/>
                                      <a:pt x="148590" y="297180"/>
                                    </a:cubicBezTo>
                                    <a:close/>
                                    <a:moveTo>
                                      <a:pt x="198120" y="210502"/>
                                    </a:moveTo>
                                    <a:cubicBezTo>
                                      <a:pt x="198120" y="206693"/>
                                      <a:pt x="195263" y="203835"/>
                                      <a:pt x="191453" y="203835"/>
                                    </a:cubicBezTo>
                                    <a:lnTo>
                                      <a:pt x="172403" y="203835"/>
                                    </a:lnTo>
                                    <a:lnTo>
                                      <a:pt x="172403" y="105728"/>
                                    </a:lnTo>
                                    <a:cubicBezTo>
                                      <a:pt x="172403" y="101918"/>
                                      <a:pt x="169545" y="99060"/>
                                      <a:pt x="165735" y="99060"/>
                                    </a:cubicBezTo>
                                    <a:lnTo>
                                      <a:pt x="103823" y="99060"/>
                                    </a:lnTo>
                                    <a:cubicBezTo>
                                      <a:pt x="100013" y="99060"/>
                                      <a:pt x="97155" y="101918"/>
                                      <a:pt x="97155" y="105728"/>
                                    </a:cubicBezTo>
                                    <a:lnTo>
                                      <a:pt x="97155" y="137160"/>
                                    </a:lnTo>
                                    <a:cubicBezTo>
                                      <a:pt x="97155" y="140970"/>
                                      <a:pt x="100013" y="143828"/>
                                      <a:pt x="103823" y="143828"/>
                                    </a:cubicBezTo>
                                    <a:lnTo>
                                      <a:pt x="122873" y="143828"/>
                                    </a:lnTo>
                                    <a:lnTo>
                                      <a:pt x="122873" y="205740"/>
                                    </a:lnTo>
                                    <a:lnTo>
                                      <a:pt x="103823" y="205740"/>
                                    </a:lnTo>
                                    <a:cubicBezTo>
                                      <a:pt x="100013" y="205740"/>
                                      <a:pt x="97155" y="208598"/>
                                      <a:pt x="97155" y="212408"/>
                                    </a:cubicBezTo>
                                    <a:lnTo>
                                      <a:pt x="97155" y="243840"/>
                                    </a:lnTo>
                                    <a:cubicBezTo>
                                      <a:pt x="97155" y="247650"/>
                                      <a:pt x="100013" y="250508"/>
                                      <a:pt x="103823" y="250508"/>
                                    </a:cubicBezTo>
                                    <a:lnTo>
                                      <a:pt x="190500" y="250508"/>
                                    </a:lnTo>
                                    <a:cubicBezTo>
                                      <a:pt x="194310" y="250508"/>
                                      <a:pt x="197167" y="247650"/>
                                      <a:pt x="197167" y="243840"/>
                                    </a:cubicBezTo>
                                    <a:lnTo>
                                      <a:pt x="197167" y="210502"/>
                                    </a:lnTo>
                                    <a:close/>
                                    <a:moveTo>
                                      <a:pt x="173355" y="37147"/>
                                    </a:moveTo>
                                    <a:cubicBezTo>
                                      <a:pt x="173355" y="33338"/>
                                      <a:pt x="170498" y="30480"/>
                                      <a:pt x="166688" y="30480"/>
                                    </a:cubicBezTo>
                                    <a:lnTo>
                                      <a:pt x="129540" y="30480"/>
                                    </a:lnTo>
                                    <a:cubicBezTo>
                                      <a:pt x="125730" y="30480"/>
                                      <a:pt x="122873" y="33338"/>
                                      <a:pt x="122873" y="37147"/>
                                    </a:cubicBezTo>
                                    <a:lnTo>
                                      <a:pt x="122873" y="68580"/>
                                    </a:lnTo>
                                    <a:cubicBezTo>
                                      <a:pt x="122873" y="72390"/>
                                      <a:pt x="125730" y="75248"/>
                                      <a:pt x="129540" y="75248"/>
                                    </a:cubicBezTo>
                                    <a:lnTo>
                                      <a:pt x="167640" y="75248"/>
                                    </a:lnTo>
                                    <a:cubicBezTo>
                                      <a:pt x="171450" y="75248"/>
                                      <a:pt x="174308" y="72390"/>
                                      <a:pt x="174308" y="68580"/>
                                    </a:cubicBezTo>
                                    <a:lnTo>
                                      <a:pt x="174308" y="37147"/>
                                    </a:lnTo>
                                    <a:close/>
                                  </a:path>
                                </a:pathLst>
                              </a:custGeom>
                              <a:solidFill>
                                <a:srgbClr val="8E9AAF"/>
                              </a:solidFill>
                              <a:ln w="9525" cap="flat">
                                <a:noFill/>
                                <a:prstDash val="solid"/>
                                <a:miter/>
                              </a:ln>
                            </wps:spPr>
                            <wps:bodyPr rtlCol="0" anchor="ctr"/>
                          </wps:wsp>
                        </a:graphicData>
                      </a:graphic>
                    </wp:inline>
                  </w:drawing>
                </mc:Choice>
                <mc:Fallback>
                  <w:pict>
                    <v:shape w14:anchorId="35BD21AD" id="Graphic 52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7179,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" path="m148590,297180c66675,297180,,230505,,148590,,66675,66675,,148590,v81915,,148590,66675,148590,148590c297180,230505,230505,297180,148590,297180xm198120,210502v,-3809,-2857,-6667,-6667,-6667l172403,203835r,-98107c172403,101918,169545,99060,165735,99060r-61912,c100013,99060,97155,101918,97155,105728r,31432c97155,140970,100013,143828,103823,143828r19050,l122873,205740r-19050,c100013,205740,97155,208598,97155,212408r,31432c97155,247650,100013,250508,103823,250508r86677,c194310,250508,197167,247650,197167,243840r,-33338l198120,210502xm173355,37147v,-3809,-2857,-6667,-6667,-6667l129540,30480v-3810,,-6667,2858,-6667,6667l122873,68580v,3810,2857,6668,6667,6668l167640,75248v3810,,6668,-2858,6668,-6668l174308,37147r-953,xe" fillcolor="#8e9aaf" stroked="f">
                      <v:stroke joinstyle="miter"/>
                      <v:path arrowok="t" o:connecttype="custom" o:connectlocs="88200,176400;0,88200;88200,0;176401,88200;88200,176400;117600,124950;113643,120992;102335,120992;102335,62758;98377,58800;61627,58800;57669,62758;57669,81415;61627,85373;72935,85373;72935,122123;61627,122123;57669,126081;57669,144738;61627,148696;113077,148696;117035,144738;117035,124950;102900,22050;98943,18092;76893,18092;72935,22050;72935,40708;76893,44666;99508,44666;103466,40708;103466,22050" o:connectangles="0,0,0,0,0,0,0,0,0,0,0,0,0,0,0,0,0,0,0,0,0,0,0,0,0,0,0,0,0,0,0,0"/>
                      <o:lock v:ext="edit" aspectratio="t"/>
                      <w10:anchorlock/>
                    </v:shape>
                  </w:pict>
                </mc:Fallback>
              </mc:AlternateContent>
            </w:r>
          </w:p>
        </w:tc>
        <w:tc>
          <w:tcPr>
            <w:tcW w:w="8310" w:type="dxa"/>
            <w:gridSpan w:val="2"/>
            <w:vAlign w:val="center"/>
          </w:tcPr>
          <w:p w14:paraId="70918A0E" w14:textId="0DD6CCF9" w:rsidR="003308A2" w:rsidRDefault="00434439" w:rsidP="00A92CCE">
            <w:pPr>
              <w:pStyle w:val="TableTextEntries"/>
              <w:keepNext/>
              <w:spacing w:after="120"/>
            </w:pPr>
            <w:r>
              <w:t xml:space="preserve">If you would like to provide further information to support </w:t>
            </w:r>
            <w:r w:rsidR="00A92CCE">
              <w:t xml:space="preserve">the applicant corporation’s organisational, financial and technical capacities, please outline it here. </w:t>
            </w:r>
            <w:r w:rsidR="003308A2">
              <w:t xml:space="preserve">This applies to </w:t>
            </w:r>
            <w:r w:rsidR="003308A2" w:rsidRPr="00510607">
              <w:rPr>
                <w:b/>
                <w:bCs/>
              </w:rPr>
              <w:t>both network operator and retailer supplier applicants</w:t>
            </w:r>
            <w:r w:rsidR="003308A2">
              <w:t>.</w:t>
            </w:r>
          </w:p>
        </w:tc>
      </w:tr>
      <w:tr w:rsidR="003308A2" w14:paraId="1AF8280E" w14:textId="77777777" w:rsidTr="00443E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8" w:type="dxa"/>
            <w:gridSpan w:val="2"/>
            <w:tcBorders>
              <w:top w:val="nil"/>
              <w:left w:val="nil"/>
              <w:bottom w:val="nil"/>
              <w:right w:val="nil"/>
            </w:tcBorders>
          </w:tcPr>
          <w:p w14:paraId="2DF32930" w14:textId="0F91959E" w:rsidR="003308A2" w:rsidRDefault="00E24596" w:rsidP="00443EA1">
            <w:pPr>
              <w:pStyle w:val="TableTextEntries"/>
              <w:keepNext/>
              <w:spacing w:after="120"/>
            </w:pPr>
            <w:permStart w:id="573249734" w:edGrp="everyone" w:colFirst="1" w:colLast="1"/>
            <w:r>
              <w:t>O</w:t>
            </w:r>
            <w:r w:rsidR="003308A2" w:rsidRPr="008B7952">
              <w:t xml:space="preserve">utline the applicant corporation’s </w:t>
            </w:r>
            <w:r w:rsidR="00434439">
              <w:t xml:space="preserve">organisational, financial and </w:t>
            </w:r>
            <w:r w:rsidR="003308A2">
              <w:t xml:space="preserve">technical </w:t>
            </w:r>
            <w:r w:rsidR="003308A2" w:rsidRPr="008B7952">
              <w:t>capacit</w:t>
            </w:r>
            <w:r w:rsidR="003308A2">
              <w:t>ies</w:t>
            </w:r>
            <w:r w:rsidR="003308A2" w:rsidRPr="008B7952">
              <w:t xml:space="preserve"> to undertake the activities that the licence will authorise</w:t>
            </w:r>
            <w:r w:rsidR="003308A2">
              <w:t>.</w:t>
            </w:r>
          </w:p>
        </w:tc>
        <w:tc>
          <w:tcPr>
            <w:tcW w:w="4519" w:type="dxa"/>
            <w:tcBorders>
              <w:top w:val="nil"/>
              <w:left w:val="nil"/>
              <w:bottom w:val="nil"/>
              <w:right w:val="nil"/>
            </w:tcBorders>
            <w:shd w:val="clear" w:color="auto" w:fill="ECE9E7" w:themeFill="background2"/>
          </w:tcPr>
          <w:p w14:paraId="647FEEC7" w14:textId="77777777" w:rsidR="003308A2" w:rsidRDefault="003308A2" w:rsidP="00443EA1">
            <w:pPr>
              <w:pStyle w:val="TableTextEntries"/>
              <w:keepNext/>
              <w:spacing w:after="120"/>
            </w:pPr>
          </w:p>
        </w:tc>
      </w:tr>
      <w:permEnd w:id="573249734"/>
      <w:tr w:rsidR="003308A2" w14:paraId="76433648" w14:textId="77777777" w:rsidTr="005D56CA">
        <w:tc>
          <w:tcPr>
            <w:tcW w:w="717" w:type="dxa"/>
          </w:tcPr>
          <w:p w14:paraId="3D2559CF" w14:textId="736D17A4" w:rsidR="003308A2" w:rsidRPr="008B359C" w:rsidRDefault="003308A2" w:rsidP="00443EA1">
            <w:pPr>
              <w:pStyle w:val="TableTextEntries"/>
              <w:keepNext/>
              <w:spacing w:before="120" w:after="120" w:line="360" w:lineRule="auto"/>
              <w:rPr>
                <w:noProof/>
              </w:rPr>
            </w:pPr>
            <w:r w:rsidRPr="008B359C">
              <w:rPr>
                <w:noProof/>
              </w:rPr>
              <mc:AlternateContent>
                <mc:Choice Requires="wps">
                  <w:drawing>
                    <wp:inline distT="0" distB="0" distL="0" distR="0" wp14:anchorId="33EB80CA" wp14:editId="6CB891F5">
                      <wp:extent cx="176400" cy="176400"/>
                      <wp:effectExtent l="0" t="0" r="0" b="0"/>
                      <wp:docPr id="160" name="Graphic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58128 w 258127"/>
                                  <a:gd name="connsiteY0" fmla="*/ 91440 h 300990"/>
                                  <a:gd name="connsiteX1" fmla="*/ 258128 w 258127"/>
                                  <a:gd name="connsiteY1" fmla="*/ 284798 h 300990"/>
                                  <a:gd name="connsiteX2" fmla="*/ 241935 w 258127"/>
                                  <a:gd name="connsiteY2" fmla="*/ 300990 h 300990"/>
                                  <a:gd name="connsiteX3" fmla="*/ 16193 w 258127"/>
                                  <a:gd name="connsiteY3" fmla="*/ 300990 h 300990"/>
                                  <a:gd name="connsiteX4" fmla="*/ 0 w 258127"/>
                                  <a:gd name="connsiteY4" fmla="*/ 284798 h 300990"/>
                                  <a:gd name="connsiteX5" fmla="*/ 0 w 258127"/>
                                  <a:gd name="connsiteY5" fmla="*/ 16193 h 300990"/>
                                  <a:gd name="connsiteX6" fmla="*/ 16193 w 258127"/>
                                  <a:gd name="connsiteY6" fmla="*/ 0 h 300990"/>
                                  <a:gd name="connsiteX7" fmla="*/ 166688 w 258127"/>
                                  <a:gd name="connsiteY7" fmla="*/ 0 h 300990"/>
                                  <a:gd name="connsiteX8" fmla="*/ 194310 w 258127"/>
                                  <a:gd name="connsiteY8" fmla="*/ 11430 h 300990"/>
                                  <a:gd name="connsiteX9" fmla="*/ 246698 w 258127"/>
                                  <a:gd name="connsiteY9" fmla="*/ 63818 h 300990"/>
                                  <a:gd name="connsiteX10" fmla="*/ 258128 w 258127"/>
                                  <a:gd name="connsiteY10" fmla="*/ 91440 h 300990"/>
                                  <a:gd name="connsiteX11" fmla="*/ 236220 w 258127"/>
                                  <a:gd name="connsiteY11" fmla="*/ 107633 h 300990"/>
                                  <a:gd name="connsiteX12" fmla="*/ 166688 w 258127"/>
                                  <a:gd name="connsiteY12" fmla="*/ 107633 h 300990"/>
                                  <a:gd name="connsiteX13" fmla="*/ 150495 w 258127"/>
                                  <a:gd name="connsiteY13" fmla="*/ 91440 h 300990"/>
                                  <a:gd name="connsiteX14" fmla="*/ 150495 w 258127"/>
                                  <a:gd name="connsiteY14" fmla="*/ 21908 h 300990"/>
                                  <a:gd name="connsiteX15" fmla="*/ 21908 w 258127"/>
                                  <a:gd name="connsiteY15" fmla="*/ 21908 h 300990"/>
                                  <a:gd name="connsiteX16" fmla="*/ 21908 w 258127"/>
                                  <a:gd name="connsiteY16" fmla="*/ 279083 h 300990"/>
                                  <a:gd name="connsiteX17" fmla="*/ 236220 w 258127"/>
                                  <a:gd name="connsiteY17" fmla="*/ 279083 h 300990"/>
                                  <a:gd name="connsiteX18" fmla="*/ 236220 w 258127"/>
                                  <a:gd name="connsiteY18" fmla="*/ 107633 h 300990"/>
                                  <a:gd name="connsiteX19" fmla="*/ 69533 w 258127"/>
                                  <a:gd name="connsiteY19" fmla="*/ 128588 h 300990"/>
                                  <a:gd name="connsiteX20" fmla="*/ 187642 w 258127"/>
                                  <a:gd name="connsiteY20" fmla="*/ 128588 h 300990"/>
                                  <a:gd name="connsiteX21" fmla="*/ 193358 w 258127"/>
                                  <a:gd name="connsiteY21" fmla="*/ 134303 h 300990"/>
                                  <a:gd name="connsiteX22" fmla="*/ 193358 w 258127"/>
                                  <a:gd name="connsiteY22" fmla="*/ 144780 h 300990"/>
                                  <a:gd name="connsiteX23" fmla="*/ 187642 w 258127"/>
                                  <a:gd name="connsiteY23" fmla="*/ 150495 h 300990"/>
                                  <a:gd name="connsiteX24" fmla="*/ 69533 w 258127"/>
                                  <a:gd name="connsiteY24" fmla="*/ 150495 h 300990"/>
                                  <a:gd name="connsiteX25" fmla="*/ 63818 w 258127"/>
                                  <a:gd name="connsiteY25" fmla="*/ 144780 h 300990"/>
                                  <a:gd name="connsiteX26" fmla="*/ 63818 w 258127"/>
                                  <a:gd name="connsiteY26" fmla="*/ 134303 h 300990"/>
                                  <a:gd name="connsiteX27" fmla="*/ 69533 w 258127"/>
                                  <a:gd name="connsiteY27" fmla="*/ 128588 h 300990"/>
                                  <a:gd name="connsiteX28" fmla="*/ 193358 w 258127"/>
                                  <a:gd name="connsiteY28" fmla="*/ 177165 h 300990"/>
                                  <a:gd name="connsiteX29" fmla="*/ 193358 w 258127"/>
                                  <a:gd name="connsiteY29" fmla="*/ 187642 h 300990"/>
                                  <a:gd name="connsiteX30" fmla="*/ 187642 w 258127"/>
                                  <a:gd name="connsiteY30" fmla="*/ 193358 h 300990"/>
                                  <a:gd name="connsiteX31" fmla="*/ 69533 w 258127"/>
                                  <a:gd name="connsiteY31" fmla="*/ 193358 h 300990"/>
                                  <a:gd name="connsiteX32" fmla="*/ 63818 w 258127"/>
                                  <a:gd name="connsiteY32" fmla="*/ 187642 h 300990"/>
                                  <a:gd name="connsiteX33" fmla="*/ 63818 w 258127"/>
                                  <a:gd name="connsiteY33" fmla="*/ 177165 h 300990"/>
                                  <a:gd name="connsiteX34" fmla="*/ 69533 w 258127"/>
                                  <a:gd name="connsiteY34" fmla="*/ 171450 h 300990"/>
                                  <a:gd name="connsiteX35" fmla="*/ 187642 w 258127"/>
                                  <a:gd name="connsiteY35" fmla="*/ 171450 h 300990"/>
                                  <a:gd name="connsiteX36" fmla="*/ 193358 w 258127"/>
                                  <a:gd name="connsiteY36" fmla="*/ 177165 h 300990"/>
                                  <a:gd name="connsiteX37" fmla="*/ 193358 w 258127"/>
                                  <a:gd name="connsiteY37" fmla="*/ 220028 h 300990"/>
                                  <a:gd name="connsiteX38" fmla="*/ 193358 w 258127"/>
                                  <a:gd name="connsiteY38" fmla="*/ 230505 h 300990"/>
                                  <a:gd name="connsiteX39" fmla="*/ 187642 w 258127"/>
                                  <a:gd name="connsiteY39" fmla="*/ 236220 h 300990"/>
                                  <a:gd name="connsiteX40" fmla="*/ 69533 w 258127"/>
                                  <a:gd name="connsiteY40" fmla="*/ 236220 h 300990"/>
                                  <a:gd name="connsiteX41" fmla="*/ 63818 w 258127"/>
                                  <a:gd name="connsiteY41" fmla="*/ 230505 h 300990"/>
                                  <a:gd name="connsiteX42" fmla="*/ 63818 w 258127"/>
                                  <a:gd name="connsiteY42" fmla="*/ 220028 h 300990"/>
                                  <a:gd name="connsiteX43" fmla="*/ 69533 w 258127"/>
                                  <a:gd name="connsiteY43" fmla="*/ 214313 h 300990"/>
                                  <a:gd name="connsiteX44" fmla="*/ 187642 w 258127"/>
                                  <a:gd name="connsiteY44" fmla="*/ 214313 h 300990"/>
                                  <a:gd name="connsiteX45" fmla="*/ 193358 w 258127"/>
                                  <a:gd name="connsiteY45" fmla="*/ 220028 h 300990"/>
                                  <a:gd name="connsiteX46" fmla="*/ 171450 w 258127"/>
                                  <a:gd name="connsiteY46" fmla="*/ 85725 h 300990"/>
                                  <a:gd name="connsiteX47" fmla="*/ 234315 w 258127"/>
                                  <a:gd name="connsiteY47" fmla="*/ 85725 h 300990"/>
                                  <a:gd name="connsiteX48" fmla="*/ 230505 w 258127"/>
                                  <a:gd name="connsiteY48" fmla="*/ 79058 h 300990"/>
                                  <a:gd name="connsiteX49" fmla="*/ 178117 w 258127"/>
                                  <a:gd name="connsiteY49" fmla="*/ 26670 h 300990"/>
                                  <a:gd name="connsiteX50" fmla="*/ 171450 w 258127"/>
                                  <a:gd name="connsiteY50" fmla="*/ 22860 h 300990"/>
                                  <a:gd name="connsiteX51" fmla="*/ 171450 w 258127"/>
                                  <a:gd name="connsiteY51" fmla="*/ 85725 h 3009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258127" h="300990">
                                    <a:moveTo>
                                      <a:pt x="258128" y="91440"/>
                                    </a:moveTo>
                                    <a:lnTo>
                                      <a:pt x="258128" y="284798"/>
                                    </a:lnTo>
                                    <a:cubicBezTo>
                                      <a:pt x="258128" y="293370"/>
                                      <a:pt x="250508" y="300990"/>
                                      <a:pt x="241935" y="300990"/>
                                    </a:cubicBezTo>
                                    <a:lnTo>
                                      <a:pt x="16193" y="300990"/>
                                    </a:lnTo>
                                    <a:cubicBezTo>
                                      <a:pt x="7620" y="300990"/>
                                      <a:pt x="0" y="293370"/>
                                      <a:pt x="0" y="284798"/>
                                    </a:cubicBezTo>
                                    <a:lnTo>
                                      <a:pt x="0" y="16193"/>
                                    </a:lnTo>
                                    <a:cubicBezTo>
                                      <a:pt x="0" y="7620"/>
                                      <a:pt x="7620" y="0"/>
                                      <a:pt x="16193" y="0"/>
                                    </a:cubicBezTo>
                                    <a:lnTo>
                                      <a:pt x="166688" y="0"/>
                                    </a:lnTo>
                                    <a:cubicBezTo>
                                      <a:pt x="175260" y="0"/>
                                      <a:pt x="187642" y="4763"/>
                                      <a:pt x="194310" y="11430"/>
                                    </a:cubicBezTo>
                                    <a:lnTo>
                                      <a:pt x="246698" y="63818"/>
                                    </a:lnTo>
                                    <a:cubicBezTo>
                                      <a:pt x="252413" y="69533"/>
                                      <a:pt x="258128" y="81915"/>
                                      <a:pt x="258128" y="91440"/>
                                    </a:cubicBezTo>
                                    <a:close/>
                                    <a:moveTo>
                                      <a:pt x="236220" y="107633"/>
                                    </a:moveTo>
                                    <a:lnTo>
                                      <a:pt x="166688" y="107633"/>
                                    </a:lnTo>
                                    <a:cubicBezTo>
                                      <a:pt x="158115" y="107633"/>
                                      <a:pt x="150495" y="100013"/>
                                      <a:pt x="150495" y="91440"/>
                                    </a:cubicBezTo>
                                    <a:lnTo>
                                      <a:pt x="150495" y="21908"/>
                                    </a:lnTo>
                                    <a:lnTo>
                                      <a:pt x="21908" y="21908"/>
                                    </a:lnTo>
                                    <a:lnTo>
                                      <a:pt x="21908" y="279083"/>
                                    </a:lnTo>
                                    <a:lnTo>
                                      <a:pt x="236220" y="279083"/>
                                    </a:lnTo>
                                    <a:lnTo>
                                      <a:pt x="236220" y="107633"/>
                                    </a:lnTo>
                                    <a:close/>
                                    <a:moveTo>
                                      <a:pt x="69533" y="128588"/>
                                    </a:moveTo>
                                    <a:lnTo>
                                      <a:pt x="187642" y="128588"/>
                                    </a:lnTo>
                                    <a:cubicBezTo>
                                      <a:pt x="190500" y="128588"/>
                                      <a:pt x="193358" y="130493"/>
                                      <a:pt x="193358" y="134303"/>
                                    </a:cubicBezTo>
                                    <a:lnTo>
                                      <a:pt x="193358" y="144780"/>
                                    </a:lnTo>
                                    <a:cubicBezTo>
                                      <a:pt x="193358" y="147638"/>
                                      <a:pt x="191453" y="150495"/>
                                      <a:pt x="187642" y="150495"/>
                                    </a:cubicBezTo>
                                    <a:lnTo>
                                      <a:pt x="69533" y="150495"/>
                                    </a:lnTo>
                                    <a:cubicBezTo>
                                      <a:pt x="66675" y="150495"/>
                                      <a:pt x="63818" y="148590"/>
                                      <a:pt x="63818" y="144780"/>
                                    </a:cubicBezTo>
                                    <a:lnTo>
                                      <a:pt x="63818" y="134303"/>
                                    </a:lnTo>
                                    <a:cubicBezTo>
                                      <a:pt x="64770" y="131445"/>
                                      <a:pt x="66675" y="128588"/>
                                      <a:pt x="69533" y="128588"/>
                                    </a:cubicBezTo>
                                    <a:close/>
                                    <a:moveTo>
                                      <a:pt x="193358" y="177165"/>
                                    </a:moveTo>
                                    <a:lnTo>
                                      <a:pt x="193358" y="187642"/>
                                    </a:lnTo>
                                    <a:cubicBezTo>
                                      <a:pt x="193358" y="190500"/>
                                      <a:pt x="191453" y="193358"/>
                                      <a:pt x="187642" y="193358"/>
                                    </a:cubicBezTo>
                                    <a:lnTo>
                                      <a:pt x="69533" y="193358"/>
                                    </a:lnTo>
                                    <a:cubicBezTo>
                                      <a:pt x="66675" y="193358"/>
                                      <a:pt x="63818" y="191453"/>
                                      <a:pt x="63818" y="187642"/>
                                    </a:cubicBezTo>
                                    <a:lnTo>
                                      <a:pt x="63818" y="177165"/>
                                    </a:lnTo>
                                    <a:cubicBezTo>
                                      <a:pt x="63818" y="174308"/>
                                      <a:pt x="65723" y="171450"/>
                                      <a:pt x="69533" y="171450"/>
                                    </a:cubicBezTo>
                                    <a:lnTo>
                                      <a:pt x="187642" y="171450"/>
                                    </a:lnTo>
                                    <a:cubicBezTo>
                                      <a:pt x="190500" y="171450"/>
                                      <a:pt x="193358" y="174308"/>
                                      <a:pt x="193358" y="177165"/>
                                    </a:cubicBezTo>
                                    <a:close/>
                                    <a:moveTo>
                                      <a:pt x="193358" y="220028"/>
                                    </a:moveTo>
                                    <a:lnTo>
                                      <a:pt x="193358" y="230505"/>
                                    </a:lnTo>
                                    <a:cubicBezTo>
                                      <a:pt x="193358" y="233363"/>
                                      <a:pt x="191453" y="236220"/>
                                      <a:pt x="187642" y="236220"/>
                                    </a:cubicBezTo>
                                    <a:lnTo>
                                      <a:pt x="69533" y="236220"/>
                                    </a:lnTo>
                                    <a:cubicBezTo>
                                      <a:pt x="66675" y="236220"/>
                                      <a:pt x="63818" y="234315"/>
                                      <a:pt x="63818" y="230505"/>
                                    </a:cubicBezTo>
                                    <a:lnTo>
                                      <a:pt x="63818" y="220028"/>
                                    </a:lnTo>
                                    <a:cubicBezTo>
                                      <a:pt x="63818" y="217170"/>
                                      <a:pt x="65723" y="214313"/>
                                      <a:pt x="69533" y="214313"/>
                                    </a:cubicBezTo>
                                    <a:lnTo>
                                      <a:pt x="187642" y="214313"/>
                                    </a:lnTo>
                                    <a:cubicBezTo>
                                      <a:pt x="190500" y="214313"/>
                                      <a:pt x="193358" y="217170"/>
                                      <a:pt x="193358" y="220028"/>
                                    </a:cubicBezTo>
                                    <a:close/>
                                    <a:moveTo>
                                      <a:pt x="171450" y="85725"/>
                                    </a:moveTo>
                                    <a:lnTo>
                                      <a:pt x="234315" y="85725"/>
                                    </a:lnTo>
                                    <a:cubicBezTo>
                                      <a:pt x="233363" y="82868"/>
                                      <a:pt x="231458" y="80010"/>
                                      <a:pt x="230505" y="79058"/>
                                    </a:cubicBezTo>
                                    <a:lnTo>
                                      <a:pt x="178117" y="26670"/>
                                    </a:lnTo>
                                    <a:cubicBezTo>
                                      <a:pt x="177165" y="25718"/>
                                      <a:pt x="174308" y="23813"/>
                                      <a:pt x="171450" y="22860"/>
                                    </a:cubicBezTo>
                                    <a:lnTo>
                                      <a:pt x="171450" y="85725"/>
                                    </a:lnTo>
                                    <a:close/>
                                  </a:path>
                                </a:pathLst>
                              </a:custGeom>
                              <a:solidFill>
                                <a:srgbClr val="8E9AAF"/>
                              </a:solidFill>
                              <a:ln w="9525" cap="flat">
                                <a:noFill/>
                                <a:prstDash val="solid"/>
                                <a:miter/>
                              </a:ln>
                            </wps:spPr>
                            <wps:bodyPr rtlCol="0" anchor="ctr"/>
                          </wps:wsp>
                        </a:graphicData>
                      </a:graphic>
                    </wp:inline>
                  </w:drawing>
                </mc:Choice>
                <mc:Fallback>
                  <w:pict>
                    <v:shape w14:anchorId="6163498B" id="Graphic 5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58127,3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" path="m258128,91440r,193358c258128,293370,250508,300990,241935,300990r-225742,c7620,300990,,293370,,284798l,16193c,7620,7620,,16193,l166688,v8572,,20954,4763,27622,11430l246698,63818v5715,5715,11430,18097,11430,27622xm236220,107633r-69532,c158115,107633,150495,100013,150495,91440r,-69532l21908,21908r,257175l236220,279083r,-171450xm69533,128588r118109,c190500,128588,193358,130493,193358,134303r,10477c193358,147638,191453,150495,187642,150495r-118109,c66675,150495,63818,148590,63818,144780r,-10477c64770,131445,66675,128588,69533,128588xm193358,177165r,10477c193358,190500,191453,193358,187642,193358r-118109,c66675,193358,63818,191453,63818,187642r,-10477c63818,174308,65723,171450,69533,171450r118109,c190500,171450,193358,174308,193358,177165xm193358,220028r,10477c193358,233363,191453,236220,187642,236220r-118109,c66675,236220,63818,234315,63818,230505r,-10477c63818,217170,65723,214313,69533,214313r118109,c190500,214313,193358,217170,193358,220028xm171450,85725r62865,c233363,82868,231458,80010,230505,79058l178117,26670v-952,-952,-3809,-2857,-6667,-3810l171450,85725xe" fillcolor="#8e9aaf" stroked="f">
                      <v:stroke joinstyle="miter"/>
                      <v:path arrowok="t" o:connecttype="custom" o:connectlocs="176401,53590;176401,166910;165335,176400;11066,176400;0,166910;0,9490;11066,0;113912,0;132788,6699;168590,37402;176401,53590;161429,63080;113912,63080;102846,53590;102846,12840;14972,12840;14972,163561;161429,163561;161429,63080;47518,75361;128232,75361;132138,78710;132138,84851;128232,88200;47518,88200;43612,84851;43612,78710;47518,75361;132138,103830;132138,109971;128232,113321;47518,113321;43612,109971;43612,103830;47518,100481;128232,100481;132138,103830;132138,128951;132138,135091;128232,138441;47518,138441;43612,135091;43612,128951;47518,125602;128232,125602;132138,128951;117166,50241;160127,50241;157524,46333;121722,15630;117166,13397;117166,50241" o:connectangles="0,0,0,0,0,0,0,0,0,0,0,0,0,0,0,0,0,0,0,0,0,0,0,0,0,0,0,0,0,0,0,0,0,0,0,0,0,0,0,0,0,0,0,0,0,0,0,0,0,0,0,0"/>
                      <o:lock v:ext="edit" aspectratio="t"/>
                      <w10:anchorlock/>
                    </v:shape>
                  </w:pict>
                </mc:Fallback>
              </mc:AlternateContent>
            </w:r>
          </w:p>
        </w:tc>
        <w:tc>
          <w:tcPr>
            <w:tcW w:w="8310" w:type="dxa"/>
            <w:gridSpan w:val="2"/>
            <w:vAlign w:val="center"/>
          </w:tcPr>
          <w:p w14:paraId="5CF320EE" w14:textId="77777777" w:rsidR="003308A2" w:rsidRDefault="003308A2" w:rsidP="00443EA1">
            <w:pPr>
              <w:pStyle w:val="TableTextEntries"/>
              <w:keepNext/>
              <w:spacing w:before="120" w:after="120"/>
            </w:pPr>
            <w:r w:rsidRPr="00206F2E">
              <w:t>Attach the following information:</w:t>
            </w:r>
          </w:p>
        </w:tc>
      </w:tr>
      <w:tr w:rsidR="003308A2" w14:paraId="38E10983" w14:textId="77777777" w:rsidTr="00443E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54"/>
        </w:trPr>
        <w:tc>
          <w:tcPr>
            <w:tcW w:w="4508" w:type="dxa"/>
            <w:gridSpan w:val="2"/>
            <w:tcBorders>
              <w:top w:val="nil"/>
              <w:left w:val="nil"/>
              <w:bottom w:val="nil"/>
              <w:right w:val="nil"/>
            </w:tcBorders>
          </w:tcPr>
          <w:p w14:paraId="0B86509C" w14:textId="45E34E53" w:rsidR="003308A2" w:rsidRDefault="00E24596" w:rsidP="00443EA1">
            <w:pPr>
              <w:pStyle w:val="TableTextEntries"/>
              <w:spacing w:after="120"/>
            </w:pPr>
            <w:permStart w:id="2082475888" w:edGrp="everyone" w:colFirst="1" w:colLast="1"/>
            <w:r>
              <w:t>D</w:t>
            </w:r>
            <w:r w:rsidR="003308A2">
              <w:t>etails of attached additional supporting information.</w:t>
            </w:r>
          </w:p>
        </w:tc>
        <w:tc>
          <w:tcPr>
            <w:tcW w:w="4519" w:type="dxa"/>
            <w:tcBorders>
              <w:top w:val="nil"/>
              <w:left w:val="nil"/>
              <w:bottom w:val="nil"/>
              <w:right w:val="nil"/>
            </w:tcBorders>
            <w:shd w:val="clear" w:color="auto" w:fill="ECE9E7" w:themeFill="background2"/>
          </w:tcPr>
          <w:p w14:paraId="7C0CD6DF" w14:textId="77777777" w:rsidR="003308A2" w:rsidRDefault="003308A2" w:rsidP="00443EA1">
            <w:pPr>
              <w:pStyle w:val="TableTextEntries"/>
              <w:spacing w:after="120"/>
            </w:pPr>
            <w:r>
              <w:t>Insert complete file name of attachment(s).</w:t>
            </w:r>
          </w:p>
          <w:p w14:paraId="3ACF2C3E" w14:textId="49C0947A" w:rsidR="00B34CD7" w:rsidRDefault="00B34CD7" w:rsidP="00443EA1">
            <w:pPr>
              <w:pStyle w:val="TableTextEntries"/>
              <w:spacing w:after="120"/>
            </w:pPr>
          </w:p>
        </w:tc>
      </w:tr>
      <w:permEnd w:id="2082475888"/>
    </w:tbl>
    <w:p w14:paraId="32809081" w14:textId="77777777" w:rsidR="0017787A" w:rsidRPr="00D61C80" w:rsidRDefault="0017787A" w:rsidP="00D61C80">
      <w:pPr>
        <w:pStyle w:val="BodyText"/>
      </w:pPr>
      <w:r>
        <w:br w:type="page"/>
      </w:r>
    </w:p>
    <w:p w14:paraId="1B2DAD35" w14:textId="0446FDBB" w:rsidR="00EE7181" w:rsidRPr="00EE7181" w:rsidRDefault="00EE7181" w:rsidP="00EE54E0">
      <w:pPr>
        <w:pStyle w:val="Heading1nonumber"/>
      </w:pPr>
      <w:r>
        <w:lastRenderedPageBreak/>
        <w:t>About the scheme</w:t>
      </w:r>
    </w:p>
    <w:tbl>
      <w:tblPr>
        <w:tblW w:w="9027" w:type="dxa"/>
        <w:tblLook w:val="04A0" w:firstRow="1" w:lastRow="0" w:firstColumn="1" w:lastColumn="0" w:noHBand="0" w:noVBand="1"/>
      </w:tblPr>
      <w:tblGrid>
        <w:gridCol w:w="717"/>
        <w:gridCol w:w="8310"/>
      </w:tblGrid>
      <w:tr w:rsidR="003308A2" w14:paraId="40DD96B6" w14:textId="77777777" w:rsidTr="005D56CA">
        <w:tc>
          <w:tcPr>
            <w:tcW w:w="717" w:type="dxa"/>
          </w:tcPr>
          <w:p w14:paraId="6BE90AE6" w14:textId="77777777" w:rsidR="003308A2" w:rsidRDefault="003308A2" w:rsidP="005D56CA">
            <w:pPr>
              <w:pStyle w:val="TableTextEntries"/>
              <w:spacing w:line="360" w:lineRule="auto"/>
            </w:pPr>
            <w:r w:rsidRPr="008B359C">
              <w:rPr>
                <w:noProof/>
              </w:rPr>
              <mc:AlternateContent>
                <mc:Choice Requires="wps">
                  <w:drawing>
                    <wp:inline distT="0" distB="0" distL="0" distR="0" wp14:anchorId="0FEB90FF" wp14:editId="5B26480C">
                      <wp:extent cx="176400" cy="176400"/>
                      <wp:effectExtent l="0" t="0" r="0" b="0"/>
                      <wp:docPr id="161" name="Graphic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148590 w 297179"/>
                                  <a:gd name="connsiteY0" fmla="*/ 297180 h 297180"/>
                                  <a:gd name="connsiteX1" fmla="*/ 0 w 297179"/>
                                  <a:gd name="connsiteY1" fmla="*/ 148590 h 297180"/>
                                  <a:gd name="connsiteX2" fmla="*/ 148590 w 297179"/>
                                  <a:gd name="connsiteY2" fmla="*/ 0 h 297180"/>
                                  <a:gd name="connsiteX3" fmla="*/ 297180 w 297179"/>
                                  <a:gd name="connsiteY3" fmla="*/ 148590 h 297180"/>
                                  <a:gd name="connsiteX4" fmla="*/ 148590 w 297179"/>
                                  <a:gd name="connsiteY4" fmla="*/ 297180 h 297180"/>
                                  <a:gd name="connsiteX5" fmla="*/ 198120 w 297179"/>
                                  <a:gd name="connsiteY5" fmla="*/ 210502 h 297180"/>
                                  <a:gd name="connsiteX6" fmla="*/ 191453 w 297179"/>
                                  <a:gd name="connsiteY6" fmla="*/ 203835 h 297180"/>
                                  <a:gd name="connsiteX7" fmla="*/ 172403 w 297179"/>
                                  <a:gd name="connsiteY7" fmla="*/ 203835 h 297180"/>
                                  <a:gd name="connsiteX8" fmla="*/ 172403 w 297179"/>
                                  <a:gd name="connsiteY8" fmla="*/ 105728 h 297180"/>
                                  <a:gd name="connsiteX9" fmla="*/ 165735 w 297179"/>
                                  <a:gd name="connsiteY9" fmla="*/ 99060 h 297180"/>
                                  <a:gd name="connsiteX10" fmla="*/ 103823 w 297179"/>
                                  <a:gd name="connsiteY10" fmla="*/ 99060 h 297180"/>
                                  <a:gd name="connsiteX11" fmla="*/ 97155 w 297179"/>
                                  <a:gd name="connsiteY11" fmla="*/ 105728 h 297180"/>
                                  <a:gd name="connsiteX12" fmla="*/ 97155 w 297179"/>
                                  <a:gd name="connsiteY12" fmla="*/ 137160 h 297180"/>
                                  <a:gd name="connsiteX13" fmla="*/ 103823 w 297179"/>
                                  <a:gd name="connsiteY13" fmla="*/ 143828 h 297180"/>
                                  <a:gd name="connsiteX14" fmla="*/ 122873 w 297179"/>
                                  <a:gd name="connsiteY14" fmla="*/ 143828 h 297180"/>
                                  <a:gd name="connsiteX15" fmla="*/ 122873 w 297179"/>
                                  <a:gd name="connsiteY15" fmla="*/ 205740 h 297180"/>
                                  <a:gd name="connsiteX16" fmla="*/ 103823 w 297179"/>
                                  <a:gd name="connsiteY16" fmla="*/ 205740 h 297180"/>
                                  <a:gd name="connsiteX17" fmla="*/ 97155 w 297179"/>
                                  <a:gd name="connsiteY17" fmla="*/ 212408 h 297180"/>
                                  <a:gd name="connsiteX18" fmla="*/ 97155 w 297179"/>
                                  <a:gd name="connsiteY18" fmla="*/ 243840 h 297180"/>
                                  <a:gd name="connsiteX19" fmla="*/ 103823 w 297179"/>
                                  <a:gd name="connsiteY19" fmla="*/ 250508 h 297180"/>
                                  <a:gd name="connsiteX20" fmla="*/ 190500 w 297179"/>
                                  <a:gd name="connsiteY20" fmla="*/ 250508 h 297180"/>
                                  <a:gd name="connsiteX21" fmla="*/ 197167 w 297179"/>
                                  <a:gd name="connsiteY21" fmla="*/ 243840 h 297180"/>
                                  <a:gd name="connsiteX22" fmla="*/ 197167 w 297179"/>
                                  <a:gd name="connsiteY22" fmla="*/ 210502 h 297180"/>
                                  <a:gd name="connsiteX23" fmla="*/ 173355 w 297179"/>
                                  <a:gd name="connsiteY23" fmla="*/ 37147 h 297180"/>
                                  <a:gd name="connsiteX24" fmla="*/ 166688 w 297179"/>
                                  <a:gd name="connsiteY24" fmla="*/ 30480 h 297180"/>
                                  <a:gd name="connsiteX25" fmla="*/ 129540 w 297179"/>
                                  <a:gd name="connsiteY25" fmla="*/ 30480 h 297180"/>
                                  <a:gd name="connsiteX26" fmla="*/ 122873 w 297179"/>
                                  <a:gd name="connsiteY26" fmla="*/ 37147 h 297180"/>
                                  <a:gd name="connsiteX27" fmla="*/ 122873 w 297179"/>
                                  <a:gd name="connsiteY27" fmla="*/ 68580 h 297180"/>
                                  <a:gd name="connsiteX28" fmla="*/ 129540 w 297179"/>
                                  <a:gd name="connsiteY28" fmla="*/ 75248 h 297180"/>
                                  <a:gd name="connsiteX29" fmla="*/ 167640 w 297179"/>
                                  <a:gd name="connsiteY29" fmla="*/ 75248 h 297180"/>
                                  <a:gd name="connsiteX30" fmla="*/ 174308 w 297179"/>
                                  <a:gd name="connsiteY30" fmla="*/ 68580 h 297180"/>
                                  <a:gd name="connsiteX31" fmla="*/ 174308 w 297179"/>
                                  <a:gd name="connsiteY31" fmla="*/ 37147 h 297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7179" h="297180">
                                    <a:moveTo>
                                      <a:pt x="148590" y="297180"/>
                                    </a:moveTo>
                                    <a:cubicBezTo>
                                      <a:pt x="66675" y="297180"/>
                                      <a:pt x="0" y="230505"/>
                                      <a:pt x="0" y="148590"/>
                                    </a:cubicBezTo>
                                    <a:cubicBezTo>
                                      <a:pt x="0" y="66675"/>
                                      <a:pt x="66675" y="0"/>
                                      <a:pt x="148590" y="0"/>
                                    </a:cubicBezTo>
                                    <a:cubicBezTo>
                                      <a:pt x="230505" y="0"/>
                                      <a:pt x="297180" y="66675"/>
                                      <a:pt x="297180" y="148590"/>
                                    </a:cubicBezTo>
                                    <a:cubicBezTo>
                                      <a:pt x="297180" y="230505"/>
                                      <a:pt x="230505" y="297180"/>
                                      <a:pt x="148590" y="297180"/>
                                    </a:cubicBezTo>
                                    <a:close/>
                                    <a:moveTo>
                                      <a:pt x="198120" y="210502"/>
                                    </a:moveTo>
                                    <a:cubicBezTo>
                                      <a:pt x="198120" y="206693"/>
                                      <a:pt x="195263" y="203835"/>
                                      <a:pt x="191453" y="203835"/>
                                    </a:cubicBezTo>
                                    <a:lnTo>
                                      <a:pt x="172403" y="203835"/>
                                    </a:lnTo>
                                    <a:lnTo>
                                      <a:pt x="172403" y="105728"/>
                                    </a:lnTo>
                                    <a:cubicBezTo>
                                      <a:pt x="172403" y="101918"/>
                                      <a:pt x="169545" y="99060"/>
                                      <a:pt x="165735" y="99060"/>
                                    </a:cubicBezTo>
                                    <a:lnTo>
                                      <a:pt x="103823" y="99060"/>
                                    </a:lnTo>
                                    <a:cubicBezTo>
                                      <a:pt x="100013" y="99060"/>
                                      <a:pt x="97155" y="101918"/>
                                      <a:pt x="97155" y="105728"/>
                                    </a:cubicBezTo>
                                    <a:lnTo>
                                      <a:pt x="97155" y="137160"/>
                                    </a:lnTo>
                                    <a:cubicBezTo>
                                      <a:pt x="97155" y="140970"/>
                                      <a:pt x="100013" y="143828"/>
                                      <a:pt x="103823" y="143828"/>
                                    </a:cubicBezTo>
                                    <a:lnTo>
                                      <a:pt x="122873" y="143828"/>
                                    </a:lnTo>
                                    <a:lnTo>
                                      <a:pt x="122873" y="205740"/>
                                    </a:lnTo>
                                    <a:lnTo>
                                      <a:pt x="103823" y="205740"/>
                                    </a:lnTo>
                                    <a:cubicBezTo>
                                      <a:pt x="100013" y="205740"/>
                                      <a:pt x="97155" y="208598"/>
                                      <a:pt x="97155" y="212408"/>
                                    </a:cubicBezTo>
                                    <a:lnTo>
                                      <a:pt x="97155" y="243840"/>
                                    </a:lnTo>
                                    <a:cubicBezTo>
                                      <a:pt x="97155" y="247650"/>
                                      <a:pt x="100013" y="250508"/>
                                      <a:pt x="103823" y="250508"/>
                                    </a:cubicBezTo>
                                    <a:lnTo>
                                      <a:pt x="190500" y="250508"/>
                                    </a:lnTo>
                                    <a:cubicBezTo>
                                      <a:pt x="194310" y="250508"/>
                                      <a:pt x="197167" y="247650"/>
                                      <a:pt x="197167" y="243840"/>
                                    </a:cubicBezTo>
                                    <a:lnTo>
                                      <a:pt x="197167" y="210502"/>
                                    </a:lnTo>
                                    <a:close/>
                                    <a:moveTo>
                                      <a:pt x="173355" y="37147"/>
                                    </a:moveTo>
                                    <a:cubicBezTo>
                                      <a:pt x="173355" y="33338"/>
                                      <a:pt x="170498" y="30480"/>
                                      <a:pt x="166688" y="30480"/>
                                    </a:cubicBezTo>
                                    <a:lnTo>
                                      <a:pt x="129540" y="30480"/>
                                    </a:lnTo>
                                    <a:cubicBezTo>
                                      <a:pt x="125730" y="30480"/>
                                      <a:pt x="122873" y="33338"/>
                                      <a:pt x="122873" y="37147"/>
                                    </a:cubicBezTo>
                                    <a:lnTo>
                                      <a:pt x="122873" y="68580"/>
                                    </a:lnTo>
                                    <a:cubicBezTo>
                                      <a:pt x="122873" y="72390"/>
                                      <a:pt x="125730" y="75248"/>
                                      <a:pt x="129540" y="75248"/>
                                    </a:cubicBezTo>
                                    <a:lnTo>
                                      <a:pt x="167640" y="75248"/>
                                    </a:lnTo>
                                    <a:cubicBezTo>
                                      <a:pt x="171450" y="75248"/>
                                      <a:pt x="174308" y="72390"/>
                                      <a:pt x="174308" y="68580"/>
                                    </a:cubicBezTo>
                                    <a:lnTo>
                                      <a:pt x="174308" y="37147"/>
                                    </a:lnTo>
                                    <a:close/>
                                  </a:path>
                                </a:pathLst>
                              </a:custGeom>
                              <a:solidFill>
                                <a:srgbClr val="8E9AAF"/>
                              </a:solidFill>
                              <a:ln w="9525" cap="flat">
                                <a:noFill/>
                                <a:prstDash val="solid"/>
                                <a:miter/>
                              </a:ln>
                            </wps:spPr>
                            <wps:bodyPr rtlCol="0" anchor="ctr"/>
                          </wps:wsp>
                        </a:graphicData>
                      </a:graphic>
                    </wp:inline>
                  </w:drawing>
                </mc:Choice>
                <mc:Fallback>
                  <w:pict>
                    <v:shape w14:anchorId="5B5913B2" id="Graphic 52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7179,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" path="m148590,297180c66675,297180,,230505,,148590,,66675,66675,,148590,v81915,,148590,66675,148590,148590c297180,230505,230505,297180,148590,297180xm198120,210502v,-3809,-2857,-6667,-6667,-6667l172403,203835r,-98107c172403,101918,169545,99060,165735,99060r-61912,c100013,99060,97155,101918,97155,105728r,31432c97155,140970,100013,143828,103823,143828r19050,l122873,205740r-19050,c100013,205740,97155,208598,97155,212408r,31432c97155,247650,100013,250508,103823,250508r86677,c194310,250508,197167,247650,197167,243840r,-33338l198120,210502xm173355,37147v,-3809,-2857,-6667,-6667,-6667l129540,30480v-3810,,-6667,2858,-6667,6667l122873,68580v,3810,2857,6668,6667,6668l167640,75248v3810,,6668,-2858,6668,-6668l174308,37147r-953,xe" fillcolor="#8e9aaf" stroked="f">
                      <v:stroke joinstyle="miter"/>
                      <v:path arrowok="t" o:connecttype="custom" o:connectlocs="88200,176400;0,88200;88200,0;176401,88200;88200,176400;117600,124950;113643,120992;102335,120992;102335,62758;98377,58800;61627,58800;57669,62758;57669,81415;61627,85373;72935,85373;72935,122123;61627,122123;57669,126081;57669,144738;61627,148696;113077,148696;117035,144738;117035,124950;102900,22050;98943,18092;76893,18092;72935,22050;72935,40708;76893,44666;99508,44666;103466,40708;103466,22050" o:connectangles="0,0,0,0,0,0,0,0,0,0,0,0,0,0,0,0,0,0,0,0,0,0,0,0,0,0,0,0,0,0,0,0"/>
                      <o:lock v:ext="edit" aspectratio="t"/>
                      <w10:anchorlock/>
                    </v:shape>
                  </w:pict>
                </mc:Fallback>
              </mc:AlternateContent>
            </w:r>
          </w:p>
        </w:tc>
        <w:tc>
          <w:tcPr>
            <w:tcW w:w="8310" w:type="dxa"/>
            <w:vAlign w:val="center"/>
          </w:tcPr>
          <w:p w14:paraId="665408AC" w14:textId="391144D3" w:rsidR="003308A2" w:rsidRDefault="003308A2" w:rsidP="005D56CA">
            <w:pPr>
              <w:pStyle w:val="TableTextEntries"/>
            </w:pPr>
            <w:r w:rsidRPr="003308A2">
              <w:t xml:space="preserve">If you are applying for a </w:t>
            </w:r>
            <w:r w:rsidRPr="0037372E">
              <w:rPr>
                <w:b/>
                <w:bCs/>
              </w:rPr>
              <w:t>retail supplier’s licence</w:t>
            </w:r>
            <w:r w:rsidRPr="003308A2">
              <w:t xml:space="preserve">, please provide answers to </w:t>
            </w:r>
            <w:r w:rsidRPr="003308A2">
              <w:rPr>
                <w:b/>
                <w:bCs/>
              </w:rPr>
              <w:t>Questions 2</w:t>
            </w:r>
            <w:r w:rsidR="00AF1E9B">
              <w:rPr>
                <w:b/>
                <w:bCs/>
              </w:rPr>
              <w:t>7</w:t>
            </w:r>
            <w:r w:rsidR="00162B95">
              <w:rPr>
                <w:b/>
                <w:bCs/>
              </w:rPr>
              <w:t xml:space="preserve"> and 28</w:t>
            </w:r>
            <w:r w:rsidR="00510607">
              <w:rPr>
                <w:b/>
                <w:bCs/>
              </w:rPr>
              <w:t xml:space="preserve">, </w:t>
            </w:r>
            <w:r w:rsidR="00510607">
              <w:t xml:space="preserve">and then proceed to sign the statutory declaration and acknowledgement in </w:t>
            </w:r>
            <w:r w:rsidR="00510607" w:rsidRPr="00510607">
              <w:rPr>
                <w:b/>
                <w:bCs/>
              </w:rPr>
              <w:t>Questions 40 and 41</w:t>
            </w:r>
            <w:r w:rsidRPr="003308A2">
              <w:t xml:space="preserve">. If you are applying for a </w:t>
            </w:r>
            <w:r w:rsidRPr="0037372E">
              <w:rPr>
                <w:b/>
                <w:bCs/>
              </w:rPr>
              <w:t>network operator’s licence</w:t>
            </w:r>
            <w:r w:rsidRPr="003308A2">
              <w:t xml:space="preserve">, please provide answers to </w:t>
            </w:r>
            <w:r w:rsidRPr="0037372E">
              <w:rPr>
                <w:b/>
                <w:bCs/>
              </w:rPr>
              <w:t>all the questions</w:t>
            </w:r>
            <w:r w:rsidRPr="003308A2">
              <w:t xml:space="preserve"> in </w:t>
            </w:r>
            <w:r w:rsidR="00510607">
              <w:t>the remainder of this form</w:t>
            </w:r>
            <w:r w:rsidR="00AC49E2">
              <w:t>.</w:t>
            </w:r>
          </w:p>
        </w:tc>
      </w:tr>
    </w:tbl>
    <w:p w14:paraId="53B24BD5" w14:textId="61EB4905" w:rsidR="003308A2" w:rsidRDefault="00AC49E2" w:rsidP="007210AB">
      <w:pPr>
        <w:pStyle w:val="Heading3nonumber"/>
        <w:numPr>
          <w:ilvl w:val="0"/>
          <w:numId w:val="47"/>
        </w:numPr>
        <w:ind w:left="426"/>
      </w:pPr>
      <w:r w:rsidRPr="008F53BB">
        <w:t>Area of operations</w:t>
      </w:r>
    </w:p>
    <w:tbl>
      <w:tblPr>
        <w:tblW w:w="9027" w:type="dxa"/>
        <w:tblLook w:val="04A0" w:firstRow="1" w:lastRow="0" w:firstColumn="1" w:lastColumn="0" w:noHBand="0" w:noVBand="1"/>
      </w:tblPr>
      <w:tblGrid>
        <w:gridCol w:w="717"/>
        <w:gridCol w:w="3791"/>
        <w:gridCol w:w="4519"/>
      </w:tblGrid>
      <w:tr w:rsidR="00AC49E2" w14:paraId="441F66EF" w14:textId="77777777" w:rsidTr="005D56CA">
        <w:tc>
          <w:tcPr>
            <w:tcW w:w="717" w:type="dxa"/>
          </w:tcPr>
          <w:p w14:paraId="65D00BE6" w14:textId="56BE34E0" w:rsidR="00AC49E2" w:rsidRPr="008B359C" w:rsidRDefault="00AC49E2" w:rsidP="00D61C80">
            <w:pPr>
              <w:pStyle w:val="TableTextEntries"/>
              <w:keepNext/>
              <w:spacing w:line="360" w:lineRule="auto"/>
              <w:rPr>
                <w:noProof/>
              </w:rPr>
            </w:pPr>
            <w:r w:rsidRPr="008B359C">
              <w:rPr>
                <w:noProof/>
              </w:rPr>
              <mc:AlternateContent>
                <mc:Choice Requires="wps">
                  <w:drawing>
                    <wp:inline distT="0" distB="0" distL="0" distR="0" wp14:anchorId="59FF63F8" wp14:editId="35AAFED4">
                      <wp:extent cx="176400" cy="176400"/>
                      <wp:effectExtent l="0" t="0" r="0" b="0"/>
                      <wp:docPr id="166" name="Graphic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148590 w 297179"/>
                                  <a:gd name="connsiteY0" fmla="*/ 297180 h 297180"/>
                                  <a:gd name="connsiteX1" fmla="*/ 0 w 297179"/>
                                  <a:gd name="connsiteY1" fmla="*/ 148590 h 297180"/>
                                  <a:gd name="connsiteX2" fmla="*/ 148590 w 297179"/>
                                  <a:gd name="connsiteY2" fmla="*/ 0 h 297180"/>
                                  <a:gd name="connsiteX3" fmla="*/ 297180 w 297179"/>
                                  <a:gd name="connsiteY3" fmla="*/ 148590 h 297180"/>
                                  <a:gd name="connsiteX4" fmla="*/ 148590 w 297179"/>
                                  <a:gd name="connsiteY4" fmla="*/ 297180 h 297180"/>
                                  <a:gd name="connsiteX5" fmla="*/ 198120 w 297179"/>
                                  <a:gd name="connsiteY5" fmla="*/ 210502 h 297180"/>
                                  <a:gd name="connsiteX6" fmla="*/ 191453 w 297179"/>
                                  <a:gd name="connsiteY6" fmla="*/ 203835 h 297180"/>
                                  <a:gd name="connsiteX7" fmla="*/ 172403 w 297179"/>
                                  <a:gd name="connsiteY7" fmla="*/ 203835 h 297180"/>
                                  <a:gd name="connsiteX8" fmla="*/ 172403 w 297179"/>
                                  <a:gd name="connsiteY8" fmla="*/ 105728 h 297180"/>
                                  <a:gd name="connsiteX9" fmla="*/ 165735 w 297179"/>
                                  <a:gd name="connsiteY9" fmla="*/ 99060 h 297180"/>
                                  <a:gd name="connsiteX10" fmla="*/ 103823 w 297179"/>
                                  <a:gd name="connsiteY10" fmla="*/ 99060 h 297180"/>
                                  <a:gd name="connsiteX11" fmla="*/ 97155 w 297179"/>
                                  <a:gd name="connsiteY11" fmla="*/ 105728 h 297180"/>
                                  <a:gd name="connsiteX12" fmla="*/ 97155 w 297179"/>
                                  <a:gd name="connsiteY12" fmla="*/ 137160 h 297180"/>
                                  <a:gd name="connsiteX13" fmla="*/ 103823 w 297179"/>
                                  <a:gd name="connsiteY13" fmla="*/ 143828 h 297180"/>
                                  <a:gd name="connsiteX14" fmla="*/ 122873 w 297179"/>
                                  <a:gd name="connsiteY14" fmla="*/ 143828 h 297180"/>
                                  <a:gd name="connsiteX15" fmla="*/ 122873 w 297179"/>
                                  <a:gd name="connsiteY15" fmla="*/ 205740 h 297180"/>
                                  <a:gd name="connsiteX16" fmla="*/ 103823 w 297179"/>
                                  <a:gd name="connsiteY16" fmla="*/ 205740 h 297180"/>
                                  <a:gd name="connsiteX17" fmla="*/ 97155 w 297179"/>
                                  <a:gd name="connsiteY17" fmla="*/ 212408 h 297180"/>
                                  <a:gd name="connsiteX18" fmla="*/ 97155 w 297179"/>
                                  <a:gd name="connsiteY18" fmla="*/ 243840 h 297180"/>
                                  <a:gd name="connsiteX19" fmla="*/ 103823 w 297179"/>
                                  <a:gd name="connsiteY19" fmla="*/ 250508 h 297180"/>
                                  <a:gd name="connsiteX20" fmla="*/ 190500 w 297179"/>
                                  <a:gd name="connsiteY20" fmla="*/ 250508 h 297180"/>
                                  <a:gd name="connsiteX21" fmla="*/ 197167 w 297179"/>
                                  <a:gd name="connsiteY21" fmla="*/ 243840 h 297180"/>
                                  <a:gd name="connsiteX22" fmla="*/ 197167 w 297179"/>
                                  <a:gd name="connsiteY22" fmla="*/ 210502 h 297180"/>
                                  <a:gd name="connsiteX23" fmla="*/ 173355 w 297179"/>
                                  <a:gd name="connsiteY23" fmla="*/ 37147 h 297180"/>
                                  <a:gd name="connsiteX24" fmla="*/ 166688 w 297179"/>
                                  <a:gd name="connsiteY24" fmla="*/ 30480 h 297180"/>
                                  <a:gd name="connsiteX25" fmla="*/ 129540 w 297179"/>
                                  <a:gd name="connsiteY25" fmla="*/ 30480 h 297180"/>
                                  <a:gd name="connsiteX26" fmla="*/ 122873 w 297179"/>
                                  <a:gd name="connsiteY26" fmla="*/ 37147 h 297180"/>
                                  <a:gd name="connsiteX27" fmla="*/ 122873 w 297179"/>
                                  <a:gd name="connsiteY27" fmla="*/ 68580 h 297180"/>
                                  <a:gd name="connsiteX28" fmla="*/ 129540 w 297179"/>
                                  <a:gd name="connsiteY28" fmla="*/ 75248 h 297180"/>
                                  <a:gd name="connsiteX29" fmla="*/ 167640 w 297179"/>
                                  <a:gd name="connsiteY29" fmla="*/ 75248 h 297180"/>
                                  <a:gd name="connsiteX30" fmla="*/ 174308 w 297179"/>
                                  <a:gd name="connsiteY30" fmla="*/ 68580 h 297180"/>
                                  <a:gd name="connsiteX31" fmla="*/ 174308 w 297179"/>
                                  <a:gd name="connsiteY31" fmla="*/ 37147 h 297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7179" h="297180">
                                    <a:moveTo>
                                      <a:pt x="148590" y="297180"/>
                                    </a:moveTo>
                                    <a:cubicBezTo>
                                      <a:pt x="66675" y="297180"/>
                                      <a:pt x="0" y="230505"/>
                                      <a:pt x="0" y="148590"/>
                                    </a:cubicBezTo>
                                    <a:cubicBezTo>
                                      <a:pt x="0" y="66675"/>
                                      <a:pt x="66675" y="0"/>
                                      <a:pt x="148590" y="0"/>
                                    </a:cubicBezTo>
                                    <a:cubicBezTo>
                                      <a:pt x="230505" y="0"/>
                                      <a:pt x="297180" y="66675"/>
                                      <a:pt x="297180" y="148590"/>
                                    </a:cubicBezTo>
                                    <a:cubicBezTo>
                                      <a:pt x="297180" y="230505"/>
                                      <a:pt x="230505" y="297180"/>
                                      <a:pt x="148590" y="297180"/>
                                    </a:cubicBezTo>
                                    <a:close/>
                                    <a:moveTo>
                                      <a:pt x="198120" y="210502"/>
                                    </a:moveTo>
                                    <a:cubicBezTo>
                                      <a:pt x="198120" y="206693"/>
                                      <a:pt x="195263" y="203835"/>
                                      <a:pt x="191453" y="203835"/>
                                    </a:cubicBezTo>
                                    <a:lnTo>
                                      <a:pt x="172403" y="203835"/>
                                    </a:lnTo>
                                    <a:lnTo>
                                      <a:pt x="172403" y="105728"/>
                                    </a:lnTo>
                                    <a:cubicBezTo>
                                      <a:pt x="172403" y="101918"/>
                                      <a:pt x="169545" y="99060"/>
                                      <a:pt x="165735" y="99060"/>
                                    </a:cubicBezTo>
                                    <a:lnTo>
                                      <a:pt x="103823" y="99060"/>
                                    </a:lnTo>
                                    <a:cubicBezTo>
                                      <a:pt x="100013" y="99060"/>
                                      <a:pt x="97155" y="101918"/>
                                      <a:pt x="97155" y="105728"/>
                                    </a:cubicBezTo>
                                    <a:lnTo>
                                      <a:pt x="97155" y="137160"/>
                                    </a:lnTo>
                                    <a:cubicBezTo>
                                      <a:pt x="97155" y="140970"/>
                                      <a:pt x="100013" y="143828"/>
                                      <a:pt x="103823" y="143828"/>
                                    </a:cubicBezTo>
                                    <a:lnTo>
                                      <a:pt x="122873" y="143828"/>
                                    </a:lnTo>
                                    <a:lnTo>
                                      <a:pt x="122873" y="205740"/>
                                    </a:lnTo>
                                    <a:lnTo>
                                      <a:pt x="103823" y="205740"/>
                                    </a:lnTo>
                                    <a:cubicBezTo>
                                      <a:pt x="100013" y="205740"/>
                                      <a:pt x="97155" y="208598"/>
                                      <a:pt x="97155" y="212408"/>
                                    </a:cubicBezTo>
                                    <a:lnTo>
                                      <a:pt x="97155" y="243840"/>
                                    </a:lnTo>
                                    <a:cubicBezTo>
                                      <a:pt x="97155" y="247650"/>
                                      <a:pt x="100013" y="250508"/>
                                      <a:pt x="103823" y="250508"/>
                                    </a:cubicBezTo>
                                    <a:lnTo>
                                      <a:pt x="190500" y="250508"/>
                                    </a:lnTo>
                                    <a:cubicBezTo>
                                      <a:pt x="194310" y="250508"/>
                                      <a:pt x="197167" y="247650"/>
                                      <a:pt x="197167" y="243840"/>
                                    </a:cubicBezTo>
                                    <a:lnTo>
                                      <a:pt x="197167" y="210502"/>
                                    </a:lnTo>
                                    <a:close/>
                                    <a:moveTo>
                                      <a:pt x="173355" y="37147"/>
                                    </a:moveTo>
                                    <a:cubicBezTo>
                                      <a:pt x="173355" y="33338"/>
                                      <a:pt x="170498" y="30480"/>
                                      <a:pt x="166688" y="30480"/>
                                    </a:cubicBezTo>
                                    <a:lnTo>
                                      <a:pt x="129540" y="30480"/>
                                    </a:lnTo>
                                    <a:cubicBezTo>
                                      <a:pt x="125730" y="30480"/>
                                      <a:pt x="122873" y="33338"/>
                                      <a:pt x="122873" y="37147"/>
                                    </a:cubicBezTo>
                                    <a:lnTo>
                                      <a:pt x="122873" y="68580"/>
                                    </a:lnTo>
                                    <a:cubicBezTo>
                                      <a:pt x="122873" y="72390"/>
                                      <a:pt x="125730" y="75248"/>
                                      <a:pt x="129540" y="75248"/>
                                    </a:cubicBezTo>
                                    <a:lnTo>
                                      <a:pt x="167640" y="75248"/>
                                    </a:lnTo>
                                    <a:cubicBezTo>
                                      <a:pt x="171450" y="75248"/>
                                      <a:pt x="174308" y="72390"/>
                                      <a:pt x="174308" y="68580"/>
                                    </a:cubicBezTo>
                                    <a:lnTo>
                                      <a:pt x="174308" y="37147"/>
                                    </a:lnTo>
                                    <a:close/>
                                  </a:path>
                                </a:pathLst>
                              </a:custGeom>
                              <a:solidFill>
                                <a:srgbClr val="8E9AAF"/>
                              </a:solidFill>
                              <a:ln w="9525" cap="flat">
                                <a:noFill/>
                                <a:prstDash val="solid"/>
                                <a:miter/>
                              </a:ln>
                            </wps:spPr>
                            <wps:bodyPr rtlCol="0" anchor="ctr"/>
                          </wps:wsp>
                        </a:graphicData>
                      </a:graphic>
                    </wp:inline>
                  </w:drawing>
                </mc:Choice>
                <mc:Fallback>
                  <w:pict>
                    <v:shape w14:anchorId="2795BEEB" id="Graphic 52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7179,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" path="m148590,297180c66675,297180,,230505,,148590,,66675,66675,,148590,v81915,,148590,66675,148590,148590c297180,230505,230505,297180,148590,297180xm198120,210502v,-3809,-2857,-6667,-6667,-6667l172403,203835r,-98107c172403,101918,169545,99060,165735,99060r-61912,c100013,99060,97155,101918,97155,105728r,31432c97155,140970,100013,143828,103823,143828r19050,l122873,205740r-19050,c100013,205740,97155,208598,97155,212408r,31432c97155,247650,100013,250508,103823,250508r86677,c194310,250508,197167,247650,197167,243840r,-33338l198120,210502xm173355,37147v,-3809,-2857,-6667,-6667,-6667l129540,30480v-3810,,-6667,2858,-6667,6667l122873,68580v,3810,2857,6668,6667,6668l167640,75248v3810,,6668,-2858,6668,-6668l174308,37147r-953,xe" fillcolor="#8e9aaf" stroked="f">
                      <v:stroke joinstyle="miter"/>
                      <v:path arrowok="t" o:connecttype="custom" o:connectlocs="88200,176400;0,88200;88200,0;176401,88200;88200,176400;117600,124950;113643,120992;102335,120992;102335,62758;98377,58800;61627,58800;57669,62758;57669,81415;61627,85373;72935,85373;72935,122123;61627,122123;57669,126081;57669,144738;61627,148696;113077,148696;117035,144738;117035,124950;102900,22050;98943,18092;76893,18092;72935,22050;72935,40708;76893,44666;99508,44666;103466,40708;103466,22050" o:connectangles="0,0,0,0,0,0,0,0,0,0,0,0,0,0,0,0,0,0,0,0,0,0,0,0,0,0,0,0,0,0,0,0"/>
                      <o:lock v:ext="edit" aspectratio="t"/>
                      <w10:anchorlock/>
                    </v:shape>
                  </w:pict>
                </mc:Fallback>
              </mc:AlternateContent>
            </w:r>
          </w:p>
        </w:tc>
        <w:tc>
          <w:tcPr>
            <w:tcW w:w="8310" w:type="dxa"/>
            <w:gridSpan w:val="2"/>
            <w:vAlign w:val="center"/>
          </w:tcPr>
          <w:p w14:paraId="796573FB" w14:textId="5A977ED6" w:rsidR="00AC49E2" w:rsidRDefault="00AC49E2" w:rsidP="00D61C80">
            <w:pPr>
              <w:pStyle w:val="TableTextEntries"/>
              <w:keepNext/>
              <w:spacing w:after="120"/>
            </w:pPr>
            <w:r>
              <w:t>We use this information to define the area of operations in the licence.</w:t>
            </w:r>
            <w:r w:rsidR="00225840">
              <w:t xml:space="preserve"> See the </w:t>
            </w:r>
            <w:hyperlink r:id="rId17" w:history="1">
              <w:r w:rsidR="007D55B8" w:rsidRPr="002D743A">
                <w:rPr>
                  <w:rStyle w:val="Hyperlink"/>
                </w:rPr>
                <w:t xml:space="preserve">WIC Act </w:t>
              </w:r>
              <w:r w:rsidR="00FA3D59" w:rsidRPr="002D743A">
                <w:rPr>
                  <w:rStyle w:val="Hyperlink"/>
                </w:rPr>
                <w:t>Licence Application Guide</w:t>
              </w:r>
            </w:hyperlink>
            <w:r w:rsidR="00225840">
              <w:t xml:space="preserve"> for further explanation of what the </w:t>
            </w:r>
            <w:r w:rsidR="00C92225">
              <w:t xml:space="preserve">descriptions and </w:t>
            </w:r>
            <w:r w:rsidR="00225840">
              <w:t>attachments should include.</w:t>
            </w:r>
          </w:p>
        </w:tc>
      </w:tr>
      <w:tr w:rsidR="00AC49E2" w14:paraId="54DB828D" w14:textId="77777777" w:rsidTr="005D56CA">
        <w:tc>
          <w:tcPr>
            <w:tcW w:w="717" w:type="dxa"/>
          </w:tcPr>
          <w:p w14:paraId="02F39FD2" w14:textId="77777777" w:rsidR="00AC49E2" w:rsidRDefault="00AC49E2" w:rsidP="00D61C80">
            <w:pPr>
              <w:pStyle w:val="TableTextEntries"/>
              <w:keepNext/>
              <w:spacing w:line="360" w:lineRule="auto"/>
            </w:pPr>
            <w:r w:rsidRPr="008B359C">
              <w:rPr>
                <w:noProof/>
              </w:rPr>
              <mc:AlternateContent>
                <mc:Choice Requires="wps">
                  <w:drawing>
                    <wp:inline distT="0" distB="0" distL="0" distR="0" wp14:anchorId="257AA460" wp14:editId="6D00BC08">
                      <wp:extent cx="176400" cy="176400"/>
                      <wp:effectExtent l="0" t="0" r="0" b="0"/>
                      <wp:docPr id="163" name="Graphic 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41935 w 293369"/>
                                  <a:gd name="connsiteY0" fmla="*/ 132398 h 293370"/>
                                  <a:gd name="connsiteX1" fmla="*/ 80963 w 293369"/>
                                  <a:gd name="connsiteY1" fmla="*/ 293370 h 293370"/>
                                  <a:gd name="connsiteX2" fmla="*/ 0 w 293369"/>
                                  <a:gd name="connsiteY2" fmla="*/ 293370 h 293370"/>
                                  <a:gd name="connsiteX3" fmla="*/ 0 w 293369"/>
                                  <a:gd name="connsiteY3" fmla="*/ 213360 h 293370"/>
                                  <a:gd name="connsiteX4" fmla="*/ 160973 w 293369"/>
                                  <a:gd name="connsiteY4" fmla="*/ 52388 h 293370"/>
                                  <a:gd name="connsiteX5" fmla="*/ 241935 w 293369"/>
                                  <a:gd name="connsiteY5" fmla="*/ 132398 h 293370"/>
                                  <a:gd name="connsiteX6" fmla="*/ 88582 w 293369"/>
                                  <a:gd name="connsiteY6" fmla="*/ 251460 h 293370"/>
                                  <a:gd name="connsiteX7" fmla="*/ 42863 w 293369"/>
                                  <a:gd name="connsiteY7" fmla="*/ 205740 h 293370"/>
                                  <a:gd name="connsiteX8" fmla="*/ 25718 w 293369"/>
                                  <a:gd name="connsiteY8" fmla="*/ 222885 h 293370"/>
                                  <a:gd name="connsiteX9" fmla="*/ 25718 w 293369"/>
                                  <a:gd name="connsiteY9" fmla="*/ 243840 h 293370"/>
                                  <a:gd name="connsiteX10" fmla="*/ 50482 w 293369"/>
                                  <a:gd name="connsiteY10" fmla="*/ 243840 h 293370"/>
                                  <a:gd name="connsiteX11" fmla="*/ 50482 w 293369"/>
                                  <a:gd name="connsiteY11" fmla="*/ 268605 h 293370"/>
                                  <a:gd name="connsiteX12" fmla="*/ 71438 w 293369"/>
                                  <a:gd name="connsiteY12" fmla="*/ 268605 h 293370"/>
                                  <a:gd name="connsiteX13" fmla="*/ 88582 w 293369"/>
                                  <a:gd name="connsiteY13" fmla="*/ 251460 h 293370"/>
                                  <a:gd name="connsiteX14" fmla="*/ 167640 w 293369"/>
                                  <a:gd name="connsiteY14" fmla="*/ 84773 h 293370"/>
                                  <a:gd name="connsiteX15" fmla="*/ 164783 w 293369"/>
                                  <a:gd name="connsiteY15" fmla="*/ 85725 h 293370"/>
                                  <a:gd name="connsiteX16" fmla="*/ 60007 w 293369"/>
                                  <a:gd name="connsiteY16" fmla="*/ 190500 h 293370"/>
                                  <a:gd name="connsiteX17" fmla="*/ 59055 w 293369"/>
                                  <a:gd name="connsiteY17" fmla="*/ 193358 h 293370"/>
                                  <a:gd name="connsiteX18" fmla="*/ 62865 w 293369"/>
                                  <a:gd name="connsiteY18" fmla="*/ 197167 h 293370"/>
                                  <a:gd name="connsiteX19" fmla="*/ 65723 w 293369"/>
                                  <a:gd name="connsiteY19" fmla="*/ 196215 h 293370"/>
                                  <a:gd name="connsiteX20" fmla="*/ 170498 w 293369"/>
                                  <a:gd name="connsiteY20" fmla="*/ 91440 h 293370"/>
                                  <a:gd name="connsiteX21" fmla="*/ 171450 w 293369"/>
                                  <a:gd name="connsiteY21" fmla="*/ 88582 h 293370"/>
                                  <a:gd name="connsiteX22" fmla="*/ 167640 w 293369"/>
                                  <a:gd name="connsiteY22" fmla="*/ 84773 h 293370"/>
                                  <a:gd name="connsiteX23" fmla="*/ 286703 w 293369"/>
                                  <a:gd name="connsiteY23" fmla="*/ 88582 h 293370"/>
                                  <a:gd name="connsiteX24" fmla="*/ 254318 w 293369"/>
                                  <a:gd name="connsiteY24" fmla="*/ 120967 h 293370"/>
                                  <a:gd name="connsiteX25" fmla="*/ 173355 w 293369"/>
                                  <a:gd name="connsiteY25" fmla="*/ 40005 h 293370"/>
                                  <a:gd name="connsiteX26" fmla="*/ 205740 w 293369"/>
                                  <a:gd name="connsiteY26" fmla="*/ 7620 h 293370"/>
                                  <a:gd name="connsiteX27" fmla="*/ 222885 w 293369"/>
                                  <a:gd name="connsiteY27" fmla="*/ 0 h 293370"/>
                                  <a:gd name="connsiteX28" fmla="*/ 240030 w 293369"/>
                                  <a:gd name="connsiteY28" fmla="*/ 7620 h 293370"/>
                                  <a:gd name="connsiteX29" fmla="*/ 285750 w 293369"/>
                                  <a:gd name="connsiteY29" fmla="*/ 53340 h 293370"/>
                                  <a:gd name="connsiteX30" fmla="*/ 293370 w 293369"/>
                                  <a:gd name="connsiteY30" fmla="*/ 70485 h 293370"/>
                                  <a:gd name="connsiteX31" fmla="*/ 286703 w 293369"/>
                                  <a:gd name="connsiteY31" fmla="*/ 88582 h 293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3369" h="293370">
                                    <a:moveTo>
                                      <a:pt x="241935" y="132398"/>
                                    </a:moveTo>
                                    <a:lnTo>
                                      <a:pt x="80963" y="293370"/>
                                    </a:lnTo>
                                    <a:lnTo>
                                      <a:pt x="0" y="293370"/>
                                    </a:lnTo>
                                    <a:lnTo>
                                      <a:pt x="0" y="213360"/>
                                    </a:lnTo>
                                    <a:lnTo>
                                      <a:pt x="160973" y="52388"/>
                                    </a:lnTo>
                                    <a:lnTo>
                                      <a:pt x="241935" y="132398"/>
                                    </a:lnTo>
                                    <a:close/>
                                    <a:moveTo>
                                      <a:pt x="88582" y="251460"/>
                                    </a:moveTo>
                                    <a:lnTo>
                                      <a:pt x="42863" y="205740"/>
                                    </a:lnTo>
                                    <a:lnTo>
                                      <a:pt x="25718" y="222885"/>
                                    </a:lnTo>
                                    <a:lnTo>
                                      <a:pt x="25718" y="243840"/>
                                    </a:lnTo>
                                    <a:lnTo>
                                      <a:pt x="50482" y="243840"/>
                                    </a:lnTo>
                                    <a:lnTo>
                                      <a:pt x="50482" y="268605"/>
                                    </a:lnTo>
                                    <a:lnTo>
                                      <a:pt x="71438" y="268605"/>
                                    </a:lnTo>
                                    <a:lnTo>
                                      <a:pt x="88582" y="251460"/>
                                    </a:lnTo>
                                    <a:close/>
                                    <a:moveTo>
                                      <a:pt x="167640" y="84773"/>
                                    </a:moveTo>
                                    <a:cubicBezTo>
                                      <a:pt x="166688" y="84773"/>
                                      <a:pt x="165735" y="84773"/>
                                      <a:pt x="164783" y="85725"/>
                                    </a:cubicBezTo>
                                    <a:lnTo>
                                      <a:pt x="60007" y="190500"/>
                                    </a:lnTo>
                                    <a:cubicBezTo>
                                      <a:pt x="59055" y="191453"/>
                                      <a:pt x="59055" y="192405"/>
                                      <a:pt x="59055" y="193358"/>
                                    </a:cubicBezTo>
                                    <a:cubicBezTo>
                                      <a:pt x="59055" y="196215"/>
                                      <a:pt x="60960" y="197167"/>
                                      <a:pt x="62865" y="197167"/>
                                    </a:cubicBezTo>
                                    <a:cubicBezTo>
                                      <a:pt x="63818" y="197167"/>
                                      <a:pt x="64770" y="197167"/>
                                      <a:pt x="65723" y="196215"/>
                                    </a:cubicBezTo>
                                    <a:lnTo>
                                      <a:pt x="170498" y="91440"/>
                                    </a:lnTo>
                                    <a:cubicBezTo>
                                      <a:pt x="171450" y="90488"/>
                                      <a:pt x="171450" y="89535"/>
                                      <a:pt x="171450" y="88582"/>
                                    </a:cubicBezTo>
                                    <a:cubicBezTo>
                                      <a:pt x="171450" y="86678"/>
                                      <a:pt x="170498" y="84773"/>
                                      <a:pt x="167640" y="84773"/>
                                    </a:cubicBezTo>
                                    <a:close/>
                                    <a:moveTo>
                                      <a:pt x="286703" y="88582"/>
                                    </a:moveTo>
                                    <a:lnTo>
                                      <a:pt x="254318" y="120967"/>
                                    </a:lnTo>
                                    <a:lnTo>
                                      <a:pt x="173355" y="40005"/>
                                    </a:lnTo>
                                    <a:lnTo>
                                      <a:pt x="205740" y="7620"/>
                                    </a:lnTo>
                                    <a:cubicBezTo>
                                      <a:pt x="210502" y="2857"/>
                                      <a:pt x="216218" y="0"/>
                                      <a:pt x="222885" y="0"/>
                                    </a:cubicBezTo>
                                    <a:cubicBezTo>
                                      <a:pt x="229552" y="0"/>
                                      <a:pt x="236220" y="2857"/>
                                      <a:pt x="240030" y="7620"/>
                                    </a:cubicBezTo>
                                    <a:lnTo>
                                      <a:pt x="285750" y="53340"/>
                                    </a:lnTo>
                                    <a:cubicBezTo>
                                      <a:pt x="290513" y="58103"/>
                                      <a:pt x="293370" y="64770"/>
                                      <a:pt x="293370" y="70485"/>
                                    </a:cubicBezTo>
                                    <a:cubicBezTo>
                                      <a:pt x="293370" y="76200"/>
                                      <a:pt x="290513" y="83820"/>
                                      <a:pt x="286703" y="88582"/>
                                    </a:cubicBezTo>
                                    <a:close/>
                                  </a:path>
                                </a:pathLst>
                              </a:custGeom>
                              <a:solidFill>
                                <a:srgbClr val="8E9AAF"/>
                              </a:solidFill>
                              <a:ln w="9525" cap="flat">
                                <a:noFill/>
                                <a:prstDash val="solid"/>
                                <a:miter/>
                              </a:ln>
                            </wps:spPr>
                            <wps:bodyPr rtlCol="0" anchor="ctr"/>
                          </wps:wsp>
                        </a:graphicData>
                      </a:graphic>
                    </wp:inline>
                  </w:drawing>
                </mc:Choice>
                <mc:Fallback>
                  <w:pict>
                    <v:shape w14:anchorId="5E203D9C" id="Graphic 220"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3369,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" path="m241935,132398l80963,293370,,293370,,213360,160973,52388r80962,80010xm88582,251460l42863,205740,25718,222885r,20955l50482,243840r,24765l71438,268605,88582,251460xm167640,84773v-952,,-1905,,-2857,952l60007,190500v-952,953,-952,1905,-952,2858c59055,196215,60960,197167,62865,197167v953,,1905,,2858,-952l170498,91440v952,-952,952,-1905,952,-2858c171450,86678,170498,84773,167640,84773xm286703,88582r-32385,32385l173355,40005,205740,7620c210502,2857,216218,,222885,v6667,,13335,2857,17145,7620l285750,53340v4763,4763,7620,11430,7620,17145c293370,76200,290513,83820,286703,88582xe" fillcolor="#8e9aaf" stroked="f">
                      <v:stroke joinstyle="miter"/>
                      <v:path arrowok="t" o:connecttype="custom" o:connectlocs="145473,79609;48682,176400;0,176400;0,128291;96792,31500;145473,79609;53264,151200;25773,123709;15464,134018;15464,146618;30354,146618;30354,161509;42955,161509;53264,151200;100800,50973;99082,51545;36082,114545;35509,116264;37800,118554;39519,117982;102519,54982;103091,53263;100800,50973;172392,53263;152919,72736;104237,24055;123710,4582;134019,0;144328,4582;171819,32073;176401,42382;172392,53263" o:connectangles="0,0,0,0,0,0,0,0,0,0,0,0,0,0,0,0,0,0,0,0,0,0,0,0,0,0,0,0,0,0,0,0"/>
                      <o:lock v:ext="edit" aspectratio="t"/>
                      <w10:anchorlock/>
                    </v:shape>
                  </w:pict>
                </mc:Fallback>
              </mc:AlternateContent>
            </w:r>
          </w:p>
        </w:tc>
        <w:tc>
          <w:tcPr>
            <w:tcW w:w="8310" w:type="dxa"/>
            <w:gridSpan w:val="2"/>
            <w:vAlign w:val="center"/>
          </w:tcPr>
          <w:p w14:paraId="5746DEBB" w14:textId="120327EC" w:rsidR="00AC49E2" w:rsidRDefault="00AC49E2" w:rsidP="00D61C80">
            <w:pPr>
              <w:pStyle w:val="TableTextEntries"/>
              <w:keepNext/>
              <w:spacing w:after="120"/>
            </w:pPr>
            <w:r w:rsidRPr="005C4AF4">
              <w:t>Describe the area of operations</w:t>
            </w:r>
            <w:r>
              <w:t xml:space="preserve"> for each type of infrastructure or service</w:t>
            </w:r>
            <w:r w:rsidR="00BA2FFF">
              <w:t xml:space="preserve"> where applicable</w:t>
            </w:r>
            <w:r w:rsidRPr="005C4AF4">
              <w:t>.</w:t>
            </w:r>
          </w:p>
        </w:tc>
      </w:tr>
      <w:tr w:rsidR="00AC49E2" w14:paraId="39CB0C2F" w14:textId="77777777" w:rsidTr="00933914">
        <w:trPr>
          <w:cantSplit/>
          <w:trHeight w:val="454"/>
        </w:trPr>
        <w:tc>
          <w:tcPr>
            <w:tcW w:w="4508" w:type="dxa"/>
            <w:gridSpan w:val="2"/>
          </w:tcPr>
          <w:p w14:paraId="042C4B2B" w14:textId="71E1CE51" w:rsidR="00AC49E2" w:rsidRDefault="00AC49E2" w:rsidP="00933914">
            <w:pPr>
              <w:pStyle w:val="TableTextEntries"/>
              <w:spacing w:after="120"/>
            </w:pPr>
            <w:permStart w:id="683433317" w:edGrp="everyone" w:colFirst="1" w:colLast="1"/>
            <w:r w:rsidRPr="0024795B">
              <w:t>Area of operations for your network operator’s licence</w:t>
            </w:r>
          </w:p>
        </w:tc>
        <w:tc>
          <w:tcPr>
            <w:tcW w:w="4519" w:type="dxa"/>
            <w:shd w:val="clear" w:color="auto" w:fill="ECE9E7" w:themeFill="background2"/>
          </w:tcPr>
          <w:p w14:paraId="324C7256" w14:textId="77777777" w:rsidR="00AC49E2" w:rsidRDefault="00AC49E2" w:rsidP="00933914">
            <w:pPr>
              <w:pStyle w:val="TableTextEntries"/>
              <w:spacing w:after="120"/>
            </w:pPr>
          </w:p>
        </w:tc>
      </w:tr>
      <w:tr w:rsidR="00AC49E2" w14:paraId="3FF7EE38" w14:textId="77777777" w:rsidTr="00933914">
        <w:trPr>
          <w:cantSplit/>
          <w:trHeight w:val="454"/>
        </w:trPr>
        <w:tc>
          <w:tcPr>
            <w:tcW w:w="4508" w:type="dxa"/>
            <w:gridSpan w:val="2"/>
          </w:tcPr>
          <w:p w14:paraId="3D9F30BB" w14:textId="7EB4F6ED" w:rsidR="00AC49E2" w:rsidRDefault="00AC49E2" w:rsidP="00933914">
            <w:pPr>
              <w:pStyle w:val="TableTextEntries"/>
              <w:spacing w:after="120"/>
            </w:pPr>
            <w:permStart w:id="1453748500" w:edGrp="everyone" w:colFirst="1" w:colLast="1"/>
            <w:permEnd w:id="683433317"/>
            <w:r w:rsidRPr="0024795B">
              <w:t>Area of operations for your retail supplier’s licence</w:t>
            </w:r>
          </w:p>
        </w:tc>
        <w:tc>
          <w:tcPr>
            <w:tcW w:w="4519" w:type="dxa"/>
            <w:shd w:val="clear" w:color="auto" w:fill="ECE9E7" w:themeFill="background2"/>
          </w:tcPr>
          <w:p w14:paraId="1F1D3E9E" w14:textId="77777777" w:rsidR="00AC49E2" w:rsidRDefault="00AC49E2" w:rsidP="00933914">
            <w:pPr>
              <w:pStyle w:val="TableTextEntries"/>
              <w:spacing w:after="120"/>
            </w:pPr>
          </w:p>
        </w:tc>
      </w:tr>
      <w:permEnd w:id="1453748500"/>
      <w:tr w:rsidR="00AC49E2" w14:paraId="7CD0BB0B" w14:textId="77777777" w:rsidTr="005D56CA">
        <w:tc>
          <w:tcPr>
            <w:tcW w:w="717" w:type="dxa"/>
          </w:tcPr>
          <w:p w14:paraId="26BABBC3" w14:textId="77777777" w:rsidR="00AC49E2" w:rsidRPr="008B359C" w:rsidRDefault="00AC49E2" w:rsidP="00933914">
            <w:pPr>
              <w:pStyle w:val="TableTextEntries"/>
              <w:spacing w:after="120"/>
              <w:rPr>
                <w:noProof/>
              </w:rPr>
            </w:pPr>
            <w:r w:rsidRPr="008B359C">
              <w:rPr>
                <w:noProof/>
              </w:rPr>
              <mc:AlternateContent>
                <mc:Choice Requires="wps">
                  <w:drawing>
                    <wp:inline distT="0" distB="0" distL="0" distR="0" wp14:anchorId="5E311034" wp14:editId="1B478810">
                      <wp:extent cx="176400" cy="176400"/>
                      <wp:effectExtent l="0" t="0" r="0" b="0"/>
                      <wp:docPr id="168" name="Graphic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58128 w 258127"/>
                                  <a:gd name="connsiteY0" fmla="*/ 91440 h 300990"/>
                                  <a:gd name="connsiteX1" fmla="*/ 258128 w 258127"/>
                                  <a:gd name="connsiteY1" fmla="*/ 284798 h 300990"/>
                                  <a:gd name="connsiteX2" fmla="*/ 241935 w 258127"/>
                                  <a:gd name="connsiteY2" fmla="*/ 300990 h 300990"/>
                                  <a:gd name="connsiteX3" fmla="*/ 16193 w 258127"/>
                                  <a:gd name="connsiteY3" fmla="*/ 300990 h 300990"/>
                                  <a:gd name="connsiteX4" fmla="*/ 0 w 258127"/>
                                  <a:gd name="connsiteY4" fmla="*/ 284798 h 300990"/>
                                  <a:gd name="connsiteX5" fmla="*/ 0 w 258127"/>
                                  <a:gd name="connsiteY5" fmla="*/ 16193 h 300990"/>
                                  <a:gd name="connsiteX6" fmla="*/ 16193 w 258127"/>
                                  <a:gd name="connsiteY6" fmla="*/ 0 h 300990"/>
                                  <a:gd name="connsiteX7" fmla="*/ 166688 w 258127"/>
                                  <a:gd name="connsiteY7" fmla="*/ 0 h 300990"/>
                                  <a:gd name="connsiteX8" fmla="*/ 194310 w 258127"/>
                                  <a:gd name="connsiteY8" fmla="*/ 11430 h 300990"/>
                                  <a:gd name="connsiteX9" fmla="*/ 246698 w 258127"/>
                                  <a:gd name="connsiteY9" fmla="*/ 63818 h 300990"/>
                                  <a:gd name="connsiteX10" fmla="*/ 258128 w 258127"/>
                                  <a:gd name="connsiteY10" fmla="*/ 91440 h 300990"/>
                                  <a:gd name="connsiteX11" fmla="*/ 236220 w 258127"/>
                                  <a:gd name="connsiteY11" fmla="*/ 107633 h 300990"/>
                                  <a:gd name="connsiteX12" fmla="*/ 166688 w 258127"/>
                                  <a:gd name="connsiteY12" fmla="*/ 107633 h 300990"/>
                                  <a:gd name="connsiteX13" fmla="*/ 150495 w 258127"/>
                                  <a:gd name="connsiteY13" fmla="*/ 91440 h 300990"/>
                                  <a:gd name="connsiteX14" fmla="*/ 150495 w 258127"/>
                                  <a:gd name="connsiteY14" fmla="*/ 21908 h 300990"/>
                                  <a:gd name="connsiteX15" fmla="*/ 21908 w 258127"/>
                                  <a:gd name="connsiteY15" fmla="*/ 21908 h 300990"/>
                                  <a:gd name="connsiteX16" fmla="*/ 21908 w 258127"/>
                                  <a:gd name="connsiteY16" fmla="*/ 279083 h 300990"/>
                                  <a:gd name="connsiteX17" fmla="*/ 236220 w 258127"/>
                                  <a:gd name="connsiteY17" fmla="*/ 279083 h 300990"/>
                                  <a:gd name="connsiteX18" fmla="*/ 236220 w 258127"/>
                                  <a:gd name="connsiteY18" fmla="*/ 107633 h 300990"/>
                                  <a:gd name="connsiteX19" fmla="*/ 69533 w 258127"/>
                                  <a:gd name="connsiteY19" fmla="*/ 128588 h 300990"/>
                                  <a:gd name="connsiteX20" fmla="*/ 187642 w 258127"/>
                                  <a:gd name="connsiteY20" fmla="*/ 128588 h 300990"/>
                                  <a:gd name="connsiteX21" fmla="*/ 193358 w 258127"/>
                                  <a:gd name="connsiteY21" fmla="*/ 134303 h 300990"/>
                                  <a:gd name="connsiteX22" fmla="*/ 193358 w 258127"/>
                                  <a:gd name="connsiteY22" fmla="*/ 144780 h 300990"/>
                                  <a:gd name="connsiteX23" fmla="*/ 187642 w 258127"/>
                                  <a:gd name="connsiteY23" fmla="*/ 150495 h 300990"/>
                                  <a:gd name="connsiteX24" fmla="*/ 69533 w 258127"/>
                                  <a:gd name="connsiteY24" fmla="*/ 150495 h 300990"/>
                                  <a:gd name="connsiteX25" fmla="*/ 63818 w 258127"/>
                                  <a:gd name="connsiteY25" fmla="*/ 144780 h 300990"/>
                                  <a:gd name="connsiteX26" fmla="*/ 63818 w 258127"/>
                                  <a:gd name="connsiteY26" fmla="*/ 134303 h 300990"/>
                                  <a:gd name="connsiteX27" fmla="*/ 69533 w 258127"/>
                                  <a:gd name="connsiteY27" fmla="*/ 128588 h 300990"/>
                                  <a:gd name="connsiteX28" fmla="*/ 193358 w 258127"/>
                                  <a:gd name="connsiteY28" fmla="*/ 177165 h 300990"/>
                                  <a:gd name="connsiteX29" fmla="*/ 193358 w 258127"/>
                                  <a:gd name="connsiteY29" fmla="*/ 187642 h 300990"/>
                                  <a:gd name="connsiteX30" fmla="*/ 187642 w 258127"/>
                                  <a:gd name="connsiteY30" fmla="*/ 193358 h 300990"/>
                                  <a:gd name="connsiteX31" fmla="*/ 69533 w 258127"/>
                                  <a:gd name="connsiteY31" fmla="*/ 193358 h 300990"/>
                                  <a:gd name="connsiteX32" fmla="*/ 63818 w 258127"/>
                                  <a:gd name="connsiteY32" fmla="*/ 187642 h 300990"/>
                                  <a:gd name="connsiteX33" fmla="*/ 63818 w 258127"/>
                                  <a:gd name="connsiteY33" fmla="*/ 177165 h 300990"/>
                                  <a:gd name="connsiteX34" fmla="*/ 69533 w 258127"/>
                                  <a:gd name="connsiteY34" fmla="*/ 171450 h 300990"/>
                                  <a:gd name="connsiteX35" fmla="*/ 187642 w 258127"/>
                                  <a:gd name="connsiteY35" fmla="*/ 171450 h 300990"/>
                                  <a:gd name="connsiteX36" fmla="*/ 193358 w 258127"/>
                                  <a:gd name="connsiteY36" fmla="*/ 177165 h 300990"/>
                                  <a:gd name="connsiteX37" fmla="*/ 193358 w 258127"/>
                                  <a:gd name="connsiteY37" fmla="*/ 220028 h 300990"/>
                                  <a:gd name="connsiteX38" fmla="*/ 193358 w 258127"/>
                                  <a:gd name="connsiteY38" fmla="*/ 230505 h 300990"/>
                                  <a:gd name="connsiteX39" fmla="*/ 187642 w 258127"/>
                                  <a:gd name="connsiteY39" fmla="*/ 236220 h 300990"/>
                                  <a:gd name="connsiteX40" fmla="*/ 69533 w 258127"/>
                                  <a:gd name="connsiteY40" fmla="*/ 236220 h 300990"/>
                                  <a:gd name="connsiteX41" fmla="*/ 63818 w 258127"/>
                                  <a:gd name="connsiteY41" fmla="*/ 230505 h 300990"/>
                                  <a:gd name="connsiteX42" fmla="*/ 63818 w 258127"/>
                                  <a:gd name="connsiteY42" fmla="*/ 220028 h 300990"/>
                                  <a:gd name="connsiteX43" fmla="*/ 69533 w 258127"/>
                                  <a:gd name="connsiteY43" fmla="*/ 214313 h 300990"/>
                                  <a:gd name="connsiteX44" fmla="*/ 187642 w 258127"/>
                                  <a:gd name="connsiteY44" fmla="*/ 214313 h 300990"/>
                                  <a:gd name="connsiteX45" fmla="*/ 193358 w 258127"/>
                                  <a:gd name="connsiteY45" fmla="*/ 220028 h 300990"/>
                                  <a:gd name="connsiteX46" fmla="*/ 171450 w 258127"/>
                                  <a:gd name="connsiteY46" fmla="*/ 85725 h 300990"/>
                                  <a:gd name="connsiteX47" fmla="*/ 234315 w 258127"/>
                                  <a:gd name="connsiteY47" fmla="*/ 85725 h 300990"/>
                                  <a:gd name="connsiteX48" fmla="*/ 230505 w 258127"/>
                                  <a:gd name="connsiteY48" fmla="*/ 79058 h 300990"/>
                                  <a:gd name="connsiteX49" fmla="*/ 178117 w 258127"/>
                                  <a:gd name="connsiteY49" fmla="*/ 26670 h 300990"/>
                                  <a:gd name="connsiteX50" fmla="*/ 171450 w 258127"/>
                                  <a:gd name="connsiteY50" fmla="*/ 22860 h 300990"/>
                                  <a:gd name="connsiteX51" fmla="*/ 171450 w 258127"/>
                                  <a:gd name="connsiteY51" fmla="*/ 85725 h 3009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258127" h="300990">
                                    <a:moveTo>
                                      <a:pt x="258128" y="91440"/>
                                    </a:moveTo>
                                    <a:lnTo>
                                      <a:pt x="258128" y="284798"/>
                                    </a:lnTo>
                                    <a:cubicBezTo>
                                      <a:pt x="258128" y="293370"/>
                                      <a:pt x="250508" y="300990"/>
                                      <a:pt x="241935" y="300990"/>
                                    </a:cubicBezTo>
                                    <a:lnTo>
                                      <a:pt x="16193" y="300990"/>
                                    </a:lnTo>
                                    <a:cubicBezTo>
                                      <a:pt x="7620" y="300990"/>
                                      <a:pt x="0" y="293370"/>
                                      <a:pt x="0" y="284798"/>
                                    </a:cubicBezTo>
                                    <a:lnTo>
                                      <a:pt x="0" y="16193"/>
                                    </a:lnTo>
                                    <a:cubicBezTo>
                                      <a:pt x="0" y="7620"/>
                                      <a:pt x="7620" y="0"/>
                                      <a:pt x="16193" y="0"/>
                                    </a:cubicBezTo>
                                    <a:lnTo>
                                      <a:pt x="166688" y="0"/>
                                    </a:lnTo>
                                    <a:cubicBezTo>
                                      <a:pt x="175260" y="0"/>
                                      <a:pt x="187642" y="4763"/>
                                      <a:pt x="194310" y="11430"/>
                                    </a:cubicBezTo>
                                    <a:lnTo>
                                      <a:pt x="246698" y="63818"/>
                                    </a:lnTo>
                                    <a:cubicBezTo>
                                      <a:pt x="252413" y="69533"/>
                                      <a:pt x="258128" y="81915"/>
                                      <a:pt x="258128" y="91440"/>
                                    </a:cubicBezTo>
                                    <a:close/>
                                    <a:moveTo>
                                      <a:pt x="236220" y="107633"/>
                                    </a:moveTo>
                                    <a:lnTo>
                                      <a:pt x="166688" y="107633"/>
                                    </a:lnTo>
                                    <a:cubicBezTo>
                                      <a:pt x="158115" y="107633"/>
                                      <a:pt x="150495" y="100013"/>
                                      <a:pt x="150495" y="91440"/>
                                    </a:cubicBezTo>
                                    <a:lnTo>
                                      <a:pt x="150495" y="21908"/>
                                    </a:lnTo>
                                    <a:lnTo>
                                      <a:pt x="21908" y="21908"/>
                                    </a:lnTo>
                                    <a:lnTo>
                                      <a:pt x="21908" y="279083"/>
                                    </a:lnTo>
                                    <a:lnTo>
                                      <a:pt x="236220" y="279083"/>
                                    </a:lnTo>
                                    <a:lnTo>
                                      <a:pt x="236220" y="107633"/>
                                    </a:lnTo>
                                    <a:close/>
                                    <a:moveTo>
                                      <a:pt x="69533" y="128588"/>
                                    </a:moveTo>
                                    <a:lnTo>
                                      <a:pt x="187642" y="128588"/>
                                    </a:lnTo>
                                    <a:cubicBezTo>
                                      <a:pt x="190500" y="128588"/>
                                      <a:pt x="193358" y="130493"/>
                                      <a:pt x="193358" y="134303"/>
                                    </a:cubicBezTo>
                                    <a:lnTo>
                                      <a:pt x="193358" y="144780"/>
                                    </a:lnTo>
                                    <a:cubicBezTo>
                                      <a:pt x="193358" y="147638"/>
                                      <a:pt x="191453" y="150495"/>
                                      <a:pt x="187642" y="150495"/>
                                    </a:cubicBezTo>
                                    <a:lnTo>
                                      <a:pt x="69533" y="150495"/>
                                    </a:lnTo>
                                    <a:cubicBezTo>
                                      <a:pt x="66675" y="150495"/>
                                      <a:pt x="63818" y="148590"/>
                                      <a:pt x="63818" y="144780"/>
                                    </a:cubicBezTo>
                                    <a:lnTo>
                                      <a:pt x="63818" y="134303"/>
                                    </a:lnTo>
                                    <a:cubicBezTo>
                                      <a:pt x="64770" y="131445"/>
                                      <a:pt x="66675" y="128588"/>
                                      <a:pt x="69533" y="128588"/>
                                    </a:cubicBezTo>
                                    <a:close/>
                                    <a:moveTo>
                                      <a:pt x="193358" y="177165"/>
                                    </a:moveTo>
                                    <a:lnTo>
                                      <a:pt x="193358" y="187642"/>
                                    </a:lnTo>
                                    <a:cubicBezTo>
                                      <a:pt x="193358" y="190500"/>
                                      <a:pt x="191453" y="193358"/>
                                      <a:pt x="187642" y="193358"/>
                                    </a:cubicBezTo>
                                    <a:lnTo>
                                      <a:pt x="69533" y="193358"/>
                                    </a:lnTo>
                                    <a:cubicBezTo>
                                      <a:pt x="66675" y="193358"/>
                                      <a:pt x="63818" y="191453"/>
                                      <a:pt x="63818" y="187642"/>
                                    </a:cubicBezTo>
                                    <a:lnTo>
                                      <a:pt x="63818" y="177165"/>
                                    </a:lnTo>
                                    <a:cubicBezTo>
                                      <a:pt x="63818" y="174308"/>
                                      <a:pt x="65723" y="171450"/>
                                      <a:pt x="69533" y="171450"/>
                                    </a:cubicBezTo>
                                    <a:lnTo>
                                      <a:pt x="187642" y="171450"/>
                                    </a:lnTo>
                                    <a:cubicBezTo>
                                      <a:pt x="190500" y="171450"/>
                                      <a:pt x="193358" y="174308"/>
                                      <a:pt x="193358" y="177165"/>
                                    </a:cubicBezTo>
                                    <a:close/>
                                    <a:moveTo>
                                      <a:pt x="193358" y="220028"/>
                                    </a:moveTo>
                                    <a:lnTo>
                                      <a:pt x="193358" y="230505"/>
                                    </a:lnTo>
                                    <a:cubicBezTo>
                                      <a:pt x="193358" y="233363"/>
                                      <a:pt x="191453" y="236220"/>
                                      <a:pt x="187642" y="236220"/>
                                    </a:cubicBezTo>
                                    <a:lnTo>
                                      <a:pt x="69533" y="236220"/>
                                    </a:lnTo>
                                    <a:cubicBezTo>
                                      <a:pt x="66675" y="236220"/>
                                      <a:pt x="63818" y="234315"/>
                                      <a:pt x="63818" y="230505"/>
                                    </a:cubicBezTo>
                                    <a:lnTo>
                                      <a:pt x="63818" y="220028"/>
                                    </a:lnTo>
                                    <a:cubicBezTo>
                                      <a:pt x="63818" y="217170"/>
                                      <a:pt x="65723" y="214313"/>
                                      <a:pt x="69533" y="214313"/>
                                    </a:cubicBezTo>
                                    <a:lnTo>
                                      <a:pt x="187642" y="214313"/>
                                    </a:lnTo>
                                    <a:cubicBezTo>
                                      <a:pt x="190500" y="214313"/>
                                      <a:pt x="193358" y="217170"/>
                                      <a:pt x="193358" y="220028"/>
                                    </a:cubicBezTo>
                                    <a:close/>
                                    <a:moveTo>
                                      <a:pt x="171450" y="85725"/>
                                    </a:moveTo>
                                    <a:lnTo>
                                      <a:pt x="234315" y="85725"/>
                                    </a:lnTo>
                                    <a:cubicBezTo>
                                      <a:pt x="233363" y="82868"/>
                                      <a:pt x="231458" y="80010"/>
                                      <a:pt x="230505" y="79058"/>
                                    </a:cubicBezTo>
                                    <a:lnTo>
                                      <a:pt x="178117" y="26670"/>
                                    </a:lnTo>
                                    <a:cubicBezTo>
                                      <a:pt x="177165" y="25718"/>
                                      <a:pt x="174308" y="23813"/>
                                      <a:pt x="171450" y="22860"/>
                                    </a:cubicBezTo>
                                    <a:lnTo>
                                      <a:pt x="171450" y="85725"/>
                                    </a:lnTo>
                                    <a:close/>
                                  </a:path>
                                </a:pathLst>
                              </a:custGeom>
                              <a:solidFill>
                                <a:srgbClr val="8E9AAF"/>
                              </a:solidFill>
                              <a:ln w="9525" cap="flat">
                                <a:noFill/>
                                <a:prstDash val="solid"/>
                                <a:miter/>
                              </a:ln>
                            </wps:spPr>
                            <wps:bodyPr rtlCol="0" anchor="ctr"/>
                          </wps:wsp>
                        </a:graphicData>
                      </a:graphic>
                    </wp:inline>
                  </w:drawing>
                </mc:Choice>
                <mc:Fallback>
                  <w:pict>
                    <v:shape w14:anchorId="28FF7D97" id="Graphic 5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58127,3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" path="m258128,91440r,193358c258128,293370,250508,300990,241935,300990r-225742,c7620,300990,,293370,,284798l,16193c,7620,7620,,16193,l166688,v8572,,20954,4763,27622,11430l246698,63818v5715,5715,11430,18097,11430,27622xm236220,107633r-69532,c158115,107633,150495,100013,150495,91440r,-69532l21908,21908r,257175l236220,279083r,-171450xm69533,128588r118109,c190500,128588,193358,130493,193358,134303r,10477c193358,147638,191453,150495,187642,150495r-118109,c66675,150495,63818,148590,63818,144780r,-10477c64770,131445,66675,128588,69533,128588xm193358,177165r,10477c193358,190500,191453,193358,187642,193358r-118109,c66675,193358,63818,191453,63818,187642r,-10477c63818,174308,65723,171450,69533,171450r118109,c190500,171450,193358,174308,193358,177165xm193358,220028r,10477c193358,233363,191453,236220,187642,236220r-118109,c66675,236220,63818,234315,63818,230505r,-10477c63818,217170,65723,214313,69533,214313r118109,c190500,214313,193358,217170,193358,220028xm171450,85725r62865,c233363,82868,231458,80010,230505,79058l178117,26670v-952,-952,-3809,-2857,-6667,-3810l171450,85725xe" fillcolor="#8e9aaf" stroked="f">
                      <v:stroke joinstyle="miter"/>
                      <v:path arrowok="t" o:connecttype="custom" o:connectlocs="176401,53590;176401,166910;165335,176400;11066,176400;0,166910;0,9490;11066,0;113912,0;132788,6699;168590,37402;176401,53590;161429,63080;113912,63080;102846,53590;102846,12840;14972,12840;14972,163561;161429,163561;161429,63080;47518,75361;128232,75361;132138,78710;132138,84851;128232,88200;47518,88200;43612,84851;43612,78710;47518,75361;132138,103830;132138,109971;128232,113321;47518,113321;43612,109971;43612,103830;47518,100481;128232,100481;132138,103830;132138,128951;132138,135091;128232,138441;47518,138441;43612,135091;43612,128951;47518,125602;128232,125602;132138,128951;117166,50241;160127,50241;157524,46333;121722,15630;117166,13397;117166,50241" o:connectangles="0,0,0,0,0,0,0,0,0,0,0,0,0,0,0,0,0,0,0,0,0,0,0,0,0,0,0,0,0,0,0,0,0,0,0,0,0,0,0,0,0,0,0,0,0,0,0,0,0,0,0,0"/>
                      <o:lock v:ext="edit" aspectratio="t"/>
                      <w10:anchorlock/>
                    </v:shape>
                  </w:pict>
                </mc:Fallback>
              </mc:AlternateContent>
            </w:r>
          </w:p>
        </w:tc>
        <w:tc>
          <w:tcPr>
            <w:tcW w:w="8310" w:type="dxa"/>
            <w:gridSpan w:val="2"/>
            <w:vAlign w:val="center"/>
          </w:tcPr>
          <w:p w14:paraId="64C1E08F" w14:textId="77777777" w:rsidR="00AC49E2" w:rsidRDefault="00AC49E2" w:rsidP="00933914">
            <w:pPr>
              <w:pStyle w:val="TableTextEntries"/>
              <w:spacing w:after="120"/>
            </w:pPr>
            <w:r w:rsidRPr="00206F2E">
              <w:t>Attach the following information:</w:t>
            </w:r>
          </w:p>
        </w:tc>
      </w:tr>
      <w:tr w:rsidR="00AC49E2" w14:paraId="5C73B69A" w14:textId="77777777" w:rsidTr="00933914">
        <w:trPr>
          <w:cantSplit/>
          <w:trHeight w:val="454"/>
        </w:trPr>
        <w:tc>
          <w:tcPr>
            <w:tcW w:w="4508" w:type="dxa"/>
            <w:gridSpan w:val="2"/>
          </w:tcPr>
          <w:p w14:paraId="6EA480D1" w14:textId="6076DD10" w:rsidR="00AC49E2" w:rsidRDefault="00AC49E2" w:rsidP="00933914">
            <w:pPr>
              <w:pStyle w:val="TableTextEntries"/>
              <w:spacing w:after="120"/>
            </w:pPr>
            <w:permStart w:id="350629060" w:edGrp="everyone" w:colFirst="1" w:colLast="1"/>
            <w:r w:rsidRPr="005C4AF4">
              <w:t>Map</w:t>
            </w:r>
            <w:r>
              <w:t>(s) of the area of operations in PDF for network and/or retail licence.</w:t>
            </w:r>
          </w:p>
        </w:tc>
        <w:tc>
          <w:tcPr>
            <w:tcW w:w="4519" w:type="dxa"/>
            <w:shd w:val="clear" w:color="auto" w:fill="ECE9E7" w:themeFill="background2"/>
          </w:tcPr>
          <w:p w14:paraId="58E3CFAF" w14:textId="77777777" w:rsidR="00AC49E2" w:rsidRDefault="00AC49E2" w:rsidP="005D56CA">
            <w:pPr>
              <w:pStyle w:val="TableTextEntries"/>
            </w:pPr>
            <w:r>
              <w:t>Insert complete file name of attachment(s).</w:t>
            </w:r>
          </w:p>
          <w:p w14:paraId="37EEBA74" w14:textId="0B58633D" w:rsidR="00B34CD7" w:rsidRDefault="00B34CD7" w:rsidP="005D56CA">
            <w:pPr>
              <w:pStyle w:val="TableTextEntries"/>
            </w:pPr>
          </w:p>
        </w:tc>
      </w:tr>
      <w:tr w:rsidR="00AC49E2" w14:paraId="1825089C" w14:textId="77777777" w:rsidTr="00933914">
        <w:trPr>
          <w:cantSplit/>
          <w:trHeight w:val="454"/>
        </w:trPr>
        <w:tc>
          <w:tcPr>
            <w:tcW w:w="4508" w:type="dxa"/>
            <w:gridSpan w:val="2"/>
          </w:tcPr>
          <w:p w14:paraId="180FC1FE" w14:textId="056D4C2D" w:rsidR="00AC49E2" w:rsidRDefault="00AC49E2" w:rsidP="00AC49E2">
            <w:pPr>
              <w:pStyle w:val="TableTextEntries"/>
            </w:pPr>
            <w:permStart w:id="330660422" w:edGrp="everyone" w:colFirst="1" w:colLast="1"/>
            <w:permEnd w:id="350629060"/>
            <w:r>
              <w:t xml:space="preserve">ESRI Shapefile(s) </w:t>
            </w:r>
            <w:r w:rsidR="00BA2FFF">
              <w:t>(or other ArcGIS</w:t>
            </w:r>
            <w:r w:rsidR="001A1404">
              <w:t>/QGIS</w:t>
            </w:r>
            <w:r w:rsidR="00BA2FFF">
              <w:t xml:space="preserve"> compatible files) </w:t>
            </w:r>
            <w:r>
              <w:t>of the area of operations that contains as a minimum:</w:t>
            </w:r>
          </w:p>
          <w:p w14:paraId="2F91EBC4" w14:textId="27E8AAB6" w:rsidR="00AC49E2" w:rsidRDefault="00AC49E2" w:rsidP="00AC49E2">
            <w:pPr>
              <w:pStyle w:val="TableListBullet"/>
            </w:pPr>
            <w:r>
              <w:t>the proposed boundary of the area of operations</w:t>
            </w:r>
          </w:p>
          <w:p w14:paraId="0C0E846A" w14:textId="3B61BEC3" w:rsidR="00AC49E2" w:rsidRDefault="00AC49E2" w:rsidP="00AC49E2">
            <w:pPr>
              <w:pStyle w:val="TableListBullet"/>
            </w:pPr>
            <w:r>
              <w:t xml:space="preserve">the lot boundary with lot and DP numbers </w:t>
            </w:r>
          </w:p>
          <w:p w14:paraId="23FA918E" w14:textId="710FD8F6" w:rsidR="00AC49E2" w:rsidRDefault="00AC49E2" w:rsidP="00AC49E2">
            <w:pPr>
              <w:pStyle w:val="TableListBullet"/>
            </w:pPr>
            <w:r>
              <w:t>street names</w:t>
            </w:r>
          </w:p>
          <w:p w14:paraId="3DDEF644" w14:textId="2572A1FA" w:rsidR="00AC49E2" w:rsidRDefault="00AC49E2" w:rsidP="00933914">
            <w:pPr>
              <w:pStyle w:val="TableListBullet"/>
              <w:spacing w:after="120"/>
              <w:ind w:left="0" w:firstLine="0"/>
            </w:pPr>
            <w:r>
              <w:t>local government area boundary</w:t>
            </w:r>
          </w:p>
        </w:tc>
        <w:tc>
          <w:tcPr>
            <w:tcW w:w="4519" w:type="dxa"/>
            <w:shd w:val="clear" w:color="auto" w:fill="ECE9E7" w:themeFill="background2"/>
          </w:tcPr>
          <w:p w14:paraId="2EF67A4B" w14:textId="77777777" w:rsidR="00AC49E2" w:rsidRDefault="00AC49E2" w:rsidP="00AC49E2">
            <w:pPr>
              <w:pStyle w:val="TableTextEntries"/>
            </w:pPr>
            <w:r>
              <w:t>Insert complete file name of attachment(s).</w:t>
            </w:r>
          </w:p>
          <w:p w14:paraId="2D9A6BC4" w14:textId="306BB473" w:rsidR="00B34CD7" w:rsidRDefault="00B34CD7" w:rsidP="00AC49E2">
            <w:pPr>
              <w:pStyle w:val="TableTextEntries"/>
            </w:pPr>
          </w:p>
        </w:tc>
      </w:tr>
      <w:tr w:rsidR="00AC49E2" w14:paraId="1C1FAF77" w14:textId="77777777" w:rsidTr="00933914">
        <w:trPr>
          <w:cantSplit/>
          <w:trHeight w:val="454"/>
        </w:trPr>
        <w:tc>
          <w:tcPr>
            <w:tcW w:w="4508" w:type="dxa"/>
            <w:gridSpan w:val="2"/>
          </w:tcPr>
          <w:p w14:paraId="5A0445B0" w14:textId="2401BB6D" w:rsidR="00AC49E2" w:rsidRDefault="00AC49E2" w:rsidP="00933914">
            <w:pPr>
              <w:pStyle w:val="TableTextEntries"/>
              <w:spacing w:after="120"/>
            </w:pPr>
            <w:permStart w:id="1519468863" w:edGrp="everyone" w:colFirst="1" w:colLast="1"/>
            <w:permEnd w:id="330660422"/>
            <w:r w:rsidRPr="00AC49E2">
              <w:t>Coordinates (using MGA zone 56) for the boundary of the area of operations.</w:t>
            </w:r>
          </w:p>
        </w:tc>
        <w:tc>
          <w:tcPr>
            <w:tcW w:w="4519" w:type="dxa"/>
            <w:shd w:val="clear" w:color="auto" w:fill="ECE9E7" w:themeFill="background2"/>
          </w:tcPr>
          <w:p w14:paraId="3C44E8F5" w14:textId="77777777" w:rsidR="00AC49E2" w:rsidRDefault="00AC49E2" w:rsidP="00AC49E2">
            <w:pPr>
              <w:pStyle w:val="TableTextEntries"/>
            </w:pPr>
            <w:r>
              <w:t>Insert complete file name of attachment(s).</w:t>
            </w:r>
          </w:p>
          <w:p w14:paraId="70F257D0" w14:textId="7C49F4E5" w:rsidR="00B34CD7" w:rsidRDefault="00B34CD7" w:rsidP="00AC49E2">
            <w:pPr>
              <w:pStyle w:val="TableTextEntries"/>
            </w:pPr>
          </w:p>
        </w:tc>
      </w:tr>
    </w:tbl>
    <w:permEnd w:id="1519468863"/>
    <w:p w14:paraId="4418CA33" w14:textId="77777777" w:rsidR="00162B95" w:rsidRDefault="00162B95" w:rsidP="007210AB">
      <w:pPr>
        <w:pStyle w:val="Heading3nonumber"/>
        <w:numPr>
          <w:ilvl w:val="0"/>
          <w:numId w:val="47"/>
        </w:numPr>
        <w:ind w:left="426"/>
      </w:pPr>
      <w:r>
        <w:t>E</w:t>
      </w:r>
      <w:r w:rsidRPr="004C1382">
        <w:t>nd</w:t>
      </w:r>
      <w:r>
        <w:t xml:space="preserve"> uses for non-potable water</w:t>
      </w:r>
    </w:p>
    <w:tbl>
      <w:tblPr>
        <w:tblW w:w="9027" w:type="dxa"/>
        <w:tblLook w:val="04A0" w:firstRow="1" w:lastRow="0" w:firstColumn="1" w:lastColumn="0" w:noHBand="0" w:noVBand="1"/>
      </w:tblPr>
      <w:tblGrid>
        <w:gridCol w:w="709"/>
        <w:gridCol w:w="8"/>
        <w:gridCol w:w="3791"/>
        <w:gridCol w:w="4423"/>
        <w:gridCol w:w="96"/>
      </w:tblGrid>
      <w:tr w:rsidR="00620FEE" w14:paraId="76FD770E" w14:textId="77777777" w:rsidTr="00620FEE">
        <w:tc>
          <w:tcPr>
            <w:tcW w:w="717" w:type="dxa"/>
            <w:gridSpan w:val="2"/>
          </w:tcPr>
          <w:p w14:paraId="6E2B71BC" w14:textId="77777777" w:rsidR="00620FEE" w:rsidRDefault="00620FEE" w:rsidP="00620FEE">
            <w:pPr>
              <w:pStyle w:val="TableTextEntries"/>
              <w:keepNext/>
              <w:spacing w:after="120"/>
              <w:rPr>
                <w:noProof/>
              </w:rPr>
            </w:pPr>
            <w:r w:rsidRPr="008B359C">
              <w:rPr>
                <w:noProof/>
              </w:rPr>
              <mc:AlternateContent>
                <mc:Choice Requires="wps">
                  <w:drawing>
                    <wp:inline distT="0" distB="0" distL="0" distR="0" wp14:anchorId="74CD47C6" wp14:editId="02476228">
                      <wp:extent cx="176400" cy="176400"/>
                      <wp:effectExtent l="0" t="0" r="0" b="0"/>
                      <wp:docPr id="182" name="Graphic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148590 w 297179"/>
                                  <a:gd name="connsiteY0" fmla="*/ 297180 h 297180"/>
                                  <a:gd name="connsiteX1" fmla="*/ 0 w 297179"/>
                                  <a:gd name="connsiteY1" fmla="*/ 148590 h 297180"/>
                                  <a:gd name="connsiteX2" fmla="*/ 148590 w 297179"/>
                                  <a:gd name="connsiteY2" fmla="*/ 0 h 297180"/>
                                  <a:gd name="connsiteX3" fmla="*/ 297180 w 297179"/>
                                  <a:gd name="connsiteY3" fmla="*/ 148590 h 297180"/>
                                  <a:gd name="connsiteX4" fmla="*/ 148590 w 297179"/>
                                  <a:gd name="connsiteY4" fmla="*/ 297180 h 297180"/>
                                  <a:gd name="connsiteX5" fmla="*/ 198120 w 297179"/>
                                  <a:gd name="connsiteY5" fmla="*/ 210502 h 297180"/>
                                  <a:gd name="connsiteX6" fmla="*/ 191453 w 297179"/>
                                  <a:gd name="connsiteY6" fmla="*/ 203835 h 297180"/>
                                  <a:gd name="connsiteX7" fmla="*/ 172403 w 297179"/>
                                  <a:gd name="connsiteY7" fmla="*/ 203835 h 297180"/>
                                  <a:gd name="connsiteX8" fmla="*/ 172403 w 297179"/>
                                  <a:gd name="connsiteY8" fmla="*/ 105728 h 297180"/>
                                  <a:gd name="connsiteX9" fmla="*/ 165735 w 297179"/>
                                  <a:gd name="connsiteY9" fmla="*/ 99060 h 297180"/>
                                  <a:gd name="connsiteX10" fmla="*/ 103823 w 297179"/>
                                  <a:gd name="connsiteY10" fmla="*/ 99060 h 297180"/>
                                  <a:gd name="connsiteX11" fmla="*/ 97155 w 297179"/>
                                  <a:gd name="connsiteY11" fmla="*/ 105728 h 297180"/>
                                  <a:gd name="connsiteX12" fmla="*/ 97155 w 297179"/>
                                  <a:gd name="connsiteY12" fmla="*/ 137160 h 297180"/>
                                  <a:gd name="connsiteX13" fmla="*/ 103823 w 297179"/>
                                  <a:gd name="connsiteY13" fmla="*/ 143828 h 297180"/>
                                  <a:gd name="connsiteX14" fmla="*/ 122873 w 297179"/>
                                  <a:gd name="connsiteY14" fmla="*/ 143828 h 297180"/>
                                  <a:gd name="connsiteX15" fmla="*/ 122873 w 297179"/>
                                  <a:gd name="connsiteY15" fmla="*/ 205740 h 297180"/>
                                  <a:gd name="connsiteX16" fmla="*/ 103823 w 297179"/>
                                  <a:gd name="connsiteY16" fmla="*/ 205740 h 297180"/>
                                  <a:gd name="connsiteX17" fmla="*/ 97155 w 297179"/>
                                  <a:gd name="connsiteY17" fmla="*/ 212408 h 297180"/>
                                  <a:gd name="connsiteX18" fmla="*/ 97155 w 297179"/>
                                  <a:gd name="connsiteY18" fmla="*/ 243840 h 297180"/>
                                  <a:gd name="connsiteX19" fmla="*/ 103823 w 297179"/>
                                  <a:gd name="connsiteY19" fmla="*/ 250508 h 297180"/>
                                  <a:gd name="connsiteX20" fmla="*/ 190500 w 297179"/>
                                  <a:gd name="connsiteY20" fmla="*/ 250508 h 297180"/>
                                  <a:gd name="connsiteX21" fmla="*/ 197167 w 297179"/>
                                  <a:gd name="connsiteY21" fmla="*/ 243840 h 297180"/>
                                  <a:gd name="connsiteX22" fmla="*/ 197167 w 297179"/>
                                  <a:gd name="connsiteY22" fmla="*/ 210502 h 297180"/>
                                  <a:gd name="connsiteX23" fmla="*/ 173355 w 297179"/>
                                  <a:gd name="connsiteY23" fmla="*/ 37147 h 297180"/>
                                  <a:gd name="connsiteX24" fmla="*/ 166688 w 297179"/>
                                  <a:gd name="connsiteY24" fmla="*/ 30480 h 297180"/>
                                  <a:gd name="connsiteX25" fmla="*/ 129540 w 297179"/>
                                  <a:gd name="connsiteY25" fmla="*/ 30480 h 297180"/>
                                  <a:gd name="connsiteX26" fmla="*/ 122873 w 297179"/>
                                  <a:gd name="connsiteY26" fmla="*/ 37147 h 297180"/>
                                  <a:gd name="connsiteX27" fmla="*/ 122873 w 297179"/>
                                  <a:gd name="connsiteY27" fmla="*/ 68580 h 297180"/>
                                  <a:gd name="connsiteX28" fmla="*/ 129540 w 297179"/>
                                  <a:gd name="connsiteY28" fmla="*/ 75248 h 297180"/>
                                  <a:gd name="connsiteX29" fmla="*/ 167640 w 297179"/>
                                  <a:gd name="connsiteY29" fmla="*/ 75248 h 297180"/>
                                  <a:gd name="connsiteX30" fmla="*/ 174308 w 297179"/>
                                  <a:gd name="connsiteY30" fmla="*/ 68580 h 297180"/>
                                  <a:gd name="connsiteX31" fmla="*/ 174308 w 297179"/>
                                  <a:gd name="connsiteY31" fmla="*/ 37147 h 297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7179" h="297180">
                                    <a:moveTo>
                                      <a:pt x="148590" y="297180"/>
                                    </a:moveTo>
                                    <a:cubicBezTo>
                                      <a:pt x="66675" y="297180"/>
                                      <a:pt x="0" y="230505"/>
                                      <a:pt x="0" y="148590"/>
                                    </a:cubicBezTo>
                                    <a:cubicBezTo>
                                      <a:pt x="0" y="66675"/>
                                      <a:pt x="66675" y="0"/>
                                      <a:pt x="148590" y="0"/>
                                    </a:cubicBezTo>
                                    <a:cubicBezTo>
                                      <a:pt x="230505" y="0"/>
                                      <a:pt x="297180" y="66675"/>
                                      <a:pt x="297180" y="148590"/>
                                    </a:cubicBezTo>
                                    <a:cubicBezTo>
                                      <a:pt x="297180" y="230505"/>
                                      <a:pt x="230505" y="297180"/>
                                      <a:pt x="148590" y="297180"/>
                                    </a:cubicBezTo>
                                    <a:close/>
                                    <a:moveTo>
                                      <a:pt x="198120" y="210502"/>
                                    </a:moveTo>
                                    <a:cubicBezTo>
                                      <a:pt x="198120" y="206693"/>
                                      <a:pt x="195263" y="203835"/>
                                      <a:pt x="191453" y="203835"/>
                                    </a:cubicBezTo>
                                    <a:lnTo>
                                      <a:pt x="172403" y="203835"/>
                                    </a:lnTo>
                                    <a:lnTo>
                                      <a:pt x="172403" y="105728"/>
                                    </a:lnTo>
                                    <a:cubicBezTo>
                                      <a:pt x="172403" y="101918"/>
                                      <a:pt x="169545" y="99060"/>
                                      <a:pt x="165735" y="99060"/>
                                    </a:cubicBezTo>
                                    <a:lnTo>
                                      <a:pt x="103823" y="99060"/>
                                    </a:lnTo>
                                    <a:cubicBezTo>
                                      <a:pt x="100013" y="99060"/>
                                      <a:pt x="97155" y="101918"/>
                                      <a:pt x="97155" y="105728"/>
                                    </a:cubicBezTo>
                                    <a:lnTo>
                                      <a:pt x="97155" y="137160"/>
                                    </a:lnTo>
                                    <a:cubicBezTo>
                                      <a:pt x="97155" y="140970"/>
                                      <a:pt x="100013" y="143828"/>
                                      <a:pt x="103823" y="143828"/>
                                    </a:cubicBezTo>
                                    <a:lnTo>
                                      <a:pt x="122873" y="143828"/>
                                    </a:lnTo>
                                    <a:lnTo>
                                      <a:pt x="122873" y="205740"/>
                                    </a:lnTo>
                                    <a:lnTo>
                                      <a:pt x="103823" y="205740"/>
                                    </a:lnTo>
                                    <a:cubicBezTo>
                                      <a:pt x="100013" y="205740"/>
                                      <a:pt x="97155" y="208598"/>
                                      <a:pt x="97155" y="212408"/>
                                    </a:cubicBezTo>
                                    <a:lnTo>
                                      <a:pt x="97155" y="243840"/>
                                    </a:lnTo>
                                    <a:cubicBezTo>
                                      <a:pt x="97155" y="247650"/>
                                      <a:pt x="100013" y="250508"/>
                                      <a:pt x="103823" y="250508"/>
                                    </a:cubicBezTo>
                                    <a:lnTo>
                                      <a:pt x="190500" y="250508"/>
                                    </a:lnTo>
                                    <a:cubicBezTo>
                                      <a:pt x="194310" y="250508"/>
                                      <a:pt x="197167" y="247650"/>
                                      <a:pt x="197167" y="243840"/>
                                    </a:cubicBezTo>
                                    <a:lnTo>
                                      <a:pt x="197167" y="210502"/>
                                    </a:lnTo>
                                    <a:close/>
                                    <a:moveTo>
                                      <a:pt x="173355" y="37147"/>
                                    </a:moveTo>
                                    <a:cubicBezTo>
                                      <a:pt x="173355" y="33338"/>
                                      <a:pt x="170498" y="30480"/>
                                      <a:pt x="166688" y="30480"/>
                                    </a:cubicBezTo>
                                    <a:lnTo>
                                      <a:pt x="129540" y="30480"/>
                                    </a:lnTo>
                                    <a:cubicBezTo>
                                      <a:pt x="125730" y="30480"/>
                                      <a:pt x="122873" y="33338"/>
                                      <a:pt x="122873" y="37147"/>
                                    </a:cubicBezTo>
                                    <a:lnTo>
                                      <a:pt x="122873" y="68580"/>
                                    </a:lnTo>
                                    <a:cubicBezTo>
                                      <a:pt x="122873" y="72390"/>
                                      <a:pt x="125730" y="75248"/>
                                      <a:pt x="129540" y="75248"/>
                                    </a:cubicBezTo>
                                    <a:lnTo>
                                      <a:pt x="167640" y="75248"/>
                                    </a:lnTo>
                                    <a:cubicBezTo>
                                      <a:pt x="171450" y="75248"/>
                                      <a:pt x="174308" y="72390"/>
                                      <a:pt x="174308" y="68580"/>
                                    </a:cubicBezTo>
                                    <a:lnTo>
                                      <a:pt x="174308" y="37147"/>
                                    </a:lnTo>
                                    <a:close/>
                                  </a:path>
                                </a:pathLst>
                              </a:custGeom>
                              <a:solidFill>
                                <a:srgbClr val="8E9AAF"/>
                              </a:solidFill>
                              <a:ln w="9525" cap="flat">
                                <a:noFill/>
                                <a:prstDash val="solid"/>
                                <a:miter/>
                              </a:ln>
                            </wps:spPr>
                            <wps:bodyPr rtlCol="0" anchor="ctr"/>
                          </wps:wsp>
                        </a:graphicData>
                      </a:graphic>
                    </wp:inline>
                  </w:drawing>
                </mc:Choice>
                <mc:Fallback>
                  <w:pict>
                    <v:shape w14:anchorId="04DA9C7A" id="Graphic 52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7179,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" path="m148590,297180c66675,297180,,230505,,148590,,66675,66675,,148590,v81915,,148590,66675,148590,148590c297180,230505,230505,297180,148590,297180xm198120,210502v,-3809,-2857,-6667,-6667,-6667l172403,203835r,-98107c172403,101918,169545,99060,165735,99060r-61912,c100013,99060,97155,101918,97155,105728r,31432c97155,140970,100013,143828,103823,143828r19050,l122873,205740r-19050,c100013,205740,97155,208598,97155,212408r,31432c97155,247650,100013,250508,103823,250508r86677,c194310,250508,197167,247650,197167,243840r,-33338l198120,210502xm173355,37147v,-3809,-2857,-6667,-6667,-6667l129540,30480v-3810,,-6667,2858,-6667,6667l122873,68580v,3810,2857,6668,6667,6668l167640,75248v3810,,6668,-2858,6668,-6668l174308,37147r-953,xe" fillcolor="#8e9aaf" stroked="f">
                      <v:stroke joinstyle="miter"/>
                      <v:path arrowok="t" o:connecttype="custom" o:connectlocs="88200,176400;0,88200;88200,0;176401,88200;88200,176400;117600,124950;113643,120992;102335,120992;102335,62758;98377,58800;61627,58800;57669,62758;57669,81415;61627,85373;72935,85373;72935,122123;61627,122123;57669,126081;57669,144738;61627,148696;113077,148696;117035,144738;117035,124950;102900,22050;98943,18092;76893,18092;72935,22050;72935,40708;76893,44666;99508,44666;103466,40708;103466,22050" o:connectangles="0,0,0,0,0,0,0,0,0,0,0,0,0,0,0,0,0,0,0,0,0,0,0,0,0,0,0,0,0,0,0,0"/>
                      <o:lock v:ext="edit" aspectratio="t"/>
                      <w10:anchorlock/>
                    </v:shape>
                  </w:pict>
                </mc:Fallback>
              </mc:AlternateContent>
            </w:r>
          </w:p>
        </w:tc>
        <w:tc>
          <w:tcPr>
            <w:tcW w:w="8310" w:type="dxa"/>
            <w:gridSpan w:val="3"/>
            <w:vAlign w:val="center"/>
          </w:tcPr>
          <w:p w14:paraId="13B73874" w14:textId="00E9B4CF" w:rsidR="00620FEE" w:rsidRDefault="00620FEE" w:rsidP="00620FEE">
            <w:pPr>
              <w:pStyle w:val="TableTextEntries"/>
              <w:keepNext/>
              <w:spacing w:after="120"/>
            </w:pPr>
            <w:r>
              <w:t xml:space="preserve">Refer to </w:t>
            </w:r>
            <w:hyperlink r:id="rId18" w:history="1">
              <w:r w:rsidRPr="002D743A">
                <w:rPr>
                  <w:rStyle w:val="Hyperlink"/>
                </w:rPr>
                <w:t>WIC Act Licence Application Guide</w:t>
              </w:r>
            </w:hyperlink>
            <w:r>
              <w:t xml:space="preserve"> for examples of e</w:t>
            </w:r>
            <w:r w:rsidRPr="0047208F">
              <w:t xml:space="preserve">nd </w:t>
            </w:r>
            <w:r>
              <w:t>uses that are commonly used in WIC Act schemes. .</w:t>
            </w:r>
          </w:p>
        </w:tc>
      </w:tr>
      <w:tr w:rsidR="00162B95" w14:paraId="2E5C8448" w14:textId="77777777" w:rsidTr="00933914">
        <w:tc>
          <w:tcPr>
            <w:tcW w:w="717" w:type="dxa"/>
            <w:gridSpan w:val="2"/>
          </w:tcPr>
          <w:p w14:paraId="0611D44F" w14:textId="77777777" w:rsidR="00162B95" w:rsidRDefault="00162B95" w:rsidP="005C5D37">
            <w:pPr>
              <w:pStyle w:val="TableTextEntries"/>
              <w:keepNext/>
              <w:spacing w:after="120"/>
            </w:pPr>
            <w:r w:rsidRPr="008B359C">
              <w:rPr>
                <w:noProof/>
              </w:rPr>
              <mc:AlternateContent>
                <mc:Choice Requires="wps">
                  <w:drawing>
                    <wp:inline distT="0" distB="0" distL="0" distR="0" wp14:anchorId="0D5F1A09" wp14:editId="14769168">
                      <wp:extent cx="176400" cy="176400"/>
                      <wp:effectExtent l="0" t="0" r="0" b="0"/>
                      <wp:docPr id="310" name="Graphic 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41935 w 293369"/>
                                  <a:gd name="connsiteY0" fmla="*/ 132398 h 293370"/>
                                  <a:gd name="connsiteX1" fmla="*/ 80963 w 293369"/>
                                  <a:gd name="connsiteY1" fmla="*/ 293370 h 293370"/>
                                  <a:gd name="connsiteX2" fmla="*/ 0 w 293369"/>
                                  <a:gd name="connsiteY2" fmla="*/ 293370 h 293370"/>
                                  <a:gd name="connsiteX3" fmla="*/ 0 w 293369"/>
                                  <a:gd name="connsiteY3" fmla="*/ 213360 h 293370"/>
                                  <a:gd name="connsiteX4" fmla="*/ 160973 w 293369"/>
                                  <a:gd name="connsiteY4" fmla="*/ 52388 h 293370"/>
                                  <a:gd name="connsiteX5" fmla="*/ 241935 w 293369"/>
                                  <a:gd name="connsiteY5" fmla="*/ 132398 h 293370"/>
                                  <a:gd name="connsiteX6" fmla="*/ 88582 w 293369"/>
                                  <a:gd name="connsiteY6" fmla="*/ 251460 h 293370"/>
                                  <a:gd name="connsiteX7" fmla="*/ 42863 w 293369"/>
                                  <a:gd name="connsiteY7" fmla="*/ 205740 h 293370"/>
                                  <a:gd name="connsiteX8" fmla="*/ 25718 w 293369"/>
                                  <a:gd name="connsiteY8" fmla="*/ 222885 h 293370"/>
                                  <a:gd name="connsiteX9" fmla="*/ 25718 w 293369"/>
                                  <a:gd name="connsiteY9" fmla="*/ 243840 h 293370"/>
                                  <a:gd name="connsiteX10" fmla="*/ 50482 w 293369"/>
                                  <a:gd name="connsiteY10" fmla="*/ 243840 h 293370"/>
                                  <a:gd name="connsiteX11" fmla="*/ 50482 w 293369"/>
                                  <a:gd name="connsiteY11" fmla="*/ 268605 h 293370"/>
                                  <a:gd name="connsiteX12" fmla="*/ 71438 w 293369"/>
                                  <a:gd name="connsiteY12" fmla="*/ 268605 h 293370"/>
                                  <a:gd name="connsiteX13" fmla="*/ 88582 w 293369"/>
                                  <a:gd name="connsiteY13" fmla="*/ 251460 h 293370"/>
                                  <a:gd name="connsiteX14" fmla="*/ 167640 w 293369"/>
                                  <a:gd name="connsiteY14" fmla="*/ 84773 h 293370"/>
                                  <a:gd name="connsiteX15" fmla="*/ 164783 w 293369"/>
                                  <a:gd name="connsiteY15" fmla="*/ 85725 h 293370"/>
                                  <a:gd name="connsiteX16" fmla="*/ 60007 w 293369"/>
                                  <a:gd name="connsiteY16" fmla="*/ 190500 h 293370"/>
                                  <a:gd name="connsiteX17" fmla="*/ 59055 w 293369"/>
                                  <a:gd name="connsiteY17" fmla="*/ 193358 h 293370"/>
                                  <a:gd name="connsiteX18" fmla="*/ 62865 w 293369"/>
                                  <a:gd name="connsiteY18" fmla="*/ 197167 h 293370"/>
                                  <a:gd name="connsiteX19" fmla="*/ 65723 w 293369"/>
                                  <a:gd name="connsiteY19" fmla="*/ 196215 h 293370"/>
                                  <a:gd name="connsiteX20" fmla="*/ 170498 w 293369"/>
                                  <a:gd name="connsiteY20" fmla="*/ 91440 h 293370"/>
                                  <a:gd name="connsiteX21" fmla="*/ 171450 w 293369"/>
                                  <a:gd name="connsiteY21" fmla="*/ 88582 h 293370"/>
                                  <a:gd name="connsiteX22" fmla="*/ 167640 w 293369"/>
                                  <a:gd name="connsiteY22" fmla="*/ 84773 h 293370"/>
                                  <a:gd name="connsiteX23" fmla="*/ 286703 w 293369"/>
                                  <a:gd name="connsiteY23" fmla="*/ 88582 h 293370"/>
                                  <a:gd name="connsiteX24" fmla="*/ 254318 w 293369"/>
                                  <a:gd name="connsiteY24" fmla="*/ 120967 h 293370"/>
                                  <a:gd name="connsiteX25" fmla="*/ 173355 w 293369"/>
                                  <a:gd name="connsiteY25" fmla="*/ 40005 h 293370"/>
                                  <a:gd name="connsiteX26" fmla="*/ 205740 w 293369"/>
                                  <a:gd name="connsiteY26" fmla="*/ 7620 h 293370"/>
                                  <a:gd name="connsiteX27" fmla="*/ 222885 w 293369"/>
                                  <a:gd name="connsiteY27" fmla="*/ 0 h 293370"/>
                                  <a:gd name="connsiteX28" fmla="*/ 240030 w 293369"/>
                                  <a:gd name="connsiteY28" fmla="*/ 7620 h 293370"/>
                                  <a:gd name="connsiteX29" fmla="*/ 285750 w 293369"/>
                                  <a:gd name="connsiteY29" fmla="*/ 53340 h 293370"/>
                                  <a:gd name="connsiteX30" fmla="*/ 293370 w 293369"/>
                                  <a:gd name="connsiteY30" fmla="*/ 70485 h 293370"/>
                                  <a:gd name="connsiteX31" fmla="*/ 286703 w 293369"/>
                                  <a:gd name="connsiteY31" fmla="*/ 88582 h 293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3369" h="293370">
                                    <a:moveTo>
                                      <a:pt x="241935" y="132398"/>
                                    </a:moveTo>
                                    <a:lnTo>
                                      <a:pt x="80963" y="293370"/>
                                    </a:lnTo>
                                    <a:lnTo>
                                      <a:pt x="0" y="293370"/>
                                    </a:lnTo>
                                    <a:lnTo>
                                      <a:pt x="0" y="213360"/>
                                    </a:lnTo>
                                    <a:lnTo>
                                      <a:pt x="160973" y="52388"/>
                                    </a:lnTo>
                                    <a:lnTo>
                                      <a:pt x="241935" y="132398"/>
                                    </a:lnTo>
                                    <a:close/>
                                    <a:moveTo>
                                      <a:pt x="88582" y="251460"/>
                                    </a:moveTo>
                                    <a:lnTo>
                                      <a:pt x="42863" y="205740"/>
                                    </a:lnTo>
                                    <a:lnTo>
                                      <a:pt x="25718" y="222885"/>
                                    </a:lnTo>
                                    <a:lnTo>
                                      <a:pt x="25718" y="243840"/>
                                    </a:lnTo>
                                    <a:lnTo>
                                      <a:pt x="50482" y="243840"/>
                                    </a:lnTo>
                                    <a:lnTo>
                                      <a:pt x="50482" y="268605"/>
                                    </a:lnTo>
                                    <a:lnTo>
                                      <a:pt x="71438" y="268605"/>
                                    </a:lnTo>
                                    <a:lnTo>
                                      <a:pt x="88582" y="251460"/>
                                    </a:lnTo>
                                    <a:close/>
                                    <a:moveTo>
                                      <a:pt x="167640" y="84773"/>
                                    </a:moveTo>
                                    <a:cubicBezTo>
                                      <a:pt x="166688" y="84773"/>
                                      <a:pt x="165735" y="84773"/>
                                      <a:pt x="164783" y="85725"/>
                                    </a:cubicBezTo>
                                    <a:lnTo>
                                      <a:pt x="60007" y="190500"/>
                                    </a:lnTo>
                                    <a:cubicBezTo>
                                      <a:pt x="59055" y="191453"/>
                                      <a:pt x="59055" y="192405"/>
                                      <a:pt x="59055" y="193358"/>
                                    </a:cubicBezTo>
                                    <a:cubicBezTo>
                                      <a:pt x="59055" y="196215"/>
                                      <a:pt x="60960" y="197167"/>
                                      <a:pt x="62865" y="197167"/>
                                    </a:cubicBezTo>
                                    <a:cubicBezTo>
                                      <a:pt x="63818" y="197167"/>
                                      <a:pt x="64770" y="197167"/>
                                      <a:pt x="65723" y="196215"/>
                                    </a:cubicBezTo>
                                    <a:lnTo>
                                      <a:pt x="170498" y="91440"/>
                                    </a:lnTo>
                                    <a:cubicBezTo>
                                      <a:pt x="171450" y="90488"/>
                                      <a:pt x="171450" y="89535"/>
                                      <a:pt x="171450" y="88582"/>
                                    </a:cubicBezTo>
                                    <a:cubicBezTo>
                                      <a:pt x="171450" y="86678"/>
                                      <a:pt x="170498" y="84773"/>
                                      <a:pt x="167640" y="84773"/>
                                    </a:cubicBezTo>
                                    <a:close/>
                                    <a:moveTo>
                                      <a:pt x="286703" y="88582"/>
                                    </a:moveTo>
                                    <a:lnTo>
                                      <a:pt x="254318" y="120967"/>
                                    </a:lnTo>
                                    <a:lnTo>
                                      <a:pt x="173355" y="40005"/>
                                    </a:lnTo>
                                    <a:lnTo>
                                      <a:pt x="205740" y="7620"/>
                                    </a:lnTo>
                                    <a:cubicBezTo>
                                      <a:pt x="210502" y="2857"/>
                                      <a:pt x="216218" y="0"/>
                                      <a:pt x="222885" y="0"/>
                                    </a:cubicBezTo>
                                    <a:cubicBezTo>
                                      <a:pt x="229552" y="0"/>
                                      <a:pt x="236220" y="2857"/>
                                      <a:pt x="240030" y="7620"/>
                                    </a:cubicBezTo>
                                    <a:lnTo>
                                      <a:pt x="285750" y="53340"/>
                                    </a:lnTo>
                                    <a:cubicBezTo>
                                      <a:pt x="290513" y="58103"/>
                                      <a:pt x="293370" y="64770"/>
                                      <a:pt x="293370" y="70485"/>
                                    </a:cubicBezTo>
                                    <a:cubicBezTo>
                                      <a:pt x="293370" y="76200"/>
                                      <a:pt x="290513" y="83820"/>
                                      <a:pt x="286703" y="88582"/>
                                    </a:cubicBezTo>
                                    <a:close/>
                                  </a:path>
                                </a:pathLst>
                              </a:custGeom>
                              <a:solidFill>
                                <a:srgbClr val="8E9AAF"/>
                              </a:solidFill>
                              <a:ln w="9525" cap="flat">
                                <a:noFill/>
                                <a:prstDash val="solid"/>
                                <a:miter/>
                              </a:ln>
                            </wps:spPr>
                            <wps:bodyPr rtlCol="0" anchor="ctr"/>
                          </wps:wsp>
                        </a:graphicData>
                      </a:graphic>
                    </wp:inline>
                  </w:drawing>
                </mc:Choice>
                <mc:Fallback>
                  <w:pict>
                    <v:shape w14:anchorId="060C1868" id="Graphic 220"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3369,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" path="m241935,132398l80963,293370,,293370,,213360,160973,52388r80962,80010xm88582,251460l42863,205740,25718,222885r,20955l50482,243840r,24765l71438,268605,88582,251460xm167640,84773v-952,,-1905,,-2857,952l60007,190500v-952,953,-952,1905,-952,2858c59055,196215,60960,197167,62865,197167v953,,1905,,2858,-952l170498,91440v952,-952,952,-1905,952,-2858c171450,86678,170498,84773,167640,84773xm286703,88582r-32385,32385l173355,40005,205740,7620c210502,2857,216218,,222885,v6667,,13335,2857,17145,7620l285750,53340v4763,4763,7620,11430,7620,17145c293370,76200,290513,83820,286703,88582xe" fillcolor="#8e9aaf" stroked="f">
                      <v:stroke joinstyle="miter"/>
                      <v:path arrowok="t" o:connecttype="custom" o:connectlocs="145473,79609;48682,176400;0,176400;0,128291;96792,31500;145473,79609;53264,151200;25773,123709;15464,134018;15464,146618;30354,146618;30354,161509;42955,161509;53264,151200;100800,50973;99082,51545;36082,114545;35509,116264;37800,118554;39519,117982;102519,54982;103091,53263;100800,50973;172392,53263;152919,72736;104237,24055;123710,4582;134019,0;144328,4582;171819,32073;176401,42382;172392,53263" o:connectangles="0,0,0,0,0,0,0,0,0,0,0,0,0,0,0,0,0,0,0,0,0,0,0,0,0,0,0,0,0,0,0,0"/>
                      <o:lock v:ext="edit" aspectratio="t"/>
                      <w10:anchorlock/>
                    </v:shape>
                  </w:pict>
                </mc:Fallback>
              </mc:AlternateContent>
            </w:r>
          </w:p>
        </w:tc>
        <w:tc>
          <w:tcPr>
            <w:tcW w:w="8310" w:type="dxa"/>
            <w:gridSpan w:val="3"/>
            <w:vAlign w:val="center"/>
          </w:tcPr>
          <w:p w14:paraId="750A7CA4" w14:textId="77777777" w:rsidR="00162B95" w:rsidRDefault="00162B95" w:rsidP="005C5D37">
            <w:pPr>
              <w:pStyle w:val="TableTextEntries"/>
              <w:keepNext/>
              <w:spacing w:after="120"/>
            </w:pPr>
            <w:r>
              <w:t>Provide details of the end uses that you proposed to provide. We use the information to define the authorised purposes for non-potable water in the licence.</w:t>
            </w:r>
          </w:p>
        </w:tc>
      </w:tr>
      <w:tr w:rsidR="00162B95" w14:paraId="64D9AA17" w14:textId="77777777" w:rsidTr="009339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4508" w:type="dxa"/>
            <w:gridSpan w:val="3"/>
            <w:tcBorders>
              <w:top w:val="nil"/>
              <w:left w:val="nil"/>
              <w:bottom w:val="nil"/>
              <w:right w:val="nil"/>
            </w:tcBorders>
          </w:tcPr>
          <w:p w14:paraId="7BBD3BDA" w14:textId="77777777" w:rsidR="00162B95" w:rsidRDefault="00162B95" w:rsidP="005C5D37">
            <w:pPr>
              <w:pStyle w:val="TableTextEntries"/>
            </w:pPr>
            <w:permStart w:id="1618281087" w:edGrp="everyone" w:colFirst="1" w:colLast="1"/>
            <w:r>
              <w:t xml:space="preserve">End uses for non-potable water </w:t>
            </w:r>
          </w:p>
          <w:p w14:paraId="52384A13" w14:textId="77777777" w:rsidR="001E0FE8" w:rsidRDefault="001E0FE8" w:rsidP="005C5D37">
            <w:pPr>
              <w:pStyle w:val="TableTextEntries"/>
            </w:pPr>
          </w:p>
          <w:p w14:paraId="5AA7788E" w14:textId="11C1C892" w:rsidR="001E0FE8" w:rsidRDefault="001E0FE8" w:rsidP="005C5D37">
            <w:pPr>
              <w:pStyle w:val="TableTextEntries"/>
            </w:pPr>
          </w:p>
        </w:tc>
        <w:tc>
          <w:tcPr>
            <w:tcW w:w="4519" w:type="dxa"/>
            <w:gridSpan w:val="2"/>
            <w:tcBorders>
              <w:top w:val="nil"/>
              <w:left w:val="nil"/>
              <w:bottom w:val="nil"/>
              <w:right w:val="nil"/>
            </w:tcBorders>
            <w:shd w:val="clear" w:color="auto" w:fill="ECE9E7" w:themeFill="background2"/>
          </w:tcPr>
          <w:p w14:paraId="65C8D67F" w14:textId="77777777" w:rsidR="00162B95" w:rsidRDefault="00162B95" w:rsidP="005C5D37">
            <w:pPr>
              <w:pStyle w:val="TableTextEntries"/>
            </w:pPr>
          </w:p>
        </w:tc>
      </w:tr>
      <w:permEnd w:id="1618281087"/>
      <w:tr w:rsidR="00C801F7" w14:paraId="0218164A" w14:textId="77777777" w:rsidTr="005C5D37">
        <w:trPr>
          <w:gridAfter w:val="1"/>
          <w:wAfter w:w="96" w:type="dxa"/>
        </w:trPr>
        <w:tc>
          <w:tcPr>
            <w:tcW w:w="709" w:type="dxa"/>
          </w:tcPr>
          <w:p w14:paraId="25A59A2B" w14:textId="77777777" w:rsidR="00C801F7" w:rsidRDefault="00C801F7" w:rsidP="005C5D37">
            <w:pPr>
              <w:pStyle w:val="TableTextEntries"/>
              <w:spacing w:before="120" w:line="360" w:lineRule="auto"/>
            </w:pPr>
            <w:r w:rsidRPr="008B359C">
              <w:rPr>
                <w:noProof/>
              </w:rPr>
              <mc:AlternateContent>
                <mc:Choice Requires="wps">
                  <w:drawing>
                    <wp:inline distT="0" distB="0" distL="0" distR="0" wp14:anchorId="711BCE5A" wp14:editId="52C838C0">
                      <wp:extent cx="176400" cy="176400"/>
                      <wp:effectExtent l="0" t="0" r="0" b="0"/>
                      <wp:docPr id="312" name="Graphic 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41935 w 293369"/>
                                  <a:gd name="connsiteY0" fmla="*/ 132398 h 293370"/>
                                  <a:gd name="connsiteX1" fmla="*/ 80963 w 293369"/>
                                  <a:gd name="connsiteY1" fmla="*/ 293370 h 293370"/>
                                  <a:gd name="connsiteX2" fmla="*/ 0 w 293369"/>
                                  <a:gd name="connsiteY2" fmla="*/ 293370 h 293370"/>
                                  <a:gd name="connsiteX3" fmla="*/ 0 w 293369"/>
                                  <a:gd name="connsiteY3" fmla="*/ 213360 h 293370"/>
                                  <a:gd name="connsiteX4" fmla="*/ 160973 w 293369"/>
                                  <a:gd name="connsiteY4" fmla="*/ 52388 h 293370"/>
                                  <a:gd name="connsiteX5" fmla="*/ 241935 w 293369"/>
                                  <a:gd name="connsiteY5" fmla="*/ 132398 h 293370"/>
                                  <a:gd name="connsiteX6" fmla="*/ 88582 w 293369"/>
                                  <a:gd name="connsiteY6" fmla="*/ 251460 h 293370"/>
                                  <a:gd name="connsiteX7" fmla="*/ 42863 w 293369"/>
                                  <a:gd name="connsiteY7" fmla="*/ 205740 h 293370"/>
                                  <a:gd name="connsiteX8" fmla="*/ 25718 w 293369"/>
                                  <a:gd name="connsiteY8" fmla="*/ 222885 h 293370"/>
                                  <a:gd name="connsiteX9" fmla="*/ 25718 w 293369"/>
                                  <a:gd name="connsiteY9" fmla="*/ 243840 h 293370"/>
                                  <a:gd name="connsiteX10" fmla="*/ 50482 w 293369"/>
                                  <a:gd name="connsiteY10" fmla="*/ 243840 h 293370"/>
                                  <a:gd name="connsiteX11" fmla="*/ 50482 w 293369"/>
                                  <a:gd name="connsiteY11" fmla="*/ 268605 h 293370"/>
                                  <a:gd name="connsiteX12" fmla="*/ 71438 w 293369"/>
                                  <a:gd name="connsiteY12" fmla="*/ 268605 h 293370"/>
                                  <a:gd name="connsiteX13" fmla="*/ 88582 w 293369"/>
                                  <a:gd name="connsiteY13" fmla="*/ 251460 h 293370"/>
                                  <a:gd name="connsiteX14" fmla="*/ 167640 w 293369"/>
                                  <a:gd name="connsiteY14" fmla="*/ 84773 h 293370"/>
                                  <a:gd name="connsiteX15" fmla="*/ 164783 w 293369"/>
                                  <a:gd name="connsiteY15" fmla="*/ 85725 h 293370"/>
                                  <a:gd name="connsiteX16" fmla="*/ 60007 w 293369"/>
                                  <a:gd name="connsiteY16" fmla="*/ 190500 h 293370"/>
                                  <a:gd name="connsiteX17" fmla="*/ 59055 w 293369"/>
                                  <a:gd name="connsiteY17" fmla="*/ 193358 h 293370"/>
                                  <a:gd name="connsiteX18" fmla="*/ 62865 w 293369"/>
                                  <a:gd name="connsiteY18" fmla="*/ 197167 h 293370"/>
                                  <a:gd name="connsiteX19" fmla="*/ 65723 w 293369"/>
                                  <a:gd name="connsiteY19" fmla="*/ 196215 h 293370"/>
                                  <a:gd name="connsiteX20" fmla="*/ 170498 w 293369"/>
                                  <a:gd name="connsiteY20" fmla="*/ 91440 h 293370"/>
                                  <a:gd name="connsiteX21" fmla="*/ 171450 w 293369"/>
                                  <a:gd name="connsiteY21" fmla="*/ 88582 h 293370"/>
                                  <a:gd name="connsiteX22" fmla="*/ 167640 w 293369"/>
                                  <a:gd name="connsiteY22" fmla="*/ 84773 h 293370"/>
                                  <a:gd name="connsiteX23" fmla="*/ 286703 w 293369"/>
                                  <a:gd name="connsiteY23" fmla="*/ 88582 h 293370"/>
                                  <a:gd name="connsiteX24" fmla="*/ 254318 w 293369"/>
                                  <a:gd name="connsiteY24" fmla="*/ 120967 h 293370"/>
                                  <a:gd name="connsiteX25" fmla="*/ 173355 w 293369"/>
                                  <a:gd name="connsiteY25" fmla="*/ 40005 h 293370"/>
                                  <a:gd name="connsiteX26" fmla="*/ 205740 w 293369"/>
                                  <a:gd name="connsiteY26" fmla="*/ 7620 h 293370"/>
                                  <a:gd name="connsiteX27" fmla="*/ 222885 w 293369"/>
                                  <a:gd name="connsiteY27" fmla="*/ 0 h 293370"/>
                                  <a:gd name="connsiteX28" fmla="*/ 240030 w 293369"/>
                                  <a:gd name="connsiteY28" fmla="*/ 7620 h 293370"/>
                                  <a:gd name="connsiteX29" fmla="*/ 285750 w 293369"/>
                                  <a:gd name="connsiteY29" fmla="*/ 53340 h 293370"/>
                                  <a:gd name="connsiteX30" fmla="*/ 293370 w 293369"/>
                                  <a:gd name="connsiteY30" fmla="*/ 70485 h 293370"/>
                                  <a:gd name="connsiteX31" fmla="*/ 286703 w 293369"/>
                                  <a:gd name="connsiteY31" fmla="*/ 88582 h 293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3369" h="293370">
                                    <a:moveTo>
                                      <a:pt x="241935" y="132398"/>
                                    </a:moveTo>
                                    <a:lnTo>
                                      <a:pt x="80963" y="293370"/>
                                    </a:lnTo>
                                    <a:lnTo>
                                      <a:pt x="0" y="293370"/>
                                    </a:lnTo>
                                    <a:lnTo>
                                      <a:pt x="0" y="213360"/>
                                    </a:lnTo>
                                    <a:lnTo>
                                      <a:pt x="160973" y="52388"/>
                                    </a:lnTo>
                                    <a:lnTo>
                                      <a:pt x="241935" y="132398"/>
                                    </a:lnTo>
                                    <a:close/>
                                    <a:moveTo>
                                      <a:pt x="88582" y="251460"/>
                                    </a:moveTo>
                                    <a:lnTo>
                                      <a:pt x="42863" y="205740"/>
                                    </a:lnTo>
                                    <a:lnTo>
                                      <a:pt x="25718" y="222885"/>
                                    </a:lnTo>
                                    <a:lnTo>
                                      <a:pt x="25718" y="243840"/>
                                    </a:lnTo>
                                    <a:lnTo>
                                      <a:pt x="50482" y="243840"/>
                                    </a:lnTo>
                                    <a:lnTo>
                                      <a:pt x="50482" y="268605"/>
                                    </a:lnTo>
                                    <a:lnTo>
                                      <a:pt x="71438" y="268605"/>
                                    </a:lnTo>
                                    <a:lnTo>
                                      <a:pt x="88582" y="251460"/>
                                    </a:lnTo>
                                    <a:close/>
                                    <a:moveTo>
                                      <a:pt x="167640" y="84773"/>
                                    </a:moveTo>
                                    <a:cubicBezTo>
                                      <a:pt x="166688" y="84773"/>
                                      <a:pt x="165735" y="84773"/>
                                      <a:pt x="164783" y="85725"/>
                                    </a:cubicBezTo>
                                    <a:lnTo>
                                      <a:pt x="60007" y="190500"/>
                                    </a:lnTo>
                                    <a:cubicBezTo>
                                      <a:pt x="59055" y="191453"/>
                                      <a:pt x="59055" y="192405"/>
                                      <a:pt x="59055" y="193358"/>
                                    </a:cubicBezTo>
                                    <a:cubicBezTo>
                                      <a:pt x="59055" y="196215"/>
                                      <a:pt x="60960" y="197167"/>
                                      <a:pt x="62865" y="197167"/>
                                    </a:cubicBezTo>
                                    <a:cubicBezTo>
                                      <a:pt x="63818" y="197167"/>
                                      <a:pt x="64770" y="197167"/>
                                      <a:pt x="65723" y="196215"/>
                                    </a:cubicBezTo>
                                    <a:lnTo>
                                      <a:pt x="170498" y="91440"/>
                                    </a:lnTo>
                                    <a:cubicBezTo>
                                      <a:pt x="171450" y="90488"/>
                                      <a:pt x="171450" y="89535"/>
                                      <a:pt x="171450" y="88582"/>
                                    </a:cubicBezTo>
                                    <a:cubicBezTo>
                                      <a:pt x="171450" y="86678"/>
                                      <a:pt x="170498" y="84773"/>
                                      <a:pt x="167640" y="84773"/>
                                    </a:cubicBezTo>
                                    <a:close/>
                                    <a:moveTo>
                                      <a:pt x="286703" y="88582"/>
                                    </a:moveTo>
                                    <a:lnTo>
                                      <a:pt x="254318" y="120967"/>
                                    </a:lnTo>
                                    <a:lnTo>
                                      <a:pt x="173355" y="40005"/>
                                    </a:lnTo>
                                    <a:lnTo>
                                      <a:pt x="205740" y="7620"/>
                                    </a:lnTo>
                                    <a:cubicBezTo>
                                      <a:pt x="210502" y="2857"/>
                                      <a:pt x="216218" y="0"/>
                                      <a:pt x="222885" y="0"/>
                                    </a:cubicBezTo>
                                    <a:cubicBezTo>
                                      <a:pt x="229552" y="0"/>
                                      <a:pt x="236220" y="2857"/>
                                      <a:pt x="240030" y="7620"/>
                                    </a:cubicBezTo>
                                    <a:lnTo>
                                      <a:pt x="285750" y="53340"/>
                                    </a:lnTo>
                                    <a:cubicBezTo>
                                      <a:pt x="290513" y="58103"/>
                                      <a:pt x="293370" y="64770"/>
                                      <a:pt x="293370" y="70485"/>
                                    </a:cubicBezTo>
                                    <a:cubicBezTo>
                                      <a:pt x="293370" y="76200"/>
                                      <a:pt x="290513" y="83820"/>
                                      <a:pt x="286703" y="88582"/>
                                    </a:cubicBezTo>
                                    <a:close/>
                                  </a:path>
                                </a:pathLst>
                              </a:custGeom>
                              <a:solidFill>
                                <a:srgbClr val="8E9AAF"/>
                              </a:solidFill>
                              <a:ln w="9525" cap="flat">
                                <a:noFill/>
                                <a:prstDash val="solid"/>
                                <a:miter/>
                              </a:ln>
                            </wps:spPr>
                            <wps:bodyPr rtlCol="0" anchor="ctr"/>
                          </wps:wsp>
                        </a:graphicData>
                      </a:graphic>
                    </wp:inline>
                  </w:drawing>
                </mc:Choice>
                <mc:Fallback>
                  <w:pict>
                    <v:shape w14:anchorId="0CEFB63E" id="Graphic 220"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3369,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" path="m241935,132398l80963,293370,,293370,,213360,160973,52388r80962,80010xm88582,251460l42863,205740,25718,222885r,20955l50482,243840r,24765l71438,268605,88582,251460xm167640,84773v-952,,-1905,,-2857,952l60007,190500v-952,953,-952,1905,-952,2858c59055,196215,60960,197167,62865,197167v953,,1905,,2858,-952l170498,91440v952,-952,952,-1905,952,-2858c171450,86678,170498,84773,167640,84773xm286703,88582r-32385,32385l173355,40005,205740,7620c210502,2857,216218,,222885,v6667,,13335,2857,17145,7620l285750,53340v4763,4763,7620,11430,7620,17145c293370,76200,290513,83820,286703,88582xe" fillcolor="#8e9aaf" stroked="f">
                      <v:stroke joinstyle="miter"/>
                      <v:path arrowok="t" o:connecttype="custom" o:connectlocs="145473,79609;48682,176400;0,176400;0,128291;96792,31500;145473,79609;53264,151200;25773,123709;15464,134018;15464,146618;30354,146618;30354,161509;42955,161509;53264,151200;100800,50973;99082,51545;36082,114545;35509,116264;37800,118554;39519,117982;102519,54982;103091,53263;100800,50973;172392,53263;152919,72736;104237,24055;123710,4582;134019,0;144328,4582;171819,32073;176401,42382;172392,53263" o:connectangles="0,0,0,0,0,0,0,0,0,0,0,0,0,0,0,0,0,0,0,0,0,0,0,0,0,0,0,0,0,0,0,0"/>
                      <o:lock v:ext="edit" aspectratio="t"/>
                      <w10:anchorlock/>
                    </v:shape>
                  </w:pict>
                </mc:Fallback>
              </mc:AlternateContent>
            </w:r>
          </w:p>
        </w:tc>
        <w:tc>
          <w:tcPr>
            <w:tcW w:w="8222" w:type="dxa"/>
            <w:gridSpan w:val="3"/>
            <w:vAlign w:val="center"/>
          </w:tcPr>
          <w:p w14:paraId="5D182389" w14:textId="78A008EE" w:rsidR="00C801F7" w:rsidRDefault="00C801F7" w:rsidP="005C5D37">
            <w:pPr>
              <w:pStyle w:val="TableTextEntries"/>
              <w:spacing w:before="120"/>
            </w:pPr>
            <w:r>
              <w:t xml:space="preserve">If you are applying for a </w:t>
            </w:r>
            <w:r w:rsidRPr="00C801F7">
              <w:rPr>
                <w:b/>
                <w:bCs/>
              </w:rPr>
              <w:t>retail supplier’s licence only</w:t>
            </w:r>
            <w:r>
              <w:t xml:space="preserve">, go to </w:t>
            </w:r>
            <w:r w:rsidRPr="0026499F">
              <w:rPr>
                <w:b/>
                <w:bCs/>
              </w:rPr>
              <w:t>Question</w:t>
            </w:r>
            <w:r>
              <w:rPr>
                <w:b/>
                <w:bCs/>
              </w:rPr>
              <w:t>s</w:t>
            </w:r>
            <w:r w:rsidRPr="0026499F">
              <w:rPr>
                <w:b/>
                <w:bCs/>
              </w:rPr>
              <w:t xml:space="preserve"> </w:t>
            </w:r>
            <w:r>
              <w:rPr>
                <w:b/>
                <w:bCs/>
              </w:rPr>
              <w:t>40 and 41</w:t>
            </w:r>
            <w:r>
              <w:t xml:space="preserve"> to sign the statutory declaration and acknowledgement. Please continue if you are applying for a </w:t>
            </w:r>
            <w:r w:rsidRPr="00C801F7">
              <w:rPr>
                <w:b/>
                <w:bCs/>
              </w:rPr>
              <w:t>network operator’s licence</w:t>
            </w:r>
            <w:r w:rsidR="00C01049">
              <w:t xml:space="preserve"> at the same time</w:t>
            </w:r>
            <w:r>
              <w:t>.</w:t>
            </w:r>
          </w:p>
        </w:tc>
      </w:tr>
    </w:tbl>
    <w:p w14:paraId="72432112" w14:textId="4423399B" w:rsidR="00E26049" w:rsidRDefault="00123307" w:rsidP="007210AB">
      <w:pPr>
        <w:pStyle w:val="Heading3nonumber"/>
        <w:numPr>
          <w:ilvl w:val="0"/>
          <w:numId w:val="47"/>
        </w:numPr>
        <w:ind w:left="426"/>
      </w:pPr>
      <w:r>
        <w:lastRenderedPageBreak/>
        <w:t>Staging of the scheme and the infrastructure</w:t>
      </w:r>
    </w:p>
    <w:tbl>
      <w:tblPr>
        <w:tblW w:w="9027" w:type="dxa"/>
        <w:tblLook w:val="04A0" w:firstRow="1" w:lastRow="0" w:firstColumn="1" w:lastColumn="0" w:noHBand="0" w:noVBand="1"/>
      </w:tblPr>
      <w:tblGrid>
        <w:gridCol w:w="717"/>
        <w:gridCol w:w="3791"/>
        <w:gridCol w:w="4519"/>
      </w:tblGrid>
      <w:tr w:rsidR="00E24596" w14:paraId="139476AE" w14:textId="77777777" w:rsidTr="00E24596">
        <w:tc>
          <w:tcPr>
            <w:tcW w:w="717" w:type="dxa"/>
          </w:tcPr>
          <w:p w14:paraId="490FD9A8" w14:textId="77777777" w:rsidR="00E24596" w:rsidRPr="008B359C" w:rsidRDefault="00E24596" w:rsidP="00935116">
            <w:pPr>
              <w:pStyle w:val="TableTextEntries"/>
              <w:keepNext/>
              <w:spacing w:line="360" w:lineRule="auto"/>
              <w:rPr>
                <w:noProof/>
              </w:rPr>
            </w:pPr>
            <w:r w:rsidRPr="008B359C">
              <w:rPr>
                <w:noProof/>
              </w:rPr>
              <mc:AlternateContent>
                <mc:Choice Requires="wps">
                  <w:drawing>
                    <wp:inline distT="0" distB="0" distL="0" distR="0" wp14:anchorId="4199A942" wp14:editId="3EFF2C17">
                      <wp:extent cx="176400" cy="176400"/>
                      <wp:effectExtent l="0" t="0" r="0" b="0"/>
                      <wp:docPr id="341" name="Graphic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148590 w 297179"/>
                                  <a:gd name="connsiteY0" fmla="*/ 297180 h 297180"/>
                                  <a:gd name="connsiteX1" fmla="*/ 0 w 297179"/>
                                  <a:gd name="connsiteY1" fmla="*/ 148590 h 297180"/>
                                  <a:gd name="connsiteX2" fmla="*/ 148590 w 297179"/>
                                  <a:gd name="connsiteY2" fmla="*/ 0 h 297180"/>
                                  <a:gd name="connsiteX3" fmla="*/ 297180 w 297179"/>
                                  <a:gd name="connsiteY3" fmla="*/ 148590 h 297180"/>
                                  <a:gd name="connsiteX4" fmla="*/ 148590 w 297179"/>
                                  <a:gd name="connsiteY4" fmla="*/ 297180 h 297180"/>
                                  <a:gd name="connsiteX5" fmla="*/ 198120 w 297179"/>
                                  <a:gd name="connsiteY5" fmla="*/ 210502 h 297180"/>
                                  <a:gd name="connsiteX6" fmla="*/ 191453 w 297179"/>
                                  <a:gd name="connsiteY6" fmla="*/ 203835 h 297180"/>
                                  <a:gd name="connsiteX7" fmla="*/ 172403 w 297179"/>
                                  <a:gd name="connsiteY7" fmla="*/ 203835 h 297180"/>
                                  <a:gd name="connsiteX8" fmla="*/ 172403 w 297179"/>
                                  <a:gd name="connsiteY8" fmla="*/ 105728 h 297180"/>
                                  <a:gd name="connsiteX9" fmla="*/ 165735 w 297179"/>
                                  <a:gd name="connsiteY9" fmla="*/ 99060 h 297180"/>
                                  <a:gd name="connsiteX10" fmla="*/ 103823 w 297179"/>
                                  <a:gd name="connsiteY10" fmla="*/ 99060 h 297180"/>
                                  <a:gd name="connsiteX11" fmla="*/ 97155 w 297179"/>
                                  <a:gd name="connsiteY11" fmla="*/ 105728 h 297180"/>
                                  <a:gd name="connsiteX12" fmla="*/ 97155 w 297179"/>
                                  <a:gd name="connsiteY12" fmla="*/ 137160 h 297180"/>
                                  <a:gd name="connsiteX13" fmla="*/ 103823 w 297179"/>
                                  <a:gd name="connsiteY13" fmla="*/ 143828 h 297180"/>
                                  <a:gd name="connsiteX14" fmla="*/ 122873 w 297179"/>
                                  <a:gd name="connsiteY14" fmla="*/ 143828 h 297180"/>
                                  <a:gd name="connsiteX15" fmla="*/ 122873 w 297179"/>
                                  <a:gd name="connsiteY15" fmla="*/ 205740 h 297180"/>
                                  <a:gd name="connsiteX16" fmla="*/ 103823 w 297179"/>
                                  <a:gd name="connsiteY16" fmla="*/ 205740 h 297180"/>
                                  <a:gd name="connsiteX17" fmla="*/ 97155 w 297179"/>
                                  <a:gd name="connsiteY17" fmla="*/ 212408 h 297180"/>
                                  <a:gd name="connsiteX18" fmla="*/ 97155 w 297179"/>
                                  <a:gd name="connsiteY18" fmla="*/ 243840 h 297180"/>
                                  <a:gd name="connsiteX19" fmla="*/ 103823 w 297179"/>
                                  <a:gd name="connsiteY19" fmla="*/ 250508 h 297180"/>
                                  <a:gd name="connsiteX20" fmla="*/ 190500 w 297179"/>
                                  <a:gd name="connsiteY20" fmla="*/ 250508 h 297180"/>
                                  <a:gd name="connsiteX21" fmla="*/ 197167 w 297179"/>
                                  <a:gd name="connsiteY21" fmla="*/ 243840 h 297180"/>
                                  <a:gd name="connsiteX22" fmla="*/ 197167 w 297179"/>
                                  <a:gd name="connsiteY22" fmla="*/ 210502 h 297180"/>
                                  <a:gd name="connsiteX23" fmla="*/ 173355 w 297179"/>
                                  <a:gd name="connsiteY23" fmla="*/ 37147 h 297180"/>
                                  <a:gd name="connsiteX24" fmla="*/ 166688 w 297179"/>
                                  <a:gd name="connsiteY24" fmla="*/ 30480 h 297180"/>
                                  <a:gd name="connsiteX25" fmla="*/ 129540 w 297179"/>
                                  <a:gd name="connsiteY25" fmla="*/ 30480 h 297180"/>
                                  <a:gd name="connsiteX26" fmla="*/ 122873 w 297179"/>
                                  <a:gd name="connsiteY26" fmla="*/ 37147 h 297180"/>
                                  <a:gd name="connsiteX27" fmla="*/ 122873 w 297179"/>
                                  <a:gd name="connsiteY27" fmla="*/ 68580 h 297180"/>
                                  <a:gd name="connsiteX28" fmla="*/ 129540 w 297179"/>
                                  <a:gd name="connsiteY28" fmla="*/ 75248 h 297180"/>
                                  <a:gd name="connsiteX29" fmla="*/ 167640 w 297179"/>
                                  <a:gd name="connsiteY29" fmla="*/ 75248 h 297180"/>
                                  <a:gd name="connsiteX30" fmla="*/ 174308 w 297179"/>
                                  <a:gd name="connsiteY30" fmla="*/ 68580 h 297180"/>
                                  <a:gd name="connsiteX31" fmla="*/ 174308 w 297179"/>
                                  <a:gd name="connsiteY31" fmla="*/ 37147 h 297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7179" h="297180">
                                    <a:moveTo>
                                      <a:pt x="148590" y="297180"/>
                                    </a:moveTo>
                                    <a:cubicBezTo>
                                      <a:pt x="66675" y="297180"/>
                                      <a:pt x="0" y="230505"/>
                                      <a:pt x="0" y="148590"/>
                                    </a:cubicBezTo>
                                    <a:cubicBezTo>
                                      <a:pt x="0" y="66675"/>
                                      <a:pt x="66675" y="0"/>
                                      <a:pt x="148590" y="0"/>
                                    </a:cubicBezTo>
                                    <a:cubicBezTo>
                                      <a:pt x="230505" y="0"/>
                                      <a:pt x="297180" y="66675"/>
                                      <a:pt x="297180" y="148590"/>
                                    </a:cubicBezTo>
                                    <a:cubicBezTo>
                                      <a:pt x="297180" y="230505"/>
                                      <a:pt x="230505" y="297180"/>
                                      <a:pt x="148590" y="297180"/>
                                    </a:cubicBezTo>
                                    <a:close/>
                                    <a:moveTo>
                                      <a:pt x="198120" y="210502"/>
                                    </a:moveTo>
                                    <a:cubicBezTo>
                                      <a:pt x="198120" y="206693"/>
                                      <a:pt x="195263" y="203835"/>
                                      <a:pt x="191453" y="203835"/>
                                    </a:cubicBezTo>
                                    <a:lnTo>
                                      <a:pt x="172403" y="203835"/>
                                    </a:lnTo>
                                    <a:lnTo>
                                      <a:pt x="172403" y="105728"/>
                                    </a:lnTo>
                                    <a:cubicBezTo>
                                      <a:pt x="172403" y="101918"/>
                                      <a:pt x="169545" y="99060"/>
                                      <a:pt x="165735" y="99060"/>
                                    </a:cubicBezTo>
                                    <a:lnTo>
                                      <a:pt x="103823" y="99060"/>
                                    </a:lnTo>
                                    <a:cubicBezTo>
                                      <a:pt x="100013" y="99060"/>
                                      <a:pt x="97155" y="101918"/>
                                      <a:pt x="97155" y="105728"/>
                                    </a:cubicBezTo>
                                    <a:lnTo>
                                      <a:pt x="97155" y="137160"/>
                                    </a:lnTo>
                                    <a:cubicBezTo>
                                      <a:pt x="97155" y="140970"/>
                                      <a:pt x="100013" y="143828"/>
                                      <a:pt x="103823" y="143828"/>
                                    </a:cubicBezTo>
                                    <a:lnTo>
                                      <a:pt x="122873" y="143828"/>
                                    </a:lnTo>
                                    <a:lnTo>
                                      <a:pt x="122873" y="205740"/>
                                    </a:lnTo>
                                    <a:lnTo>
                                      <a:pt x="103823" y="205740"/>
                                    </a:lnTo>
                                    <a:cubicBezTo>
                                      <a:pt x="100013" y="205740"/>
                                      <a:pt x="97155" y="208598"/>
                                      <a:pt x="97155" y="212408"/>
                                    </a:cubicBezTo>
                                    <a:lnTo>
                                      <a:pt x="97155" y="243840"/>
                                    </a:lnTo>
                                    <a:cubicBezTo>
                                      <a:pt x="97155" y="247650"/>
                                      <a:pt x="100013" y="250508"/>
                                      <a:pt x="103823" y="250508"/>
                                    </a:cubicBezTo>
                                    <a:lnTo>
                                      <a:pt x="190500" y="250508"/>
                                    </a:lnTo>
                                    <a:cubicBezTo>
                                      <a:pt x="194310" y="250508"/>
                                      <a:pt x="197167" y="247650"/>
                                      <a:pt x="197167" y="243840"/>
                                    </a:cubicBezTo>
                                    <a:lnTo>
                                      <a:pt x="197167" y="210502"/>
                                    </a:lnTo>
                                    <a:close/>
                                    <a:moveTo>
                                      <a:pt x="173355" y="37147"/>
                                    </a:moveTo>
                                    <a:cubicBezTo>
                                      <a:pt x="173355" y="33338"/>
                                      <a:pt x="170498" y="30480"/>
                                      <a:pt x="166688" y="30480"/>
                                    </a:cubicBezTo>
                                    <a:lnTo>
                                      <a:pt x="129540" y="30480"/>
                                    </a:lnTo>
                                    <a:cubicBezTo>
                                      <a:pt x="125730" y="30480"/>
                                      <a:pt x="122873" y="33338"/>
                                      <a:pt x="122873" y="37147"/>
                                    </a:cubicBezTo>
                                    <a:lnTo>
                                      <a:pt x="122873" y="68580"/>
                                    </a:lnTo>
                                    <a:cubicBezTo>
                                      <a:pt x="122873" y="72390"/>
                                      <a:pt x="125730" y="75248"/>
                                      <a:pt x="129540" y="75248"/>
                                    </a:cubicBezTo>
                                    <a:lnTo>
                                      <a:pt x="167640" y="75248"/>
                                    </a:lnTo>
                                    <a:cubicBezTo>
                                      <a:pt x="171450" y="75248"/>
                                      <a:pt x="174308" y="72390"/>
                                      <a:pt x="174308" y="68580"/>
                                    </a:cubicBezTo>
                                    <a:lnTo>
                                      <a:pt x="174308" y="37147"/>
                                    </a:lnTo>
                                    <a:close/>
                                  </a:path>
                                </a:pathLst>
                              </a:custGeom>
                              <a:solidFill>
                                <a:srgbClr val="8E9AAF"/>
                              </a:solidFill>
                              <a:ln w="9525" cap="flat">
                                <a:noFill/>
                                <a:prstDash val="solid"/>
                                <a:miter/>
                              </a:ln>
                            </wps:spPr>
                            <wps:bodyPr rtlCol="0" anchor="ctr"/>
                          </wps:wsp>
                        </a:graphicData>
                      </a:graphic>
                    </wp:inline>
                  </w:drawing>
                </mc:Choice>
                <mc:Fallback>
                  <w:pict>
                    <v:shape w14:anchorId="2282065C" id="Graphic 52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7179,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" path="m148590,297180c66675,297180,,230505,,148590,,66675,66675,,148590,v81915,,148590,66675,148590,148590c297180,230505,230505,297180,148590,297180xm198120,210502v,-3809,-2857,-6667,-6667,-6667l172403,203835r,-98107c172403,101918,169545,99060,165735,99060r-61912,c100013,99060,97155,101918,97155,105728r,31432c97155,140970,100013,143828,103823,143828r19050,l122873,205740r-19050,c100013,205740,97155,208598,97155,212408r,31432c97155,247650,100013,250508,103823,250508r86677,c194310,250508,197167,247650,197167,243840r,-33338l198120,210502xm173355,37147v,-3809,-2857,-6667,-6667,-6667l129540,30480v-3810,,-6667,2858,-6667,6667l122873,68580v,3810,2857,6668,6667,6668l167640,75248v3810,,6668,-2858,6668,-6668l174308,37147r-953,xe" fillcolor="#8e9aaf" stroked="f">
                      <v:stroke joinstyle="miter"/>
                      <v:path arrowok="t" o:connecttype="custom" o:connectlocs="88200,176400;0,88200;88200,0;176401,88200;88200,176400;117600,124950;113643,120992;102335,120992;102335,62758;98377,58800;61627,58800;57669,62758;57669,81415;61627,85373;72935,85373;72935,122123;61627,122123;57669,126081;57669,144738;61627,148696;113077,148696;117035,144738;117035,124950;102900,22050;98943,18092;76893,18092;72935,22050;72935,40708;76893,44666;99508,44666;103466,40708;103466,22050" o:connectangles="0,0,0,0,0,0,0,0,0,0,0,0,0,0,0,0,0,0,0,0,0,0,0,0,0,0,0,0,0,0,0,0"/>
                      <o:lock v:ext="edit" aspectratio="t"/>
                      <w10:anchorlock/>
                    </v:shape>
                  </w:pict>
                </mc:Fallback>
              </mc:AlternateContent>
            </w:r>
          </w:p>
        </w:tc>
        <w:tc>
          <w:tcPr>
            <w:tcW w:w="8310" w:type="dxa"/>
            <w:gridSpan w:val="2"/>
            <w:vAlign w:val="center"/>
          </w:tcPr>
          <w:p w14:paraId="001DD581" w14:textId="77777777" w:rsidR="00E24596" w:rsidRDefault="00E24596" w:rsidP="00935116">
            <w:pPr>
              <w:pStyle w:val="TableTextEntries"/>
              <w:keepNext/>
              <w:spacing w:after="120"/>
            </w:pPr>
            <w:r>
              <w:t>We use information about staging of the scheme and infrastructure to assess the applicant’s technical capacity to service the scheme.</w:t>
            </w:r>
          </w:p>
        </w:tc>
      </w:tr>
      <w:tr w:rsidR="00123307" w14:paraId="47A291CF" w14:textId="77777777" w:rsidTr="005D56CA">
        <w:tc>
          <w:tcPr>
            <w:tcW w:w="717" w:type="dxa"/>
          </w:tcPr>
          <w:p w14:paraId="20F8E8E8" w14:textId="77777777" w:rsidR="00123307" w:rsidRDefault="00123307" w:rsidP="00D61C80">
            <w:pPr>
              <w:pStyle w:val="TableTextEntries"/>
              <w:keepNext/>
              <w:spacing w:line="360" w:lineRule="auto"/>
            </w:pPr>
            <w:r w:rsidRPr="008B359C">
              <w:rPr>
                <w:noProof/>
              </w:rPr>
              <mc:AlternateContent>
                <mc:Choice Requires="wps">
                  <w:drawing>
                    <wp:inline distT="0" distB="0" distL="0" distR="0" wp14:anchorId="438C2A13" wp14:editId="7336F0D8">
                      <wp:extent cx="176400" cy="176400"/>
                      <wp:effectExtent l="0" t="0" r="0" b="0"/>
                      <wp:docPr id="173" name="Graphic 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41935 w 293369"/>
                                  <a:gd name="connsiteY0" fmla="*/ 132398 h 293370"/>
                                  <a:gd name="connsiteX1" fmla="*/ 80963 w 293369"/>
                                  <a:gd name="connsiteY1" fmla="*/ 293370 h 293370"/>
                                  <a:gd name="connsiteX2" fmla="*/ 0 w 293369"/>
                                  <a:gd name="connsiteY2" fmla="*/ 293370 h 293370"/>
                                  <a:gd name="connsiteX3" fmla="*/ 0 w 293369"/>
                                  <a:gd name="connsiteY3" fmla="*/ 213360 h 293370"/>
                                  <a:gd name="connsiteX4" fmla="*/ 160973 w 293369"/>
                                  <a:gd name="connsiteY4" fmla="*/ 52388 h 293370"/>
                                  <a:gd name="connsiteX5" fmla="*/ 241935 w 293369"/>
                                  <a:gd name="connsiteY5" fmla="*/ 132398 h 293370"/>
                                  <a:gd name="connsiteX6" fmla="*/ 88582 w 293369"/>
                                  <a:gd name="connsiteY6" fmla="*/ 251460 h 293370"/>
                                  <a:gd name="connsiteX7" fmla="*/ 42863 w 293369"/>
                                  <a:gd name="connsiteY7" fmla="*/ 205740 h 293370"/>
                                  <a:gd name="connsiteX8" fmla="*/ 25718 w 293369"/>
                                  <a:gd name="connsiteY8" fmla="*/ 222885 h 293370"/>
                                  <a:gd name="connsiteX9" fmla="*/ 25718 w 293369"/>
                                  <a:gd name="connsiteY9" fmla="*/ 243840 h 293370"/>
                                  <a:gd name="connsiteX10" fmla="*/ 50482 w 293369"/>
                                  <a:gd name="connsiteY10" fmla="*/ 243840 h 293370"/>
                                  <a:gd name="connsiteX11" fmla="*/ 50482 w 293369"/>
                                  <a:gd name="connsiteY11" fmla="*/ 268605 h 293370"/>
                                  <a:gd name="connsiteX12" fmla="*/ 71438 w 293369"/>
                                  <a:gd name="connsiteY12" fmla="*/ 268605 h 293370"/>
                                  <a:gd name="connsiteX13" fmla="*/ 88582 w 293369"/>
                                  <a:gd name="connsiteY13" fmla="*/ 251460 h 293370"/>
                                  <a:gd name="connsiteX14" fmla="*/ 167640 w 293369"/>
                                  <a:gd name="connsiteY14" fmla="*/ 84773 h 293370"/>
                                  <a:gd name="connsiteX15" fmla="*/ 164783 w 293369"/>
                                  <a:gd name="connsiteY15" fmla="*/ 85725 h 293370"/>
                                  <a:gd name="connsiteX16" fmla="*/ 60007 w 293369"/>
                                  <a:gd name="connsiteY16" fmla="*/ 190500 h 293370"/>
                                  <a:gd name="connsiteX17" fmla="*/ 59055 w 293369"/>
                                  <a:gd name="connsiteY17" fmla="*/ 193358 h 293370"/>
                                  <a:gd name="connsiteX18" fmla="*/ 62865 w 293369"/>
                                  <a:gd name="connsiteY18" fmla="*/ 197167 h 293370"/>
                                  <a:gd name="connsiteX19" fmla="*/ 65723 w 293369"/>
                                  <a:gd name="connsiteY19" fmla="*/ 196215 h 293370"/>
                                  <a:gd name="connsiteX20" fmla="*/ 170498 w 293369"/>
                                  <a:gd name="connsiteY20" fmla="*/ 91440 h 293370"/>
                                  <a:gd name="connsiteX21" fmla="*/ 171450 w 293369"/>
                                  <a:gd name="connsiteY21" fmla="*/ 88582 h 293370"/>
                                  <a:gd name="connsiteX22" fmla="*/ 167640 w 293369"/>
                                  <a:gd name="connsiteY22" fmla="*/ 84773 h 293370"/>
                                  <a:gd name="connsiteX23" fmla="*/ 286703 w 293369"/>
                                  <a:gd name="connsiteY23" fmla="*/ 88582 h 293370"/>
                                  <a:gd name="connsiteX24" fmla="*/ 254318 w 293369"/>
                                  <a:gd name="connsiteY24" fmla="*/ 120967 h 293370"/>
                                  <a:gd name="connsiteX25" fmla="*/ 173355 w 293369"/>
                                  <a:gd name="connsiteY25" fmla="*/ 40005 h 293370"/>
                                  <a:gd name="connsiteX26" fmla="*/ 205740 w 293369"/>
                                  <a:gd name="connsiteY26" fmla="*/ 7620 h 293370"/>
                                  <a:gd name="connsiteX27" fmla="*/ 222885 w 293369"/>
                                  <a:gd name="connsiteY27" fmla="*/ 0 h 293370"/>
                                  <a:gd name="connsiteX28" fmla="*/ 240030 w 293369"/>
                                  <a:gd name="connsiteY28" fmla="*/ 7620 h 293370"/>
                                  <a:gd name="connsiteX29" fmla="*/ 285750 w 293369"/>
                                  <a:gd name="connsiteY29" fmla="*/ 53340 h 293370"/>
                                  <a:gd name="connsiteX30" fmla="*/ 293370 w 293369"/>
                                  <a:gd name="connsiteY30" fmla="*/ 70485 h 293370"/>
                                  <a:gd name="connsiteX31" fmla="*/ 286703 w 293369"/>
                                  <a:gd name="connsiteY31" fmla="*/ 88582 h 293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3369" h="293370">
                                    <a:moveTo>
                                      <a:pt x="241935" y="132398"/>
                                    </a:moveTo>
                                    <a:lnTo>
                                      <a:pt x="80963" y="293370"/>
                                    </a:lnTo>
                                    <a:lnTo>
                                      <a:pt x="0" y="293370"/>
                                    </a:lnTo>
                                    <a:lnTo>
                                      <a:pt x="0" y="213360"/>
                                    </a:lnTo>
                                    <a:lnTo>
                                      <a:pt x="160973" y="52388"/>
                                    </a:lnTo>
                                    <a:lnTo>
                                      <a:pt x="241935" y="132398"/>
                                    </a:lnTo>
                                    <a:close/>
                                    <a:moveTo>
                                      <a:pt x="88582" y="251460"/>
                                    </a:moveTo>
                                    <a:lnTo>
                                      <a:pt x="42863" y="205740"/>
                                    </a:lnTo>
                                    <a:lnTo>
                                      <a:pt x="25718" y="222885"/>
                                    </a:lnTo>
                                    <a:lnTo>
                                      <a:pt x="25718" y="243840"/>
                                    </a:lnTo>
                                    <a:lnTo>
                                      <a:pt x="50482" y="243840"/>
                                    </a:lnTo>
                                    <a:lnTo>
                                      <a:pt x="50482" y="268605"/>
                                    </a:lnTo>
                                    <a:lnTo>
                                      <a:pt x="71438" y="268605"/>
                                    </a:lnTo>
                                    <a:lnTo>
                                      <a:pt x="88582" y="251460"/>
                                    </a:lnTo>
                                    <a:close/>
                                    <a:moveTo>
                                      <a:pt x="167640" y="84773"/>
                                    </a:moveTo>
                                    <a:cubicBezTo>
                                      <a:pt x="166688" y="84773"/>
                                      <a:pt x="165735" y="84773"/>
                                      <a:pt x="164783" y="85725"/>
                                    </a:cubicBezTo>
                                    <a:lnTo>
                                      <a:pt x="60007" y="190500"/>
                                    </a:lnTo>
                                    <a:cubicBezTo>
                                      <a:pt x="59055" y="191453"/>
                                      <a:pt x="59055" y="192405"/>
                                      <a:pt x="59055" y="193358"/>
                                    </a:cubicBezTo>
                                    <a:cubicBezTo>
                                      <a:pt x="59055" y="196215"/>
                                      <a:pt x="60960" y="197167"/>
                                      <a:pt x="62865" y="197167"/>
                                    </a:cubicBezTo>
                                    <a:cubicBezTo>
                                      <a:pt x="63818" y="197167"/>
                                      <a:pt x="64770" y="197167"/>
                                      <a:pt x="65723" y="196215"/>
                                    </a:cubicBezTo>
                                    <a:lnTo>
                                      <a:pt x="170498" y="91440"/>
                                    </a:lnTo>
                                    <a:cubicBezTo>
                                      <a:pt x="171450" y="90488"/>
                                      <a:pt x="171450" y="89535"/>
                                      <a:pt x="171450" y="88582"/>
                                    </a:cubicBezTo>
                                    <a:cubicBezTo>
                                      <a:pt x="171450" y="86678"/>
                                      <a:pt x="170498" y="84773"/>
                                      <a:pt x="167640" y="84773"/>
                                    </a:cubicBezTo>
                                    <a:close/>
                                    <a:moveTo>
                                      <a:pt x="286703" y="88582"/>
                                    </a:moveTo>
                                    <a:lnTo>
                                      <a:pt x="254318" y="120967"/>
                                    </a:lnTo>
                                    <a:lnTo>
                                      <a:pt x="173355" y="40005"/>
                                    </a:lnTo>
                                    <a:lnTo>
                                      <a:pt x="205740" y="7620"/>
                                    </a:lnTo>
                                    <a:cubicBezTo>
                                      <a:pt x="210502" y="2857"/>
                                      <a:pt x="216218" y="0"/>
                                      <a:pt x="222885" y="0"/>
                                    </a:cubicBezTo>
                                    <a:cubicBezTo>
                                      <a:pt x="229552" y="0"/>
                                      <a:pt x="236220" y="2857"/>
                                      <a:pt x="240030" y="7620"/>
                                    </a:cubicBezTo>
                                    <a:lnTo>
                                      <a:pt x="285750" y="53340"/>
                                    </a:lnTo>
                                    <a:cubicBezTo>
                                      <a:pt x="290513" y="58103"/>
                                      <a:pt x="293370" y="64770"/>
                                      <a:pt x="293370" y="70485"/>
                                    </a:cubicBezTo>
                                    <a:cubicBezTo>
                                      <a:pt x="293370" y="76200"/>
                                      <a:pt x="290513" y="83820"/>
                                      <a:pt x="286703" y="88582"/>
                                    </a:cubicBezTo>
                                    <a:close/>
                                  </a:path>
                                </a:pathLst>
                              </a:custGeom>
                              <a:solidFill>
                                <a:srgbClr val="8E9AAF"/>
                              </a:solidFill>
                              <a:ln w="9525" cap="flat">
                                <a:noFill/>
                                <a:prstDash val="solid"/>
                                <a:miter/>
                              </a:ln>
                            </wps:spPr>
                            <wps:bodyPr rtlCol="0" anchor="ctr"/>
                          </wps:wsp>
                        </a:graphicData>
                      </a:graphic>
                    </wp:inline>
                  </w:drawing>
                </mc:Choice>
                <mc:Fallback>
                  <w:pict>
                    <v:shape w14:anchorId="32A9B43B" id="Graphic 220"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3369,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" path="m241935,132398l80963,293370,,293370,,213360,160973,52388r80962,80010xm88582,251460l42863,205740,25718,222885r,20955l50482,243840r,24765l71438,268605,88582,251460xm167640,84773v-952,,-1905,,-2857,952l60007,190500v-952,953,-952,1905,-952,2858c59055,196215,60960,197167,62865,197167v953,,1905,,2858,-952l170498,91440v952,-952,952,-1905,952,-2858c171450,86678,170498,84773,167640,84773xm286703,88582r-32385,32385l173355,40005,205740,7620c210502,2857,216218,,222885,v6667,,13335,2857,17145,7620l285750,53340v4763,4763,7620,11430,7620,17145c293370,76200,290513,83820,286703,88582xe" fillcolor="#8e9aaf" stroked="f">
                      <v:stroke joinstyle="miter"/>
                      <v:path arrowok="t" o:connecttype="custom" o:connectlocs="145473,79609;48682,176400;0,176400;0,128291;96792,31500;145473,79609;53264,151200;25773,123709;15464,134018;15464,146618;30354,146618;30354,161509;42955,161509;53264,151200;100800,50973;99082,51545;36082,114545;35509,116264;37800,118554;39519,117982;102519,54982;103091,53263;100800,50973;172392,53263;152919,72736;104237,24055;123710,4582;134019,0;144328,4582;171819,32073;176401,42382;172392,53263" o:connectangles="0,0,0,0,0,0,0,0,0,0,0,0,0,0,0,0,0,0,0,0,0,0,0,0,0,0,0,0,0,0,0,0"/>
                      <o:lock v:ext="edit" aspectratio="t"/>
                      <w10:anchorlock/>
                    </v:shape>
                  </w:pict>
                </mc:Fallback>
              </mc:AlternateContent>
            </w:r>
          </w:p>
        </w:tc>
        <w:tc>
          <w:tcPr>
            <w:tcW w:w="8310" w:type="dxa"/>
            <w:gridSpan w:val="2"/>
            <w:vAlign w:val="center"/>
          </w:tcPr>
          <w:p w14:paraId="080BCC20" w14:textId="4CDF7603" w:rsidR="00123307" w:rsidRDefault="00123307" w:rsidP="00D61C80">
            <w:pPr>
              <w:pStyle w:val="TableTextEntries"/>
              <w:keepNext/>
              <w:spacing w:after="120"/>
            </w:pPr>
            <w:r>
              <w:t xml:space="preserve">Provide details on the proposed </w:t>
            </w:r>
            <w:r w:rsidRPr="00882DB7">
              <w:rPr>
                <w:b/>
                <w:bCs/>
              </w:rPr>
              <w:t xml:space="preserve">staging of the </w:t>
            </w:r>
            <w:r w:rsidRPr="0022537F">
              <w:rPr>
                <w:b/>
                <w:bCs/>
              </w:rPr>
              <w:t>scheme</w:t>
            </w:r>
            <w:r w:rsidRPr="0093070F">
              <w:rPr>
                <w:b/>
                <w:bCs/>
              </w:rPr>
              <w:t xml:space="preserve"> </w:t>
            </w:r>
            <w:r w:rsidR="009623DF" w:rsidRPr="0093070F">
              <w:rPr>
                <w:b/>
                <w:bCs/>
              </w:rPr>
              <w:t xml:space="preserve">and </w:t>
            </w:r>
            <w:r w:rsidR="009A1000">
              <w:rPr>
                <w:b/>
                <w:bCs/>
              </w:rPr>
              <w:t xml:space="preserve">water industry </w:t>
            </w:r>
            <w:r w:rsidR="009623DF" w:rsidRPr="009623DF">
              <w:rPr>
                <w:b/>
                <w:bCs/>
              </w:rPr>
              <w:t xml:space="preserve">infrastructure </w:t>
            </w:r>
            <w:r>
              <w:t xml:space="preserve">if relevant. </w:t>
            </w:r>
            <w:r w:rsidR="001131DC">
              <w:t>Attach relevant supporting documents below.</w:t>
            </w:r>
            <w:r w:rsidR="009623DF">
              <w:t xml:space="preserve"> </w:t>
            </w:r>
          </w:p>
        </w:tc>
      </w:tr>
      <w:tr w:rsidR="00123307" w14:paraId="3AFDB9F7" w14:textId="77777777" w:rsidTr="00933914">
        <w:trPr>
          <w:cantSplit/>
          <w:trHeight w:val="454"/>
        </w:trPr>
        <w:tc>
          <w:tcPr>
            <w:tcW w:w="4508" w:type="dxa"/>
            <w:gridSpan w:val="2"/>
          </w:tcPr>
          <w:p w14:paraId="067AA0F8" w14:textId="65C10DAE" w:rsidR="0093070F" w:rsidRDefault="00123307" w:rsidP="00D61C80">
            <w:pPr>
              <w:pStyle w:val="TableTextEntries"/>
              <w:keepNext/>
            </w:pPr>
            <w:permStart w:id="838420916" w:edGrp="everyone" w:colFirst="1" w:colLast="1"/>
            <w:r w:rsidRPr="003A1516">
              <w:t>Describe the staging of the proposed scheme</w:t>
            </w:r>
            <w:r w:rsidR="009A1000">
              <w:t xml:space="preserve"> and the water industry infrastructure</w:t>
            </w:r>
            <w:r w:rsidR="0093070F">
              <w:t xml:space="preserve">. </w:t>
            </w:r>
            <w:r w:rsidR="00826933">
              <w:t>Please i</w:t>
            </w:r>
            <w:r w:rsidR="0093070F">
              <w:t>nclude:</w:t>
            </w:r>
          </w:p>
          <w:p w14:paraId="3C5D5771" w14:textId="0D91D2D9" w:rsidR="0093070F" w:rsidRDefault="0093070F" w:rsidP="0093070F">
            <w:pPr>
              <w:pStyle w:val="TableListBullet"/>
            </w:pPr>
            <w:r>
              <w:t>Major milestone dates</w:t>
            </w:r>
          </w:p>
          <w:p w14:paraId="2E52871B" w14:textId="0BA9A9F0" w:rsidR="0093070F" w:rsidRDefault="0093070F" w:rsidP="0093070F">
            <w:pPr>
              <w:pStyle w:val="TableListBullet"/>
            </w:pPr>
            <w:r w:rsidRPr="003A1516">
              <w:t xml:space="preserve">Which stage(s) of the proposed scheme is proposed to be </w:t>
            </w:r>
            <w:r>
              <w:t>constructed, maintained and operated</w:t>
            </w:r>
            <w:r w:rsidRPr="003A1516">
              <w:t xml:space="preserve"> under this licence application?</w:t>
            </w:r>
          </w:p>
          <w:p w14:paraId="06E917FC" w14:textId="6FFD1C47" w:rsidR="0093070F" w:rsidRDefault="0093070F" w:rsidP="0093070F">
            <w:pPr>
              <w:pStyle w:val="TableListBullet"/>
            </w:pPr>
            <w:r w:rsidRPr="003A1516">
              <w:t xml:space="preserve">What is the scale </w:t>
            </w:r>
            <w:r>
              <w:t xml:space="preserve">of the scheme </w:t>
            </w:r>
            <w:r w:rsidRPr="003A1516">
              <w:t>(e.g. by number of connections, customers) in each stage?</w:t>
            </w:r>
          </w:p>
          <w:p w14:paraId="1BC8CAD8" w14:textId="3BB3DE0C" w:rsidR="0093070F" w:rsidRDefault="0093070F" w:rsidP="0093070F">
            <w:pPr>
              <w:pStyle w:val="TableListBullet"/>
            </w:pPr>
            <w:r>
              <w:t xml:space="preserve">What is </w:t>
            </w:r>
            <w:r w:rsidRPr="00AC6FC6">
              <w:t>the scale of infrastructure (e.g. by length of reticulation, volumetric units of treatment plant) in each stage</w:t>
            </w:r>
            <w:r>
              <w:t>?</w:t>
            </w:r>
          </w:p>
          <w:p w14:paraId="42C09627" w14:textId="79BB9A5D" w:rsidR="00123307" w:rsidRDefault="00123307" w:rsidP="00D61C80">
            <w:pPr>
              <w:pStyle w:val="TableTextEntries"/>
              <w:keepNext/>
            </w:pPr>
          </w:p>
        </w:tc>
        <w:tc>
          <w:tcPr>
            <w:tcW w:w="4519" w:type="dxa"/>
            <w:shd w:val="clear" w:color="auto" w:fill="ECE9E7" w:themeFill="background2"/>
          </w:tcPr>
          <w:p w14:paraId="714D3BD8" w14:textId="77777777" w:rsidR="00123307" w:rsidRDefault="00123307" w:rsidP="00D61C80">
            <w:pPr>
              <w:pStyle w:val="TableTextEntries"/>
              <w:keepNext/>
            </w:pPr>
          </w:p>
        </w:tc>
      </w:tr>
      <w:permEnd w:id="838420916"/>
      <w:tr w:rsidR="0022537F" w14:paraId="6CA258F7" w14:textId="77777777" w:rsidTr="00933914">
        <w:tc>
          <w:tcPr>
            <w:tcW w:w="717" w:type="dxa"/>
          </w:tcPr>
          <w:p w14:paraId="3D862B33" w14:textId="77777777" w:rsidR="0022537F" w:rsidRPr="008B359C" w:rsidRDefault="0022537F" w:rsidP="005D56CA">
            <w:pPr>
              <w:pStyle w:val="TableTextEntries"/>
              <w:spacing w:before="120" w:line="360" w:lineRule="auto"/>
              <w:rPr>
                <w:noProof/>
              </w:rPr>
            </w:pPr>
            <w:r w:rsidRPr="008B359C">
              <w:rPr>
                <w:noProof/>
              </w:rPr>
              <mc:AlternateContent>
                <mc:Choice Requires="wps">
                  <w:drawing>
                    <wp:inline distT="0" distB="0" distL="0" distR="0" wp14:anchorId="257289B5" wp14:editId="36199D1A">
                      <wp:extent cx="176400" cy="176400"/>
                      <wp:effectExtent l="0" t="0" r="0" b="0"/>
                      <wp:docPr id="179" name="Graphic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58128 w 258127"/>
                                  <a:gd name="connsiteY0" fmla="*/ 91440 h 300990"/>
                                  <a:gd name="connsiteX1" fmla="*/ 258128 w 258127"/>
                                  <a:gd name="connsiteY1" fmla="*/ 284798 h 300990"/>
                                  <a:gd name="connsiteX2" fmla="*/ 241935 w 258127"/>
                                  <a:gd name="connsiteY2" fmla="*/ 300990 h 300990"/>
                                  <a:gd name="connsiteX3" fmla="*/ 16193 w 258127"/>
                                  <a:gd name="connsiteY3" fmla="*/ 300990 h 300990"/>
                                  <a:gd name="connsiteX4" fmla="*/ 0 w 258127"/>
                                  <a:gd name="connsiteY4" fmla="*/ 284798 h 300990"/>
                                  <a:gd name="connsiteX5" fmla="*/ 0 w 258127"/>
                                  <a:gd name="connsiteY5" fmla="*/ 16193 h 300990"/>
                                  <a:gd name="connsiteX6" fmla="*/ 16193 w 258127"/>
                                  <a:gd name="connsiteY6" fmla="*/ 0 h 300990"/>
                                  <a:gd name="connsiteX7" fmla="*/ 166688 w 258127"/>
                                  <a:gd name="connsiteY7" fmla="*/ 0 h 300990"/>
                                  <a:gd name="connsiteX8" fmla="*/ 194310 w 258127"/>
                                  <a:gd name="connsiteY8" fmla="*/ 11430 h 300990"/>
                                  <a:gd name="connsiteX9" fmla="*/ 246698 w 258127"/>
                                  <a:gd name="connsiteY9" fmla="*/ 63818 h 300990"/>
                                  <a:gd name="connsiteX10" fmla="*/ 258128 w 258127"/>
                                  <a:gd name="connsiteY10" fmla="*/ 91440 h 300990"/>
                                  <a:gd name="connsiteX11" fmla="*/ 236220 w 258127"/>
                                  <a:gd name="connsiteY11" fmla="*/ 107633 h 300990"/>
                                  <a:gd name="connsiteX12" fmla="*/ 166688 w 258127"/>
                                  <a:gd name="connsiteY12" fmla="*/ 107633 h 300990"/>
                                  <a:gd name="connsiteX13" fmla="*/ 150495 w 258127"/>
                                  <a:gd name="connsiteY13" fmla="*/ 91440 h 300990"/>
                                  <a:gd name="connsiteX14" fmla="*/ 150495 w 258127"/>
                                  <a:gd name="connsiteY14" fmla="*/ 21908 h 300990"/>
                                  <a:gd name="connsiteX15" fmla="*/ 21908 w 258127"/>
                                  <a:gd name="connsiteY15" fmla="*/ 21908 h 300990"/>
                                  <a:gd name="connsiteX16" fmla="*/ 21908 w 258127"/>
                                  <a:gd name="connsiteY16" fmla="*/ 279083 h 300990"/>
                                  <a:gd name="connsiteX17" fmla="*/ 236220 w 258127"/>
                                  <a:gd name="connsiteY17" fmla="*/ 279083 h 300990"/>
                                  <a:gd name="connsiteX18" fmla="*/ 236220 w 258127"/>
                                  <a:gd name="connsiteY18" fmla="*/ 107633 h 300990"/>
                                  <a:gd name="connsiteX19" fmla="*/ 69533 w 258127"/>
                                  <a:gd name="connsiteY19" fmla="*/ 128588 h 300990"/>
                                  <a:gd name="connsiteX20" fmla="*/ 187642 w 258127"/>
                                  <a:gd name="connsiteY20" fmla="*/ 128588 h 300990"/>
                                  <a:gd name="connsiteX21" fmla="*/ 193358 w 258127"/>
                                  <a:gd name="connsiteY21" fmla="*/ 134303 h 300990"/>
                                  <a:gd name="connsiteX22" fmla="*/ 193358 w 258127"/>
                                  <a:gd name="connsiteY22" fmla="*/ 144780 h 300990"/>
                                  <a:gd name="connsiteX23" fmla="*/ 187642 w 258127"/>
                                  <a:gd name="connsiteY23" fmla="*/ 150495 h 300990"/>
                                  <a:gd name="connsiteX24" fmla="*/ 69533 w 258127"/>
                                  <a:gd name="connsiteY24" fmla="*/ 150495 h 300990"/>
                                  <a:gd name="connsiteX25" fmla="*/ 63818 w 258127"/>
                                  <a:gd name="connsiteY25" fmla="*/ 144780 h 300990"/>
                                  <a:gd name="connsiteX26" fmla="*/ 63818 w 258127"/>
                                  <a:gd name="connsiteY26" fmla="*/ 134303 h 300990"/>
                                  <a:gd name="connsiteX27" fmla="*/ 69533 w 258127"/>
                                  <a:gd name="connsiteY27" fmla="*/ 128588 h 300990"/>
                                  <a:gd name="connsiteX28" fmla="*/ 193358 w 258127"/>
                                  <a:gd name="connsiteY28" fmla="*/ 177165 h 300990"/>
                                  <a:gd name="connsiteX29" fmla="*/ 193358 w 258127"/>
                                  <a:gd name="connsiteY29" fmla="*/ 187642 h 300990"/>
                                  <a:gd name="connsiteX30" fmla="*/ 187642 w 258127"/>
                                  <a:gd name="connsiteY30" fmla="*/ 193358 h 300990"/>
                                  <a:gd name="connsiteX31" fmla="*/ 69533 w 258127"/>
                                  <a:gd name="connsiteY31" fmla="*/ 193358 h 300990"/>
                                  <a:gd name="connsiteX32" fmla="*/ 63818 w 258127"/>
                                  <a:gd name="connsiteY32" fmla="*/ 187642 h 300990"/>
                                  <a:gd name="connsiteX33" fmla="*/ 63818 w 258127"/>
                                  <a:gd name="connsiteY33" fmla="*/ 177165 h 300990"/>
                                  <a:gd name="connsiteX34" fmla="*/ 69533 w 258127"/>
                                  <a:gd name="connsiteY34" fmla="*/ 171450 h 300990"/>
                                  <a:gd name="connsiteX35" fmla="*/ 187642 w 258127"/>
                                  <a:gd name="connsiteY35" fmla="*/ 171450 h 300990"/>
                                  <a:gd name="connsiteX36" fmla="*/ 193358 w 258127"/>
                                  <a:gd name="connsiteY36" fmla="*/ 177165 h 300990"/>
                                  <a:gd name="connsiteX37" fmla="*/ 193358 w 258127"/>
                                  <a:gd name="connsiteY37" fmla="*/ 220028 h 300990"/>
                                  <a:gd name="connsiteX38" fmla="*/ 193358 w 258127"/>
                                  <a:gd name="connsiteY38" fmla="*/ 230505 h 300990"/>
                                  <a:gd name="connsiteX39" fmla="*/ 187642 w 258127"/>
                                  <a:gd name="connsiteY39" fmla="*/ 236220 h 300990"/>
                                  <a:gd name="connsiteX40" fmla="*/ 69533 w 258127"/>
                                  <a:gd name="connsiteY40" fmla="*/ 236220 h 300990"/>
                                  <a:gd name="connsiteX41" fmla="*/ 63818 w 258127"/>
                                  <a:gd name="connsiteY41" fmla="*/ 230505 h 300990"/>
                                  <a:gd name="connsiteX42" fmla="*/ 63818 w 258127"/>
                                  <a:gd name="connsiteY42" fmla="*/ 220028 h 300990"/>
                                  <a:gd name="connsiteX43" fmla="*/ 69533 w 258127"/>
                                  <a:gd name="connsiteY43" fmla="*/ 214313 h 300990"/>
                                  <a:gd name="connsiteX44" fmla="*/ 187642 w 258127"/>
                                  <a:gd name="connsiteY44" fmla="*/ 214313 h 300990"/>
                                  <a:gd name="connsiteX45" fmla="*/ 193358 w 258127"/>
                                  <a:gd name="connsiteY45" fmla="*/ 220028 h 300990"/>
                                  <a:gd name="connsiteX46" fmla="*/ 171450 w 258127"/>
                                  <a:gd name="connsiteY46" fmla="*/ 85725 h 300990"/>
                                  <a:gd name="connsiteX47" fmla="*/ 234315 w 258127"/>
                                  <a:gd name="connsiteY47" fmla="*/ 85725 h 300990"/>
                                  <a:gd name="connsiteX48" fmla="*/ 230505 w 258127"/>
                                  <a:gd name="connsiteY48" fmla="*/ 79058 h 300990"/>
                                  <a:gd name="connsiteX49" fmla="*/ 178117 w 258127"/>
                                  <a:gd name="connsiteY49" fmla="*/ 26670 h 300990"/>
                                  <a:gd name="connsiteX50" fmla="*/ 171450 w 258127"/>
                                  <a:gd name="connsiteY50" fmla="*/ 22860 h 300990"/>
                                  <a:gd name="connsiteX51" fmla="*/ 171450 w 258127"/>
                                  <a:gd name="connsiteY51" fmla="*/ 85725 h 3009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258127" h="300990">
                                    <a:moveTo>
                                      <a:pt x="258128" y="91440"/>
                                    </a:moveTo>
                                    <a:lnTo>
                                      <a:pt x="258128" y="284798"/>
                                    </a:lnTo>
                                    <a:cubicBezTo>
                                      <a:pt x="258128" y="293370"/>
                                      <a:pt x="250508" y="300990"/>
                                      <a:pt x="241935" y="300990"/>
                                    </a:cubicBezTo>
                                    <a:lnTo>
                                      <a:pt x="16193" y="300990"/>
                                    </a:lnTo>
                                    <a:cubicBezTo>
                                      <a:pt x="7620" y="300990"/>
                                      <a:pt x="0" y="293370"/>
                                      <a:pt x="0" y="284798"/>
                                    </a:cubicBezTo>
                                    <a:lnTo>
                                      <a:pt x="0" y="16193"/>
                                    </a:lnTo>
                                    <a:cubicBezTo>
                                      <a:pt x="0" y="7620"/>
                                      <a:pt x="7620" y="0"/>
                                      <a:pt x="16193" y="0"/>
                                    </a:cubicBezTo>
                                    <a:lnTo>
                                      <a:pt x="166688" y="0"/>
                                    </a:lnTo>
                                    <a:cubicBezTo>
                                      <a:pt x="175260" y="0"/>
                                      <a:pt x="187642" y="4763"/>
                                      <a:pt x="194310" y="11430"/>
                                    </a:cubicBezTo>
                                    <a:lnTo>
                                      <a:pt x="246698" y="63818"/>
                                    </a:lnTo>
                                    <a:cubicBezTo>
                                      <a:pt x="252413" y="69533"/>
                                      <a:pt x="258128" y="81915"/>
                                      <a:pt x="258128" y="91440"/>
                                    </a:cubicBezTo>
                                    <a:close/>
                                    <a:moveTo>
                                      <a:pt x="236220" y="107633"/>
                                    </a:moveTo>
                                    <a:lnTo>
                                      <a:pt x="166688" y="107633"/>
                                    </a:lnTo>
                                    <a:cubicBezTo>
                                      <a:pt x="158115" y="107633"/>
                                      <a:pt x="150495" y="100013"/>
                                      <a:pt x="150495" y="91440"/>
                                    </a:cubicBezTo>
                                    <a:lnTo>
                                      <a:pt x="150495" y="21908"/>
                                    </a:lnTo>
                                    <a:lnTo>
                                      <a:pt x="21908" y="21908"/>
                                    </a:lnTo>
                                    <a:lnTo>
                                      <a:pt x="21908" y="279083"/>
                                    </a:lnTo>
                                    <a:lnTo>
                                      <a:pt x="236220" y="279083"/>
                                    </a:lnTo>
                                    <a:lnTo>
                                      <a:pt x="236220" y="107633"/>
                                    </a:lnTo>
                                    <a:close/>
                                    <a:moveTo>
                                      <a:pt x="69533" y="128588"/>
                                    </a:moveTo>
                                    <a:lnTo>
                                      <a:pt x="187642" y="128588"/>
                                    </a:lnTo>
                                    <a:cubicBezTo>
                                      <a:pt x="190500" y="128588"/>
                                      <a:pt x="193358" y="130493"/>
                                      <a:pt x="193358" y="134303"/>
                                    </a:cubicBezTo>
                                    <a:lnTo>
                                      <a:pt x="193358" y="144780"/>
                                    </a:lnTo>
                                    <a:cubicBezTo>
                                      <a:pt x="193358" y="147638"/>
                                      <a:pt x="191453" y="150495"/>
                                      <a:pt x="187642" y="150495"/>
                                    </a:cubicBezTo>
                                    <a:lnTo>
                                      <a:pt x="69533" y="150495"/>
                                    </a:lnTo>
                                    <a:cubicBezTo>
                                      <a:pt x="66675" y="150495"/>
                                      <a:pt x="63818" y="148590"/>
                                      <a:pt x="63818" y="144780"/>
                                    </a:cubicBezTo>
                                    <a:lnTo>
                                      <a:pt x="63818" y="134303"/>
                                    </a:lnTo>
                                    <a:cubicBezTo>
                                      <a:pt x="64770" y="131445"/>
                                      <a:pt x="66675" y="128588"/>
                                      <a:pt x="69533" y="128588"/>
                                    </a:cubicBezTo>
                                    <a:close/>
                                    <a:moveTo>
                                      <a:pt x="193358" y="177165"/>
                                    </a:moveTo>
                                    <a:lnTo>
                                      <a:pt x="193358" y="187642"/>
                                    </a:lnTo>
                                    <a:cubicBezTo>
                                      <a:pt x="193358" y="190500"/>
                                      <a:pt x="191453" y="193358"/>
                                      <a:pt x="187642" y="193358"/>
                                    </a:cubicBezTo>
                                    <a:lnTo>
                                      <a:pt x="69533" y="193358"/>
                                    </a:lnTo>
                                    <a:cubicBezTo>
                                      <a:pt x="66675" y="193358"/>
                                      <a:pt x="63818" y="191453"/>
                                      <a:pt x="63818" y="187642"/>
                                    </a:cubicBezTo>
                                    <a:lnTo>
                                      <a:pt x="63818" y="177165"/>
                                    </a:lnTo>
                                    <a:cubicBezTo>
                                      <a:pt x="63818" y="174308"/>
                                      <a:pt x="65723" y="171450"/>
                                      <a:pt x="69533" y="171450"/>
                                    </a:cubicBezTo>
                                    <a:lnTo>
                                      <a:pt x="187642" y="171450"/>
                                    </a:lnTo>
                                    <a:cubicBezTo>
                                      <a:pt x="190500" y="171450"/>
                                      <a:pt x="193358" y="174308"/>
                                      <a:pt x="193358" y="177165"/>
                                    </a:cubicBezTo>
                                    <a:close/>
                                    <a:moveTo>
                                      <a:pt x="193358" y="220028"/>
                                    </a:moveTo>
                                    <a:lnTo>
                                      <a:pt x="193358" y="230505"/>
                                    </a:lnTo>
                                    <a:cubicBezTo>
                                      <a:pt x="193358" y="233363"/>
                                      <a:pt x="191453" y="236220"/>
                                      <a:pt x="187642" y="236220"/>
                                    </a:cubicBezTo>
                                    <a:lnTo>
                                      <a:pt x="69533" y="236220"/>
                                    </a:lnTo>
                                    <a:cubicBezTo>
                                      <a:pt x="66675" y="236220"/>
                                      <a:pt x="63818" y="234315"/>
                                      <a:pt x="63818" y="230505"/>
                                    </a:cubicBezTo>
                                    <a:lnTo>
                                      <a:pt x="63818" y="220028"/>
                                    </a:lnTo>
                                    <a:cubicBezTo>
                                      <a:pt x="63818" y="217170"/>
                                      <a:pt x="65723" y="214313"/>
                                      <a:pt x="69533" y="214313"/>
                                    </a:cubicBezTo>
                                    <a:lnTo>
                                      <a:pt x="187642" y="214313"/>
                                    </a:lnTo>
                                    <a:cubicBezTo>
                                      <a:pt x="190500" y="214313"/>
                                      <a:pt x="193358" y="217170"/>
                                      <a:pt x="193358" y="220028"/>
                                    </a:cubicBezTo>
                                    <a:close/>
                                    <a:moveTo>
                                      <a:pt x="171450" y="85725"/>
                                    </a:moveTo>
                                    <a:lnTo>
                                      <a:pt x="234315" y="85725"/>
                                    </a:lnTo>
                                    <a:cubicBezTo>
                                      <a:pt x="233363" y="82868"/>
                                      <a:pt x="231458" y="80010"/>
                                      <a:pt x="230505" y="79058"/>
                                    </a:cubicBezTo>
                                    <a:lnTo>
                                      <a:pt x="178117" y="26670"/>
                                    </a:lnTo>
                                    <a:cubicBezTo>
                                      <a:pt x="177165" y="25718"/>
                                      <a:pt x="174308" y="23813"/>
                                      <a:pt x="171450" y="22860"/>
                                    </a:cubicBezTo>
                                    <a:lnTo>
                                      <a:pt x="171450" y="85725"/>
                                    </a:lnTo>
                                    <a:close/>
                                  </a:path>
                                </a:pathLst>
                              </a:custGeom>
                              <a:solidFill>
                                <a:srgbClr val="8E9AAF"/>
                              </a:solidFill>
                              <a:ln w="9525" cap="flat">
                                <a:noFill/>
                                <a:prstDash val="solid"/>
                                <a:miter/>
                              </a:ln>
                            </wps:spPr>
                            <wps:bodyPr rtlCol="0" anchor="ctr"/>
                          </wps:wsp>
                        </a:graphicData>
                      </a:graphic>
                    </wp:inline>
                  </w:drawing>
                </mc:Choice>
                <mc:Fallback>
                  <w:pict>
                    <v:shape w14:anchorId="75186C93" id="Graphic 5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58127,3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" path="m258128,91440r,193358c258128,293370,250508,300990,241935,300990r-225742,c7620,300990,,293370,,284798l,16193c,7620,7620,,16193,l166688,v8572,,20954,4763,27622,11430l246698,63818v5715,5715,11430,18097,11430,27622xm236220,107633r-69532,c158115,107633,150495,100013,150495,91440r,-69532l21908,21908r,257175l236220,279083r,-171450xm69533,128588r118109,c190500,128588,193358,130493,193358,134303r,10477c193358,147638,191453,150495,187642,150495r-118109,c66675,150495,63818,148590,63818,144780r,-10477c64770,131445,66675,128588,69533,128588xm193358,177165r,10477c193358,190500,191453,193358,187642,193358r-118109,c66675,193358,63818,191453,63818,187642r,-10477c63818,174308,65723,171450,69533,171450r118109,c190500,171450,193358,174308,193358,177165xm193358,220028r,10477c193358,233363,191453,236220,187642,236220r-118109,c66675,236220,63818,234315,63818,230505r,-10477c63818,217170,65723,214313,69533,214313r118109,c190500,214313,193358,217170,193358,220028xm171450,85725r62865,c233363,82868,231458,80010,230505,79058l178117,26670v-952,-952,-3809,-2857,-6667,-3810l171450,85725xe" fillcolor="#8e9aaf" stroked="f">
                      <v:stroke joinstyle="miter"/>
                      <v:path arrowok="t" o:connecttype="custom" o:connectlocs="176401,53590;176401,166910;165335,176400;11066,176400;0,166910;0,9490;11066,0;113912,0;132788,6699;168590,37402;176401,53590;161429,63080;113912,63080;102846,53590;102846,12840;14972,12840;14972,163561;161429,163561;161429,63080;47518,75361;128232,75361;132138,78710;132138,84851;128232,88200;47518,88200;43612,84851;43612,78710;47518,75361;132138,103830;132138,109971;128232,113321;47518,113321;43612,109971;43612,103830;47518,100481;128232,100481;132138,103830;132138,128951;132138,135091;128232,138441;47518,138441;43612,135091;43612,128951;47518,125602;128232,125602;132138,128951;117166,50241;160127,50241;157524,46333;121722,15630;117166,13397;117166,50241" o:connectangles="0,0,0,0,0,0,0,0,0,0,0,0,0,0,0,0,0,0,0,0,0,0,0,0,0,0,0,0,0,0,0,0,0,0,0,0,0,0,0,0,0,0,0,0,0,0,0,0,0,0,0,0"/>
                      <o:lock v:ext="edit" aspectratio="t"/>
                      <w10:anchorlock/>
                    </v:shape>
                  </w:pict>
                </mc:Fallback>
              </mc:AlternateContent>
            </w:r>
          </w:p>
        </w:tc>
        <w:tc>
          <w:tcPr>
            <w:tcW w:w="8310" w:type="dxa"/>
            <w:gridSpan w:val="2"/>
            <w:vAlign w:val="center"/>
          </w:tcPr>
          <w:p w14:paraId="5F3418A5" w14:textId="77777777" w:rsidR="0022537F" w:rsidRDefault="0022537F" w:rsidP="005D56CA">
            <w:pPr>
              <w:pStyle w:val="TableTextEntries"/>
              <w:spacing w:before="120" w:after="120"/>
            </w:pPr>
            <w:r w:rsidRPr="00206F2E">
              <w:t>Attach the following information:</w:t>
            </w:r>
          </w:p>
        </w:tc>
      </w:tr>
      <w:tr w:rsidR="0022537F" w14:paraId="5AE1D9EF" w14:textId="77777777" w:rsidTr="00933914">
        <w:trPr>
          <w:cantSplit/>
          <w:trHeight w:val="454"/>
        </w:trPr>
        <w:tc>
          <w:tcPr>
            <w:tcW w:w="4508" w:type="dxa"/>
            <w:gridSpan w:val="2"/>
          </w:tcPr>
          <w:p w14:paraId="0AC2D581" w14:textId="07C6E0BF" w:rsidR="0022537F" w:rsidRDefault="0022537F" w:rsidP="0022537F">
            <w:pPr>
              <w:pStyle w:val="TableTextEntries"/>
            </w:pPr>
            <w:permStart w:id="556098563" w:edGrp="everyone" w:colFirst="1" w:colLast="1"/>
            <w:r>
              <w:t xml:space="preserve">Works program that supports the proposed staging of the scheme </w:t>
            </w:r>
            <w:r w:rsidR="0093070F">
              <w:t xml:space="preserve">and water industry infrastructure </w:t>
            </w:r>
            <w:r>
              <w:t>described. It must include</w:t>
            </w:r>
            <w:r w:rsidR="0046678F">
              <w:t>,</w:t>
            </w:r>
            <w:r>
              <w:t xml:space="preserve"> as a minimum</w:t>
            </w:r>
            <w:r w:rsidR="0046678F">
              <w:t>, the items listed above.</w:t>
            </w:r>
          </w:p>
          <w:p w14:paraId="2B3BF291" w14:textId="466CDEBF" w:rsidR="0093070F" w:rsidRDefault="0093070F" w:rsidP="004A22BB">
            <w:pPr>
              <w:pStyle w:val="TableListBullet"/>
              <w:numPr>
                <w:ilvl w:val="0"/>
                <w:numId w:val="0"/>
              </w:numPr>
            </w:pPr>
          </w:p>
        </w:tc>
        <w:tc>
          <w:tcPr>
            <w:tcW w:w="4519" w:type="dxa"/>
            <w:shd w:val="clear" w:color="auto" w:fill="ECE9E7" w:themeFill="background2"/>
          </w:tcPr>
          <w:p w14:paraId="26E9FEF2" w14:textId="77777777" w:rsidR="0022537F" w:rsidRDefault="0022537F" w:rsidP="005D56CA">
            <w:pPr>
              <w:pStyle w:val="TableTextEntries"/>
            </w:pPr>
            <w:r>
              <w:t>Insert complete file name of attachment(s).</w:t>
            </w:r>
          </w:p>
          <w:p w14:paraId="35D581D0" w14:textId="48029A65" w:rsidR="00B34CD7" w:rsidRDefault="00B34CD7" w:rsidP="005D56CA">
            <w:pPr>
              <w:pStyle w:val="TableTextEntries"/>
            </w:pPr>
          </w:p>
        </w:tc>
      </w:tr>
    </w:tbl>
    <w:permEnd w:id="556098563"/>
    <w:p w14:paraId="761789ED" w14:textId="45E0A3AA" w:rsidR="00123307" w:rsidRDefault="0022537F" w:rsidP="007210AB">
      <w:pPr>
        <w:pStyle w:val="Heading3nonumber"/>
        <w:numPr>
          <w:ilvl w:val="0"/>
          <w:numId w:val="47"/>
        </w:numPr>
        <w:ind w:left="426"/>
      </w:pPr>
      <w:r w:rsidRPr="008F53BB">
        <w:t>Water industry infrastructure, source water and volumes</w:t>
      </w:r>
    </w:p>
    <w:tbl>
      <w:tblPr>
        <w:tblW w:w="9027" w:type="dxa"/>
        <w:tblLook w:val="04A0" w:firstRow="1" w:lastRow="0" w:firstColumn="1" w:lastColumn="0" w:noHBand="0" w:noVBand="1"/>
      </w:tblPr>
      <w:tblGrid>
        <w:gridCol w:w="717"/>
        <w:gridCol w:w="3111"/>
        <w:gridCol w:w="5199"/>
      </w:tblGrid>
      <w:tr w:rsidR="00F07D7F" w14:paraId="52F08595" w14:textId="77777777" w:rsidTr="005D56CA">
        <w:tc>
          <w:tcPr>
            <w:tcW w:w="717" w:type="dxa"/>
          </w:tcPr>
          <w:p w14:paraId="4F611E46" w14:textId="70D3CEE1" w:rsidR="00F07D7F" w:rsidRPr="008B359C" w:rsidRDefault="00F07D7F" w:rsidP="00F07D7F">
            <w:pPr>
              <w:pStyle w:val="TableTextEntries"/>
              <w:keepNext/>
              <w:spacing w:line="360" w:lineRule="auto"/>
              <w:rPr>
                <w:noProof/>
              </w:rPr>
            </w:pPr>
            <w:r w:rsidRPr="008B359C">
              <w:rPr>
                <w:noProof/>
              </w:rPr>
              <mc:AlternateContent>
                <mc:Choice Requires="wps">
                  <w:drawing>
                    <wp:inline distT="0" distB="0" distL="0" distR="0" wp14:anchorId="004B3371" wp14:editId="60013956">
                      <wp:extent cx="176400" cy="176400"/>
                      <wp:effectExtent l="0" t="0" r="0" b="0"/>
                      <wp:docPr id="342" name="Graphic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148590 w 297179"/>
                                  <a:gd name="connsiteY0" fmla="*/ 297180 h 297180"/>
                                  <a:gd name="connsiteX1" fmla="*/ 0 w 297179"/>
                                  <a:gd name="connsiteY1" fmla="*/ 148590 h 297180"/>
                                  <a:gd name="connsiteX2" fmla="*/ 148590 w 297179"/>
                                  <a:gd name="connsiteY2" fmla="*/ 0 h 297180"/>
                                  <a:gd name="connsiteX3" fmla="*/ 297180 w 297179"/>
                                  <a:gd name="connsiteY3" fmla="*/ 148590 h 297180"/>
                                  <a:gd name="connsiteX4" fmla="*/ 148590 w 297179"/>
                                  <a:gd name="connsiteY4" fmla="*/ 297180 h 297180"/>
                                  <a:gd name="connsiteX5" fmla="*/ 198120 w 297179"/>
                                  <a:gd name="connsiteY5" fmla="*/ 210502 h 297180"/>
                                  <a:gd name="connsiteX6" fmla="*/ 191453 w 297179"/>
                                  <a:gd name="connsiteY6" fmla="*/ 203835 h 297180"/>
                                  <a:gd name="connsiteX7" fmla="*/ 172403 w 297179"/>
                                  <a:gd name="connsiteY7" fmla="*/ 203835 h 297180"/>
                                  <a:gd name="connsiteX8" fmla="*/ 172403 w 297179"/>
                                  <a:gd name="connsiteY8" fmla="*/ 105728 h 297180"/>
                                  <a:gd name="connsiteX9" fmla="*/ 165735 w 297179"/>
                                  <a:gd name="connsiteY9" fmla="*/ 99060 h 297180"/>
                                  <a:gd name="connsiteX10" fmla="*/ 103823 w 297179"/>
                                  <a:gd name="connsiteY10" fmla="*/ 99060 h 297180"/>
                                  <a:gd name="connsiteX11" fmla="*/ 97155 w 297179"/>
                                  <a:gd name="connsiteY11" fmla="*/ 105728 h 297180"/>
                                  <a:gd name="connsiteX12" fmla="*/ 97155 w 297179"/>
                                  <a:gd name="connsiteY12" fmla="*/ 137160 h 297180"/>
                                  <a:gd name="connsiteX13" fmla="*/ 103823 w 297179"/>
                                  <a:gd name="connsiteY13" fmla="*/ 143828 h 297180"/>
                                  <a:gd name="connsiteX14" fmla="*/ 122873 w 297179"/>
                                  <a:gd name="connsiteY14" fmla="*/ 143828 h 297180"/>
                                  <a:gd name="connsiteX15" fmla="*/ 122873 w 297179"/>
                                  <a:gd name="connsiteY15" fmla="*/ 205740 h 297180"/>
                                  <a:gd name="connsiteX16" fmla="*/ 103823 w 297179"/>
                                  <a:gd name="connsiteY16" fmla="*/ 205740 h 297180"/>
                                  <a:gd name="connsiteX17" fmla="*/ 97155 w 297179"/>
                                  <a:gd name="connsiteY17" fmla="*/ 212408 h 297180"/>
                                  <a:gd name="connsiteX18" fmla="*/ 97155 w 297179"/>
                                  <a:gd name="connsiteY18" fmla="*/ 243840 h 297180"/>
                                  <a:gd name="connsiteX19" fmla="*/ 103823 w 297179"/>
                                  <a:gd name="connsiteY19" fmla="*/ 250508 h 297180"/>
                                  <a:gd name="connsiteX20" fmla="*/ 190500 w 297179"/>
                                  <a:gd name="connsiteY20" fmla="*/ 250508 h 297180"/>
                                  <a:gd name="connsiteX21" fmla="*/ 197167 w 297179"/>
                                  <a:gd name="connsiteY21" fmla="*/ 243840 h 297180"/>
                                  <a:gd name="connsiteX22" fmla="*/ 197167 w 297179"/>
                                  <a:gd name="connsiteY22" fmla="*/ 210502 h 297180"/>
                                  <a:gd name="connsiteX23" fmla="*/ 173355 w 297179"/>
                                  <a:gd name="connsiteY23" fmla="*/ 37147 h 297180"/>
                                  <a:gd name="connsiteX24" fmla="*/ 166688 w 297179"/>
                                  <a:gd name="connsiteY24" fmla="*/ 30480 h 297180"/>
                                  <a:gd name="connsiteX25" fmla="*/ 129540 w 297179"/>
                                  <a:gd name="connsiteY25" fmla="*/ 30480 h 297180"/>
                                  <a:gd name="connsiteX26" fmla="*/ 122873 w 297179"/>
                                  <a:gd name="connsiteY26" fmla="*/ 37147 h 297180"/>
                                  <a:gd name="connsiteX27" fmla="*/ 122873 w 297179"/>
                                  <a:gd name="connsiteY27" fmla="*/ 68580 h 297180"/>
                                  <a:gd name="connsiteX28" fmla="*/ 129540 w 297179"/>
                                  <a:gd name="connsiteY28" fmla="*/ 75248 h 297180"/>
                                  <a:gd name="connsiteX29" fmla="*/ 167640 w 297179"/>
                                  <a:gd name="connsiteY29" fmla="*/ 75248 h 297180"/>
                                  <a:gd name="connsiteX30" fmla="*/ 174308 w 297179"/>
                                  <a:gd name="connsiteY30" fmla="*/ 68580 h 297180"/>
                                  <a:gd name="connsiteX31" fmla="*/ 174308 w 297179"/>
                                  <a:gd name="connsiteY31" fmla="*/ 37147 h 297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7179" h="297180">
                                    <a:moveTo>
                                      <a:pt x="148590" y="297180"/>
                                    </a:moveTo>
                                    <a:cubicBezTo>
                                      <a:pt x="66675" y="297180"/>
                                      <a:pt x="0" y="230505"/>
                                      <a:pt x="0" y="148590"/>
                                    </a:cubicBezTo>
                                    <a:cubicBezTo>
                                      <a:pt x="0" y="66675"/>
                                      <a:pt x="66675" y="0"/>
                                      <a:pt x="148590" y="0"/>
                                    </a:cubicBezTo>
                                    <a:cubicBezTo>
                                      <a:pt x="230505" y="0"/>
                                      <a:pt x="297180" y="66675"/>
                                      <a:pt x="297180" y="148590"/>
                                    </a:cubicBezTo>
                                    <a:cubicBezTo>
                                      <a:pt x="297180" y="230505"/>
                                      <a:pt x="230505" y="297180"/>
                                      <a:pt x="148590" y="297180"/>
                                    </a:cubicBezTo>
                                    <a:close/>
                                    <a:moveTo>
                                      <a:pt x="198120" y="210502"/>
                                    </a:moveTo>
                                    <a:cubicBezTo>
                                      <a:pt x="198120" y="206693"/>
                                      <a:pt x="195263" y="203835"/>
                                      <a:pt x="191453" y="203835"/>
                                    </a:cubicBezTo>
                                    <a:lnTo>
                                      <a:pt x="172403" y="203835"/>
                                    </a:lnTo>
                                    <a:lnTo>
                                      <a:pt x="172403" y="105728"/>
                                    </a:lnTo>
                                    <a:cubicBezTo>
                                      <a:pt x="172403" y="101918"/>
                                      <a:pt x="169545" y="99060"/>
                                      <a:pt x="165735" y="99060"/>
                                    </a:cubicBezTo>
                                    <a:lnTo>
                                      <a:pt x="103823" y="99060"/>
                                    </a:lnTo>
                                    <a:cubicBezTo>
                                      <a:pt x="100013" y="99060"/>
                                      <a:pt x="97155" y="101918"/>
                                      <a:pt x="97155" y="105728"/>
                                    </a:cubicBezTo>
                                    <a:lnTo>
                                      <a:pt x="97155" y="137160"/>
                                    </a:lnTo>
                                    <a:cubicBezTo>
                                      <a:pt x="97155" y="140970"/>
                                      <a:pt x="100013" y="143828"/>
                                      <a:pt x="103823" y="143828"/>
                                    </a:cubicBezTo>
                                    <a:lnTo>
                                      <a:pt x="122873" y="143828"/>
                                    </a:lnTo>
                                    <a:lnTo>
                                      <a:pt x="122873" y="205740"/>
                                    </a:lnTo>
                                    <a:lnTo>
                                      <a:pt x="103823" y="205740"/>
                                    </a:lnTo>
                                    <a:cubicBezTo>
                                      <a:pt x="100013" y="205740"/>
                                      <a:pt x="97155" y="208598"/>
                                      <a:pt x="97155" y="212408"/>
                                    </a:cubicBezTo>
                                    <a:lnTo>
                                      <a:pt x="97155" y="243840"/>
                                    </a:lnTo>
                                    <a:cubicBezTo>
                                      <a:pt x="97155" y="247650"/>
                                      <a:pt x="100013" y="250508"/>
                                      <a:pt x="103823" y="250508"/>
                                    </a:cubicBezTo>
                                    <a:lnTo>
                                      <a:pt x="190500" y="250508"/>
                                    </a:lnTo>
                                    <a:cubicBezTo>
                                      <a:pt x="194310" y="250508"/>
                                      <a:pt x="197167" y="247650"/>
                                      <a:pt x="197167" y="243840"/>
                                    </a:cubicBezTo>
                                    <a:lnTo>
                                      <a:pt x="197167" y="210502"/>
                                    </a:lnTo>
                                    <a:close/>
                                    <a:moveTo>
                                      <a:pt x="173355" y="37147"/>
                                    </a:moveTo>
                                    <a:cubicBezTo>
                                      <a:pt x="173355" y="33338"/>
                                      <a:pt x="170498" y="30480"/>
                                      <a:pt x="166688" y="30480"/>
                                    </a:cubicBezTo>
                                    <a:lnTo>
                                      <a:pt x="129540" y="30480"/>
                                    </a:lnTo>
                                    <a:cubicBezTo>
                                      <a:pt x="125730" y="30480"/>
                                      <a:pt x="122873" y="33338"/>
                                      <a:pt x="122873" y="37147"/>
                                    </a:cubicBezTo>
                                    <a:lnTo>
                                      <a:pt x="122873" y="68580"/>
                                    </a:lnTo>
                                    <a:cubicBezTo>
                                      <a:pt x="122873" y="72390"/>
                                      <a:pt x="125730" y="75248"/>
                                      <a:pt x="129540" y="75248"/>
                                    </a:cubicBezTo>
                                    <a:lnTo>
                                      <a:pt x="167640" y="75248"/>
                                    </a:lnTo>
                                    <a:cubicBezTo>
                                      <a:pt x="171450" y="75248"/>
                                      <a:pt x="174308" y="72390"/>
                                      <a:pt x="174308" y="68580"/>
                                    </a:cubicBezTo>
                                    <a:lnTo>
                                      <a:pt x="174308" y="37147"/>
                                    </a:lnTo>
                                    <a:close/>
                                  </a:path>
                                </a:pathLst>
                              </a:custGeom>
                              <a:solidFill>
                                <a:srgbClr val="8E9AAF"/>
                              </a:solidFill>
                              <a:ln w="9525" cap="flat">
                                <a:noFill/>
                                <a:prstDash val="solid"/>
                                <a:miter/>
                              </a:ln>
                            </wps:spPr>
                            <wps:bodyPr rtlCol="0" anchor="ctr"/>
                          </wps:wsp>
                        </a:graphicData>
                      </a:graphic>
                    </wp:inline>
                  </w:drawing>
                </mc:Choice>
                <mc:Fallback>
                  <w:pict>
                    <v:shape w14:anchorId="3EB9892C" id="Graphic 52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7179,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" path="m148590,297180c66675,297180,,230505,,148590,,66675,66675,,148590,v81915,,148590,66675,148590,148590c297180,230505,230505,297180,148590,297180xm198120,210502v,-3809,-2857,-6667,-6667,-6667l172403,203835r,-98107c172403,101918,169545,99060,165735,99060r-61912,c100013,99060,97155,101918,97155,105728r,31432c97155,140970,100013,143828,103823,143828r19050,l122873,205740r-19050,c100013,205740,97155,208598,97155,212408r,31432c97155,247650,100013,250508,103823,250508r86677,c194310,250508,197167,247650,197167,243840r,-33338l198120,210502xm173355,37147v,-3809,-2857,-6667,-6667,-6667l129540,30480v-3810,,-6667,2858,-6667,6667l122873,68580v,3810,2857,6668,6667,6668l167640,75248v3810,,6668,-2858,6668,-6668l174308,37147r-953,xe" fillcolor="#8e9aaf" stroked="f">
                      <v:stroke joinstyle="miter"/>
                      <v:path arrowok="t" o:connecttype="custom" o:connectlocs="88200,176400;0,88200;88200,0;176401,88200;88200,176400;117600,124950;113643,120992;102335,120992;102335,62758;98377,58800;61627,58800;57669,62758;57669,81415;61627,85373;72935,85373;72935,122123;61627,122123;57669,126081;57669,144738;61627,148696;113077,148696;117035,144738;117035,124950;102900,22050;98943,18092;76893,18092;72935,22050;72935,40708;76893,44666;99508,44666;103466,40708;103466,22050" o:connectangles="0,0,0,0,0,0,0,0,0,0,0,0,0,0,0,0,0,0,0,0,0,0,0,0,0,0,0,0,0,0,0,0"/>
                      <o:lock v:ext="edit" aspectratio="t"/>
                      <w10:anchorlock/>
                    </v:shape>
                  </w:pict>
                </mc:Fallback>
              </mc:AlternateContent>
            </w:r>
          </w:p>
        </w:tc>
        <w:tc>
          <w:tcPr>
            <w:tcW w:w="8310" w:type="dxa"/>
            <w:gridSpan w:val="2"/>
            <w:vAlign w:val="center"/>
          </w:tcPr>
          <w:p w14:paraId="5BD34450" w14:textId="17C2B01D" w:rsidR="00F07D7F" w:rsidRDefault="00F07D7F" w:rsidP="00F07D7F">
            <w:pPr>
              <w:pStyle w:val="TableTextEntries"/>
              <w:keepNext/>
              <w:spacing w:after="120"/>
            </w:pPr>
            <w:r w:rsidRPr="005D56CA">
              <w:t>We use this information to define the water industry in</w:t>
            </w:r>
            <w:r>
              <w:t>fra</w:t>
            </w:r>
            <w:r w:rsidRPr="005D56CA">
              <w:t>structure and purposes of the infrastructure in the network operator’s licence.</w:t>
            </w:r>
            <w:r>
              <w:t xml:space="preserve"> </w:t>
            </w:r>
            <w:r w:rsidRPr="005D56CA">
              <w:t xml:space="preserve">We </w:t>
            </w:r>
            <w:r>
              <w:t>will also have</w:t>
            </w:r>
            <w:r w:rsidRPr="005D56CA">
              <w:t xml:space="preserve"> regard to the sustainability of water resources in assessing your application. We </w:t>
            </w:r>
            <w:r>
              <w:t>will</w:t>
            </w:r>
            <w:r w:rsidRPr="005D56CA">
              <w:t xml:space="preserve"> list each water source in a</w:t>
            </w:r>
            <w:r>
              <w:t xml:space="preserve"> publicly available</w:t>
            </w:r>
            <w:r w:rsidRPr="005D56CA">
              <w:t xml:space="preserve"> Licence Register</w:t>
            </w:r>
            <w:r>
              <w:t xml:space="preserve"> and use maximum capacities to determine licence fees.</w:t>
            </w:r>
          </w:p>
        </w:tc>
      </w:tr>
      <w:tr w:rsidR="005D56CA" w14:paraId="09672B21" w14:textId="77777777" w:rsidTr="005D56CA">
        <w:tc>
          <w:tcPr>
            <w:tcW w:w="717" w:type="dxa"/>
          </w:tcPr>
          <w:p w14:paraId="5D0501A5" w14:textId="7EABD387" w:rsidR="005D56CA" w:rsidRPr="008B359C" w:rsidRDefault="005D56CA" w:rsidP="00D61C80">
            <w:pPr>
              <w:pStyle w:val="TableTextEntries"/>
              <w:keepNext/>
              <w:spacing w:line="360" w:lineRule="auto"/>
              <w:rPr>
                <w:noProof/>
              </w:rPr>
            </w:pPr>
            <w:r w:rsidRPr="008B359C">
              <w:rPr>
                <w:noProof/>
              </w:rPr>
              <mc:AlternateContent>
                <mc:Choice Requires="wps">
                  <w:drawing>
                    <wp:inline distT="0" distB="0" distL="0" distR="0" wp14:anchorId="20DED5CF" wp14:editId="1FBD321B">
                      <wp:extent cx="176400" cy="176400"/>
                      <wp:effectExtent l="0" t="0" r="0" b="0"/>
                      <wp:docPr id="185" name="Graphic 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41935 w 293369"/>
                                  <a:gd name="connsiteY0" fmla="*/ 132398 h 293370"/>
                                  <a:gd name="connsiteX1" fmla="*/ 80963 w 293369"/>
                                  <a:gd name="connsiteY1" fmla="*/ 293370 h 293370"/>
                                  <a:gd name="connsiteX2" fmla="*/ 0 w 293369"/>
                                  <a:gd name="connsiteY2" fmla="*/ 293370 h 293370"/>
                                  <a:gd name="connsiteX3" fmla="*/ 0 w 293369"/>
                                  <a:gd name="connsiteY3" fmla="*/ 213360 h 293370"/>
                                  <a:gd name="connsiteX4" fmla="*/ 160973 w 293369"/>
                                  <a:gd name="connsiteY4" fmla="*/ 52388 h 293370"/>
                                  <a:gd name="connsiteX5" fmla="*/ 241935 w 293369"/>
                                  <a:gd name="connsiteY5" fmla="*/ 132398 h 293370"/>
                                  <a:gd name="connsiteX6" fmla="*/ 88582 w 293369"/>
                                  <a:gd name="connsiteY6" fmla="*/ 251460 h 293370"/>
                                  <a:gd name="connsiteX7" fmla="*/ 42863 w 293369"/>
                                  <a:gd name="connsiteY7" fmla="*/ 205740 h 293370"/>
                                  <a:gd name="connsiteX8" fmla="*/ 25718 w 293369"/>
                                  <a:gd name="connsiteY8" fmla="*/ 222885 h 293370"/>
                                  <a:gd name="connsiteX9" fmla="*/ 25718 w 293369"/>
                                  <a:gd name="connsiteY9" fmla="*/ 243840 h 293370"/>
                                  <a:gd name="connsiteX10" fmla="*/ 50482 w 293369"/>
                                  <a:gd name="connsiteY10" fmla="*/ 243840 h 293370"/>
                                  <a:gd name="connsiteX11" fmla="*/ 50482 w 293369"/>
                                  <a:gd name="connsiteY11" fmla="*/ 268605 h 293370"/>
                                  <a:gd name="connsiteX12" fmla="*/ 71438 w 293369"/>
                                  <a:gd name="connsiteY12" fmla="*/ 268605 h 293370"/>
                                  <a:gd name="connsiteX13" fmla="*/ 88582 w 293369"/>
                                  <a:gd name="connsiteY13" fmla="*/ 251460 h 293370"/>
                                  <a:gd name="connsiteX14" fmla="*/ 167640 w 293369"/>
                                  <a:gd name="connsiteY14" fmla="*/ 84773 h 293370"/>
                                  <a:gd name="connsiteX15" fmla="*/ 164783 w 293369"/>
                                  <a:gd name="connsiteY15" fmla="*/ 85725 h 293370"/>
                                  <a:gd name="connsiteX16" fmla="*/ 60007 w 293369"/>
                                  <a:gd name="connsiteY16" fmla="*/ 190500 h 293370"/>
                                  <a:gd name="connsiteX17" fmla="*/ 59055 w 293369"/>
                                  <a:gd name="connsiteY17" fmla="*/ 193358 h 293370"/>
                                  <a:gd name="connsiteX18" fmla="*/ 62865 w 293369"/>
                                  <a:gd name="connsiteY18" fmla="*/ 197167 h 293370"/>
                                  <a:gd name="connsiteX19" fmla="*/ 65723 w 293369"/>
                                  <a:gd name="connsiteY19" fmla="*/ 196215 h 293370"/>
                                  <a:gd name="connsiteX20" fmla="*/ 170498 w 293369"/>
                                  <a:gd name="connsiteY20" fmla="*/ 91440 h 293370"/>
                                  <a:gd name="connsiteX21" fmla="*/ 171450 w 293369"/>
                                  <a:gd name="connsiteY21" fmla="*/ 88582 h 293370"/>
                                  <a:gd name="connsiteX22" fmla="*/ 167640 w 293369"/>
                                  <a:gd name="connsiteY22" fmla="*/ 84773 h 293370"/>
                                  <a:gd name="connsiteX23" fmla="*/ 286703 w 293369"/>
                                  <a:gd name="connsiteY23" fmla="*/ 88582 h 293370"/>
                                  <a:gd name="connsiteX24" fmla="*/ 254318 w 293369"/>
                                  <a:gd name="connsiteY24" fmla="*/ 120967 h 293370"/>
                                  <a:gd name="connsiteX25" fmla="*/ 173355 w 293369"/>
                                  <a:gd name="connsiteY25" fmla="*/ 40005 h 293370"/>
                                  <a:gd name="connsiteX26" fmla="*/ 205740 w 293369"/>
                                  <a:gd name="connsiteY26" fmla="*/ 7620 h 293370"/>
                                  <a:gd name="connsiteX27" fmla="*/ 222885 w 293369"/>
                                  <a:gd name="connsiteY27" fmla="*/ 0 h 293370"/>
                                  <a:gd name="connsiteX28" fmla="*/ 240030 w 293369"/>
                                  <a:gd name="connsiteY28" fmla="*/ 7620 h 293370"/>
                                  <a:gd name="connsiteX29" fmla="*/ 285750 w 293369"/>
                                  <a:gd name="connsiteY29" fmla="*/ 53340 h 293370"/>
                                  <a:gd name="connsiteX30" fmla="*/ 293370 w 293369"/>
                                  <a:gd name="connsiteY30" fmla="*/ 70485 h 293370"/>
                                  <a:gd name="connsiteX31" fmla="*/ 286703 w 293369"/>
                                  <a:gd name="connsiteY31" fmla="*/ 88582 h 293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3369" h="293370">
                                    <a:moveTo>
                                      <a:pt x="241935" y="132398"/>
                                    </a:moveTo>
                                    <a:lnTo>
                                      <a:pt x="80963" y="293370"/>
                                    </a:lnTo>
                                    <a:lnTo>
                                      <a:pt x="0" y="293370"/>
                                    </a:lnTo>
                                    <a:lnTo>
                                      <a:pt x="0" y="213360"/>
                                    </a:lnTo>
                                    <a:lnTo>
                                      <a:pt x="160973" y="52388"/>
                                    </a:lnTo>
                                    <a:lnTo>
                                      <a:pt x="241935" y="132398"/>
                                    </a:lnTo>
                                    <a:close/>
                                    <a:moveTo>
                                      <a:pt x="88582" y="251460"/>
                                    </a:moveTo>
                                    <a:lnTo>
                                      <a:pt x="42863" y="205740"/>
                                    </a:lnTo>
                                    <a:lnTo>
                                      <a:pt x="25718" y="222885"/>
                                    </a:lnTo>
                                    <a:lnTo>
                                      <a:pt x="25718" y="243840"/>
                                    </a:lnTo>
                                    <a:lnTo>
                                      <a:pt x="50482" y="243840"/>
                                    </a:lnTo>
                                    <a:lnTo>
                                      <a:pt x="50482" y="268605"/>
                                    </a:lnTo>
                                    <a:lnTo>
                                      <a:pt x="71438" y="268605"/>
                                    </a:lnTo>
                                    <a:lnTo>
                                      <a:pt x="88582" y="251460"/>
                                    </a:lnTo>
                                    <a:close/>
                                    <a:moveTo>
                                      <a:pt x="167640" y="84773"/>
                                    </a:moveTo>
                                    <a:cubicBezTo>
                                      <a:pt x="166688" y="84773"/>
                                      <a:pt x="165735" y="84773"/>
                                      <a:pt x="164783" y="85725"/>
                                    </a:cubicBezTo>
                                    <a:lnTo>
                                      <a:pt x="60007" y="190500"/>
                                    </a:lnTo>
                                    <a:cubicBezTo>
                                      <a:pt x="59055" y="191453"/>
                                      <a:pt x="59055" y="192405"/>
                                      <a:pt x="59055" y="193358"/>
                                    </a:cubicBezTo>
                                    <a:cubicBezTo>
                                      <a:pt x="59055" y="196215"/>
                                      <a:pt x="60960" y="197167"/>
                                      <a:pt x="62865" y="197167"/>
                                    </a:cubicBezTo>
                                    <a:cubicBezTo>
                                      <a:pt x="63818" y="197167"/>
                                      <a:pt x="64770" y="197167"/>
                                      <a:pt x="65723" y="196215"/>
                                    </a:cubicBezTo>
                                    <a:lnTo>
                                      <a:pt x="170498" y="91440"/>
                                    </a:lnTo>
                                    <a:cubicBezTo>
                                      <a:pt x="171450" y="90488"/>
                                      <a:pt x="171450" y="89535"/>
                                      <a:pt x="171450" y="88582"/>
                                    </a:cubicBezTo>
                                    <a:cubicBezTo>
                                      <a:pt x="171450" y="86678"/>
                                      <a:pt x="170498" y="84773"/>
                                      <a:pt x="167640" y="84773"/>
                                    </a:cubicBezTo>
                                    <a:close/>
                                    <a:moveTo>
                                      <a:pt x="286703" y="88582"/>
                                    </a:moveTo>
                                    <a:lnTo>
                                      <a:pt x="254318" y="120967"/>
                                    </a:lnTo>
                                    <a:lnTo>
                                      <a:pt x="173355" y="40005"/>
                                    </a:lnTo>
                                    <a:lnTo>
                                      <a:pt x="205740" y="7620"/>
                                    </a:lnTo>
                                    <a:cubicBezTo>
                                      <a:pt x="210502" y="2857"/>
                                      <a:pt x="216218" y="0"/>
                                      <a:pt x="222885" y="0"/>
                                    </a:cubicBezTo>
                                    <a:cubicBezTo>
                                      <a:pt x="229552" y="0"/>
                                      <a:pt x="236220" y="2857"/>
                                      <a:pt x="240030" y="7620"/>
                                    </a:cubicBezTo>
                                    <a:lnTo>
                                      <a:pt x="285750" y="53340"/>
                                    </a:lnTo>
                                    <a:cubicBezTo>
                                      <a:pt x="290513" y="58103"/>
                                      <a:pt x="293370" y="64770"/>
                                      <a:pt x="293370" y="70485"/>
                                    </a:cubicBezTo>
                                    <a:cubicBezTo>
                                      <a:pt x="293370" y="76200"/>
                                      <a:pt x="290513" y="83820"/>
                                      <a:pt x="286703" y="88582"/>
                                    </a:cubicBezTo>
                                    <a:close/>
                                  </a:path>
                                </a:pathLst>
                              </a:custGeom>
                              <a:solidFill>
                                <a:srgbClr val="8E9AAF"/>
                              </a:solidFill>
                              <a:ln w="9525" cap="flat">
                                <a:noFill/>
                                <a:prstDash val="solid"/>
                                <a:miter/>
                              </a:ln>
                            </wps:spPr>
                            <wps:bodyPr rtlCol="0" anchor="ctr"/>
                          </wps:wsp>
                        </a:graphicData>
                      </a:graphic>
                    </wp:inline>
                  </w:drawing>
                </mc:Choice>
                <mc:Fallback>
                  <w:pict>
                    <v:shape w14:anchorId="63041441" id="Graphic 220"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3369,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" path="m241935,132398l80963,293370,,293370,,213360,160973,52388r80962,80010xm88582,251460l42863,205740,25718,222885r,20955l50482,243840r,24765l71438,268605,88582,251460xm167640,84773v-952,,-1905,,-2857,952l60007,190500v-952,953,-952,1905,-952,2858c59055,196215,60960,197167,62865,197167v953,,1905,,2858,-952l170498,91440v952,-952,952,-1905,952,-2858c171450,86678,170498,84773,167640,84773xm286703,88582r-32385,32385l173355,40005,205740,7620c210502,2857,216218,,222885,v6667,,13335,2857,17145,7620l285750,53340v4763,4763,7620,11430,7620,17145c293370,76200,290513,83820,286703,88582xe" fillcolor="#8e9aaf" stroked="f">
                      <v:stroke joinstyle="miter"/>
                      <v:path arrowok="t" o:connecttype="custom" o:connectlocs="145473,79609;48682,176400;0,176400;0,128291;96792,31500;145473,79609;53264,151200;25773,123709;15464,134018;15464,146618;30354,146618;30354,161509;42955,161509;53264,151200;100800,50973;99082,51545;36082,114545;35509,116264;37800,118554;39519,117982;102519,54982;103091,53263;100800,50973;172392,53263;152919,72736;104237,24055;123710,4582;134019,0;144328,4582;171819,32073;176401,42382;172392,53263" o:connectangles="0,0,0,0,0,0,0,0,0,0,0,0,0,0,0,0,0,0,0,0,0,0,0,0,0,0,0,0,0,0,0,0"/>
                      <o:lock v:ext="edit" aspectratio="t"/>
                      <w10:anchorlock/>
                    </v:shape>
                  </w:pict>
                </mc:Fallback>
              </mc:AlternateContent>
            </w:r>
          </w:p>
        </w:tc>
        <w:tc>
          <w:tcPr>
            <w:tcW w:w="8310" w:type="dxa"/>
            <w:gridSpan w:val="2"/>
            <w:vAlign w:val="center"/>
          </w:tcPr>
          <w:p w14:paraId="241D0C22" w14:textId="4B951ADF" w:rsidR="005D56CA" w:rsidRDefault="00E24596" w:rsidP="00D61C80">
            <w:pPr>
              <w:pStyle w:val="TableTextEntries"/>
              <w:keepNext/>
              <w:spacing w:after="120"/>
            </w:pPr>
            <w:r w:rsidRPr="005D56CA">
              <w:t xml:space="preserve">Describe the infrastructure that you proposed to construct, operate and maintain </w:t>
            </w:r>
            <w:r>
              <w:t>for the</w:t>
            </w:r>
            <w:r w:rsidRPr="005D56CA">
              <w:t xml:space="preserve"> capture, storage, conveyance/ reticulation and treatment of water and/or sewage</w:t>
            </w:r>
            <w:r w:rsidR="00F07D7F">
              <w:t xml:space="preserve"> and provide the details specified in the table.</w:t>
            </w:r>
          </w:p>
        </w:tc>
      </w:tr>
      <w:tr w:rsidR="005D56CA" w14:paraId="71286BA9" w14:textId="77777777" w:rsidTr="005D56CA">
        <w:tc>
          <w:tcPr>
            <w:tcW w:w="717" w:type="dxa"/>
          </w:tcPr>
          <w:p w14:paraId="55EE3BFF" w14:textId="3E39AB98" w:rsidR="005D56CA" w:rsidRDefault="005D56CA" w:rsidP="00D61C80">
            <w:pPr>
              <w:pStyle w:val="TableTextEntries"/>
              <w:keepNext/>
              <w:spacing w:line="360" w:lineRule="auto"/>
            </w:pPr>
          </w:p>
        </w:tc>
        <w:tc>
          <w:tcPr>
            <w:tcW w:w="8310" w:type="dxa"/>
            <w:gridSpan w:val="2"/>
            <w:vAlign w:val="center"/>
          </w:tcPr>
          <w:p w14:paraId="2F808984" w14:textId="2E470CB9" w:rsidR="005D56CA" w:rsidRDefault="005D56CA" w:rsidP="00D61C80">
            <w:pPr>
              <w:pStyle w:val="TableTextEntries"/>
              <w:keepNext/>
              <w:spacing w:after="120"/>
            </w:pPr>
            <w:r>
              <w:t>Volume</w:t>
            </w:r>
            <w:r w:rsidRPr="004C1382">
              <w:t xml:space="preserve"> generated is the volume </w:t>
            </w:r>
            <w:r>
              <w:t xml:space="preserve">expected to be </w:t>
            </w:r>
            <w:r w:rsidRPr="004C1382">
              <w:t>supplied to customers after treatment</w:t>
            </w:r>
            <w:r>
              <w:t xml:space="preserve"> for drinking water or non-potable water services</w:t>
            </w:r>
            <w:r w:rsidRPr="004C1382">
              <w:t xml:space="preserve">. </w:t>
            </w:r>
            <w:r>
              <w:t xml:space="preserve">For </w:t>
            </w:r>
            <w:r w:rsidR="00BA7538">
              <w:t xml:space="preserve">an </w:t>
            </w:r>
            <w:r>
              <w:t xml:space="preserve">applicant that provides sewerage services only, volume generated is the volume expected to be disposed of to the environment or to other licensed facilities after treatment. </w:t>
            </w:r>
            <w:r w:rsidRPr="004C1382">
              <w:t>Please specify the unit (e.g. kL/day)</w:t>
            </w:r>
            <w:r>
              <w:t>.</w:t>
            </w:r>
          </w:p>
        </w:tc>
      </w:tr>
      <w:tr w:rsidR="005D56CA" w14:paraId="2FFA129E" w14:textId="77777777" w:rsidTr="005D56CA">
        <w:tc>
          <w:tcPr>
            <w:tcW w:w="717" w:type="dxa"/>
          </w:tcPr>
          <w:p w14:paraId="36B72303" w14:textId="208FE04F" w:rsidR="005D56CA" w:rsidRPr="008B359C" w:rsidRDefault="005D56CA" w:rsidP="00D61C80">
            <w:pPr>
              <w:pStyle w:val="TableTextEntries"/>
              <w:keepNext/>
              <w:spacing w:line="360" w:lineRule="auto"/>
              <w:rPr>
                <w:noProof/>
              </w:rPr>
            </w:pPr>
          </w:p>
        </w:tc>
        <w:tc>
          <w:tcPr>
            <w:tcW w:w="8310" w:type="dxa"/>
            <w:gridSpan w:val="2"/>
            <w:vAlign w:val="center"/>
          </w:tcPr>
          <w:p w14:paraId="2AC7043B" w14:textId="3FF32937" w:rsidR="005D56CA" w:rsidRDefault="005D56CA" w:rsidP="001E0FE8">
            <w:pPr>
              <w:pStyle w:val="TableTextEntries"/>
              <w:keepNext/>
              <w:spacing w:after="240"/>
            </w:pPr>
            <w:r>
              <w:t xml:space="preserve">Average and maximum capacities refer to the treatment process capacities. </w:t>
            </w:r>
            <w:r w:rsidR="00F07D7F">
              <w:t>Please specify the unit (e.g. kL/day).</w:t>
            </w:r>
          </w:p>
        </w:tc>
      </w:tr>
      <w:tr w:rsidR="005D56CA" w14:paraId="7EA6A37A" w14:textId="77777777" w:rsidTr="00933914">
        <w:trPr>
          <w:trHeight w:val="454"/>
        </w:trPr>
        <w:tc>
          <w:tcPr>
            <w:tcW w:w="3828" w:type="dxa"/>
            <w:gridSpan w:val="2"/>
          </w:tcPr>
          <w:p w14:paraId="27A9004E" w14:textId="3A25EB86" w:rsidR="005D56CA" w:rsidRDefault="005D56CA" w:rsidP="00D61C80">
            <w:pPr>
              <w:pStyle w:val="TableTextEntries"/>
              <w:keepNext/>
            </w:pPr>
            <w:permStart w:id="1408567197" w:edGrp="everyone" w:colFirst="1" w:colLast="1"/>
            <w:r w:rsidRPr="004D705A">
              <w:t xml:space="preserve">Describe the proposed infrastructure to supply </w:t>
            </w:r>
            <w:r w:rsidRPr="005D56CA">
              <w:rPr>
                <w:b/>
                <w:bCs/>
              </w:rPr>
              <w:t xml:space="preserve">non-potable </w:t>
            </w:r>
          </w:p>
        </w:tc>
        <w:tc>
          <w:tcPr>
            <w:tcW w:w="5199" w:type="dxa"/>
            <w:shd w:val="clear" w:color="auto" w:fill="ECE9E7" w:themeFill="background2"/>
          </w:tcPr>
          <w:p w14:paraId="197D8010" w14:textId="413AD276" w:rsidR="00F02E19" w:rsidRDefault="00F02E19" w:rsidP="00D61C80">
            <w:pPr>
              <w:pStyle w:val="TableTextEntries"/>
              <w:keepNext/>
            </w:pPr>
          </w:p>
        </w:tc>
      </w:tr>
      <w:tr w:rsidR="005D56CA" w14:paraId="07BE655E" w14:textId="77777777" w:rsidTr="00933914">
        <w:trPr>
          <w:trHeight w:val="454"/>
        </w:trPr>
        <w:tc>
          <w:tcPr>
            <w:tcW w:w="3828" w:type="dxa"/>
            <w:gridSpan w:val="2"/>
          </w:tcPr>
          <w:p w14:paraId="59DA6BF7" w14:textId="2EFB4CBD" w:rsidR="005D56CA" w:rsidRDefault="005D56CA" w:rsidP="00D61C80">
            <w:pPr>
              <w:pStyle w:val="TableTextEntries"/>
              <w:keepNext/>
            </w:pPr>
            <w:permStart w:id="484914149" w:edGrp="everyone" w:colFirst="1" w:colLast="1"/>
            <w:permEnd w:id="1408567197"/>
            <w:r w:rsidRPr="004D705A">
              <w:t>Water source(s), including water for top-up</w:t>
            </w:r>
          </w:p>
        </w:tc>
        <w:tc>
          <w:tcPr>
            <w:tcW w:w="5199" w:type="dxa"/>
            <w:shd w:val="clear" w:color="auto" w:fill="ECE9E7" w:themeFill="background2"/>
          </w:tcPr>
          <w:p w14:paraId="2B6CCB42" w14:textId="77777777" w:rsidR="005D56CA" w:rsidRDefault="005D56CA" w:rsidP="00D61C80">
            <w:pPr>
              <w:pStyle w:val="TableTextEntries"/>
              <w:keepNext/>
            </w:pPr>
          </w:p>
        </w:tc>
      </w:tr>
      <w:tr w:rsidR="005D56CA" w14:paraId="725DE437" w14:textId="77777777" w:rsidTr="00933914">
        <w:trPr>
          <w:trHeight w:val="454"/>
        </w:trPr>
        <w:tc>
          <w:tcPr>
            <w:tcW w:w="3828" w:type="dxa"/>
            <w:gridSpan w:val="2"/>
          </w:tcPr>
          <w:p w14:paraId="2E437814" w14:textId="79BBC619" w:rsidR="005D56CA" w:rsidRDefault="005D56CA" w:rsidP="00D61C80">
            <w:pPr>
              <w:pStyle w:val="TableTextEntries"/>
              <w:keepNext/>
            </w:pPr>
            <w:permStart w:id="740430552" w:edGrp="everyone" w:colFirst="1" w:colLast="1"/>
            <w:permEnd w:id="484914149"/>
            <w:r w:rsidRPr="004D705A">
              <w:t>Describe the proposed treatment processes</w:t>
            </w:r>
          </w:p>
        </w:tc>
        <w:tc>
          <w:tcPr>
            <w:tcW w:w="5199" w:type="dxa"/>
            <w:shd w:val="clear" w:color="auto" w:fill="ECE9E7" w:themeFill="background2"/>
          </w:tcPr>
          <w:p w14:paraId="6D626231" w14:textId="77777777" w:rsidR="005D56CA" w:rsidRDefault="005D56CA" w:rsidP="00D61C80">
            <w:pPr>
              <w:pStyle w:val="TableTextEntries"/>
              <w:keepNext/>
            </w:pPr>
          </w:p>
        </w:tc>
      </w:tr>
      <w:tr w:rsidR="001340BC" w14:paraId="56209A8D" w14:textId="77777777" w:rsidTr="00933914">
        <w:trPr>
          <w:trHeight w:val="454"/>
        </w:trPr>
        <w:tc>
          <w:tcPr>
            <w:tcW w:w="3828" w:type="dxa"/>
            <w:gridSpan w:val="2"/>
          </w:tcPr>
          <w:p w14:paraId="44CA3481" w14:textId="1D6D68AC" w:rsidR="001340BC" w:rsidRPr="004D705A" w:rsidRDefault="001340BC" w:rsidP="00D61C80">
            <w:pPr>
              <w:pStyle w:val="TableTextEntries"/>
              <w:keepNext/>
            </w:pPr>
            <w:permStart w:id="1408320851" w:edGrp="everyone" w:colFirst="1" w:colLast="1"/>
            <w:permEnd w:id="740430552"/>
            <w:r>
              <w:t>Volume generated</w:t>
            </w:r>
          </w:p>
        </w:tc>
        <w:tc>
          <w:tcPr>
            <w:tcW w:w="5199" w:type="dxa"/>
            <w:shd w:val="clear" w:color="auto" w:fill="ECE9E7" w:themeFill="background2"/>
          </w:tcPr>
          <w:p w14:paraId="1C4D2211" w14:textId="77777777" w:rsidR="001340BC" w:rsidRDefault="001340BC" w:rsidP="00D61C80">
            <w:pPr>
              <w:pStyle w:val="TableTextEntries"/>
              <w:keepNext/>
            </w:pPr>
          </w:p>
        </w:tc>
      </w:tr>
      <w:tr w:rsidR="005D56CA" w14:paraId="0458991B" w14:textId="77777777" w:rsidTr="00933914">
        <w:trPr>
          <w:trHeight w:val="454"/>
        </w:trPr>
        <w:tc>
          <w:tcPr>
            <w:tcW w:w="3828" w:type="dxa"/>
            <w:gridSpan w:val="2"/>
          </w:tcPr>
          <w:p w14:paraId="30E84BC1" w14:textId="73CCED6F" w:rsidR="005D56CA" w:rsidRPr="004D705A" w:rsidRDefault="005D56CA" w:rsidP="00D61C80">
            <w:pPr>
              <w:pStyle w:val="TableTextEntries"/>
              <w:keepNext/>
            </w:pPr>
            <w:permStart w:id="890509057" w:edGrp="everyone" w:colFirst="1" w:colLast="1"/>
            <w:permEnd w:id="1408320851"/>
            <w:r>
              <w:t>Average capacity</w:t>
            </w:r>
          </w:p>
        </w:tc>
        <w:tc>
          <w:tcPr>
            <w:tcW w:w="5199" w:type="dxa"/>
            <w:shd w:val="clear" w:color="auto" w:fill="ECE9E7" w:themeFill="background2"/>
          </w:tcPr>
          <w:p w14:paraId="5AAEF0CC" w14:textId="77777777" w:rsidR="005D56CA" w:rsidRDefault="005D56CA" w:rsidP="00D61C80">
            <w:pPr>
              <w:pStyle w:val="TableTextEntries"/>
              <w:keepNext/>
            </w:pPr>
          </w:p>
        </w:tc>
      </w:tr>
      <w:tr w:rsidR="005D56CA" w14:paraId="095F198A" w14:textId="77777777" w:rsidTr="00933914">
        <w:trPr>
          <w:trHeight w:val="454"/>
        </w:trPr>
        <w:tc>
          <w:tcPr>
            <w:tcW w:w="3828" w:type="dxa"/>
            <w:gridSpan w:val="2"/>
          </w:tcPr>
          <w:p w14:paraId="7D60F796" w14:textId="3D498B93" w:rsidR="005D56CA" w:rsidRPr="004D705A" w:rsidRDefault="005D56CA" w:rsidP="005D56CA">
            <w:pPr>
              <w:pStyle w:val="TableTextEntries"/>
            </w:pPr>
            <w:permStart w:id="1364264191" w:edGrp="everyone" w:colFirst="1" w:colLast="1"/>
            <w:permEnd w:id="890509057"/>
            <w:r>
              <w:t>Maximum capacity</w:t>
            </w:r>
          </w:p>
        </w:tc>
        <w:tc>
          <w:tcPr>
            <w:tcW w:w="5199" w:type="dxa"/>
            <w:shd w:val="clear" w:color="auto" w:fill="ECE9E7" w:themeFill="background2"/>
          </w:tcPr>
          <w:p w14:paraId="0C072690" w14:textId="77777777" w:rsidR="005D56CA" w:rsidRDefault="005D56CA" w:rsidP="005D56CA">
            <w:pPr>
              <w:pStyle w:val="TableTextEntries"/>
            </w:pPr>
          </w:p>
        </w:tc>
      </w:tr>
      <w:permEnd w:id="1364264191"/>
    </w:tbl>
    <w:p w14:paraId="05D74D19" w14:textId="13E0A84E" w:rsidR="0022537F" w:rsidRDefault="0022537F" w:rsidP="001340BC">
      <w:pPr>
        <w:pStyle w:val="TableTextEntries"/>
      </w:pPr>
    </w:p>
    <w:tbl>
      <w:tblPr>
        <w:tblW w:w="9027" w:type="dxa"/>
        <w:tblLook w:val="04A0" w:firstRow="1" w:lastRow="0" w:firstColumn="1" w:lastColumn="0" w:noHBand="0" w:noVBand="1"/>
      </w:tblPr>
      <w:tblGrid>
        <w:gridCol w:w="3823"/>
        <w:gridCol w:w="5204"/>
      </w:tblGrid>
      <w:tr w:rsidR="001340BC" w14:paraId="075455A7" w14:textId="77777777" w:rsidTr="00933914">
        <w:trPr>
          <w:trHeight w:val="454"/>
        </w:trPr>
        <w:tc>
          <w:tcPr>
            <w:tcW w:w="3823" w:type="dxa"/>
          </w:tcPr>
          <w:p w14:paraId="3AC1DB2F" w14:textId="124F3C1A" w:rsidR="001340BC" w:rsidRDefault="001340BC" w:rsidP="00F02E19">
            <w:pPr>
              <w:pStyle w:val="TableTextEntries"/>
              <w:keepNext/>
            </w:pPr>
            <w:permStart w:id="379223722" w:edGrp="everyone" w:colFirst="1" w:colLast="1"/>
            <w:r w:rsidRPr="004D705A">
              <w:lastRenderedPageBreak/>
              <w:t xml:space="preserve">Describe the proposed infrastructure to supply </w:t>
            </w:r>
            <w:r w:rsidRPr="00554AF6">
              <w:rPr>
                <w:b/>
                <w:bCs/>
              </w:rPr>
              <w:t>drinking water</w:t>
            </w:r>
          </w:p>
        </w:tc>
        <w:tc>
          <w:tcPr>
            <w:tcW w:w="5204" w:type="dxa"/>
            <w:shd w:val="clear" w:color="auto" w:fill="ECE9E7" w:themeFill="background2"/>
          </w:tcPr>
          <w:p w14:paraId="3A025A70" w14:textId="77777777" w:rsidR="001340BC" w:rsidRDefault="001340BC" w:rsidP="00F02E19">
            <w:pPr>
              <w:pStyle w:val="TableTextEntries"/>
              <w:keepNext/>
            </w:pPr>
          </w:p>
        </w:tc>
      </w:tr>
      <w:tr w:rsidR="001340BC" w14:paraId="0D9A0D48" w14:textId="77777777" w:rsidTr="00933914">
        <w:trPr>
          <w:trHeight w:val="454"/>
        </w:trPr>
        <w:tc>
          <w:tcPr>
            <w:tcW w:w="3823" w:type="dxa"/>
          </w:tcPr>
          <w:p w14:paraId="4966AEC6" w14:textId="5533ECF6" w:rsidR="001340BC" w:rsidRDefault="001340BC" w:rsidP="00F02E19">
            <w:pPr>
              <w:pStyle w:val="TableTextEntries"/>
              <w:keepNext/>
            </w:pPr>
            <w:permStart w:id="1985239215" w:edGrp="everyone" w:colFirst="1" w:colLast="1"/>
            <w:permEnd w:id="379223722"/>
            <w:r w:rsidRPr="004D705A">
              <w:t>Water source(s)</w:t>
            </w:r>
          </w:p>
        </w:tc>
        <w:tc>
          <w:tcPr>
            <w:tcW w:w="5204" w:type="dxa"/>
            <w:shd w:val="clear" w:color="auto" w:fill="ECE9E7" w:themeFill="background2"/>
          </w:tcPr>
          <w:p w14:paraId="034BCA3C" w14:textId="77777777" w:rsidR="001340BC" w:rsidRDefault="001340BC" w:rsidP="00F02E19">
            <w:pPr>
              <w:pStyle w:val="TableTextEntries"/>
              <w:keepNext/>
            </w:pPr>
          </w:p>
        </w:tc>
      </w:tr>
      <w:tr w:rsidR="001340BC" w14:paraId="1F89B40C" w14:textId="77777777" w:rsidTr="00933914">
        <w:trPr>
          <w:trHeight w:val="454"/>
        </w:trPr>
        <w:tc>
          <w:tcPr>
            <w:tcW w:w="3823" w:type="dxa"/>
          </w:tcPr>
          <w:p w14:paraId="69FC4073" w14:textId="77777777" w:rsidR="001340BC" w:rsidRDefault="001340BC" w:rsidP="00F02E19">
            <w:pPr>
              <w:pStyle w:val="TableTextEntries"/>
              <w:keepNext/>
            </w:pPr>
            <w:permStart w:id="348337202" w:edGrp="everyone" w:colFirst="1" w:colLast="1"/>
            <w:permEnd w:id="1985239215"/>
            <w:r w:rsidRPr="004D705A">
              <w:t>Describe the proposed treatment processes</w:t>
            </w:r>
          </w:p>
        </w:tc>
        <w:tc>
          <w:tcPr>
            <w:tcW w:w="5204" w:type="dxa"/>
            <w:shd w:val="clear" w:color="auto" w:fill="ECE9E7" w:themeFill="background2"/>
          </w:tcPr>
          <w:p w14:paraId="0D415C97" w14:textId="77777777" w:rsidR="001340BC" w:rsidRDefault="001340BC" w:rsidP="00F02E19">
            <w:pPr>
              <w:pStyle w:val="TableTextEntries"/>
              <w:keepNext/>
            </w:pPr>
          </w:p>
        </w:tc>
      </w:tr>
      <w:tr w:rsidR="001340BC" w14:paraId="317BDABA" w14:textId="77777777" w:rsidTr="00933914">
        <w:trPr>
          <w:trHeight w:val="454"/>
        </w:trPr>
        <w:tc>
          <w:tcPr>
            <w:tcW w:w="3823" w:type="dxa"/>
          </w:tcPr>
          <w:p w14:paraId="15B60214" w14:textId="2116CD20" w:rsidR="001340BC" w:rsidRPr="004D705A" w:rsidRDefault="001340BC" w:rsidP="00F02E19">
            <w:pPr>
              <w:pStyle w:val="TableTextEntries"/>
              <w:keepNext/>
            </w:pPr>
            <w:permStart w:id="1785079569" w:edGrp="everyone" w:colFirst="1" w:colLast="1"/>
            <w:permEnd w:id="348337202"/>
            <w:r>
              <w:t>Volume generated</w:t>
            </w:r>
          </w:p>
        </w:tc>
        <w:tc>
          <w:tcPr>
            <w:tcW w:w="5204" w:type="dxa"/>
            <w:shd w:val="clear" w:color="auto" w:fill="ECE9E7" w:themeFill="background2"/>
          </w:tcPr>
          <w:p w14:paraId="027A8639" w14:textId="77777777" w:rsidR="001340BC" w:rsidRDefault="001340BC" w:rsidP="00F02E19">
            <w:pPr>
              <w:pStyle w:val="TableTextEntries"/>
              <w:keepNext/>
            </w:pPr>
          </w:p>
        </w:tc>
      </w:tr>
      <w:tr w:rsidR="001340BC" w14:paraId="774C0401" w14:textId="77777777" w:rsidTr="00933914">
        <w:trPr>
          <w:trHeight w:val="454"/>
        </w:trPr>
        <w:tc>
          <w:tcPr>
            <w:tcW w:w="3823" w:type="dxa"/>
          </w:tcPr>
          <w:p w14:paraId="00CCE3C4" w14:textId="77777777" w:rsidR="001340BC" w:rsidRPr="004D705A" w:rsidRDefault="001340BC" w:rsidP="00F02E19">
            <w:pPr>
              <w:pStyle w:val="TableTextEntries"/>
              <w:keepNext/>
            </w:pPr>
            <w:permStart w:id="1188701624" w:edGrp="everyone" w:colFirst="1" w:colLast="1"/>
            <w:permEnd w:id="1785079569"/>
            <w:r>
              <w:t>Average capacity</w:t>
            </w:r>
          </w:p>
        </w:tc>
        <w:tc>
          <w:tcPr>
            <w:tcW w:w="5204" w:type="dxa"/>
            <w:shd w:val="clear" w:color="auto" w:fill="ECE9E7" w:themeFill="background2"/>
          </w:tcPr>
          <w:p w14:paraId="4F4A7A8B" w14:textId="77777777" w:rsidR="001340BC" w:rsidRDefault="001340BC" w:rsidP="00F02E19">
            <w:pPr>
              <w:pStyle w:val="TableTextEntries"/>
              <w:keepNext/>
            </w:pPr>
          </w:p>
        </w:tc>
      </w:tr>
      <w:tr w:rsidR="001340BC" w14:paraId="637F107C" w14:textId="77777777" w:rsidTr="00933914">
        <w:trPr>
          <w:trHeight w:val="454"/>
        </w:trPr>
        <w:tc>
          <w:tcPr>
            <w:tcW w:w="3823" w:type="dxa"/>
          </w:tcPr>
          <w:p w14:paraId="3A429A0B" w14:textId="77777777" w:rsidR="001340BC" w:rsidRPr="004D705A" w:rsidRDefault="001340BC" w:rsidP="00554AF6">
            <w:pPr>
              <w:pStyle w:val="TableTextEntries"/>
              <w:keepNext/>
            </w:pPr>
            <w:permStart w:id="1982883909" w:edGrp="everyone" w:colFirst="1" w:colLast="1"/>
            <w:permEnd w:id="1188701624"/>
            <w:r>
              <w:t>Maximum capacity</w:t>
            </w:r>
          </w:p>
        </w:tc>
        <w:tc>
          <w:tcPr>
            <w:tcW w:w="5204" w:type="dxa"/>
            <w:shd w:val="clear" w:color="auto" w:fill="ECE9E7" w:themeFill="background2"/>
          </w:tcPr>
          <w:p w14:paraId="281C5F41" w14:textId="77777777" w:rsidR="001340BC" w:rsidRDefault="001340BC" w:rsidP="00554AF6">
            <w:pPr>
              <w:pStyle w:val="TableTextEntries"/>
              <w:keepNext/>
            </w:pPr>
          </w:p>
        </w:tc>
      </w:tr>
      <w:permEnd w:id="1982883909"/>
    </w:tbl>
    <w:p w14:paraId="2CA56EBC" w14:textId="7D5D46F0" w:rsidR="0022537F" w:rsidRDefault="0022537F" w:rsidP="001340BC">
      <w:pPr>
        <w:pStyle w:val="TableTextEntries"/>
      </w:pPr>
    </w:p>
    <w:tbl>
      <w:tblPr>
        <w:tblW w:w="9032" w:type="dxa"/>
        <w:tblInd w:w="-5" w:type="dxa"/>
        <w:tblLook w:val="04A0" w:firstRow="1" w:lastRow="0" w:firstColumn="1" w:lastColumn="0" w:noHBand="0" w:noVBand="1"/>
      </w:tblPr>
      <w:tblGrid>
        <w:gridCol w:w="717"/>
        <w:gridCol w:w="3108"/>
        <w:gridCol w:w="685"/>
        <w:gridCol w:w="4522"/>
      </w:tblGrid>
      <w:tr w:rsidR="001340BC" w14:paraId="7EF50348" w14:textId="77777777" w:rsidTr="00933914">
        <w:trPr>
          <w:trHeight w:val="454"/>
        </w:trPr>
        <w:tc>
          <w:tcPr>
            <w:tcW w:w="3823" w:type="dxa"/>
            <w:gridSpan w:val="2"/>
          </w:tcPr>
          <w:p w14:paraId="1C8DF149" w14:textId="226F2EF3" w:rsidR="001340BC" w:rsidRDefault="001340BC" w:rsidP="00F02E19">
            <w:pPr>
              <w:pStyle w:val="TableTextEntries"/>
              <w:keepNext/>
            </w:pPr>
            <w:permStart w:id="1229411818" w:edGrp="everyone" w:colFirst="1" w:colLast="1"/>
            <w:r w:rsidRPr="004D705A">
              <w:t xml:space="preserve">Describe the proposed infrastructure to </w:t>
            </w:r>
            <w:r>
              <w:t xml:space="preserve">provide </w:t>
            </w:r>
            <w:r>
              <w:rPr>
                <w:b/>
                <w:bCs/>
              </w:rPr>
              <w:t>sewerage services</w:t>
            </w:r>
          </w:p>
        </w:tc>
        <w:tc>
          <w:tcPr>
            <w:tcW w:w="5204" w:type="dxa"/>
            <w:gridSpan w:val="2"/>
            <w:shd w:val="clear" w:color="auto" w:fill="ECE9E7" w:themeFill="background2"/>
          </w:tcPr>
          <w:p w14:paraId="0C6E4FB8" w14:textId="77777777" w:rsidR="001340BC" w:rsidRDefault="001340BC" w:rsidP="00F02E19">
            <w:pPr>
              <w:pStyle w:val="TableTextEntries"/>
              <w:keepNext/>
            </w:pPr>
          </w:p>
        </w:tc>
      </w:tr>
      <w:tr w:rsidR="001340BC" w14:paraId="7454AD2A" w14:textId="77777777" w:rsidTr="00933914">
        <w:trPr>
          <w:trHeight w:val="454"/>
        </w:trPr>
        <w:tc>
          <w:tcPr>
            <w:tcW w:w="3823" w:type="dxa"/>
            <w:gridSpan w:val="2"/>
          </w:tcPr>
          <w:p w14:paraId="39BA269C" w14:textId="77777777" w:rsidR="001340BC" w:rsidRDefault="001340BC" w:rsidP="00F02E19">
            <w:pPr>
              <w:pStyle w:val="TableTextEntries"/>
              <w:keepNext/>
            </w:pPr>
            <w:permStart w:id="1762484146" w:edGrp="everyone" w:colFirst="1" w:colLast="1"/>
            <w:permEnd w:id="1229411818"/>
            <w:r w:rsidRPr="004D705A">
              <w:t>Describe the proposed treatment processes</w:t>
            </w:r>
          </w:p>
        </w:tc>
        <w:tc>
          <w:tcPr>
            <w:tcW w:w="5204" w:type="dxa"/>
            <w:gridSpan w:val="2"/>
            <w:shd w:val="clear" w:color="auto" w:fill="ECE9E7" w:themeFill="background2"/>
          </w:tcPr>
          <w:p w14:paraId="356810AE" w14:textId="77777777" w:rsidR="001340BC" w:rsidRDefault="001340BC" w:rsidP="00F02E19">
            <w:pPr>
              <w:pStyle w:val="TableTextEntries"/>
              <w:keepNext/>
            </w:pPr>
          </w:p>
        </w:tc>
      </w:tr>
      <w:tr w:rsidR="001340BC" w14:paraId="3555237D" w14:textId="77777777" w:rsidTr="00933914">
        <w:trPr>
          <w:trHeight w:val="454"/>
        </w:trPr>
        <w:tc>
          <w:tcPr>
            <w:tcW w:w="3823" w:type="dxa"/>
            <w:gridSpan w:val="2"/>
          </w:tcPr>
          <w:p w14:paraId="552006AE" w14:textId="63D5D99D" w:rsidR="001340BC" w:rsidRPr="004D705A" w:rsidRDefault="001340BC" w:rsidP="00F02E19">
            <w:pPr>
              <w:pStyle w:val="TableTextEntries"/>
              <w:keepNext/>
            </w:pPr>
            <w:permStart w:id="659187846" w:edGrp="everyone" w:colFirst="1" w:colLast="1"/>
            <w:permEnd w:id="1762484146"/>
            <w:r>
              <w:t>Volume generated</w:t>
            </w:r>
          </w:p>
        </w:tc>
        <w:tc>
          <w:tcPr>
            <w:tcW w:w="5204" w:type="dxa"/>
            <w:gridSpan w:val="2"/>
            <w:shd w:val="clear" w:color="auto" w:fill="ECE9E7" w:themeFill="background2"/>
          </w:tcPr>
          <w:p w14:paraId="48AD2444" w14:textId="77777777" w:rsidR="001340BC" w:rsidRDefault="001340BC" w:rsidP="00F02E19">
            <w:pPr>
              <w:pStyle w:val="TableTextEntries"/>
              <w:keepNext/>
            </w:pPr>
          </w:p>
        </w:tc>
      </w:tr>
      <w:tr w:rsidR="001340BC" w14:paraId="021169B0" w14:textId="77777777" w:rsidTr="00933914">
        <w:trPr>
          <w:trHeight w:val="454"/>
        </w:trPr>
        <w:tc>
          <w:tcPr>
            <w:tcW w:w="3823" w:type="dxa"/>
            <w:gridSpan w:val="2"/>
          </w:tcPr>
          <w:p w14:paraId="6F8408CF" w14:textId="77777777" w:rsidR="001340BC" w:rsidRPr="004D705A" w:rsidRDefault="001340BC" w:rsidP="00F02E19">
            <w:pPr>
              <w:pStyle w:val="TableTextEntries"/>
              <w:keepNext/>
            </w:pPr>
            <w:permStart w:id="17826905" w:edGrp="everyone" w:colFirst="1" w:colLast="1"/>
            <w:permEnd w:id="659187846"/>
            <w:r>
              <w:t>Average capacity</w:t>
            </w:r>
          </w:p>
        </w:tc>
        <w:tc>
          <w:tcPr>
            <w:tcW w:w="5204" w:type="dxa"/>
            <w:gridSpan w:val="2"/>
            <w:shd w:val="clear" w:color="auto" w:fill="ECE9E7" w:themeFill="background2"/>
          </w:tcPr>
          <w:p w14:paraId="3752E469" w14:textId="77777777" w:rsidR="001340BC" w:rsidRDefault="001340BC" w:rsidP="00F02E19">
            <w:pPr>
              <w:pStyle w:val="TableTextEntries"/>
              <w:keepNext/>
            </w:pPr>
          </w:p>
        </w:tc>
      </w:tr>
      <w:tr w:rsidR="001340BC" w14:paraId="18D403B7" w14:textId="77777777" w:rsidTr="00933914">
        <w:trPr>
          <w:trHeight w:val="454"/>
        </w:trPr>
        <w:tc>
          <w:tcPr>
            <w:tcW w:w="3823" w:type="dxa"/>
            <w:gridSpan w:val="2"/>
          </w:tcPr>
          <w:p w14:paraId="71103ABC" w14:textId="77777777" w:rsidR="001340BC" w:rsidRPr="004D705A" w:rsidRDefault="001340BC" w:rsidP="001340BC">
            <w:pPr>
              <w:pStyle w:val="TableTextEntries"/>
            </w:pPr>
            <w:permStart w:id="470900922" w:edGrp="everyone" w:colFirst="1" w:colLast="1"/>
            <w:permEnd w:id="17826905"/>
            <w:r>
              <w:t>Maximum capacity</w:t>
            </w:r>
          </w:p>
        </w:tc>
        <w:tc>
          <w:tcPr>
            <w:tcW w:w="5204" w:type="dxa"/>
            <w:gridSpan w:val="2"/>
            <w:shd w:val="clear" w:color="auto" w:fill="ECE9E7" w:themeFill="background2"/>
          </w:tcPr>
          <w:p w14:paraId="16AA282D" w14:textId="77777777" w:rsidR="001340BC" w:rsidRDefault="001340BC" w:rsidP="001340BC">
            <w:pPr>
              <w:pStyle w:val="TableTextEntries"/>
            </w:pPr>
          </w:p>
        </w:tc>
      </w:tr>
      <w:permEnd w:id="470900922"/>
      <w:tr w:rsidR="001340BC" w14:paraId="48DA315A" w14:textId="77777777" w:rsidTr="00D61C80">
        <w:tc>
          <w:tcPr>
            <w:tcW w:w="717" w:type="dxa"/>
          </w:tcPr>
          <w:p w14:paraId="1191FCAD" w14:textId="77777777" w:rsidR="001340BC" w:rsidRPr="008B359C" w:rsidRDefault="001340BC" w:rsidP="00D61C80">
            <w:pPr>
              <w:pStyle w:val="TableTextEntries"/>
              <w:keepNext/>
              <w:spacing w:before="120" w:line="360" w:lineRule="auto"/>
              <w:rPr>
                <w:noProof/>
              </w:rPr>
            </w:pPr>
            <w:r w:rsidRPr="008B359C">
              <w:rPr>
                <w:noProof/>
              </w:rPr>
              <mc:AlternateContent>
                <mc:Choice Requires="wps">
                  <w:drawing>
                    <wp:inline distT="0" distB="0" distL="0" distR="0" wp14:anchorId="755D3C32" wp14:editId="14DB5203">
                      <wp:extent cx="176400" cy="176400"/>
                      <wp:effectExtent l="0" t="0" r="0" b="0"/>
                      <wp:docPr id="187" name="Graphic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58128 w 258127"/>
                                  <a:gd name="connsiteY0" fmla="*/ 91440 h 300990"/>
                                  <a:gd name="connsiteX1" fmla="*/ 258128 w 258127"/>
                                  <a:gd name="connsiteY1" fmla="*/ 284798 h 300990"/>
                                  <a:gd name="connsiteX2" fmla="*/ 241935 w 258127"/>
                                  <a:gd name="connsiteY2" fmla="*/ 300990 h 300990"/>
                                  <a:gd name="connsiteX3" fmla="*/ 16193 w 258127"/>
                                  <a:gd name="connsiteY3" fmla="*/ 300990 h 300990"/>
                                  <a:gd name="connsiteX4" fmla="*/ 0 w 258127"/>
                                  <a:gd name="connsiteY4" fmla="*/ 284798 h 300990"/>
                                  <a:gd name="connsiteX5" fmla="*/ 0 w 258127"/>
                                  <a:gd name="connsiteY5" fmla="*/ 16193 h 300990"/>
                                  <a:gd name="connsiteX6" fmla="*/ 16193 w 258127"/>
                                  <a:gd name="connsiteY6" fmla="*/ 0 h 300990"/>
                                  <a:gd name="connsiteX7" fmla="*/ 166688 w 258127"/>
                                  <a:gd name="connsiteY7" fmla="*/ 0 h 300990"/>
                                  <a:gd name="connsiteX8" fmla="*/ 194310 w 258127"/>
                                  <a:gd name="connsiteY8" fmla="*/ 11430 h 300990"/>
                                  <a:gd name="connsiteX9" fmla="*/ 246698 w 258127"/>
                                  <a:gd name="connsiteY9" fmla="*/ 63818 h 300990"/>
                                  <a:gd name="connsiteX10" fmla="*/ 258128 w 258127"/>
                                  <a:gd name="connsiteY10" fmla="*/ 91440 h 300990"/>
                                  <a:gd name="connsiteX11" fmla="*/ 236220 w 258127"/>
                                  <a:gd name="connsiteY11" fmla="*/ 107633 h 300990"/>
                                  <a:gd name="connsiteX12" fmla="*/ 166688 w 258127"/>
                                  <a:gd name="connsiteY12" fmla="*/ 107633 h 300990"/>
                                  <a:gd name="connsiteX13" fmla="*/ 150495 w 258127"/>
                                  <a:gd name="connsiteY13" fmla="*/ 91440 h 300990"/>
                                  <a:gd name="connsiteX14" fmla="*/ 150495 w 258127"/>
                                  <a:gd name="connsiteY14" fmla="*/ 21908 h 300990"/>
                                  <a:gd name="connsiteX15" fmla="*/ 21908 w 258127"/>
                                  <a:gd name="connsiteY15" fmla="*/ 21908 h 300990"/>
                                  <a:gd name="connsiteX16" fmla="*/ 21908 w 258127"/>
                                  <a:gd name="connsiteY16" fmla="*/ 279083 h 300990"/>
                                  <a:gd name="connsiteX17" fmla="*/ 236220 w 258127"/>
                                  <a:gd name="connsiteY17" fmla="*/ 279083 h 300990"/>
                                  <a:gd name="connsiteX18" fmla="*/ 236220 w 258127"/>
                                  <a:gd name="connsiteY18" fmla="*/ 107633 h 300990"/>
                                  <a:gd name="connsiteX19" fmla="*/ 69533 w 258127"/>
                                  <a:gd name="connsiteY19" fmla="*/ 128588 h 300990"/>
                                  <a:gd name="connsiteX20" fmla="*/ 187642 w 258127"/>
                                  <a:gd name="connsiteY20" fmla="*/ 128588 h 300990"/>
                                  <a:gd name="connsiteX21" fmla="*/ 193358 w 258127"/>
                                  <a:gd name="connsiteY21" fmla="*/ 134303 h 300990"/>
                                  <a:gd name="connsiteX22" fmla="*/ 193358 w 258127"/>
                                  <a:gd name="connsiteY22" fmla="*/ 144780 h 300990"/>
                                  <a:gd name="connsiteX23" fmla="*/ 187642 w 258127"/>
                                  <a:gd name="connsiteY23" fmla="*/ 150495 h 300990"/>
                                  <a:gd name="connsiteX24" fmla="*/ 69533 w 258127"/>
                                  <a:gd name="connsiteY24" fmla="*/ 150495 h 300990"/>
                                  <a:gd name="connsiteX25" fmla="*/ 63818 w 258127"/>
                                  <a:gd name="connsiteY25" fmla="*/ 144780 h 300990"/>
                                  <a:gd name="connsiteX26" fmla="*/ 63818 w 258127"/>
                                  <a:gd name="connsiteY26" fmla="*/ 134303 h 300990"/>
                                  <a:gd name="connsiteX27" fmla="*/ 69533 w 258127"/>
                                  <a:gd name="connsiteY27" fmla="*/ 128588 h 300990"/>
                                  <a:gd name="connsiteX28" fmla="*/ 193358 w 258127"/>
                                  <a:gd name="connsiteY28" fmla="*/ 177165 h 300990"/>
                                  <a:gd name="connsiteX29" fmla="*/ 193358 w 258127"/>
                                  <a:gd name="connsiteY29" fmla="*/ 187642 h 300990"/>
                                  <a:gd name="connsiteX30" fmla="*/ 187642 w 258127"/>
                                  <a:gd name="connsiteY30" fmla="*/ 193358 h 300990"/>
                                  <a:gd name="connsiteX31" fmla="*/ 69533 w 258127"/>
                                  <a:gd name="connsiteY31" fmla="*/ 193358 h 300990"/>
                                  <a:gd name="connsiteX32" fmla="*/ 63818 w 258127"/>
                                  <a:gd name="connsiteY32" fmla="*/ 187642 h 300990"/>
                                  <a:gd name="connsiteX33" fmla="*/ 63818 w 258127"/>
                                  <a:gd name="connsiteY33" fmla="*/ 177165 h 300990"/>
                                  <a:gd name="connsiteX34" fmla="*/ 69533 w 258127"/>
                                  <a:gd name="connsiteY34" fmla="*/ 171450 h 300990"/>
                                  <a:gd name="connsiteX35" fmla="*/ 187642 w 258127"/>
                                  <a:gd name="connsiteY35" fmla="*/ 171450 h 300990"/>
                                  <a:gd name="connsiteX36" fmla="*/ 193358 w 258127"/>
                                  <a:gd name="connsiteY36" fmla="*/ 177165 h 300990"/>
                                  <a:gd name="connsiteX37" fmla="*/ 193358 w 258127"/>
                                  <a:gd name="connsiteY37" fmla="*/ 220028 h 300990"/>
                                  <a:gd name="connsiteX38" fmla="*/ 193358 w 258127"/>
                                  <a:gd name="connsiteY38" fmla="*/ 230505 h 300990"/>
                                  <a:gd name="connsiteX39" fmla="*/ 187642 w 258127"/>
                                  <a:gd name="connsiteY39" fmla="*/ 236220 h 300990"/>
                                  <a:gd name="connsiteX40" fmla="*/ 69533 w 258127"/>
                                  <a:gd name="connsiteY40" fmla="*/ 236220 h 300990"/>
                                  <a:gd name="connsiteX41" fmla="*/ 63818 w 258127"/>
                                  <a:gd name="connsiteY41" fmla="*/ 230505 h 300990"/>
                                  <a:gd name="connsiteX42" fmla="*/ 63818 w 258127"/>
                                  <a:gd name="connsiteY42" fmla="*/ 220028 h 300990"/>
                                  <a:gd name="connsiteX43" fmla="*/ 69533 w 258127"/>
                                  <a:gd name="connsiteY43" fmla="*/ 214313 h 300990"/>
                                  <a:gd name="connsiteX44" fmla="*/ 187642 w 258127"/>
                                  <a:gd name="connsiteY44" fmla="*/ 214313 h 300990"/>
                                  <a:gd name="connsiteX45" fmla="*/ 193358 w 258127"/>
                                  <a:gd name="connsiteY45" fmla="*/ 220028 h 300990"/>
                                  <a:gd name="connsiteX46" fmla="*/ 171450 w 258127"/>
                                  <a:gd name="connsiteY46" fmla="*/ 85725 h 300990"/>
                                  <a:gd name="connsiteX47" fmla="*/ 234315 w 258127"/>
                                  <a:gd name="connsiteY47" fmla="*/ 85725 h 300990"/>
                                  <a:gd name="connsiteX48" fmla="*/ 230505 w 258127"/>
                                  <a:gd name="connsiteY48" fmla="*/ 79058 h 300990"/>
                                  <a:gd name="connsiteX49" fmla="*/ 178117 w 258127"/>
                                  <a:gd name="connsiteY49" fmla="*/ 26670 h 300990"/>
                                  <a:gd name="connsiteX50" fmla="*/ 171450 w 258127"/>
                                  <a:gd name="connsiteY50" fmla="*/ 22860 h 300990"/>
                                  <a:gd name="connsiteX51" fmla="*/ 171450 w 258127"/>
                                  <a:gd name="connsiteY51" fmla="*/ 85725 h 3009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258127" h="300990">
                                    <a:moveTo>
                                      <a:pt x="258128" y="91440"/>
                                    </a:moveTo>
                                    <a:lnTo>
                                      <a:pt x="258128" y="284798"/>
                                    </a:lnTo>
                                    <a:cubicBezTo>
                                      <a:pt x="258128" y="293370"/>
                                      <a:pt x="250508" y="300990"/>
                                      <a:pt x="241935" y="300990"/>
                                    </a:cubicBezTo>
                                    <a:lnTo>
                                      <a:pt x="16193" y="300990"/>
                                    </a:lnTo>
                                    <a:cubicBezTo>
                                      <a:pt x="7620" y="300990"/>
                                      <a:pt x="0" y="293370"/>
                                      <a:pt x="0" y="284798"/>
                                    </a:cubicBezTo>
                                    <a:lnTo>
                                      <a:pt x="0" y="16193"/>
                                    </a:lnTo>
                                    <a:cubicBezTo>
                                      <a:pt x="0" y="7620"/>
                                      <a:pt x="7620" y="0"/>
                                      <a:pt x="16193" y="0"/>
                                    </a:cubicBezTo>
                                    <a:lnTo>
                                      <a:pt x="166688" y="0"/>
                                    </a:lnTo>
                                    <a:cubicBezTo>
                                      <a:pt x="175260" y="0"/>
                                      <a:pt x="187642" y="4763"/>
                                      <a:pt x="194310" y="11430"/>
                                    </a:cubicBezTo>
                                    <a:lnTo>
                                      <a:pt x="246698" y="63818"/>
                                    </a:lnTo>
                                    <a:cubicBezTo>
                                      <a:pt x="252413" y="69533"/>
                                      <a:pt x="258128" y="81915"/>
                                      <a:pt x="258128" y="91440"/>
                                    </a:cubicBezTo>
                                    <a:close/>
                                    <a:moveTo>
                                      <a:pt x="236220" y="107633"/>
                                    </a:moveTo>
                                    <a:lnTo>
                                      <a:pt x="166688" y="107633"/>
                                    </a:lnTo>
                                    <a:cubicBezTo>
                                      <a:pt x="158115" y="107633"/>
                                      <a:pt x="150495" y="100013"/>
                                      <a:pt x="150495" y="91440"/>
                                    </a:cubicBezTo>
                                    <a:lnTo>
                                      <a:pt x="150495" y="21908"/>
                                    </a:lnTo>
                                    <a:lnTo>
                                      <a:pt x="21908" y="21908"/>
                                    </a:lnTo>
                                    <a:lnTo>
                                      <a:pt x="21908" y="279083"/>
                                    </a:lnTo>
                                    <a:lnTo>
                                      <a:pt x="236220" y="279083"/>
                                    </a:lnTo>
                                    <a:lnTo>
                                      <a:pt x="236220" y="107633"/>
                                    </a:lnTo>
                                    <a:close/>
                                    <a:moveTo>
                                      <a:pt x="69533" y="128588"/>
                                    </a:moveTo>
                                    <a:lnTo>
                                      <a:pt x="187642" y="128588"/>
                                    </a:lnTo>
                                    <a:cubicBezTo>
                                      <a:pt x="190500" y="128588"/>
                                      <a:pt x="193358" y="130493"/>
                                      <a:pt x="193358" y="134303"/>
                                    </a:cubicBezTo>
                                    <a:lnTo>
                                      <a:pt x="193358" y="144780"/>
                                    </a:lnTo>
                                    <a:cubicBezTo>
                                      <a:pt x="193358" y="147638"/>
                                      <a:pt x="191453" y="150495"/>
                                      <a:pt x="187642" y="150495"/>
                                    </a:cubicBezTo>
                                    <a:lnTo>
                                      <a:pt x="69533" y="150495"/>
                                    </a:lnTo>
                                    <a:cubicBezTo>
                                      <a:pt x="66675" y="150495"/>
                                      <a:pt x="63818" y="148590"/>
                                      <a:pt x="63818" y="144780"/>
                                    </a:cubicBezTo>
                                    <a:lnTo>
                                      <a:pt x="63818" y="134303"/>
                                    </a:lnTo>
                                    <a:cubicBezTo>
                                      <a:pt x="64770" y="131445"/>
                                      <a:pt x="66675" y="128588"/>
                                      <a:pt x="69533" y="128588"/>
                                    </a:cubicBezTo>
                                    <a:close/>
                                    <a:moveTo>
                                      <a:pt x="193358" y="177165"/>
                                    </a:moveTo>
                                    <a:lnTo>
                                      <a:pt x="193358" y="187642"/>
                                    </a:lnTo>
                                    <a:cubicBezTo>
                                      <a:pt x="193358" y="190500"/>
                                      <a:pt x="191453" y="193358"/>
                                      <a:pt x="187642" y="193358"/>
                                    </a:cubicBezTo>
                                    <a:lnTo>
                                      <a:pt x="69533" y="193358"/>
                                    </a:lnTo>
                                    <a:cubicBezTo>
                                      <a:pt x="66675" y="193358"/>
                                      <a:pt x="63818" y="191453"/>
                                      <a:pt x="63818" y="187642"/>
                                    </a:cubicBezTo>
                                    <a:lnTo>
                                      <a:pt x="63818" y="177165"/>
                                    </a:lnTo>
                                    <a:cubicBezTo>
                                      <a:pt x="63818" y="174308"/>
                                      <a:pt x="65723" y="171450"/>
                                      <a:pt x="69533" y="171450"/>
                                    </a:cubicBezTo>
                                    <a:lnTo>
                                      <a:pt x="187642" y="171450"/>
                                    </a:lnTo>
                                    <a:cubicBezTo>
                                      <a:pt x="190500" y="171450"/>
                                      <a:pt x="193358" y="174308"/>
                                      <a:pt x="193358" y="177165"/>
                                    </a:cubicBezTo>
                                    <a:close/>
                                    <a:moveTo>
                                      <a:pt x="193358" y="220028"/>
                                    </a:moveTo>
                                    <a:lnTo>
                                      <a:pt x="193358" y="230505"/>
                                    </a:lnTo>
                                    <a:cubicBezTo>
                                      <a:pt x="193358" y="233363"/>
                                      <a:pt x="191453" y="236220"/>
                                      <a:pt x="187642" y="236220"/>
                                    </a:cubicBezTo>
                                    <a:lnTo>
                                      <a:pt x="69533" y="236220"/>
                                    </a:lnTo>
                                    <a:cubicBezTo>
                                      <a:pt x="66675" y="236220"/>
                                      <a:pt x="63818" y="234315"/>
                                      <a:pt x="63818" y="230505"/>
                                    </a:cubicBezTo>
                                    <a:lnTo>
                                      <a:pt x="63818" y="220028"/>
                                    </a:lnTo>
                                    <a:cubicBezTo>
                                      <a:pt x="63818" y="217170"/>
                                      <a:pt x="65723" y="214313"/>
                                      <a:pt x="69533" y="214313"/>
                                    </a:cubicBezTo>
                                    <a:lnTo>
                                      <a:pt x="187642" y="214313"/>
                                    </a:lnTo>
                                    <a:cubicBezTo>
                                      <a:pt x="190500" y="214313"/>
                                      <a:pt x="193358" y="217170"/>
                                      <a:pt x="193358" y="220028"/>
                                    </a:cubicBezTo>
                                    <a:close/>
                                    <a:moveTo>
                                      <a:pt x="171450" y="85725"/>
                                    </a:moveTo>
                                    <a:lnTo>
                                      <a:pt x="234315" y="85725"/>
                                    </a:lnTo>
                                    <a:cubicBezTo>
                                      <a:pt x="233363" y="82868"/>
                                      <a:pt x="231458" y="80010"/>
                                      <a:pt x="230505" y="79058"/>
                                    </a:cubicBezTo>
                                    <a:lnTo>
                                      <a:pt x="178117" y="26670"/>
                                    </a:lnTo>
                                    <a:cubicBezTo>
                                      <a:pt x="177165" y="25718"/>
                                      <a:pt x="174308" y="23813"/>
                                      <a:pt x="171450" y="22860"/>
                                    </a:cubicBezTo>
                                    <a:lnTo>
                                      <a:pt x="171450" y="85725"/>
                                    </a:lnTo>
                                    <a:close/>
                                  </a:path>
                                </a:pathLst>
                              </a:custGeom>
                              <a:solidFill>
                                <a:srgbClr val="8E9AAF"/>
                              </a:solidFill>
                              <a:ln w="9525" cap="flat">
                                <a:noFill/>
                                <a:prstDash val="solid"/>
                                <a:miter/>
                              </a:ln>
                            </wps:spPr>
                            <wps:bodyPr rtlCol="0" anchor="ctr"/>
                          </wps:wsp>
                        </a:graphicData>
                      </a:graphic>
                    </wp:inline>
                  </w:drawing>
                </mc:Choice>
                <mc:Fallback>
                  <w:pict>
                    <v:shape w14:anchorId="2FE6729D" id="Graphic 5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58127,3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" path="m258128,91440r,193358c258128,293370,250508,300990,241935,300990r-225742,c7620,300990,,293370,,284798l,16193c,7620,7620,,16193,l166688,v8572,,20954,4763,27622,11430l246698,63818v5715,5715,11430,18097,11430,27622xm236220,107633r-69532,c158115,107633,150495,100013,150495,91440r,-69532l21908,21908r,257175l236220,279083r,-171450xm69533,128588r118109,c190500,128588,193358,130493,193358,134303r,10477c193358,147638,191453,150495,187642,150495r-118109,c66675,150495,63818,148590,63818,144780r,-10477c64770,131445,66675,128588,69533,128588xm193358,177165r,10477c193358,190500,191453,193358,187642,193358r-118109,c66675,193358,63818,191453,63818,187642r,-10477c63818,174308,65723,171450,69533,171450r118109,c190500,171450,193358,174308,193358,177165xm193358,220028r,10477c193358,233363,191453,236220,187642,236220r-118109,c66675,236220,63818,234315,63818,230505r,-10477c63818,217170,65723,214313,69533,214313r118109,c190500,214313,193358,217170,193358,220028xm171450,85725r62865,c233363,82868,231458,80010,230505,79058l178117,26670v-952,-952,-3809,-2857,-6667,-3810l171450,85725xe" fillcolor="#8e9aaf" stroked="f">
                      <v:stroke joinstyle="miter"/>
                      <v:path arrowok="t" o:connecttype="custom" o:connectlocs="176401,53590;176401,166910;165335,176400;11066,176400;0,166910;0,9490;11066,0;113912,0;132788,6699;168590,37402;176401,53590;161429,63080;113912,63080;102846,53590;102846,12840;14972,12840;14972,163561;161429,163561;161429,63080;47518,75361;128232,75361;132138,78710;132138,84851;128232,88200;47518,88200;43612,84851;43612,78710;47518,75361;132138,103830;132138,109971;128232,113321;47518,113321;43612,109971;43612,103830;47518,100481;128232,100481;132138,103830;132138,128951;132138,135091;128232,138441;47518,138441;43612,135091;43612,128951;47518,125602;128232,125602;132138,128951;117166,50241;160127,50241;157524,46333;121722,15630;117166,13397;117166,50241" o:connectangles="0,0,0,0,0,0,0,0,0,0,0,0,0,0,0,0,0,0,0,0,0,0,0,0,0,0,0,0,0,0,0,0,0,0,0,0,0,0,0,0,0,0,0,0,0,0,0,0,0,0,0,0"/>
                      <o:lock v:ext="edit" aspectratio="t"/>
                      <w10:anchorlock/>
                    </v:shape>
                  </w:pict>
                </mc:Fallback>
              </mc:AlternateContent>
            </w:r>
          </w:p>
        </w:tc>
        <w:tc>
          <w:tcPr>
            <w:tcW w:w="8310" w:type="dxa"/>
            <w:gridSpan w:val="3"/>
            <w:vAlign w:val="center"/>
          </w:tcPr>
          <w:p w14:paraId="28972103" w14:textId="77777777" w:rsidR="001340BC" w:rsidRDefault="001340BC" w:rsidP="00D61C80">
            <w:pPr>
              <w:pStyle w:val="TableTextEntries"/>
              <w:keepNext/>
              <w:spacing w:before="120" w:after="120"/>
            </w:pPr>
            <w:r w:rsidRPr="00206F2E">
              <w:t>Attach the following information:</w:t>
            </w:r>
          </w:p>
        </w:tc>
      </w:tr>
      <w:tr w:rsidR="001340BC" w14:paraId="76C1DEEA" w14:textId="77777777" w:rsidTr="00933914">
        <w:trPr>
          <w:trHeight w:val="454"/>
        </w:trPr>
        <w:tc>
          <w:tcPr>
            <w:tcW w:w="4508" w:type="dxa"/>
            <w:gridSpan w:val="3"/>
          </w:tcPr>
          <w:p w14:paraId="2995DAD1" w14:textId="1DE80C49" w:rsidR="001340BC" w:rsidRDefault="001340BC" w:rsidP="00933914">
            <w:pPr>
              <w:pStyle w:val="TableTextEntries"/>
              <w:keepNext/>
              <w:spacing w:after="120"/>
            </w:pPr>
            <w:permStart w:id="945357848" w:edGrp="everyone" w:colFirst="1" w:colLast="1"/>
            <w:r w:rsidRPr="0076384B">
              <w:t>Process flow diagram, schematic or drawing of general arrangements</w:t>
            </w:r>
            <w:r>
              <w:t>.</w:t>
            </w:r>
          </w:p>
        </w:tc>
        <w:tc>
          <w:tcPr>
            <w:tcW w:w="4519" w:type="dxa"/>
            <w:shd w:val="clear" w:color="auto" w:fill="ECE9E7" w:themeFill="background2"/>
          </w:tcPr>
          <w:p w14:paraId="70A2E8AD" w14:textId="77777777" w:rsidR="001340BC" w:rsidRDefault="001340BC" w:rsidP="00933914">
            <w:pPr>
              <w:pStyle w:val="TableTextEntries"/>
              <w:keepNext/>
              <w:spacing w:after="120"/>
            </w:pPr>
            <w:r>
              <w:t>Insert complete file name of attachment(s).</w:t>
            </w:r>
          </w:p>
          <w:p w14:paraId="74F85AD7" w14:textId="3A5882E9" w:rsidR="00B34CD7" w:rsidRDefault="00B34CD7" w:rsidP="00933914">
            <w:pPr>
              <w:pStyle w:val="TableTextEntries"/>
              <w:keepNext/>
              <w:spacing w:after="120"/>
            </w:pPr>
          </w:p>
        </w:tc>
      </w:tr>
      <w:tr w:rsidR="001340BC" w14:paraId="731B3215" w14:textId="77777777" w:rsidTr="00933914">
        <w:trPr>
          <w:trHeight w:val="454"/>
        </w:trPr>
        <w:tc>
          <w:tcPr>
            <w:tcW w:w="4508" w:type="dxa"/>
            <w:gridSpan w:val="3"/>
          </w:tcPr>
          <w:p w14:paraId="0691BE1B" w14:textId="5FC66377" w:rsidR="001340BC" w:rsidRDefault="001340BC" w:rsidP="00933914">
            <w:pPr>
              <w:pStyle w:val="TableTextEntries"/>
              <w:keepNext/>
              <w:spacing w:after="120"/>
            </w:pPr>
            <w:permStart w:id="1178690945" w:edGrp="everyone" w:colFirst="1" w:colLast="1"/>
            <w:permEnd w:id="945357848"/>
            <w:r w:rsidRPr="0076384B">
              <w:t>Relevant concept design drawings and site plans</w:t>
            </w:r>
            <w:r>
              <w:t>.</w:t>
            </w:r>
          </w:p>
        </w:tc>
        <w:tc>
          <w:tcPr>
            <w:tcW w:w="4519" w:type="dxa"/>
            <w:shd w:val="clear" w:color="auto" w:fill="ECE9E7" w:themeFill="background2"/>
          </w:tcPr>
          <w:p w14:paraId="52AEC589" w14:textId="77777777" w:rsidR="001340BC" w:rsidRDefault="001340BC" w:rsidP="00933914">
            <w:pPr>
              <w:pStyle w:val="TableTextEntries"/>
              <w:keepNext/>
              <w:spacing w:after="120"/>
            </w:pPr>
            <w:r>
              <w:t>Insert complete file name of attachment(s).</w:t>
            </w:r>
          </w:p>
          <w:p w14:paraId="2036D878" w14:textId="79EEA14B" w:rsidR="00B34CD7" w:rsidRDefault="00B34CD7" w:rsidP="00933914">
            <w:pPr>
              <w:pStyle w:val="TableTextEntries"/>
              <w:keepNext/>
              <w:spacing w:after="120"/>
            </w:pPr>
          </w:p>
        </w:tc>
      </w:tr>
      <w:tr w:rsidR="001340BC" w14:paraId="2DF22D99" w14:textId="77777777" w:rsidTr="00933914">
        <w:trPr>
          <w:trHeight w:val="454"/>
        </w:trPr>
        <w:tc>
          <w:tcPr>
            <w:tcW w:w="4508" w:type="dxa"/>
            <w:gridSpan w:val="3"/>
          </w:tcPr>
          <w:p w14:paraId="0C58DA29" w14:textId="58AB5E77" w:rsidR="001340BC" w:rsidRPr="004C1382" w:rsidRDefault="001340BC" w:rsidP="00933914">
            <w:pPr>
              <w:pStyle w:val="TableTextEntries"/>
              <w:keepNext/>
              <w:spacing w:after="120"/>
            </w:pPr>
            <w:permStart w:id="1129146353" w:edGrp="everyone" w:colFirst="1" w:colLast="1"/>
            <w:permEnd w:id="1178690945"/>
            <w:r w:rsidRPr="0076384B">
              <w:t>Evidence to demonstrate that the type of source water has the available quantity (e.g. flow analysis)</w:t>
            </w:r>
            <w:r>
              <w:t>.</w:t>
            </w:r>
          </w:p>
        </w:tc>
        <w:tc>
          <w:tcPr>
            <w:tcW w:w="4519" w:type="dxa"/>
            <w:shd w:val="clear" w:color="auto" w:fill="ECE9E7" w:themeFill="background2"/>
          </w:tcPr>
          <w:p w14:paraId="3528E550" w14:textId="77777777" w:rsidR="001340BC" w:rsidRDefault="001340BC" w:rsidP="00933914">
            <w:pPr>
              <w:pStyle w:val="TableTextEntries"/>
              <w:keepNext/>
              <w:spacing w:after="120"/>
            </w:pPr>
            <w:r>
              <w:t>Insert complete file name of attachment(s).</w:t>
            </w:r>
          </w:p>
          <w:p w14:paraId="47B60BDE" w14:textId="7276084A" w:rsidR="00B34CD7" w:rsidRDefault="00B34CD7" w:rsidP="00933914">
            <w:pPr>
              <w:pStyle w:val="TableTextEntries"/>
              <w:keepNext/>
              <w:spacing w:after="120"/>
            </w:pPr>
          </w:p>
        </w:tc>
      </w:tr>
      <w:tr w:rsidR="001340BC" w14:paraId="6F81F050" w14:textId="77777777" w:rsidTr="00933914">
        <w:trPr>
          <w:trHeight w:val="454"/>
        </w:trPr>
        <w:tc>
          <w:tcPr>
            <w:tcW w:w="4508" w:type="dxa"/>
            <w:gridSpan w:val="3"/>
          </w:tcPr>
          <w:p w14:paraId="1628400B" w14:textId="71C8CC86" w:rsidR="001340BC" w:rsidRPr="004C1382" w:rsidRDefault="001340BC" w:rsidP="00933914">
            <w:pPr>
              <w:pStyle w:val="TableTextEntries"/>
              <w:keepNext/>
              <w:spacing w:after="120"/>
            </w:pPr>
            <w:permStart w:id="359076201" w:edGrp="everyone" w:colFirst="1" w:colLast="1"/>
            <w:permEnd w:id="1129146353"/>
            <w:r w:rsidRPr="0076384B">
              <w:t>Evidence to demonstrate that the type of source water has the available quality (e.g. characteristics studies)</w:t>
            </w:r>
            <w:r>
              <w:t>.</w:t>
            </w:r>
          </w:p>
        </w:tc>
        <w:tc>
          <w:tcPr>
            <w:tcW w:w="4519" w:type="dxa"/>
            <w:shd w:val="clear" w:color="auto" w:fill="ECE9E7" w:themeFill="background2"/>
          </w:tcPr>
          <w:p w14:paraId="7654F8C4" w14:textId="77777777" w:rsidR="001340BC" w:rsidRDefault="001340BC" w:rsidP="00933914">
            <w:pPr>
              <w:pStyle w:val="TableTextEntries"/>
              <w:keepNext/>
              <w:spacing w:after="120"/>
            </w:pPr>
            <w:r>
              <w:t>Insert complete file name of attachment(s).</w:t>
            </w:r>
          </w:p>
          <w:p w14:paraId="212DA790" w14:textId="74EAFF67" w:rsidR="00B34CD7" w:rsidRDefault="00B34CD7" w:rsidP="00933914">
            <w:pPr>
              <w:pStyle w:val="TableTextEntries"/>
              <w:keepNext/>
              <w:spacing w:after="120"/>
            </w:pPr>
          </w:p>
        </w:tc>
      </w:tr>
      <w:tr w:rsidR="001340BC" w14:paraId="12131A37" w14:textId="77777777" w:rsidTr="00933914">
        <w:trPr>
          <w:trHeight w:val="454"/>
        </w:trPr>
        <w:tc>
          <w:tcPr>
            <w:tcW w:w="4508" w:type="dxa"/>
            <w:gridSpan w:val="3"/>
          </w:tcPr>
          <w:p w14:paraId="4ED0120D" w14:textId="1675BE56" w:rsidR="001340BC" w:rsidRPr="0076384B" w:rsidRDefault="001340BC" w:rsidP="00933914">
            <w:pPr>
              <w:pStyle w:val="TableTextEntries"/>
              <w:keepNext/>
              <w:spacing w:after="120"/>
            </w:pPr>
            <w:permStart w:id="1792036244" w:edGrp="everyone" w:colFirst="1" w:colLast="1"/>
            <w:permEnd w:id="359076201"/>
            <w:r w:rsidRPr="00463694">
              <w:t>Evidence to demonstrate that the volume to be extracted from the water source is allowed (e.g. agreement with the water source owner, water access licence)</w:t>
            </w:r>
            <w:r>
              <w:t>.</w:t>
            </w:r>
          </w:p>
        </w:tc>
        <w:tc>
          <w:tcPr>
            <w:tcW w:w="4519" w:type="dxa"/>
            <w:shd w:val="clear" w:color="auto" w:fill="ECE9E7" w:themeFill="background2"/>
          </w:tcPr>
          <w:p w14:paraId="5497CD57" w14:textId="77777777" w:rsidR="001340BC" w:rsidRDefault="001340BC" w:rsidP="00933914">
            <w:pPr>
              <w:pStyle w:val="TableTextEntries"/>
              <w:keepNext/>
              <w:spacing w:after="120"/>
            </w:pPr>
            <w:r>
              <w:t>Insert complete file name of attachment(s).</w:t>
            </w:r>
          </w:p>
          <w:p w14:paraId="1F516EC4" w14:textId="700395D4" w:rsidR="00B34CD7" w:rsidRDefault="00B34CD7" w:rsidP="00933914">
            <w:pPr>
              <w:pStyle w:val="TableTextEntries"/>
              <w:keepNext/>
              <w:spacing w:after="120"/>
            </w:pPr>
          </w:p>
        </w:tc>
      </w:tr>
      <w:tr w:rsidR="001340BC" w14:paraId="4062BC42" w14:textId="77777777" w:rsidTr="00933914">
        <w:trPr>
          <w:trHeight w:val="454"/>
        </w:trPr>
        <w:tc>
          <w:tcPr>
            <w:tcW w:w="4508" w:type="dxa"/>
            <w:gridSpan w:val="3"/>
          </w:tcPr>
          <w:p w14:paraId="0156A8CB" w14:textId="36041A2A" w:rsidR="001340BC" w:rsidRPr="0076384B" w:rsidRDefault="001340BC" w:rsidP="00933914">
            <w:pPr>
              <w:pStyle w:val="TableTextEntries"/>
              <w:spacing w:after="120"/>
            </w:pPr>
            <w:bookmarkStart w:id="11" w:name="_Hlk77106763"/>
            <w:permStart w:id="964325134" w:edGrp="everyone" w:colFirst="1" w:colLast="1"/>
            <w:permEnd w:id="1792036244"/>
            <w:r w:rsidRPr="00463694">
              <w:t>Evidence to support the proposed volumes of water and/or sewage expected to be generated and used (e.g. water balance report)</w:t>
            </w:r>
            <w:r>
              <w:t>.</w:t>
            </w:r>
          </w:p>
        </w:tc>
        <w:tc>
          <w:tcPr>
            <w:tcW w:w="4519" w:type="dxa"/>
            <w:shd w:val="clear" w:color="auto" w:fill="ECE9E7" w:themeFill="background2"/>
          </w:tcPr>
          <w:p w14:paraId="614C34D2" w14:textId="77777777" w:rsidR="00D61C80" w:rsidRDefault="001340BC" w:rsidP="00933914">
            <w:pPr>
              <w:pStyle w:val="TableTextEntries"/>
              <w:spacing w:after="120"/>
            </w:pPr>
            <w:r>
              <w:t>Insert complete file name of attachment(s</w:t>
            </w:r>
            <w:r w:rsidR="00277EEA">
              <w:t>).</w:t>
            </w:r>
          </w:p>
          <w:p w14:paraId="74962DAA" w14:textId="0DE690C3" w:rsidR="00B34CD7" w:rsidRDefault="00B34CD7" w:rsidP="00933914">
            <w:pPr>
              <w:pStyle w:val="TableTextEntries"/>
              <w:spacing w:after="120"/>
            </w:pPr>
          </w:p>
        </w:tc>
      </w:tr>
    </w:tbl>
    <w:permEnd w:id="964325134"/>
    <w:p w14:paraId="14DD08CF" w14:textId="7CCCCF21" w:rsidR="001340BC" w:rsidRDefault="001340BC" w:rsidP="007210AB">
      <w:pPr>
        <w:pStyle w:val="Heading3nonumber"/>
        <w:numPr>
          <w:ilvl w:val="0"/>
          <w:numId w:val="47"/>
        </w:numPr>
        <w:ind w:left="426"/>
      </w:pPr>
      <w:r>
        <w:lastRenderedPageBreak/>
        <w:t>Interconnections</w:t>
      </w:r>
    </w:p>
    <w:tbl>
      <w:tblPr>
        <w:tblW w:w="9027" w:type="dxa"/>
        <w:tblLook w:val="04A0" w:firstRow="1" w:lastRow="0" w:firstColumn="1" w:lastColumn="0" w:noHBand="0" w:noVBand="1"/>
      </w:tblPr>
      <w:tblGrid>
        <w:gridCol w:w="717"/>
        <w:gridCol w:w="3791"/>
        <w:gridCol w:w="4519"/>
      </w:tblGrid>
      <w:tr w:rsidR="00620FEE" w14:paraId="3C93108D" w14:textId="77777777" w:rsidTr="00620FEE">
        <w:tc>
          <w:tcPr>
            <w:tcW w:w="717" w:type="dxa"/>
          </w:tcPr>
          <w:p w14:paraId="2365A60A" w14:textId="77777777" w:rsidR="00620FEE" w:rsidRDefault="00620FEE" w:rsidP="00620FEE">
            <w:pPr>
              <w:pStyle w:val="TableTextEntries"/>
              <w:keepNext/>
              <w:spacing w:after="120"/>
              <w:rPr>
                <w:noProof/>
              </w:rPr>
            </w:pPr>
            <w:r w:rsidRPr="008B359C">
              <w:rPr>
                <w:noProof/>
              </w:rPr>
              <mc:AlternateContent>
                <mc:Choice Requires="wps">
                  <w:drawing>
                    <wp:inline distT="0" distB="0" distL="0" distR="0" wp14:anchorId="1C39B9E2" wp14:editId="6D9CCB39">
                      <wp:extent cx="176400" cy="176400"/>
                      <wp:effectExtent l="0" t="0" r="0" b="0"/>
                      <wp:docPr id="188" name="Graphic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148590 w 297179"/>
                                  <a:gd name="connsiteY0" fmla="*/ 297180 h 297180"/>
                                  <a:gd name="connsiteX1" fmla="*/ 0 w 297179"/>
                                  <a:gd name="connsiteY1" fmla="*/ 148590 h 297180"/>
                                  <a:gd name="connsiteX2" fmla="*/ 148590 w 297179"/>
                                  <a:gd name="connsiteY2" fmla="*/ 0 h 297180"/>
                                  <a:gd name="connsiteX3" fmla="*/ 297180 w 297179"/>
                                  <a:gd name="connsiteY3" fmla="*/ 148590 h 297180"/>
                                  <a:gd name="connsiteX4" fmla="*/ 148590 w 297179"/>
                                  <a:gd name="connsiteY4" fmla="*/ 297180 h 297180"/>
                                  <a:gd name="connsiteX5" fmla="*/ 198120 w 297179"/>
                                  <a:gd name="connsiteY5" fmla="*/ 210502 h 297180"/>
                                  <a:gd name="connsiteX6" fmla="*/ 191453 w 297179"/>
                                  <a:gd name="connsiteY6" fmla="*/ 203835 h 297180"/>
                                  <a:gd name="connsiteX7" fmla="*/ 172403 w 297179"/>
                                  <a:gd name="connsiteY7" fmla="*/ 203835 h 297180"/>
                                  <a:gd name="connsiteX8" fmla="*/ 172403 w 297179"/>
                                  <a:gd name="connsiteY8" fmla="*/ 105728 h 297180"/>
                                  <a:gd name="connsiteX9" fmla="*/ 165735 w 297179"/>
                                  <a:gd name="connsiteY9" fmla="*/ 99060 h 297180"/>
                                  <a:gd name="connsiteX10" fmla="*/ 103823 w 297179"/>
                                  <a:gd name="connsiteY10" fmla="*/ 99060 h 297180"/>
                                  <a:gd name="connsiteX11" fmla="*/ 97155 w 297179"/>
                                  <a:gd name="connsiteY11" fmla="*/ 105728 h 297180"/>
                                  <a:gd name="connsiteX12" fmla="*/ 97155 w 297179"/>
                                  <a:gd name="connsiteY12" fmla="*/ 137160 h 297180"/>
                                  <a:gd name="connsiteX13" fmla="*/ 103823 w 297179"/>
                                  <a:gd name="connsiteY13" fmla="*/ 143828 h 297180"/>
                                  <a:gd name="connsiteX14" fmla="*/ 122873 w 297179"/>
                                  <a:gd name="connsiteY14" fmla="*/ 143828 h 297180"/>
                                  <a:gd name="connsiteX15" fmla="*/ 122873 w 297179"/>
                                  <a:gd name="connsiteY15" fmla="*/ 205740 h 297180"/>
                                  <a:gd name="connsiteX16" fmla="*/ 103823 w 297179"/>
                                  <a:gd name="connsiteY16" fmla="*/ 205740 h 297180"/>
                                  <a:gd name="connsiteX17" fmla="*/ 97155 w 297179"/>
                                  <a:gd name="connsiteY17" fmla="*/ 212408 h 297180"/>
                                  <a:gd name="connsiteX18" fmla="*/ 97155 w 297179"/>
                                  <a:gd name="connsiteY18" fmla="*/ 243840 h 297180"/>
                                  <a:gd name="connsiteX19" fmla="*/ 103823 w 297179"/>
                                  <a:gd name="connsiteY19" fmla="*/ 250508 h 297180"/>
                                  <a:gd name="connsiteX20" fmla="*/ 190500 w 297179"/>
                                  <a:gd name="connsiteY20" fmla="*/ 250508 h 297180"/>
                                  <a:gd name="connsiteX21" fmla="*/ 197167 w 297179"/>
                                  <a:gd name="connsiteY21" fmla="*/ 243840 h 297180"/>
                                  <a:gd name="connsiteX22" fmla="*/ 197167 w 297179"/>
                                  <a:gd name="connsiteY22" fmla="*/ 210502 h 297180"/>
                                  <a:gd name="connsiteX23" fmla="*/ 173355 w 297179"/>
                                  <a:gd name="connsiteY23" fmla="*/ 37147 h 297180"/>
                                  <a:gd name="connsiteX24" fmla="*/ 166688 w 297179"/>
                                  <a:gd name="connsiteY24" fmla="*/ 30480 h 297180"/>
                                  <a:gd name="connsiteX25" fmla="*/ 129540 w 297179"/>
                                  <a:gd name="connsiteY25" fmla="*/ 30480 h 297180"/>
                                  <a:gd name="connsiteX26" fmla="*/ 122873 w 297179"/>
                                  <a:gd name="connsiteY26" fmla="*/ 37147 h 297180"/>
                                  <a:gd name="connsiteX27" fmla="*/ 122873 w 297179"/>
                                  <a:gd name="connsiteY27" fmla="*/ 68580 h 297180"/>
                                  <a:gd name="connsiteX28" fmla="*/ 129540 w 297179"/>
                                  <a:gd name="connsiteY28" fmla="*/ 75248 h 297180"/>
                                  <a:gd name="connsiteX29" fmla="*/ 167640 w 297179"/>
                                  <a:gd name="connsiteY29" fmla="*/ 75248 h 297180"/>
                                  <a:gd name="connsiteX30" fmla="*/ 174308 w 297179"/>
                                  <a:gd name="connsiteY30" fmla="*/ 68580 h 297180"/>
                                  <a:gd name="connsiteX31" fmla="*/ 174308 w 297179"/>
                                  <a:gd name="connsiteY31" fmla="*/ 37147 h 297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7179" h="297180">
                                    <a:moveTo>
                                      <a:pt x="148590" y="297180"/>
                                    </a:moveTo>
                                    <a:cubicBezTo>
                                      <a:pt x="66675" y="297180"/>
                                      <a:pt x="0" y="230505"/>
                                      <a:pt x="0" y="148590"/>
                                    </a:cubicBezTo>
                                    <a:cubicBezTo>
                                      <a:pt x="0" y="66675"/>
                                      <a:pt x="66675" y="0"/>
                                      <a:pt x="148590" y="0"/>
                                    </a:cubicBezTo>
                                    <a:cubicBezTo>
                                      <a:pt x="230505" y="0"/>
                                      <a:pt x="297180" y="66675"/>
                                      <a:pt x="297180" y="148590"/>
                                    </a:cubicBezTo>
                                    <a:cubicBezTo>
                                      <a:pt x="297180" y="230505"/>
                                      <a:pt x="230505" y="297180"/>
                                      <a:pt x="148590" y="297180"/>
                                    </a:cubicBezTo>
                                    <a:close/>
                                    <a:moveTo>
                                      <a:pt x="198120" y="210502"/>
                                    </a:moveTo>
                                    <a:cubicBezTo>
                                      <a:pt x="198120" y="206693"/>
                                      <a:pt x="195263" y="203835"/>
                                      <a:pt x="191453" y="203835"/>
                                    </a:cubicBezTo>
                                    <a:lnTo>
                                      <a:pt x="172403" y="203835"/>
                                    </a:lnTo>
                                    <a:lnTo>
                                      <a:pt x="172403" y="105728"/>
                                    </a:lnTo>
                                    <a:cubicBezTo>
                                      <a:pt x="172403" y="101918"/>
                                      <a:pt x="169545" y="99060"/>
                                      <a:pt x="165735" y="99060"/>
                                    </a:cubicBezTo>
                                    <a:lnTo>
                                      <a:pt x="103823" y="99060"/>
                                    </a:lnTo>
                                    <a:cubicBezTo>
                                      <a:pt x="100013" y="99060"/>
                                      <a:pt x="97155" y="101918"/>
                                      <a:pt x="97155" y="105728"/>
                                    </a:cubicBezTo>
                                    <a:lnTo>
                                      <a:pt x="97155" y="137160"/>
                                    </a:lnTo>
                                    <a:cubicBezTo>
                                      <a:pt x="97155" y="140970"/>
                                      <a:pt x="100013" y="143828"/>
                                      <a:pt x="103823" y="143828"/>
                                    </a:cubicBezTo>
                                    <a:lnTo>
                                      <a:pt x="122873" y="143828"/>
                                    </a:lnTo>
                                    <a:lnTo>
                                      <a:pt x="122873" y="205740"/>
                                    </a:lnTo>
                                    <a:lnTo>
                                      <a:pt x="103823" y="205740"/>
                                    </a:lnTo>
                                    <a:cubicBezTo>
                                      <a:pt x="100013" y="205740"/>
                                      <a:pt x="97155" y="208598"/>
                                      <a:pt x="97155" y="212408"/>
                                    </a:cubicBezTo>
                                    <a:lnTo>
                                      <a:pt x="97155" y="243840"/>
                                    </a:lnTo>
                                    <a:cubicBezTo>
                                      <a:pt x="97155" y="247650"/>
                                      <a:pt x="100013" y="250508"/>
                                      <a:pt x="103823" y="250508"/>
                                    </a:cubicBezTo>
                                    <a:lnTo>
                                      <a:pt x="190500" y="250508"/>
                                    </a:lnTo>
                                    <a:cubicBezTo>
                                      <a:pt x="194310" y="250508"/>
                                      <a:pt x="197167" y="247650"/>
                                      <a:pt x="197167" y="243840"/>
                                    </a:cubicBezTo>
                                    <a:lnTo>
                                      <a:pt x="197167" y="210502"/>
                                    </a:lnTo>
                                    <a:close/>
                                    <a:moveTo>
                                      <a:pt x="173355" y="37147"/>
                                    </a:moveTo>
                                    <a:cubicBezTo>
                                      <a:pt x="173355" y="33338"/>
                                      <a:pt x="170498" y="30480"/>
                                      <a:pt x="166688" y="30480"/>
                                    </a:cubicBezTo>
                                    <a:lnTo>
                                      <a:pt x="129540" y="30480"/>
                                    </a:lnTo>
                                    <a:cubicBezTo>
                                      <a:pt x="125730" y="30480"/>
                                      <a:pt x="122873" y="33338"/>
                                      <a:pt x="122873" y="37147"/>
                                    </a:cubicBezTo>
                                    <a:lnTo>
                                      <a:pt x="122873" y="68580"/>
                                    </a:lnTo>
                                    <a:cubicBezTo>
                                      <a:pt x="122873" y="72390"/>
                                      <a:pt x="125730" y="75248"/>
                                      <a:pt x="129540" y="75248"/>
                                    </a:cubicBezTo>
                                    <a:lnTo>
                                      <a:pt x="167640" y="75248"/>
                                    </a:lnTo>
                                    <a:cubicBezTo>
                                      <a:pt x="171450" y="75248"/>
                                      <a:pt x="174308" y="72390"/>
                                      <a:pt x="174308" y="68580"/>
                                    </a:cubicBezTo>
                                    <a:lnTo>
                                      <a:pt x="174308" y="37147"/>
                                    </a:lnTo>
                                    <a:close/>
                                  </a:path>
                                </a:pathLst>
                              </a:custGeom>
                              <a:solidFill>
                                <a:srgbClr val="8E9AAF"/>
                              </a:solidFill>
                              <a:ln w="9525" cap="flat">
                                <a:noFill/>
                                <a:prstDash val="solid"/>
                                <a:miter/>
                              </a:ln>
                            </wps:spPr>
                            <wps:bodyPr rtlCol="0" anchor="ctr"/>
                          </wps:wsp>
                        </a:graphicData>
                      </a:graphic>
                    </wp:inline>
                  </w:drawing>
                </mc:Choice>
                <mc:Fallback>
                  <w:pict>
                    <v:shape w14:anchorId="0265842B" id="Graphic 52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7179,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" path="m148590,297180c66675,297180,,230505,,148590,,66675,66675,,148590,v81915,,148590,66675,148590,148590c297180,230505,230505,297180,148590,297180xm198120,210502v,-3809,-2857,-6667,-6667,-6667l172403,203835r,-98107c172403,101918,169545,99060,165735,99060r-61912,c100013,99060,97155,101918,97155,105728r,31432c97155,140970,100013,143828,103823,143828r19050,l122873,205740r-19050,c100013,205740,97155,208598,97155,212408r,31432c97155,247650,100013,250508,103823,250508r86677,c194310,250508,197167,247650,197167,243840r,-33338l198120,210502xm173355,37147v,-3809,-2857,-6667,-6667,-6667l129540,30480v-3810,,-6667,2858,-6667,6667l122873,68580v,3810,2857,6668,6667,6668l167640,75248v3810,,6668,-2858,6668,-6668l174308,37147r-953,xe" fillcolor="#8e9aaf" stroked="f">
                      <v:stroke joinstyle="miter"/>
                      <v:path arrowok="t" o:connecttype="custom" o:connectlocs="88200,176400;0,88200;88200,0;176401,88200;88200,176400;117600,124950;113643,120992;102335,120992;102335,62758;98377,58800;61627,58800;57669,62758;57669,81415;61627,85373;72935,85373;72935,122123;61627,122123;57669,126081;57669,144738;61627,148696;113077,148696;117035,144738;117035,124950;102900,22050;98943,18092;76893,18092;72935,22050;72935,40708;76893,44666;99508,44666;103466,40708;103466,22050" o:connectangles="0,0,0,0,0,0,0,0,0,0,0,0,0,0,0,0,0,0,0,0,0,0,0,0,0,0,0,0,0,0,0,0"/>
                      <o:lock v:ext="edit" aspectratio="t"/>
                      <w10:anchorlock/>
                    </v:shape>
                  </w:pict>
                </mc:Fallback>
              </mc:AlternateContent>
            </w:r>
          </w:p>
        </w:tc>
        <w:tc>
          <w:tcPr>
            <w:tcW w:w="8310" w:type="dxa"/>
            <w:gridSpan w:val="2"/>
            <w:vAlign w:val="center"/>
          </w:tcPr>
          <w:p w14:paraId="0D9F8A8E" w14:textId="77777777" w:rsidR="00620FEE" w:rsidRDefault="00620FEE" w:rsidP="00620FEE">
            <w:pPr>
              <w:pStyle w:val="TableTextEntries"/>
              <w:keepNext/>
              <w:spacing w:after="120"/>
            </w:pPr>
            <w:r>
              <w:t>We are required to describe any other water infrastructure to which the infrastructure is connected in the Licence Register. We also require this information to determine if a Code of Conduct is necessary to delineate responsibilities of different parties involved in or interconnected to the scheme, if a licence is granted.</w:t>
            </w:r>
          </w:p>
        </w:tc>
      </w:tr>
      <w:tr w:rsidR="00620FEE" w14:paraId="0128FB34" w14:textId="77777777" w:rsidTr="00620FEE">
        <w:tc>
          <w:tcPr>
            <w:tcW w:w="717" w:type="dxa"/>
          </w:tcPr>
          <w:p w14:paraId="70EEB614" w14:textId="77777777" w:rsidR="00620FEE" w:rsidRPr="008B359C" w:rsidRDefault="00620FEE" w:rsidP="00620FEE">
            <w:pPr>
              <w:pStyle w:val="TableTextEntries"/>
              <w:keepNext/>
              <w:spacing w:after="120"/>
              <w:rPr>
                <w:noProof/>
              </w:rPr>
            </w:pPr>
            <w:r w:rsidRPr="008B359C">
              <w:rPr>
                <w:noProof/>
              </w:rPr>
              <mc:AlternateContent>
                <mc:Choice Requires="wps">
                  <w:drawing>
                    <wp:inline distT="0" distB="0" distL="0" distR="0" wp14:anchorId="332D30EC" wp14:editId="67BA9C7B">
                      <wp:extent cx="176400" cy="176400"/>
                      <wp:effectExtent l="0" t="0" r="0" b="0"/>
                      <wp:docPr id="189" name="Graphic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148590 w 297179"/>
                                  <a:gd name="connsiteY0" fmla="*/ 297180 h 297180"/>
                                  <a:gd name="connsiteX1" fmla="*/ 0 w 297179"/>
                                  <a:gd name="connsiteY1" fmla="*/ 148590 h 297180"/>
                                  <a:gd name="connsiteX2" fmla="*/ 148590 w 297179"/>
                                  <a:gd name="connsiteY2" fmla="*/ 0 h 297180"/>
                                  <a:gd name="connsiteX3" fmla="*/ 297180 w 297179"/>
                                  <a:gd name="connsiteY3" fmla="*/ 148590 h 297180"/>
                                  <a:gd name="connsiteX4" fmla="*/ 148590 w 297179"/>
                                  <a:gd name="connsiteY4" fmla="*/ 297180 h 297180"/>
                                  <a:gd name="connsiteX5" fmla="*/ 198120 w 297179"/>
                                  <a:gd name="connsiteY5" fmla="*/ 210502 h 297180"/>
                                  <a:gd name="connsiteX6" fmla="*/ 191453 w 297179"/>
                                  <a:gd name="connsiteY6" fmla="*/ 203835 h 297180"/>
                                  <a:gd name="connsiteX7" fmla="*/ 172403 w 297179"/>
                                  <a:gd name="connsiteY7" fmla="*/ 203835 h 297180"/>
                                  <a:gd name="connsiteX8" fmla="*/ 172403 w 297179"/>
                                  <a:gd name="connsiteY8" fmla="*/ 105728 h 297180"/>
                                  <a:gd name="connsiteX9" fmla="*/ 165735 w 297179"/>
                                  <a:gd name="connsiteY9" fmla="*/ 99060 h 297180"/>
                                  <a:gd name="connsiteX10" fmla="*/ 103823 w 297179"/>
                                  <a:gd name="connsiteY10" fmla="*/ 99060 h 297180"/>
                                  <a:gd name="connsiteX11" fmla="*/ 97155 w 297179"/>
                                  <a:gd name="connsiteY11" fmla="*/ 105728 h 297180"/>
                                  <a:gd name="connsiteX12" fmla="*/ 97155 w 297179"/>
                                  <a:gd name="connsiteY12" fmla="*/ 137160 h 297180"/>
                                  <a:gd name="connsiteX13" fmla="*/ 103823 w 297179"/>
                                  <a:gd name="connsiteY13" fmla="*/ 143828 h 297180"/>
                                  <a:gd name="connsiteX14" fmla="*/ 122873 w 297179"/>
                                  <a:gd name="connsiteY14" fmla="*/ 143828 h 297180"/>
                                  <a:gd name="connsiteX15" fmla="*/ 122873 w 297179"/>
                                  <a:gd name="connsiteY15" fmla="*/ 205740 h 297180"/>
                                  <a:gd name="connsiteX16" fmla="*/ 103823 w 297179"/>
                                  <a:gd name="connsiteY16" fmla="*/ 205740 h 297180"/>
                                  <a:gd name="connsiteX17" fmla="*/ 97155 w 297179"/>
                                  <a:gd name="connsiteY17" fmla="*/ 212408 h 297180"/>
                                  <a:gd name="connsiteX18" fmla="*/ 97155 w 297179"/>
                                  <a:gd name="connsiteY18" fmla="*/ 243840 h 297180"/>
                                  <a:gd name="connsiteX19" fmla="*/ 103823 w 297179"/>
                                  <a:gd name="connsiteY19" fmla="*/ 250508 h 297180"/>
                                  <a:gd name="connsiteX20" fmla="*/ 190500 w 297179"/>
                                  <a:gd name="connsiteY20" fmla="*/ 250508 h 297180"/>
                                  <a:gd name="connsiteX21" fmla="*/ 197167 w 297179"/>
                                  <a:gd name="connsiteY21" fmla="*/ 243840 h 297180"/>
                                  <a:gd name="connsiteX22" fmla="*/ 197167 w 297179"/>
                                  <a:gd name="connsiteY22" fmla="*/ 210502 h 297180"/>
                                  <a:gd name="connsiteX23" fmla="*/ 173355 w 297179"/>
                                  <a:gd name="connsiteY23" fmla="*/ 37147 h 297180"/>
                                  <a:gd name="connsiteX24" fmla="*/ 166688 w 297179"/>
                                  <a:gd name="connsiteY24" fmla="*/ 30480 h 297180"/>
                                  <a:gd name="connsiteX25" fmla="*/ 129540 w 297179"/>
                                  <a:gd name="connsiteY25" fmla="*/ 30480 h 297180"/>
                                  <a:gd name="connsiteX26" fmla="*/ 122873 w 297179"/>
                                  <a:gd name="connsiteY26" fmla="*/ 37147 h 297180"/>
                                  <a:gd name="connsiteX27" fmla="*/ 122873 w 297179"/>
                                  <a:gd name="connsiteY27" fmla="*/ 68580 h 297180"/>
                                  <a:gd name="connsiteX28" fmla="*/ 129540 w 297179"/>
                                  <a:gd name="connsiteY28" fmla="*/ 75248 h 297180"/>
                                  <a:gd name="connsiteX29" fmla="*/ 167640 w 297179"/>
                                  <a:gd name="connsiteY29" fmla="*/ 75248 h 297180"/>
                                  <a:gd name="connsiteX30" fmla="*/ 174308 w 297179"/>
                                  <a:gd name="connsiteY30" fmla="*/ 68580 h 297180"/>
                                  <a:gd name="connsiteX31" fmla="*/ 174308 w 297179"/>
                                  <a:gd name="connsiteY31" fmla="*/ 37147 h 297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7179" h="297180">
                                    <a:moveTo>
                                      <a:pt x="148590" y="297180"/>
                                    </a:moveTo>
                                    <a:cubicBezTo>
                                      <a:pt x="66675" y="297180"/>
                                      <a:pt x="0" y="230505"/>
                                      <a:pt x="0" y="148590"/>
                                    </a:cubicBezTo>
                                    <a:cubicBezTo>
                                      <a:pt x="0" y="66675"/>
                                      <a:pt x="66675" y="0"/>
                                      <a:pt x="148590" y="0"/>
                                    </a:cubicBezTo>
                                    <a:cubicBezTo>
                                      <a:pt x="230505" y="0"/>
                                      <a:pt x="297180" y="66675"/>
                                      <a:pt x="297180" y="148590"/>
                                    </a:cubicBezTo>
                                    <a:cubicBezTo>
                                      <a:pt x="297180" y="230505"/>
                                      <a:pt x="230505" y="297180"/>
                                      <a:pt x="148590" y="297180"/>
                                    </a:cubicBezTo>
                                    <a:close/>
                                    <a:moveTo>
                                      <a:pt x="198120" y="210502"/>
                                    </a:moveTo>
                                    <a:cubicBezTo>
                                      <a:pt x="198120" y="206693"/>
                                      <a:pt x="195263" y="203835"/>
                                      <a:pt x="191453" y="203835"/>
                                    </a:cubicBezTo>
                                    <a:lnTo>
                                      <a:pt x="172403" y="203835"/>
                                    </a:lnTo>
                                    <a:lnTo>
                                      <a:pt x="172403" y="105728"/>
                                    </a:lnTo>
                                    <a:cubicBezTo>
                                      <a:pt x="172403" y="101918"/>
                                      <a:pt x="169545" y="99060"/>
                                      <a:pt x="165735" y="99060"/>
                                    </a:cubicBezTo>
                                    <a:lnTo>
                                      <a:pt x="103823" y="99060"/>
                                    </a:lnTo>
                                    <a:cubicBezTo>
                                      <a:pt x="100013" y="99060"/>
                                      <a:pt x="97155" y="101918"/>
                                      <a:pt x="97155" y="105728"/>
                                    </a:cubicBezTo>
                                    <a:lnTo>
                                      <a:pt x="97155" y="137160"/>
                                    </a:lnTo>
                                    <a:cubicBezTo>
                                      <a:pt x="97155" y="140970"/>
                                      <a:pt x="100013" y="143828"/>
                                      <a:pt x="103823" y="143828"/>
                                    </a:cubicBezTo>
                                    <a:lnTo>
                                      <a:pt x="122873" y="143828"/>
                                    </a:lnTo>
                                    <a:lnTo>
                                      <a:pt x="122873" y="205740"/>
                                    </a:lnTo>
                                    <a:lnTo>
                                      <a:pt x="103823" y="205740"/>
                                    </a:lnTo>
                                    <a:cubicBezTo>
                                      <a:pt x="100013" y="205740"/>
                                      <a:pt x="97155" y="208598"/>
                                      <a:pt x="97155" y="212408"/>
                                    </a:cubicBezTo>
                                    <a:lnTo>
                                      <a:pt x="97155" y="243840"/>
                                    </a:lnTo>
                                    <a:cubicBezTo>
                                      <a:pt x="97155" y="247650"/>
                                      <a:pt x="100013" y="250508"/>
                                      <a:pt x="103823" y="250508"/>
                                    </a:cubicBezTo>
                                    <a:lnTo>
                                      <a:pt x="190500" y="250508"/>
                                    </a:lnTo>
                                    <a:cubicBezTo>
                                      <a:pt x="194310" y="250508"/>
                                      <a:pt x="197167" y="247650"/>
                                      <a:pt x="197167" y="243840"/>
                                    </a:cubicBezTo>
                                    <a:lnTo>
                                      <a:pt x="197167" y="210502"/>
                                    </a:lnTo>
                                    <a:close/>
                                    <a:moveTo>
                                      <a:pt x="173355" y="37147"/>
                                    </a:moveTo>
                                    <a:cubicBezTo>
                                      <a:pt x="173355" y="33338"/>
                                      <a:pt x="170498" y="30480"/>
                                      <a:pt x="166688" y="30480"/>
                                    </a:cubicBezTo>
                                    <a:lnTo>
                                      <a:pt x="129540" y="30480"/>
                                    </a:lnTo>
                                    <a:cubicBezTo>
                                      <a:pt x="125730" y="30480"/>
                                      <a:pt x="122873" y="33338"/>
                                      <a:pt x="122873" y="37147"/>
                                    </a:cubicBezTo>
                                    <a:lnTo>
                                      <a:pt x="122873" y="68580"/>
                                    </a:lnTo>
                                    <a:cubicBezTo>
                                      <a:pt x="122873" y="72390"/>
                                      <a:pt x="125730" y="75248"/>
                                      <a:pt x="129540" y="75248"/>
                                    </a:cubicBezTo>
                                    <a:lnTo>
                                      <a:pt x="167640" y="75248"/>
                                    </a:lnTo>
                                    <a:cubicBezTo>
                                      <a:pt x="171450" y="75248"/>
                                      <a:pt x="174308" y="72390"/>
                                      <a:pt x="174308" y="68580"/>
                                    </a:cubicBezTo>
                                    <a:lnTo>
                                      <a:pt x="174308" y="37147"/>
                                    </a:lnTo>
                                    <a:close/>
                                  </a:path>
                                </a:pathLst>
                              </a:custGeom>
                              <a:solidFill>
                                <a:srgbClr val="8E9AAF"/>
                              </a:solidFill>
                              <a:ln w="9525" cap="flat">
                                <a:noFill/>
                                <a:prstDash val="solid"/>
                                <a:miter/>
                              </a:ln>
                            </wps:spPr>
                            <wps:bodyPr rtlCol="0" anchor="ctr"/>
                          </wps:wsp>
                        </a:graphicData>
                      </a:graphic>
                    </wp:inline>
                  </w:drawing>
                </mc:Choice>
                <mc:Fallback>
                  <w:pict>
                    <v:shape w14:anchorId="16EE2CDA" id="Graphic 52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7179,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" path="m148590,297180c66675,297180,,230505,,148590,,66675,66675,,148590,v81915,,148590,66675,148590,148590c297180,230505,230505,297180,148590,297180xm198120,210502v,-3809,-2857,-6667,-6667,-6667l172403,203835r,-98107c172403,101918,169545,99060,165735,99060r-61912,c100013,99060,97155,101918,97155,105728r,31432c97155,140970,100013,143828,103823,143828r19050,l122873,205740r-19050,c100013,205740,97155,208598,97155,212408r,31432c97155,247650,100013,250508,103823,250508r86677,c194310,250508,197167,247650,197167,243840r,-33338l198120,210502xm173355,37147v,-3809,-2857,-6667,-6667,-6667l129540,30480v-3810,,-6667,2858,-6667,6667l122873,68580v,3810,2857,6668,6667,6668l167640,75248v3810,,6668,-2858,6668,-6668l174308,37147r-953,xe" fillcolor="#8e9aaf" stroked="f">
                      <v:stroke joinstyle="miter"/>
                      <v:path arrowok="t" o:connecttype="custom" o:connectlocs="88200,176400;0,88200;88200,0;176401,88200;88200,176400;117600,124950;113643,120992;102335,120992;102335,62758;98377,58800;61627,58800;57669,62758;57669,81415;61627,85373;72935,85373;72935,122123;61627,122123;57669,126081;57669,144738;61627,148696;113077,148696;117035,144738;117035,124950;102900,22050;98943,18092;76893,18092;72935,22050;72935,40708;76893,44666;99508,44666;103466,40708;103466,22050" o:connectangles="0,0,0,0,0,0,0,0,0,0,0,0,0,0,0,0,0,0,0,0,0,0,0,0,0,0,0,0,0,0,0,0"/>
                      <o:lock v:ext="edit" aspectratio="t"/>
                      <w10:anchorlock/>
                    </v:shape>
                  </w:pict>
                </mc:Fallback>
              </mc:AlternateContent>
            </w:r>
          </w:p>
        </w:tc>
        <w:tc>
          <w:tcPr>
            <w:tcW w:w="8310" w:type="dxa"/>
            <w:gridSpan w:val="2"/>
            <w:vAlign w:val="center"/>
          </w:tcPr>
          <w:p w14:paraId="10CC1AB3" w14:textId="77777777" w:rsidR="00620FEE" w:rsidRDefault="00620FEE" w:rsidP="00620FEE">
            <w:pPr>
              <w:pStyle w:val="TableTextEntries"/>
              <w:keepNext/>
              <w:spacing w:after="120"/>
            </w:pPr>
            <w:r>
              <w:t>We are required to have regard to the protection of consumers generally in assessing your application.</w:t>
            </w:r>
          </w:p>
        </w:tc>
      </w:tr>
      <w:bookmarkEnd w:id="11"/>
      <w:tr w:rsidR="001340BC" w14:paraId="16A09152" w14:textId="77777777" w:rsidTr="00692361">
        <w:tc>
          <w:tcPr>
            <w:tcW w:w="717" w:type="dxa"/>
          </w:tcPr>
          <w:p w14:paraId="3D634A02" w14:textId="77777777" w:rsidR="001340BC" w:rsidRDefault="001340BC" w:rsidP="00277EEA">
            <w:pPr>
              <w:pStyle w:val="TableTextEntries"/>
              <w:keepNext/>
              <w:spacing w:after="120"/>
            </w:pPr>
            <w:r w:rsidRPr="008B359C">
              <w:rPr>
                <w:noProof/>
              </w:rPr>
              <mc:AlternateContent>
                <mc:Choice Requires="wps">
                  <w:drawing>
                    <wp:inline distT="0" distB="0" distL="0" distR="0" wp14:anchorId="27F240AF" wp14:editId="13A85165">
                      <wp:extent cx="176400" cy="176400"/>
                      <wp:effectExtent l="0" t="0" r="0" b="0"/>
                      <wp:docPr id="190" name="Graphic 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41935 w 293369"/>
                                  <a:gd name="connsiteY0" fmla="*/ 132398 h 293370"/>
                                  <a:gd name="connsiteX1" fmla="*/ 80963 w 293369"/>
                                  <a:gd name="connsiteY1" fmla="*/ 293370 h 293370"/>
                                  <a:gd name="connsiteX2" fmla="*/ 0 w 293369"/>
                                  <a:gd name="connsiteY2" fmla="*/ 293370 h 293370"/>
                                  <a:gd name="connsiteX3" fmla="*/ 0 w 293369"/>
                                  <a:gd name="connsiteY3" fmla="*/ 213360 h 293370"/>
                                  <a:gd name="connsiteX4" fmla="*/ 160973 w 293369"/>
                                  <a:gd name="connsiteY4" fmla="*/ 52388 h 293370"/>
                                  <a:gd name="connsiteX5" fmla="*/ 241935 w 293369"/>
                                  <a:gd name="connsiteY5" fmla="*/ 132398 h 293370"/>
                                  <a:gd name="connsiteX6" fmla="*/ 88582 w 293369"/>
                                  <a:gd name="connsiteY6" fmla="*/ 251460 h 293370"/>
                                  <a:gd name="connsiteX7" fmla="*/ 42863 w 293369"/>
                                  <a:gd name="connsiteY7" fmla="*/ 205740 h 293370"/>
                                  <a:gd name="connsiteX8" fmla="*/ 25718 w 293369"/>
                                  <a:gd name="connsiteY8" fmla="*/ 222885 h 293370"/>
                                  <a:gd name="connsiteX9" fmla="*/ 25718 w 293369"/>
                                  <a:gd name="connsiteY9" fmla="*/ 243840 h 293370"/>
                                  <a:gd name="connsiteX10" fmla="*/ 50482 w 293369"/>
                                  <a:gd name="connsiteY10" fmla="*/ 243840 h 293370"/>
                                  <a:gd name="connsiteX11" fmla="*/ 50482 w 293369"/>
                                  <a:gd name="connsiteY11" fmla="*/ 268605 h 293370"/>
                                  <a:gd name="connsiteX12" fmla="*/ 71438 w 293369"/>
                                  <a:gd name="connsiteY12" fmla="*/ 268605 h 293370"/>
                                  <a:gd name="connsiteX13" fmla="*/ 88582 w 293369"/>
                                  <a:gd name="connsiteY13" fmla="*/ 251460 h 293370"/>
                                  <a:gd name="connsiteX14" fmla="*/ 167640 w 293369"/>
                                  <a:gd name="connsiteY14" fmla="*/ 84773 h 293370"/>
                                  <a:gd name="connsiteX15" fmla="*/ 164783 w 293369"/>
                                  <a:gd name="connsiteY15" fmla="*/ 85725 h 293370"/>
                                  <a:gd name="connsiteX16" fmla="*/ 60007 w 293369"/>
                                  <a:gd name="connsiteY16" fmla="*/ 190500 h 293370"/>
                                  <a:gd name="connsiteX17" fmla="*/ 59055 w 293369"/>
                                  <a:gd name="connsiteY17" fmla="*/ 193358 h 293370"/>
                                  <a:gd name="connsiteX18" fmla="*/ 62865 w 293369"/>
                                  <a:gd name="connsiteY18" fmla="*/ 197167 h 293370"/>
                                  <a:gd name="connsiteX19" fmla="*/ 65723 w 293369"/>
                                  <a:gd name="connsiteY19" fmla="*/ 196215 h 293370"/>
                                  <a:gd name="connsiteX20" fmla="*/ 170498 w 293369"/>
                                  <a:gd name="connsiteY20" fmla="*/ 91440 h 293370"/>
                                  <a:gd name="connsiteX21" fmla="*/ 171450 w 293369"/>
                                  <a:gd name="connsiteY21" fmla="*/ 88582 h 293370"/>
                                  <a:gd name="connsiteX22" fmla="*/ 167640 w 293369"/>
                                  <a:gd name="connsiteY22" fmla="*/ 84773 h 293370"/>
                                  <a:gd name="connsiteX23" fmla="*/ 286703 w 293369"/>
                                  <a:gd name="connsiteY23" fmla="*/ 88582 h 293370"/>
                                  <a:gd name="connsiteX24" fmla="*/ 254318 w 293369"/>
                                  <a:gd name="connsiteY24" fmla="*/ 120967 h 293370"/>
                                  <a:gd name="connsiteX25" fmla="*/ 173355 w 293369"/>
                                  <a:gd name="connsiteY25" fmla="*/ 40005 h 293370"/>
                                  <a:gd name="connsiteX26" fmla="*/ 205740 w 293369"/>
                                  <a:gd name="connsiteY26" fmla="*/ 7620 h 293370"/>
                                  <a:gd name="connsiteX27" fmla="*/ 222885 w 293369"/>
                                  <a:gd name="connsiteY27" fmla="*/ 0 h 293370"/>
                                  <a:gd name="connsiteX28" fmla="*/ 240030 w 293369"/>
                                  <a:gd name="connsiteY28" fmla="*/ 7620 h 293370"/>
                                  <a:gd name="connsiteX29" fmla="*/ 285750 w 293369"/>
                                  <a:gd name="connsiteY29" fmla="*/ 53340 h 293370"/>
                                  <a:gd name="connsiteX30" fmla="*/ 293370 w 293369"/>
                                  <a:gd name="connsiteY30" fmla="*/ 70485 h 293370"/>
                                  <a:gd name="connsiteX31" fmla="*/ 286703 w 293369"/>
                                  <a:gd name="connsiteY31" fmla="*/ 88582 h 293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3369" h="293370">
                                    <a:moveTo>
                                      <a:pt x="241935" y="132398"/>
                                    </a:moveTo>
                                    <a:lnTo>
                                      <a:pt x="80963" y="293370"/>
                                    </a:lnTo>
                                    <a:lnTo>
                                      <a:pt x="0" y="293370"/>
                                    </a:lnTo>
                                    <a:lnTo>
                                      <a:pt x="0" y="213360"/>
                                    </a:lnTo>
                                    <a:lnTo>
                                      <a:pt x="160973" y="52388"/>
                                    </a:lnTo>
                                    <a:lnTo>
                                      <a:pt x="241935" y="132398"/>
                                    </a:lnTo>
                                    <a:close/>
                                    <a:moveTo>
                                      <a:pt x="88582" y="251460"/>
                                    </a:moveTo>
                                    <a:lnTo>
                                      <a:pt x="42863" y="205740"/>
                                    </a:lnTo>
                                    <a:lnTo>
                                      <a:pt x="25718" y="222885"/>
                                    </a:lnTo>
                                    <a:lnTo>
                                      <a:pt x="25718" y="243840"/>
                                    </a:lnTo>
                                    <a:lnTo>
                                      <a:pt x="50482" y="243840"/>
                                    </a:lnTo>
                                    <a:lnTo>
                                      <a:pt x="50482" y="268605"/>
                                    </a:lnTo>
                                    <a:lnTo>
                                      <a:pt x="71438" y="268605"/>
                                    </a:lnTo>
                                    <a:lnTo>
                                      <a:pt x="88582" y="251460"/>
                                    </a:lnTo>
                                    <a:close/>
                                    <a:moveTo>
                                      <a:pt x="167640" y="84773"/>
                                    </a:moveTo>
                                    <a:cubicBezTo>
                                      <a:pt x="166688" y="84773"/>
                                      <a:pt x="165735" y="84773"/>
                                      <a:pt x="164783" y="85725"/>
                                    </a:cubicBezTo>
                                    <a:lnTo>
                                      <a:pt x="60007" y="190500"/>
                                    </a:lnTo>
                                    <a:cubicBezTo>
                                      <a:pt x="59055" y="191453"/>
                                      <a:pt x="59055" y="192405"/>
                                      <a:pt x="59055" y="193358"/>
                                    </a:cubicBezTo>
                                    <a:cubicBezTo>
                                      <a:pt x="59055" y="196215"/>
                                      <a:pt x="60960" y="197167"/>
                                      <a:pt x="62865" y="197167"/>
                                    </a:cubicBezTo>
                                    <a:cubicBezTo>
                                      <a:pt x="63818" y="197167"/>
                                      <a:pt x="64770" y="197167"/>
                                      <a:pt x="65723" y="196215"/>
                                    </a:cubicBezTo>
                                    <a:lnTo>
                                      <a:pt x="170498" y="91440"/>
                                    </a:lnTo>
                                    <a:cubicBezTo>
                                      <a:pt x="171450" y="90488"/>
                                      <a:pt x="171450" y="89535"/>
                                      <a:pt x="171450" y="88582"/>
                                    </a:cubicBezTo>
                                    <a:cubicBezTo>
                                      <a:pt x="171450" y="86678"/>
                                      <a:pt x="170498" y="84773"/>
                                      <a:pt x="167640" y="84773"/>
                                    </a:cubicBezTo>
                                    <a:close/>
                                    <a:moveTo>
                                      <a:pt x="286703" y="88582"/>
                                    </a:moveTo>
                                    <a:lnTo>
                                      <a:pt x="254318" y="120967"/>
                                    </a:lnTo>
                                    <a:lnTo>
                                      <a:pt x="173355" y="40005"/>
                                    </a:lnTo>
                                    <a:lnTo>
                                      <a:pt x="205740" y="7620"/>
                                    </a:lnTo>
                                    <a:cubicBezTo>
                                      <a:pt x="210502" y="2857"/>
                                      <a:pt x="216218" y="0"/>
                                      <a:pt x="222885" y="0"/>
                                    </a:cubicBezTo>
                                    <a:cubicBezTo>
                                      <a:pt x="229552" y="0"/>
                                      <a:pt x="236220" y="2857"/>
                                      <a:pt x="240030" y="7620"/>
                                    </a:cubicBezTo>
                                    <a:lnTo>
                                      <a:pt x="285750" y="53340"/>
                                    </a:lnTo>
                                    <a:cubicBezTo>
                                      <a:pt x="290513" y="58103"/>
                                      <a:pt x="293370" y="64770"/>
                                      <a:pt x="293370" y="70485"/>
                                    </a:cubicBezTo>
                                    <a:cubicBezTo>
                                      <a:pt x="293370" y="76200"/>
                                      <a:pt x="290513" y="83820"/>
                                      <a:pt x="286703" y="88582"/>
                                    </a:cubicBezTo>
                                    <a:close/>
                                  </a:path>
                                </a:pathLst>
                              </a:custGeom>
                              <a:solidFill>
                                <a:srgbClr val="8E9AAF"/>
                              </a:solidFill>
                              <a:ln w="9525" cap="flat">
                                <a:noFill/>
                                <a:prstDash val="solid"/>
                                <a:miter/>
                              </a:ln>
                            </wps:spPr>
                            <wps:bodyPr rtlCol="0" anchor="ctr"/>
                          </wps:wsp>
                        </a:graphicData>
                      </a:graphic>
                    </wp:inline>
                  </w:drawing>
                </mc:Choice>
                <mc:Fallback>
                  <w:pict>
                    <v:shape w14:anchorId="3D2F2150" id="Graphic 220"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3369,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" path="m241935,132398l80963,293370,,293370,,213360,160973,52388r80962,80010xm88582,251460l42863,205740,25718,222885r,20955l50482,243840r,24765l71438,268605,88582,251460xm167640,84773v-952,,-1905,,-2857,952l60007,190500v-952,953,-952,1905,-952,2858c59055,196215,60960,197167,62865,197167v953,,1905,,2858,-952l170498,91440v952,-952,952,-1905,952,-2858c171450,86678,170498,84773,167640,84773xm286703,88582r-32385,32385l173355,40005,205740,7620c210502,2857,216218,,222885,v6667,,13335,2857,17145,7620l285750,53340v4763,4763,7620,11430,7620,17145c293370,76200,290513,83820,286703,88582xe" fillcolor="#8e9aaf" stroked="f">
                      <v:stroke joinstyle="miter"/>
                      <v:path arrowok="t" o:connecttype="custom" o:connectlocs="145473,79609;48682,176400;0,176400;0,128291;96792,31500;145473,79609;53264,151200;25773,123709;15464,134018;15464,146618;30354,146618;30354,161509;42955,161509;53264,151200;100800,50973;99082,51545;36082,114545;35509,116264;37800,118554;39519,117982;102519,54982;103091,53263;100800,50973;172392,53263;152919,72736;104237,24055;123710,4582;134019,0;144328,4582;171819,32073;176401,42382;172392,53263" o:connectangles="0,0,0,0,0,0,0,0,0,0,0,0,0,0,0,0,0,0,0,0,0,0,0,0,0,0,0,0,0,0,0,0"/>
                      <o:lock v:ext="edit" aspectratio="t"/>
                      <w10:anchorlock/>
                    </v:shape>
                  </w:pict>
                </mc:Fallback>
              </mc:AlternateContent>
            </w:r>
          </w:p>
        </w:tc>
        <w:tc>
          <w:tcPr>
            <w:tcW w:w="8310" w:type="dxa"/>
            <w:gridSpan w:val="2"/>
            <w:vAlign w:val="center"/>
          </w:tcPr>
          <w:p w14:paraId="251AF7C9" w14:textId="3EC9A8A6" w:rsidR="001340BC" w:rsidRDefault="001340BC" w:rsidP="00277EEA">
            <w:pPr>
              <w:pStyle w:val="TableTextEntries"/>
              <w:keepNext/>
              <w:spacing w:after="120"/>
            </w:pPr>
            <w:r>
              <w:t>Provide details of any interconnections with another party’s water infrastructure, and connection point to customers.</w:t>
            </w:r>
          </w:p>
        </w:tc>
      </w:tr>
      <w:tr w:rsidR="001340BC" w14:paraId="109B1145" w14:textId="77777777" w:rsidTr="00933914">
        <w:tc>
          <w:tcPr>
            <w:tcW w:w="4508" w:type="dxa"/>
            <w:gridSpan w:val="2"/>
          </w:tcPr>
          <w:p w14:paraId="39C02D3B" w14:textId="77777777" w:rsidR="001340BC" w:rsidRDefault="001340BC" w:rsidP="00277EEA">
            <w:pPr>
              <w:pStyle w:val="TableTextEntries"/>
              <w:keepNext/>
            </w:pPr>
            <w:permStart w:id="1813389619" w:edGrp="everyone" w:colFirst="1" w:colLast="1"/>
            <w:r w:rsidRPr="00AE562C">
              <w:t>Describe any interconnections between the proposed water industry infrastructure and other water infrastructure not part of this scheme (e.g. interconnections with public water utilities or other licenced network operators)</w:t>
            </w:r>
            <w:r w:rsidR="008E43AC">
              <w:t>.</w:t>
            </w:r>
          </w:p>
          <w:p w14:paraId="5BC0D433" w14:textId="04F8040E" w:rsidR="00E62132" w:rsidRDefault="00E62132" w:rsidP="00277EEA">
            <w:pPr>
              <w:pStyle w:val="TableTextEntries"/>
              <w:keepNext/>
            </w:pPr>
          </w:p>
        </w:tc>
        <w:tc>
          <w:tcPr>
            <w:tcW w:w="4519" w:type="dxa"/>
            <w:shd w:val="clear" w:color="auto" w:fill="ECE9E7" w:themeFill="background2"/>
          </w:tcPr>
          <w:p w14:paraId="0F998BF6" w14:textId="32C576A8" w:rsidR="00277EEA" w:rsidRDefault="00277EEA" w:rsidP="00277EEA">
            <w:pPr>
              <w:pStyle w:val="TableTextEntries"/>
              <w:keepNext/>
            </w:pPr>
          </w:p>
        </w:tc>
      </w:tr>
      <w:tr w:rsidR="001340BC" w14:paraId="5E2F4337" w14:textId="77777777" w:rsidTr="00933914">
        <w:tc>
          <w:tcPr>
            <w:tcW w:w="4508" w:type="dxa"/>
            <w:gridSpan w:val="2"/>
          </w:tcPr>
          <w:p w14:paraId="4328CB85" w14:textId="77777777" w:rsidR="001340BC" w:rsidRDefault="001340BC" w:rsidP="00277EEA">
            <w:pPr>
              <w:pStyle w:val="TableTextEntries"/>
              <w:keepNext/>
            </w:pPr>
            <w:permStart w:id="1037717654" w:edGrp="everyone" w:colFirst="1" w:colLast="1"/>
            <w:permEnd w:id="1813389619"/>
            <w:r w:rsidRPr="00AE562C">
              <w:t>Who is responsible for the construction, operation and maintenance for each piece of infrastructure described above</w:t>
            </w:r>
            <w:r w:rsidR="008E43AC">
              <w:t>?</w:t>
            </w:r>
          </w:p>
          <w:p w14:paraId="03F84BE6" w14:textId="5A31CA3F" w:rsidR="00E62132" w:rsidRDefault="00E62132" w:rsidP="00277EEA">
            <w:pPr>
              <w:pStyle w:val="TableTextEntries"/>
              <w:keepNext/>
            </w:pPr>
          </w:p>
        </w:tc>
        <w:tc>
          <w:tcPr>
            <w:tcW w:w="4519" w:type="dxa"/>
            <w:shd w:val="clear" w:color="auto" w:fill="ECE9E7" w:themeFill="background2"/>
          </w:tcPr>
          <w:p w14:paraId="67846BFA" w14:textId="77777777" w:rsidR="001340BC" w:rsidRDefault="001340BC" w:rsidP="00277EEA">
            <w:pPr>
              <w:pStyle w:val="TableTextEntries"/>
              <w:keepNext/>
            </w:pPr>
          </w:p>
        </w:tc>
      </w:tr>
      <w:tr w:rsidR="001340BC" w14:paraId="36998194" w14:textId="77777777" w:rsidTr="00933914">
        <w:tc>
          <w:tcPr>
            <w:tcW w:w="4508" w:type="dxa"/>
            <w:gridSpan w:val="2"/>
          </w:tcPr>
          <w:p w14:paraId="3630A6CB" w14:textId="77777777" w:rsidR="001340BC" w:rsidRDefault="001340BC" w:rsidP="00277EEA">
            <w:pPr>
              <w:pStyle w:val="TableTextEntries"/>
              <w:keepNext/>
            </w:pPr>
            <w:permStart w:id="798298467" w:edGrp="everyone" w:colFirst="1" w:colLast="1"/>
            <w:permEnd w:id="1037717654"/>
            <w:r w:rsidRPr="00AE562C">
              <w:t>Describe the connection point to customers or end users (e.g. customer connection point may be a water meter)</w:t>
            </w:r>
            <w:r w:rsidR="008E43AC">
              <w:t>.</w:t>
            </w:r>
          </w:p>
          <w:p w14:paraId="40837CCE" w14:textId="29517CE2" w:rsidR="00E62132" w:rsidRDefault="00E62132" w:rsidP="00277EEA">
            <w:pPr>
              <w:pStyle w:val="TableTextEntries"/>
              <w:keepNext/>
            </w:pPr>
          </w:p>
        </w:tc>
        <w:tc>
          <w:tcPr>
            <w:tcW w:w="4519" w:type="dxa"/>
            <w:shd w:val="clear" w:color="auto" w:fill="ECE9E7" w:themeFill="background2"/>
          </w:tcPr>
          <w:p w14:paraId="0F57CE7E" w14:textId="77777777" w:rsidR="001340BC" w:rsidRDefault="001340BC" w:rsidP="00277EEA">
            <w:pPr>
              <w:pStyle w:val="TableTextEntries"/>
              <w:keepNext/>
            </w:pPr>
          </w:p>
        </w:tc>
      </w:tr>
      <w:tr w:rsidR="001340BC" w14:paraId="3315B9C0" w14:textId="77777777" w:rsidTr="00933914">
        <w:tc>
          <w:tcPr>
            <w:tcW w:w="4508" w:type="dxa"/>
            <w:gridSpan w:val="2"/>
          </w:tcPr>
          <w:p w14:paraId="731FE158" w14:textId="77777777" w:rsidR="001340BC" w:rsidRDefault="001340BC" w:rsidP="001340BC">
            <w:pPr>
              <w:pStyle w:val="TableTextEntries"/>
            </w:pPr>
            <w:permStart w:id="1143674188" w:edGrp="everyone" w:colFirst="1" w:colLast="1"/>
            <w:permEnd w:id="798298467"/>
            <w:r w:rsidRPr="00AE562C">
              <w:t>Who is responsible for the construction, operation and maintenance for each piece of infrastructure described above</w:t>
            </w:r>
            <w:r w:rsidR="008E43AC">
              <w:t>?</w:t>
            </w:r>
          </w:p>
          <w:p w14:paraId="3AFA5C04" w14:textId="0668876C" w:rsidR="00E62132" w:rsidRDefault="00E62132" w:rsidP="001340BC">
            <w:pPr>
              <w:pStyle w:val="TableTextEntries"/>
            </w:pPr>
          </w:p>
        </w:tc>
        <w:tc>
          <w:tcPr>
            <w:tcW w:w="4519" w:type="dxa"/>
            <w:shd w:val="clear" w:color="auto" w:fill="ECE9E7" w:themeFill="background2"/>
          </w:tcPr>
          <w:p w14:paraId="31A8C837" w14:textId="77777777" w:rsidR="001340BC" w:rsidRDefault="001340BC" w:rsidP="001340BC">
            <w:pPr>
              <w:pStyle w:val="TableTextEntries"/>
            </w:pPr>
          </w:p>
        </w:tc>
      </w:tr>
      <w:permEnd w:id="1143674188"/>
      <w:tr w:rsidR="008E43AC" w14:paraId="01596D77" w14:textId="77777777" w:rsidTr="00692361">
        <w:tc>
          <w:tcPr>
            <w:tcW w:w="717" w:type="dxa"/>
          </w:tcPr>
          <w:p w14:paraId="12F7CC76" w14:textId="77777777" w:rsidR="008E43AC" w:rsidRPr="008B359C" w:rsidRDefault="008E43AC" w:rsidP="00692361">
            <w:pPr>
              <w:pStyle w:val="TableTextEntries"/>
              <w:spacing w:before="120" w:line="360" w:lineRule="auto"/>
              <w:rPr>
                <w:noProof/>
              </w:rPr>
            </w:pPr>
            <w:r w:rsidRPr="008B359C">
              <w:rPr>
                <w:noProof/>
              </w:rPr>
              <mc:AlternateContent>
                <mc:Choice Requires="wps">
                  <w:drawing>
                    <wp:inline distT="0" distB="0" distL="0" distR="0" wp14:anchorId="6C3695E5" wp14:editId="0521612A">
                      <wp:extent cx="176400" cy="176400"/>
                      <wp:effectExtent l="0" t="0" r="0" b="0"/>
                      <wp:docPr id="193" name="Graphic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58128 w 258127"/>
                                  <a:gd name="connsiteY0" fmla="*/ 91440 h 300990"/>
                                  <a:gd name="connsiteX1" fmla="*/ 258128 w 258127"/>
                                  <a:gd name="connsiteY1" fmla="*/ 284798 h 300990"/>
                                  <a:gd name="connsiteX2" fmla="*/ 241935 w 258127"/>
                                  <a:gd name="connsiteY2" fmla="*/ 300990 h 300990"/>
                                  <a:gd name="connsiteX3" fmla="*/ 16193 w 258127"/>
                                  <a:gd name="connsiteY3" fmla="*/ 300990 h 300990"/>
                                  <a:gd name="connsiteX4" fmla="*/ 0 w 258127"/>
                                  <a:gd name="connsiteY4" fmla="*/ 284798 h 300990"/>
                                  <a:gd name="connsiteX5" fmla="*/ 0 w 258127"/>
                                  <a:gd name="connsiteY5" fmla="*/ 16193 h 300990"/>
                                  <a:gd name="connsiteX6" fmla="*/ 16193 w 258127"/>
                                  <a:gd name="connsiteY6" fmla="*/ 0 h 300990"/>
                                  <a:gd name="connsiteX7" fmla="*/ 166688 w 258127"/>
                                  <a:gd name="connsiteY7" fmla="*/ 0 h 300990"/>
                                  <a:gd name="connsiteX8" fmla="*/ 194310 w 258127"/>
                                  <a:gd name="connsiteY8" fmla="*/ 11430 h 300990"/>
                                  <a:gd name="connsiteX9" fmla="*/ 246698 w 258127"/>
                                  <a:gd name="connsiteY9" fmla="*/ 63818 h 300990"/>
                                  <a:gd name="connsiteX10" fmla="*/ 258128 w 258127"/>
                                  <a:gd name="connsiteY10" fmla="*/ 91440 h 300990"/>
                                  <a:gd name="connsiteX11" fmla="*/ 236220 w 258127"/>
                                  <a:gd name="connsiteY11" fmla="*/ 107633 h 300990"/>
                                  <a:gd name="connsiteX12" fmla="*/ 166688 w 258127"/>
                                  <a:gd name="connsiteY12" fmla="*/ 107633 h 300990"/>
                                  <a:gd name="connsiteX13" fmla="*/ 150495 w 258127"/>
                                  <a:gd name="connsiteY13" fmla="*/ 91440 h 300990"/>
                                  <a:gd name="connsiteX14" fmla="*/ 150495 w 258127"/>
                                  <a:gd name="connsiteY14" fmla="*/ 21908 h 300990"/>
                                  <a:gd name="connsiteX15" fmla="*/ 21908 w 258127"/>
                                  <a:gd name="connsiteY15" fmla="*/ 21908 h 300990"/>
                                  <a:gd name="connsiteX16" fmla="*/ 21908 w 258127"/>
                                  <a:gd name="connsiteY16" fmla="*/ 279083 h 300990"/>
                                  <a:gd name="connsiteX17" fmla="*/ 236220 w 258127"/>
                                  <a:gd name="connsiteY17" fmla="*/ 279083 h 300990"/>
                                  <a:gd name="connsiteX18" fmla="*/ 236220 w 258127"/>
                                  <a:gd name="connsiteY18" fmla="*/ 107633 h 300990"/>
                                  <a:gd name="connsiteX19" fmla="*/ 69533 w 258127"/>
                                  <a:gd name="connsiteY19" fmla="*/ 128588 h 300990"/>
                                  <a:gd name="connsiteX20" fmla="*/ 187642 w 258127"/>
                                  <a:gd name="connsiteY20" fmla="*/ 128588 h 300990"/>
                                  <a:gd name="connsiteX21" fmla="*/ 193358 w 258127"/>
                                  <a:gd name="connsiteY21" fmla="*/ 134303 h 300990"/>
                                  <a:gd name="connsiteX22" fmla="*/ 193358 w 258127"/>
                                  <a:gd name="connsiteY22" fmla="*/ 144780 h 300990"/>
                                  <a:gd name="connsiteX23" fmla="*/ 187642 w 258127"/>
                                  <a:gd name="connsiteY23" fmla="*/ 150495 h 300990"/>
                                  <a:gd name="connsiteX24" fmla="*/ 69533 w 258127"/>
                                  <a:gd name="connsiteY24" fmla="*/ 150495 h 300990"/>
                                  <a:gd name="connsiteX25" fmla="*/ 63818 w 258127"/>
                                  <a:gd name="connsiteY25" fmla="*/ 144780 h 300990"/>
                                  <a:gd name="connsiteX26" fmla="*/ 63818 w 258127"/>
                                  <a:gd name="connsiteY26" fmla="*/ 134303 h 300990"/>
                                  <a:gd name="connsiteX27" fmla="*/ 69533 w 258127"/>
                                  <a:gd name="connsiteY27" fmla="*/ 128588 h 300990"/>
                                  <a:gd name="connsiteX28" fmla="*/ 193358 w 258127"/>
                                  <a:gd name="connsiteY28" fmla="*/ 177165 h 300990"/>
                                  <a:gd name="connsiteX29" fmla="*/ 193358 w 258127"/>
                                  <a:gd name="connsiteY29" fmla="*/ 187642 h 300990"/>
                                  <a:gd name="connsiteX30" fmla="*/ 187642 w 258127"/>
                                  <a:gd name="connsiteY30" fmla="*/ 193358 h 300990"/>
                                  <a:gd name="connsiteX31" fmla="*/ 69533 w 258127"/>
                                  <a:gd name="connsiteY31" fmla="*/ 193358 h 300990"/>
                                  <a:gd name="connsiteX32" fmla="*/ 63818 w 258127"/>
                                  <a:gd name="connsiteY32" fmla="*/ 187642 h 300990"/>
                                  <a:gd name="connsiteX33" fmla="*/ 63818 w 258127"/>
                                  <a:gd name="connsiteY33" fmla="*/ 177165 h 300990"/>
                                  <a:gd name="connsiteX34" fmla="*/ 69533 w 258127"/>
                                  <a:gd name="connsiteY34" fmla="*/ 171450 h 300990"/>
                                  <a:gd name="connsiteX35" fmla="*/ 187642 w 258127"/>
                                  <a:gd name="connsiteY35" fmla="*/ 171450 h 300990"/>
                                  <a:gd name="connsiteX36" fmla="*/ 193358 w 258127"/>
                                  <a:gd name="connsiteY36" fmla="*/ 177165 h 300990"/>
                                  <a:gd name="connsiteX37" fmla="*/ 193358 w 258127"/>
                                  <a:gd name="connsiteY37" fmla="*/ 220028 h 300990"/>
                                  <a:gd name="connsiteX38" fmla="*/ 193358 w 258127"/>
                                  <a:gd name="connsiteY38" fmla="*/ 230505 h 300990"/>
                                  <a:gd name="connsiteX39" fmla="*/ 187642 w 258127"/>
                                  <a:gd name="connsiteY39" fmla="*/ 236220 h 300990"/>
                                  <a:gd name="connsiteX40" fmla="*/ 69533 w 258127"/>
                                  <a:gd name="connsiteY40" fmla="*/ 236220 h 300990"/>
                                  <a:gd name="connsiteX41" fmla="*/ 63818 w 258127"/>
                                  <a:gd name="connsiteY41" fmla="*/ 230505 h 300990"/>
                                  <a:gd name="connsiteX42" fmla="*/ 63818 w 258127"/>
                                  <a:gd name="connsiteY42" fmla="*/ 220028 h 300990"/>
                                  <a:gd name="connsiteX43" fmla="*/ 69533 w 258127"/>
                                  <a:gd name="connsiteY43" fmla="*/ 214313 h 300990"/>
                                  <a:gd name="connsiteX44" fmla="*/ 187642 w 258127"/>
                                  <a:gd name="connsiteY44" fmla="*/ 214313 h 300990"/>
                                  <a:gd name="connsiteX45" fmla="*/ 193358 w 258127"/>
                                  <a:gd name="connsiteY45" fmla="*/ 220028 h 300990"/>
                                  <a:gd name="connsiteX46" fmla="*/ 171450 w 258127"/>
                                  <a:gd name="connsiteY46" fmla="*/ 85725 h 300990"/>
                                  <a:gd name="connsiteX47" fmla="*/ 234315 w 258127"/>
                                  <a:gd name="connsiteY47" fmla="*/ 85725 h 300990"/>
                                  <a:gd name="connsiteX48" fmla="*/ 230505 w 258127"/>
                                  <a:gd name="connsiteY48" fmla="*/ 79058 h 300990"/>
                                  <a:gd name="connsiteX49" fmla="*/ 178117 w 258127"/>
                                  <a:gd name="connsiteY49" fmla="*/ 26670 h 300990"/>
                                  <a:gd name="connsiteX50" fmla="*/ 171450 w 258127"/>
                                  <a:gd name="connsiteY50" fmla="*/ 22860 h 300990"/>
                                  <a:gd name="connsiteX51" fmla="*/ 171450 w 258127"/>
                                  <a:gd name="connsiteY51" fmla="*/ 85725 h 3009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258127" h="300990">
                                    <a:moveTo>
                                      <a:pt x="258128" y="91440"/>
                                    </a:moveTo>
                                    <a:lnTo>
                                      <a:pt x="258128" y="284798"/>
                                    </a:lnTo>
                                    <a:cubicBezTo>
                                      <a:pt x="258128" y="293370"/>
                                      <a:pt x="250508" y="300990"/>
                                      <a:pt x="241935" y="300990"/>
                                    </a:cubicBezTo>
                                    <a:lnTo>
                                      <a:pt x="16193" y="300990"/>
                                    </a:lnTo>
                                    <a:cubicBezTo>
                                      <a:pt x="7620" y="300990"/>
                                      <a:pt x="0" y="293370"/>
                                      <a:pt x="0" y="284798"/>
                                    </a:cubicBezTo>
                                    <a:lnTo>
                                      <a:pt x="0" y="16193"/>
                                    </a:lnTo>
                                    <a:cubicBezTo>
                                      <a:pt x="0" y="7620"/>
                                      <a:pt x="7620" y="0"/>
                                      <a:pt x="16193" y="0"/>
                                    </a:cubicBezTo>
                                    <a:lnTo>
                                      <a:pt x="166688" y="0"/>
                                    </a:lnTo>
                                    <a:cubicBezTo>
                                      <a:pt x="175260" y="0"/>
                                      <a:pt x="187642" y="4763"/>
                                      <a:pt x="194310" y="11430"/>
                                    </a:cubicBezTo>
                                    <a:lnTo>
                                      <a:pt x="246698" y="63818"/>
                                    </a:lnTo>
                                    <a:cubicBezTo>
                                      <a:pt x="252413" y="69533"/>
                                      <a:pt x="258128" y="81915"/>
                                      <a:pt x="258128" y="91440"/>
                                    </a:cubicBezTo>
                                    <a:close/>
                                    <a:moveTo>
                                      <a:pt x="236220" y="107633"/>
                                    </a:moveTo>
                                    <a:lnTo>
                                      <a:pt x="166688" y="107633"/>
                                    </a:lnTo>
                                    <a:cubicBezTo>
                                      <a:pt x="158115" y="107633"/>
                                      <a:pt x="150495" y="100013"/>
                                      <a:pt x="150495" y="91440"/>
                                    </a:cubicBezTo>
                                    <a:lnTo>
                                      <a:pt x="150495" y="21908"/>
                                    </a:lnTo>
                                    <a:lnTo>
                                      <a:pt x="21908" y="21908"/>
                                    </a:lnTo>
                                    <a:lnTo>
                                      <a:pt x="21908" y="279083"/>
                                    </a:lnTo>
                                    <a:lnTo>
                                      <a:pt x="236220" y="279083"/>
                                    </a:lnTo>
                                    <a:lnTo>
                                      <a:pt x="236220" y="107633"/>
                                    </a:lnTo>
                                    <a:close/>
                                    <a:moveTo>
                                      <a:pt x="69533" y="128588"/>
                                    </a:moveTo>
                                    <a:lnTo>
                                      <a:pt x="187642" y="128588"/>
                                    </a:lnTo>
                                    <a:cubicBezTo>
                                      <a:pt x="190500" y="128588"/>
                                      <a:pt x="193358" y="130493"/>
                                      <a:pt x="193358" y="134303"/>
                                    </a:cubicBezTo>
                                    <a:lnTo>
                                      <a:pt x="193358" y="144780"/>
                                    </a:lnTo>
                                    <a:cubicBezTo>
                                      <a:pt x="193358" y="147638"/>
                                      <a:pt x="191453" y="150495"/>
                                      <a:pt x="187642" y="150495"/>
                                    </a:cubicBezTo>
                                    <a:lnTo>
                                      <a:pt x="69533" y="150495"/>
                                    </a:lnTo>
                                    <a:cubicBezTo>
                                      <a:pt x="66675" y="150495"/>
                                      <a:pt x="63818" y="148590"/>
                                      <a:pt x="63818" y="144780"/>
                                    </a:cubicBezTo>
                                    <a:lnTo>
                                      <a:pt x="63818" y="134303"/>
                                    </a:lnTo>
                                    <a:cubicBezTo>
                                      <a:pt x="64770" y="131445"/>
                                      <a:pt x="66675" y="128588"/>
                                      <a:pt x="69533" y="128588"/>
                                    </a:cubicBezTo>
                                    <a:close/>
                                    <a:moveTo>
                                      <a:pt x="193358" y="177165"/>
                                    </a:moveTo>
                                    <a:lnTo>
                                      <a:pt x="193358" y="187642"/>
                                    </a:lnTo>
                                    <a:cubicBezTo>
                                      <a:pt x="193358" y="190500"/>
                                      <a:pt x="191453" y="193358"/>
                                      <a:pt x="187642" y="193358"/>
                                    </a:cubicBezTo>
                                    <a:lnTo>
                                      <a:pt x="69533" y="193358"/>
                                    </a:lnTo>
                                    <a:cubicBezTo>
                                      <a:pt x="66675" y="193358"/>
                                      <a:pt x="63818" y="191453"/>
                                      <a:pt x="63818" y="187642"/>
                                    </a:cubicBezTo>
                                    <a:lnTo>
                                      <a:pt x="63818" y="177165"/>
                                    </a:lnTo>
                                    <a:cubicBezTo>
                                      <a:pt x="63818" y="174308"/>
                                      <a:pt x="65723" y="171450"/>
                                      <a:pt x="69533" y="171450"/>
                                    </a:cubicBezTo>
                                    <a:lnTo>
                                      <a:pt x="187642" y="171450"/>
                                    </a:lnTo>
                                    <a:cubicBezTo>
                                      <a:pt x="190500" y="171450"/>
                                      <a:pt x="193358" y="174308"/>
                                      <a:pt x="193358" y="177165"/>
                                    </a:cubicBezTo>
                                    <a:close/>
                                    <a:moveTo>
                                      <a:pt x="193358" y="220028"/>
                                    </a:moveTo>
                                    <a:lnTo>
                                      <a:pt x="193358" y="230505"/>
                                    </a:lnTo>
                                    <a:cubicBezTo>
                                      <a:pt x="193358" y="233363"/>
                                      <a:pt x="191453" y="236220"/>
                                      <a:pt x="187642" y="236220"/>
                                    </a:cubicBezTo>
                                    <a:lnTo>
                                      <a:pt x="69533" y="236220"/>
                                    </a:lnTo>
                                    <a:cubicBezTo>
                                      <a:pt x="66675" y="236220"/>
                                      <a:pt x="63818" y="234315"/>
                                      <a:pt x="63818" y="230505"/>
                                    </a:cubicBezTo>
                                    <a:lnTo>
                                      <a:pt x="63818" y="220028"/>
                                    </a:lnTo>
                                    <a:cubicBezTo>
                                      <a:pt x="63818" y="217170"/>
                                      <a:pt x="65723" y="214313"/>
                                      <a:pt x="69533" y="214313"/>
                                    </a:cubicBezTo>
                                    <a:lnTo>
                                      <a:pt x="187642" y="214313"/>
                                    </a:lnTo>
                                    <a:cubicBezTo>
                                      <a:pt x="190500" y="214313"/>
                                      <a:pt x="193358" y="217170"/>
                                      <a:pt x="193358" y="220028"/>
                                    </a:cubicBezTo>
                                    <a:close/>
                                    <a:moveTo>
                                      <a:pt x="171450" y="85725"/>
                                    </a:moveTo>
                                    <a:lnTo>
                                      <a:pt x="234315" y="85725"/>
                                    </a:lnTo>
                                    <a:cubicBezTo>
                                      <a:pt x="233363" y="82868"/>
                                      <a:pt x="231458" y="80010"/>
                                      <a:pt x="230505" y="79058"/>
                                    </a:cubicBezTo>
                                    <a:lnTo>
                                      <a:pt x="178117" y="26670"/>
                                    </a:lnTo>
                                    <a:cubicBezTo>
                                      <a:pt x="177165" y="25718"/>
                                      <a:pt x="174308" y="23813"/>
                                      <a:pt x="171450" y="22860"/>
                                    </a:cubicBezTo>
                                    <a:lnTo>
                                      <a:pt x="171450" y="85725"/>
                                    </a:lnTo>
                                    <a:close/>
                                  </a:path>
                                </a:pathLst>
                              </a:custGeom>
                              <a:solidFill>
                                <a:srgbClr val="8E9AAF"/>
                              </a:solidFill>
                              <a:ln w="9525" cap="flat">
                                <a:noFill/>
                                <a:prstDash val="solid"/>
                                <a:miter/>
                              </a:ln>
                            </wps:spPr>
                            <wps:bodyPr rtlCol="0" anchor="ctr"/>
                          </wps:wsp>
                        </a:graphicData>
                      </a:graphic>
                    </wp:inline>
                  </w:drawing>
                </mc:Choice>
                <mc:Fallback>
                  <w:pict>
                    <v:shape w14:anchorId="3C629D7C" id="Graphic 5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58127,3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" path="m258128,91440r,193358c258128,293370,250508,300990,241935,300990r-225742,c7620,300990,,293370,,284798l,16193c,7620,7620,,16193,l166688,v8572,,20954,4763,27622,11430l246698,63818v5715,5715,11430,18097,11430,27622xm236220,107633r-69532,c158115,107633,150495,100013,150495,91440r,-69532l21908,21908r,257175l236220,279083r,-171450xm69533,128588r118109,c190500,128588,193358,130493,193358,134303r,10477c193358,147638,191453,150495,187642,150495r-118109,c66675,150495,63818,148590,63818,144780r,-10477c64770,131445,66675,128588,69533,128588xm193358,177165r,10477c193358,190500,191453,193358,187642,193358r-118109,c66675,193358,63818,191453,63818,187642r,-10477c63818,174308,65723,171450,69533,171450r118109,c190500,171450,193358,174308,193358,177165xm193358,220028r,10477c193358,233363,191453,236220,187642,236220r-118109,c66675,236220,63818,234315,63818,230505r,-10477c63818,217170,65723,214313,69533,214313r118109,c190500,214313,193358,217170,193358,220028xm171450,85725r62865,c233363,82868,231458,80010,230505,79058l178117,26670v-952,-952,-3809,-2857,-6667,-3810l171450,85725xe" fillcolor="#8e9aaf" stroked="f">
                      <v:stroke joinstyle="miter"/>
                      <v:path arrowok="t" o:connecttype="custom" o:connectlocs="176401,53590;176401,166910;165335,176400;11066,176400;0,166910;0,9490;11066,0;113912,0;132788,6699;168590,37402;176401,53590;161429,63080;113912,63080;102846,53590;102846,12840;14972,12840;14972,163561;161429,163561;161429,63080;47518,75361;128232,75361;132138,78710;132138,84851;128232,88200;47518,88200;43612,84851;43612,78710;47518,75361;132138,103830;132138,109971;128232,113321;47518,113321;43612,109971;43612,103830;47518,100481;128232,100481;132138,103830;132138,128951;132138,135091;128232,138441;47518,138441;43612,135091;43612,128951;47518,125602;128232,125602;132138,128951;117166,50241;160127,50241;157524,46333;121722,15630;117166,13397;117166,50241" o:connectangles="0,0,0,0,0,0,0,0,0,0,0,0,0,0,0,0,0,0,0,0,0,0,0,0,0,0,0,0,0,0,0,0,0,0,0,0,0,0,0,0,0,0,0,0,0,0,0,0,0,0,0,0"/>
                      <o:lock v:ext="edit" aspectratio="t"/>
                      <w10:anchorlock/>
                    </v:shape>
                  </w:pict>
                </mc:Fallback>
              </mc:AlternateContent>
            </w:r>
          </w:p>
        </w:tc>
        <w:tc>
          <w:tcPr>
            <w:tcW w:w="8310" w:type="dxa"/>
            <w:gridSpan w:val="2"/>
            <w:vAlign w:val="center"/>
          </w:tcPr>
          <w:p w14:paraId="476B7AF9" w14:textId="77777777" w:rsidR="008E43AC" w:rsidRDefault="008E43AC" w:rsidP="00692361">
            <w:pPr>
              <w:pStyle w:val="TableTextEntries"/>
              <w:spacing w:before="120" w:after="120"/>
            </w:pPr>
            <w:r w:rsidRPr="00206F2E">
              <w:t>Attach the following information:</w:t>
            </w:r>
          </w:p>
        </w:tc>
      </w:tr>
      <w:tr w:rsidR="008E43AC" w14:paraId="3BA60C67" w14:textId="77777777" w:rsidTr="00933914">
        <w:tc>
          <w:tcPr>
            <w:tcW w:w="4508" w:type="dxa"/>
            <w:gridSpan w:val="2"/>
          </w:tcPr>
          <w:p w14:paraId="42AE6AD7" w14:textId="77777777" w:rsidR="008E43AC" w:rsidRDefault="008E43AC" w:rsidP="00692361">
            <w:pPr>
              <w:pStyle w:val="TableTextEntries"/>
            </w:pPr>
            <w:permStart w:id="1073620885" w:edGrp="everyone" w:colFirst="1" w:colLast="1"/>
            <w:r>
              <w:t>Diagram (e.g. a process flow diagram) that shows all interconnections with other infrastructure and/or end users.</w:t>
            </w:r>
          </w:p>
          <w:p w14:paraId="5EC91AE3" w14:textId="750101C9" w:rsidR="00E62132" w:rsidRDefault="00E62132" w:rsidP="00692361">
            <w:pPr>
              <w:pStyle w:val="TableTextEntries"/>
            </w:pPr>
          </w:p>
        </w:tc>
        <w:tc>
          <w:tcPr>
            <w:tcW w:w="4519" w:type="dxa"/>
            <w:shd w:val="clear" w:color="auto" w:fill="ECE9E7" w:themeFill="background2"/>
          </w:tcPr>
          <w:p w14:paraId="58E03D7B" w14:textId="77777777" w:rsidR="008E43AC" w:rsidRDefault="008E43AC" w:rsidP="00692361">
            <w:pPr>
              <w:pStyle w:val="TableTextEntries"/>
            </w:pPr>
            <w:r>
              <w:t>Insert complete file name of attachment(s).</w:t>
            </w:r>
          </w:p>
          <w:p w14:paraId="64195A32" w14:textId="69FE3911" w:rsidR="00B34CD7" w:rsidRDefault="00B34CD7" w:rsidP="00692361">
            <w:pPr>
              <w:pStyle w:val="TableTextEntries"/>
            </w:pPr>
          </w:p>
        </w:tc>
      </w:tr>
    </w:tbl>
    <w:p w14:paraId="22CE8E28" w14:textId="5FFA89C0" w:rsidR="008E43AC" w:rsidRPr="004C1382" w:rsidRDefault="008E43AC" w:rsidP="007210AB">
      <w:pPr>
        <w:pStyle w:val="Heading3nonumber"/>
        <w:numPr>
          <w:ilvl w:val="0"/>
          <w:numId w:val="47"/>
        </w:numPr>
        <w:ind w:left="426"/>
      </w:pPr>
      <w:bookmarkStart w:id="12" w:name="_Hlk76643882"/>
      <w:permEnd w:id="1073620885"/>
      <w:r>
        <w:t>W</w:t>
      </w:r>
      <w:r w:rsidRPr="004C1382">
        <w:t>aste products generated</w:t>
      </w:r>
      <w:r>
        <w:t xml:space="preserve"> and disposal</w:t>
      </w:r>
      <w:bookmarkEnd w:id="12"/>
    </w:p>
    <w:tbl>
      <w:tblPr>
        <w:tblW w:w="9027" w:type="dxa"/>
        <w:tblLook w:val="04A0" w:firstRow="1" w:lastRow="0" w:firstColumn="1" w:lastColumn="0" w:noHBand="0" w:noVBand="1"/>
      </w:tblPr>
      <w:tblGrid>
        <w:gridCol w:w="717"/>
        <w:gridCol w:w="3791"/>
        <w:gridCol w:w="4519"/>
      </w:tblGrid>
      <w:tr w:rsidR="008E43AC" w14:paraId="5F253EFA" w14:textId="77777777" w:rsidTr="00692361">
        <w:tc>
          <w:tcPr>
            <w:tcW w:w="717" w:type="dxa"/>
          </w:tcPr>
          <w:p w14:paraId="69304BC0" w14:textId="77777777" w:rsidR="008E43AC" w:rsidRPr="008B359C" w:rsidRDefault="008E43AC" w:rsidP="00277EEA">
            <w:pPr>
              <w:pStyle w:val="TableTextEntries"/>
              <w:keepNext/>
              <w:spacing w:after="120"/>
              <w:rPr>
                <w:noProof/>
              </w:rPr>
            </w:pPr>
            <w:r w:rsidRPr="008B359C">
              <w:rPr>
                <w:noProof/>
              </w:rPr>
              <mc:AlternateContent>
                <mc:Choice Requires="wps">
                  <w:drawing>
                    <wp:inline distT="0" distB="0" distL="0" distR="0" wp14:anchorId="218D4D6B" wp14:editId="44DFBECA">
                      <wp:extent cx="176400" cy="176400"/>
                      <wp:effectExtent l="0" t="0" r="0" b="0"/>
                      <wp:docPr id="194" name="Graphic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148590 w 297179"/>
                                  <a:gd name="connsiteY0" fmla="*/ 297180 h 297180"/>
                                  <a:gd name="connsiteX1" fmla="*/ 0 w 297179"/>
                                  <a:gd name="connsiteY1" fmla="*/ 148590 h 297180"/>
                                  <a:gd name="connsiteX2" fmla="*/ 148590 w 297179"/>
                                  <a:gd name="connsiteY2" fmla="*/ 0 h 297180"/>
                                  <a:gd name="connsiteX3" fmla="*/ 297180 w 297179"/>
                                  <a:gd name="connsiteY3" fmla="*/ 148590 h 297180"/>
                                  <a:gd name="connsiteX4" fmla="*/ 148590 w 297179"/>
                                  <a:gd name="connsiteY4" fmla="*/ 297180 h 297180"/>
                                  <a:gd name="connsiteX5" fmla="*/ 198120 w 297179"/>
                                  <a:gd name="connsiteY5" fmla="*/ 210502 h 297180"/>
                                  <a:gd name="connsiteX6" fmla="*/ 191453 w 297179"/>
                                  <a:gd name="connsiteY6" fmla="*/ 203835 h 297180"/>
                                  <a:gd name="connsiteX7" fmla="*/ 172403 w 297179"/>
                                  <a:gd name="connsiteY7" fmla="*/ 203835 h 297180"/>
                                  <a:gd name="connsiteX8" fmla="*/ 172403 w 297179"/>
                                  <a:gd name="connsiteY8" fmla="*/ 105728 h 297180"/>
                                  <a:gd name="connsiteX9" fmla="*/ 165735 w 297179"/>
                                  <a:gd name="connsiteY9" fmla="*/ 99060 h 297180"/>
                                  <a:gd name="connsiteX10" fmla="*/ 103823 w 297179"/>
                                  <a:gd name="connsiteY10" fmla="*/ 99060 h 297180"/>
                                  <a:gd name="connsiteX11" fmla="*/ 97155 w 297179"/>
                                  <a:gd name="connsiteY11" fmla="*/ 105728 h 297180"/>
                                  <a:gd name="connsiteX12" fmla="*/ 97155 w 297179"/>
                                  <a:gd name="connsiteY12" fmla="*/ 137160 h 297180"/>
                                  <a:gd name="connsiteX13" fmla="*/ 103823 w 297179"/>
                                  <a:gd name="connsiteY13" fmla="*/ 143828 h 297180"/>
                                  <a:gd name="connsiteX14" fmla="*/ 122873 w 297179"/>
                                  <a:gd name="connsiteY14" fmla="*/ 143828 h 297180"/>
                                  <a:gd name="connsiteX15" fmla="*/ 122873 w 297179"/>
                                  <a:gd name="connsiteY15" fmla="*/ 205740 h 297180"/>
                                  <a:gd name="connsiteX16" fmla="*/ 103823 w 297179"/>
                                  <a:gd name="connsiteY16" fmla="*/ 205740 h 297180"/>
                                  <a:gd name="connsiteX17" fmla="*/ 97155 w 297179"/>
                                  <a:gd name="connsiteY17" fmla="*/ 212408 h 297180"/>
                                  <a:gd name="connsiteX18" fmla="*/ 97155 w 297179"/>
                                  <a:gd name="connsiteY18" fmla="*/ 243840 h 297180"/>
                                  <a:gd name="connsiteX19" fmla="*/ 103823 w 297179"/>
                                  <a:gd name="connsiteY19" fmla="*/ 250508 h 297180"/>
                                  <a:gd name="connsiteX20" fmla="*/ 190500 w 297179"/>
                                  <a:gd name="connsiteY20" fmla="*/ 250508 h 297180"/>
                                  <a:gd name="connsiteX21" fmla="*/ 197167 w 297179"/>
                                  <a:gd name="connsiteY21" fmla="*/ 243840 h 297180"/>
                                  <a:gd name="connsiteX22" fmla="*/ 197167 w 297179"/>
                                  <a:gd name="connsiteY22" fmla="*/ 210502 h 297180"/>
                                  <a:gd name="connsiteX23" fmla="*/ 173355 w 297179"/>
                                  <a:gd name="connsiteY23" fmla="*/ 37147 h 297180"/>
                                  <a:gd name="connsiteX24" fmla="*/ 166688 w 297179"/>
                                  <a:gd name="connsiteY24" fmla="*/ 30480 h 297180"/>
                                  <a:gd name="connsiteX25" fmla="*/ 129540 w 297179"/>
                                  <a:gd name="connsiteY25" fmla="*/ 30480 h 297180"/>
                                  <a:gd name="connsiteX26" fmla="*/ 122873 w 297179"/>
                                  <a:gd name="connsiteY26" fmla="*/ 37147 h 297180"/>
                                  <a:gd name="connsiteX27" fmla="*/ 122873 w 297179"/>
                                  <a:gd name="connsiteY27" fmla="*/ 68580 h 297180"/>
                                  <a:gd name="connsiteX28" fmla="*/ 129540 w 297179"/>
                                  <a:gd name="connsiteY28" fmla="*/ 75248 h 297180"/>
                                  <a:gd name="connsiteX29" fmla="*/ 167640 w 297179"/>
                                  <a:gd name="connsiteY29" fmla="*/ 75248 h 297180"/>
                                  <a:gd name="connsiteX30" fmla="*/ 174308 w 297179"/>
                                  <a:gd name="connsiteY30" fmla="*/ 68580 h 297180"/>
                                  <a:gd name="connsiteX31" fmla="*/ 174308 w 297179"/>
                                  <a:gd name="connsiteY31" fmla="*/ 37147 h 297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7179" h="297180">
                                    <a:moveTo>
                                      <a:pt x="148590" y="297180"/>
                                    </a:moveTo>
                                    <a:cubicBezTo>
                                      <a:pt x="66675" y="297180"/>
                                      <a:pt x="0" y="230505"/>
                                      <a:pt x="0" y="148590"/>
                                    </a:cubicBezTo>
                                    <a:cubicBezTo>
                                      <a:pt x="0" y="66675"/>
                                      <a:pt x="66675" y="0"/>
                                      <a:pt x="148590" y="0"/>
                                    </a:cubicBezTo>
                                    <a:cubicBezTo>
                                      <a:pt x="230505" y="0"/>
                                      <a:pt x="297180" y="66675"/>
                                      <a:pt x="297180" y="148590"/>
                                    </a:cubicBezTo>
                                    <a:cubicBezTo>
                                      <a:pt x="297180" y="230505"/>
                                      <a:pt x="230505" y="297180"/>
                                      <a:pt x="148590" y="297180"/>
                                    </a:cubicBezTo>
                                    <a:close/>
                                    <a:moveTo>
                                      <a:pt x="198120" y="210502"/>
                                    </a:moveTo>
                                    <a:cubicBezTo>
                                      <a:pt x="198120" y="206693"/>
                                      <a:pt x="195263" y="203835"/>
                                      <a:pt x="191453" y="203835"/>
                                    </a:cubicBezTo>
                                    <a:lnTo>
                                      <a:pt x="172403" y="203835"/>
                                    </a:lnTo>
                                    <a:lnTo>
                                      <a:pt x="172403" y="105728"/>
                                    </a:lnTo>
                                    <a:cubicBezTo>
                                      <a:pt x="172403" y="101918"/>
                                      <a:pt x="169545" y="99060"/>
                                      <a:pt x="165735" y="99060"/>
                                    </a:cubicBezTo>
                                    <a:lnTo>
                                      <a:pt x="103823" y="99060"/>
                                    </a:lnTo>
                                    <a:cubicBezTo>
                                      <a:pt x="100013" y="99060"/>
                                      <a:pt x="97155" y="101918"/>
                                      <a:pt x="97155" y="105728"/>
                                    </a:cubicBezTo>
                                    <a:lnTo>
                                      <a:pt x="97155" y="137160"/>
                                    </a:lnTo>
                                    <a:cubicBezTo>
                                      <a:pt x="97155" y="140970"/>
                                      <a:pt x="100013" y="143828"/>
                                      <a:pt x="103823" y="143828"/>
                                    </a:cubicBezTo>
                                    <a:lnTo>
                                      <a:pt x="122873" y="143828"/>
                                    </a:lnTo>
                                    <a:lnTo>
                                      <a:pt x="122873" y="205740"/>
                                    </a:lnTo>
                                    <a:lnTo>
                                      <a:pt x="103823" y="205740"/>
                                    </a:lnTo>
                                    <a:cubicBezTo>
                                      <a:pt x="100013" y="205740"/>
                                      <a:pt x="97155" y="208598"/>
                                      <a:pt x="97155" y="212408"/>
                                    </a:cubicBezTo>
                                    <a:lnTo>
                                      <a:pt x="97155" y="243840"/>
                                    </a:lnTo>
                                    <a:cubicBezTo>
                                      <a:pt x="97155" y="247650"/>
                                      <a:pt x="100013" y="250508"/>
                                      <a:pt x="103823" y="250508"/>
                                    </a:cubicBezTo>
                                    <a:lnTo>
                                      <a:pt x="190500" y="250508"/>
                                    </a:lnTo>
                                    <a:cubicBezTo>
                                      <a:pt x="194310" y="250508"/>
                                      <a:pt x="197167" y="247650"/>
                                      <a:pt x="197167" y="243840"/>
                                    </a:cubicBezTo>
                                    <a:lnTo>
                                      <a:pt x="197167" y="210502"/>
                                    </a:lnTo>
                                    <a:close/>
                                    <a:moveTo>
                                      <a:pt x="173355" y="37147"/>
                                    </a:moveTo>
                                    <a:cubicBezTo>
                                      <a:pt x="173355" y="33338"/>
                                      <a:pt x="170498" y="30480"/>
                                      <a:pt x="166688" y="30480"/>
                                    </a:cubicBezTo>
                                    <a:lnTo>
                                      <a:pt x="129540" y="30480"/>
                                    </a:lnTo>
                                    <a:cubicBezTo>
                                      <a:pt x="125730" y="30480"/>
                                      <a:pt x="122873" y="33338"/>
                                      <a:pt x="122873" y="37147"/>
                                    </a:cubicBezTo>
                                    <a:lnTo>
                                      <a:pt x="122873" y="68580"/>
                                    </a:lnTo>
                                    <a:cubicBezTo>
                                      <a:pt x="122873" y="72390"/>
                                      <a:pt x="125730" y="75248"/>
                                      <a:pt x="129540" y="75248"/>
                                    </a:cubicBezTo>
                                    <a:lnTo>
                                      <a:pt x="167640" y="75248"/>
                                    </a:lnTo>
                                    <a:cubicBezTo>
                                      <a:pt x="171450" y="75248"/>
                                      <a:pt x="174308" y="72390"/>
                                      <a:pt x="174308" y="68580"/>
                                    </a:cubicBezTo>
                                    <a:lnTo>
                                      <a:pt x="174308" y="37147"/>
                                    </a:lnTo>
                                    <a:close/>
                                  </a:path>
                                </a:pathLst>
                              </a:custGeom>
                              <a:solidFill>
                                <a:srgbClr val="8E9AAF"/>
                              </a:solidFill>
                              <a:ln w="9525" cap="flat">
                                <a:noFill/>
                                <a:prstDash val="solid"/>
                                <a:miter/>
                              </a:ln>
                            </wps:spPr>
                            <wps:bodyPr rtlCol="0" anchor="ctr"/>
                          </wps:wsp>
                        </a:graphicData>
                      </a:graphic>
                    </wp:inline>
                  </w:drawing>
                </mc:Choice>
                <mc:Fallback>
                  <w:pict>
                    <v:shape w14:anchorId="36AECEE0" id="Graphic 52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7179,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" path="m148590,297180c66675,297180,,230505,,148590,,66675,66675,,148590,v81915,,148590,66675,148590,148590c297180,230505,230505,297180,148590,297180xm198120,210502v,-3809,-2857,-6667,-6667,-6667l172403,203835r,-98107c172403,101918,169545,99060,165735,99060r-61912,c100013,99060,97155,101918,97155,105728r,31432c97155,140970,100013,143828,103823,143828r19050,l122873,205740r-19050,c100013,205740,97155,208598,97155,212408r,31432c97155,247650,100013,250508,103823,250508r86677,c194310,250508,197167,247650,197167,243840r,-33338l198120,210502xm173355,37147v,-3809,-2857,-6667,-6667,-6667l129540,30480v-3810,,-6667,2858,-6667,6667l122873,68580v,3810,2857,6668,6667,6668l167640,75248v3810,,6668,-2858,6668,-6668l174308,37147r-953,xe" fillcolor="#8e9aaf" stroked="f">
                      <v:stroke joinstyle="miter"/>
                      <v:path arrowok="t" o:connecttype="custom" o:connectlocs="88200,176400;0,88200;88200,0;176401,88200;88200,176400;117600,124950;113643,120992;102335,120992;102335,62758;98377,58800;61627,58800;57669,62758;57669,81415;61627,85373;72935,85373;72935,122123;61627,122123;57669,126081;57669,144738;61627,148696;113077,148696;117035,144738;117035,124950;102900,22050;98943,18092;76893,18092;72935,22050;72935,40708;76893,44666;99508,44666;103466,40708;103466,22050" o:connectangles="0,0,0,0,0,0,0,0,0,0,0,0,0,0,0,0,0,0,0,0,0,0,0,0,0,0,0,0,0,0,0,0"/>
                      <o:lock v:ext="edit" aspectratio="t"/>
                      <w10:anchorlock/>
                    </v:shape>
                  </w:pict>
                </mc:Fallback>
              </mc:AlternateContent>
            </w:r>
          </w:p>
        </w:tc>
        <w:tc>
          <w:tcPr>
            <w:tcW w:w="8310" w:type="dxa"/>
            <w:gridSpan w:val="2"/>
            <w:vAlign w:val="center"/>
          </w:tcPr>
          <w:p w14:paraId="7CD6FFEE" w14:textId="5CBCABBA" w:rsidR="00620FEE" w:rsidRDefault="008E43AC" w:rsidP="00277EEA">
            <w:pPr>
              <w:pStyle w:val="TableTextEntries"/>
              <w:keepNext/>
              <w:spacing w:after="120"/>
            </w:pPr>
            <w:r w:rsidRPr="008E43AC">
              <w:t xml:space="preserve">Waste products can include screenings, waste sludge, brine, etc. </w:t>
            </w:r>
            <w:r>
              <w:t>Please provide details about the di</w:t>
            </w:r>
            <w:r w:rsidRPr="008E43AC">
              <w:t xml:space="preserve">sposal of effluent </w:t>
            </w:r>
            <w:r>
              <w:t>in</w:t>
            </w:r>
            <w:r w:rsidRPr="008E43AC">
              <w:t xml:space="preserve"> </w:t>
            </w:r>
            <w:r w:rsidRPr="008E43AC">
              <w:rPr>
                <w:b/>
                <w:bCs/>
              </w:rPr>
              <w:t>Question 3</w:t>
            </w:r>
            <w:r w:rsidR="00510607">
              <w:rPr>
                <w:b/>
                <w:bCs/>
              </w:rPr>
              <w:t>3</w:t>
            </w:r>
            <w:r w:rsidRPr="008E43AC">
              <w:t xml:space="preserve"> in this application form.</w:t>
            </w:r>
          </w:p>
        </w:tc>
      </w:tr>
      <w:tr w:rsidR="00620FEE" w14:paraId="5FFB0539" w14:textId="77777777" w:rsidTr="00620FEE">
        <w:tc>
          <w:tcPr>
            <w:tcW w:w="717" w:type="dxa"/>
          </w:tcPr>
          <w:p w14:paraId="731C2059" w14:textId="77777777" w:rsidR="00620FEE" w:rsidRDefault="00620FEE" w:rsidP="00620FEE">
            <w:pPr>
              <w:pStyle w:val="TableTextEntries"/>
              <w:keepNext/>
              <w:spacing w:after="120"/>
              <w:rPr>
                <w:noProof/>
              </w:rPr>
            </w:pPr>
            <w:r w:rsidRPr="008B359C">
              <w:rPr>
                <w:noProof/>
              </w:rPr>
              <mc:AlternateContent>
                <mc:Choice Requires="wps">
                  <w:drawing>
                    <wp:inline distT="0" distB="0" distL="0" distR="0" wp14:anchorId="3C044AE7" wp14:editId="0BBA48AD">
                      <wp:extent cx="176400" cy="176400"/>
                      <wp:effectExtent l="0" t="0" r="0" b="0"/>
                      <wp:docPr id="214" name="Graphic 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41935 w 293369"/>
                                  <a:gd name="connsiteY0" fmla="*/ 132398 h 293370"/>
                                  <a:gd name="connsiteX1" fmla="*/ 80963 w 293369"/>
                                  <a:gd name="connsiteY1" fmla="*/ 293370 h 293370"/>
                                  <a:gd name="connsiteX2" fmla="*/ 0 w 293369"/>
                                  <a:gd name="connsiteY2" fmla="*/ 293370 h 293370"/>
                                  <a:gd name="connsiteX3" fmla="*/ 0 w 293369"/>
                                  <a:gd name="connsiteY3" fmla="*/ 213360 h 293370"/>
                                  <a:gd name="connsiteX4" fmla="*/ 160973 w 293369"/>
                                  <a:gd name="connsiteY4" fmla="*/ 52388 h 293370"/>
                                  <a:gd name="connsiteX5" fmla="*/ 241935 w 293369"/>
                                  <a:gd name="connsiteY5" fmla="*/ 132398 h 293370"/>
                                  <a:gd name="connsiteX6" fmla="*/ 88582 w 293369"/>
                                  <a:gd name="connsiteY6" fmla="*/ 251460 h 293370"/>
                                  <a:gd name="connsiteX7" fmla="*/ 42863 w 293369"/>
                                  <a:gd name="connsiteY7" fmla="*/ 205740 h 293370"/>
                                  <a:gd name="connsiteX8" fmla="*/ 25718 w 293369"/>
                                  <a:gd name="connsiteY8" fmla="*/ 222885 h 293370"/>
                                  <a:gd name="connsiteX9" fmla="*/ 25718 w 293369"/>
                                  <a:gd name="connsiteY9" fmla="*/ 243840 h 293370"/>
                                  <a:gd name="connsiteX10" fmla="*/ 50482 w 293369"/>
                                  <a:gd name="connsiteY10" fmla="*/ 243840 h 293370"/>
                                  <a:gd name="connsiteX11" fmla="*/ 50482 w 293369"/>
                                  <a:gd name="connsiteY11" fmla="*/ 268605 h 293370"/>
                                  <a:gd name="connsiteX12" fmla="*/ 71438 w 293369"/>
                                  <a:gd name="connsiteY12" fmla="*/ 268605 h 293370"/>
                                  <a:gd name="connsiteX13" fmla="*/ 88582 w 293369"/>
                                  <a:gd name="connsiteY13" fmla="*/ 251460 h 293370"/>
                                  <a:gd name="connsiteX14" fmla="*/ 167640 w 293369"/>
                                  <a:gd name="connsiteY14" fmla="*/ 84773 h 293370"/>
                                  <a:gd name="connsiteX15" fmla="*/ 164783 w 293369"/>
                                  <a:gd name="connsiteY15" fmla="*/ 85725 h 293370"/>
                                  <a:gd name="connsiteX16" fmla="*/ 60007 w 293369"/>
                                  <a:gd name="connsiteY16" fmla="*/ 190500 h 293370"/>
                                  <a:gd name="connsiteX17" fmla="*/ 59055 w 293369"/>
                                  <a:gd name="connsiteY17" fmla="*/ 193358 h 293370"/>
                                  <a:gd name="connsiteX18" fmla="*/ 62865 w 293369"/>
                                  <a:gd name="connsiteY18" fmla="*/ 197167 h 293370"/>
                                  <a:gd name="connsiteX19" fmla="*/ 65723 w 293369"/>
                                  <a:gd name="connsiteY19" fmla="*/ 196215 h 293370"/>
                                  <a:gd name="connsiteX20" fmla="*/ 170498 w 293369"/>
                                  <a:gd name="connsiteY20" fmla="*/ 91440 h 293370"/>
                                  <a:gd name="connsiteX21" fmla="*/ 171450 w 293369"/>
                                  <a:gd name="connsiteY21" fmla="*/ 88582 h 293370"/>
                                  <a:gd name="connsiteX22" fmla="*/ 167640 w 293369"/>
                                  <a:gd name="connsiteY22" fmla="*/ 84773 h 293370"/>
                                  <a:gd name="connsiteX23" fmla="*/ 286703 w 293369"/>
                                  <a:gd name="connsiteY23" fmla="*/ 88582 h 293370"/>
                                  <a:gd name="connsiteX24" fmla="*/ 254318 w 293369"/>
                                  <a:gd name="connsiteY24" fmla="*/ 120967 h 293370"/>
                                  <a:gd name="connsiteX25" fmla="*/ 173355 w 293369"/>
                                  <a:gd name="connsiteY25" fmla="*/ 40005 h 293370"/>
                                  <a:gd name="connsiteX26" fmla="*/ 205740 w 293369"/>
                                  <a:gd name="connsiteY26" fmla="*/ 7620 h 293370"/>
                                  <a:gd name="connsiteX27" fmla="*/ 222885 w 293369"/>
                                  <a:gd name="connsiteY27" fmla="*/ 0 h 293370"/>
                                  <a:gd name="connsiteX28" fmla="*/ 240030 w 293369"/>
                                  <a:gd name="connsiteY28" fmla="*/ 7620 h 293370"/>
                                  <a:gd name="connsiteX29" fmla="*/ 285750 w 293369"/>
                                  <a:gd name="connsiteY29" fmla="*/ 53340 h 293370"/>
                                  <a:gd name="connsiteX30" fmla="*/ 293370 w 293369"/>
                                  <a:gd name="connsiteY30" fmla="*/ 70485 h 293370"/>
                                  <a:gd name="connsiteX31" fmla="*/ 286703 w 293369"/>
                                  <a:gd name="connsiteY31" fmla="*/ 88582 h 293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3369" h="293370">
                                    <a:moveTo>
                                      <a:pt x="241935" y="132398"/>
                                    </a:moveTo>
                                    <a:lnTo>
                                      <a:pt x="80963" y="293370"/>
                                    </a:lnTo>
                                    <a:lnTo>
                                      <a:pt x="0" y="293370"/>
                                    </a:lnTo>
                                    <a:lnTo>
                                      <a:pt x="0" y="213360"/>
                                    </a:lnTo>
                                    <a:lnTo>
                                      <a:pt x="160973" y="52388"/>
                                    </a:lnTo>
                                    <a:lnTo>
                                      <a:pt x="241935" y="132398"/>
                                    </a:lnTo>
                                    <a:close/>
                                    <a:moveTo>
                                      <a:pt x="88582" y="251460"/>
                                    </a:moveTo>
                                    <a:lnTo>
                                      <a:pt x="42863" y="205740"/>
                                    </a:lnTo>
                                    <a:lnTo>
                                      <a:pt x="25718" y="222885"/>
                                    </a:lnTo>
                                    <a:lnTo>
                                      <a:pt x="25718" y="243840"/>
                                    </a:lnTo>
                                    <a:lnTo>
                                      <a:pt x="50482" y="243840"/>
                                    </a:lnTo>
                                    <a:lnTo>
                                      <a:pt x="50482" y="268605"/>
                                    </a:lnTo>
                                    <a:lnTo>
                                      <a:pt x="71438" y="268605"/>
                                    </a:lnTo>
                                    <a:lnTo>
                                      <a:pt x="88582" y="251460"/>
                                    </a:lnTo>
                                    <a:close/>
                                    <a:moveTo>
                                      <a:pt x="167640" y="84773"/>
                                    </a:moveTo>
                                    <a:cubicBezTo>
                                      <a:pt x="166688" y="84773"/>
                                      <a:pt x="165735" y="84773"/>
                                      <a:pt x="164783" y="85725"/>
                                    </a:cubicBezTo>
                                    <a:lnTo>
                                      <a:pt x="60007" y="190500"/>
                                    </a:lnTo>
                                    <a:cubicBezTo>
                                      <a:pt x="59055" y="191453"/>
                                      <a:pt x="59055" y="192405"/>
                                      <a:pt x="59055" y="193358"/>
                                    </a:cubicBezTo>
                                    <a:cubicBezTo>
                                      <a:pt x="59055" y="196215"/>
                                      <a:pt x="60960" y="197167"/>
                                      <a:pt x="62865" y="197167"/>
                                    </a:cubicBezTo>
                                    <a:cubicBezTo>
                                      <a:pt x="63818" y="197167"/>
                                      <a:pt x="64770" y="197167"/>
                                      <a:pt x="65723" y="196215"/>
                                    </a:cubicBezTo>
                                    <a:lnTo>
                                      <a:pt x="170498" y="91440"/>
                                    </a:lnTo>
                                    <a:cubicBezTo>
                                      <a:pt x="171450" y="90488"/>
                                      <a:pt x="171450" y="89535"/>
                                      <a:pt x="171450" y="88582"/>
                                    </a:cubicBezTo>
                                    <a:cubicBezTo>
                                      <a:pt x="171450" y="86678"/>
                                      <a:pt x="170498" y="84773"/>
                                      <a:pt x="167640" y="84773"/>
                                    </a:cubicBezTo>
                                    <a:close/>
                                    <a:moveTo>
                                      <a:pt x="286703" y="88582"/>
                                    </a:moveTo>
                                    <a:lnTo>
                                      <a:pt x="254318" y="120967"/>
                                    </a:lnTo>
                                    <a:lnTo>
                                      <a:pt x="173355" y="40005"/>
                                    </a:lnTo>
                                    <a:lnTo>
                                      <a:pt x="205740" y="7620"/>
                                    </a:lnTo>
                                    <a:cubicBezTo>
                                      <a:pt x="210502" y="2857"/>
                                      <a:pt x="216218" y="0"/>
                                      <a:pt x="222885" y="0"/>
                                    </a:cubicBezTo>
                                    <a:cubicBezTo>
                                      <a:pt x="229552" y="0"/>
                                      <a:pt x="236220" y="2857"/>
                                      <a:pt x="240030" y="7620"/>
                                    </a:cubicBezTo>
                                    <a:lnTo>
                                      <a:pt x="285750" y="53340"/>
                                    </a:lnTo>
                                    <a:cubicBezTo>
                                      <a:pt x="290513" y="58103"/>
                                      <a:pt x="293370" y="64770"/>
                                      <a:pt x="293370" y="70485"/>
                                    </a:cubicBezTo>
                                    <a:cubicBezTo>
                                      <a:pt x="293370" y="76200"/>
                                      <a:pt x="290513" y="83820"/>
                                      <a:pt x="286703" y="88582"/>
                                    </a:cubicBezTo>
                                    <a:close/>
                                  </a:path>
                                </a:pathLst>
                              </a:custGeom>
                              <a:solidFill>
                                <a:srgbClr val="8E9AAF"/>
                              </a:solidFill>
                              <a:ln w="9525" cap="flat">
                                <a:noFill/>
                                <a:prstDash val="solid"/>
                                <a:miter/>
                              </a:ln>
                            </wps:spPr>
                            <wps:bodyPr rtlCol="0" anchor="ctr"/>
                          </wps:wsp>
                        </a:graphicData>
                      </a:graphic>
                    </wp:inline>
                  </w:drawing>
                </mc:Choice>
                <mc:Fallback>
                  <w:pict>
                    <v:shape w14:anchorId="266AEDC1" id="Graphic 220"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3369,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" path="m241935,132398l80963,293370,,293370,,213360,160973,52388r80962,80010xm88582,251460l42863,205740,25718,222885r,20955l50482,243840r,24765l71438,268605,88582,251460xm167640,84773v-952,,-1905,,-2857,952l60007,190500v-952,953,-952,1905,-952,2858c59055,196215,60960,197167,62865,197167v953,,1905,,2858,-952l170498,91440v952,-952,952,-1905,952,-2858c171450,86678,170498,84773,167640,84773xm286703,88582r-32385,32385l173355,40005,205740,7620c210502,2857,216218,,222885,v6667,,13335,2857,17145,7620l285750,53340v4763,4763,7620,11430,7620,17145c293370,76200,290513,83820,286703,88582xe" fillcolor="#8e9aaf" stroked="f">
                      <v:stroke joinstyle="miter"/>
                      <v:path arrowok="t" o:connecttype="custom" o:connectlocs="145473,79609;48682,176400;0,176400;0,128291;96792,31500;145473,79609;53264,151200;25773,123709;15464,134018;15464,146618;30354,146618;30354,161509;42955,161509;53264,151200;100800,50973;99082,51545;36082,114545;35509,116264;37800,118554;39519,117982;102519,54982;103091,53263;100800,50973;172392,53263;152919,72736;104237,24055;123710,4582;134019,0;144328,4582;171819,32073;176401,42382;172392,53263" o:connectangles="0,0,0,0,0,0,0,0,0,0,0,0,0,0,0,0,0,0,0,0,0,0,0,0,0,0,0,0,0,0,0,0"/>
                      <o:lock v:ext="edit" aspectratio="t"/>
                      <w10:anchorlock/>
                    </v:shape>
                  </w:pict>
                </mc:Fallback>
              </mc:AlternateContent>
            </w:r>
          </w:p>
        </w:tc>
        <w:tc>
          <w:tcPr>
            <w:tcW w:w="8310" w:type="dxa"/>
            <w:gridSpan w:val="2"/>
            <w:vAlign w:val="center"/>
          </w:tcPr>
          <w:p w14:paraId="1911EE98" w14:textId="77777777" w:rsidR="00620FEE" w:rsidRDefault="00620FEE" w:rsidP="00620FEE">
            <w:pPr>
              <w:pStyle w:val="TableTextEntries"/>
              <w:keepNext/>
              <w:spacing w:after="120"/>
            </w:pPr>
            <w:r>
              <w:t>Provide information as specified in the table</w:t>
            </w:r>
          </w:p>
        </w:tc>
      </w:tr>
      <w:tr w:rsidR="008E43AC" w14:paraId="398B9212" w14:textId="77777777" w:rsidTr="00933914">
        <w:trPr>
          <w:cantSplit/>
          <w:trHeight w:val="454"/>
        </w:trPr>
        <w:tc>
          <w:tcPr>
            <w:tcW w:w="4508" w:type="dxa"/>
            <w:gridSpan w:val="2"/>
          </w:tcPr>
          <w:p w14:paraId="32EDDDDB" w14:textId="3BA25742" w:rsidR="008E43AC" w:rsidRDefault="008E43AC" w:rsidP="00933914">
            <w:pPr>
              <w:pStyle w:val="TableTextEntries"/>
              <w:keepNext/>
              <w:spacing w:after="120"/>
            </w:pPr>
            <w:permStart w:id="1076524785" w:edGrp="everyone" w:colFirst="1" w:colLast="1"/>
            <w:r>
              <w:t>Describe the waste products generated from the infrastructure</w:t>
            </w:r>
          </w:p>
        </w:tc>
        <w:tc>
          <w:tcPr>
            <w:tcW w:w="4519" w:type="dxa"/>
            <w:shd w:val="clear" w:color="auto" w:fill="ECE9E7" w:themeFill="background2"/>
          </w:tcPr>
          <w:p w14:paraId="6A64D6A6" w14:textId="77777777" w:rsidR="008E43AC" w:rsidRDefault="008E43AC" w:rsidP="00933914">
            <w:pPr>
              <w:pStyle w:val="TableTextEntries"/>
              <w:keepNext/>
              <w:spacing w:after="120"/>
            </w:pPr>
          </w:p>
        </w:tc>
      </w:tr>
      <w:tr w:rsidR="008E43AC" w14:paraId="2366E27B" w14:textId="77777777" w:rsidTr="00933914">
        <w:trPr>
          <w:cantSplit/>
          <w:trHeight w:val="454"/>
        </w:trPr>
        <w:tc>
          <w:tcPr>
            <w:tcW w:w="4508" w:type="dxa"/>
            <w:gridSpan w:val="2"/>
          </w:tcPr>
          <w:p w14:paraId="3A6F885E" w14:textId="5DFA55D1" w:rsidR="008E43AC" w:rsidRDefault="008E43AC" w:rsidP="00933914">
            <w:pPr>
              <w:pStyle w:val="TableTextEntries"/>
              <w:keepNext/>
              <w:spacing w:after="120"/>
            </w:pPr>
            <w:permStart w:id="1495351148" w:edGrp="everyone" w:colFirst="1" w:colLast="1"/>
            <w:permEnd w:id="1076524785"/>
            <w:r>
              <w:t>Identify the volume of the each of the waste products</w:t>
            </w:r>
          </w:p>
        </w:tc>
        <w:tc>
          <w:tcPr>
            <w:tcW w:w="4519" w:type="dxa"/>
            <w:shd w:val="clear" w:color="auto" w:fill="ECE9E7" w:themeFill="background2"/>
          </w:tcPr>
          <w:p w14:paraId="63CF5118" w14:textId="77777777" w:rsidR="008E43AC" w:rsidRDefault="008E43AC" w:rsidP="00933914">
            <w:pPr>
              <w:pStyle w:val="TableTextEntries"/>
              <w:keepNext/>
              <w:spacing w:after="120"/>
            </w:pPr>
          </w:p>
        </w:tc>
      </w:tr>
      <w:tr w:rsidR="008E43AC" w14:paraId="5D54894D" w14:textId="77777777" w:rsidTr="00933914">
        <w:trPr>
          <w:cantSplit/>
          <w:trHeight w:val="454"/>
        </w:trPr>
        <w:tc>
          <w:tcPr>
            <w:tcW w:w="4508" w:type="dxa"/>
            <w:gridSpan w:val="2"/>
          </w:tcPr>
          <w:p w14:paraId="3D0B5D94" w14:textId="67BB20C5" w:rsidR="008E43AC" w:rsidRDefault="008E43AC" w:rsidP="00933914">
            <w:pPr>
              <w:pStyle w:val="TableTextEntries"/>
              <w:keepNext/>
              <w:spacing w:after="120"/>
            </w:pPr>
            <w:permStart w:id="1318323995" w:edGrp="everyone" w:colFirst="1" w:colLast="1"/>
            <w:permEnd w:id="1495351148"/>
            <w:r>
              <w:t>Describe your proposed disposal options of each of the waste products</w:t>
            </w:r>
          </w:p>
        </w:tc>
        <w:tc>
          <w:tcPr>
            <w:tcW w:w="4519" w:type="dxa"/>
            <w:shd w:val="clear" w:color="auto" w:fill="ECE9E7" w:themeFill="background2"/>
          </w:tcPr>
          <w:p w14:paraId="7811C8E2" w14:textId="77777777" w:rsidR="008E43AC" w:rsidRDefault="008E43AC" w:rsidP="00933914">
            <w:pPr>
              <w:pStyle w:val="TableTextEntries"/>
              <w:keepNext/>
              <w:spacing w:after="120"/>
            </w:pPr>
          </w:p>
        </w:tc>
      </w:tr>
      <w:tr w:rsidR="008E43AC" w14:paraId="7E3DBD1F" w14:textId="77777777" w:rsidTr="00933914">
        <w:trPr>
          <w:cantSplit/>
          <w:trHeight w:val="454"/>
        </w:trPr>
        <w:tc>
          <w:tcPr>
            <w:tcW w:w="4508" w:type="dxa"/>
            <w:gridSpan w:val="2"/>
          </w:tcPr>
          <w:p w14:paraId="0F242AEA" w14:textId="1FB2667B" w:rsidR="008E43AC" w:rsidRDefault="008E43AC" w:rsidP="00933914">
            <w:pPr>
              <w:pStyle w:val="TableTextEntries"/>
              <w:spacing w:after="120"/>
            </w:pPr>
            <w:permStart w:id="1880702839" w:edGrp="everyone" w:colFirst="1" w:colLast="1"/>
            <w:permEnd w:id="1318323995"/>
            <w:r>
              <w:t xml:space="preserve">Do any disposal options require Environment Protection Licences (EPLs) </w:t>
            </w:r>
            <w:r w:rsidRPr="00626A90">
              <w:t>or other regulatory approvals or licences</w:t>
            </w:r>
            <w:r w:rsidR="00574280">
              <w:t>?</w:t>
            </w:r>
          </w:p>
        </w:tc>
        <w:tc>
          <w:tcPr>
            <w:tcW w:w="4519" w:type="dxa"/>
            <w:shd w:val="clear" w:color="auto" w:fill="ECE9E7" w:themeFill="background2"/>
          </w:tcPr>
          <w:p w14:paraId="798F019C" w14:textId="77777777" w:rsidR="008E43AC" w:rsidRDefault="008E43AC" w:rsidP="00933914">
            <w:pPr>
              <w:pStyle w:val="TableTextEntries"/>
              <w:spacing w:after="120"/>
            </w:pPr>
          </w:p>
        </w:tc>
      </w:tr>
      <w:permEnd w:id="1880702839"/>
      <w:tr w:rsidR="008E43AC" w14:paraId="15567734" w14:textId="77777777" w:rsidTr="00692361">
        <w:tc>
          <w:tcPr>
            <w:tcW w:w="717" w:type="dxa"/>
          </w:tcPr>
          <w:p w14:paraId="5DF6511E" w14:textId="77777777" w:rsidR="008E43AC" w:rsidRPr="008B359C" w:rsidRDefault="008E43AC" w:rsidP="00933914">
            <w:pPr>
              <w:pStyle w:val="TableTextEntries"/>
              <w:spacing w:before="120" w:after="120" w:line="360" w:lineRule="auto"/>
              <w:rPr>
                <w:noProof/>
              </w:rPr>
            </w:pPr>
            <w:r w:rsidRPr="008B359C">
              <w:rPr>
                <w:noProof/>
              </w:rPr>
              <mc:AlternateContent>
                <mc:Choice Requires="wps">
                  <w:drawing>
                    <wp:inline distT="0" distB="0" distL="0" distR="0" wp14:anchorId="3FFCB62E" wp14:editId="5CE5CBB1">
                      <wp:extent cx="176400" cy="176400"/>
                      <wp:effectExtent l="0" t="0" r="0" b="0"/>
                      <wp:docPr id="195" name="Graphic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58128 w 258127"/>
                                  <a:gd name="connsiteY0" fmla="*/ 91440 h 300990"/>
                                  <a:gd name="connsiteX1" fmla="*/ 258128 w 258127"/>
                                  <a:gd name="connsiteY1" fmla="*/ 284798 h 300990"/>
                                  <a:gd name="connsiteX2" fmla="*/ 241935 w 258127"/>
                                  <a:gd name="connsiteY2" fmla="*/ 300990 h 300990"/>
                                  <a:gd name="connsiteX3" fmla="*/ 16193 w 258127"/>
                                  <a:gd name="connsiteY3" fmla="*/ 300990 h 300990"/>
                                  <a:gd name="connsiteX4" fmla="*/ 0 w 258127"/>
                                  <a:gd name="connsiteY4" fmla="*/ 284798 h 300990"/>
                                  <a:gd name="connsiteX5" fmla="*/ 0 w 258127"/>
                                  <a:gd name="connsiteY5" fmla="*/ 16193 h 300990"/>
                                  <a:gd name="connsiteX6" fmla="*/ 16193 w 258127"/>
                                  <a:gd name="connsiteY6" fmla="*/ 0 h 300990"/>
                                  <a:gd name="connsiteX7" fmla="*/ 166688 w 258127"/>
                                  <a:gd name="connsiteY7" fmla="*/ 0 h 300990"/>
                                  <a:gd name="connsiteX8" fmla="*/ 194310 w 258127"/>
                                  <a:gd name="connsiteY8" fmla="*/ 11430 h 300990"/>
                                  <a:gd name="connsiteX9" fmla="*/ 246698 w 258127"/>
                                  <a:gd name="connsiteY9" fmla="*/ 63818 h 300990"/>
                                  <a:gd name="connsiteX10" fmla="*/ 258128 w 258127"/>
                                  <a:gd name="connsiteY10" fmla="*/ 91440 h 300990"/>
                                  <a:gd name="connsiteX11" fmla="*/ 236220 w 258127"/>
                                  <a:gd name="connsiteY11" fmla="*/ 107633 h 300990"/>
                                  <a:gd name="connsiteX12" fmla="*/ 166688 w 258127"/>
                                  <a:gd name="connsiteY12" fmla="*/ 107633 h 300990"/>
                                  <a:gd name="connsiteX13" fmla="*/ 150495 w 258127"/>
                                  <a:gd name="connsiteY13" fmla="*/ 91440 h 300990"/>
                                  <a:gd name="connsiteX14" fmla="*/ 150495 w 258127"/>
                                  <a:gd name="connsiteY14" fmla="*/ 21908 h 300990"/>
                                  <a:gd name="connsiteX15" fmla="*/ 21908 w 258127"/>
                                  <a:gd name="connsiteY15" fmla="*/ 21908 h 300990"/>
                                  <a:gd name="connsiteX16" fmla="*/ 21908 w 258127"/>
                                  <a:gd name="connsiteY16" fmla="*/ 279083 h 300990"/>
                                  <a:gd name="connsiteX17" fmla="*/ 236220 w 258127"/>
                                  <a:gd name="connsiteY17" fmla="*/ 279083 h 300990"/>
                                  <a:gd name="connsiteX18" fmla="*/ 236220 w 258127"/>
                                  <a:gd name="connsiteY18" fmla="*/ 107633 h 300990"/>
                                  <a:gd name="connsiteX19" fmla="*/ 69533 w 258127"/>
                                  <a:gd name="connsiteY19" fmla="*/ 128588 h 300990"/>
                                  <a:gd name="connsiteX20" fmla="*/ 187642 w 258127"/>
                                  <a:gd name="connsiteY20" fmla="*/ 128588 h 300990"/>
                                  <a:gd name="connsiteX21" fmla="*/ 193358 w 258127"/>
                                  <a:gd name="connsiteY21" fmla="*/ 134303 h 300990"/>
                                  <a:gd name="connsiteX22" fmla="*/ 193358 w 258127"/>
                                  <a:gd name="connsiteY22" fmla="*/ 144780 h 300990"/>
                                  <a:gd name="connsiteX23" fmla="*/ 187642 w 258127"/>
                                  <a:gd name="connsiteY23" fmla="*/ 150495 h 300990"/>
                                  <a:gd name="connsiteX24" fmla="*/ 69533 w 258127"/>
                                  <a:gd name="connsiteY24" fmla="*/ 150495 h 300990"/>
                                  <a:gd name="connsiteX25" fmla="*/ 63818 w 258127"/>
                                  <a:gd name="connsiteY25" fmla="*/ 144780 h 300990"/>
                                  <a:gd name="connsiteX26" fmla="*/ 63818 w 258127"/>
                                  <a:gd name="connsiteY26" fmla="*/ 134303 h 300990"/>
                                  <a:gd name="connsiteX27" fmla="*/ 69533 w 258127"/>
                                  <a:gd name="connsiteY27" fmla="*/ 128588 h 300990"/>
                                  <a:gd name="connsiteX28" fmla="*/ 193358 w 258127"/>
                                  <a:gd name="connsiteY28" fmla="*/ 177165 h 300990"/>
                                  <a:gd name="connsiteX29" fmla="*/ 193358 w 258127"/>
                                  <a:gd name="connsiteY29" fmla="*/ 187642 h 300990"/>
                                  <a:gd name="connsiteX30" fmla="*/ 187642 w 258127"/>
                                  <a:gd name="connsiteY30" fmla="*/ 193358 h 300990"/>
                                  <a:gd name="connsiteX31" fmla="*/ 69533 w 258127"/>
                                  <a:gd name="connsiteY31" fmla="*/ 193358 h 300990"/>
                                  <a:gd name="connsiteX32" fmla="*/ 63818 w 258127"/>
                                  <a:gd name="connsiteY32" fmla="*/ 187642 h 300990"/>
                                  <a:gd name="connsiteX33" fmla="*/ 63818 w 258127"/>
                                  <a:gd name="connsiteY33" fmla="*/ 177165 h 300990"/>
                                  <a:gd name="connsiteX34" fmla="*/ 69533 w 258127"/>
                                  <a:gd name="connsiteY34" fmla="*/ 171450 h 300990"/>
                                  <a:gd name="connsiteX35" fmla="*/ 187642 w 258127"/>
                                  <a:gd name="connsiteY35" fmla="*/ 171450 h 300990"/>
                                  <a:gd name="connsiteX36" fmla="*/ 193358 w 258127"/>
                                  <a:gd name="connsiteY36" fmla="*/ 177165 h 300990"/>
                                  <a:gd name="connsiteX37" fmla="*/ 193358 w 258127"/>
                                  <a:gd name="connsiteY37" fmla="*/ 220028 h 300990"/>
                                  <a:gd name="connsiteX38" fmla="*/ 193358 w 258127"/>
                                  <a:gd name="connsiteY38" fmla="*/ 230505 h 300990"/>
                                  <a:gd name="connsiteX39" fmla="*/ 187642 w 258127"/>
                                  <a:gd name="connsiteY39" fmla="*/ 236220 h 300990"/>
                                  <a:gd name="connsiteX40" fmla="*/ 69533 w 258127"/>
                                  <a:gd name="connsiteY40" fmla="*/ 236220 h 300990"/>
                                  <a:gd name="connsiteX41" fmla="*/ 63818 w 258127"/>
                                  <a:gd name="connsiteY41" fmla="*/ 230505 h 300990"/>
                                  <a:gd name="connsiteX42" fmla="*/ 63818 w 258127"/>
                                  <a:gd name="connsiteY42" fmla="*/ 220028 h 300990"/>
                                  <a:gd name="connsiteX43" fmla="*/ 69533 w 258127"/>
                                  <a:gd name="connsiteY43" fmla="*/ 214313 h 300990"/>
                                  <a:gd name="connsiteX44" fmla="*/ 187642 w 258127"/>
                                  <a:gd name="connsiteY44" fmla="*/ 214313 h 300990"/>
                                  <a:gd name="connsiteX45" fmla="*/ 193358 w 258127"/>
                                  <a:gd name="connsiteY45" fmla="*/ 220028 h 300990"/>
                                  <a:gd name="connsiteX46" fmla="*/ 171450 w 258127"/>
                                  <a:gd name="connsiteY46" fmla="*/ 85725 h 300990"/>
                                  <a:gd name="connsiteX47" fmla="*/ 234315 w 258127"/>
                                  <a:gd name="connsiteY47" fmla="*/ 85725 h 300990"/>
                                  <a:gd name="connsiteX48" fmla="*/ 230505 w 258127"/>
                                  <a:gd name="connsiteY48" fmla="*/ 79058 h 300990"/>
                                  <a:gd name="connsiteX49" fmla="*/ 178117 w 258127"/>
                                  <a:gd name="connsiteY49" fmla="*/ 26670 h 300990"/>
                                  <a:gd name="connsiteX50" fmla="*/ 171450 w 258127"/>
                                  <a:gd name="connsiteY50" fmla="*/ 22860 h 300990"/>
                                  <a:gd name="connsiteX51" fmla="*/ 171450 w 258127"/>
                                  <a:gd name="connsiteY51" fmla="*/ 85725 h 3009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258127" h="300990">
                                    <a:moveTo>
                                      <a:pt x="258128" y="91440"/>
                                    </a:moveTo>
                                    <a:lnTo>
                                      <a:pt x="258128" y="284798"/>
                                    </a:lnTo>
                                    <a:cubicBezTo>
                                      <a:pt x="258128" y="293370"/>
                                      <a:pt x="250508" y="300990"/>
                                      <a:pt x="241935" y="300990"/>
                                    </a:cubicBezTo>
                                    <a:lnTo>
                                      <a:pt x="16193" y="300990"/>
                                    </a:lnTo>
                                    <a:cubicBezTo>
                                      <a:pt x="7620" y="300990"/>
                                      <a:pt x="0" y="293370"/>
                                      <a:pt x="0" y="284798"/>
                                    </a:cubicBezTo>
                                    <a:lnTo>
                                      <a:pt x="0" y="16193"/>
                                    </a:lnTo>
                                    <a:cubicBezTo>
                                      <a:pt x="0" y="7620"/>
                                      <a:pt x="7620" y="0"/>
                                      <a:pt x="16193" y="0"/>
                                    </a:cubicBezTo>
                                    <a:lnTo>
                                      <a:pt x="166688" y="0"/>
                                    </a:lnTo>
                                    <a:cubicBezTo>
                                      <a:pt x="175260" y="0"/>
                                      <a:pt x="187642" y="4763"/>
                                      <a:pt x="194310" y="11430"/>
                                    </a:cubicBezTo>
                                    <a:lnTo>
                                      <a:pt x="246698" y="63818"/>
                                    </a:lnTo>
                                    <a:cubicBezTo>
                                      <a:pt x="252413" y="69533"/>
                                      <a:pt x="258128" y="81915"/>
                                      <a:pt x="258128" y="91440"/>
                                    </a:cubicBezTo>
                                    <a:close/>
                                    <a:moveTo>
                                      <a:pt x="236220" y="107633"/>
                                    </a:moveTo>
                                    <a:lnTo>
                                      <a:pt x="166688" y="107633"/>
                                    </a:lnTo>
                                    <a:cubicBezTo>
                                      <a:pt x="158115" y="107633"/>
                                      <a:pt x="150495" y="100013"/>
                                      <a:pt x="150495" y="91440"/>
                                    </a:cubicBezTo>
                                    <a:lnTo>
                                      <a:pt x="150495" y="21908"/>
                                    </a:lnTo>
                                    <a:lnTo>
                                      <a:pt x="21908" y="21908"/>
                                    </a:lnTo>
                                    <a:lnTo>
                                      <a:pt x="21908" y="279083"/>
                                    </a:lnTo>
                                    <a:lnTo>
                                      <a:pt x="236220" y="279083"/>
                                    </a:lnTo>
                                    <a:lnTo>
                                      <a:pt x="236220" y="107633"/>
                                    </a:lnTo>
                                    <a:close/>
                                    <a:moveTo>
                                      <a:pt x="69533" y="128588"/>
                                    </a:moveTo>
                                    <a:lnTo>
                                      <a:pt x="187642" y="128588"/>
                                    </a:lnTo>
                                    <a:cubicBezTo>
                                      <a:pt x="190500" y="128588"/>
                                      <a:pt x="193358" y="130493"/>
                                      <a:pt x="193358" y="134303"/>
                                    </a:cubicBezTo>
                                    <a:lnTo>
                                      <a:pt x="193358" y="144780"/>
                                    </a:lnTo>
                                    <a:cubicBezTo>
                                      <a:pt x="193358" y="147638"/>
                                      <a:pt x="191453" y="150495"/>
                                      <a:pt x="187642" y="150495"/>
                                    </a:cubicBezTo>
                                    <a:lnTo>
                                      <a:pt x="69533" y="150495"/>
                                    </a:lnTo>
                                    <a:cubicBezTo>
                                      <a:pt x="66675" y="150495"/>
                                      <a:pt x="63818" y="148590"/>
                                      <a:pt x="63818" y="144780"/>
                                    </a:cubicBezTo>
                                    <a:lnTo>
                                      <a:pt x="63818" y="134303"/>
                                    </a:lnTo>
                                    <a:cubicBezTo>
                                      <a:pt x="64770" y="131445"/>
                                      <a:pt x="66675" y="128588"/>
                                      <a:pt x="69533" y="128588"/>
                                    </a:cubicBezTo>
                                    <a:close/>
                                    <a:moveTo>
                                      <a:pt x="193358" y="177165"/>
                                    </a:moveTo>
                                    <a:lnTo>
                                      <a:pt x="193358" y="187642"/>
                                    </a:lnTo>
                                    <a:cubicBezTo>
                                      <a:pt x="193358" y="190500"/>
                                      <a:pt x="191453" y="193358"/>
                                      <a:pt x="187642" y="193358"/>
                                    </a:cubicBezTo>
                                    <a:lnTo>
                                      <a:pt x="69533" y="193358"/>
                                    </a:lnTo>
                                    <a:cubicBezTo>
                                      <a:pt x="66675" y="193358"/>
                                      <a:pt x="63818" y="191453"/>
                                      <a:pt x="63818" y="187642"/>
                                    </a:cubicBezTo>
                                    <a:lnTo>
                                      <a:pt x="63818" y="177165"/>
                                    </a:lnTo>
                                    <a:cubicBezTo>
                                      <a:pt x="63818" y="174308"/>
                                      <a:pt x="65723" y="171450"/>
                                      <a:pt x="69533" y="171450"/>
                                    </a:cubicBezTo>
                                    <a:lnTo>
                                      <a:pt x="187642" y="171450"/>
                                    </a:lnTo>
                                    <a:cubicBezTo>
                                      <a:pt x="190500" y="171450"/>
                                      <a:pt x="193358" y="174308"/>
                                      <a:pt x="193358" y="177165"/>
                                    </a:cubicBezTo>
                                    <a:close/>
                                    <a:moveTo>
                                      <a:pt x="193358" y="220028"/>
                                    </a:moveTo>
                                    <a:lnTo>
                                      <a:pt x="193358" y="230505"/>
                                    </a:lnTo>
                                    <a:cubicBezTo>
                                      <a:pt x="193358" y="233363"/>
                                      <a:pt x="191453" y="236220"/>
                                      <a:pt x="187642" y="236220"/>
                                    </a:cubicBezTo>
                                    <a:lnTo>
                                      <a:pt x="69533" y="236220"/>
                                    </a:lnTo>
                                    <a:cubicBezTo>
                                      <a:pt x="66675" y="236220"/>
                                      <a:pt x="63818" y="234315"/>
                                      <a:pt x="63818" y="230505"/>
                                    </a:cubicBezTo>
                                    <a:lnTo>
                                      <a:pt x="63818" y="220028"/>
                                    </a:lnTo>
                                    <a:cubicBezTo>
                                      <a:pt x="63818" y="217170"/>
                                      <a:pt x="65723" y="214313"/>
                                      <a:pt x="69533" y="214313"/>
                                    </a:cubicBezTo>
                                    <a:lnTo>
                                      <a:pt x="187642" y="214313"/>
                                    </a:lnTo>
                                    <a:cubicBezTo>
                                      <a:pt x="190500" y="214313"/>
                                      <a:pt x="193358" y="217170"/>
                                      <a:pt x="193358" y="220028"/>
                                    </a:cubicBezTo>
                                    <a:close/>
                                    <a:moveTo>
                                      <a:pt x="171450" y="85725"/>
                                    </a:moveTo>
                                    <a:lnTo>
                                      <a:pt x="234315" y="85725"/>
                                    </a:lnTo>
                                    <a:cubicBezTo>
                                      <a:pt x="233363" y="82868"/>
                                      <a:pt x="231458" y="80010"/>
                                      <a:pt x="230505" y="79058"/>
                                    </a:cubicBezTo>
                                    <a:lnTo>
                                      <a:pt x="178117" y="26670"/>
                                    </a:lnTo>
                                    <a:cubicBezTo>
                                      <a:pt x="177165" y="25718"/>
                                      <a:pt x="174308" y="23813"/>
                                      <a:pt x="171450" y="22860"/>
                                    </a:cubicBezTo>
                                    <a:lnTo>
                                      <a:pt x="171450" y="85725"/>
                                    </a:lnTo>
                                    <a:close/>
                                  </a:path>
                                </a:pathLst>
                              </a:custGeom>
                              <a:solidFill>
                                <a:srgbClr val="8E9AAF"/>
                              </a:solidFill>
                              <a:ln w="9525" cap="flat">
                                <a:noFill/>
                                <a:prstDash val="solid"/>
                                <a:miter/>
                              </a:ln>
                            </wps:spPr>
                            <wps:bodyPr rtlCol="0" anchor="ctr"/>
                          </wps:wsp>
                        </a:graphicData>
                      </a:graphic>
                    </wp:inline>
                  </w:drawing>
                </mc:Choice>
                <mc:Fallback>
                  <w:pict>
                    <v:shape w14:anchorId="73E60A29" id="Graphic 5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58127,3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" path="m258128,91440r,193358c258128,293370,250508,300990,241935,300990r-225742,c7620,300990,,293370,,284798l,16193c,7620,7620,,16193,l166688,v8572,,20954,4763,27622,11430l246698,63818v5715,5715,11430,18097,11430,27622xm236220,107633r-69532,c158115,107633,150495,100013,150495,91440r,-69532l21908,21908r,257175l236220,279083r,-171450xm69533,128588r118109,c190500,128588,193358,130493,193358,134303r,10477c193358,147638,191453,150495,187642,150495r-118109,c66675,150495,63818,148590,63818,144780r,-10477c64770,131445,66675,128588,69533,128588xm193358,177165r,10477c193358,190500,191453,193358,187642,193358r-118109,c66675,193358,63818,191453,63818,187642r,-10477c63818,174308,65723,171450,69533,171450r118109,c190500,171450,193358,174308,193358,177165xm193358,220028r,10477c193358,233363,191453,236220,187642,236220r-118109,c66675,236220,63818,234315,63818,230505r,-10477c63818,217170,65723,214313,69533,214313r118109,c190500,214313,193358,217170,193358,220028xm171450,85725r62865,c233363,82868,231458,80010,230505,79058l178117,26670v-952,-952,-3809,-2857,-6667,-3810l171450,85725xe" fillcolor="#8e9aaf" stroked="f">
                      <v:stroke joinstyle="miter"/>
                      <v:path arrowok="t" o:connecttype="custom" o:connectlocs="176401,53590;176401,166910;165335,176400;11066,176400;0,166910;0,9490;11066,0;113912,0;132788,6699;168590,37402;176401,53590;161429,63080;113912,63080;102846,53590;102846,12840;14972,12840;14972,163561;161429,163561;161429,63080;47518,75361;128232,75361;132138,78710;132138,84851;128232,88200;47518,88200;43612,84851;43612,78710;47518,75361;132138,103830;132138,109971;128232,113321;47518,113321;43612,109971;43612,103830;47518,100481;128232,100481;132138,103830;132138,128951;132138,135091;128232,138441;47518,138441;43612,135091;43612,128951;47518,125602;128232,125602;132138,128951;117166,50241;160127,50241;157524,46333;121722,15630;117166,13397;117166,50241" o:connectangles="0,0,0,0,0,0,0,0,0,0,0,0,0,0,0,0,0,0,0,0,0,0,0,0,0,0,0,0,0,0,0,0,0,0,0,0,0,0,0,0,0,0,0,0,0,0,0,0,0,0,0,0"/>
                      <o:lock v:ext="edit" aspectratio="t"/>
                      <w10:anchorlock/>
                    </v:shape>
                  </w:pict>
                </mc:Fallback>
              </mc:AlternateContent>
            </w:r>
          </w:p>
        </w:tc>
        <w:tc>
          <w:tcPr>
            <w:tcW w:w="8310" w:type="dxa"/>
            <w:gridSpan w:val="2"/>
            <w:vAlign w:val="center"/>
          </w:tcPr>
          <w:p w14:paraId="4D92D732" w14:textId="77777777" w:rsidR="008E43AC" w:rsidRDefault="008E43AC" w:rsidP="00933914">
            <w:pPr>
              <w:pStyle w:val="TableTextEntries"/>
              <w:spacing w:before="120" w:after="120"/>
            </w:pPr>
            <w:r w:rsidRPr="00206F2E">
              <w:t>Attach the following information:</w:t>
            </w:r>
          </w:p>
        </w:tc>
      </w:tr>
      <w:tr w:rsidR="008E43AC" w14:paraId="593ACDF9" w14:textId="77777777" w:rsidTr="00933914">
        <w:trPr>
          <w:cantSplit/>
          <w:trHeight w:val="454"/>
        </w:trPr>
        <w:tc>
          <w:tcPr>
            <w:tcW w:w="4508" w:type="dxa"/>
            <w:gridSpan w:val="2"/>
          </w:tcPr>
          <w:p w14:paraId="3127B7CB" w14:textId="6F40F654" w:rsidR="008E43AC" w:rsidRDefault="008E43AC" w:rsidP="00933914">
            <w:pPr>
              <w:pStyle w:val="TableTextEntries"/>
              <w:spacing w:after="120"/>
            </w:pPr>
            <w:permStart w:id="1591559381" w:edGrp="everyone" w:colFirst="1" w:colLast="1"/>
            <w:r w:rsidRPr="0003167C">
              <w:t>Evidence to support the proposed volume of waste products generated (e.g. calculations, modelling results)</w:t>
            </w:r>
            <w:r>
              <w:t>.</w:t>
            </w:r>
          </w:p>
        </w:tc>
        <w:tc>
          <w:tcPr>
            <w:tcW w:w="4519" w:type="dxa"/>
            <w:shd w:val="clear" w:color="auto" w:fill="ECE9E7" w:themeFill="background2"/>
          </w:tcPr>
          <w:p w14:paraId="3EE5C86E" w14:textId="77777777" w:rsidR="008E43AC" w:rsidRDefault="008E43AC" w:rsidP="00933914">
            <w:pPr>
              <w:pStyle w:val="TableTextEntries"/>
              <w:spacing w:after="120"/>
            </w:pPr>
            <w:r>
              <w:t>Insert complete file name of attachment(s).</w:t>
            </w:r>
          </w:p>
          <w:p w14:paraId="5BC2BF89" w14:textId="59C392DB" w:rsidR="00B34CD7" w:rsidRDefault="00B34CD7" w:rsidP="00933914">
            <w:pPr>
              <w:pStyle w:val="TableTextEntries"/>
              <w:spacing w:after="120"/>
            </w:pPr>
          </w:p>
        </w:tc>
      </w:tr>
      <w:tr w:rsidR="008E43AC" w14:paraId="2201A2B6" w14:textId="77777777" w:rsidTr="00933914">
        <w:trPr>
          <w:cantSplit/>
          <w:trHeight w:val="454"/>
        </w:trPr>
        <w:tc>
          <w:tcPr>
            <w:tcW w:w="4508" w:type="dxa"/>
            <w:gridSpan w:val="2"/>
          </w:tcPr>
          <w:p w14:paraId="6CD712A1" w14:textId="12C8B63B" w:rsidR="008E43AC" w:rsidRDefault="008E43AC" w:rsidP="00933914">
            <w:pPr>
              <w:pStyle w:val="TableTextEntries"/>
              <w:spacing w:after="120"/>
            </w:pPr>
            <w:permStart w:id="745018106" w:edGrp="everyone" w:colFirst="1" w:colLast="1"/>
            <w:permEnd w:id="1591559381"/>
            <w:r w:rsidRPr="0003167C">
              <w:t>Evidence to demonstrate the disposal options are viable (e.g. agreements with third parties, regulatory approvals or licences held)</w:t>
            </w:r>
            <w:r>
              <w:t>.</w:t>
            </w:r>
          </w:p>
        </w:tc>
        <w:tc>
          <w:tcPr>
            <w:tcW w:w="4519" w:type="dxa"/>
            <w:shd w:val="clear" w:color="auto" w:fill="ECE9E7" w:themeFill="background2"/>
          </w:tcPr>
          <w:p w14:paraId="6C477193" w14:textId="77777777" w:rsidR="008E43AC" w:rsidRDefault="008E43AC" w:rsidP="00933914">
            <w:pPr>
              <w:pStyle w:val="TableTextEntries"/>
              <w:spacing w:after="120"/>
            </w:pPr>
            <w:r>
              <w:t>Insert complete file name of attachment(s).</w:t>
            </w:r>
          </w:p>
          <w:p w14:paraId="11F29317" w14:textId="44D2F680" w:rsidR="00B34CD7" w:rsidRDefault="00B34CD7" w:rsidP="00933914">
            <w:pPr>
              <w:pStyle w:val="TableTextEntries"/>
              <w:spacing w:after="120"/>
            </w:pPr>
          </w:p>
        </w:tc>
      </w:tr>
    </w:tbl>
    <w:permEnd w:id="745018106"/>
    <w:p w14:paraId="7F5ED8A3" w14:textId="62C5C2CA" w:rsidR="001340BC" w:rsidRDefault="008E43AC" w:rsidP="007210AB">
      <w:pPr>
        <w:pStyle w:val="Heading3nonumber"/>
        <w:numPr>
          <w:ilvl w:val="0"/>
          <w:numId w:val="47"/>
        </w:numPr>
        <w:ind w:left="426"/>
      </w:pPr>
      <w:r w:rsidRPr="008E43AC">
        <w:lastRenderedPageBreak/>
        <w:t>Effluent disposal options</w:t>
      </w:r>
    </w:p>
    <w:tbl>
      <w:tblPr>
        <w:tblW w:w="9027" w:type="dxa"/>
        <w:tblLook w:val="04A0" w:firstRow="1" w:lastRow="0" w:firstColumn="1" w:lastColumn="0" w:noHBand="0" w:noVBand="1"/>
      </w:tblPr>
      <w:tblGrid>
        <w:gridCol w:w="717"/>
        <w:gridCol w:w="3791"/>
        <w:gridCol w:w="4519"/>
      </w:tblGrid>
      <w:tr w:rsidR="008E43AC" w14:paraId="3BE7203B" w14:textId="77777777" w:rsidTr="00692361">
        <w:tc>
          <w:tcPr>
            <w:tcW w:w="717" w:type="dxa"/>
          </w:tcPr>
          <w:p w14:paraId="4B878751" w14:textId="4A87D999" w:rsidR="008E43AC" w:rsidRPr="008B359C" w:rsidRDefault="008E43AC" w:rsidP="00933914">
            <w:pPr>
              <w:pStyle w:val="TableTextEntries"/>
              <w:keepNext/>
              <w:spacing w:after="120"/>
              <w:rPr>
                <w:noProof/>
              </w:rPr>
            </w:pPr>
            <w:r w:rsidRPr="008B359C">
              <w:rPr>
                <w:noProof/>
              </w:rPr>
              <mc:AlternateContent>
                <mc:Choice Requires="wps">
                  <w:drawing>
                    <wp:inline distT="0" distB="0" distL="0" distR="0" wp14:anchorId="58B3AA95" wp14:editId="7FA3F476">
                      <wp:extent cx="176400" cy="176400"/>
                      <wp:effectExtent l="0" t="0" r="0" b="0"/>
                      <wp:docPr id="198" name="Graphic 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41935 w 293369"/>
                                  <a:gd name="connsiteY0" fmla="*/ 132398 h 293370"/>
                                  <a:gd name="connsiteX1" fmla="*/ 80963 w 293369"/>
                                  <a:gd name="connsiteY1" fmla="*/ 293370 h 293370"/>
                                  <a:gd name="connsiteX2" fmla="*/ 0 w 293369"/>
                                  <a:gd name="connsiteY2" fmla="*/ 293370 h 293370"/>
                                  <a:gd name="connsiteX3" fmla="*/ 0 w 293369"/>
                                  <a:gd name="connsiteY3" fmla="*/ 213360 h 293370"/>
                                  <a:gd name="connsiteX4" fmla="*/ 160973 w 293369"/>
                                  <a:gd name="connsiteY4" fmla="*/ 52388 h 293370"/>
                                  <a:gd name="connsiteX5" fmla="*/ 241935 w 293369"/>
                                  <a:gd name="connsiteY5" fmla="*/ 132398 h 293370"/>
                                  <a:gd name="connsiteX6" fmla="*/ 88582 w 293369"/>
                                  <a:gd name="connsiteY6" fmla="*/ 251460 h 293370"/>
                                  <a:gd name="connsiteX7" fmla="*/ 42863 w 293369"/>
                                  <a:gd name="connsiteY7" fmla="*/ 205740 h 293370"/>
                                  <a:gd name="connsiteX8" fmla="*/ 25718 w 293369"/>
                                  <a:gd name="connsiteY8" fmla="*/ 222885 h 293370"/>
                                  <a:gd name="connsiteX9" fmla="*/ 25718 w 293369"/>
                                  <a:gd name="connsiteY9" fmla="*/ 243840 h 293370"/>
                                  <a:gd name="connsiteX10" fmla="*/ 50482 w 293369"/>
                                  <a:gd name="connsiteY10" fmla="*/ 243840 h 293370"/>
                                  <a:gd name="connsiteX11" fmla="*/ 50482 w 293369"/>
                                  <a:gd name="connsiteY11" fmla="*/ 268605 h 293370"/>
                                  <a:gd name="connsiteX12" fmla="*/ 71438 w 293369"/>
                                  <a:gd name="connsiteY12" fmla="*/ 268605 h 293370"/>
                                  <a:gd name="connsiteX13" fmla="*/ 88582 w 293369"/>
                                  <a:gd name="connsiteY13" fmla="*/ 251460 h 293370"/>
                                  <a:gd name="connsiteX14" fmla="*/ 167640 w 293369"/>
                                  <a:gd name="connsiteY14" fmla="*/ 84773 h 293370"/>
                                  <a:gd name="connsiteX15" fmla="*/ 164783 w 293369"/>
                                  <a:gd name="connsiteY15" fmla="*/ 85725 h 293370"/>
                                  <a:gd name="connsiteX16" fmla="*/ 60007 w 293369"/>
                                  <a:gd name="connsiteY16" fmla="*/ 190500 h 293370"/>
                                  <a:gd name="connsiteX17" fmla="*/ 59055 w 293369"/>
                                  <a:gd name="connsiteY17" fmla="*/ 193358 h 293370"/>
                                  <a:gd name="connsiteX18" fmla="*/ 62865 w 293369"/>
                                  <a:gd name="connsiteY18" fmla="*/ 197167 h 293370"/>
                                  <a:gd name="connsiteX19" fmla="*/ 65723 w 293369"/>
                                  <a:gd name="connsiteY19" fmla="*/ 196215 h 293370"/>
                                  <a:gd name="connsiteX20" fmla="*/ 170498 w 293369"/>
                                  <a:gd name="connsiteY20" fmla="*/ 91440 h 293370"/>
                                  <a:gd name="connsiteX21" fmla="*/ 171450 w 293369"/>
                                  <a:gd name="connsiteY21" fmla="*/ 88582 h 293370"/>
                                  <a:gd name="connsiteX22" fmla="*/ 167640 w 293369"/>
                                  <a:gd name="connsiteY22" fmla="*/ 84773 h 293370"/>
                                  <a:gd name="connsiteX23" fmla="*/ 286703 w 293369"/>
                                  <a:gd name="connsiteY23" fmla="*/ 88582 h 293370"/>
                                  <a:gd name="connsiteX24" fmla="*/ 254318 w 293369"/>
                                  <a:gd name="connsiteY24" fmla="*/ 120967 h 293370"/>
                                  <a:gd name="connsiteX25" fmla="*/ 173355 w 293369"/>
                                  <a:gd name="connsiteY25" fmla="*/ 40005 h 293370"/>
                                  <a:gd name="connsiteX26" fmla="*/ 205740 w 293369"/>
                                  <a:gd name="connsiteY26" fmla="*/ 7620 h 293370"/>
                                  <a:gd name="connsiteX27" fmla="*/ 222885 w 293369"/>
                                  <a:gd name="connsiteY27" fmla="*/ 0 h 293370"/>
                                  <a:gd name="connsiteX28" fmla="*/ 240030 w 293369"/>
                                  <a:gd name="connsiteY28" fmla="*/ 7620 h 293370"/>
                                  <a:gd name="connsiteX29" fmla="*/ 285750 w 293369"/>
                                  <a:gd name="connsiteY29" fmla="*/ 53340 h 293370"/>
                                  <a:gd name="connsiteX30" fmla="*/ 293370 w 293369"/>
                                  <a:gd name="connsiteY30" fmla="*/ 70485 h 293370"/>
                                  <a:gd name="connsiteX31" fmla="*/ 286703 w 293369"/>
                                  <a:gd name="connsiteY31" fmla="*/ 88582 h 293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3369" h="293370">
                                    <a:moveTo>
                                      <a:pt x="241935" y="132398"/>
                                    </a:moveTo>
                                    <a:lnTo>
                                      <a:pt x="80963" y="293370"/>
                                    </a:lnTo>
                                    <a:lnTo>
                                      <a:pt x="0" y="293370"/>
                                    </a:lnTo>
                                    <a:lnTo>
                                      <a:pt x="0" y="213360"/>
                                    </a:lnTo>
                                    <a:lnTo>
                                      <a:pt x="160973" y="52388"/>
                                    </a:lnTo>
                                    <a:lnTo>
                                      <a:pt x="241935" y="132398"/>
                                    </a:lnTo>
                                    <a:close/>
                                    <a:moveTo>
                                      <a:pt x="88582" y="251460"/>
                                    </a:moveTo>
                                    <a:lnTo>
                                      <a:pt x="42863" y="205740"/>
                                    </a:lnTo>
                                    <a:lnTo>
                                      <a:pt x="25718" y="222885"/>
                                    </a:lnTo>
                                    <a:lnTo>
                                      <a:pt x="25718" y="243840"/>
                                    </a:lnTo>
                                    <a:lnTo>
                                      <a:pt x="50482" y="243840"/>
                                    </a:lnTo>
                                    <a:lnTo>
                                      <a:pt x="50482" y="268605"/>
                                    </a:lnTo>
                                    <a:lnTo>
                                      <a:pt x="71438" y="268605"/>
                                    </a:lnTo>
                                    <a:lnTo>
                                      <a:pt x="88582" y="251460"/>
                                    </a:lnTo>
                                    <a:close/>
                                    <a:moveTo>
                                      <a:pt x="167640" y="84773"/>
                                    </a:moveTo>
                                    <a:cubicBezTo>
                                      <a:pt x="166688" y="84773"/>
                                      <a:pt x="165735" y="84773"/>
                                      <a:pt x="164783" y="85725"/>
                                    </a:cubicBezTo>
                                    <a:lnTo>
                                      <a:pt x="60007" y="190500"/>
                                    </a:lnTo>
                                    <a:cubicBezTo>
                                      <a:pt x="59055" y="191453"/>
                                      <a:pt x="59055" y="192405"/>
                                      <a:pt x="59055" y="193358"/>
                                    </a:cubicBezTo>
                                    <a:cubicBezTo>
                                      <a:pt x="59055" y="196215"/>
                                      <a:pt x="60960" y="197167"/>
                                      <a:pt x="62865" y="197167"/>
                                    </a:cubicBezTo>
                                    <a:cubicBezTo>
                                      <a:pt x="63818" y="197167"/>
                                      <a:pt x="64770" y="197167"/>
                                      <a:pt x="65723" y="196215"/>
                                    </a:cubicBezTo>
                                    <a:lnTo>
                                      <a:pt x="170498" y="91440"/>
                                    </a:lnTo>
                                    <a:cubicBezTo>
                                      <a:pt x="171450" y="90488"/>
                                      <a:pt x="171450" y="89535"/>
                                      <a:pt x="171450" y="88582"/>
                                    </a:cubicBezTo>
                                    <a:cubicBezTo>
                                      <a:pt x="171450" y="86678"/>
                                      <a:pt x="170498" y="84773"/>
                                      <a:pt x="167640" y="84773"/>
                                    </a:cubicBezTo>
                                    <a:close/>
                                    <a:moveTo>
                                      <a:pt x="286703" y="88582"/>
                                    </a:moveTo>
                                    <a:lnTo>
                                      <a:pt x="254318" y="120967"/>
                                    </a:lnTo>
                                    <a:lnTo>
                                      <a:pt x="173355" y="40005"/>
                                    </a:lnTo>
                                    <a:lnTo>
                                      <a:pt x="205740" y="7620"/>
                                    </a:lnTo>
                                    <a:cubicBezTo>
                                      <a:pt x="210502" y="2857"/>
                                      <a:pt x="216218" y="0"/>
                                      <a:pt x="222885" y="0"/>
                                    </a:cubicBezTo>
                                    <a:cubicBezTo>
                                      <a:pt x="229552" y="0"/>
                                      <a:pt x="236220" y="2857"/>
                                      <a:pt x="240030" y="7620"/>
                                    </a:cubicBezTo>
                                    <a:lnTo>
                                      <a:pt x="285750" y="53340"/>
                                    </a:lnTo>
                                    <a:cubicBezTo>
                                      <a:pt x="290513" y="58103"/>
                                      <a:pt x="293370" y="64770"/>
                                      <a:pt x="293370" y="70485"/>
                                    </a:cubicBezTo>
                                    <a:cubicBezTo>
                                      <a:pt x="293370" y="76200"/>
                                      <a:pt x="290513" y="83820"/>
                                      <a:pt x="286703" y="88582"/>
                                    </a:cubicBezTo>
                                    <a:close/>
                                  </a:path>
                                </a:pathLst>
                              </a:custGeom>
                              <a:solidFill>
                                <a:srgbClr val="8E9AAF"/>
                              </a:solidFill>
                              <a:ln w="9525" cap="flat">
                                <a:noFill/>
                                <a:prstDash val="solid"/>
                                <a:miter/>
                              </a:ln>
                            </wps:spPr>
                            <wps:bodyPr rtlCol="0" anchor="ctr"/>
                          </wps:wsp>
                        </a:graphicData>
                      </a:graphic>
                    </wp:inline>
                  </w:drawing>
                </mc:Choice>
                <mc:Fallback>
                  <w:pict>
                    <v:shape w14:anchorId="3B0B8C32" id="Graphic 220"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3369,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" path="m241935,132398l80963,293370,,293370,,213360,160973,52388r80962,80010xm88582,251460l42863,205740,25718,222885r,20955l50482,243840r,24765l71438,268605,88582,251460xm167640,84773v-952,,-1905,,-2857,952l60007,190500v-952,953,-952,1905,-952,2858c59055,196215,60960,197167,62865,197167v953,,1905,,2858,-952l170498,91440v952,-952,952,-1905,952,-2858c171450,86678,170498,84773,167640,84773xm286703,88582r-32385,32385l173355,40005,205740,7620c210502,2857,216218,,222885,v6667,,13335,2857,17145,7620l285750,53340v4763,4763,7620,11430,7620,17145c293370,76200,290513,83820,286703,88582xe" fillcolor="#8e9aaf" stroked="f">
                      <v:stroke joinstyle="miter"/>
                      <v:path arrowok="t" o:connecttype="custom" o:connectlocs="145473,79609;48682,176400;0,176400;0,128291;96792,31500;145473,79609;53264,151200;25773,123709;15464,134018;15464,146618;30354,146618;30354,161509;42955,161509;53264,151200;100800,50973;99082,51545;36082,114545;35509,116264;37800,118554;39519,117982;102519,54982;103091,53263;100800,50973;172392,53263;152919,72736;104237,24055;123710,4582;134019,0;144328,4582;171819,32073;176401,42382;172392,53263" o:connectangles="0,0,0,0,0,0,0,0,0,0,0,0,0,0,0,0,0,0,0,0,0,0,0,0,0,0,0,0,0,0,0,0"/>
                      <o:lock v:ext="edit" aspectratio="t"/>
                      <w10:anchorlock/>
                    </v:shape>
                  </w:pict>
                </mc:Fallback>
              </mc:AlternateContent>
            </w:r>
          </w:p>
        </w:tc>
        <w:tc>
          <w:tcPr>
            <w:tcW w:w="8310" w:type="dxa"/>
            <w:gridSpan w:val="2"/>
            <w:vAlign w:val="center"/>
          </w:tcPr>
          <w:p w14:paraId="295EFB9B" w14:textId="154A9F11" w:rsidR="008E43AC" w:rsidRDefault="008E43AC" w:rsidP="00933914">
            <w:pPr>
              <w:pStyle w:val="TableTextEntries"/>
              <w:keepNext/>
              <w:spacing w:after="120"/>
            </w:pPr>
            <w:r>
              <w:t>Describe how effluent, or treated wastewater, is proposed to be disposed.</w:t>
            </w:r>
            <w:r w:rsidR="00C801F7">
              <w:t xml:space="preserve"> You </w:t>
            </w:r>
            <w:r w:rsidR="00A92CCE">
              <w:t xml:space="preserve">do not need to answer this question </w:t>
            </w:r>
            <w:r w:rsidR="00C801F7">
              <w:t>if you are not applying for a network operator’s licence to provide sewerage services.</w:t>
            </w:r>
          </w:p>
        </w:tc>
      </w:tr>
      <w:tr w:rsidR="008E43AC" w14:paraId="4D8F3CDA" w14:textId="77777777" w:rsidTr="00933914">
        <w:trPr>
          <w:cantSplit/>
          <w:trHeight w:val="454"/>
        </w:trPr>
        <w:tc>
          <w:tcPr>
            <w:tcW w:w="4508" w:type="dxa"/>
            <w:gridSpan w:val="2"/>
          </w:tcPr>
          <w:p w14:paraId="2CCC56BE" w14:textId="47EBD4E3" w:rsidR="008E43AC" w:rsidRDefault="008E43AC" w:rsidP="00933914">
            <w:pPr>
              <w:pStyle w:val="TableTextEntries"/>
              <w:keepNext/>
              <w:spacing w:after="120"/>
            </w:pPr>
            <w:permStart w:id="1816025002" w:edGrp="everyone" w:colFirst="1" w:colLast="1"/>
            <w:r w:rsidRPr="00863C7E">
              <w:t>Identify the volume of effluent generated from the proposed scheme</w:t>
            </w:r>
          </w:p>
        </w:tc>
        <w:tc>
          <w:tcPr>
            <w:tcW w:w="4519" w:type="dxa"/>
            <w:shd w:val="clear" w:color="auto" w:fill="ECE9E7" w:themeFill="background2"/>
          </w:tcPr>
          <w:p w14:paraId="362892A9" w14:textId="77777777" w:rsidR="008E43AC" w:rsidRDefault="008E43AC" w:rsidP="00933914">
            <w:pPr>
              <w:pStyle w:val="TableTextEntries"/>
              <w:keepNext/>
              <w:spacing w:after="120"/>
            </w:pPr>
          </w:p>
        </w:tc>
      </w:tr>
      <w:tr w:rsidR="008E43AC" w14:paraId="0AEFAEFC" w14:textId="77777777" w:rsidTr="00933914">
        <w:trPr>
          <w:cantSplit/>
          <w:trHeight w:val="454"/>
        </w:trPr>
        <w:tc>
          <w:tcPr>
            <w:tcW w:w="4508" w:type="dxa"/>
            <w:gridSpan w:val="2"/>
          </w:tcPr>
          <w:p w14:paraId="0B1E60C6" w14:textId="3D52F590" w:rsidR="008E43AC" w:rsidRDefault="008E43AC" w:rsidP="00933914">
            <w:pPr>
              <w:pStyle w:val="TableTextEntries"/>
              <w:keepNext/>
              <w:spacing w:after="120"/>
            </w:pPr>
            <w:permStart w:id="87311864" w:edGrp="everyone" w:colFirst="1" w:colLast="1"/>
            <w:permEnd w:id="1816025002"/>
            <w:r w:rsidRPr="00863C7E">
              <w:t>Describe your proposed disposal options</w:t>
            </w:r>
          </w:p>
        </w:tc>
        <w:tc>
          <w:tcPr>
            <w:tcW w:w="4519" w:type="dxa"/>
            <w:shd w:val="clear" w:color="auto" w:fill="ECE9E7" w:themeFill="background2"/>
          </w:tcPr>
          <w:p w14:paraId="27733CC9" w14:textId="77777777" w:rsidR="008E43AC" w:rsidRDefault="008E43AC" w:rsidP="00933914">
            <w:pPr>
              <w:pStyle w:val="TableTextEntries"/>
              <w:keepNext/>
              <w:spacing w:after="120"/>
            </w:pPr>
          </w:p>
        </w:tc>
      </w:tr>
      <w:tr w:rsidR="008E43AC" w14:paraId="2CF078B1" w14:textId="77777777" w:rsidTr="00933914">
        <w:trPr>
          <w:cantSplit/>
          <w:trHeight w:val="454"/>
        </w:trPr>
        <w:tc>
          <w:tcPr>
            <w:tcW w:w="4508" w:type="dxa"/>
            <w:gridSpan w:val="2"/>
          </w:tcPr>
          <w:p w14:paraId="2818A35C" w14:textId="188FAF2E" w:rsidR="008E43AC" w:rsidRDefault="008E43AC" w:rsidP="00933914">
            <w:pPr>
              <w:pStyle w:val="TableTextEntries"/>
              <w:spacing w:after="120"/>
            </w:pPr>
            <w:permStart w:id="1301893063" w:edGrp="everyone" w:colFirst="1" w:colLast="1"/>
            <w:permEnd w:id="87311864"/>
            <w:r w:rsidRPr="00863C7E">
              <w:t>Do any disposal options require Environment Protection Licences (EPLs) or other regulatory approvals or licences</w:t>
            </w:r>
            <w:r w:rsidR="00574280">
              <w:t>?</w:t>
            </w:r>
          </w:p>
        </w:tc>
        <w:tc>
          <w:tcPr>
            <w:tcW w:w="4519" w:type="dxa"/>
            <w:shd w:val="clear" w:color="auto" w:fill="ECE9E7" w:themeFill="background2"/>
          </w:tcPr>
          <w:p w14:paraId="543FC189" w14:textId="77777777" w:rsidR="008E43AC" w:rsidRDefault="008E43AC" w:rsidP="00933914">
            <w:pPr>
              <w:pStyle w:val="TableTextEntries"/>
              <w:spacing w:after="120"/>
            </w:pPr>
          </w:p>
        </w:tc>
      </w:tr>
      <w:permEnd w:id="1301893063"/>
      <w:tr w:rsidR="008E43AC" w14:paraId="60E65747" w14:textId="77777777" w:rsidTr="00692361">
        <w:tc>
          <w:tcPr>
            <w:tcW w:w="717" w:type="dxa"/>
          </w:tcPr>
          <w:p w14:paraId="677515D1" w14:textId="77777777" w:rsidR="008E43AC" w:rsidRPr="008B359C" w:rsidRDefault="008E43AC" w:rsidP="00933914">
            <w:pPr>
              <w:pStyle w:val="TableTextEntries"/>
              <w:spacing w:before="120" w:after="120" w:line="360" w:lineRule="auto"/>
              <w:rPr>
                <w:noProof/>
              </w:rPr>
            </w:pPr>
            <w:r w:rsidRPr="008B359C">
              <w:rPr>
                <w:noProof/>
              </w:rPr>
              <mc:AlternateContent>
                <mc:Choice Requires="wps">
                  <w:drawing>
                    <wp:inline distT="0" distB="0" distL="0" distR="0" wp14:anchorId="3917D035" wp14:editId="619B40F1">
                      <wp:extent cx="176400" cy="176400"/>
                      <wp:effectExtent l="0" t="0" r="0" b="0"/>
                      <wp:docPr id="197" name="Graphic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58128 w 258127"/>
                                  <a:gd name="connsiteY0" fmla="*/ 91440 h 300990"/>
                                  <a:gd name="connsiteX1" fmla="*/ 258128 w 258127"/>
                                  <a:gd name="connsiteY1" fmla="*/ 284798 h 300990"/>
                                  <a:gd name="connsiteX2" fmla="*/ 241935 w 258127"/>
                                  <a:gd name="connsiteY2" fmla="*/ 300990 h 300990"/>
                                  <a:gd name="connsiteX3" fmla="*/ 16193 w 258127"/>
                                  <a:gd name="connsiteY3" fmla="*/ 300990 h 300990"/>
                                  <a:gd name="connsiteX4" fmla="*/ 0 w 258127"/>
                                  <a:gd name="connsiteY4" fmla="*/ 284798 h 300990"/>
                                  <a:gd name="connsiteX5" fmla="*/ 0 w 258127"/>
                                  <a:gd name="connsiteY5" fmla="*/ 16193 h 300990"/>
                                  <a:gd name="connsiteX6" fmla="*/ 16193 w 258127"/>
                                  <a:gd name="connsiteY6" fmla="*/ 0 h 300990"/>
                                  <a:gd name="connsiteX7" fmla="*/ 166688 w 258127"/>
                                  <a:gd name="connsiteY7" fmla="*/ 0 h 300990"/>
                                  <a:gd name="connsiteX8" fmla="*/ 194310 w 258127"/>
                                  <a:gd name="connsiteY8" fmla="*/ 11430 h 300990"/>
                                  <a:gd name="connsiteX9" fmla="*/ 246698 w 258127"/>
                                  <a:gd name="connsiteY9" fmla="*/ 63818 h 300990"/>
                                  <a:gd name="connsiteX10" fmla="*/ 258128 w 258127"/>
                                  <a:gd name="connsiteY10" fmla="*/ 91440 h 300990"/>
                                  <a:gd name="connsiteX11" fmla="*/ 236220 w 258127"/>
                                  <a:gd name="connsiteY11" fmla="*/ 107633 h 300990"/>
                                  <a:gd name="connsiteX12" fmla="*/ 166688 w 258127"/>
                                  <a:gd name="connsiteY12" fmla="*/ 107633 h 300990"/>
                                  <a:gd name="connsiteX13" fmla="*/ 150495 w 258127"/>
                                  <a:gd name="connsiteY13" fmla="*/ 91440 h 300990"/>
                                  <a:gd name="connsiteX14" fmla="*/ 150495 w 258127"/>
                                  <a:gd name="connsiteY14" fmla="*/ 21908 h 300990"/>
                                  <a:gd name="connsiteX15" fmla="*/ 21908 w 258127"/>
                                  <a:gd name="connsiteY15" fmla="*/ 21908 h 300990"/>
                                  <a:gd name="connsiteX16" fmla="*/ 21908 w 258127"/>
                                  <a:gd name="connsiteY16" fmla="*/ 279083 h 300990"/>
                                  <a:gd name="connsiteX17" fmla="*/ 236220 w 258127"/>
                                  <a:gd name="connsiteY17" fmla="*/ 279083 h 300990"/>
                                  <a:gd name="connsiteX18" fmla="*/ 236220 w 258127"/>
                                  <a:gd name="connsiteY18" fmla="*/ 107633 h 300990"/>
                                  <a:gd name="connsiteX19" fmla="*/ 69533 w 258127"/>
                                  <a:gd name="connsiteY19" fmla="*/ 128588 h 300990"/>
                                  <a:gd name="connsiteX20" fmla="*/ 187642 w 258127"/>
                                  <a:gd name="connsiteY20" fmla="*/ 128588 h 300990"/>
                                  <a:gd name="connsiteX21" fmla="*/ 193358 w 258127"/>
                                  <a:gd name="connsiteY21" fmla="*/ 134303 h 300990"/>
                                  <a:gd name="connsiteX22" fmla="*/ 193358 w 258127"/>
                                  <a:gd name="connsiteY22" fmla="*/ 144780 h 300990"/>
                                  <a:gd name="connsiteX23" fmla="*/ 187642 w 258127"/>
                                  <a:gd name="connsiteY23" fmla="*/ 150495 h 300990"/>
                                  <a:gd name="connsiteX24" fmla="*/ 69533 w 258127"/>
                                  <a:gd name="connsiteY24" fmla="*/ 150495 h 300990"/>
                                  <a:gd name="connsiteX25" fmla="*/ 63818 w 258127"/>
                                  <a:gd name="connsiteY25" fmla="*/ 144780 h 300990"/>
                                  <a:gd name="connsiteX26" fmla="*/ 63818 w 258127"/>
                                  <a:gd name="connsiteY26" fmla="*/ 134303 h 300990"/>
                                  <a:gd name="connsiteX27" fmla="*/ 69533 w 258127"/>
                                  <a:gd name="connsiteY27" fmla="*/ 128588 h 300990"/>
                                  <a:gd name="connsiteX28" fmla="*/ 193358 w 258127"/>
                                  <a:gd name="connsiteY28" fmla="*/ 177165 h 300990"/>
                                  <a:gd name="connsiteX29" fmla="*/ 193358 w 258127"/>
                                  <a:gd name="connsiteY29" fmla="*/ 187642 h 300990"/>
                                  <a:gd name="connsiteX30" fmla="*/ 187642 w 258127"/>
                                  <a:gd name="connsiteY30" fmla="*/ 193358 h 300990"/>
                                  <a:gd name="connsiteX31" fmla="*/ 69533 w 258127"/>
                                  <a:gd name="connsiteY31" fmla="*/ 193358 h 300990"/>
                                  <a:gd name="connsiteX32" fmla="*/ 63818 w 258127"/>
                                  <a:gd name="connsiteY32" fmla="*/ 187642 h 300990"/>
                                  <a:gd name="connsiteX33" fmla="*/ 63818 w 258127"/>
                                  <a:gd name="connsiteY33" fmla="*/ 177165 h 300990"/>
                                  <a:gd name="connsiteX34" fmla="*/ 69533 w 258127"/>
                                  <a:gd name="connsiteY34" fmla="*/ 171450 h 300990"/>
                                  <a:gd name="connsiteX35" fmla="*/ 187642 w 258127"/>
                                  <a:gd name="connsiteY35" fmla="*/ 171450 h 300990"/>
                                  <a:gd name="connsiteX36" fmla="*/ 193358 w 258127"/>
                                  <a:gd name="connsiteY36" fmla="*/ 177165 h 300990"/>
                                  <a:gd name="connsiteX37" fmla="*/ 193358 w 258127"/>
                                  <a:gd name="connsiteY37" fmla="*/ 220028 h 300990"/>
                                  <a:gd name="connsiteX38" fmla="*/ 193358 w 258127"/>
                                  <a:gd name="connsiteY38" fmla="*/ 230505 h 300990"/>
                                  <a:gd name="connsiteX39" fmla="*/ 187642 w 258127"/>
                                  <a:gd name="connsiteY39" fmla="*/ 236220 h 300990"/>
                                  <a:gd name="connsiteX40" fmla="*/ 69533 w 258127"/>
                                  <a:gd name="connsiteY40" fmla="*/ 236220 h 300990"/>
                                  <a:gd name="connsiteX41" fmla="*/ 63818 w 258127"/>
                                  <a:gd name="connsiteY41" fmla="*/ 230505 h 300990"/>
                                  <a:gd name="connsiteX42" fmla="*/ 63818 w 258127"/>
                                  <a:gd name="connsiteY42" fmla="*/ 220028 h 300990"/>
                                  <a:gd name="connsiteX43" fmla="*/ 69533 w 258127"/>
                                  <a:gd name="connsiteY43" fmla="*/ 214313 h 300990"/>
                                  <a:gd name="connsiteX44" fmla="*/ 187642 w 258127"/>
                                  <a:gd name="connsiteY44" fmla="*/ 214313 h 300990"/>
                                  <a:gd name="connsiteX45" fmla="*/ 193358 w 258127"/>
                                  <a:gd name="connsiteY45" fmla="*/ 220028 h 300990"/>
                                  <a:gd name="connsiteX46" fmla="*/ 171450 w 258127"/>
                                  <a:gd name="connsiteY46" fmla="*/ 85725 h 300990"/>
                                  <a:gd name="connsiteX47" fmla="*/ 234315 w 258127"/>
                                  <a:gd name="connsiteY47" fmla="*/ 85725 h 300990"/>
                                  <a:gd name="connsiteX48" fmla="*/ 230505 w 258127"/>
                                  <a:gd name="connsiteY48" fmla="*/ 79058 h 300990"/>
                                  <a:gd name="connsiteX49" fmla="*/ 178117 w 258127"/>
                                  <a:gd name="connsiteY49" fmla="*/ 26670 h 300990"/>
                                  <a:gd name="connsiteX50" fmla="*/ 171450 w 258127"/>
                                  <a:gd name="connsiteY50" fmla="*/ 22860 h 300990"/>
                                  <a:gd name="connsiteX51" fmla="*/ 171450 w 258127"/>
                                  <a:gd name="connsiteY51" fmla="*/ 85725 h 3009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258127" h="300990">
                                    <a:moveTo>
                                      <a:pt x="258128" y="91440"/>
                                    </a:moveTo>
                                    <a:lnTo>
                                      <a:pt x="258128" y="284798"/>
                                    </a:lnTo>
                                    <a:cubicBezTo>
                                      <a:pt x="258128" y="293370"/>
                                      <a:pt x="250508" y="300990"/>
                                      <a:pt x="241935" y="300990"/>
                                    </a:cubicBezTo>
                                    <a:lnTo>
                                      <a:pt x="16193" y="300990"/>
                                    </a:lnTo>
                                    <a:cubicBezTo>
                                      <a:pt x="7620" y="300990"/>
                                      <a:pt x="0" y="293370"/>
                                      <a:pt x="0" y="284798"/>
                                    </a:cubicBezTo>
                                    <a:lnTo>
                                      <a:pt x="0" y="16193"/>
                                    </a:lnTo>
                                    <a:cubicBezTo>
                                      <a:pt x="0" y="7620"/>
                                      <a:pt x="7620" y="0"/>
                                      <a:pt x="16193" y="0"/>
                                    </a:cubicBezTo>
                                    <a:lnTo>
                                      <a:pt x="166688" y="0"/>
                                    </a:lnTo>
                                    <a:cubicBezTo>
                                      <a:pt x="175260" y="0"/>
                                      <a:pt x="187642" y="4763"/>
                                      <a:pt x="194310" y="11430"/>
                                    </a:cubicBezTo>
                                    <a:lnTo>
                                      <a:pt x="246698" y="63818"/>
                                    </a:lnTo>
                                    <a:cubicBezTo>
                                      <a:pt x="252413" y="69533"/>
                                      <a:pt x="258128" y="81915"/>
                                      <a:pt x="258128" y="91440"/>
                                    </a:cubicBezTo>
                                    <a:close/>
                                    <a:moveTo>
                                      <a:pt x="236220" y="107633"/>
                                    </a:moveTo>
                                    <a:lnTo>
                                      <a:pt x="166688" y="107633"/>
                                    </a:lnTo>
                                    <a:cubicBezTo>
                                      <a:pt x="158115" y="107633"/>
                                      <a:pt x="150495" y="100013"/>
                                      <a:pt x="150495" y="91440"/>
                                    </a:cubicBezTo>
                                    <a:lnTo>
                                      <a:pt x="150495" y="21908"/>
                                    </a:lnTo>
                                    <a:lnTo>
                                      <a:pt x="21908" y="21908"/>
                                    </a:lnTo>
                                    <a:lnTo>
                                      <a:pt x="21908" y="279083"/>
                                    </a:lnTo>
                                    <a:lnTo>
                                      <a:pt x="236220" y="279083"/>
                                    </a:lnTo>
                                    <a:lnTo>
                                      <a:pt x="236220" y="107633"/>
                                    </a:lnTo>
                                    <a:close/>
                                    <a:moveTo>
                                      <a:pt x="69533" y="128588"/>
                                    </a:moveTo>
                                    <a:lnTo>
                                      <a:pt x="187642" y="128588"/>
                                    </a:lnTo>
                                    <a:cubicBezTo>
                                      <a:pt x="190500" y="128588"/>
                                      <a:pt x="193358" y="130493"/>
                                      <a:pt x="193358" y="134303"/>
                                    </a:cubicBezTo>
                                    <a:lnTo>
                                      <a:pt x="193358" y="144780"/>
                                    </a:lnTo>
                                    <a:cubicBezTo>
                                      <a:pt x="193358" y="147638"/>
                                      <a:pt x="191453" y="150495"/>
                                      <a:pt x="187642" y="150495"/>
                                    </a:cubicBezTo>
                                    <a:lnTo>
                                      <a:pt x="69533" y="150495"/>
                                    </a:lnTo>
                                    <a:cubicBezTo>
                                      <a:pt x="66675" y="150495"/>
                                      <a:pt x="63818" y="148590"/>
                                      <a:pt x="63818" y="144780"/>
                                    </a:cubicBezTo>
                                    <a:lnTo>
                                      <a:pt x="63818" y="134303"/>
                                    </a:lnTo>
                                    <a:cubicBezTo>
                                      <a:pt x="64770" y="131445"/>
                                      <a:pt x="66675" y="128588"/>
                                      <a:pt x="69533" y="128588"/>
                                    </a:cubicBezTo>
                                    <a:close/>
                                    <a:moveTo>
                                      <a:pt x="193358" y="177165"/>
                                    </a:moveTo>
                                    <a:lnTo>
                                      <a:pt x="193358" y="187642"/>
                                    </a:lnTo>
                                    <a:cubicBezTo>
                                      <a:pt x="193358" y="190500"/>
                                      <a:pt x="191453" y="193358"/>
                                      <a:pt x="187642" y="193358"/>
                                    </a:cubicBezTo>
                                    <a:lnTo>
                                      <a:pt x="69533" y="193358"/>
                                    </a:lnTo>
                                    <a:cubicBezTo>
                                      <a:pt x="66675" y="193358"/>
                                      <a:pt x="63818" y="191453"/>
                                      <a:pt x="63818" y="187642"/>
                                    </a:cubicBezTo>
                                    <a:lnTo>
                                      <a:pt x="63818" y="177165"/>
                                    </a:lnTo>
                                    <a:cubicBezTo>
                                      <a:pt x="63818" y="174308"/>
                                      <a:pt x="65723" y="171450"/>
                                      <a:pt x="69533" y="171450"/>
                                    </a:cubicBezTo>
                                    <a:lnTo>
                                      <a:pt x="187642" y="171450"/>
                                    </a:lnTo>
                                    <a:cubicBezTo>
                                      <a:pt x="190500" y="171450"/>
                                      <a:pt x="193358" y="174308"/>
                                      <a:pt x="193358" y="177165"/>
                                    </a:cubicBezTo>
                                    <a:close/>
                                    <a:moveTo>
                                      <a:pt x="193358" y="220028"/>
                                    </a:moveTo>
                                    <a:lnTo>
                                      <a:pt x="193358" y="230505"/>
                                    </a:lnTo>
                                    <a:cubicBezTo>
                                      <a:pt x="193358" y="233363"/>
                                      <a:pt x="191453" y="236220"/>
                                      <a:pt x="187642" y="236220"/>
                                    </a:cubicBezTo>
                                    <a:lnTo>
                                      <a:pt x="69533" y="236220"/>
                                    </a:lnTo>
                                    <a:cubicBezTo>
                                      <a:pt x="66675" y="236220"/>
                                      <a:pt x="63818" y="234315"/>
                                      <a:pt x="63818" y="230505"/>
                                    </a:cubicBezTo>
                                    <a:lnTo>
                                      <a:pt x="63818" y="220028"/>
                                    </a:lnTo>
                                    <a:cubicBezTo>
                                      <a:pt x="63818" y="217170"/>
                                      <a:pt x="65723" y="214313"/>
                                      <a:pt x="69533" y="214313"/>
                                    </a:cubicBezTo>
                                    <a:lnTo>
                                      <a:pt x="187642" y="214313"/>
                                    </a:lnTo>
                                    <a:cubicBezTo>
                                      <a:pt x="190500" y="214313"/>
                                      <a:pt x="193358" y="217170"/>
                                      <a:pt x="193358" y="220028"/>
                                    </a:cubicBezTo>
                                    <a:close/>
                                    <a:moveTo>
                                      <a:pt x="171450" y="85725"/>
                                    </a:moveTo>
                                    <a:lnTo>
                                      <a:pt x="234315" y="85725"/>
                                    </a:lnTo>
                                    <a:cubicBezTo>
                                      <a:pt x="233363" y="82868"/>
                                      <a:pt x="231458" y="80010"/>
                                      <a:pt x="230505" y="79058"/>
                                    </a:cubicBezTo>
                                    <a:lnTo>
                                      <a:pt x="178117" y="26670"/>
                                    </a:lnTo>
                                    <a:cubicBezTo>
                                      <a:pt x="177165" y="25718"/>
                                      <a:pt x="174308" y="23813"/>
                                      <a:pt x="171450" y="22860"/>
                                    </a:cubicBezTo>
                                    <a:lnTo>
                                      <a:pt x="171450" y="85725"/>
                                    </a:lnTo>
                                    <a:close/>
                                  </a:path>
                                </a:pathLst>
                              </a:custGeom>
                              <a:solidFill>
                                <a:srgbClr val="8E9AAF"/>
                              </a:solidFill>
                              <a:ln w="9525" cap="flat">
                                <a:noFill/>
                                <a:prstDash val="solid"/>
                                <a:miter/>
                              </a:ln>
                            </wps:spPr>
                            <wps:bodyPr rtlCol="0" anchor="ctr"/>
                          </wps:wsp>
                        </a:graphicData>
                      </a:graphic>
                    </wp:inline>
                  </w:drawing>
                </mc:Choice>
                <mc:Fallback>
                  <w:pict>
                    <v:shape w14:anchorId="222F1C2B" id="Graphic 5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58127,3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" path="m258128,91440r,193358c258128,293370,250508,300990,241935,300990r-225742,c7620,300990,,293370,,284798l,16193c,7620,7620,,16193,l166688,v8572,,20954,4763,27622,11430l246698,63818v5715,5715,11430,18097,11430,27622xm236220,107633r-69532,c158115,107633,150495,100013,150495,91440r,-69532l21908,21908r,257175l236220,279083r,-171450xm69533,128588r118109,c190500,128588,193358,130493,193358,134303r,10477c193358,147638,191453,150495,187642,150495r-118109,c66675,150495,63818,148590,63818,144780r,-10477c64770,131445,66675,128588,69533,128588xm193358,177165r,10477c193358,190500,191453,193358,187642,193358r-118109,c66675,193358,63818,191453,63818,187642r,-10477c63818,174308,65723,171450,69533,171450r118109,c190500,171450,193358,174308,193358,177165xm193358,220028r,10477c193358,233363,191453,236220,187642,236220r-118109,c66675,236220,63818,234315,63818,230505r,-10477c63818,217170,65723,214313,69533,214313r118109,c190500,214313,193358,217170,193358,220028xm171450,85725r62865,c233363,82868,231458,80010,230505,79058l178117,26670v-952,-952,-3809,-2857,-6667,-3810l171450,85725xe" fillcolor="#8e9aaf" stroked="f">
                      <v:stroke joinstyle="miter"/>
                      <v:path arrowok="t" o:connecttype="custom" o:connectlocs="176401,53590;176401,166910;165335,176400;11066,176400;0,166910;0,9490;11066,0;113912,0;132788,6699;168590,37402;176401,53590;161429,63080;113912,63080;102846,53590;102846,12840;14972,12840;14972,163561;161429,163561;161429,63080;47518,75361;128232,75361;132138,78710;132138,84851;128232,88200;47518,88200;43612,84851;43612,78710;47518,75361;132138,103830;132138,109971;128232,113321;47518,113321;43612,109971;43612,103830;47518,100481;128232,100481;132138,103830;132138,128951;132138,135091;128232,138441;47518,138441;43612,135091;43612,128951;47518,125602;128232,125602;132138,128951;117166,50241;160127,50241;157524,46333;121722,15630;117166,13397;117166,50241" o:connectangles="0,0,0,0,0,0,0,0,0,0,0,0,0,0,0,0,0,0,0,0,0,0,0,0,0,0,0,0,0,0,0,0,0,0,0,0,0,0,0,0,0,0,0,0,0,0,0,0,0,0,0,0"/>
                      <o:lock v:ext="edit" aspectratio="t"/>
                      <w10:anchorlock/>
                    </v:shape>
                  </w:pict>
                </mc:Fallback>
              </mc:AlternateContent>
            </w:r>
          </w:p>
        </w:tc>
        <w:tc>
          <w:tcPr>
            <w:tcW w:w="8310" w:type="dxa"/>
            <w:gridSpan w:val="2"/>
            <w:vAlign w:val="center"/>
          </w:tcPr>
          <w:p w14:paraId="11D2D948" w14:textId="77777777" w:rsidR="008E43AC" w:rsidRDefault="008E43AC" w:rsidP="00933914">
            <w:pPr>
              <w:pStyle w:val="TableTextEntries"/>
              <w:spacing w:before="120" w:after="120"/>
            </w:pPr>
            <w:r w:rsidRPr="00206F2E">
              <w:t>Attach the following information:</w:t>
            </w:r>
          </w:p>
        </w:tc>
      </w:tr>
      <w:tr w:rsidR="008E43AC" w14:paraId="2B3CD56A" w14:textId="77777777" w:rsidTr="00933914">
        <w:trPr>
          <w:cantSplit/>
          <w:trHeight w:val="454"/>
        </w:trPr>
        <w:tc>
          <w:tcPr>
            <w:tcW w:w="4508" w:type="dxa"/>
            <w:gridSpan w:val="2"/>
          </w:tcPr>
          <w:p w14:paraId="7FAF1A80" w14:textId="11540067" w:rsidR="008E43AC" w:rsidRDefault="008E43AC" w:rsidP="00933914">
            <w:pPr>
              <w:pStyle w:val="TableTextEntries"/>
              <w:spacing w:after="120"/>
            </w:pPr>
            <w:permStart w:id="1368333819" w:edGrp="everyone" w:colFirst="1" w:colLast="1"/>
            <w:r w:rsidRPr="00CC7C89">
              <w:t>Evidence to support the proposed volume of effluent generated (e.g. calculations, modelling results)</w:t>
            </w:r>
            <w:r>
              <w:t>.</w:t>
            </w:r>
          </w:p>
        </w:tc>
        <w:tc>
          <w:tcPr>
            <w:tcW w:w="4519" w:type="dxa"/>
            <w:shd w:val="clear" w:color="auto" w:fill="ECE9E7" w:themeFill="background2"/>
          </w:tcPr>
          <w:p w14:paraId="0AE7418D" w14:textId="77777777" w:rsidR="008E43AC" w:rsidRDefault="008E43AC" w:rsidP="00933914">
            <w:pPr>
              <w:pStyle w:val="TableTextEntries"/>
              <w:spacing w:after="120"/>
            </w:pPr>
            <w:r>
              <w:t>Insert complete file name of attachment(s).</w:t>
            </w:r>
          </w:p>
          <w:p w14:paraId="7B98AD49" w14:textId="5CFDAD1E" w:rsidR="00B34CD7" w:rsidRDefault="00B34CD7" w:rsidP="00933914">
            <w:pPr>
              <w:pStyle w:val="TableTextEntries"/>
              <w:spacing w:after="120"/>
            </w:pPr>
          </w:p>
        </w:tc>
      </w:tr>
      <w:tr w:rsidR="008E43AC" w14:paraId="0C37FDBD" w14:textId="77777777" w:rsidTr="00933914">
        <w:trPr>
          <w:cantSplit/>
          <w:trHeight w:val="454"/>
        </w:trPr>
        <w:tc>
          <w:tcPr>
            <w:tcW w:w="4508" w:type="dxa"/>
            <w:gridSpan w:val="2"/>
          </w:tcPr>
          <w:p w14:paraId="57D3FBC7" w14:textId="02D5FE76" w:rsidR="008E43AC" w:rsidRDefault="008E43AC" w:rsidP="00933914">
            <w:pPr>
              <w:pStyle w:val="TableTextEntries"/>
              <w:spacing w:after="120"/>
            </w:pPr>
            <w:permStart w:id="1289889615" w:edGrp="everyone" w:colFirst="1" w:colLast="1"/>
            <w:permEnd w:id="1368333819"/>
            <w:r w:rsidRPr="00CC7C89">
              <w:t>Evidence to demonstrate the disposal options are viable (e.g. agreements with third parties, regulatory approvals or licences held)</w:t>
            </w:r>
            <w:r>
              <w:t>.</w:t>
            </w:r>
          </w:p>
        </w:tc>
        <w:tc>
          <w:tcPr>
            <w:tcW w:w="4519" w:type="dxa"/>
            <w:shd w:val="clear" w:color="auto" w:fill="ECE9E7" w:themeFill="background2"/>
          </w:tcPr>
          <w:p w14:paraId="364884AB" w14:textId="77777777" w:rsidR="008E43AC" w:rsidRDefault="008E43AC" w:rsidP="00933914">
            <w:pPr>
              <w:pStyle w:val="TableTextEntries"/>
              <w:spacing w:after="120"/>
            </w:pPr>
            <w:r>
              <w:t>Insert complete file name of attachment(s).</w:t>
            </w:r>
          </w:p>
          <w:p w14:paraId="7A6EEAF0" w14:textId="245A4652" w:rsidR="00B34CD7" w:rsidRDefault="00B34CD7" w:rsidP="00933914">
            <w:pPr>
              <w:pStyle w:val="TableTextEntries"/>
              <w:spacing w:after="120"/>
            </w:pPr>
          </w:p>
        </w:tc>
      </w:tr>
    </w:tbl>
    <w:permEnd w:id="1289889615"/>
    <w:p w14:paraId="4B3F32EB" w14:textId="266A38C3" w:rsidR="00123307" w:rsidRDefault="008E43AC" w:rsidP="007210AB">
      <w:pPr>
        <w:pStyle w:val="Heading3nonumber"/>
        <w:numPr>
          <w:ilvl w:val="0"/>
          <w:numId w:val="47"/>
        </w:numPr>
        <w:ind w:left="426"/>
      </w:pPr>
      <w:r>
        <w:t>Water balance</w:t>
      </w:r>
    </w:p>
    <w:tbl>
      <w:tblPr>
        <w:tblW w:w="9027" w:type="dxa"/>
        <w:tblLook w:val="04A0" w:firstRow="1" w:lastRow="0" w:firstColumn="1" w:lastColumn="0" w:noHBand="0" w:noVBand="1"/>
      </w:tblPr>
      <w:tblGrid>
        <w:gridCol w:w="717"/>
        <w:gridCol w:w="3791"/>
        <w:gridCol w:w="4519"/>
      </w:tblGrid>
      <w:tr w:rsidR="008E43AC" w14:paraId="19C26C96" w14:textId="77777777" w:rsidTr="00692361">
        <w:tc>
          <w:tcPr>
            <w:tcW w:w="717" w:type="dxa"/>
          </w:tcPr>
          <w:p w14:paraId="665FC9E7" w14:textId="6DC14544" w:rsidR="008E43AC" w:rsidRPr="008B359C" w:rsidRDefault="008E43AC" w:rsidP="00277EEA">
            <w:pPr>
              <w:pStyle w:val="TableTextEntries"/>
              <w:keepNext/>
              <w:spacing w:before="120" w:line="360" w:lineRule="auto"/>
              <w:rPr>
                <w:noProof/>
              </w:rPr>
            </w:pPr>
            <w:r w:rsidRPr="008B359C">
              <w:rPr>
                <w:noProof/>
              </w:rPr>
              <mc:AlternateContent>
                <mc:Choice Requires="wps">
                  <w:drawing>
                    <wp:inline distT="0" distB="0" distL="0" distR="0" wp14:anchorId="2A8B3CF6" wp14:editId="3AAE7B90">
                      <wp:extent cx="176400" cy="176400"/>
                      <wp:effectExtent l="0" t="0" r="0" b="0"/>
                      <wp:docPr id="200" name="Graphic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148590 w 297179"/>
                                  <a:gd name="connsiteY0" fmla="*/ 297180 h 297180"/>
                                  <a:gd name="connsiteX1" fmla="*/ 0 w 297179"/>
                                  <a:gd name="connsiteY1" fmla="*/ 148590 h 297180"/>
                                  <a:gd name="connsiteX2" fmla="*/ 148590 w 297179"/>
                                  <a:gd name="connsiteY2" fmla="*/ 0 h 297180"/>
                                  <a:gd name="connsiteX3" fmla="*/ 297180 w 297179"/>
                                  <a:gd name="connsiteY3" fmla="*/ 148590 h 297180"/>
                                  <a:gd name="connsiteX4" fmla="*/ 148590 w 297179"/>
                                  <a:gd name="connsiteY4" fmla="*/ 297180 h 297180"/>
                                  <a:gd name="connsiteX5" fmla="*/ 198120 w 297179"/>
                                  <a:gd name="connsiteY5" fmla="*/ 210502 h 297180"/>
                                  <a:gd name="connsiteX6" fmla="*/ 191453 w 297179"/>
                                  <a:gd name="connsiteY6" fmla="*/ 203835 h 297180"/>
                                  <a:gd name="connsiteX7" fmla="*/ 172403 w 297179"/>
                                  <a:gd name="connsiteY7" fmla="*/ 203835 h 297180"/>
                                  <a:gd name="connsiteX8" fmla="*/ 172403 w 297179"/>
                                  <a:gd name="connsiteY8" fmla="*/ 105728 h 297180"/>
                                  <a:gd name="connsiteX9" fmla="*/ 165735 w 297179"/>
                                  <a:gd name="connsiteY9" fmla="*/ 99060 h 297180"/>
                                  <a:gd name="connsiteX10" fmla="*/ 103823 w 297179"/>
                                  <a:gd name="connsiteY10" fmla="*/ 99060 h 297180"/>
                                  <a:gd name="connsiteX11" fmla="*/ 97155 w 297179"/>
                                  <a:gd name="connsiteY11" fmla="*/ 105728 h 297180"/>
                                  <a:gd name="connsiteX12" fmla="*/ 97155 w 297179"/>
                                  <a:gd name="connsiteY12" fmla="*/ 137160 h 297180"/>
                                  <a:gd name="connsiteX13" fmla="*/ 103823 w 297179"/>
                                  <a:gd name="connsiteY13" fmla="*/ 143828 h 297180"/>
                                  <a:gd name="connsiteX14" fmla="*/ 122873 w 297179"/>
                                  <a:gd name="connsiteY14" fmla="*/ 143828 h 297180"/>
                                  <a:gd name="connsiteX15" fmla="*/ 122873 w 297179"/>
                                  <a:gd name="connsiteY15" fmla="*/ 205740 h 297180"/>
                                  <a:gd name="connsiteX16" fmla="*/ 103823 w 297179"/>
                                  <a:gd name="connsiteY16" fmla="*/ 205740 h 297180"/>
                                  <a:gd name="connsiteX17" fmla="*/ 97155 w 297179"/>
                                  <a:gd name="connsiteY17" fmla="*/ 212408 h 297180"/>
                                  <a:gd name="connsiteX18" fmla="*/ 97155 w 297179"/>
                                  <a:gd name="connsiteY18" fmla="*/ 243840 h 297180"/>
                                  <a:gd name="connsiteX19" fmla="*/ 103823 w 297179"/>
                                  <a:gd name="connsiteY19" fmla="*/ 250508 h 297180"/>
                                  <a:gd name="connsiteX20" fmla="*/ 190500 w 297179"/>
                                  <a:gd name="connsiteY20" fmla="*/ 250508 h 297180"/>
                                  <a:gd name="connsiteX21" fmla="*/ 197167 w 297179"/>
                                  <a:gd name="connsiteY21" fmla="*/ 243840 h 297180"/>
                                  <a:gd name="connsiteX22" fmla="*/ 197167 w 297179"/>
                                  <a:gd name="connsiteY22" fmla="*/ 210502 h 297180"/>
                                  <a:gd name="connsiteX23" fmla="*/ 173355 w 297179"/>
                                  <a:gd name="connsiteY23" fmla="*/ 37147 h 297180"/>
                                  <a:gd name="connsiteX24" fmla="*/ 166688 w 297179"/>
                                  <a:gd name="connsiteY24" fmla="*/ 30480 h 297180"/>
                                  <a:gd name="connsiteX25" fmla="*/ 129540 w 297179"/>
                                  <a:gd name="connsiteY25" fmla="*/ 30480 h 297180"/>
                                  <a:gd name="connsiteX26" fmla="*/ 122873 w 297179"/>
                                  <a:gd name="connsiteY26" fmla="*/ 37147 h 297180"/>
                                  <a:gd name="connsiteX27" fmla="*/ 122873 w 297179"/>
                                  <a:gd name="connsiteY27" fmla="*/ 68580 h 297180"/>
                                  <a:gd name="connsiteX28" fmla="*/ 129540 w 297179"/>
                                  <a:gd name="connsiteY28" fmla="*/ 75248 h 297180"/>
                                  <a:gd name="connsiteX29" fmla="*/ 167640 w 297179"/>
                                  <a:gd name="connsiteY29" fmla="*/ 75248 h 297180"/>
                                  <a:gd name="connsiteX30" fmla="*/ 174308 w 297179"/>
                                  <a:gd name="connsiteY30" fmla="*/ 68580 h 297180"/>
                                  <a:gd name="connsiteX31" fmla="*/ 174308 w 297179"/>
                                  <a:gd name="connsiteY31" fmla="*/ 37147 h 297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7179" h="297180">
                                    <a:moveTo>
                                      <a:pt x="148590" y="297180"/>
                                    </a:moveTo>
                                    <a:cubicBezTo>
                                      <a:pt x="66675" y="297180"/>
                                      <a:pt x="0" y="230505"/>
                                      <a:pt x="0" y="148590"/>
                                    </a:cubicBezTo>
                                    <a:cubicBezTo>
                                      <a:pt x="0" y="66675"/>
                                      <a:pt x="66675" y="0"/>
                                      <a:pt x="148590" y="0"/>
                                    </a:cubicBezTo>
                                    <a:cubicBezTo>
                                      <a:pt x="230505" y="0"/>
                                      <a:pt x="297180" y="66675"/>
                                      <a:pt x="297180" y="148590"/>
                                    </a:cubicBezTo>
                                    <a:cubicBezTo>
                                      <a:pt x="297180" y="230505"/>
                                      <a:pt x="230505" y="297180"/>
                                      <a:pt x="148590" y="297180"/>
                                    </a:cubicBezTo>
                                    <a:close/>
                                    <a:moveTo>
                                      <a:pt x="198120" y="210502"/>
                                    </a:moveTo>
                                    <a:cubicBezTo>
                                      <a:pt x="198120" y="206693"/>
                                      <a:pt x="195263" y="203835"/>
                                      <a:pt x="191453" y="203835"/>
                                    </a:cubicBezTo>
                                    <a:lnTo>
                                      <a:pt x="172403" y="203835"/>
                                    </a:lnTo>
                                    <a:lnTo>
                                      <a:pt x="172403" y="105728"/>
                                    </a:lnTo>
                                    <a:cubicBezTo>
                                      <a:pt x="172403" y="101918"/>
                                      <a:pt x="169545" y="99060"/>
                                      <a:pt x="165735" y="99060"/>
                                    </a:cubicBezTo>
                                    <a:lnTo>
                                      <a:pt x="103823" y="99060"/>
                                    </a:lnTo>
                                    <a:cubicBezTo>
                                      <a:pt x="100013" y="99060"/>
                                      <a:pt x="97155" y="101918"/>
                                      <a:pt x="97155" y="105728"/>
                                    </a:cubicBezTo>
                                    <a:lnTo>
                                      <a:pt x="97155" y="137160"/>
                                    </a:lnTo>
                                    <a:cubicBezTo>
                                      <a:pt x="97155" y="140970"/>
                                      <a:pt x="100013" y="143828"/>
                                      <a:pt x="103823" y="143828"/>
                                    </a:cubicBezTo>
                                    <a:lnTo>
                                      <a:pt x="122873" y="143828"/>
                                    </a:lnTo>
                                    <a:lnTo>
                                      <a:pt x="122873" y="205740"/>
                                    </a:lnTo>
                                    <a:lnTo>
                                      <a:pt x="103823" y="205740"/>
                                    </a:lnTo>
                                    <a:cubicBezTo>
                                      <a:pt x="100013" y="205740"/>
                                      <a:pt x="97155" y="208598"/>
                                      <a:pt x="97155" y="212408"/>
                                    </a:cubicBezTo>
                                    <a:lnTo>
                                      <a:pt x="97155" y="243840"/>
                                    </a:lnTo>
                                    <a:cubicBezTo>
                                      <a:pt x="97155" y="247650"/>
                                      <a:pt x="100013" y="250508"/>
                                      <a:pt x="103823" y="250508"/>
                                    </a:cubicBezTo>
                                    <a:lnTo>
                                      <a:pt x="190500" y="250508"/>
                                    </a:lnTo>
                                    <a:cubicBezTo>
                                      <a:pt x="194310" y="250508"/>
                                      <a:pt x="197167" y="247650"/>
                                      <a:pt x="197167" y="243840"/>
                                    </a:cubicBezTo>
                                    <a:lnTo>
                                      <a:pt x="197167" y="210502"/>
                                    </a:lnTo>
                                    <a:close/>
                                    <a:moveTo>
                                      <a:pt x="173355" y="37147"/>
                                    </a:moveTo>
                                    <a:cubicBezTo>
                                      <a:pt x="173355" y="33338"/>
                                      <a:pt x="170498" y="30480"/>
                                      <a:pt x="166688" y="30480"/>
                                    </a:cubicBezTo>
                                    <a:lnTo>
                                      <a:pt x="129540" y="30480"/>
                                    </a:lnTo>
                                    <a:cubicBezTo>
                                      <a:pt x="125730" y="30480"/>
                                      <a:pt x="122873" y="33338"/>
                                      <a:pt x="122873" y="37147"/>
                                    </a:cubicBezTo>
                                    <a:lnTo>
                                      <a:pt x="122873" y="68580"/>
                                    </a:lnTo>
                                    <a:cubicBezTo>
                                      <a:pt x="122873" y="72390"/>
                                      <a:pt x="125730" y="75248"/>
                                      <a:pt x="129540" y="75248"/>
                                    </a:cubicBezTo>
                                    <a:lnTo>
                                      <a:pt x="167640" y="75248"/>
                                    </a:lnTo>
                                    <a:cubicBezTo>
                                      <a:pt x="171450" y="75248"/>
                                      <a:pt x="174308" y="72390"/>
                                      <a:pt x="174308" y="68580"/>
                                    </a:cubicBezTo>
                                    <a:lnTo>
                                      <a:pt x="174308" y="37147"/>
                                    </a:lnTo>
                                    <a:close/>
                                  </a:path>
                                </a:pathLst>
                              </a:custGeom>
                              <a:solidFill>
                                <a:srgbClr val="8E9AAF"/>
                              </a:solidFill>
                              <a:ln w="9525" cap="flat">
                                <a:noFill/>
                                <a:prstDash val="solid"/>
                                <a:miter/>
                              </a:ln>
                            </wps:spPr>
                            <wps:bodyPr rtlCol="0" anchor="ctr"/>
                          </wps:wsp>
                        </a:graphicData>
                      </a:graphic>
                    </wp:inline>
                  </w:drawing>
                </mc:Choice>
                <mc:Fallback>
                  <w:pict>
                    <v:shape w14:anchorId="6E796B83" id="Graphic 52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7179,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" path="m148590,297180c66675,297180,,230505,,148590,,66675,66675,,148590,v81915,,148590,66675,148590,148590c297180,230505,230505,297180,148590,297180xm198120,210502v,-3809,-2857,-6667,-6667,-6667l172403,203835r,-98107c172403,101918,169545,99060,165735,99060r-61912,c100013,99060,97155,101918,97155,105728r,31432c97155,140970,100013,143828,103823,143828r19050,l122873,205740r-19050,c100013,205740,97155,208598,97155,212408r,31432c97155,247650,100013,250508,103823,250508r86677,c194310,250508,197167,247650,197167,243840r,-33338l198120,210502xm173355,37147v,-3809,-2857,-6667,-6667,-6667l129540,30480v-3810,,-6667,2858,-6667,6667l122873,68580v,3810,2857,6668,6667,6668l167640,75248v3810,,6668,-2858,6668,-6668l174308,37147r-953,xe" fillcolor="#8e9aaf" stroked="f">
                      <v:stroke joinstyle="miter"/>
                      <v:path arrowok="t" o:connecttype="custom" o:connectlocs="88200,176400;0,88200;88200,0;176401,88200;88200,176400;117600,124950;113643,120992;102335,120992;102335,62758;98377,58800;61627,58800;57669,62758;57669,81415;61627,85373;72935,85373;72935,122123;61627,122123;57669,126081;57669,144738;61627,148696;113077,148696;117035,144738;117035,124950;102900,22050;98943,18092;76893,18092;72935,22050;72935,40708;76893,44666;99508,44666;103466,40708;103466,22050" o:connectangles="0,0,0,0,0,0,0,0,0,0,0,0,0,0,0,0,0,0,0,0,0,0,0,0,0,0,0,0,0,0,0,0"/>
                      <o:lock v:ext="edit" aspectratio="t"/>
                      <w10:anchorlock/>
                    </v:shape>
                  </w:pict>
                </mc:Fallback>
              </mc:AlternateContent>
            </w:r>
          </w:p>
        </w:tc>
        <w:tc>
          <w:tcPr>
            <w:tcW w:w="8310" w:type="dxa"/>
            <w:gridSpan w:val="2"/>
            <w:vAlign w:val="center"/>
          </w:tcPr>
          <w:p w14:paraId="7EB32C4C" w14:textId="77777777" w:rsidR="00565755" w:rsidRDefault="00565755" w:rsidP="00277EEA">
            <w:pPr>
              <w:pStyle w:val="TableTextEntries"/>
              <w:keepNext/>
              <w:spacing w:before="120"/>
            </w:pPr>
            <w:r>
              <w:t xml:space="preserve">Water balance assessment must include (as a minimum): </w:t>
            </w:r>
          </w:p>
          <w:p w14:paraId="3AB75EC3" w14:textId="77777777" w:rsidR="00565755" w:rsidRDefault="00565755" w:rsidP="00277EEA">
            <w:pPr>
              <w:pStyle w:val="TableListBullet"/>
              <w:keepNext/>
            </w:pPr>
            <w:r>
              <w:t xml:space="preserve">All assumptions used for modelling, and if assumptions do not meet industry standards, you must provide a statement of evidence to support the deviation. </w:t>
            </w:r>
          </w:p>
          <w:p w14:paraId="27BB421F" w14:textId="77777777" w:rsidR="00565755" w:rsidRDefault="00565755" w:rsidP="00277EEA">
            <w:pPr>
              <w:pStyle w:val="TableListBullet"/>
              <w:keepNext/>
            </w:pPr>
            <w:r>
              <w:t xml:space="preserve">A sensitivity analysis around end use assumptions, including future disposal pathways, e.g. optional take up of recycled use in washing machines. </w:t>
            </w:r>
          </w:p>
          <w:p w14:paraId="55E46C96" w14:textId="77777777" w:rsidR="00565755" w:rsidRDefault="00565755" w:rsidP="00277EEA">
            <w:pPr>
              <w:pStyle w:val="TableListBullet"/>
              <w:keepNext/>
            </w:pPr>
            <w:r>
              <w:t xml:space="preserve">Any storage requirements. </w:t>
            </w:r>
          </w:p>
          <w:p w14:paraId="3726A1B7" w14:textId="77777777" w:rsidR="00565755" w:rsidRDefault="00565755" w:rsidP="00277EEA">
            <w:pPr>
              <w:pStyle w:val="TableListBullet"/>
              <w:keepNext/>
            </w:pPr>
            <w:r>
              <w:t>All input and output volumes including peaking factors.</w:t>
            </w:r>
          </w:p>
          <w:p w14:paraId="03D1915E" w14:textId="6016C08C" w:rsidR="008E43AC" w:rsidRPr="00206F2E" w:rsidRDefault="00565755" w:rsidP="00277EEA">
            <w:pPr>
              <w:pStyle w:val="TableListBullet"/>
              <w:keepNext/>
            </w:pPr>
            <w:r>
              <w:t>All waste streams and fate of wastes.</w:t>
            </w:r>
          </w:p>
        </w:tc>
      </w:tr>
      <w:tr w:rsidR="008E43AC" w14:paraId="628A29F9" w14:textId="77777777" w:rsidTr="00692361">
        <w:tc>
          <w:tcPr>
            <w:tcW w:w="717" w:type="dxa"/>
          </w:tcPr>
          <w:p w14:paraId="13C0CCB3" w14:textId="13253A06" w:rsidR="008E43AC" w:rsidRPr="008B359C" w:rsidRDefault="008E43AC" w:rsidP="00277EEA">
            <w:pPr>
              <w:pStyle w:val="TableTextEntries"/>
              <w:keepNext/>
              <w:spacing w:before="120" w:line="360" w:lineRule="auto"/>
              <w:rPr>
                <w:noProof/>
              </w:rPr>
            </w:pPr>
          </w:p>
        </w:tc>
        <w:tc>
          <w:tcPr>
            <w:tcW w:w="8310" w:type="dxa"/>
            <w:gridSpan w:val="2"/>
            <w:vAlign w:val="center"/>
          </w:tcPr>
          <w:p w14:paraId="66799D08" w14:textId="4E0757BA" w:rsidR="008E43AC" w:rsidRPr="00206F2E" w:rsidRDefault="00565755" w:rsidP="00277EEA">
            <w:pPr>
              <w:pStyle w:val="TableTextEntries"/>
              <w:keepNext/>
              <w:spacing w:before="120"/>
            </w:pPr>
            <w:r w:rsidRPr="00565755">
              <w:t xml:space="preserve">Irrigation models should be run on the median and 95 percentile rainfall scenarios. Irrigation of treated effluent/ recycled water should have zero runoff and no more than 15mm deep percolation (inland) or zero (coastal) – as per the </w:t>
            </w:r>
            <w:r w:rsidRPr="00F02E19">
              <w:rPr>
                <w:i/>
                <w:iCs/>
              </w:rPr>
              <w:t>EPA Guideline – Use of Effluent by Irrigation (2004)</w:t>
            </w:r>
            <w:r w:rsidRPr="00565755">
              <w:t>.</w:t>
            </w:r>
          </w:p>
        </w:tc>
      </w:tr>
      <w:tr w:rsidR="008E43AC" w14:paraId="5188BE6E" w14:textId="77777777" w:rsidTr="00692361">
        <w:tc>
          <w:tcPr>
            <w:tcW w:w="717" w:type="dxa"/>
          </w:tcPr>
          <w:p w14:paraId="5E1AC30F" w14:textId="0E32B996" w:rsidR="008E43AC" w:rsidRPr="008B359C" w:rsidRDefault="008E43AC" w:rsidP="00277EEA">
            <w:pPr>
              <w:pStyle w:val="TableTextEntries"/>
              <w:keepNext/>
              <w:spacing w:before="120" w:line="360" w:lineRule="auto"/>
              <w:rPr>
                <w:noProof/>
              </w:rPr>
            </w:pPr>
          </w:p>
        </w:tc>
        <w:tc>
          <w:tcPr>
            <w:tcW w:w="8310" w:type="dxa"/>
            <w:gridSpan w:val="2"/>
            <w:vAlign w:val="center"/>
          </w:tcPr>
          <w:p w14:paraId="43B9FF6D" w14:textId="3F05F05E" w:rsidR="008E43AC" w:rsidRPr="00206F2E" w:rsidRDefault="00565755" w:rsidP="00277EEA">
            <w:pPr>
              <w:pStyle w:val="TableTextEntries"/>
              <w:keepNext/>
            </w:pPr>
            <w:r w:rsidRPr="00565755">
              <w:t>Ensure that all products (e.g. drinking water, non-potable water, sewage) are accounted for.</w:t>
            </w:r>
          </w:p>
        </w:tc>
      </w:tr>
      <w:tr w:rsidR="008E43AC" w14:paraId="042796A9" w14:textId="77777777" w:rsidTr="00692361">
        <w:tc>
          <w:tcPr>
            <w:tcW w:w="717" w:type="dxa"/>
          </w:tcPr>
          <w:p w14:paraId="0630C431" w14:textId="161829D9" w:rsidR="008E43AC" w:rsidRPr="008B359C" w:rsidRDefault="008E43AC" w:rsidP="00277EEA">
            <w:pPr>
              <w:pStyle w:val="TableTextEntries"/>
              <w:keepNext/>
              <w:spacing w:before="120" w:line="360" w:lineRule="auto"/>
              <w:rPr>
                <w:noProof/>
              </w:rPr>
            </w:pPr>
          </w:p>
        </w:tc>
        <w:tc>
          <w:tcPr>
            <w:tcW w:w="8310" w:type="dxa"/>
            <w:gridSpan w:val="2"/>
            <w:vAlign w:val="center"/>
          </w:tcPr>
          <w:p w14:paraId="17E34054" w14:textId="620AC424" w:rsidR="008E43AC" w:rsidRPr="00206F2E" w:rsidRDefault="00565755" w:rsidP="00277EEA">
            <w:pPr>
              <w:pStyle w:val="TableTextEntries"/>
              <w:keepNext/>
            </w:pPr>
            <w:r>
              <w:t>We use this information to assess the applicant’s technical capacity.</w:t>
            </w:r>
            <w:r w:rsidR="00E510A8">
              <w:t xml:space="preserve"> We also use this information to assess the applicant’s </w:t>
            </w:r>
            <w:r w:rsidR="00E510A8" w:rsidRPr="00E510A8">
              <w:t>capacity to carry out the activities that the licence (if granted) would authorise in a manner that does not present a significant risk of harm to the environment</w:t>
            </w:r>
            <w:r w:rsidR="00E510A8">
              <w:t>.</w:t>
            </w:r>
          </w:p>
        </w:tc>
      </w:tr>
      <w:tr w:rsidR="008E43AC" w14:paraId="5F1E0A30" w14:textId="77777777" w:rsidTr="00933914">
        <w:tc>
          <w:tcPr>
            <w:tcW w:w="717" w:type="dxa"/>
          </w:tcPr>
          <w:p w14:paraId="79A8993D" w14:textId="77777777" w:rsidR="008E43AC" w:rsidRPr="008B359C" w:rsidRDefault="008E43AC" w:rsidP="00277EEA">
            <w:pPr>
              <w:pStyle w:val="TableTextEntries"/>
              <w:keepNext/>
              <w:spacing w:before="120" w:line="360" w:lineRule="auto"/>
              <w:rPr>
                <w:noProof/>
              </w:rPr>
            </w:pPr>
            <w:r w:rsidRPr="008B359C">
              <w:rPr>
                <w:noProof/>
              </w:rPr>
              <mc:AlternateContent>
                <mc:Choice Requires="wps">
                  <w:drawing>
                    <wp:inline distT="0" distB="0" distL="0" distR="0" wp14:anchorId="3612CB4F" wp14:editId="0A0E6068">
                      <wp:extent cx="176400" cy="176400"/>
                      <wp:effectExtent l="0" t="0" r="0" b="0"/>
                      <wp:docPr id="199" name="Graphic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58128 w 258127"/>
                                  <a:gd name="connsiteY0" fmla="*/ 91440 h 300990"/>
                                  <a:gd name="connsiteX1" fmla="*/ 258128 w 258127"/>
                                  <a:gd name="connsiteY1" fmla="*/ 284798 h 300990"/>
                                  <a:gd name="connsiteX2" fmla="*/ 241935 w 258127"/>
                                  <a:gd name="connsiteY2" fmla="*/ 300990 h 300990"/>
                                  <a:gd name="connsiteX3" fmla="*/ 16193 w 258127"/>
                                  <a:gd name="connsiteY3" fmla="*/ 300990 h 300990"/>
                                  <a:gd name="connsiteX4" fmla="*/ 0 w 258127"/>
                                  <a:gd name="connsiteY4" fmla="*/ 284798 h 300990"/>
                                  <a:gd name="connsiteX5" fmla="*/ 0 w 258127"/>
                                  <a:gd name="connsiteY5" fmla="*/ 16193 h 300990"/>
                                  <a:gd name="connsiteX6" fmla="*/ 16193 w 258127"/>
                                  <a:gd name="connsiteY6" fmla="*/ 0 h 300990"/>
                                  <a:gd name="connsiteX7" fmla="*/ 166688 w 258127"/>
                                  <a:gd name="connsiteY7" fmla="*/ 0 h 300990"/>
                                  <a:gd name="connsiteX8" fmla="*/ 194310 w 258127"/>
                                  <a:gd name="connsiteY8" fmla="*/ 11430 h 300990"/>
                                  <a:gd name="connsiteX9" fmla="*/ 246698 w 258127"/>
                                  <a:gd name="connsiteY9" fmla="*/ 63818 h 300990"/>
                                  <a:gd name="connsiteX10" fmla="*/ 258128 w 258127"/>
                                  <a:gd name="connsiteY10" fmla="*/ 91440 h 300990"/>
                                  <a:gd name="connsiteX11" fmla="*/ 236220 w 258127"/>
                                  <a:gd name="connsiteY11" fmla="*/ 107633 h 300990"/>
                                  <a:gd name="connsiteX12" fmla="*/ 166688 w 258127"/>
                                  <a:gd name="connsiteY12" fmla="*/ 107633 h 300990"/>
                                  <a:gd name="connsiteX13" fmla="*/ 150495 w 258127"/>
                                  <a:gd name="connsiteY13" fmla="*/ 91440 h 300990"/>
                                  <a:gd name="connsiteX14" fmla="*/ 150495 w 258127"/>
                                  <a:gd name="connsiteY14" fmla="*/ 21908 h 300990"/>
                                  <a:gd name="connsiteX15" fmla="*/ 21908 w 258127"/>
                                  <a:gd name="connsiteY15" fmla="*/ 21908 h 300990"/>
                                  <a:gd name="connsiteX16" fmla="*/ 21908 w 258127"/>
                                  <a:gd name="connsiteY16" fmla="*/ 279083 h 300990"/>
                                  <a:gd name="connsiteX17" fmla="*/ 236220 w 258127"/>
                                  <a:gd name="connsiteY17" fmla="*/ 279083 h 300990"/>
                                  <a:gd name="connsiteX18" fmla="*/ 236220 w 258127"/>
                                  <a:gd name="connsiteY18" fmla="*/ 107633 h 300990"/>
                                  <a:gd name="connsiteX19" fmla="*/ 69533 w 258127"/>
                                  <a:gd name="connsiteY19" fmla="*/ 128588 h 300990"/>
                                  <a:gd name="connsiteX20" fmla="*/ 187642 w 258127"/>
                                  <a:gd name="connsiteY20" fmla="*/ 128588 h 300990"/>
                                  <a:gd name="connsiteX21" fmla="*/ 193358 w 258127"/>
                                  <a:gd name="connsiteY21" fmla="*/ 134303 h 300990"/>
                                  <a:gd name="connsiteX22" fmla="*/ 193358 w 258127"/>
                                  <a:gd name="connsiteY22" fmla="*/ 144780 h 300990"/>
                                  <a:gd name="connsiteX23" fmla="*/ 187642 w 258127"/>
                                  <a:gd name="connsiteY23" fmla="*/ 150495 h 300990"/>
                                  <a:gd name="connsiteX24" fmla="*/ 69533 w 258127"/>
                                  <a:gd name="connsiteY24" fmla="*/ 150495 h 300990"/>
                                  <a:gd name="connsiteX25" fmla="*/ 63818 w 258127"/>
                                  <a:gd name="connsiteY25" fmla="*/ 144780 h 300990"/>
                                  <a:gd name="connsiteX26" fmla="*/ 63818 w 258127"/>
                                  <a:gd name="connsiteY26" fmla="*/ 134303 h 300990"/>
                                  <a:gd name="connsiteX27" fmla="*/ 69533 w 258127"/>
                                  <a:gd name="connsiteY27" fmla="*/ 128588 h 300990"/>
                                  <a:gd name="connsiteX28" fmla="*/ 193358 w 258127"/>
                                  <a:gd name="connsiteY28" fmla="*/ 177165 h 300990"/>
                                  <a:gd name="connsiteX29" fmla="*/ 193358 w 258127"/>
                                  <a:gd name="connsiteY29" fmla="*/ 187642 h 300990"/>
                                  <a:gd name="connsiteX30" fmla="*/ 187642 w 258127"/>
                                  <a:gd name="connsiteY30" fmla="*/ 193358 h 300990"/>
                                  <a:gd name="connsiteX31" fmla="*/ 69533 w 258127"/>
                                  <a:gd name="connsiteY31" fmla="*/ 193358 h 300990"/>
                                  <a:gd name="connsiteX32" fmla="*/ 63818 w 258127"/>
                                  <a:gd name="connsiteY32" fmla="*/ 187642 h 300990"/>
                                  <a:gd name="connsiteX33" fmla="*/ 63818 w 258127"/>
                                  <a:gd name="connsiteY33" fmla="*/ 177165 h 300990"/>
                                  <a:gd name="connsiteX34" fmla="*/ 69533 w 258127"/>
                                  <a:gd name="connsiteY34" fmla="*/ 171450 h 300990"/>
                                  <a:gd name="connsiteX35" fmla="*/ 187642 w 258127"/>
                                  <a:gd name="connsiteY35" fmla="*/ 171450 h 300990"/>
                                  <a:gd name="connsiteX36" fmla="*/ 193358 w 258127"/>
                                  <a:gd name="connsiteY36" fmla="*/ 177165 h 300990"/>
                                  <a:gd name="connsiteX37" fmla="*/ 193358 w 258127"/>
                                  <a:gd name="connsiteY37" fmla="*/ 220028 h 300990"/>
                                  <a:gd name="connsiteX38" fmla="*/ 193358 w 258127"/>
                                  <a:gd name="connsiteY38" fmla="*/ 230505 h 300990"/>
                                  <a:gd name="connsiteX39" fmla="*/ 187642 w 258127"/>
                                  <a:gd name="connsiteY39" fmla="*/ 236220 h 300990"/>
                                  <a:gd name="connsiteX40" fmla="*/ 69533 w 258127"/>
                                  <a:gd name="connsiteY40" fmla="*/ 236220 h 300990"/>
                                  <a:gd name="connsiteX41" fmla="*/ 63818 w 258127"/>
                                  <a:gd name="connsiteY41" fmla="*/ 230505 h 300990"/>
                                  <a:gd name="connsiteX42" fmla="*/ 63818 w 258127"/>
                                  <a:gd name="connsiteY42" fmla="*/ 220028 h 300990"/>
                                  <a:gd name="connsiteX43" fmla="*/ 69533 w 258127"/>
                                  <a:gd name="connsiteY43" fmla="*/ 214313 h 300990"/>
                                  <a:gd name="connsiteX44" fmla="*/ 187642 w 258127"/>
                                  <a:gd name="connsiteY44" fmla="*/ 214313 h 300990"/>
                                  <a:gd name="connsiteX45" fmla="*/ 193358 w 258127"/>
                                  <a:gd name="connsiteY45" fmla="*/ 220028 h 300990"/>
                                  <a:gd name="connsiteX46" fmla="*/ 171450 w 258127"/>
                                  <a:gd name="connsiteY46" fmla="*/ 85725 h 300990"/>
                                  <a:gd name="connsiteX47" fmla="*/ 234315 w 258127"/>
                                  <a:gd name="connsiteY47" fmla="*/ 85725 h 300990"/>
                                  <a:gd name="connsiteX48" fmla="*/ 230505 w 258127"/>
                                  <a:gd name="connsiteY48" fmla="*/ 79058 h 300990"/>
                                  <a:gd name="connsiteX49" fmla="*/ 178117 w 258127"/>
                                  <a:gd name="connsiteY49" fmla="*/ 26670 h 300990"/>
                                  <a:gd name="connsiteX50" fmla="*/ 171450 w 258127"/>
                                  <a:gd name="connsiteY50" fmla="*/ 22860 h 300990"/>
                                  <a:gd name="connsiteX51" fmla="*/ 171450 w 258127"/>
                                  <a:gd name="connsiteY51" fmla="*/ 85725 h 3009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258127" h="300990">
                                    <a:moveTo>
                                      <a:pt x="258128" y="91440"/>
                                    </a:moveTo>
                                    <a:lnTo>
                                      <a:pt x="258128" y="284798"/>
                                    </a:lnTo>
                                    <a:cubicBezTo>
                                      <a:pt x="258128" y="293370"/>
                                      <a:pt x="250508" y="300990"/>
                                      <a:pt x="241935" y="300990"/>
                                    </a:cubicBezTo>
                                    <a:lnTo>
                                      <a:pt x="16193" y="300990"/>
                                    </a:lnTo>
                                    <a:cubicBezTo>
                                      <a:pt x="7620" y="300990"/>
                                      <a:pt x="0" y="293370"/>
                                      <a:pt x="0" y="284798"/>
                                    </a:cubicBezTo>
                                    <a:lnTo>
                                      <a:pt x="0" y="16193"/>
                                    </a:lnTo>
                                    <a:cubicBezTo>
                                      <a:pt x="0" y="7620"/>
                                      <a:pt x="7620" y="0"/>
                                      <a:pt x="16193" y="0"/>
                                    </a:cubicBezTo>
                                    <a:lnTo>
                                      <a:pt x="166688" y="0"/>
                                    </a:lnTo>
                                    <a:cubicBezTo>
                                      <a:pt x="175260" y="0"/>
                                      <a:pt x="187642" y="4763"/>
                                      <a:pt x="194310" y="11430"/>
                                    </a:cubicBezTo>
                                    <a:lnTo>
                                      <a:pt x="246698" y="63818"/>
                                    </a:lnTo>
                                    <a:cubicBezTo>
                                      <a:pt x="252413" y="69533"/>
                                      <a:pt x="258128" y="81915"/>
                                      <a:pt x="258128" y="91440"/>
                                    </a:cubicBezTo>
                                    <a:close/>
                                    <a:moveTo>
                                      <a:pt x="236220" y="107633"/>
                                    </a:moveTo>
                                    <a:lnTo>
                                      <a:pt x="166688" y="107633"/>
                                    </a:lnTo>
                                    <a:cubicBezTo>
                                      <a:pt x="158115" y="107633"/>
                                      <a:pt x="150495" y="100013"/>
                                      <a:pt x="150495" y="91440"/>
                                    </a:cubicBezTo>
                                    <a:lnTo>
                                      <a:pt x="150495" y="21908"/>
                                    </a:lnTo>
                                    <a:lnTo>
                                      <a:pt x="21908" y="21908"/>
                                    </a:lnTo>
                                    <a:lnTo>
                                      <a:pt x="21908" y="279083"/>
                                    </a:lnTo>
                                    <a:lnTo>
                                      <a:pt x="236220" y="279083"/>
                                    </a:lnTo>
                                    <a:lnTo>
                                      <a:pt x="236220" y="107633"/>
                                    </a:lnTo>
                                    <a:close/>
                                    <a:moveTo>
                                      <a:pt x="69533" y="128588"/>
                                    </a:moveTo>
                                    <a:lnTo>
                                      <a:pt x="187642" y="128588"/>
                                    </a:lnTo>
                                    <a:cubicBezTo>
                                      <a:pt x="190500" y="128588"/>
                                      <a:pt x="193358" y="130493"/>
                                      <a:pt x="193358" y="134303"/>
                                    </a:cubicBezTo>
                                    <a:lnTo>
                                      <a:pt x="193358" y="144780"/>
                                    </a:lnTo>
                                    <a:cubicBezTo>
                                      <a:pt x="193358" y="147638"/>
                                      <a:pt x="191453" y="150495"/>
                                      <a:pt x="187642" y="150495"/>
                                    </a:cubicBezTo>
                                    <a:lnTo>
                                      <a:pt x="69533" y="150495"/>
                                    </a:lnTo>
                                    <a:cubicBezTo>
                                      <a:pt x="66675" y="150495"/>
                                      <a:pt x="63818" y="148590"/>
                                      <a:pt x="63818" y="144780"/>
                                    </a:cubicBezTo>
                                    <a:lnTo>
                                      <a:pt x="63818" y="134303"/>
                                    </a:lnTo>
                                    <a:cubicBezTo>
                                      <a:pt x="64770" y="131445"/>
                                      <a:pt x="66675" y="128588"/>
                                      <a:pt x="69533" y="128588"/>
                                    </a:cubicBezTo>
                                    <a:close/>
                                    <a:moveTo>
                                      <a:pt x="193358" y="177165"/>
                                    </a:moveTo>
                                    <a:lnTo>
                                      <a:pt x="193358" y="187642"/>
                                    </a:lnTo>
                                    <a:cubicBezTo>
                                      <a:pt x="193358" y="190500"/>
                                      <a:pt x="191453" y="193358"/>
                                      <a:pt x="187642" y="193358"/>
                                    </a:cubicBezTo>
                                    <a:lnTo>
                                      <a:pt x="69533" y="193358"/>
                                    </a:lnTo>
                                    <a:cubicBezTo>
                                      <a:pt x="66675" y="193358"/>
                                      <a:pt x="63818" y="191453"/>
                                      <a:pt x="63818" y="187642"/>
                                    </a:cubicBezTo>
                                    <a:lnTo>
                                      <a:pt x="63818" y="177165"/>
                                    </a:lnTo>
                                    <a:cubicBezTo>
                                      <a:pt x="63818" y="174308"/>
                                      <a:pt x="65723" y="171450"/>
                                      <a:pt x="69533" y="171450"/>
                                    </a:cubicBezTo>
                                    <a:lnTo>
                                      <a:pt x="187642" y="171450"/>
                                    </a:lnTo>
                                    <a:cubicBezTo>
                                      <a:pt x="190500" y="171450"/>
                                      <a:pt x="193358" y="174308"/>
                                      <a:pt x="193358" y="177165"/>
                                    </a:cubicBezTo>
                                    <a:close/>
                                    <a:moveTo>
                                      <a:pt x="193358" y="220028"/>
                                    </a:moveTo>
                                    <a:lnTo>
                                      <a:pt x="193358" y="230505"/>
                                    </a:lnTo>
                                    <a:cubicBezTo>
                                      <a:pt x="193358" y="233363"/>
                                      <a:pt x="191453" y="236220"/>
                                      <a:pt x="187642" y="236220"/>
                                    </a:cubicBezTo>
                                    <a:lnTo>
                                      <a:pt x="69533" y="236220"/>
                                    </a:lnTo>
                                    <a:cubicBezTo>
                                      <a:pt x="66675" y="236220"/>
                                      <a:pt x="63818" y="234315"/>
                                      <a:pt x="63818" y="230505"/>
                                    </a:cubicBezTo>
                                    <a:lnTo>
                                      <a:pt x="63818" y="220028"/>
                                    </a:lnTo>
                                    <a:cubicBezTo>
                                      <a:pt x="63818" y="217170"/>
                                      <a:pt x="65723" y="214313"/>
                                      <a:pt x="69533" y="214313"/>
                                    </a:cubicBezTo>
                                    <a:lnTo>
                                      <a:pt x="187642" y="214313"/>
                                    </a:lnTo>
                                    <a:cubicBezTo>
                                      <a:pt x="190500" y="214313"/>
                                      <a:pt x="193358" y="217170"/>
                                      <a:pt x="193358" y="220028"/>
                                    </a:cubicBezTo>
                                    <a:close/>
                                    <a:moveTo>
                                      <a:pt x="171450" y="85725"/>
                                    </a:moveTo>
                                    <a:lnTo>
                                      <a:pt x="234315" y="85725"/>
                                    </a:lnTo>
                                    <a:cubicBezTo>
                                      <a:pt x="233363" y="82868"/>
                                      <a:pt x="231458" y="80010"/>
                                      <a:pt x="230505" y="79058"/>
                                    </a:cubicBezTo>
                                    <a:lnTo>
                                      <a:pt x="178117" y="26670"/>
                                    </a:lnTo>
                                    <a:cubicBezTo>
                                      <a:pt x="177165" y="25718"/>
                                      <a:pt x="174308" y="23813"/>
                                      <a:pt x="171450" y="22860"/>
                                    </a:cubicBezTo>
                                    <a:lnTo>
                                      <a:pt x="171450" y="85725"/>
                                    </a:lnTo>
                                    <a:close/>
                                  </a:path>
                                </a:pathLst>
                              </a:custGeom>
                              <a:solidFill>
                                <a:srgbClr val="8E9AAF"/>
                              </a:solidFill>
                              <a:ln w="9525" cap="flat">
                                <a:noFill/>
                                <a:prstDash val="solid"/>
                                <a:miter/>
                              </a:ln>
                            </wps:spPr>
                            <wps:bodyPr rtlCol="0" anchor="ctr"/>
                          </wps:wsp>
                        </a:graphicData>
                      </a:graphic>
                    </wp:inline>
                  </w:drawing>
                </mc:Choice>
                <mc:Fallback>
                  <w:pict>
                    <v:shape w14:anchorId="3CFA7E6A" id="Graphic 5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58127,3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" path="m258128,91440r,193358c258128,293370,250508,300990,241935,300990r-225742,c7620,300990,,293370,,284798l,16193c,7620,7620,,16193,l166688,v8572,,20954,4763,27622,11430l246698,63818v5715,5715,11430,18097,11430,27622xm236220,107633r-69532,c158115,107633,150495,100013,150495,91440r,-69532l21908,21908r,257175l236220,279083r,-171450xm69533,128588r118109,c190500,128588,193358,130493,193358,134303r,10477c193358,147638,191453,150495,187642,150495r-118109,c66675,150495,63818,148590,63818,144780r,-10477c64770,131445,66675,128588,69533,128588xm193358,177165r,10477c193358,190500,191453,193358,187642,193358r-118109,c66675,193358,63818,191453,63818,187642r,-10477c63818,174308,65723,171450,69533,171450r118109,c190500,171450,193358,174308,193358,177165xm193358,220028r,10477c193358,233363,191453,236220,187642,236220r-118109,c66675,236220,63818,234315,63818,230505r,-10477c63818,217170,65723,214313,69533,214313r118109,c190500,214313,193358,217170,193358,220028xm171450,85725r62865,c233363,82868,231458,80010,230505,79058l178117,26670v-952,-952,-3809,-2857,-6667,-3810l171450,85725xe" fillcolor="#8e9aaf" stroked="f">
                      <v:stroke joinstyle="miter"/>
                      <v:path arrowok="t" o:connecttype="custom" o:connectlocs="176401,53590;176401,166910;165335,176400;11066,176400;0,166910;0,9490;11066,0;113912,0;132788,6699;168590,37402;176401,53590;161429,63080;113912,63080;102846,53590;102846,12840;14972,12840;14972,163561;161429,163561;161429,63080;47518,75361;128232,75361;132138,78710;132138,84851;128232,88200;47518,88200;43612,84851;43612,78710;47518,75361;132138,103830;132138,109971;128232,113321;47518,113321;43612,109971;43612,103830;47518,100481;128232,100481;132138,103830;132138,128951;132138,135091;128232,138441;47518,138441;43612,135091;43612,128951;47518,125602;128232,125602;132138,128951;117166,50241;160127,50241;157524,46333;121722,15630;117166,13397;117166,50241" o:connectangles="0,0,0,0,0,0,0,0,0,0,0,0,0,0,0,0,0,0,0,0,0,0,0,0,0,0,0,0,0,0,0,0,0,0,0,0,0,0,0,0,0,0,0,0,0,0,0,0,0,0,0,0"/>
                      <o:lock v:ext="edit" aspectratio="t"/>
                      <w10:anchorlock/>
                    </v:shape>
                  </w:pict>
                </mc:Fallback>
              </mc:AlternateContent>
            </w:r>
          </w:p>
        </w:tc>
        <w:tc>
          <w:tcPr>
            <w:tcW w:w="8310" w:type="dxa"/>
            <w:gridSpan w:val="2"/>
            <w:vAlign w:val="center"/>
          </w:tcPr>
          <w:p w14:paraId="540BADF9" w14:textId="77777777" w:rsidR="008E43AC" w:rsidRDefault="008E43AC" w:rsidP="00277EEA">
            <w:pPr>
              <w:pStyle w:val="TableTextEntries"/>
              <w:keepNext/>
            </w:pPr>
            <w:r w:rsidRPr="00206F2E">
              <w:t>Attach the following information:</w:t>
            </w:r>
          </w:p>
        </w:tc>
      </w:tr>
      <w:tr w:rsidR="00565755" w14:paraId="1B677EBE" w14:textId="77777777" w:rsidTr="009339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54"/>
        </w:trPr>
        <w:tc>
          <w:tcPr>
            <w:tcW w:w="4508" w:type="dxa"/>
            <w:gridSpan w:val="2"/>
            <w:tcBorders>
              <w:top w:val="nil"/>
              <w:left w:val="nil"/>
              <w:bottom w:val="nil"/>
              <w:right w:val="nil"/>
            </w:tcBorders>
          </w:tcPr>
          <w:p w14:paraId="1E79C063" w14:textId="1EF2A30A" w:rsidR="00565755" w:rsidRDefault="00565755" w:rsidP="00933914">
            <w:pPr>
              <w:pStyle w:val="TableTextEntries"/>
              <w:keepNext/>
              <w:spacing w:after="120"/>
            </w:pPr>
            <w:permStart w:id="1678057409" w:edGrp="everyone" w:colFirst="1" w:colLast="1"/>
            <w:r w:rsidRPr="00653628">
              <w:t>Water balance assessment report for all products and all scheme stages</w:t>
            </w:r>
            <w:r>
              <w:t>.</w:t>
            </w:r>
          </w:p>
        </w:tc>
        <w:tc>
          <w:tcPr>
            <w:tcW w:w="4519" w:type="dxa"/>
            <w:tcBorders>
              <w:top w:val="nil"/>
              <w:left w:val="nil"/>
              <w:bottom w:val="nil"/>
              <w:right w:val="nil"/>
            </w:tcBorders>
            <w:shd w:val="clear" w:color="auto" w:fill="ECE9E7" w:themeFill="background2"/>
          </w:tcPr>
          <w:p w14:paraId="287110A4" w14:textId="77777777" w:rsidR="00565755" w:rsidRDefault="00565755" w:rsidP="00933914">
            <w:pPr>
              <w:pStyle w:val="TableTextEntries"/>
              <w:keepNext/>
              <w:spacing w:after="120"/>
            </w:pPr>
            <w:r>
              <w:t>Insert complete file name of attachment(s).</w:t>
            </w:r>
          </w:p>
          <w:p w14:paraId="3FD64D7D" w14:textId="3F2924AF" w:rsidR="00B34CD7" w:rsidRDefault="00B34CD7" w:rsidP="00933914">
            <w:pPr>
              <w:pStyle w:val="TableTextEntries"/>
              <w:keepNext/>
              <w:spacing w:after="120"/>
            </w:pPr>
          </w:p>
        </w:tc>
      </w:tr>
      <w:tr w:rsidR="00565755" w14:paraId="5A602907" w14:textId="77777777" w:rsidTr="009339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54"/>
        </w:trPr>
        <w:tc>
          <w:tcPr>
            <w:tcW w:w="4508" w:type="dxa"/>
            <w:gridSpan w:val="2"/>
            <w:tcBorders>
              <w:top w:val="nil"/>
              <w:left w:val="nil"/>
              <w:bottom w:val="nil"/>
              <w:right w:val="nil"/>
            </w:tcBorders>
          </w:tcPr>
          <w:p w14:paraId="6C75F9B1" w14:textId="49CEC7E3" w:rsidR="00565755" w:rsidRDefault="00565755" w:rsidP="00933914">
            <w:pPr>
              <w:pStyle w:val="TableTextEntries"/>
              <w:spacing w:after="120"/>
            </w:pPr>
            <w:permStart w:id="1410358496" w:edGrp="everyone" w:colFirst="1" w:colLast="1"/>
            <w:permEnd w:id="1678057409"/>
            <w:r w:rsidRPr="00653628">
              <w:t>Evidence to support your assumptions in the water balance assessment where relevant (e.g. catchment studies, wastewater characteristic studies)</w:t>
            </w:r>
            <w:r>
              <w:t>.</w:t>
            </w:r>
          </w:p>
        </w:tc>
        <w:tc>
          <w:tcPr>
            <w:tcW w:w="4519" w:type="dxa"/>
            <w:tcBorders>
              <w:top w:val="nil"/>
              <w:left w:val="nil"/>
              <w:bottom w:val="nil"/>
              <w:right w:val="nil"/>
            </w:tcBorders>
            <w:shd w:val="clear" w:color="auto" w:fill="ECE9E7" w:themeFill="background2"/>
          </w:tcPr>
          <w:p w14:paraId="146E76BE" w14:textId="77777777" w:rsidR="00565755" w:rsidRDefault="00565755" w:rsidP="00933914">
            <w:pPr>
              <w:pStyle w:val="TableTextEntries"/>
              <w:spacing w:after="120"/>
            </w:pPr>
            <w:r>
              <w:t>Insert complete file name of attachment(s).</w:t>
            </w:r>
          </w:p>
          <w:p w14:paraId="04F8DDC3" w14:textId="15631021" w:rsidR="00B34CD7" w:rsidRDefault="00B34CD7" w:rsidP="00933914">
            <w:pPr>
              <w:pStyle w:val="TableTextEntries"/>
              <w:spacing w:after="120"/>
            </w:pPr>
          </w:p>
        </w:tc>
      </w:tr>
    </w:tbl>
    <w:permEnd w:id="1410358496"/>
    <w:p w14:paraId="18462808" w14:textId="211FE048" w:rsidR="008E43AC" w:rsidRDefault="00565755" w:rsidP="007210AB">
      <w:pPr>
        <w:pStyle w:val="Heading3nonumber"/>
        <w:numPr>
          <w:ilvl w:val="0"/>
          <w:numId w:val="47"/>
        </w:numPr>
        <w:ind w:left="426"/>
      </w:pPr>
      <w:r>
        <w:t>Risk assessment</w:t>
      </w:r>
    </w:p>
    <w:tbl>
      <w:tblPr>
        <w:tblW w:w="9027" w:type="dxa"/>
        <w:tblLook w:val="04A0" w:firstRow="1" w:lastRow="0" w:firstColumn="1" w:lastColumn="0" w:noHBand="0" w:noVBand="1"/>
      </w:tblPr>
      <w:tblGrid>
        <w:gridCol w:w="717"/>
        <w:gridCol w:w="3791"/>
        <w:gridCol w:w="4519"/>
      </w:tblGrid>
      <w:tr w:rsidR="004D3791" w14:paraId="2A73F49B" w14:textId="77777777" w:rsidTr="004D3791">
        <w:tc>
          <w:tcPr>
            <w:tcW w:w="717" w:type="dxa"/>
          </w:tcPr>
          <w:p w14:paraId="45A17A6C" w14:textId="77777777" w:rsidR="004D3791" w:rsidRPr="008B359C" w:rsidRDefault="004D3791" w:rsidP="004D3791">
            <w:pPr>
              <w:pStyle w:val="TableTextEntries"/>
              <w:keepNext/>
              <w:spacing w:before="120" w:line="360" w:lineRule="auto"/>
              <w:rPr>
                <w:noProof/>
              </w:rPr>
            </w:pPr>
            <w:r w:rsidRPr="008B359C">
              <w:rPr>
                <w:noProof/>
              </w:rPr>
              <mc:AlternateContent>
                <mc:Choice Requires="wps">
                  <w:drawing>
                    <wp:inline distT="0" distB="0" distL="0" distR="0" wp14:anchorId="0E399A27" wp14:editId="52DB7CE5">
                      <wp:extent cx="176400" cy="176400"/>
                      <wp:effectExtent l="0" t="0" r="0" b="0"/>
                      <wp:docPr id="215" name="Graphic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148590 w 297179"/>
                                  <a:gd name="connsiteY0" fmla="*/ 297180 h 297180"/>
                                  <a:gd name="connsiteX1" fmla="*/ 0 w 297179"/>
                                  <a:gd name="connsiteY1" fmla="*/ 148590 h 297180"/>
                                  <a:gd name="connsiteX2" fmla="*/ 148590 w 297179"/>
                                  <a:gd name="connsiteY2" fmla="*/ 0 h 297180"/>
                                  <a:gd name="connsiteX3" fmla="*/ 297180 w 297179"/>
                                  <a:gd name="connsiteY3" fmla="*/ 148590 h 297180"/>
                                  <a:gd name="connsiteX4" fmla="*/ 148590 w 297179"/>
                                  <a:gd name="connsiteY4" fmla="*/ 297180 h 297180"/>
                                  <a:gd name="connsiteX5" fmla="*/ 198120 w 297179"/>
                                  <a:gd name="connsiteY5" fmla="*/ 210502 h 297180"/>
                                  <a:gd name="connsiteX6" fmla="*/ 191453 w 297179"/>
                                  <a:gd name="connsiteY6" fmla="*/ 203835 h 297180"/>
                                  <a:gd name="connsiteX7" fmla="*/ 172403 w 297179"/>
                                  <a:gd name="connsiteY7" fmla="*/ 203835 h 297180"/>
                                  <a:gd name="connsiteX8" fmla="*/ 172403 w 297179"/>
                                  <a:gd name="connsiteY8" fmla="*/ 105728 h 297180"/>
                                  <a:gd name="connsiteX9" fmla="*/ 165735 w 297179"/>
                                  <a:gd name="connsiteY9" fmla="*/ 99060 h 297180"/>
                                  <a:gd name="connsiteX10" fmla="*/ 103823 w 297179"/>
                                  <a:gd name="connsiteY10" fmla="*/ 99060 h 297180"/>
                                  <a:gd name="connsiteX11" fmla="*/ 97155 w 297179"/>
                                  <a:gd name="connsiteY11" fmla="*/ 105728 h 297180"/>
                                  <a:gd name="connsiteX12" fmla="*/ 97155 w 297179"/>
                                  <a:gd name="connsiteY12" fmla="*/ 137160 h 297180"/>
                                  <a:gd name="connsiteX13" fmla="*/ 103823 w 297179"/>
                                  <a:gd name="connsiteY13" fmla="*/ 143828 h 297180"/>
                                  <a:gd name="connsiteX14" fmla="*/ 122873 w 297179"/>
                                  <a:gd name="connsiteY14" fmla="*/ 143828 h 297180"/>
                                  <a:gd name="connsiteX15" fmla="*/ 122873 w 297179"/>
                                  <a:gd name="connsiteY15" fmla="*/ 205740 h 297180"/>
                                  <a:gd name="connsiteX16" fmla="*/ 103823 w 297179"/>
                                  <a:gd name="connsiteY16" fmla="*/ 205740 h 297180"/>
                                  <a:gd name="connsiteX17" fmla="*/ 97155 w 297179"/>
                                  <a:gd name="connsiteY17" fmla="*/ 212408 h 297180"/>
                                  <a:gd name="connsiteX18" fmla="*/ 97155 w 297179"/>
                                  <a:gd name="connsiteY18" fmla="*/ 243840 h 297180"/>
                                  <a:gd name="connsiteX19" fmla="*/ 103823 w 297179"/>
                                  <a:gd name="connsiteY19" fmla="*/ 250508 h 297180"/>
                                  <a:gd name="connsiteX20" fmla="*/ 190500 w 297179"/>
                                  <a:gd name="connsiteY20" fmla="*/ 250508 h 297180"/>
                                  <a:gd name="connsiteX21" fmla="*/ 197167 w 297179"/>
                                  <a:gd name="connsiteY21" fmla="*/ 243840 h 297180"/>
                                  <a:gd name="connsiteX22" fmla="*/ 197167 w 297179"/>
                                  <a:gd name="connsiteY22" fmla="*/ 210502 h 297180"/>
                                  <a:gd name="connsiteX23" fmla="*/ 173355 w 297179"/>
                                  <a:gd name="connsiteY23" fmla="*/ 37147 h 297180"/>
                                  <a:gd name="connsiteX24" fmla="*/ 166688 w 297179"/>
                                  <a:gd name="connsiteY24" fmla="*/ 30480 h 297180"/>
                                  <a:gd name="connsiteX25" fmla="*/ 129540 w 297179"/>
                                  <a:gd name="connsiteY25" fmla="*/ 30480 h 297180"/>
                                  <a:gd name="connsiteX26" fmla="*/ 122873 w 297179"/>
                                  <a:gd name="connsiteY26" fmla="*/ 37147 h 297180"/>
                                  <a:gd name="connsiteX27" fmla="*/ 122873 w 297179"/>
                                  <a:gd name="connsiteY27" fmla="*/ 68580 h 297180"/>
                                  <a:gd name="connsiteX28" fmla="*/ 129540 w 297179"/>
                                  <a:gd name="connsiteY28" fmla="*/ 75248 h 297180"/>
                                  <a:gd name="connsiteX29" fmla="*/ 167640 w 297179"/>
                                  <a:gd name="connsiteY29" fmla="*/ 75248 h 297180"/>
                                  <a:gd name="connsiteX30" fmla="*/ 174308 w 297179"/>
                                  <a:gd name="connsiteY30" fmla="*/ 68580 h 297180"/>
                                  <a:gd name="connsiteX31" fmla="*/ 174308 w 297179"/>
                                  <a:gd name="connsiteY31" fmla="*/ 37147 h 297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7179" h="297180">
                                    <a:moveTo>
                                      <a:pt x="148590" y="297180"/>
                                    </a:moveTo>
                                    <a:cubicBezTo>
                                      <a:pt x="66675" y="297180"/>
                                      <a:pt x="0" y="230505"/>
                                      <a:pt x="0" y="148590"/>
                                    </a:cubicBezTo>
                                    <a:cubicBezTo>
                                      <a:pt x="0" y="66675"/>
                                      <a:pt x="66675" y="0"/>
                                      <a:pt x="148590" y="0"/>
                                    </a:cubicBezTo>
                                    <a:cubicBezTo>
                                      <a:pt x="230505" y="0"/>
                                      <a:pt x="297180" y="66675"/>
                                      <a:pt x="297180" y="148590"/>
                                    </a:cubicBezTo>
                                    <a:cubicBezTo>
                                      <a:pt x="297180" y="230505"/>
                                      <a:pt x="230505" y="297180"/>
                                      <a:pt x="148590" y="297180"/>
                                    </a:cubicBezTo>
                                    <a:close/>
                                    <a:moveTo>
                                      <a:pt x="198120" y="210502"/>
                                    </a:moveTo>
                                    <a:cubicBezTo>
                                      <a:pt x="198120" y="206693"/>
                                      <a:pt x="195263" y="203835"/>
                                      <a:pt x="191453" y="203835"/>
                                    </a:cubicBezTo>
                                    <a:lnTo>
                                      <a:pt x="172403" y="203835"/>
                                    </a:lnTo>
                                    <a:lnTo>
                                      <a:pt x="172403" y="105728"/>
                                    </a:lnTo>
                                    <a:cubicBezTo>
                                      <a:pt x="172403" y="101918"/>
                                      <a:pt x="169545" y="99060"/>
                                      <a:pt x="165735" y="99060"/>
                                    </a:cubicBezTo>
                                    <a:lnTo>
                                      <a:pt x="103823" y="99060"/>
                                    </a:lnTo>
                                    <a:cubicBezTo>
                                      <a:pt x="100013" y="99060"/>
                                      <a:pt x="97155" y="101918"/>
                                      <a:pt x="97155" y="105728"/>
                                    </a:cubicBezTo>
                                    <a:lnTo>
                                      <a:pt x="97155" y="137160"/>
                                    </a:lnTo>
                                    <a:cubicBezTo>
                                      <a:pt x="97155" y="140970"/>
                                      <a:pt x="100013" y="143828"/>
                                      <a:pt x="103823" y="143828"/>
                                    </a:cubicBezTo>
                                    <a:lnTo>
                                      <a:pt x="122873" y="143828"/>
                                    </a:lnTo>
                                    <a:lnTo>
                                      <a:pt x="122873" y="205740"/>
                                    </a:lnTo>
                                    <a:lnTo>
                                      <a:pt x="103823" y="205740"/>
                                    </a:lnTo>
                                    <a:cubicBezTo>
                                      <a:pt x="100013" y="205740"/>
                                      <a:pt x="97155" y="208598"/>
                                      <a:pt x="97155" y="212408"/>
                                    </a:cubicBezTo>
                                    <a:lnTo>
                                      <a:pt x="97155" y="243840"/>
                                    </a:lnTo>
                                    <a:cubicBezTo>
                                      <a:pt x="97155" y="247650"/>
                                      <a:pt x="100013" y="250508"/>
                                      <a:pt x="103823" y="250508"/>
                                    </a:cubicBezTo>
                                    <a:lnTo>
                                      <a:pt x="190500" y="250508"/>
                                    </a:lnTo>
                                    <a:cubicBezTo>
                                      <a:pt x="194310" y="250508"/>
                                      <a:pt x="197167" y="247650"/>
                                      <a:pt x="197167" y="243840"/>
                                    </a:cubicBezTo>
                                    <a:lnTo>
                                      <a:pt x="197167" y="210502"/>
                                    </a:lnTo>
                                    <a:close/>
                                    <a:moveTo>
                                      <a:pt x="173355" y="37147"/>
                                    </a:moveTo>
                                    <a:cubicBezTo>
                                      <a:pt x="173355" y="33338"/>
                                      <a:pt x="170498" y="30480"/>
                                      <a:pt x="166688" y="30480"/>
                                    </a:cubicBezTo>
                                    <a:lnTo>
                                      <a:pt x="129540" y="30480"/>
                                    </a:lnTo>
                                    <a:cubicBezTo>
                                      <a:pt x="125730" y="30480"/>
                                      <a:pt x="122873" y="33338"/>
                                      <a:pt x="122873" y="37147"/>
                                    </a:cubicBezTo>
                                    <a:lnTo>
                                      <a:pt x="122873" y="68580"/>
                                    </a:lnTo>
                                    <a:cubicBezTo>
                                      <a:pt x="122873" y="72390"/>
                                      <a:pt x="125730" y="75248"/>
                                      <a:pt x="129540" y="75248"/>
                                    </a:cubicBezTo>
                                    <a:lnTo>
                                      <a:pt x="167640" y="75248"/>
                                    </a:lnTo>
                                    <a:cubicBezTo>
                                      <a:pt x="171450" y="75248"/>
                                      <a:pt x="174308" y="72390"/>
                                      <a:pt x="174308" y="68580"/>
                                    </a:cubicBezTo>
                                    <a:lnTo>
                                      <a:pt x="174308" y="37147"/>
                                    </a:lnTo>
                                    <a:close/>
                                  </a:path>
                                </a:pathLst>
                              </a:custGeom>
                              <a:solidFill>
                                <a:srgbClr val="8E9AAF"/>
                              </a:solidFill>
                              <a:ln w="9525" cap="flat">
                                <a:noFill/>
                                <a:prstDash val="solid"/>
                                <a:miter/>
                              </a:ln>
                            </wps:spPr>
                            <wps:bodyPr rtlCol="0" anchor="ctr"/>
                          </wps:wsp>
                        </a:graphicData>
                      </a:graphic>
                    </wp:inline>
                  </w:drawing>
                </mc:Choice>
                <mc:Fallback>
                  <w:pict>
                    <v:shape w14:anchorId="37432919" id="Graphic 52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7179,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" path="m148590,297180c66675,297180,,230505,,148590,,66675,66675,,148590,v81915,,148590,66675,148590,148590c297180,230505,230505,297180,148590,297180xm198120,210502v,-3809,-2857,-6667,-6667,-6667l172403,203835r,-98107c172403,101918,169545,99060,165735,99060r-61912,c100013,99060,97155,101918,97155,105728r,31432c97155,140970,100013,143828,103823,143828r19050,l122873,205740r-19050,c100013,205740,97155,208598,97155,212408r,31432c97155,247650,100013,250508,103823,250508r86677,c194310,250508,197167,247650,197167,243840r,-33338l198120,210502xm173355,37147v,-3809,-2857,-6667,-6667,-6667l129540,30480v-3810,,-6667,2858,-6667,6667l122873,68580v,3810,2857,6668,6667,6668l167640,75248v3810,,6668,-2858,6668,-6668l174308,37147r-953,xe" fillcolor="#8e9aaf" stroked="f">
                      <v:stroke joinstyle="miter"/>
                      <v:path arrowok="t" o:connecttype="custom" o:connectlocs="88200,176400;0,88200;88200,0;176401,88200;88200,176400;117600,124950;113643,120992;102335,120992;102335,62758;98377,58800;61627,58800;57669,62758;57669,81415;61627,85373;72935,85373;72935,122123;61627,122123;57669,126081;57669,144738;61627,148696;113077,148696;117035,144738;117035,124950;102900,22050;98943,18092;76893,18092;72935,22050;72935,40708;76893,44666;99508,44666;103466,40708;103466,22050" o:connectangles="0,0,0,0,0,0,0,0,0,0,0,0,0,0,0,0,0,0,0,0,0,0,0,0,0,0,0,0,0,0,0,0"/>
                      <o:lock v:ext="edit" aspectratio="t"/>
                      <w10:anchorlock/>
                    </v:shape>
                  </w:pict>
                </mc:Fallback>
              </mc:AlternateContent>
            </w:r>
          </w:p>
        </w:tc>
        <w:tc>
          <w:tcPr>
            <w:tcW w:w="8310" w:type="dxa"/>
            <w:gridSpan w:val="2"/>
            <w:vAlign w:val="center"/>
          </w:tcPr>
          <w:p w14:paraId="5EE24B69" w14:textId="20CA0D3E" w:rsidR="004D3791" w:rsidRPr="00206F2E" w:rsidRDefault="004D3791" w:rsidP="00250A1B">
            <w:pPr>
              <w:pStyle w:val="TableTextEntries"/>
              <w:keepNext/>
            </w:pPr>
            <w:r w:rsidRPr="00A010B3">
              <w:t xml:space="preserve">We use this information to </w:t>
            </w:r>
            <w:r>
              <w:t xml:space="preserve">assess </w:t>
            </w:r>
            <w:r w:rsidRPr="00A010B3">
              <w:t>the applicant’s technical capacity.</w:t>
            </w:r>
            <w:r w:rsidR="003F4FE0">
              <w:t xml:space="preserve"> Refer to the </w:t>
            </w:r>
            <w:hyperlink r:id="rId19" w:history="1">
              <w:r w:rsidR="003F4FE0" w:rsidRPr="002D743A">
                <w:rPr>
                  <w:rStyle w:val="Hyperlink"/>
                </w:rPr>
                <w:t>WIC Act Licence Application Guide</w:t>
              </w:r>
            </w:hyperlink>
            <w:r w:rsidR="003F4FE0">
              <w:t xml:space="preserve"> for the requirements for the risk assessment.</w:t>
            </w:r>
          </w:p>
        </w:tc>
      </w:tr>
      <w:tr w:rsidR="00565755" w14:paraId="29697738" w14:textId="77777777" w:rsidTr="00933914">
        <w:tc>
          <w:tcPr>
            <w:tcW w:w="717" w:type="dxa"/>
          </w:tcPr>
          <w:p w14:paraId="14EACB5E" w14:textId="77777777" w:rsidR="00565755" w:rsidRPr="008B359C" w:rsidRDefault="00565755" w:rsidP="00277EEA">
            <w:pPr>
              <w:pStyle w:val="TableTextEntries"/>
              <w:keepNext/>
              <w:spacing w:line="360" w:lineRule="auto"/>
              <w:rPr>
                <w:noProof/>
              </w:rPr>
            </w:pPr>
            <w:r w:rsidRPr="008B359C">
              <w:rPr>
                <w:noProof/>
              </w:rPr>
              <mc:AlternateContent>
                <mc:Choice Requires="wps">
                  <w:drawing>
                    <wp:inline distT="0" distB="0" distL="0" distR="0" wp14:anchorId="54137FB4" wp14:editId="0B171182">
                      <wp:extent cx="176400" cy="176400"/>
                      <wp:effectExtent l="0" t="0" r="0" b="0"/>
                      <wp:docPr id="209" name="Graphic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58128 w 258127"/>
                                  <a:gd name="connsiteY0" fmla="*/ 91440 h 300990"/>
                                  <a:gd name="connsiteX1" fmla="*/ 258128 w 258127"/>
                                  <a:gd name="connsiteY1" fmla="*/ 284798 h 300990"/>
                                  <a:gd name="connsiteX2" fmla="*/ 241935 w 258127"/>
                                  <a:gd name="connsiteY2" fmla="*/ 300990 h 300990"/>
                                  <a:gd name="connsiteX3" fmla="*/ 16193 w 258127"/>
                                  <a:gd name="connsiteY3" fmla="*/ 300990 h 300990"/>
                                  <a:gd name="connsiteX4" fmla="*/ 0 w 258127"/>
                                  <a:gd name="connsiteY4" fmla="*/ 284798 h 300990"/>
                                  <a:gd name="connsiteX5" fmla="*/ 0 w 258127"/>
                                  <a:gd name="connsiteY5" fmla="*/ 16193 h 300990"/>
                                  <a:gd name="connsiteX6" fmla="*/ 16193 w 258127"/>
                                  <a:gd name="connsiteY6" fmla="*/ 0 h 300990"/>
                                  <a:gd name="connsiteX7" fmla="*/ 166688 w 258127"/>
                                  <a:gd name="connsiteY7" fmla="*/ 0 h 300990"/>
                                  <a:gd name="connsiteX8" fmla="*/ 194310 w 258127"/>
                                  <a:gd name="connsiteY8" fmla="*/ 11430 h 300990"/>
                                  <a:gd name="connsiteX9" fmla="*/ 246698 w 258127"/>
                                  <a:gd name="connsiteY9" fmla="*/ 63818 h 300990"/>
                                  <a:gd name="connsiteX10" fmla="*/ 258128 w 258127"/>
                                  <a:gd name="connsiteY10" fmla="*/ 91440 h 300990"/>
                                  <a:gd name="connsiteX11" fmla="*/ 236220 w 258127"/>
                                  <a:gd name="connsiteY11" fmla="*/ 107633 h 300990"/>
                                  <a:gd name="connsiteX12" fmla="*/ 166688 w 258127"/>
                                  <a:gd name="connsiteY12" fmla="*/ 107633 h 300990"/>
                                  <a:gd name="connsiteX13" fmla="*/ 150495 w 258127"/>
                                  <a:gd name="connsiteY13" fmla="*/ 91440 h 300990"/>
                                  <a:gd name="connsiteX14" fmla="*/ 150495 w 258127"/>
                                  <a:gd name="connsiteY14" fmla="*/ 21908 h 300990"/>
                                  <a:gd name="connsiteX15" fmla="*/ 21908 w 258127"/>
                                  <a:gd name="connsiteY15" fmla="*/ 21908 h 300990"/>
                                  <a:gd name="connsiteX16" fmla="*/ 21908 w 258127"/>
                                  <a:gd name="connsiteY16" fmla="*/ 279083 h 300990"/>
                                  <a:gd name="connsiteX17" fmla="*/ 236220 w 258127"/>
                                  <a:gd name="connsiteY17" fmla="*/ 279083 h 300990"/>
                                  <a:gd name="connsiteX18" fmla="*/ 236220 w 258127"/>
                                  <a:gd name="connsiteY18" fmla="*/ 107633 h 300990"/>
                                  <a:gd name="connsiteX19" fmla="*/ 69533 w 258127"/>
                                  <a:gd name="connsiteY19" fmla="*/ 128588 h 300990"/>
                                  <a:gd name="connsiteX20" fmla="*/ 187642 w 258127"/>
                                  <a:gd name="connsiteY20" fmla="*/ 128588 h 300990"/>
                                  <a:gd name="connsiteX21" fmla="*/ 193358 w 258127"/>
                                  <a:gd name="connsiteY21" fmla="*/ 134303 h 300990"/>
                                  <a:gd name="connsiteX22" fmla="*/ 193358 w 258127"/>
                                  <a:gd name="connsiteY22" fmla="*/ 144780 h 300990"/>
                                  <a:gd name="connsiteX23" fmla="*/ 187642 w 258127"/>
                                  <a:gd name="connsiteY23" fmla="*/ 150495 h 300990"/>
                                  <a:gd name="connsiteX24" fmla="*/ 69533 w 258127"/>
                                  <a:gd name="connsiteY24" fmla="*/ 150495 h 300990"/>
                                  <a:gd name="connsiteX25" fmla="*/ 63818 w 258127"/>
                                  <a:gd name="connsiteY25" fmla="*/ 144780 h 300990"/>
                                  <a:gd name="connsiteX26" fmla="*/ 63818 w 258127"/>
                                  <a:gd name="connsiteY26" fmla="*/ 134303 h 300990"/>
                                  <a:gd name="connsiteX27" fmla="*/ 69533 w 258127"/>
                                  <a:gd name="connsiteY27" fmla="*/ 128588 h 300990"/>
                                  <a:gd name="connsiteX28" fmla="*/ 193358 w 258127"/>
                                  <a:gd name="connsiteY28" fmla="*/ 177165 h 300990"/>
                                  <a:gd name="connsiteX29" fmla="*/ 193358 w 258127"/>
                                  <a:gd name="connsiteY29" fmla="*/ 187642 h 300990"/>
                                  <a:gd name="connsiteX30" fmla="*/ 187642 w 258127"/>
                                  <a:gd name="connsiteY30" fmla="*/ 193358 h 300990"/>
                                  <a:gd name="connsiteX31" fmla="*/ 69533 w 258127"/>
                                  <a:gd name="connsiteY31" fmla="*/ 193358 h 300990"/>
                                  <a:gd name="connsiteX32" fmla="*/ 63818 w 258127"/>
                                  <a:gd name="connsiteY32" fmla="*/ 187642 h 300990"/>
                                  <a:gd name="connsiteX33" fmla="*/ 63818 w 258127"/>
                                  <a:gd name="connsiteY33" fmla="*/ 177165 h 300990"/>
                                  <a:gd name="connsiteX34" fmla="*/ 69533 w 258127"/>
                                  <a:gd name="connsiteY34" fmla="*/ 171450 h 300990"/>
                                  <a:gd name="connsiteX35" fmla="*/ 187642 w 258127"/>
                                  <a:gd name="connsiteY35" fmla="*/ 171450 h 300990"/>
                                  <a:gd name="connsiteX36" fmla="*/ 193358 w 258127"/>
                                  <a:gd name="connsiteY36" fmla="*/ 177165 h 300990"/>
                                  <a:gd name="connsiteX37" fmla="*/ 193358 w 258127"/>
                                  <a:gd name="connsiteY37" fmla="*/ 220028 h 300990"/>
                                  <a:gd name="connsiteX38" fmla="*/ 193358 w 258127"/>
                                  <a:gd name="connsiteY38" fmla="*/ 230505 h 300990"/>
                                  <a:gd name="connsiteX39" fmla="*/ 187642 w 258127"/>
                                  <a:gd name="connsiteY39" fmla="*/ 236220 h 300990"/>
                                  <a:gd name="connsiteX40" fmla="*/ 69533 w 258127"/>
                                  <a:gd name="connsiteY40" fmla="*/ 236220 h 300990"/>
                                  <a:gd name="connsiteX41" fmla="*/ 63818 w 258127"/>
                                  <a:gd name="connsiteY41" fmla="*/ 230505 h 300990"/>
                                  <a:gd name="connsiteX42" fmla="*/ 63818 w 258127"/>
                                  <a:gd name="connsiteY42" fmla="*/ 220028 h 300990"/>
                                  <a:gd name="connsiteX43" fmla="*/ 69533 w 258127"/>
                                  <a:gd name="connsiteY43" fmla="*/ 214313 h 300990"/>
                                  <a:gd name="connsiteX44" fmla="*/ 187642 w 258127"/>
                                  <a:gd name="connsiteY44" fmla="*/ 214313 h 300990"/>
                                  <a:gd name="connsiteX45" fmla="*/ 193358 w 258127"/>
                                  <a:gd name="connsiteY45" fmla="*/ 220028 h 300990"/>
                                  <a:gd name="connsiteX46" fmla="*/ 171450 w 258127"/>
                                  <a:gd name="connsiteY46" fmla="*/ 85725 h 300990"/>
                                  <a:gd name="connsiteX47" fmla="*/ 234315 w 258127"/>
                                  <a:gd name="connsiteY47" fmla="*/ 85725 h 300990"/>
                                  <a:gd name="connsiteX48" fmla="*/ 230505 w 258127"/>
                                  <a:gd name="connsiteY48" fmla="*/ 79058 h 300990"/>
                                  <a:gd name="connsiteX49" fmla="*/ 178117 w 258127"/>
                                  <a:gd name="connsiteY49" fmla="*/ 26670 h 300990"/>
                                  <a:gd name="connsiteX50" fmla="*/ 171450 w 258127"/>
                                  <a:gd name="connsiteY50" fmla="*/ 22860 h 300990"/>
                                  <a:gd name="connsiteX51" fmla="*/ 171450 w 258127"/>
                                  <a:gd name="connsiteY51" fmla="*/ 85725 h 3009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258127" h="300990">
                                    <a:moveTo>
                                      <a:pt x="258128" y="91440"/>
                                    </a:moveTo>
                                    <a:lnTo>
                                      <a:pt x="258128" y="284798"/>
                                    </a:lnTo>
                                    <a:cubicBezTo>
                                      <a:pt x="258128" y="293370"/>
                                      <a:pt x="250508" y="300990"/>
                                      <a:pt x="241935" y="300990"/>
                                    </a:cubicBezTo>
                                    <a:lnTo>
                                      <a:pt x="16193" y="300990"/>
                                    </a:lnTo>
                                    <a:cubicBezTo>
                                      <a:pt x="7620" y="300990"/>
                                      <a:pt x="0" y="293370"/>
                                      <a:pt x="0" y="284798"/>
                                    </a:cubicBezTo>
                                    <a:lnTo>
                                      <a:pt x="0" y="16193"/>
                                    </a:lnTo>
                                    <a:cubicBezTo>
                                      <a:pt x="0" y="7620"/>
                                      <a:pt x="7620" y="0"/>
                                      <a:pt x="16193" y="0"/>
                                    </a:cubicBezTo>
                                    <a:lnTo>
                                      <a:pt x="166688" y="0"/>
                                    </a:lnTo>
                                    <a:cubicBezTo>
                                      <a:pt x="175260" y="0"/>
                                      <a:pt x="187642" y="4763"/>
                                      <a:pt x="194310" y="11430"/>
                                    </a:cubicBezTo>
                                    <a:lnTo>
                                      <a:pt x="246698" y="63818"/>
                                    </a:lnTo>
                                    <a:cubicBezTo>
                                      <a:pt x="252413" y="69533"/>
                                      <a:pt x="258128" y="81915"/>
                                      <a:pt x="258128" y="91440"/>
                                    </a:cubicBezTo>
                                    <a:close/>
                                    <a:moveTo>
                                      <a:pt x="236220" y="107633"/>
                                    </a:moveTo>
                                    <a:lnTo>
                                      <a:pt x="166688" y="107633"/>
                                    </a:lnTo>
                                    <a:cubicBezTo>
                                      <a:pt x="158115" y="107633"/>
                                      <a:pt x="150495" y="100013"/>
                                      <a:pt x="150495" y="91440"/>
                                    </a:cubicBezTo>
                                    <a:lnTo>
                                      <a:pt x="150495" y="21908"/>
                                    </a:lnTo>
                                    <a:lnTo>
                                      <a:pt x="21908" y="21908"/>
                                    </a:lnTo>
                                    <a:lnTo>
                                      <a:pt x="21908" y="279083"/>
                                    </a:lnTo>
                                    <a:lnTo>
                                      <a:pt x="236220" y="279083"/>
                                    </a:lnTo>
                                    <a:lnTo>
                                      <a:pt x="236220" y="107633"/>
                                    </a:lnTo>
                                    <a:close/>
                                    <a:moveTo>
                                      <a:pt x="69533" y="128588"/>
                                    </a:moveTo>
                                    <a:lnTo>
                                      <a:pt x="187642" y="128588"/>
                                    </a:lnTo>
                                    <a:cubicBezTo>
                                      <a:pt x="190500" y="128588"/>
                                      <a:pt x="193358" y="130493"/>
                                      <a:pt x="193358" y="134303"/>
                                    </a:cubicBezTo>
                                    <a:lnTo>
                                      <a:pt x="193358" y="144780"/>
                                    </a:lnTo>
                                    <a:cubicBezTo>
                                      <a:pt x="193358" y="147638"/>
                                      <a:pt x="191453" y="150495"/>
                                      <a:pt x="187642" y="150495"/>
                                    </a:cubicBezTo>
                                    <a:lnTo>
                                      <a:pt x="69533" y="150495"/>
                                    </a:lnTo>
                                    <a:cubicBezTo>
                                      <a:pt x="66675" y="150495"/>
                                      <a:pt x="63818" y="148590"/>
                                      <a:pt x="63818" y="144780"/>
                                    </a:cubicBezTo>
                                    <a:lnTo>
                                      <a:pt x="63818" y="134303"/>
                                    </a:lnTo>
                                    <a:cubicBezTo>
                                      <a:pt x="64770" y="131445"/>
                                      <a:pt x="66675" y="128588"/>
                                      <a:pt x="69533" y="128588"/>
                                    </a:cubicBezTo>
                                    <a:close/>
                                    <a:moveTo>
                                      <a:pt x="193358" y="177165"/>
                                    </a:moveTo>
                                    <a:lnTo>
                                      <a:pt x="193358" y="187642"/>
                                    </a:lnTo>
                                    <a:cubicBezTo>
                                      <a:pt x="193358" y="190500"/>
                                      <a:pt x="191453" y="193358"/>
                                      <a:pt x="187642" y="193358"/>
                                    </a:cubicBezTo>
                                    <a:lnTo>
                                      <a:pt x="69533" y="193358"/>
                                    </a:lnTo>
                                    <a:cubicBezTo>
                                      <a:pt x="66675" y="193358"/>
                                      <a:pt x="63818" y="191453"/>
                                      <a:pt x="63818" y="187642"/>
                                    </a:cubicBezTo>
                                    <a:lnTo>
                                      <a:pt x="63818" y="177165"/>
                                    </a:lnTo>
                                    <a:cubicBezTo>
                                      <a:pt x="63818" y="174308"/>
                                      <a:pt x="65723" y="171450"/>
                                      <a:pt x="69533" y="171450"/>
                                    </a:cubicBezTo>
                                    <a:lnTo>
                                      <a:pt x="187642" y="171450"/>
                                    </a:lnTo>
                                    <a:cubicBezTo>
                                      <a:pt x="190500" y="171450"/>
                                      <a:pt x="193358" y="174308"/>
                                      <a:pt x="193358" y="177165"/>
                                    </a:cubicBezTo>
                                    <a:close/>
                                    <a:moveTo>
                                      <a:pt x="193358" y="220028"/>
                                    </a:moveTo>
                                    <a:lnTo>
                                      <a:pt x="193358" y="230505"/>
                                    </a:lnTo>
                                    <a:cubicBezTo>
                                      <a:pt x="193358" y="233363"/>
                                      <a:pt x="191453" y="236220"/>
                                      <a:pt x="187642" y="236220"/>
                                    </a:cubicBezTo>
                                    <a:lnTo>
                                      <a:pt x="69533" y="236220"/>
                                    </a:lnTo>
                                    <a:cubicBezTo>
                                      <a:pt x="66675" y="236220"/>
                                      <a:pt x="63818" y="234315"/>
                                      <a:pt x="63818" y="230505"/>
                                    </a:cubicBezTo>
                                    <a:lnTo>
                                      <a:pt x="63818" y="220028"/>
                                    </a:lnTo>
                                    <a:cubicBezTo>
                                      <a:pt x="63818" y="217170"/>
                                      <a:pt x="65723" y="214313"/>
                                      <a:pt x="69533" y="214313"/>
                                    </a:cubicBezTo>
                                    <a:lnTo>
                                      <a:pt x="187642" y="214313"/>
                                    </a:lnTo>
                                    <a:cubicBezTo>
                                      <a:pt x="190500" y="214313"/>
                                      <a:pt x="193358" y="217170"/>
                                      <a:pt x="193358" y="220028"/>
                                    </a:cubicBezTo>
                                    <a:close/>
                                    <a:moveTo>
                                      <a:pt x="171450" y="85725"/>
                                    </a:moveTo>
                                    <a:lnTo>
                                      <a:pt x="234315" y="85725"/>
                                    </a:lnTo>
                                    <a:cubicBezTo>
                                      <a:pt x="233363" y="82868"/>
                                      <a:pt x="231458" y="80010"/>
                                      <a:pt x="230505" y="79058"/>
                                    </a:cubicBezTo>
                                    <a:lnTo>
                                      <a:pt x="178117" y="26670"/>
                                    </a:lnTo>
                                    <a:cubicBezTo>
                                      <a:pt x="177165" y="25718"/>
                                      <a:pt x="174308" y="23813"/>
                                      <a:pt x="171450" y="22860"/>
                                    </a:cubicBezTo>
                                    <a:lnTo>
                                      <a:pt x="171450" y="85725"/>
                                    </a:lnTo>
                                    <a:close/>
                                  </a:path>
                                </a:pathLst>
                              </a:custGeom>
                              <a:solidFill>
                                <a:srgbClr val="8E9AAF"/>
                              </a:solidFill>
                              <a:ln w="9525" cap="flat">
                                <a:noFill/>
                                <a:prstDash val="solid"/>
                                <a:miter/>
                              </a:ln>
                            </wps:spPr>
                            <wps:bodyPr rtlCol="0" anchor="ctr"/>
                          </wps:wsp>
                        </a:graphicData>
                      </a:graphic>
                    </wp:inline>
                  </w:drawing>
                </mc:Choice>
                <mc:Fallback>
                  <w:pict>
                    <v:shape w14:anchorId="72DBF6D5" id="Graphic 5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58127,3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" path="m258128,91440r,193358c258128,293370,250508,300990,241935,300990r-225742,c7620,300990,,293370,,284798l,16193c,7620,7620,,16193,l166688,v8572,,20954,4763,27622,11430l246698,63818v5715,5715,11430,18097,11430,27622xm236220,107633r-69532,c158115,107633,150495,100013,150495,91440r,-69532l21908,21908r,257175l236220,279083r,-171450xm69533,128588r118109,c190500,128588,193358,130493,193358,134303r,10477c193358,147638,191453,150495,187642,150495r-118109,c66675,150495,63818,148590,63818,144780r,-10477c64770,131445,66675,128588,69533,128588xm193358,177165r,10477c193358,190500,191453,193358,187642,193358r-118109,c66675,193358,63818,191453,63818,187642r,-10477c63818,174308,65723,171450,69533,171450r118109,c190500,171450,193358,174308,193358,177165xm193358,220028r,10477c193358,233363,191453,236220,187642,236220r-118109,c66675,236220,63818,234315,63818,230505r,-10477c63818,217170,65723,214313,69533,214313r118109,c190500,214313,193358,217170,193358,220028xm171450,85725r62865,c233363,82868,231458,80010,230505,79058l178117,26670v-952,-952,-3809,-2857,-6667,-3810l171450,85725xe" fillcolor="#8e9aaf" stroked="f">
                      <v:stroke joinstyle="miter"/>
                      <v:path arrowok="t" o:connecttype="custom" o:connectlocs="176401,53590;176401,166910;165335,176400;11066,176400;0,166910;0,9490;11066,0;113912,0;132788,6699;168590,37402;176401,53590;161429,63080;113912,63080;102846,53590;102846,12840;14972,12840;14972,163561;161429,163561;161429,63080;47518,75361;128232,75361;132138,78710;132138,84851;128232,88200;47518,88200;43612,84851;43612,78710;47518,75361;132138,103830;132138,109971;128232,113321;47518,113321;43612,109971;43612,103830;47518,100481;128232,100481;132138,103830;132138,128951;132138,135091;128232,138441;47518,138441;43612,135091;43612,128951;47518,125602;128232,125602;132138,128951;117166,50241;160127,50241;157524,46333;121722,15630;117166,13397;117166,50241" o:connectangles="0,0,0,0,0,0,0,0,0,0,0,0,0,0,0,0,0,0,0,0,0,0,0,0,0,0,0,0,0,0,0,0,0,0,0,0,0,0,0,0,0,0,0,0,0,0,0,0,0,0,0,0"/>
                      <o:lock v:ext="edit" aspectratio="t"/>
                      <w10:anchorlock/>
                    </v:shape>
                  </w:pict>
                </mc:Fallback>
              </mc:AlternateContent>
            </w:r>
          </w:p>
        </w:tc>
        <w:tc>
          <w:tcPr>
            <w:tcW w:w="8310" w:type="dxa"/>
            <w:gridSpan w:val="2"/>
            <w:vAlign w:val="center"/>
          </w:tcPr>
          <w:p w14:paraId="0E889930" w14:textId="77777777" w:rsidR="00565755" w:rsidRDefault="00565755" w:rsidP="00277EEA">
            <w:pPr>
              <w:pStyle w:val="TableTextEntries"/>
              <w:keepNext/>
            </w:pPr>
            <w:r w:rsidRPr="00206F2E">
              <w:t>Attach the following information:</w:t>
            </w:r>
          </w:p>
        </w:tc>
      </w:tr>
      <w:tr w:rsidR="00565755" w14:paraId="099E25E0" w14:textId="77777777" w:rsidTr="009339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54"/>
        </w:trPr>
        <w:tc>
          <w:tcPr>
            <w:tcW w:w="4508" w:type="dxa"/>
            <w:gridSpan w:val="2"/>
            <w:tcBorders>
              <w:top w:val="nil"/>
              <w:left w:val="nil"/>
              <w:bottom w:val="nil"/>
              <w:right w:val="nil"/>
            </w:tcBorders>
          </w:tcPr>
          <w:p w14:paraId="4E0F5C56" w14:textId="6D7E524B" w:rsidR="00565755" w:rsidRDefault="00565755" w:rsidP="00692361">
            <w:pPr>
              <w:pStyle w:val="TableTextEntries"/>
            </w:pPr>
            <w:permStart w:id="1710914537" w:edGrp="everyone" w:colFirst="1" w:colLast="1"/>
            <w:r>
              <w:t>Provide the risk assessment for the network operation activities related to the scheme.</w:t>
            </w:r>
          </w:p>
        </w:tc>
        <w:tc>
          <w:tcPr>
            <w:tcW w:w="4519" w:type="dxa"/>
            <w:tcBorders>
              <w:top w:val="nil"/>
              <w:left w:val="nil"/>
              <w:bottom w:val="nil"/>
              <w:right w:val="nil"/>
            </w:tcBorders>
            <w:shd w:val="clear" w:color="auto" w:fill="ECE9E7" w:themeFill="background2"/>
          </w:tcPr>
          <w:p w14:paraId="6C38DE7B" w14:textId="77777777" w:rsidR="00565755" w:rsidRDefault="00565755" w:rsidP="00692361">
            <w:pPr>
              <w:pStyle w:val="TableTextEntries"/>
            </w:pPr>
            <w:r>
              <w:t>Insert complete file name of attachment(s).</w:t>
            </w:r>
          </w:p>
          <w:p w14:paraId="3E562389" w14:textId="63B32FAD" w:rsidR="00B34CD7" w:rsidRDefault="00B34CD7" w:rsidP="00692361">
            <w:pPr>
              <w:pStyle w:val="TableTextEntries"/>
            </w:pPr>
          </w:p>
        </w:tc>
      </w:tr>
    </w:tbl>
    <w:permEnd w:id="1710914537"/>
    <w:p w14:paraId="0BA38402" w14:textId="5ACA0FBC" w:rsidR="008E43AC" w:rsidRDefault="00565755" w:rsidP="007210AB">
      <w:pPr>
        <w:pStyle w:val="Heading3nonumber"/>
        <w:numPr>
          <w:ilvl w:val="0"/>
          <w:numId w:val="47"/>
        </w:numPr>
        <w:ind w:left="426"/>
      </w:pPr>
      <w:r>
        <w:lastRenderedPageBreak/>
        <w:t>Continuity of services</w:t>
      </w:r>
    </w:p>
    <w:tbl>
      <w:tblPr>
        <w:tblW w:w="9027" w:type="dxa"/>
        <w:tblLook w:val="04A0" w:firstRow="1" w:lastRow="0" w:firstColumn="1" w:lastColumn="0" w:noHBand="0" w:noVBand="1"/>
      </w:tblPr>
      <w:tblGrid>
        <w:gridCol w:w="717"/>
        <w:gridCol w:w="3791"/>
        <w:gridCol w:w="4519"/>
      </w:tblGrid>
      <w:tr w:rsidR="004D3791" w14:paraId="25D4456D" w14:textId="77777777" w:rsidTr="004D3791">
        <w:tc>
          <w:tcPr>
            <w:tcW w:w="717" w:type="dxa"/>
          </w:tcPr>
          <w:p w14:paraId="2E7D9EA4" w14:textId="77777777" w:rsidR="004D3791" w:rsidRPr="008B359C" w:rsidRDefault="004D3791" w:rsidP="00250A1B">
            <w:pPr>
              <w:pStyle w:val="TableTextEntries"/>
              <w:keepNext/>
              <w:spacing w:after="120"/>
              <w:rPr>
                <w:noProof/>
              </w:rPr>
            </w:pPr>
            <w:r w:rsidRPr="008B359C">
              <w:rPr>
                <w:noProof/>
              </w:rPr>
              <mc:AlternateContent>
                <mc:Choice Requires="wps">
                  <w:drawing>
                    <wp:inline distT="0" distB="0" distL="0" distR="0" wp14:anchorId="5B78222A" wp14:editId="2AC38E9C">
                      <wp:extent cx="176400" cy="176400"/>
                      <wp:effectExtent l="0" t="0" r="0" b="0"/>
                      <wp:docPr id="222" name="Graphic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148590 w 297179"/>
                                  <a:gd name="connsiteY0" fmla="*/ 297180 h 297180"/>
                                  <a:gd name="connsiteX1" fmla="*/ 0 w 297179"/>
                                  <a:gd name="connsiteY1" fmla="*/ 148590 h 297180"/>
                                  <a:gd name="connsiteX2" fmla="*/ 148590 w 297179"/>
                                  <a:gd name="connsiteY2" fmla="*/ 0 h 297180"/>
                                  <a:gd name="connsiteX3" fmla="*/ 297180 w 297179"/>
                                  <a:gd name="connsiteY3" fmla="*/ 148590 h 297180"/>
                                  <a:gd name="connsiteX4" fmla="*/ 148590 w 297179"/>
                                  <a:gd name="connsiteY4" fmla="*/ 297180 h 297180"/>
                                  <a:gd name="connsiteX5" fmla="*/ 198120 w 297179"/>
                                  <a:gd name="connsiteY5" fmla="*/ 210502 h 297180"/>
                                  <a:gd name="connsiteX6" fmla="*/ 191453 w 297179"/>
                                  <a:gd name="connsiteY6" fmla="*/ 203835 h 297180"/>
                                  <a:gd name="connsiteX7" fmla="*/ 172403 w 297179"/>
                                  <a:gd name="connsiteY7" fmla="*/ 203835 h 297180"/>
                                  <a:gd name="connsiteX8" fmla="*/ 172403 w 297179"/>
                                  <a:gd name="connsiteY8" fmla="*/ 105728 h 297180"/>
                                  <a:gd name="connsiteX9" fmla="*/ 165735 w 297179"/>
                                  <a:gd name="connsiteY9" fmla="*/ 99060 h 297180"/>
                                  <a:gd name="connsiteX10" fmla="*/ 103823 w 297179"/>
                                  <a:gd name="connsiteY10" fmla="*/ 99060 h 297180"/>
                                  <a:gd name="connsiteX11" fmla="*/ 97155 w 297179"/>
                                  <a:gd name="connsiteY11" fmla="*/ 105728 h 297180"/>
                                  <a:gd name="connsiteX12" fmla="*/ 97155 w 297179"/>
                                  <a:gd name="connsiteY12" fmla="*/ 137160 h 297180"/>
                                  <a:gd name="connsiteX13" fmla="*/ 103823 w 297179"/>
                                  <a:gd name="connsiteY13" fmla="*/ 143828 h 297180"/>
                                  <a:gd name="connsiteX14" fmla="*/ 122873 w 297179"/>
                                  <a:gd name="connsiteY14" fmla="*/ 143828 h 297180"/>
                                  <a:gd name="connsiteX15" fmla="*/ 122873 w 297179"/>
                                  <a:gd name="connsiteY15" fmla="*/ 205740 h 297180"/>
                                  <a:gd name="connsiteX16" fmla="*/ 103823 w 297179"/>
                                  <a:gd name="connsiteY16" fmla="*/ 205740 h 297180"/>
                                  <a:gd name="connsiteX17" fmla="*/ 97155 w 297179"/>
                                  <a:gd name="connsiteY17" fmla="*/ 212408 h 297180"/>
                                  <a:gd name="connsiteX18" fmla="*/ 97155 w 297179"/>
                                  <a:gd name="connsiteY18" fmla="*/ 243840 h 297180"/>
                                  <a:gd name="connsiteX19" fmla="*/ 103823 w 297179"/>
                                  <a:gd name="connsiteY19" fmla="*/ 250508 h 297180"/>
                                  <a:gd name="connsiteX20" fmla="*/ 190500 w 297179"/>
                                  <a:gd name="connsiteY20" fmla="*/ 250508 h 297180"/>
                                  <a:gd name="connsiteX21" fmla="*/ 197167 w 297179"/>
                                  <a:gd name="connsiteY21" fmla="*/ 243840 h 297180"/>
                                  <a:gd name="connsiteX22" fmla="*/ 197167 w 297179"/>
                                  <a:gd name="connsiteY22" fmla="*/ 210502 h 297180"/>
                                  <a:gd name="connsiteX23" fmla="*/ 173355 w 297179"/>
                                  <a:gd name="connsiteY23" fmla="*/ 37147 h 297180"/>
                                  <a:gd name="connsiteX24" fmla="*/ 166688 w 297179"/>
                                  <a:gd name="connsiteY24" fmla="*/ 30480 h 297180"/>
                                  <a:gd name="connsiteX25" fmla="*/ 129540 w 297179"/>
                                  <a:gd name="connsiteY25" fmla="*/ 30480 h 297180"/>
                                  <a:gd name="connsiteX26" fmla="*/ 122873 w 297179"/>
                                  <a:gd name="connsiteY26" fmla="*/ 37147 h 297180"/>
                                  <a:gd name="connsiteX27" fmla="*/ 122873 w 297179"/>
                                  <a:gd name="connsiteY27" fmla="*/ 68580 h 297180"/>
                                  <a:gd name="connsiteX28" fmla="*/ 129540 w 297179"/>
                                  <a:gd name="connsiteY28" fmla="*/ 75248 h 297180"/>
                                  <a:gd name="connsiteX29" fmla="*/ 167640 w 297179"/>
                                  <a:gd name="connsiteY29" fmla="*/ 75248 h 297180"/>
                                  <a:gd name="connsiteX30" fmla="*/ 174308 w 297179"/>
                                  <a:gd name="connsiteY30" fmla="*/ 68580 h 297180"/>
                                  <a:gd name="connsiteX31" fmla="*/ 174308 w 297179"/>
                                  <a:gd name="connsiteY31" fmla="*/ 37147 h 297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7179" h="297180">
                                    <a:moveTo>
                                      <a:pt x="148590" y="297180"/>
                                    </a:moveTo>
                                    <a:cubicBezTo>
                                      <a:pt x="66675" y="297180"/>
                                      <a:pt x="0" y="230505"/>
                                      <a:pt x="0" y="148590"/>
                                    </a:cubicBezTo>
                                    <a:cubicBezTo>
                                      <a:pt x="0" y="66675"/>
                                      <a:pt x="66675" y="0"/>
                                      <a:pt x="148590" y="0"/>
                                    </a:cubicBezTo>
                                    <a:cubicBezTo>
                                      <a:pt x="230505" y="0"/>
                                      <a:pt x="297180" y="66675"/>
                                      <a:pt x="297180" y="148590"/>
                                    </a:cubicBezTo>
                                    <a:cubicBezTo>
                                      <a:pt x="297180" y="230505"/>
                                      <a:pt x="230505" y="297180"/>
                                      <a:pt x="148590" y="297180"/>
                                    </a:cubicBezTo>
                                    <a:close/>
                                    <a:moveTo>
                                      <a:pt x="198120" y="210502"/>
                                    </a:moveTo>
                                    <a:cubicBezTo>
                                      <a:pt x="198120" y="206693"/>
                                      <a:pt x="195263" y="203835"/>
                                      <a:pt x="191453" y="203835"/>
                                    </a:cubicBezTo>
                                    <a:lnTo>
                                      <a:pt x="172403" y="203835"/>
                                    </a:lnTo>
                                    <a:lnTo>
                                      <a:pt x="172403" y="105728"/>
                                    </a:lnTo>
                                    <a:cubicBezTo>
                                      <a:pt x="172403" y="101918"/>
                                      <a:pt x="169545" y="99060"/>
                                      <a:pt x="165735" y="99060"/>
                                    </a:cubicBezTo>
                                    <a:lnTo>
                                      <a:pt x="103823" y="99060"/>
                                    </a:lnTo>
                                    <a:cubicBezTo>
                                      <a:pt x="100013" y="99060"/>
                                      <a:pt x="97155" y="101918"/>
                                      <a:pt x="97155" y="105728"/>
                                    </a:cubicBezTo>
                                    <a:lnTo>
                                      <a:pt x="97155" y="137160"/>
                                    </a:lnTo>
                                    <a:cubicBezTo>
                                      <a:pt x="97155" y="140970"/>
                                      <a:pt x="100013" y="143828"/>
                                      <a:pt x="103823" y="143828"/>
                                    </a:cubicBezTo>
                                    <a:lnTo>
                                      <a:pt x="122873" y="143828"/>
                                    </a:lnTo>
                                    <a:lnTo>
                                      <a:pt x="122873" y="205740"/>
                                    </a:lnTo>
                                    <a:lnTo>
                                      <a:pt x="103823" y="205740"/>
                                    </a:lnTo>
                                    <a:cubicBezTo>
                                      <a:pt x="100013" y="205740"/>
                                      <a:pt x="97155" y="208598"/>
                                      <a:pt x="97155" y="212408"/>
                                    </a:cubicBezTo>
                                    <a:lnTo>
                                      <a:pt x="97155" y="243840"/>
                                    </a:lnTo>
                                    <a:cubicBezTo>
                                      <a:pt x="97155" y="247650"/>
                                      <a:pt x="100013" y="250508"/>
                                      <a:pt x="103823" y="250508"/>
                                    </a:cubicBezTo>
                                    <a:lnTo>
                                      <a:pt x="190500" y="250508"/>
                                    </a:lnTo>
                                    <a:cubicBezTo>
                                      <a:pt x="194310" y="250508"/>
                                      <a:pt x="197167" y="247650"/>
                                      <a:pt x="197167" y="243840"/>
                                    </a:cubicBezTo>
                                    <a:lnTo>
                                      <a:pt x="197167" y="210502"/>
                                    </a:lnTo>
                                    <a:close/>
                                    <a:moveTo>
                                      <a:pt x="173355" y="37147"/>
                                    </a:moveTo>
                                    <a:cubicBezTo>
                                      <a:pt x="173355" y="33338"/>
                                      <a:pt x="170498" y="30480"/>
                                      <a:pt x="166688" y="30480"/>
                                    </a:cubicBezTo>
                                    <a:lnTo>
                                      <a:pt x="129540" y="30480"/>
                                    </a:lnTo>
                                    <a:cubicBezTo>
                                      <a:pt x="125730" y="30480"/>
                                      <a:pt x="122873" y="33338"/>
                                      <a:pt x="122873" y="37147"/>
                                    </a:cubicBezTo>
                                    <a:lnTo>
                                      <a:pt x="122873" y="68580"/>
                                    </a:lnTo>
                                    <a:cubicBezTo>
                                      <a:pt x="122873" y="72390"/>
                                      <a:pt x="125730" y="75248"/>
                                      <a:pt x="129540" y="75248"/>
                                    </a:cubicBezTo>
                                    <a:lnTo>
                                      <a:pt x="167640" y="75248"/>
                                    </a:lnTo>
                                    <a:cubicBezTo>
                                      <a:pt x="171450" y="75248"/>
                                      <a:pt x="174308" y="72390"/>
                                      <a:pt x="174308" y="68580"/>
                                    </a:cubicBezTo>
                                    <a:lnTo>
                                      <a:pt x="174308" y="37147"/>
                                    </a:lnTo>
                                    <a:close/>
                                  </a:path>
                                </a:pathLst>
                              </a:custGeom>
                              <a:solidFill>
                                <a:srgbClr val="8E9AAF"/>
                              </a:solidFill>
                              <a:ln w="9525" cap="flat">
                                <a:noFill/>
                                <a:prstDash val="solid"/>
                                <a:miter/>
                              </a:ln>
                            </wps:spPr>
                            <wps:bodyPr rtlCol="0" anchor="ctr"/>
                          </wps:wsp>
                        </a:graphicData>
                      </a:graphic>
                    </wp:inline>
                  </w:drawing>
                </mc:Choice>
                <mc:Fallback>
                  <w:pict>
                    <v:shape w14:anchorId="629B514C" id="Graphic 52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7179,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" path="m148590,297180c66675,297180,,230505,,148590,,66675,66675,,148590,v81915,,148590,66675,148590,148590c297180,230505,230505,297180,148590,297180xm198120,210502v,-3809,-2857,-6667,-6667,-6667l172403,203835r,-98107c172403,101918,169545,99060,165735,99060r-61912,c100013,99060,97155,101918,97155,105728r,31432c97155,140970,100013,143828,103823,143828r19050,l122873,205740r-19050,c100013,205740,97155,208598,97155,212408r,31432c97155,247650,100013,250508,103823,250508r86677,c194310,250508,197167,247650,197167,243840r,-33338l198120,210502xm173355,37147v,-3809,-2857,-6667,-6667,-6667l129540,30480v-3810,,-6667,2858,-6667,6667l122873,68580v,3810,2857,6668,6667,6668l167640,75248v3810,,6668,-2858,6668,-6668l174308,37147r-953,xe" fillcolor="#8e9aaf" stroked="f">
                      <v:stroke joinstyle="miter"/>
                      <v:path arrowok="t" o:connecttype="custom" o:connectlocs="88200,176400;0,88200;88200,0;176401,88200;88200,176400;117600,124950;113643,120992;102335,120992;102335,62758;98377,58800;61627,58800;57669,62758;57669,81415;61627,85373;72935,85373;72935,122123;61627,122123;57669,126081;57669,144738;61627,148696;113077,148696;117035,144738;117035,124950;102900,22050;98943,18092;76893,18092;72935,22050;72935,40708;76893,44666;99508,44666;103466,40708;103466,22050" o:connectangles="0,0,0,0,0,0,0,0,0,0,0,0,0,0,0,0,0,0,0,0,0,0,0,0,0,0,0,0,0,0,0,0"/>
                      <o:lock v:ext="edit" aspectratio="t"/>
                      <w10:anchorlock/>
                    </v:shape>
                  </w:pict>
                </mc:Fallback>
              </mc:AlternateContent>
            </w:r>
          </w:p>
        </w:tc>
        <w:tc>
          <w:tcPr>
            <w:tcW w:w="8310" w:type="dxa"/>
            <w:gridSpan w:val="2"/>
            <w:vAlign w:val="center"/>
          </w:tcPr>
          <w:p w14:paraId="243BD12C" w14:textId="596087C4" w:rsidR="004D3791" w:rsidRDefault="004D3791" w:rsidP="00E10EAE">
            <w:pPr>
              <w:pStyle w:val="TableTextEntries"/>
              <w:keepNext/>
              <w:spacing w:after="120"/>
            </w:pPr>
            <w:r>
              <w:t xml:space="preserve">We are required to have regard to the protection of public health and consumers generally in assessing your application. </w:t>
            </w:r>
            <w:r w:rsidR="00E10EAE">
              <w:t xml:space="preserve">This includes continuity of services. For example, how would the you manage a failure in the treatment or reticulation infrastructure. </w:t>
            </w:r>
            <w:r>
              <w:t xml:space="preserve">You may refer to the attachments provided in </w:t>
            </w:r>
            <w:r w:rsidRPr="00A92CCE">
              <w:rPr>
                <w:b/>
                <w:bCs/>
              </w:rPr>
              <w:t>Question 35</w:t>
            </w:r>
            <w:r w:rsidRPr="00B533B7">
              <w:t xml:space="preserve"> i</w:t>
            </w:r>
            <w:r>
              <w:t>f the risk assessment has addressed the continuity of services.</w:t>
            </w:r>
          </w:p>
        </w:tc>
      </w:tr>
      <w:tr w:rsidR="00565755" w14:paraId="28252328" w14:textId="77777777" w:rsidTr="00692361">
        <w:tc>
          <w:tcPr>
            <w:tcW w:w="717" w:type="dxa"/>
          </w:tcPr>
          <w:p w14:paraId="2855EBDA" w14:textId="77777777" w:rsidR="00565755" w:rsidRPr="008B359C" w:rsidRDefault="00565755" w:rsidP="00277EEA">
            <w:pPr>
              <w:pStyle w:val="TableTextEntries"/>
              <w:keepNext/>
              <w:spacing w:after="120"/>
              <w:rPr>
                <w:noProof/>
              </w:rPr>
            </w:pPr>
            <w:r w:rsidRPr="008B359C">
              <w:rPr>
                <w:noProof/>
              </w:rPr>
              <mc:AlternateContent>
                <mc:Choice Requires="wps">
                  <w:drawing>
                    <wp:inline distT="0" distB="0" distL="0" distR="0" wp14:anchorId="4A9C5A25" wp14:editId="6B3B0752">
                      <wp:extent cx="176400" cy="176400"/>
                      <wp:effectExtent l="0" t="0" r="0" b="0"/>
                      <wp:docPr id="211" name="Graphic 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41935 w 293369"/>
                                  <a:gd name="connsiteY0" fmla="*/ 132398 h 293370"/>
                                  <a:gd name="connsiteX1" fmla="*/ 80963 w 293369"/>
                                  <a:gd name="connsiteY1" fmla="*/ 293370 h 293370"/>
                                  <a:gd name="connsiteX2" fmla="*/ 0 w 293369"/>
                                  <a:gd name="connsiteY2" fmla="*/ 293370 h 293370"/>
                                  <a:gd name="connsiteX3" fmla="*/ 0 w 293369"/>
                                  <a:gd name="connsiteY3" fmla="*/ 213360 h 293370"/>
                                  <a:gd name="connsiteX4" fmla="*/ 160973 w 293369"/>
                                  <a:gd name="connsiteY4" fmla="*/ 52388 h 293370"/>
                                  <a:gd name="connsiteX5" fmla="*/ 241935 w 293369"/>
                                  <a:gd name="connsiteY5" fmla="*/ 132398 h 293370"/>
                                  <a:gd name="connsiteX6" fmla="*/ 88582 w 293369"/>
                                  <a:gd name="connsiteY6" fmla="*/ 251460 h 293370"/>
                                  <a:gd name="connsiteX7" fmla="*/ 42863 w 293369"/>
                                  <a:gd name="connsiteY7" fmla="*/ 205740 h 293370"/>
                                  <a:gd name="connsiteX8" fmla="*/ 25718 w 293369"/>
                                  <a:gd name="connsiteY8" fmla="*/ 222885 h 293370"/>
                                  <a:gd name="connsiteX9" fmla="*/ 25718 w 293369"/>
                                  <a:gd name="connsiteY9" fmla="*/ 243840 h 293370"/>
                                  <a:gd name="connsiteX10" fmla="*/ 50482 w 293369"/>
                                  <a:gd name="connsiteY10" fmla="*/ 243840 h 293370"/>
                                  <a:gd name="connsiteX11" fmla="*/ 50482 w 293369"/>
                                  <a:gd name="connsiteY11" fmla="*/ 268605 h 293370"/>
                                  <a:gd name="connsiteX12" fmla="*/ 71438 w 293369"/>
                                  <a:gd name="connsiteY12" fmla="*/ 268605 h 293370"/>
                                  <a:gd name="connsiteX13" fmla="*/ 88582 w 293369"/>
                                  <a:gd name="connsiteY13" fmla="*/ 251460 h 293370"/>
                                  <a:gd name="connsiteX14" fmla="*/ 167640 w 293369"/>
                                  <a:gd name="connsiteY14" fmla="*/ 84773 h 293370"/>
                                  <a:gd name="connsiteX15" fmla="*/ 164783 w 293369"/>
                                  <a:gd name="connsiteY15" fmla="*/ 85725 h 293370"/>
                                  <a:gd name="connsiteX16" fmla="*/ 60007 w 293369"/>
                                  <a:gd name="connsiteY16" fmla="*/ 190500 h 293370"/>
                                  <a:gd name="connsiteX17" fmla="*/ 59055 w 293369"/>
                                  <a:gd name="connsiteY17" fmla="*/ 193358 h 293370"/>
                                  <a:gd name="connsiteX18" fmla="*/ 62865 w 293369"/>
                                  <a:gd name="connsiteY18" fmla="*/ 197167 h 293370"/>
                                  <a:gd name="connsiteX19" fmla="*/ 65723 w 293369"/>
                                  <a:gd name="connsiteY19" fmla="*/ 196215 h 293370"/>
                                  <a:gd name="connsiteX20" fmla="*/ 170498 w 293369"/>
                                  <a:gd name="connsiteY20" fmla="*/ 91440 h 293370"/>
                                  <a:gd name="connsiteX21" fmla="*/ 171450 w 293369"/>
                                  <a:gd name="connsiteY21" fmla="*/ 88582 h 293370"/>
                                  <a:gd name="connsiteX22" fmla="*/ 167640 w 293369"/>
                                  <a:gd name="connsiteY22" fmla="*/ 84773 h 293370"/>
                                  <a:gd name="connsiteX23" fmla="*/ 286703 w 293369"/>
                                  <a:gd name="connsiteY23" fmla="*/ 88582 h 293370"/>
                                  <a:gd name="connsiteX24" fmla="*/ 254318 w 293369"/>
                                  <a:gd name="connsiteY24" fmla="*/ 120967 h 293370"/>
                                  <a:gd name="connsiteX25" fmla="*/ 173355 w 293369"/>
                                  <a:gd name="connsiteY25" fmla="*/ 40005 h 293370"/>
                                  <a:gd name="connsiteX26" fmla="*/ 205740 w 293369"/>
                                  <a:gd name="connsiteY26" fmla="*/ 7620 h 293370"/>
                                  <a:gd name="connsiteX27" fmla="*/ 222885 w 293369"/>
                                  <a:gd name="connsiteY27" fmla="*/ 0 h 293370"/>
                                  <a:gd name="connsiteX28" fmla="*/ 240030 w 293369"/>
                                  <a:gd name="connsiteY28" fmla="*/ 7620 h 293370"/>
                                  <a:gd name="connsiteX29" fmla="*/ 285750 w 293369"/>
                                  <a:gd name="connsiteY29" fmla="*/ 53340 h 293370"/>
                                  <a:gd name="connsiteX30" fmla="*/ 293370 w 293369"/>
                                  <a:gd name="connsiteY30" fmla="*/ 70485 h 293370"/>
                                  <a:gd name="connsiteX31" fmla="*/ 286703 w 293369"/>
                                  <a:gd name="connsiteY31" fmla="*/ 88582 h 293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3369" h="293370">
                                    <a:moveTo>
                                      <a:pt x="241935" y="132398"/>
                                    </a:moveTo>
                                    <a:lnTo>
                                      <a:pt x="80963" y="293370"/>
                                    </a:lnTo>
                                    <a:lnTo>
                                      <a:pt x="0" y="293370"/>
                                    </a:lnTo>
                                    <a:lnTo>
                                      <a:pt x="0" y="213360"/>
                                    </a:lnTo>
                                    <a:lnTo>
                                      <a:pt x="160973" y="52388"/>
                                    </a:lnTo>
                                    <a:lnTo>
                                      <a:pt x="241935" y="132398"/>
                                    </a:lnTo>
                                    <a:close/>
                                    <a:moveTo>
                                      <a:pt x="88582" y="251460"/>
                                    </a:moveTo>
                                    <a:lnTo>
                                      <a:pt x="42863" y="205740"/>
                                    </a:lnTo>
                                    <a:lnTo>
                                      <a:pt x="25718" y="222885"/>
                                    </a:lnTo>
                                    <a:lnTo>
                                      <a:pt x="25718" y="243840"/>
                                    </a:lnTo>
                                    <a:lnTo>
                                      <a:pt x="50482" y="243840"/>
                                    </a:lnTo>
                                    <a:lnTo>
                                      <a:pt x="50482" y="268605"/>
                                    </a:lnTo>
                                    <a:lnTo>
                                      <a:pt x="71438" y="268605"/>
                                    </a:lnTo>
                                    <a:lnTo>
                                      <a:pt x="88582" y="251460"/>
                                    </a:lnTo>
                                    <a:close/>
                                    <a:moveTo>
                                      <a:pt x="167640" y="84773"/>
                                    </a:moveTo>
                                    <a:cubicBezTo>
                                      <a:pt x="166688" y="84773"/>
                                      <a:pt x="165735" y="84773"/>
                                      <a:pt x="164783" y="85725"/>
                                    </a:cubicBezTo>
                                    <a:lnTo>
                                      <a:pt x="60007" y="190500"/>
                                    </a:lnTo>
                                    <a:cubicBezTo>
                                      <a:pt x="59055" y="191453"/>
                                      <a:pt x="59055" y="192405"/>
                                      <a:pt x="59055" y="193358"/>
                                    </a:cubicBezTo>
                                    <a:cubicBezTo>
                                      <a:pt x="59055" y="196215"/>
                                      <a:pt x="60960" y="197167"/>
                                      <a:pt x="62865" y="197167"/>
                                    </a:cubicBezTo>
                                    <a:cubicBezTo>
                                      <a:pt x="63818" y="197167"/>
                                      <a:pt x="64770" y="197167"/>
                                      <a:pt x="65723" y="196215"/>
                                    </a:cubicBezTo>
                                    <a:lnTo>
                                      <a:pt x="170498" y="91440"/>
                                    </a:lnTo>
                                    <a:cubicBezTo>
                                      <a:pt x="171450" y="90488"/>
                                      <a:pt x="171450" y="89535"/>
                                      <a:pt x="171450" y="88582"/>
                                    </a:cubicBezTo>
                                    <a:cubicBezTo>
                                      <a:pt x="171450" y="86678"/>
                                      <a:pt x="170498" y="84773"/>
                                      <a:pt x="167640" y="84773"/>
                                    </a:cubicBezTo>
                                    <a:close/>
                                    <a:moveTo>
                                      <a:pt x="286703" y="88582"/>
                                    </a:moveTo>
                                    <a:lnTo>
                                      <a:pt x="254318" y="120967"/>
                                    </a:lnTo>
                                    <a:lnTo>
                                      <a:pt x="173355" y="40005"/>
                                    </a:lnTo>
                                    <a:lnTo>
                                      <a:pt x="205740" y="7620"/>
                                    </a:lnTo>
                                    <a:cubicBezTo>
                                      <a:pt x="210502" y="2857"/>
                                      <a:pt x="216218" y="0"/>
                                      <a:pt x="222885" y="0"/>
                                    </a:cubicBezTo>
                                    <a:cubicBezTo>
                                      <a:pt x="229552" y="0"/>
                                      <a:pt x="236220" y="2857"/>
                                      <a:pt x="240030" y="7620"/>
                                    </a:cubicBezTo>
                                    <a:lnTo>
                                      <a:pt x="285750" y="53340"/>
                                    </a:lnTo>
                                    <a:cubicBezTo>
                                      <a:pt x="290513" y="58103"/>
                                      <a:pt x="293370" y="64770"/>
                                      <a:pt x="293370" y="70485"/>
                                    </a:cubicBezTo>
                                    <a:cubicBezTo>
                                      <a:pt x="293370" y="76200"/>
                                      <a:pt x="290513" y="83820"/>
                                      <a:pt x="286703" y="88582"/>
                                    </a:cubicBezTo>
                                    <a:close/>
                                  </a:path>
                                </a:pathLst>
                              </a:custGeom>
                              <a:solidFill>
                                <a:srgbClr val="8E9AAF"/>
                              </a:solidFill>
                              <a:ln w="9525" cap="flat">
                                <a:noFill/>
                                <a:prstDash val="solid"/>
                                <a:miter/>
                              </a:ln>
                            </wps:spPr>
                            <wps:bodyPr rtlCol="0" anchor="ctr"/>
                          </wps:wsp>
                        </a:graphicData>
                      </a:graphic>
                    </wp:inline>
                  </w:drawing>
                </mc:Choice>
                <mc:Fallback>
                  <w:pict>
                    <v:shape w14:anchorId="677B0569" id="Graphic 220"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3369,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" path="m241935,132398l80963,293370,,293370,,213360,160973,52388r80962,80010xm88582,251460l42863,205740,25718,222885r,20955l50482,243840r,24765l71438,268605,88582,251460xm167640,84773v-952,,-1905,,-2857,952l60007,190500v-952,953,-952,1905,-952,2858c59055,196215,60960,197167,62865,197167v953,,1905,,2858,-952l170498,91440v952,-952,952,-1905,952,-2858c171450,86678,170498,84773,167640,84773xm286703,88582r-32385,32385l173355,40005,205740,7620c210502,2857,216218,,222885,v6667,,13335,2857,17145,7620l285750,53340v4763,4763,7620,11430,7620,17145c293370,76200,290513,83820,286703,88582xe" fillcolor="#8e9aaf" stroked="f">
                      <v:stroke joinstyle="miter"/>
                      <v:path arrowok="t" o:connecttype="custom" o:connectlocs="145473,79609;48682,176400;0,176400;0,128291;96792,31500;145473,79609;53264,151200;25773,123709;15464,134018;15464,146618;30354,146618;30354,161509;42955,161509;53264,151200;100800,50973;99082,51545;36082,114545;35509,116264;37800,118554;39519,117982;102519,54982;103091,53263;100800,50973;172392,53263;152919,72736;104237,24055;123710,4582;134019,0;144328,4582;171819,32073;176401,42382;172392,53263" o:connectangles="0,0,0,0,0,0,0,0,0,0,0,0,0,0,0,0,0,0,0,0,0,0,0,0,0,0,0,0,0,0,0,0"/>
                      <o:lock v:ext="edit" aspectratio="t"/>
                      <w10:anchorlock/>
                    </v:shape>
                  </w:pict>
                </mc:Fallback>
              </mc:AlternateContent>
            </w:r>
          </w:p>
        </w:tc>
        <w:tc>
          <w:tcPr>
            <w:tcW w:w="8310" w:type="dxa"/>
            <w:gridSpan w:val="2"/>
            <w:vAlign w:val="center"/>
          </w:tcPr>
          <w:p w14:paraId="0345CF0F" w14:textId="3C26439D" w:rsidR="00565755" w:rsidRDefault="00BE517C" w:rsidP="00277EEA">
            <w:pPr>
              <w:pStyle w:val="TableTextEntries"/>
              <w:keepNext/>
              <w:spacing w:after="120"/>
            </w:pPr>
            <w:r>
              <w:t xml:space="preserve">Provide </w:t>
            </w:r>
            <w:r w:rsidR="00E10EAE">
              <w:t>the information specified below:</w:t>
            </w:r>
          </w:p>
        </w:tc>
      </w:tr>
      <w:tr w:rsidR="00565755" w14:paraId="0C4A0207" w14:textId="77777777" w:rsidTr="00933914">
        <w:tc>
          <w:tcPr>
            <w:tcW w:w="4508" w:type="dxa"/>
            <w:gridSpan w:val="2"/>
          </w:tcPr>
          <w:p w14:paraId="71552F7E" w14:textId="11C8D71C" w:rsidR="00BE517C" w:rsidRDefault="00BE517C" w:rsidP="00277EEA">
            <w:pPr>
              <w:pStyle w:val="TableTextEntries"/>
              <w:keepNext/>
            </w:pPr>
            <w:permStart w:id="639197241" w:edGrp="everyone" w:colFirst="1" w:colLast="1"/>
            <w:r>
              <w:t xml:space="preserve">Describe how the applicant corporation will ensure continuity of services </w:t>
            </w:r>
            <w:r w:rsidR="00E10EAE">
              <w:t xml:space="preserve">(drinking water, non-potable water and/or sewerage services where applicable) </w:t>
            </w:r>
            <w:r>
              <w:t>to retailers.</w:t>
            </w:r>
          </w:p>
          <w:p w14:paraId="33C26B8F" w14:textId="5BA47DAC" w:rsidR="00565755" w:rsidRDefault="00BA7538" w:rsidP="00277EEA">
            <w:pPr>
              <w:pStyle w:val="TableTextEntries"/>
              <w:keepNext/>
            </w:pPr>
            <w:r>
              <w:t xml:space="preserve">Include </w:t>
            </w:r>
            <w:r w:rsidR="00BE517C">
              <w:t>situations where the continuity of services could be disrupted, and how would these situations be managed.</w:t>
            </w:r>
          </w:p>
        </w:tc>
        <w:tc>
          <w:tcPr>
            <w:tcW w:w="4519" w:type="dxa"/>
            <w:shd w:val="clear" w:color="auto" w:fill="ECE9E7" w:themeFill="background2"/>
          </w:tcPr>
          <w:p w14:paraId="44A51601" w14:textId="77777777" w:rsidR="00565755" w:rsidRDefault="00565755" w:rsidP="00277EEA">
            <w:pPr>
              <w:pStyle w:val="TableTextEntries"/>
              <w:keepNext/>
            </w:pPr>
          </w:p>
        </w:tc>
      </w:tr>
      <w:permEnd w:id="639197241"/>
      <w:tr w:rsidR="00565755" w14:paraId="1A1D2A43" w14:textId="77777777" w:rsidTr="00933914">
        <w:tc>
          <w:tcPr>
            <w:tcW w:w="717" w:type="dxa"/>
          </w:tcPr>
          <w:p w14:paraId="25F8974F" w14:textId="77777777" w:rsidR="00565755" w:rsidRPr="008B359C" w:rsidRDefault="00565755" w:rsidP="00277EEA">
            <w:pPr>
              <w:pStyle w:val="TableTextEntries"/>
              <w:keepNext/>
              <w:spacing w:before="120" w:line="360" w:lineRule="auto"/>
              <w:rPr>
                <w:noProof/>
              </w:rPr>
            </w:pPr>
            <w:r w:rsidRPr="008B359C">
              <w:rPr>
                <w:noProof/>
              </w:rPr>
              <mc:AlternateContent>
                <mc:Choice Requires="wps">
                  <w:drawing>
                    <wp:inline distT="0" distB="0" distL="0" distR="0" wp14:anchorId="5294B260" wp14:editId="2D8BE1C5">
                      <wp:extent cx="176400" cy="176400"/>
                      <wp:effectExtent l="0" t="0" r="0" b="0"/>
                      <wp:docPr id="212" name="Graphic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58128 w 258127"/>
                                  <a:gd name="connsiteY0" fmla="*/ 91440 h 300990"/>
                                  <a:gd name="connsiteX1" fmla="*/ 258128 w 258127"/>
                                  <a:gd name="connsiteY1" fmla="*/ 284798 h 300990"/>
                                  <a:gd name="connsiteX2" fmla="*/ 241935 w 258127"/>
                                  <a:gd name="connsiteY2" fmla="*/ 300990 h 300990"/>
                                  <a:gd name="connsiteX3" fmla="*/ 16193 w 258127"/>
                                  <a:gd name="connsiteY3" fmla="*/ 300990 h 300990"/>
                                  <a:gd name="connsiteX4" fmla="*/ 0 w 258127"/>
                                  <a:gd name="connsiteY4" fmla="*/ 284798 h 300990"/>
                                  <a:gd name="connsiteX5" fmla="*/ 0 w 258127"/>
                                  <a:gd name="connsiteY5" fmla="*/ 16193 h 300990"/>
                                  <a:gd name="connsiteX6" fmla="*/ 16193 w 258127"/>
                                  <a:gd name="connsiteY6" fmla="*/ 0 h 300990"/>
                                  <a:gd name="connsiteX7" fmla="*/ 166688 w 258127"/>
                                  <a:gd name="connsiteY7" fmla="*/ 0 h 300990"/>
                                  <a:gd name="connsiteX8" fmla="*/ 194310 w 258127"/>
                                  <a:gd name="connsiteY8" fmla="*/ 11430 h 300990"/>
                                  <a:gd name="connsiteX9" fmla="*/ 246698 w 258127"/>
                                  <a:gd name="connsiteY9" fmla="*/ 63818 h 300990"/>
                                  <a:gd name="connsiteX10" fmla="*/ 258128 w 258127"/>
                                  <a:gd name="connsiteY10" fmla="*/ 91440 h 300990"/>
                                  <a:gd name="connsiteX11" fmla="*/ 236220 w 258127"/>
                                  <a:gd name="connsiteY11" fmla="*/ 107633 h 300990"/>
                                  <a:gd name="connsiteX12" fmla="*/ 166688 w 258127"/>
                                  <a:gd name="connsiteY12" fmla="*/ 107633 h 300990"/>
                                  <a:gd name="connsiteX13" fmla="*/ 150495 w 258127"/>
                                  <a:gd name="connsiteY13" fmla="*/ 91440 h 300990"/>
                                  <a:gd name="connsiteX14" fmla="*/ 150495 w 258127"/>
                                  <a:gd name="connsiteY14" fmla="*/ 21908 h 300990"/>
                                  <a:gd name="connsiteX15" fmla="*/ 21908 w 258127"/>
                                  <a:gd name="connsiteY15" fmla="*/ 21908 h 300990"/>
                                  <a:gd name="connsiteX16" fmla="*/ 21908 w 258127"/>
                                  <a:gd name="connsiteY16" fmla="*/ 279083 h 300990"/>
                                  <a:gd name="connsiteX17" fmla="*/ 236220 w 258127"/>
                                  <a:gd name="connsiteY17" fmla="*/ 279083 h 300990"/>
                                  <a:gd name="connsiteX18" fmla="*/ 236220 w 258127"/>
                                  <a:gd name="connsiteY18" fmla="*/ 107633 h 300990"/>
                                  <a:gd name="connsiteX19" fmla="*/ 69533 w 258127"/>
                                  <a:gd name="connsiteY19" fmla="*/ 128588 h 300990"/>
                                  <a:gd name="connsiteX20" fmla="*/ 187642 w 258127"/>
                                  <a:gd name="connsiteY20" fmla="*/ 128588 h 300990"/>
                                  <a:gd name="connsiteX21" fmla="*/ 193358 w 258127"/>
                                  <a:gd name="connsiteY21" fmla="*/ 134303 h 300990"/>
                                  <a:gd name="connsiteX22" fmla="*/ 193358 w 258127"/>
                                  <a:gd name="connsiteY22" fmla="*/ 144780 h 300990"/>
                                  <a:gd name="connsiteX23" fmla="*/ 187642 w 258127"/>
                                  <a:gd name="connsiteY23" fmla="*/ 150495 h 300990"/>
                                  <a:gd name="connsiteX24" fmla="*/ 69533 w 258127"/>
                                  <a:gd name="connsiteY24" fmla="*/ 150495 h 300990"/>
                                  <a:gd name="connsiteX25" fmla="*/ 63818 w 258127"/>
                                  <a:gd name="connsiteY25" fmla="*/ 144780 h 300990"/>
                                  <a:gd name="connsiteX26" fmla="*/ 63818 w 258127"/>
                                  <a:gd name="connsiteY26" fmla="*/ 134303 h 300990"/>
                                  <a:gd name="connsiteX27" fmla="*/ 69533 w 258127"/>
                                  <a:gd name="connsiteY27" fmla="*/ 128588 h 300990"/>
                                  <a:gd name="connsiteX28" fmla="*/ 193358 w 258127"/>
                                  <a:gd name="connsiteY28" fmla="*/ 177165 h 300990"/>
                                  <a:gd name="connsiteX29" fmla="*/ 193358 w 258127"/>
                                  <a:gd name="connsiteY29" fmla="*/ 187642 h 300990"/>
                                  <a:gd name="connsiteX30" fmla="*/ 187642 w 258127"/>
                                  <a:gd name="connsiteY30" fmla="*/ 193358 h 300990"/>
                                  <a:gd name="connsiteX31" fmla="*/ 69533 w 258127"/>
                                  <a:gd name="connsiteY31" fmla="*/ 193358 h 300990"/>
                                  <a:gd name="connsiteX32" fmla="*/ 63818 w 258127"/>
                                  <a:gd name="connsiteY32" fmla="*/ 187642 h 300990"/>
                                  <a:gd name="connsiteX33" fmla="*/ 63818 w 258127"/>
                                  <a:gd name="connsiteY33" fmla="*/ 177165 h 300990"/>
                                  <a:gd name="connsiteX34" fmla="*/ 69533 w 258127"/>
                                  <a:gd name="connsiteY34" fmla="*/ 171450 h 300990"/>
                                  <a:gd name="connsiteX35" fmla="*/ 187642 w 258127"/>
                                  <a:gd name="connsiteY35" fmla="*/ 171450 h 300990"/>
                                  <a:gd name="connsiteX36" fmla="*/ 193358 w 258127"/>
                                  <a:gd name="connsiteY36" fmla="*/ 177165 h 300990"/>
                                  <a:gd name="connsiteX37" fmla="*/ 193358 w 258127"/>
                                  <a:gd name="connsiteY37" fmla="*/ 220028 h 300990"/>
                                  <a:gd name="connsiteX38" fmla="*/ 193358 w 258127"/>
                                  <a:gd name="connsiteY38" fmla="*/ 230505 h 300990"/>
                                  <a:gd name="connsiteX39" fmla="*/ 187642 w 258127"/>
                                  <a:gd name="connsiteY39" fmla="*/ 236220 h 300990"/>
                                  <a:gd name="connsiteX40" fmla="*/ 69533 w 258127"/>
                                  <a:gd name="connsiteY40" fmla="*/ 236220 h 300990"/>
                                  <a:gd name="connsiteX41" fmla="*/ 63818 w 258127"/>
                                  <a:gd name="connsiteY41" fmla="*/ 230505 h 300990"/>
                                  <a:gd name="connsiteX42" fmla="*/ 63818 w 258127"/>
                                  <a:gd name="connsiteY42" fmla="*/ 220028 h 300990"/>
                                  <a:gd name="connsiteX43" fmla="*/ 69533 w 258127"/>
                                  <a:gd name="connsiteY43" fmla="*/ 214313 h 300990"/>
                                  <a:gd name="connsiteX44" fmla="*/ 187642 w 258127"/>
                                  <a:gd name="connsiteY44" fmla="*/ 214313 h 300990"/>
                                  <a:gd name="connsiteX45" fmla="*/ 193358 w 258127"/>
                                  <a:gd name="connsiteY45" fmla="*/ 220028 h 300990"/>
                                  <a:gd name="connsiteX46" fmla="*/ 171450 w 258127"/>
                                  <a:gd name="connsiteY46" fmla="*/ 85725 h 300990"/>
                                  <a:gd name="connsiteX47" fmla="*/ 234315 w 258127"/>
                                  <a:gd name="connsiteY47" fmla="*/ 85725 h 300990"/>
                                  <a:gd name="connsiteX48" fmla="*/ 230505 w 258127"/>
                                  <a:gd name="connsiteY48" fmla="*/ 79058 h 300990"/>
                                  <a:gd name="connsiteX49" fmla="*/ 178117 w 258127"/>
                                  <a:gd name="connsiteY49" fmla="*/ 26670 h 300990"/>
                                  <a:gd name="connsiteX50" fmla="*/ 171450 w 258127"/>
                                  <a:gd name="connsiteY50" fmla="*/ 22860 h 300990"/>
                                  <a:gd name="connsiteX51" fmla="*/ 171450 w 258127"/>
                                  <a:gd name="connsiteY51" fmla="*/ 85725 h 3009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258127" h="300990">
                                    <a:moveTo>
                                      <a:pt x="258128" y="91440"/>
                                    </a:moveTo>
                                    <a:lnTo>
                                      <a:pt x="258128" y="284798"/>
                                    </a:lnTo>
                                    <a:cubicBezTo>
                                      <a:pt x="258128" y="293370"/>
                                      <a:pt x="250508" y="300990"/>
                                      <a:pt x="241935" y="300990"/>
                                    </a:cubicBezTo>
                                    <a:lnTo>
                                      <a:pt x="16193" y="300990"/>
                                    </a:lnTo>
                                    <a:cubicBezTo>
                                      <a:pt x="7620" y="300990"/>
                                      <a:pt x="0" y="293370"/>
                                      <a:pt x="0" y="284798"/>
                                    </a:cubicBezTo>
                                    <a:lnTo>
                                      <a:pt x="0" y="16193"/>
                                    </a:lnTo>
                                    <a:cubicBezTo>
                                      <a:pt x="0" y="7620"/>
                                      <a:pt x="7620" y="0"/>
                                      <a:pt x="16193" y="0"/>
                                    </a:cubicBezTo>
                                    <a:lnTo>
                                      <a:pt x="166688" y="0"/>
                                    </a:lnTo>
                                    <a:cubicBezTo>
                                      <a:pt x="175260" y="0"/>
                                      <a:pt x="187642" y="4763"/>
                                      <a:pt x="194310" y="11430"/>
                                    </a:cubicBezTo>
                                    <a:lnTo>
                                      <a:pt x="246698" y="63818"/>
                                    </a:lnTo>
                                    <a:cubicBezTo>
                                      <a:pt x="252413" y="69533"/>
                                      <a:pt x="258128" y="81915"/>
                                      <a:pt x="258128" y="91440"/>
                                    </a:cubicBezTo>
                                    <a:close/>
                                    <a:moveTo>
                                      <a:pt x="236220" y="107633"/>
                                    </a:moveTo>
                                    <a:lnTo>
                                      <a:pt x="166688" y="107633"/>
                                    </a:lnTo>
                                    <a:cubicBezTo>
                                      <a:pt x="158115" y="107633"/>
                                      <a:pt x="150495" y="100013"/>
                                      <a:pt x="150495" y="91440"/>
                                    </a:cubicBezTo>
                                    <a:lnTo>
                                      <a:pt x="150495" y="21908"/>
                                    </a:lnTo>
                                    <a:lnTo>
                                      <a:pt x="21908" y="21908"/>
                                    </a:lnTo>
                                    <a:lnTo>
                                      <a:pt x="21908" y="279083"/>
                                    </a:lnTo>
                                    <a:lnTo>
                                      <a:pt x="236220" y="279083"/>
                                    </a:lnTo>
                                    <a:lnTo>
                                      <a:pt x="236220" y="107633"/>
                                    </a:lnTo>
                                    <a:close/>
                                    <a:moveTo>
                                      <a:pt x="69533" y="128588"/>
                                    </a:moveTo>
                                    <a:lnTo>
                                      <a:pt x="187642" y="128588"/>
                                    </a:lnTo>
                                    <a:cubicBezTo>
                                      <a:pt x="190500" y="128588"/>
                                      <a:pt x="193358" y="130493"/>
                                      <a:pt x="193358" y="134303"/>
                                    </a:cubicBezTo>
                                    <a:lnTo>
                                      <a:pt x="193358" y="144780"/>
                                    </a:lnTo>
                                    <a:cubicBezTo>
                                      <a:pt x="193358" y="147638"/>
                                      <a:pt x="191453" y="150495"/>
                                      <a:pt x="187642" y="150495"/>
                                    </a:cubicBezTo>
                                    <a:lnTo>
                                      <a:pt x="69533" y="150495"/>
                                    </a:lnTo>
                                    <a:cubicBezTo>
                                      <a:pt x="66675" y="150495"/>
                                      <a:pt x="63818" y="148590"/>
                                      <a:pt x="63818" y="144780"/>
                                    </a:cubicBezTo>
                                    <a:lnTo>
                                      <a:pt x="63818" y="134303"/>
                                    </a:lnTo>
                                    <a:cubicBezTo>
                                      <a:pt x="64770" y="131445"/>
                                      <a:pt x="66675" y="128588"/>
                                      <a:pt x="69533" y="128588"/>
                                    </a:cubicBezTo>
                                    <a:close/>
                                    <a:moveTo>
                                      <a:pt x="193358" y="177165"/>
                                    </a:moveTo>
                                    <a:lnTo>
                                      <a:pt x="193358" y="187642"/>
                                    </a:lnTo>
                                    <a:cubicBezTo>
                                      <a:pt x="193358" y="190500"/>
                                      <a:pt x="191453" y="193358"/>
                                      <a:pt x="187642" y="193358"/>
                                    </a:cubicBezTo>
                                    <a:lnTo>
                                      <a:pt x="69533" y="193358"/>
                                    </a:lnTo>
                                    <a:cubicBezTo>
                                      <a:pt x="66675" y="193358"/>
                                      <a:pt x="63818" y="191453"/>
                                      <a:pt x="63818" y="187642"/>
                                    </a:cubicBezTo>
                                    <a:lnTo>
                                      <a:pt x="63818" y="177165"/>
                                    </a:lnTo>
                                    <a:cubicBezTo>
                                      <a:pt x="63818" y="174308"/>
                                      <a:pt x="65723" y="171450"/>
                                      <a:pt x="69533" y="171450"/>
                                    </a:cubicBezTo>
                                    <a:lnTo>
                                      <a:pt x="187642" y="171450"/>
                                    </a:lnTo>
                                    <a:cubicBezTo>
                                      <a:pt x="190500" y="171450"/>
                                      <a:pt x="193358" y="174308"/>
                                      <a:pt x="193358" y="177165"/>
                                    </a:cubicBezTo>
                                    <a:close/>
                                    <a:moveTo>
                                      <a:pt x="193358" y="220028"/>
                                    </a:moveTo>
                                    <a:lnTo>
                                      <a:pt x="193358" y="230505"/>
                                    </a:lnTo>
                                    <a:cubicBezTo>
                                      <a:pt x="193358" y="233363"/>
                                      <a:pt x="191453" y="236220"/>
                                      <a:pt x="187642" y="236220"/>
                                    </a:cubicBezTo>
                                    <a:lnTo>
                                      <a:pt x="69533" y="236220"/>
                                    </a:lnTo>
                                    <a:cubicBezTo>
                                      <a:pt x="66675" y="236220"/>
                                      <a:pt x="63818" y="234315"/>
                                      <a:pt x="63818" y="230505"/>
                                    </a:cubicBezTo>
                                    <a:lnTo>
                                      <a:pt x="63818" y="220028"/>
                                    </a:lnTo>
                                    <a:cubicBezTo>
                                      <a:pt x="63818" y="217170"/>
                                      <a:pt x="65723" y="214313"/>
                                      <a:pt x="69533" y="214313"/>
                                    </a:cubicBezTo>
                                    <a:lnTo>
                                      <a:pt x="187642" y="214313"/>
                                    </a:lnTo>
                                    <a:cubicBezTo>
                                      <a:pt x="190500" y="214313"/>
                                      <a:pt x="193358" y="217170"/>
                                      <a:pt x="193358" y="220028"/>
                                    </a:cubicBezTo>
                                    <a:close/>
                                    <a:moveTo>
                                      <a:pt x="171450" y="85725"/>
                                    </a:moveTo>
                                    <a:lnTo>
                                      <a:pt x="234315" y="85725"/>
                                    </a:lnTo>
                                    <a:cubicBezTo>
                                      <a:pt x="233363" y="82868"/>
                                      <a:pt x="231458" y="80010"/>
                                      <a:pt x="230505" y="79058"/>
                                    </a:cubicBezTo>
                                    <a:lnTo>
                                      <a:pt x="178117" y="26670"/>
                                    </a:lnTo>
                                    <a:cubicBezTo>
                                      <a:pt x="177165" y="25718"/>
                                      <a:pt x="174308" y="23813"/>
                                      <a:pt x="171450" y="22860"/>
                                    </a:cubicBezTo>
                                    <a:lnTo>
                                      <a:pt x="171450" y="85725"/>
                                    </a:lnTo>
                                    <a:close/>
                                  </a:path>
                                </a:pathLst>
                              </a:custGeom>
                              <a:solidFill>
                                <a:srgbClr val="8E9AAF"/>
                              </a:solidFill>
                              <a:ln w="9525" cap="flat">
                                <a:noFill/>
                                <a:prstDash val="solid"/>
                                <a:miter/>
                              </a:ln>
                            </wps:spPr>
                            <wps:bodyPr rtlCol="0" anchor="ctr"/>
                          </wps:wsp>
                        </a:graphicData>
                      </a:graphic>
                    </wp:inline>
                  </w:drawing>
                </mc:Choice>
                <mc:Fallback>
                  <w:pict>
                    <v:shape w14:anchorId="2E9C472B" id="Graphic 5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58127,3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" path="m258128,91440r,193358c258128,293370,250508,300990,241935,300990r-225742,c7620,300990,,293370,,284798l,16193c,7620,7620,,16193,l166688,v8572,,20954,4763,27622,11430l246698,63818v5715,5715,11430,18097,11430,27622xm236220,107633r-69532,c158115,107633,150495,100013,150495,91440r,-69532l21908,21908r,257175l236220,279083r,-171450xm69533,128588r118109,c190500,128588,193358,130493,193358,134303r,10477c193358,147638,191453,150495,187642,150495r-118109,c66675,150495,63818,148590,63818,144780r,-10477c64770,131445,66675,128588,69533,128588xm193358,177165r,10477c193358,190500,191453,193358,187642,193358r-118109,c66675,193358,63818,191453,63818,187642r,-10477c63818,174308,65723,171450,69533,171450r118109,c190500,171450,193358,174308,193358,177165xm193358,220028r,10477c193358,233363,191453,236220,187642,236220r-118109,c66675,236220,63818,234315,63818,230505r,-10477c63818,217170,65723,214313,69533,214313r118109,c190500,214313,193358,217170,193358,220028xm171450,85725r62865,c233363,82868,231458,80010,230505,79058l178117,26670v-952,-952,-3809,-2857,-6667,-3810l171450,85725xe" fillcolor="#8e9aaf" stroked="f">
                      <v:stroke joinstyle="miter"/>
                      <v:path arrowok="t" o:connecttype="custom" o:connectlocs="176401,53590;176401,166910;165335,176400;11066,176400;0,166910;0,9490;11066,0;113912,0;132788,6699;168590,37402;176401,53590;161429,63080;113912,63080;102846,53590;102846,12840;14972,12840;14972,163561;161429,163561;161429,63080;47518,75361;128232,75361;132138,78710;132138,84851;128232,88200;47518,88200;43612,84851;43612,78710;47518,75361;132138,103830;132138,109971;128232,113321;47518,113321;43612,109971;43612,103830;47518,100481;128232,100481;132138,103830;132138,128951;132138,135091;128232,138441;47518,138441;43612,135091;43612,128951;47518,125602;128232,125602;132138,128951;117166,50241;160127,50241;157524,46333;121722,15630;117166,13397;117166,50241" o:connectangles="0,0,0,0,0,0,0,0,0,0,0,0,0,0,0,0,0,0,0,0,0,0,0,0,0,0,0,0,0,0,0,0,0,0,0,0,0,0,0,0,0,0,0,0,0,0,0,0,0,0,0,0"/>
                      <o:lock v:ext="edit" aspectratio="t"/>
                      <w10:anchorlock/>
                    </v:shape>
                  </w:pict>
                </mc:Fallback>
              </mc:AlternateContent>
            </w:r>
          </w:p>
        </w:tc>
        <w:tc>
          <w:tcPr>
            <w:tcW w:w="8310" w:type="dxa"/>
            <w:gridSpan w:val="2"/>
            <w:vAlign w:val="center"/>
          </w:tcPr>
          <w:p w14:paraId="4CD1725D" w14:textId="77777777" w:rsidR="00565755" w:rsidRDefault="00565755" w:rsidP="00277EEA">
            <w:pPr>
              <w:pStyle w:val="TableTextEntries"/>
              <w:keepNext/>
              <w:spacing w:before="120" w:after="120"/>
            </w:pPr>
            <w:r w:rsidRPr="00206F2E">
              <w:t>Attach the following information:</w:t>
            </w:r>
          </w:p>
        </w:tc>
      </w:tr>
      <w:tr w:rsidR="00565755" w14:paraId="19B11462" w14:textId="77777777" w:rsidTr="00933914">
        <w:trPr>
          <w:cantSplit/>
          <w:trHeight w:val="454"/>
        </w:trPr>
        <w:tc>
          <w:tcPr>
            <w:tcW w:w="4508" w:type="dxa"/>
            <w:gridSpan w:val="2"/>
          </w:tcPr>
          <w:p w14:paraId="6BEB02F6" w14:textId="1F950A4E" w:rsidR="00565755" w:rsidRDefault="00BE517C" w:rsidP="00692361">
            <w:pPr>
              <w:pStyle w:val="TableTextEntries"/>
            </w:pPr>
            <w:permStart w:id="2080316890" w:edGrp="everyone" w:colFirst="1" w:colLast="1"/>
            <w:r>
              <w:t>Plans or reports on how continuity of services will be managed (e.g. Infrastructure operating plan)</w:t>
            </w:r>
          </w:p>
        </w:tc>
        <w:tc>
          <w:tcPr>
            <w:tcW w:w="4519" w:type="dxa"/>
            <w:shd w:val="clear" w:color="auto" w:fill="ECE9E7" w:themeFill="background2"/>
          </w:tcPr>
          <w:p w14:paraId="233A0639" w14:textId="77777777" w:rsidR="00565755" w:rsidRDefault="00565755" w:rsidP="00692361">
            <w:pPr>
              <w:pStyle w:val="TableTextEntries"/>
            </w:pPr>
            <w:r>
              <w:t>Insert complete file name of attachment(s).</w:t>
            </w:r>
          </w:p>
          <w:p w14:paraId="31DD812B" w14:textId="386C064A" w:rsidR="00B34CD7" w:rsidRDefault="00B34CD7" w:rsidP="00692361">
            <w:pPr>
              <w:pStyle w:val="TableTextEntries"/>
            </w:pPr>
          </w:p>
        </w:tc>
      </w:tr>
    </w:tbl>
    <w:permEnd w:id="2080316890"/>
    <w:p w14:paraId="14CA95C3" w14:textId="4C0E1B89" w:rsidR="00565755" w:rsidRDefault="00BE517C" w:rsidP="007210AB">
      <w:pPr>
        <w:pStyle w:val="Heading3nonumber"/>
        <w:numPr>
          <w:ilvl w:val="0"/>
          <w:numId w:val="47"/>
        </w:numPr>
        <w:ind w:left="426"/>
      </w:pPr>
      <w:r>
        <w:t>Summary of approvals under the EP&amp;A Act</w:t>
      </w:r>
    </w:p>
    <w:tbl>
      <w:tblPr>
        <w:tblW w:w="9027" w:type="dxa"/>
        <w:tblLook w:val="04A0" w:firstRow="1" w:lastRow="0" w:firstColumn="1" w:lastColumn="0" w:noHBand="0" w:noVBand="1"/>
      </w:tblPr>
      <w:tblGrid>
        <w:gridCol w:w="717"/>
        <w:gridCol w:w="2288"/>
        <w:gridCol w:w="3006"/>
        <w:gridCol w:w="3016"/>
      </w:tblGrid>
      <w:tr w:rsidR="00BE517C" w14:paraId="6B3BF53F" w14:textId="77777777" w:rsidTr="00277EEA">
        <w:tc>
          <w:tcPr>
            <w:tcW w:w="717" w:type="dxa"/>
          </w:tcPr>
          <w:p w14:paraId="433CC2A4" w14:textId="0AF4B373" w:rsidR="00BE517C" w:rsidRDefault="00BE517C" w:rsidP="00277EEA">
            <w:pPr>
              <w:pStyle w:val="TableTextEntries"/>
              <w:keepNext/>
              <w:spacing w:after="120"/>
            </w:pPr>
            <w:r w:rsidRPr="008B359C">
              <w:rPr>
                <w:noProof/>
              </w:rPr>
              <mc:AlternateContent>
                <mc:Choice Requires="wps">
                  <w:drawing>
                    <wp:inline distT="0" distB="0" distL="0" distR="0" wp14:anchorId="6894F98C" wp14:editId="36366799">
                      <wp:extent cx="176400" cy="176400"/>
                      <wp:effectExtent l="0" t="0" r="0" b="0"/>
                      <wp:docPr id="216" name="Graphic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148590 w 297179"/>
                                  <a:gd name="connsiteY0" fmla="*/ 297180 h 297180"/>
                                  <a:gd name="connsiteX1" fmla="*/ 0 w 297179"/>
                                  <a:gd name="connsiteY1" fmla="*/ 148590 h 297180"/>
                                  <a:gd name="connsiteX2" fmla="*/ 148590 w 297179"/>
                                  <a:gd name="connsiteY2" fmla="*/ 0 h 297180"/>
                                  <a:gd name="connsiteX3" fmla="*/ 297180 w 297179"/>
                                  <a:gd name="connsiteY3" fmla="*/ 148590 h 297180"/>
                                  <a:gd name="connsiteX4" fmla="*/ 148590 w 297179"/>
                                  <a:gd name="connsiteY4" fmla="*/ 297180 h 297180"/>
                                  <a:gd name="connsiteX5" fmla="*/ 198120 w 297179"/>
                                  <a:gd name="connsiteY5" fmla="*/ 210502 h 297180"/>
                                  <a:gd name="connsiteX6" fmla="*/ 191453 w 297179"/>
                                  <a:gd name="connsiteY6" fmla="*/ 203835 h 297180"/>
                                  <a:gd name="connsiteX7" fmla="*/ 172403 w 297179"/>
                                  <a:gd name="connsiteY7" fmla="*/ 203835 h 297180"/>
                                  <a:gd name="connsiteX8" fmla="*/ 172403 w 297179"/>
                                  <a:gd name="connsiteY8" fmla="*/ 105728 h 297180"/>
                                  <a:gd name="connsiteX9" fmla="*/ 165735 w 297179"/>
                                  <a:gd name="connsiteY9" fmla="*/ 99060 h 297180"/>
                                  <a:gd name="connsiteX10" fmla="*/ 103823 w 297179"/>
                                  <a:gd name="connsiteY10" fmla="*/ 99060 h 297180"/>
                                  <a:gd name="connsiteX11" fmla="*/ 97155 w 297179"/>
                                  <a:gd name="connsiteY11" fmla="*/ 105728 h 297180"/>
                                  <a:gd name="connsiteX12" fmla="*/ 97155 w 297179"/>
                                  <a:gd name="connsiteY12" fmla="*/ 137160 h 297180"/>
                                  <a:gd name="connsiteX13" fmla="*/ 103823 w 297179"/>
                                  <a:gd name="connsiteY13" fmla="*/ 143828 h 297180"/>
                                  <a:gd name="connsiteX14" fmla="*/ 122873 w 297179"/>
                                  <a:gd name="connsiteY14" fmla="*/ 143828 h 297180"/>
                                  <a:gd name="connsiteX15" fmla="*/ 122873 w 297179"/>
                                  <a:gd name="connsiteY15" fmla="*/ 205740 h 297180"/>
                                  <a:gd name="connsiteX16" fmla="*/ 103823 w 297179"/>
                                  <a:gd name="connsiteY16" fmla="*/ 205740 h 297180"/>
                                  <a:gd name="connsiteX17" fmla="*/ 97155 w 297179"/>
                                  <a:gd name="connsiteY17" fmla="*/ 212408 h 297180"/>
                                  <a:gd name="connsiteX18" fmla="*/ 97155 w 297179"/>
                                  <a:gd name="connsiteY18" fmla="*/ 243840 h 297180"/>
                                  <a:gd name="connsiteX19" fmla="*/ 103823 w 297179"/>
                                  <a:gd name="connsiteY19" fmla="*/ 250508 h 297180"/>
                                  <a:gd name="connsiteX20" fmla="*/ 190500 w 297179"/>
                                  <a:gd name="connsiteY20" fmla="*/ 250508 h 297180"/>
                                  <a:gd name="connsiteX21" fmla="*/ 197167 w 297179"/>
                                  <a:gd name="connsiteY21" fmla="*/ 243840 h 297180"/>
                                  <a:gd name="connsiteX22" fmla="*/ 197167 w 297179"/>
                                  <a:gd name="connsiteY22" fmla="*/ 210502 h 297180"/>
                                  <a:gd name="connsiteX23" fmla="*/ 173355 w 297179"/>
                                  <a:gd name="connsiteY23" fmla="*/ 37147 h 297180"/>
                                  <a:gd name="connsiteX24" fmla="*/ 166688 w 297179"/>
                                  <a:gd name="connsiteY24" fmla="*/ 30480 h 297180"/>
                                  <a:gd name="connsiteX25" fmla="*/ 129540 w 297179"/>
                                  <a:gd name="connsiteY25" fmla="*/ 30480 h 297180"/>
                                  <a:gd name="connsiteX26" fmla="*/ 122873 w 297179"/>
                                  <a:gd name="connsiteY26" fmla="*/ 37147 h 297180"/>
                                  <a:gd name="connsiteX27" fmla="*/ 122873 w 297179"/>
                                  <a:gd name="connsiteY27" fmla="*/ 68580 h 297180"/>
                                  <a:gd name="connsiteX28" fmla="*/ 129540 w 297179"/>
                                  <a:gd name="connsiteY28" fmla="*/ 75248 h 297180"/>
                                  <a:gd name="connsiteX29" fmla="*/ 167640 w 297179"/>
                                  <a:gd name="connsiteY29" fmla="*/ 75248 h 297180"/>
                                  <a:gd name="connsiteX30" fmla="*/ 174308 w 297179"/>
                                  <a:gd name="connsiteY30" fmla="*/ 68580 h 297180"/>
                                  <a:gd name="connsiteX31" fmla="*/ 174308 w 297179"/>
                                  <a:gd name="connsiteY31" fmla="*/ 37147 h 297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7179" h="297180">
                                    <a:moveTo>
                                      <a:pt x="148590" y="297180"/>
                                    </a:moveTo>
                                    <a:cubicBezTo>
                                      <a:pt x="66675" y="297180"/>
                                      <a:pt x="0" y="230505"/>
                                      <a:pt x="0" y="148590"/>
                                    </a:cubicBezTo>
                                    <a:cubicBezTo>
                                      <a:pt x="0" y="66675"/>
                                      <a:pt x="66675" y="0"/>
                                      <a:pt x="148590" y="0"/>
                                    </a:cubicBezTo>
                                    <a:cubicBezTo>
                                      <a:pt x="230505" y="0"/>
                                      <a:pt x="297180" y="66675"/>
                                      <a:pt x="297180" y="148590"/>
                                    </a:cubicBezTo>
                                    <a:cubicBezTo>
                                      <a:pt x="297180" y="230505"/>
                                      <a:pt x="230505" y="297180"/>
                                      <a:pt x="148590" y="297180"/>
                                    </a:cubicBezTo>
                                    <a:close/>
                                    <a:moveTo>
                                      <a:pt x="198120" y="210502"/>
                                    </a:moveTo>
                                    <a:cubicBezTo>
                                      <a:pt x="198120" y="206693"/>
                                      <a:pt x="195263" y="203835"/>
                                      <a:pt x="191453" y="203835"/>
                                    </a:cubicBezTo>
                                    <a:lnTo>
                                      <a:pt x="172403" y="203835"/>
                                    </a:lnTo>
                                    <a:lnTo>
                                      <a:pt x="172403" y="105728"/>
                                    </a:lnTo>
                                    <a:cubicBezTo>
                                      <a:pt x="172403" y="101918"/>
                                      <a:pt x="169545" y="99060"/>
                                      <a:pt x="165735" y="99060"/>
                                    </a:cubicBezTo>
                                    <a:lnTo>
                                      <a:pt x="103823" y="99060"/>
                                    </a:lnTo>
                                    <a:cubicBezTo>
                                      <a:pt x="100013" y="99060"/>
                                      <a:pt x="97155" y="101918"/>
                                      <a:pt x="97155" y="105728"/>
                                    </a:cubicBezTo>
                                    <a:lnTo>
                                      <a:pt x="97155" y="137160"/>
                                    </a:lnTo>
                                    <a:cubicBezTo>
                                      <a:pt x="97155" y="140970"/>
                                      <a:pt x="100013" y="143828"/>
                                      <a:pt x="103823" y="143828"/>
                                    </a:cubicBezTo>
                                    <a:lnTo>
                                      <a:pt x="122873" y="143828"/>
                                    </a:lnTo>
                                    <a:lnTo>
                                      <a:pt x="122873" y="205740"/>
                                    </a:lnTo>
                                    <a:lnTo>
                                      <a:pt x="103823" y="205740"/>
                                    </a:lnTo>
                                    <a:cubicBezTo>
                                      <a:pt x="100013" y="205740"/>
                                      <a:pt x="97155" y="208598"/>
                                      <a:pt x="97155" y="212408"/>
                                    </a:cubicBezTo>
                                    <a:lnTo>
                                      <a:pt x="97155" y="243840"/>
                                    </a:lnTo>
                                    <a:cubicBezTo>
                                      <a:pt x="97155" y="247650"/>
                                      <a:pt x="100013" y="250508"/>
                                      <a:pt x="103823" y="250508"/>
                                    </a:cubicBezTo>
                                    <a:lnTo>
                                      <a:pt x="190500" y="250508"/>
                                    </a:lnTo>
                                    <a:cubicBezTo>
                                      <a:pt x="194310" y="250508"/>
                                      <a:pt x="197167" y="247650"/>
                                      <a:pt x="197167" y="243840"/>
                                    </a:cubicBezTo>
                                    <a:lnTo>
                                      <a:pt x="197167" y="210502"/>
                                    </a:lnTo>
                                    <a:close/>
                                    <a:moveTo>
                                      <a:pt x="173355" y="37147"/>
                                    </a:moveTo>
                                    <a:cubicBezTo>
                                      <a:pt x="173355" y="33338"/>
                                      <a:pt x="170498" y="30480"/>
                                      <a:pt x="166688" y="30480"/>
                                    </a:cubicBezTo>
                                    <a:lnTo>
                                      <a:pt x="129540" y="30480"/>
                                    </a:lnTo>
                                    <a:cubicBezTo>
                                      <a:pt x="125730" y="30480"/>
                                      <a:pt x="122873" y="33338"/>
                                      <a:pt x="122873" y="37147"/>
                                    </a:cubicBezTo>
                                    <a:lnTo>
                                      <a:pt x="122873" y="68580"/>
                                    </a:lnTo>
                                    <a:cubicBezTo>
                                      <a:pt x="122873" y="72390"/>
                                      <a:pt x="125730" y="75248"/>
                                      <a:pt x="129540" y="75248"/>
                                    </a:cubicBezTo>
                                    <a:lnTo>
                                      <a:pt x="167640" y="75248"/>
                                    </a:lnTo>
                                    <a:cubicBezTo>
                                      <a:pt x="171450" y="75248"/>
                                      <a:pt x="174308" y="72390"/>
                                      <a:pt x="174308" y="68580"/>
                                    </a:cubicBezTo>
                                    <a:lnTo>
                                      <a:pt x="174308" y="37147"/>
                                    </a:lnTo>
                                    <a:close/>
                                  </a:path>
                                </a:pathLst>
                              </a:custGeom>
                              <a:solidFill>
                                <a:srgbClr val="8E9AAF"/>
                              </a:solidFill>
                              <a:ln w="9525" cap="flat">
                                <a:noFill/>
                                <a:prstDash val="solid"/>
                                <a:miter/>
                              </a:ln>
                            </wps:spPr>
                            <wps:bodyPr rtlCol="0" anchor="ctr"/>
                          </wps:wsp>
                        </a:graphicData>
                      </a:graphic>
                    </wp:inline>
                  </w:drawing>
                </mc:Choice>
                <mc:Fallback>
                  <w:pict>
                    <v:shape w14:anchorId="7EEB88F6" id="Graphic 52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7179,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" path="m148590,297180c66675,297180,,230505,,148590,,66675,66675,,148590,v81915,,148590,66675,148590,148590c297180,230505,230505,297180,148590,297180xm198120,210502v,-3809,-2857,-6667,-6667,-6667l172403,203835r,-98107c172403,101918,169545,99060,165735,99060r-61912,c100013,99060,97155,101918,97155,105728r,31432c97155,140970,100013,143828,103823,143828r19050,l122873,205740r-19050,c100013,205740,97155,208598,97155,212408r,31432c97155,247650,100013,250508,103823,250508r86677,c194310,250508,197167,247650,197167,243840r,-33338l198120,210502xm173355,37147v,-3809,-2857,-6667,-6667,-6667l129540,30480v-3810,,-6667,2858,-6667,6667l122873,68580v,3810,2857,6668,6667,6668l167640,75248v3810,,6668,-2858,6668,-6668l174308,37147r-953,xe" fillcolor="#8e9aaf" stroked="f">
                      <v:stroke joinstyle="miter"/>
                      <v:path arrowok="t" o:connecttype="custom" o:connectlocs="88200,176400;0,88200;88200,0;176401,88200;88200,176400;117600,124950;113643,120992;102335,120992;102335,62758;98377,58800;61627,58800;57669,62758;57669,81415;61627,85373;72935,85373;72935,122123;61627,122123;57669,126081;57669,144738;61627,148696;113077,148696;117035,144738;117035,124950;102900,22050;98943,18092;76893,18092;72935,22050;72935,40708;76893,44666;99508,44666;103466,40708;103466,22050" o:connectangles="0,0,0,0,0,0,0,0,0,0,0,0,0,0,0,0,0,0,0,0,0,0,0,0,0,0,0,0,0,0,0,0"/>
                      <o:lock v:ext="edit" aspectratio="t"/>
                      <w10:anchorlock/>
                    </v:shape>
                  </w:pict>
                </mc:Fallback>
              </mc:AlternateContent>
            </w:r>
          </w:p>
        </w:tc>
        <w:tc>
          <w:tcPr>
            <w:tcW w:w="8310" w:type="dxa"/>
            <w:gridSpan w:val="3"/>
            <w:vAlign w:val="center"/>
          </w:tcPr>
          <w:p w14:paraId="0D03F0DD" w14:textId="026AC52A" w:rsidR="00BE517C" w:rsidRDefault="00BE517C" w:rsidP="00277EEA">
            <w:pPr>
              <w:pStyle w:val="TableTextEntries"/>
              <w:keepNext/>
              <w:spacing w:after="120"/>
            </w:pPr>
            <w:r w:rsidRPr="00BE517C">
              <w:t xml:space="preserve">Refer to </w:t>
            </w:r>
            <w:r w:rsidRPr="006315BA">
              <w:t xml:space="preserve">section </w:t>
            </w:r>
            <w:r w:rsidR="006315BA" w:rsidRPr="006315BA">
              <w:t>5.6</w:t>
            </w:r>
            <w:r w:rsidRPr="0017787A">
              <w:t xml:space="preserve"> of the </w:t>
            </w:r>
            <w:hyperlink r:id="rId20" w:history="1">
              <w:r w:rsidR="007D55B8" w:rsidRPr="002D743A">
                <w:rPr>
                  <w:rStyle w:val="Hyperlink"/>
                  <w:iCs/>
                </w:rPr>
                <w:t xml:space="preserve">WIC Act </w:t>
              </w:r>
              <w:r w:rsidR="00FA3D59" w:rsidRPr="002D743A">
                <w:rPr>
                  <w:rStyle w:val="Hyperlink"/>
                  <w:iCs/>
                </w:rPr>
                <w:t>Licence Application Guide</w:t>
              </w:r>
            </w:hyperlink>
            <w:r w:rsidRPr="007D55B8">
              <w:rPr>
                <w:iCs/>
              </w:rPr>
              <w:t xml:space="preserve"> </w:t>
            </w:r>
            <w:r w:rsidRPr="00BE517C">
              <w:t xml:space="preserve">to inform whether your scheme should be or has been dealt with under either Part 4 or Part 5 of the </w:t>
            </w:r>
            <w:r w:rsidRPr="00BE517C">
              <w:rPr>
                <w:i/>
                <w:iCs/>
              </w:rPr>
              <w:t>Environmental Planning and Assessment Act 1979</w:t>
            </w:r>
            <w:r w:rsidRPr="00BE517C">
              <w:t xml:space="preserve"> (EP&amp;A Act).</w:t>
            </w:r>
          </w:p>
        </w:tc>
      </w:tr>
      <w:tr w:rsidR="004D3791" w14:paraId="3453923D" w14:textId="77777777" w:rsidTr="004D3791">
        <w:tc>
          <w:tcPr>
            <w:tcW w:w="717" w:type="dxa"/>
          </w:tcPr>
          <w:p w14:paraId="5650D943" w14:textId="6EDEE9AC" w:rsidR="004D3791" w:rsidRPr="008B359C" w:rsidRDefault="004D3791" w:rsidP="00250A1B">
            <w:pPr>
              <w:pStyle w:val="TableTextEntries"/>
              <w:keepNext/>
              <w:spacing w:after="120"/>
              <w:rPr>
                <w:noProof/>
              </w:rPr>
            </w:pPr>
          </w:p>
        </w:tc>
        <w:tc>
          <w:tcPr>
            <w:tcW w:w="8310" w:type="dxa"/>
            <w:gridSpan w:val="3"/>
            <w:vAlign w:val="center"/>
          </w:tcPr>
          <w:p w14:paraId="76ABB534" w14:textId="281B5D2A" w:rsidR="004D3791" w:rsidRPr="00BE517C" w:rsidRDefault="004D3791" w:rsidP="00250A1B">
            <w:pPr>
              <w:pStyle w:val="TableTextEntries"/>
              <w:keepNext/>
              <w:spacing w:after="120"/>
            </w:pPr>
            <w:r>
              <w:t xml:space="preserve">We also use this information, along with answers to </w:t>
            </w:r>
            <w:r w:rsidRPr="004D3791">
              <w:t>Questions 38 and 39</w:t>
            </w:r>
            <w:r>
              <w:t xml:space="preserve">, to assess the applicant’s </w:t>
            </w:r>
            <w:r w:rsidRPr="00E510A8">
              <w:t>capacity to carry out the activities that the licence (if granted) would authorise in a manner that does not present a significant risk of harm to the environment</w:t>
            </w:r>
            <w:r>
              <w:t>.</w:t>
            </w:r>
          </w:p>
        </w:tc>
      </w:tr>
      <w:tr w:rsidR="00BE517C" w14:paraId="40AD2A7E" w14:textId="77777777" w:rsidTr="00277EEA">
        <w:tc>
          <w:tcPr>
            <w:tcW w:w="717" w:type="dxa"/>
          </w:tcPr>
          <w:p w14:paraId="763C5D1B" w14:textId="3BF132DC" w:rsidR="00BE517C" w:rsidRDefault="00BE517C" w:rsidP="00277EEA">
            <w:pPr>
              <w:pStyle w:val="TableTextEntries"/>
              <w:keepNext/>
              <w:spacing w:after="120"/>
            </w:pPr>
            <w:r w:rsidRPr="008B359C">
              <w:rPr>
                <w:noProof/>
              </w:rPr>
              <mc:AlternateContent>
                <mc:Choice Requires="wps">
                  <w:drawing>
                    <wp:inline distT="0" distB="0" distL="0" distR="0" wp14:anchorId="2F3900C8" wp14:editId="38DFD0D9">
                      <wp:extent cx="176400" cy="176400"/>
                      <wp:effectExtent l="0" t="0" r="0" b="0"/>
                      <wp:docPr id="217" name="Graphic 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41935 w 293369"/>
                                  <a:gd name="connsiteY0" fmla="*/ 132398 h 293370"/>
                                  <a:gd name="connsiteX1" fmla="*/ 80963 w 293369"/>
                                  <a:gd name="connsiteY1" fmla="*/ 293370 h 293370"/>
                                  <a:gd name="connsiteX2" fmla="*/ 0 w 293369"/>
                                  <a:gd name="connsiteY2" fmla="*/ 293370 h 293370"/>
                                  <a:gd name="connsiteX3" fmla="*/ 0 w 293369"/>
                                  <a:gd name="connsiteY3" fmla="*/ 213360 h 293370"/>
                                  <a:gd name="connsiteX4" fmla="*/ 160973 w 293369"/>
                                  <a:gd name="connsiteY4" fmla="*/ 52388 h 293370"/>
                                  <a:gd name="connsiteX5" fmla="*/ 241935 w 293369"/>
                                  <a:gd name="connsiteY5" fmla="*/ 132398 h 293370"/>
                                  <a:gd name="connsiteX6" fmla="*/ 88582 w 293369"/>
                                  <a:gd name="connsiteY6" fmla="*/ 251460 h 293370"/>
                                  <a:gd name="connsiteX7" fmla="*/ 42863 w 293369"/>
                                  <a:gd name="connsiteY7" fmla="*/ 205740 h 293370"/>
                                  <a:gd name="connsiteX8" fmla="*/ 25718 w 293369"/>
                                  <a:gd name="connsiteY8" fmla="*/ 222885 h 293370"/>
                                  <a:gd name="connsiteX9" fmla="*/ 25718 w 293369"/>
                                  <a:gd name="connsiteY9" fmla="*/ 243840 h 293370"/>
                                  <a:gd name="connsiteX10" fmla="*/ 50482 w 293369"/>
                                  <a:gd name="connsiteY10" fmla="*/ 243840 h 293370"/>
                                  <a:gd name="connsiteX11" fmla="*/ 50482 w 293369"/>
                                  <a:gd name="connsiteY11" fmla="*/ 268605 h 293370"/>
                                  <a:gd name="connsiteX12" fmla="*/ 71438 w 293369"/>
                                  <a:gd name="connsiteY12" fmla="*/ 268605 h 293370"/>
                                  <a:gd name="connsiteX13" fmla="*/ 88582 w 293369"/>
                                  <a:gd name="connsiteY13" fmla="*/ 251460 h 293370"/>
                                  <a:gd name="connsiteX14" fmla="*/ 167640 w 293369"/>
                                  <a:gd name="connsiteY14" fmla="*/ 84773 h 293370"/>
                                  <a:gd name="connsiteX15" fmla="*/ 164783 w 293369"/>
                                  <a:gd name="connsiteY15" fmla="*/ 85725 h 293370"/>
                                  <a:gd name="connsiteX16" fmla="*/ 60007 w 293369"/>
                                  <a:gd name="connsiteY16" fmla="*/ 190500 h 293370"/>
                                  <a:gd name="connsiteX17" fmla="*/ 59055 w 293369"/>
                                  <a:gd name="connsiteY17" fmla="*/ 193358 h 293370"/>
                                  <a:gd name="connsiteX18" fmla="*/ 62865 w 293369"/>
                                  <a:gd name="connsiteY18" fmla="*/ 197167 h 293370"/>
                                  <a:gd name="connsiteX19" fmla="*/ 65723 w 293369"/>
                                  <a:gd name="connsiteY19" fmla="*/ 196215 h 293370"/>
                                  <a:gd name="connsiteX20" fmla="*/ 170498 w 293369"/>
                                  <a:gd name="connsiteY20" fmla="*/ 91440 h 293370"/>
                                  <a:gd name="connsiteX21" fmla="*/ 171450 w 293369"/>
                                  <a:gd name="connsiteY21" fmla="*/ 88582 h 293370"/>
                                  <a:gd name="connsiteX22" fmla="*/ 167640 w 293369"/>
                                  <a:gd name="connsiteY22" fmla="*/ 84773 h 293370"/>
                                  <a:gd name="connsiteX23" fmla="*/ 286703 w 293369"/>
                                  <a:gd name="connsiteY23" fmla="*/ 88582 h 293370"/>
                                  <a:gd name="connsiteX24" fmla="*/ 254318 w 293369"/>
                                  <a:gd name="connsiteY24" fmla="*/ 120967 h 293370"/>
                                  <a:gd name="connsiteX25" fmla="*/ 173355 w 293369"/>
                                  <a:gd name="connsiteY25" fmla="*/ 40005 h 293370"/>
                                  <a:gd name="connsiteX26" fmla="*/ 205740 w 293369"/>
                                  <a:gd name="connsiteY26" fmla="*/ 7620 h 293370"/>
                                  <a:gd name="connsiteX27" fmla="*/ 222885 w 293369"/>
                                  <a:gd name="connsiteY27" fmla="*/ 0 h 293370"/>
                                  <a:gd name="connsiteX28" fmla="*/ 240030 w 293369"/>
                                  <a:gd name="connsiteY28" fmla="*/ 7620 h 293370"/>
                                  <a:gd name="connsiteX29" fmla="*/ 285750 w 293369"/>
                                  <a:gd name="connsiteY29" fmla="*/ 53340 h 293370"/>
                                  <a:gd name="connsiteX30" fmla="*/ 293370 w 293369"/>
                                  <a:gd name="connsiteY30" fmla="*/ 70485 h 293370"/>
                                  <a:gd name="connsiteX31" fmla="*/ 286703 w 293369"/>
                                  <a:gd name="connsiteY31" fmla="*/ 88582 h 293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3369" h="293370">
                                    <a:moveTo>
                                      <a:pt x="241935" y="132398"/>
                                    </a:moveTo>
                                    <a:lnTo>
                                      <a:pt x="80963" y="293370"/>
                                    </a:lnTo>
                                    <a:lnTo>
                                      <a:pt x="0" y="293370"/>
                                    </a:lnTo>
                                    <a:lnTo>
                                      <a:pt x="0" y="213360"/>
                                    </a:lnTo>
                                    <a:lnTo>
                                      <a:pt x="160973" y="52388"/>
                                    </a:lnTo>
                                    <a:lnTo>
                                      <a:pt x="241935" y="132398"/>
                                    </a:lnTo>
                                    <a:close/>
                                    <a:moveTo>
                                      <a:pt x="88582" y="251460"/>
                                    </a:moveTo>
                                    <a:lnTo>
                                      <a:pt x="42863" y="205740"/>
                                    </a:lnTo>
                                    <a:lnTo>
                                      <a:pt x="25718" y="222885"/>
                                    </a:lnTo>
                                    <a:lnTo>
                                      <a:pt x="25718" y="243840"/>
                                    </a:lnTo>
                                    <a:lnTo>
                                      <a:pt x="50482" y="243840"/>
                                    </a:lnTo>
                                    <a:lnTo>
                                      <a:pt x="50482" y="268605"/>
                                    </a:lnTo>
                                    <a:lnTo>
                                      <a:pt x="71438" y="268605"/>
                                    </a:lnTo>
                                    <a:lnTo>
                                      <a:pt x="88582" y="251460"/>
                                    </a:lnTo>
                                    <a:close/>
                                    <a:moveTo>
                                      <a:pt x="167640" y="84773"/>
                                    </a:moveTo>
                                    <a:cubicBezTo>
                                      <a:pt x="166688" y="84773"/>
                                      <a:pt x="165735" y="84773"/>
                                      <a:pt x="164783" y="85725"/>
                                    </a:cubicBezTo>
                                    <a:lnTo>
                                      <a:pt x="60007" y="190500"/>
                                    </a:lnTo>
                                    <a:cubicBezTo>
                                      <a:pt x="59055" y="191453"/>
                                      <a:pt x="59055" y="192405"/>
                                      <a:pt x="59055" y="193358"/>
                                    </a:cubicBezTo>
                                    <a:cubicBezTo>
                                      <a:pt x="59055" y="196215"/>
                                      <a:pt x="60960" y="197167"/>
                                      <a:pt x="62865" y="197167"/>
                                    </a:cubicBezTo>
                                    <a:cubicBezTo>
                                      <a:pt x="63818" y="197167"/>
                                      <a:pt x="64770" y="197167"/>
                                      <a:pt x="65723" y="196215"/>
                                    </a:cubicBezTo>
                                    <a:lnTo>
                                      <a:pt x="170498" y="91440"/>
                                    </a:lnTo>
                                    <a:cubicBezTo>
                                      <a:pt x="171450" y="90488"/>
                                      <a:pt x="171450" y="89535"/>
                                      <a:pt x="171450" y="88582"/>
                                    </a:cubicBezTo>
                                    <a:cubicBezTo>
                                      <a:pt x="171450" y="86678"/>
                                      <a:pt x="170498" y="84773"/>
                                      <a:pt x="167640" y="84773"/>
                                    </a:cubicBezTo>
                                    <a:close/>
                                    <a:moveTo>
                                      <a:pt x="286703" y="88582"/>
                                    </a:moveTo>
                                    <a:lnTo>
                                      <a:pt x="254318" y="120967"/>
                                    </a:lnTo>
                                    <a:lnTo>
                                      <a:pt x="173355" y="40005"/>
                                    </a:lnTo>
                                    <a:lnTo>
                                      <a:pt x="205740" y="7620"/>
                                    </a:lnTo>
                                    <a:cubicBezTo>
                                      <a:pt x="210502" y="2857"/>
                                      <a:pt x="216218" y="0"/>
                                      <a:pt x="222885" y="0"/>
                                    </a:cubicBezTo>
                                    <a:cubicBezTo>
                                      <a:pt x="229552" y="0"/>
                                      <a:pt x="236220" y="2857"/>
                                      <a:pt x="240030" y="7620"/>
                                    </a:cubicBezTo>
                                    <a:lnTo>
                                      <a:pt x="285750" y="53340"/>
                                    </a:lnTo>
                                    <a:cubicBezTo>
                                      <a:pt x="290513" y="58103"/>
                                      <a:pt x="293370" y="64770"/>
                                      <a:pt x="293370" y="70485"/>
                                    </a:cubicBezTo>
                                    <a:cubicBezTo>
                                      <a:pt x="293370" y="76200"/>
                                      <a:pt x="290513" y="83820"/>
                                      <a:pt x="286703" y="88582"/>
                                    </a:cubicBezTo>
                                    <a:close/>
                                  </a:path>
                                </a:pathLst>
                              </a:custGeom>
                              <a:solidFill>
                                <a:srgbClr val="8E9AAF"/>
                              </a:solidFill>
                              <a:ln w="9525" cap="flat">
                                <a:noFill/>
                                <a:prstDash val="solid"/>
                                <a:miter/>
                              </a:ln>
                            </wps:spPr>
                            <wps:bodyPr rtlCol="0" anchor="ctr"/>
                          </wps:wsp>
                        </a:graphicData>
                      </a:graphic>
                    </wp:inline>
                  </w:drawing>
                </mc:Choice>
                <mc:Fallback>
                  <w:pict>
                    <v:shape w14:anchorId="06BF0047" id="Graphic 220"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3369,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" path="m241935,132398l80963,293370,,293370,,213360,160973,52388r80962,80010xm88582,251460l42863,205740,25718,222885r,20955l50482,243840r,24765l71438,268605,88582,251460xm167640,84773v-952,,-1905,,-2857,952l60007,190500v-952,953,-952,1905,-952,2858c59055,196215,60960,197167,62865,197167v953,,1905,,2858,-952l170498,91440v952,-952,952,-1905,952,-2858c171450,86678,170498,84773,167640,84773xm286703,88582r-32385,32385l173355,40005,205740,7620c210502,2857,216218,,222885,v6667,,13335,2857,17145,7620l285750,53340v4763,4763,7620,11430,7620,17145c293370,76200,290513,83820,286703,88582xe" fillcolor="#8e9aaf" stroked="f">
                      <v:stroke joinstyle="miter"/>
                      <v:path arrowok="t" o:connecttype="custom" o:connectlocs="145473,79609;48682,176400;0,176400;0,128291;96792,31500;145473,79609;53264,151200;25773,123709;15464,134018;15464,146618;30354,146618;30354,161509;42955,161509;53264,151200;100800,50973;99082,51545;36082,114545;35509,116264;37800,118554;39519,117982;102519,54982;103091,53263;100800,50973;172392,53263;152919,72736;104237,24055;123710,4582;134019,0;144328,4582;171819,32073;176401,42382;172392,53263" o:connectangles="0,0,0,0,0,0,0,0,0,0,0,0,0,0,0,0,0,0,0,0,0,0,0,0,0,0,0,0,0,0,0,0"/>
                      <o:lock v:ext="edit" aspectratio="t"/>
                      <w10:anchorlock/>
                    </v:shape>
                  </w:pict>
                </mc:Fallback>
              </mc:AlternateContent>
            </w:r>
          </w:p>
        </w:tc>
        <w:tc>
          <w:tcPr>
            <w:tcW w:w="8310" w:type="dxa"/>
            <w:gridSpan w:val="3"/>
            <w:vAlign w:val="center"/>
          </w:tcPr>
          <w:p w14:paraId="04CCD251" w14:textId="591C5A93" w:rsidR="00BE517C" w:rsidRDefault="00BE517C" w:rsidP="00277EEA">
            <w:pPr>
              <w:pStyle w:val="TableTextEntries"/>
              <w:keepNext/>
              <w:spacing w:after="120"/>
            </w:pPr>
            <w:r w:rsidRPr="00BE517C">
              <w:t>Please answer Yes or No in each cell. Provide a brief reason for why that Part of the EP&amp;A Act applies, and if applicable, the date of the approvals and the approval reference numbers. Add more lines, if required.</w:t>
            </w:r>
          </w:p>
        </w:tc>
      </w:tr>
      <w:tr w:rsidR="00E510A8" w:rsidRPr="00AC6369" w14:paraId="56A03B02" w14:textId="77777777" w:rsidTr="00933914">
        <w:trPr>
          <w:cantSplit/>
          <w:trHeight w:val="454"/>
        </w:trPr>
        <w:tc>
          <w:tcPr>
            <w:tcW w:w="3005" w:type="dxa"/>
            <w:gridSpan w:val="2"/>
          </w:tcPr>
          <w:p w14:paraId="5C685A4B" w14:textId="40D8C40F" w:rsidR="00E510A8" w:rsidRPr="00AC6369" w:rsidRDefault="00E510A8" w:rsidP="00E510A8">
            <w:pPr>
              <w:pStyle w:val="TableTextColumnHeading"/>
              <w:keepLines/>
              <w:rPr>
                <w:sz w:val="18"/>
                <w:szCs w:val="18"/>
              </w:rPr>
            </w:pPr>
            <w:r w:rsidRPr="00AC6369">
              <w:rPr>
                <w:sz w:val="18"/>
                <w:szCs w:val="18"/>
              </w:rPr>
              <w:t>Infrastructure component</w:t>
            </w:r>
          </w:p>
        </w:tc>
        <w:tc>
          <w:tcPr>
            <w:tcW w:w="3006" w:type="dxa"/>
          </w:tcPr>
          <w:p w14:paraId="2A5CE8B5" w14:textId="36BC1408" w:rsidR="00E510A8" w:rsidRPr="00AC6369" w:rsidRDefault="00E510A8" w:rsidP="00E510A8">
            <w:pPr>
              <w:pStyle w:val="TableTextColumnHeading"/>
              <w:keepLines/>
              <w:rPr>
                <w:sz w:val="18"/>
                <w:szCs w:val="18"/>
              </w:rPr>
            </w:pPr>
            <w:r w:rsidRPr="00AC6369">
              <w:rPr>
                <w:sz w:val="18"/>
                <w:szCs w:val="18"/>
              </w:rPr>
              <w:t>Part 4 applicable?</w:t>
            </w:r>
          </w:p>
        </w:tc>
        <w:tc>
          <w:tcPr>
            <w:tcW w:w="3016" w:type="dxa"/>
          </w:tcPr>
          <w:p w14:paraId="49582C17" w14:textId="110E3900" w:rsidR="00E510A8" w:rsidRPr="00AC6369" w:rsidRDefault="00E510A8" w:rsidP="00E510A8">
            <w:pPr>
              <w:pStyle w:val="TableTextColumnHeading"/>
              <w:keepLines/>
              <w:rPr>
                <w:sz w:val="18"/>
                <w:szCs w:val="18"/>
              </w:rPr>
            </w:pPr>
            <w:r w:rsidRPr="00AC6369">
              <w:rPr>
                <w:sz w:val="18"/>
                <w:szCs w:val="18"/>
              </w:rPr>
              <w:t>Part 5 applicable?</w:t>
            </w:r>
          </w:p>
        </w:tc>
      </w:tr>
      <w:tr w:rsidR="00E510A8" w14:paraId="16E74C94" w14:textId="77777777" w:rsidTr="00933914">
        <w:trPr>
          <w:cantSplit/>
          <w:trHeight w:val="454"/>
        </w:trPr>
        <w:tc>
          <w:tcPr>
            <w:tcW w:w="3005" w:type="dxa"/>
            <w:gridSpan w:val="2"/>
          </w:tcPr>
          <w:p w14:paraId="5C048E99" w14:textId="69096579" w:rsidR="00E510A8" w:rsidRDefault="006C6B60" w:rsidP="00933914">
            <w:pPr>
              <w:pStyle w:val="TableTextEntries"/>
              <w:keepNext/>
              <w:spacing w:after="120"/>
            </w:pPr>
            <w:permStart w:id="640907246" w:edGrp="everyone" w:colFirst="1" w:colLast="1"/>
            <w:permStart w:id="1833646920" w:edGrp="everyone" w:colFirst="2" w:colLast="2"/>
            <w:r>
              <w:t>N</w:t>
            </w:r>
            <w:r w:rsidR="0046678F">
              <w:t>on-potable</w:t>
            </w:r>
            <w:r w:rsidR="0046678F" w:rsidRPr="005F62A2">
              <w:t xml:space="preserve"> </w:t>
            </w:r>
            <w:r w:rsidR="00E510A8" w:rsidRPr="005F62A2">
              <w:t xml:space="preserve">water </w:t>
            </w:r>
            <w:r>
              <w:t xml:space="preserve">or recycled water </w:t>
            </w:r>
            <w:r w:rsidR="00E510A8" w:rsidRPr="005F62A2">
              <w:t>reticulation system</w:t>
            </w:r>
          </w:p>
        </w:tc>
        <w:tc>
          <w:tcPr>
            <w:tcW w:w="3006" w:type="dxa"/>
            <w:shd w:val="clear" w:color="auto" w:fill="ECE9E7" w:themeFill="background2"/>
          </w:tcPr>
          <w:p w14:paraId="35DF5960" w14:textId="77777777" w:rsidR="00E510A8" w:rsidRDefault="00E510A8" w:rsidP="00933914">
            <w:pPr>
              <w:pStyle w:val="TableTextEntries"/>
              <w:keepNext/>
              <w:spacing w:after="120"/>
            </w:pPr>
          </w:p>
        </w:tc>
        <w:tc>
          <w:tcPr>
            <w:tcW w:w="3016" w:type="dxa"/>
            <w:shd w:val="clear" w:color="auto" w:fill="ECE9E7" w:themeFill="background2"/>
          </w:tcPr>
          <w:p w14:paraId="547490E4" w14:textId="77777777" w:rsidR="00E510A8" w:rsidRDefault="00E510A8" w:rsidP="00933914">
            <w:pPr>
              <w:pStyle w:val="TableTextEntries"/>
              <w:keepNext/>
              <w:spacing w:after="120"/>
            </w:pPr>
          </w:p>
        </w:tc>
      </w:tr>
      <w:tr w:rsidR="00E510A8" w14:paraId="0D465F75" w14:textId="77777777" w:rsidTr="00933914">
        <w:trPr>
          <w:cantSplit/>
          <w:trHeight w:val="454"/>
        </w:trPr>
        <w:tc>
          <w:tcPr>
            <w:tcW w:w="3005" w:type="dxa"/>
            <w:gridSpan w:val="2"/>
          </w:tcPr>
          <w:p w14:paraId="427183C3" w14:textId="614EFC6F" w:rsidR="00E510A8" w:rsidRDefault="006C6B60" w:rsidP="00933914">
            <w:pPr>
              <w:pStyle w:val="TableTextEntries"/>
              <w:keepNext/>
              <w:spacing w:after="120"/>
            </w:pPr>
            <w:permStart w:id="1921459368" w:edGrp="everyone" w:colFirst="1" w:colLast="1"/>
            <w:permStart w:id="1220437293" w:edGrp="everyone" w:colFirst="2" w:colLast="2"/>
            <w:permEnd w:id="640907246"/>
            <w:permEnd w:id="1833646920"/>
            <w:r>
              <w:t>N</w:t>
            </w:r>
            <w:r w:rsidR="0046678F">
              <w:t>on-potable</w:t>
            </w:r>
            <w:r w:rsidR="0046678F" w:rsidRPr="005F62A2">
              <w:t xml:space="preserve"> </w:t>
            </w:r>
            <w:r w:rsidR="00E510A8" w:rsidRPr="005F62A2">
              <w:t xml:space="preserve">water </w:t>
            </w:r>
            <w:r>
              <w:t xml:space="preserve">or recycled water </w:t>
            </w:r>
            <w:r w:rsidR="00E510A8" w:rsidRPr="005F62A2">
              <w:t>treatment plant</w:t>
            </w:r>
          </w:p>
        </w:tc>
        <w:tc>
          <w:tcPr>
            <w:tcW w:w="3006" w:type="dxa"/>
            <w:shd w:val="clear" w:color="auto" w:fill="ECE9E7" w:themeFill="background2"/>
          </w:tcPr>
          <w:p w14:paraId="17D899F2" w14:textId="77777777" w:rsidR="00E510A8" w:rsidRDefault="00E510A8" w:rsidP="00933914">
            <w:pPr>
              <w:pStyle w:val="TableTextEntries"/>
              <w:keepNext/>
              <w:spacing w:after="120"/>
            </w:pPr>
          </w:p>
        </w:tc>
        <w:tc>
          <w:tcPr>
            <w:tcW w:w="3016" w:type="dxa"/>
            <w:shd w:val="clear" w:color="auto" w:fill="ECE9E7" w:themeFill="background2"/>
          </w:tcPr>
          <w:p w14:paraId="6B96A50A" w14:textId="77777777" w:rsidR="00E510A8" w:rsidRDefault="00E510A8" w:rsidP="00933914">
            <w:pPr>
              <w:pStyle w:val="TableTextEntries"/>
              <w:keepNext/>
              <w:spacing w:after="120"/>
            </w:pPr>
          </w:p>
        </w:tc>
      </w:tr>
      <w:tr w:rsidR="00E510A8" w14:paraId="6585AA01" w14:textId="77777777" w:rsidTr="00933914">
        <w:trPr>
          <w:cantSplit/>
          <w:trHeight w:val="454"/>
        </w:trPr>
        <w:tc>
          <w:tcPr>
            <w:tcW w:w="3005" w:type="dxa"/>
            <w:gridSpan w:val="2"/>
          </w:tcPr>
          <w:p w14:paraId="5FC8B17E" w14:textId="3FF1C7E5" w:rsidR="00E510A8" w:rsidRDefault="00E510A8" w:rsidP="00933914">
            <w:pPr>
              <w:pStyle w:val="TableTextEntries"/>
              <w:keepNext/>
              <w:spacing w:after="120"/>
            </w:pPr>
            <w:permStart w:id="1543461662" w:edGrp="everyone" w:colFirst="1" w:colLast="1"/>
            <w:permStart w:id="152508557" w:edGrp="everyone" w:colFirst="2" w:colLast="2"/>
            <w:permEnd w:id="1921459368"/>
            <w:permEnd w:id="1220437293"/>
            <w:r w:rsidRPr="005F62A2">
              <w:t>Drinking water reticulation system</w:t>
            </w:r>
          </w:p>
        </w:tc>
        <w:tc>
          <w:tcPr>
            <w:tcW w:w="3006" w:type="dxa"/>
            <w:shd w:val="clear" w:color="auto" w:fill="ECE9E7" w:themeFill="background2"/>
          </w:tcPr>
          <w:p w14:paraId="314E0C23" w14:textId="77777777" w:rsidR="00E510A8" w:rsidRDefault="00E510A8" w:rsidP="00933914">
            <w:pPr>
              <w:pStyle w:val="TableTextEntries"/>
              <w:keepNext/>
              <w:spacing w:after="120"/>
            </w:pPr>
          </w:p>
        </w:tc>
        <w:tc>
          <w:tcPr>
            <w:tcW w:w="3016" w:type="dxa"/>
            <w:shd w:val="clear" w:color="auto" w:fill="ECE9E7" w:themeFill="background2"/>
          </w:tcPr>
          <w:p w14:paraId="1A345AA2" w14:textId="77777777" w:rsidR="00E510A8" w:rsidRDefault="00E510A8" w:rsidP="00933914">
            <w:pPr>
              <w:pStyle w:val="TableTextEntries"/>
              <w:keepNext/>
              <w:spacing w:after="120"/>
            </w:pPr>
          </w:p>
        </w:tc>
      </w:tr>
      <w:tr w:rsidR="00E510A8" w14:paraId="11D1B6D7" w14:textId="77777777" w:rsidTr="00933914">
        <w:trPr>
          <w:cantSplit/>
          <w:trHeight w:val="454"/>
        </w:trPr>
        <w:tc>
          <w:tcPr>
            <w:tcW w:w="3005" w:type="dxa"/>
            <w:gridSpan w:val="2"/>
          </w:tcPr>
          <w:p w14:paraId="53D7C832" w14:textId="398E67F2" w:rsidR="00E510A8" w:rsidRDefault="00E510A8" w:rsidP="00933914">
            <w:pPr>
              <w:pStyle w:val="TableTextEntries"/>
              <w:keepNext/>
              <w:spacing w:after="120"/>
            </w:pPr>
            <w:permStart w:id="364275999" w:edGrp="everyone" w:colFirst="1" w:colLast="1"/>
            <w:permStart w:id="629548184" w:edGrp="everyone" w:colFirst="2" w:colLast="2"/>
            <w:permEnd w:id="1543461662"/>
            <w:permEnd w:id="152508557"/>
            <w:r w:rsidRPr="005F62A2">
              <w:t>Drinking water treatment facility</w:t>
            </w:r>
          </w:p>
        </w:tc>
        <w:tc>
          <w:tcPr>
            <w:tcW w:w="3006" w:type="dxa"/>
            <w:shd w:val="clear" w:color="auto" w:fill="ECE9E7" w:themeFill="background2"/>
          </w:tcPr>
          <w:p w14:paraId="18280C38" w14:textId="77777777" w:rsidR="00E510A8" w:rsidRDefault="00E510A8" w:rsidP="00933914">
            <w:pPr>
              <w:pStyle w:val="TableTextEntries"/>
              <w:keepNext/>
              <w:spacing w:after="120"/>
            </w:pPr>
          </w:p>
        </w:tc>
        <w:tc>
          <w:tcPr>
            <w:tcW w:w="3016" w:type="dxa"/>
            <w:shd w:val="clear" w:color="auto" w:fill="ECE9E7" w:themeFill="background2"/>
          </w:tcPr>
          <w:p w14:paraId="536982F4" w14:textId="77777777" w:rsidR="00E510A8" w:rsidRDefault="00E510A8" w:rsidP="00933914">
            <w:pPr>
              <w:pStyle w:val="TableTextEntries"/>
              <w:keepNext/>
              <w:spacing w:after="120"/>
            </w:pPr>
          </w:p>
        </w:tc>
      </w:tr>
      <w:tr w:rsidR="00E510A8" w14:paraId="32773185" w14:textId="77777777" w:rsidTr="00933914">
        <w:trPr>
          <w:cantSplit/>
          <w:trHeight w:val="454"/>
        </w:trPr>
        <w:tc>
          <w:tcPr>
            <w:tcW w:w="3005" w:type="dxa"/>
            <w:gridSpan w:val="2"/>
          </w:tcPr>
          <w:p w14:paraId="356014AC" w14:textId="27367AE5" w:rsidR="00E510A8" w:rsidRDefault="00E510A8" w:rsidP="00933914">
            <w:pPr>
              <w:pStyle w:val="TableTextEntries"/>
              <w:keepNext/>
              <w:spacing w:after="120"/>
            </w:pPr>
            <w:permStart w:id="1281248619" w:edGrp="everyone" w:colFirst="1" w:colLast="1"/>
            <w:permStart w:id="383805617" w:edGrp="everyone" w:colFirst="2" w:colLast="2"/>
            <w:permEnd w:id="364275999"/>
            <w:permEnd w:id="629548184"/>
            <w:r w:rsidRPr="005F62A2">
              <w:t xml:space="preserve">Sewage reticulation system </w:t>
            </w:r>
          </w:p>
        </w:tc>
        <w:tc>
          <w:tcPr>
            <w:tcW w:w="3006" w:type="dxa"/>
            <w:shd w:val="clear" w:color="auto" w:fill="ECE9E7" w:themeFill="background2"/>
          </w:tcPr>
          <w:p w14:paraId="4205D7A9" w14:textId="77777777" w:rsidR="00E510A8" w:rsidRDefault="00E510A8" w:rsidP="00933914">
            <w:pPr>
              <w:pStyle w:val="TableTextEntries"/>
              <w:keepNext/>
              <w:spacing w:after="120"/>
            </w:pPr>
          </w:p>
        </w:tc>
        <w:tc>
          <w:tcPr>
            <w:tcW w:w="3016" w:type="dxa"/>
            <w:shd w:val="clear" w:color="auto" w:fill="ECE9E7" w:themeFill="background2"/>
          </w:tcPr>
          <w:p w14:paraId="752F4BAD" w14:textId="77777777" w:rsidR="00E510A8" w:rsidRDefault="00E510A8" w:rsidP="00933914">
            <w:pPr>
              <w:pStyle w:val="TableTextEntries"/>
              <w:keepNext/>
              <w:spacing w:after="120"/>
            </w:pPr>
          </w:p>
        </w:tc>
      </w:tr>
      <w:tr w:rsidR="00E510A8" w14:paraId="6A55EA3F" w14:textId="77777777" w:rsidTr="00933914">
        <w:trPr>
          <w:cantSplit/>
          <w:trHeight w:val="454"/>
        </w:trPr>
        <w:tc>
          <w:tcPr>
            <w:tcW w:w="3005" w:type="dxa"/>
            <w:gridSpan w:val="2"/>
          </w:tcPr>
          <w:p w14:paraId="21B396F5" w14:textId="70155DB5" w:rsidR="00E510A8" w:rsidRDefault="00E510A8" w:rsidP="00933914">
            <w:pPr>
              <w:pStyle w:val="TableTextEntries"/>
              <w:spacing w:after="120"/>
            </w:pPr>
            <w:permStart w:id="1335376174" w:edGrp="everyone" w:colFirst="1" w:colLast="1"/>
            <w:permStart w:id="1775193278" w:edGrp="everyone" w:colFirst="2" w:colLast="2"/>
            <w:permEnd w:id="1281248619"/>
            <w:permEnd w:id="383805617"/>
            <w:r w:rsidRPr="005F62A2">
              <w:t>Sewage treatment plant</w:t>
            </w:r>
          </w:p>
        </w:tc>
        <w:tc>
          <w:tcPr>
            <w:tcW w:w="3006" w:type="dxa"/>
            <w:shd w:val="clear" w:color="auto" w:fill="ECE9E7" w:themeFill="background2"/>
          </w:tcPr>
          <w:p w14:paraId="01B2EE1A" w14:textId="77777777" w:rsidR="00E510A8" w:rsidRDefault="00E510A8" w:rsidP="00933914">
            <w:pPr>
              <w:pStyle w:val="TableTextEntries"/>
              <w:spacing w:after="120"/>
            </w:pPr>
          </w:p>
        </w:tc>
        <w:tc>
          <w:tcPr>
            <w:tcW w:w="3016" w:type="dxa"/>
            <w:shd w:val="clear" w:color="auto" w:fill="ECE9E7" w:themeFill="background2"/>
          </w:tcPr>
          <w:p w14:paraId="48651EA8" w14:textId="77777777" w:rsidR="00E510A8" w:rsidRDefault="00E510A8" w:rsidP="00933914">
            <w:pPr>
              <w:pStyle w:val="TableTextEntries"/>
              <w:spacing w:after="120"/>
            </w:pPr>
          </w:p>
        </w:tc>
      </w:tr>
    </w:tbl>
    <w:permEnd w:id="1335376174"/>
    <w:permEnd w:id="1775193278"/>
    <w:p w14:paraId="3B6E48FC" w14:textId="3AEA1E20" w:rsidR="00822719" w:rsidRDefault="00BE517C" w:rsidP="006315BA">
      <w:pPr>
        <w:pStyle w:val="Heading3nonumber"/>
        <w:keepLines/>
        <w:numPr>
          <w:ilvl w:val="0"/>
          <w:numId w:val="47"/>
        </w:numPr>
        <w:ind w:left="426"/>
      </w:pPr>
      <w:r>
        <w:lastRenderedPageBreak/>
        <w:t>Regulatory approvals</w:t>
      </w:r>
    </w:p>
    <w:tbl>
      <w:tblPr>
        <w:tblW w:w="9027" w:type="dxa"/>
        <w:tblLook w:val="04A0" w:firstRow="1" w:lastRow="0" w:firstColumn="1" w:lastColumn="0" w:noHBand="0" w:noVBand="1"/>
      </w:tblPr>
      <w:tblGrid>
        <w:gridCol w:w="717"/>
        <w:gridCol w:w="3791"/>
        <w:gridCol w:w="4519"/>
      </w:tblGrid>
      <w:tr w:rsidR="004D3791" w14:paraId="1CC6DE92" w14:textId="77777777" w:rsidTr="00692361">
        <w:tc>
          <w:tcPr>
            <w:tcW w:w="717" w:type="dxa"/>
          </w:tcPr>
          <w:p w14:paraId="685F9103" w14:textId="1C40DE8A" w:rsidR="004D3791" w:rsidRPr="008B359C" w:rsidRDefault="004D3791" w:rsidP="004D3791">
            <w:pPr>
              <w:pStyle w:val="TableTextEntries"/>
              <w:keepNext/>
              <w:spacing w:after="120"/>
              <w:rPr>
                <w:noProof/>
              </w:rPr>
            </w:pPr>
            <w:r w:rsidRPr="008B359C">
              <w:rPr>
                <w:noProof/>
              </w:rPr>
              <mc:AlternateContent>
                <mc:Choice Requires="wps">
                  <w:drawing>
                    <wp:inline distT="0" distB="0" distL="0" distR="0" wp14:anchorId="797016CD" wp14:editId="5C27B660">
                      <wp:extent cx="176400" cy="176400"/>
                      <wp:effectExtent l="0" t="0" r="0" b="0"/>
                      <wp:docPr id="353" name="Graphic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148590 w 297179"/>
                                  <a:gd name="connsiteY0" fmla="*/ 297180 h 297180"/>
                                  <a:gd name="connsiteX1" fmla="*/ 0 w 297179"/>
                                  <a:gd name="connsiteY1" fmla="*/ 148590 h 297180"/>
                                  <a:gd name="connsiteX2" fmla="*/ 148590 w 297179"/>
                                  <a:gd name="connsiteY2" fmla="*/ 0 h 297180"/>
                                  <a:gd name="connsiteX3" fmla="*/ 297180 w 297179"/>
                                  <a:gd name="connsiteY3" fmla="*/ 148590 h 297180"/>
                                  <a:gd name="connsiteX4" fmla="*/ 148590 w 297179"/>
                                  <a:gd name="connsiteY4" fmla="*/ 297180 h 297180"/>
                                  <a:gd name="connsiteX5" fmla="*/ 198120 w 297179"/>
                                  <a:gd name="connsiteY5" fmla="*/ 210502 h 297180"/>
                                  <a:gd name="connsiteX6" fmla="*/ 191453 w 297179"/>
                                  <a:gd name="connsiteY6" fmla="*/ 203835 h 297180"/>
                                  <a:gd name="connsiteX7" fmla="*/ 172403 w 297179"/>
                                  <a:gd name="connsiteY7" fmla="*/ 203835 h 297180"/>
                                  <a:gd name="connsiteX8" fmla="*/ 172403 w 297179"/>
                                  <a:gd name="connsiteY8" fmla="*/ 105728 h 297180"/>
                                  <a:gd name="connsiteX9" fmla="*/ 165735 w 297179"/>
                                  <a:gd name="connsiteY9" fmla="*/ 99060 h 297180"/>
                                  <a:gd name="connsiteX10" fmla="*/ 103823 w 297179"/>
                                  <a:gd name="connsiteY10" fmla="*/ 99060 h 297180"/>
                                  <a:gd name="connsiteX11" fmla="*/ 97155 w 297179"/>
                                  <a:gd name="connsiteY11" fmla="*/ 105728 h 297180"/>
                                  <a:gd name="connsiteX12" fmla="*/ 97155 w 297179"/>
                                  <a:gd name="connsiteY12" fmla="*/ 137160 h 297180"/>
                                  <a:gd name="connsiteX13" fmla="*/ 103823 w 297179"/>
                                  <a:gd name="connsiteY13" fmla="*/ 143828 h 297180"/>
                                  <a:gd name="connsiteX14" fmla="*/ 122873 w 297179"/>
                                  <a:gd name="connsiteY14" fmla="*/ 143828 h 297180"/>
                                  <a:gd name="connsiteX15" fmla="*/ 122873 w 297179"/>
                                  <a:gd name="connsiteY15" fmla="*/ 205740 h 297180"/>
                                  <a:gd name="connsiteX16" fmla="*/ 103823 w 297179"/>
                                  <a:gd name="connsiteY16" fmla="*/ 205740 h 297180"/>
                                  <a:gd name="connsiteX17" fmla="*/ 97155 w 297179"/>
                                  <a:gd name="connsiteY17" fmla="*/ 212408 h 297180"/>
                                  <a:gd name="connsiteX18" fmla="*/ 97155 w 297179"/>
                                  <a:gd name="connsiteY18" fmla="*/ 243840 h 297180"/>
                                  <a:gd name="connsiteX19" fmla="*/ 103823 w 297179"/>
                                  <a:gd name="connsiteY19" fmla="*/ 250508 h 297180"/>
                                  <a:gd name="connsiteX20" fmla="*/ 190500 w 297179"/>
                                  <a:gd name="connsiteY20" fmla="*/ 250508 h 297180"/>
                                  <a:gd name="connsiteX21" fmla="*/ 197167 w 297179"/>
                                  <a:gd name="connsiteY21" fmla="*/ 243840 h 297180"/>
                                  <a:gd name="connsiteX22" fmla="*/ 197167 w 297179"/>
                                  <a:gd name="connsiteY22" fmla="*/ 210502 h 297180"/>
                                  <a:gd name="connsiteX23" fmla="*/ 173355 w 297179"/>
                                  <a:gd name="connsiteY23" fmla="*/ 37147 h 297180"/>
                                  <a:gd name="connsiteX24" fmla="*/ 166688 w 297179"/>
                                  <a:gd name="connsiteY24" fmla="*/ 30480 h 297180"/>
                                  <a:gd name="connsiteX25" fmla="*/ 129540 w 297179"/>
                                  <a:gd name="connsiteY25" fmla="*/ 30480 h 297180"/>
                                  <a:gd name="connsiteX26" fmla="*/ 122873 w 297179"/>
                                  <a:gd name="connsiteY26" fmla="*/ 37147 h 297180"/>
                                  <a:gd name="connsiteX27" fmla="*/ 122873 w 297179"/>
                                  <a:gd name="connsiteY27" fmla="*/ 68580 h 297180"/>
                                  <a:gd name="connsiteX28" fmla="*/ 129540 w 297179"/>
                                  <a:gd name="connsiteY28" fmla="*/ 75248 h 297180"/>
                                  <a:gd name="connsiteX29" fmla="*/ 167640 w 297179"/>
                                  <a:gd name="connsiteY29" fmla="*/ 75248 h 297180"/>
                                  <a:gd name="connsiteX30" fmla="*/ 174308 w 297179"/>
                                  <a:gd name="connsiteY30" fmla="*/ 68580 h 297180"/>
                                  <a:gd name="connsiteX31" fmla="*/ 174308 w 297179"/>
                                  <a:gd name="connsiteY31" fmla="*/ 37147 h 297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7179" h="297180">
                                    <a:moveTo>
                                      <a:pt x="148590" y="297180"/>
                                    </a:moveTo>
                                    <a:cubicBezTo>
                                      <a:pt x="66675" y="297180"/>
                                      <a:pt x="0" y="230505"/>
                                      <a:pt x="0" y="148590"/>
                                    </a:cubicBezTo>
                                    <a:cubicBezTo>
                                      <a:pt x="0" y="66675"/>
                                      <a:pt x="66675" y="0"/>
                                      <a:pt x="148590" y="0"/>
                                    </a:cubicBezTo>
                                    <a:cubicBezTo>
                                      <a:pt x="230505" y="0"/>
                                      <a:pt x="297180" y="66675"/>
                                      <a:pt x="297180" y="148590"/>
                                    </a:cubicBezTo>
                                    <a:cubicBezTo>
                                      <a:pt x="297180" y="230505"/>
                                      <a:pt x="230505" y="297180"/>
                                      <a:pt x="148590" y="297180"/>
                                    </a:cubicBezTo>
                                    <a:close/>
                                    <a:moveTo>
                                      <a:pt x="198120" y="210502"/>
                                    </a:moveTo>
                                    <a:cubicBezTo>
                                      <a:pt x="198120" y="206693"/>
                                      <a:pt x="195263" y="203835"/>
                                      <a:pt x="191453" y="203835"/>
                                    </a:cubicBezTo>
                                    <a:lnTo>
                                      <a:pt x="172403" y="203835"/>
                                    </a:lnTo>
                                    <a:lnTo>
                                      <a:pt x="172403" y="105728"/>
                                    </a:lnTo>
                                    <a:cubicBezTo>
                                      <a:pt x="172403" y="101918"/>
                                      <a:pt x="169545" y="99060"/>
                                      <a:pt x="165735" y="99060"/>
                                    </a:cubicBezTo>
                                    <a:lnTo>
                                      <a:pt x="103823" y="99060"/>
                                    </a:lnTo>
                                    <a:cubicBezTo>
                                      <a:pt x="100013" y="99060"/>
                                      <a:pt x="97155" y="101918"/>
                                      <a:pt x="97155" y="105728"/>
                                    </a:cubicBezTo>
                                    <a:lnTo>
                                      <a:pt x="97155" y="137160"/>
                                    </a:lnTo>
                                    <a:cubicBezTo>
                                      <a:pt x="97155" y="140970"/>
                                      <a:pt x="100013" y="143828"/>
                                      <a:pt x="103823" y="143828"/>
                                    </a:cubicBezTo>
                                    <a:lnTo>
                                      <a:pt x="122873" y="143828"/>
                                    </a:lnTo>
                                    <a:lnTo>
                                      <a:pt x="122873" y="205740"/>
                                    </a:lnTo>
                                    <a:lnTo>
                                      <a:pt x="103823" y="205740"/>
                                    </a:lnTo>
                                    <a:cubicBezTo>
                                      <a:pt x="100013" y="205740"/>
                                      <a:pt x="97155" y="208598"/>
                                      <a:pt x="97155" y="212408"/>
                                    </a:cubicBezTo>
                                    <a:lnTo>
                                      <a:pt x="97155" y="243840"/>
                                    </a:lnTo>
                                    <a:cubicBezTo>
                                      <a:pt x="97155" y="247650"/>
                                      <a:pt x="100013" y="250508"/>
                                      <a:pt x="103823" y="250508"/>
                                    </a:cubicBezTo>
                                    <a:lnTo>
                                      <a:pt x="190500" y="250508"/>
                                    </a:lnTo>
                                    <a:cubicBezTo>
                                      <a:pt x="194310" y="250508"/>
                                      <a:pt x="197167" y="247650"/>
                                      <a:pt x="197167" y="243840"/>
                                    </a:cubicBezTo>
                                    <a:lnTo>
                                      <a:pt x="197167" y="210502"/>
                                    </a:lnTo>
                                    <a:close/>
                                    <a:moveTo>
                                      <a:pt x="173355" y="37147"/>
                                    </a:moveTo>
                                    <a:cubicBezTo>
                                      <a:pt x="173355" y="33338"/>
                                      <a:pt x="170498" y="30480"/>
                                      <a:pt x="166688" y="30480"/>
                                    </a:cubicBezTo>
                                    <a:lnTo>
                                      <a:pt x="129540" y="30480"/>
                                    </a:lnTo>
                                    <a:cubicBezTo>
                                      <a:pt x="125730" y="30480"/>
                                      <a:pt x="122873" y="33338"/>
                                      <a:pt x="122873" y="37147"/>
                                    </a:cubicBezTo>
                                    <a:lnTo>
                                      <a:pt x="122873" y="68580"/>
                                    </a:lnTo>
                                    <a:cubicBezTo>
                                      <a:pt x="122873" y="72390"/>
                                      <a:pt x="125730" y="75248"/>
                                      <a:pt x="129540" y="75248"/>
                                    </a:cubicBezTo>
                                    <a:lnTo>
                                      <a:pt x="167640" y="75248"/>
                                    </a:lnTo>
                                    <a:cubicBezTo>
                                      <a:pt x="171450" y="75248"/>
                                      <a:pt x="174308" y="72390"/>
                                      <a:pt x="174308" y="68580"/>
                                    </a:cubicBezTo>
                                    <a:lnTo>
                                      <a:pt x="174308" y="37147"/>
                                    </a:lnTo>
                                    <a:close/>
                                  </a:path>
                                </a:pathLst>
                              </a:custGeom>
                              <a:solidFill>
                                <a:srgbClr val="8E9AAF"/>
                              </a:solidFill>
                              <a:ln w="9525" cap="flat">
                                <a:noFill/>
                                <a:prstDash val="solid"/>
                                <a:miter/>
                              </a:ln>
                            </wps:spPr>
                            <wps:bodyPr rtlCol="0" anchor="ctr"/>
                          </wps:wsp>
                        </a:graphicData>
                      </a:graphic>
                    </wp:inline>
                  </w:drawing>
                </mc:Choice>
                <mc:Fallback>
                  <w:pict>
                    <v:shape w14:anchorId="05741BC5" id="Graphic 52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7179,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" path="m148590,297180c66675,297180,,230505,,148590,,66675,66675,,148590,v81915,,148590,66675,148590,148590c297180,230505,230505,297180,148590,297180xm198120,210502v,-3809,-2857,-6667,-6667,-6667l172403,203835r,-98107c172403,101918,169545,99060,165735,99060r-61912,c100013,99060,97155,101918,97155,105728r,31432c97155,140970,100013,143828,103823,143828r19050,l122873,205740r-19050,c100013,205740,97155,208598,97155,212408r,31432c97155,247650,100013,250508,103823,250508r86677,c194310,250508,197167,247650,197167,243840r,-33338l198120,210502xm173355,37147v,-3809,-2857,-6667,-6667,-6667l129540,30480v-3810,,-6667,2858,-6667,6667l122873,68580v,3810,2857,6668,6667,6668l167640,75248v3810,,6668,-2858,6668,-6668l174308,37147r-953,xe" fillcolor="#8e9aaf" stroked="f">
                      <v:stroke joinstyle="miter"/>
                      <v:path arrowok="t" o:connecttype="custom" o:connectlocs="88200,176400;0,88200;88200,0;176401,88200;88200,176400;117600,124950;113643,120992;102335,120992;102335,62758;98377,58800;61627,58800;57669,62758;57669,81415;61627,85373;72935,85373;72935,122123;61627,122123;57669,126081;57669,144738;61627,148696;113077,148696;117035,144738;117035,124950;102900,22050;98943,18092;76893,18092;72935,22050;72935,40708;76893,44666;99508,44666;103466,40708;103466,22050" o:connectangles="0,0,0,0,0,0,0,0,0,0,0,0,0,0,0,0,0,0,0,0,0,0,0,0,0,0,0,0,0,0,0,0"/>
                      <o:lock v:ext="edit" aspectratio="t"/>
                      <w10:anchorlock/>
                    </v:shape>
                  </w:pict>
                </mc:Fallback>
              </mc:AlternateContent>
            </w:r>
          </w:p>
        </w:tc>
        <w:tc>
          <w:tcPr>
            <w:tcW w:w="8310" w:type="dxa"/>
            <w:gridSpan w:val="2"/>
            <w:vAlign w:val="center"/>
          </w:tcPr>
          <w:p w14:paraId="354B173A" w14:textId="577B0B7A" w:rsidR="004D3791" w:rsidRDefault="004D3791" w:rsidP="004D3791">
            <w:pPr>
              <w:pStyle w:val="TableTextEntries"/>
              <w:keepNext/>
              <w:spacing w:after="120"/>
            </w:pPr>
            <w:r>
              <w:t xml:space="preserve">Regulatory approvals include </w:t>
            </w:r>
            <w:r w:rsidRPr="00D1105E">
              <w:t xml:space="preserve">planning, environmental and other legislative approvals </w:t>
            </w:r>
            <w:r>
              <w:t xml:space="preserve">required under the </w:t>
            </w:r>
            <w:r w:rsidRPr="009E4FD5">
              <w:rPr>
                <w:i/>
              </w:rPr>
              <w:t>E</w:t>
            </w:r>
            <w:r>
              <w:rPr>
                <w:i/>
              </w:rPr>
              <w:t>P&amp;A Act</w:t>
            </w:r>
            <w:r w:rsidRPr="009E4FD5">
              <w:rPr>
                <w:i/>
              </w:rPr>
              <w:t xml:space="preserve">, </w:t>
            </w:r>
            <w:r>
              <w:rPr>
                <w:i/>
              </w:rPr>
              <w:t xml:space="preserve">Local Government Act 1993, </w:t>
            </w:r>
            <w:r w:rsidRPr="009E4FD5">
              <w:rPr>
                <w:i/>
              </w:rPr>
              <w:t>Protection of the Environment Operations Act 1997</w:t>
            </w:r>
            <w:r>
              <w:t>, and any other relevant legislation.</w:t>
            </w:r>
          </w:p>
        </w:tc>
      </w:tr>
      <w:tr w:rsidR="00E94890" w14:paraId="0EFA27F3" w14:textId="77777777" w:rsidTr="00933914">
        <w:trPr>
          <w:cantSplit/>
          <w:trHeight w:val="454"/>
        </w:trPr>
        <w:tc>
          <w:tcPr>
            <w:tcW w:w="4508" w:type="dxa"/>
            <w:gridSpan w:val="2"/>
          </w:tcPr>
          <w:p w14:paraId="488E4CF5" w14:textId="02260EC4" w:rsidR="00E94890" w:rsidRDefault="00E94890" w:rsidP="006315BA">
            <w:pPr>
              <w:pStyle w:val="TableTextEntries"/>
              <w:keepNext/>
            </w:pPr>
            <w:permStart w:id="818026998" w:edGrp="everyone" w:colFirst="1" w:colLast="1"/>
            <w:r>
              <w:t xml:space="preserve">List all the regulatory approvals that </w:t>
            </w:r>
            <w:r w:rsidRPr="009E4FD5">
              <w:rPr>
                <w:i/>
              </w:rPr>
              <w:t>have been obtained</w:t>
            </w:r>
            <w:r>
              <w:t xml:space="preserve"> for the proposed licence activities</w:t>
            </w:r>
          </w:p>
        </w:tc>
        <w:tc>
          <w:tcPr>
            <w:tcW w:w="4519" w:type="dxa"/>
            <w:shd w:val="clear" w:color="auto" w:fill="ECE9E7" w:themeFill="background2"/>
          </w:tcPr>
          <w:p w14:paraId="162B1CBC" w14:textId="77777777" w:rsidR="00E94890" w:rsidRDefault="00E94890" w:rsidP="006315BA">
            <w:pPr>
              <w:pStyle w:val="TableTextEntries"/>
              <w:keepNext/>
            </w:pPr>
          </w:p>
        </w:tc>
      </w:tr>
      <w:tr w:rsidR="00E94890" w14:paraId="7F064FD0" w14:textId="77777777" w:rsidTr="00933914">
        <w:trPr>
          <w:cantSplit/>
          <w:trHeight w:val="454"/>
        </w:trPr>
        <w:tc>
          <w:tcPr>
            <w:tcW w:w="4508" w:type="dxa"/>
            <w:gridSpan w:val="2"/>
          </w:tcPr>
          <w:p w14:paraId="44DFF84C" w14:textId="09111D12" w:rsidR="00E94890" w:rsidRDefault="00E94890" w:rsidP="006315BA">
            <w:pPr>
              <w:pStyle w:val="TableTextEntries"/>
              <w:keepNext/>
            </w:pPr>
            <w:permStart w:id="1121209684" w:edGrp="everyone" w:colFirst="1" w:colLast="1"/>
            <w:permEnd w:id="818026998"/>
            <w:r>
              <w:t xml:space="preserve">List all the regulatory approvals that </w:t>
            </w:r>
            <w:r w:rsidRPr="009E4FD5">
              <w:rPr>
                <w:i/>
              </w:rPr>
              <w:t>are to be obtained</w:t>
            </w:r>
            <w:r>
              <w:t xml:space="preserve"> for the proposed licence activities</w:t>
            </w:r>
          </w:p>
        </w:tc>
        <w:tc>
          <w:tcPr>
            <w:tcW w:w="4519" w:type="dxa"/>
            <w:shd w:val="clear" w:color="auto" w:fill="ECE9E7" w:themeFill="background2"/>
          </w:tcPr>
          <w:p w14:paraId="5F45421E" w14:textId="77777777" w:rsidR="00E94890" w:rsidRDefault="00E94890" w:rsidP="006315BA">
            <w:pPr>
              <w:pStyle w:val="TableTextEntries"/>
              <w:keepNext/>
            </w:pPr>
          </w:p>
        </w:tc>
      </w:tr>
      <w:permEnd w:id="1121209684"/>
      <w:tr w:rsidR="004D3791" w14:paraId="59718083" w14:textId="77777777" w:rsidTr="004D3791">
        <w:tc>
          <w:tcPr>
            <w:tcW w:w="717" w:type="dxa"/>
          </w:tcPr>
          <w:p w14:paraId="0B9DF743" w14:textId="77777777" w:rsidR="004D3791" w:rsidRPr="008B359C" w:rsidRDefault="004D3791" w:rsidP="00250A1B">
            <w:pPr>
              <w:pStyle w:val="TableTextEntries"/>
              <w:keepNext/>
              <w:spacing w:before="120" w:line="360" w:lineRule="auto"/>
              <w:rPr>
                <w:noProof/>
              </w:rPr>
            </w:pPr>
            <w:r w:rsidRPr="008B359C">
              <w:rPr>
                <w:noProof/>
              </w:rPr>
              <mc:AlternateContent>
                <mc:Choice Requires="wps">
                  <w:drawing>
                    <wp:inline distT="0" distB="0" distL="0" distR="0" wp14:anchorId="725BFE20" wp14:editId="4E30F7FA">
                      <wp:extent cx="176400" cy="176400"/>
                      <wp:effectExtent l="0" t="0" r="0" b="0"/>
                      <wp:docPr id="355" name="Graphic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148590 w 297179"/>
                                  <a:gd name="connsiteY0" fmla="*/ 297180 h 297180"/>
                                  <a:gd name="connsiteX1" fmla="*/ 0 w 297179"/>
                                  <a:gd name="connsiteY1" fmla="*/ 148590 h 297180"/>
                                  <a:gd name="connsiteX2" fmla="*/ 148590 w 297179"/>
                                  <a:gd name="connsiteY2" fmla="*/ 0 h 297180"/>
                                  <a:gd name="connsiteX3" fmla="*/ 297180 w 297179"/>
                                  <a:gd name="connsiteY3" fmla="*/ 148590 h 297180"/>
                                  <a:gd name="connsiteX4" fmla="*/ 148590 w 297179"/>
                                  <a:gd name="connsiteY4" fmla="*/ 297180 h 297180"/>
                                  <a:gd name="connsiteX5" fmla="*/ 198120 w 297179"/>
                                  <a:gd name="connsiteY5" fmla="*/ 210502 h 297180"/>
                                  <a:gd name="connsiteX6" fmla="*/ 191453 w 297179"/>
                                  <a:gd name="connsiteY6" fmla="*/ 203835 h 297180"/>
                                  <a:gd name="connsiteX7" fmla="*/ 172403 w 297179"/>
                                  <a:gd name="connsiteY7" fmla="*/ 203835 h 297180"/>
                                  <a:gd name="connsiteX8" fmla="*/ 172403 w 297179"/>
                                  <a:gd name="connsiteY8" fmla="*/ 105728 h 297180"/>
                                  <a:gd name="connsiteX9" fmla="*/ 165735 w 297179"/>
                                  <a:gd name="connsiteY9" fmla="*/ 99060 h 297180"/>
                                  <a:gd name="connsiteX10" fmla="*/ 103823 w 297179"/>
                                  <a:gd name="connsiteY10" fmla="*/ 99060 h 297180"/>
                                  <a:gd name="connsiteX11" fmla="*/ 97155 w 297179"/>
                                  <a:gd name="connsiteY11" fmla="*/ 105728 h 297180"/>
                                  <a:gd name="connsiteX12" fmla="*/ 97155 w 297179"/>
                                  <a:gd name="connsiteY12" fmla="*/ 137160 h 297180"/>
                                  <a:gd name="connsiteX13" fmla="*/ 103823 w 297179"/>
                                  <a:gd name="connsiteY13" fmla="*/ 143828 h 297180"/>
                                  <a:gd name="connsiteX14" fmla="*/ 122873 w 297179"/>
                                  <a:gd name="connsiteY14" fmla="*/ 143828 h 297180"/>
                                  <a:gd name="connsiteX15" fmla="*/ 122873 w 297179"/>
                                  <a:gd name="connsiteY15" fmla="*/ 205740 h 297180"/>
                                  <a:gd name="connsiteX16" fmla="*/ 103823 w 297179"/>
                                  <a:gd name="connsiteY16" fmla="*/ 205740 h 297180"/>
                                  <a:gd name="connsiteX17" fmla="*/ 97155 w 297179"/>
                                  <a:gd name="connsiteY17" fmla="*/ 212408 h 297180"/>
                                  <a:gd name="connsiteX18" fmla="*/ 97155 w 297179"/>
                                  <a:gd name="connsiteY18" fmla="*/ 243840 h 297180"/>
                                  <a:gd name="connsiteX19" fmla="*/ 103823 w 297179"/>
                                  <a:gd name="connsiteY19" fmla="*/ 250508 h 297180"/>
                                  <a:gd name="connsiteX20" fmla="*/ 190500 w 297179"/>
                                  <a:gd name="connsiteY20" fmla="*/ 250508 h 297180"/>
                                  <a:gd name="connsiteX21" fmla="*/ 197167 w 297179"/>
                                  <a:gd name="connsiteY21" fmla="*/ 243840 h 297180"/>
                                  <a:gd name="connsiteX22" fmla="*/ 197167 w 297179"/>
                                  <a:gd name="connsiteY22" fmla="*/ 210502 h 297180"/>
                                  <a:gd name="connsiteX23" fmla="*/ 173355 w 297179"/>
                                  <a:gd name="connsiteY23" fmla="*/ 37147 h 297180"/>
                                  <a:gd name="connsiteX24" fmla="*/ 166688 w 297179"/>
                                  <a:gd name="connsiteY24" fmla="*/ 30480 h 297180"/>
                                  <a:gd name="connsiteX25" fmla="*/ 129540 w 297179"/>
                                  <a:gd name="connsiteY25" fmla="*/ 30480 h 297180"/>
                                  <a:gd name="connsiteX26" fmla="*/ 122873 w 297179"/>
                                  <a:gd name="connsiteY26" fmla="*/ 37147 h 297180"/>
                                  <a:gd name="connsiteX27" fmla="*/ 122873 w 297179"/>
                                  <a:gd name="connsiteY27" fmla="*/ 68580 h 297180"/>
                                  <a:gd name="connsiteX28" fmla="*/ 129540 w 297179"/>
                                  <a:gd name="connsiteY28" fmla="*/ 75248 h 297180"/>
                                  <a:gd name="connsiteX29" fmla="*/ 167640 w 297179"/>
                                  <a:gd name="connsiteY29" fmla="*/ 75248 h 297180"/>
                                  <a:gd name="connsiteX30" fmla="*/ 174308 w 297179"/>
                                  <a:gd name="connsiteY30" fmla="*/ 68580 h 297180"/>
                                  <a:gd name="connsiteX31" fmla="*/ 174308 w 297179"/>
                                  <a:gd name="connsiteY31" fmla="*/ 37147 h 297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7179" h="297180">
                                    <a:moveTo>
                                      <a:pt x="148590" y="297180"/>
                                    </a:moveTo>
                                    <a:cubicBezTo>
                                      <a:pt x="66675" y="297180"/>
                                      <a:pt x="0" y="230505"/>
                                      <a:pt x="0" y="148590"/>
                                    </a:cubicBezTo>
                                    <a:cubicBezTo>
                                      <a:pt x="0" y="66675"/>
                                      <a:pt x="66675" y="0"/>
                                      <a:pt x="148590" y="0"/>
                                    </a:cubicBezTo>
                                    <a:cubicBezTo>
                                      <a:pt x="230505" y="0"/>
                                      <a:pt x="297180" y="66675"/>
                                      <a:pt x="297180" y="148590"/>
                                    </a:cubicBezTo>
                                    <a:cubicBezTo>
                                      <a:pt x="297180" y="230505"/>
                                      <a:pt x="230505" y="297180"/>
                                      <a:pt x="148590" y="297180"/>
                                    </a:cubicBezTo>
                                    <a:close/>
                                    <a:moveTo>
                                      <a:pt x="198120" y="210502"/>
                                    </a:moveTo>
                                    <a:cubicBezTo>
                                      <a:pt x="198120" y="206693"/>
                                      <a:pt x="195263" y="203835"/>
                                      <a:pt x="191453" y="203835"/>
                                    </a:cubicBezTo>
                                    <a:lnTo>
                                      <a:pt x="172403" y="203835"/>
                                    </a:lnTo>
                                    <a:lnTo>
                                      <a:pt x="172403" y="105728"/>
                                    </a:lnTo>
                                    <a:cubicBezTo>
                                      <a:pt x="172403" y="101918"/>
                                      <a:pt x="169545" y="99060"/>
                                      <a:pt x="165735" y="99060"/>
                                    </a:cubicBezTo>
                                    <a:lnTo>
                                      <a:pt x="103823" y="99060"/>
                                    </a:lnTo>
                                    <a:cubicBezTo>
                                      <a:pt x="100013" y="99060"/>
                                      <a:pt x="97155" y="101918"/>
                                      <a:pt x="97155" y="105728"/>
                                    </a:cubicBezTo>
                                    <a:lnTo>
                                      <a:pt x="97155" y="137160"/>
                                    </a:lnTo>
                                    <a:cubicBezTo>
                                      <a:pt x="97155" y="140970"/>
                                      <a:pt x="100013" y="143828"/>
                                      <a:pt x="103823" y="143828"/>
                                    </a:cubicBezTo>
                                    <a:lnTo>
                                      <a:pt x="122873" y="143828"/>
                                    </a:lnTo>
                                    <a:lnTo>
                                      <a:pt x="122873" y="205740"/>
                                    </a:lnTo>
                                    <a:lnTo>
                                      <a:pt x="103823" y="205740"/>
                                    </a:lnTo>
                                    <a:cubicBezTo>
                                      <a:pt x="100013" y="205740"/>
                                      <a:pt x="97155" y="208598"/>
                                      <a:pt x="97155" y="212408"/>
                                    </a:cubicBezTo>
                                    <a:lnTo>
                                      <a:pt x="97155" y="243840"/>
                                    </a:lnTo>
                                    <a:cubicBezTo>
                                      <a:pt x="97155" y="247650"/>
                                      <a:pt x="100013" y="250508"/>
                                      <a:pt x="103823" y="250508"/>
                                    </a:cubicBezTo>
                                    <a:lnTo>
                                      <a:pt x="190500" y="250508"/>
                                    </a:lnTo>
                                    <a:cubicBezTo>
                                      <a:pt x="194310" y="250508"/>
                                      <a:pt x="197167" y="247650"/>
                                      <a:pt x="197167" y="243840"/>
                                    </a:cubicBezTo>
                                    <a:lnTo>
                                      <a:pt x="197167" y="210502"/>
                                    </a:lnTo>
                                    <a:close/>
                                    <a:moveTo>
                                      <a:pt x="173355" y="37147"/>
                                    </a:moveTo>
                                    <a:cubicBezTo>
                                      <a:pt x="173355" y="33338"/>
                                      <a:pt x="170498" y="30480"/>
                                      <a:pt x="166688" y="30480"/>
                                    </a:cubicBezTo>
                                    <a:lnTo>
                                      <a:pt x="129540" y="30480"/>
                                    </a:lnTo>
                                    <a:cubicBezTo>
                                      <a:pt x="125730" y="30480"/>
                                      <a:pt x="122873" y="33338"/>
                                      <a:pt x="122873" y="37147"/>
                                    </a:cubicBezTo>
                                    <a:lnTo>
                                      <a:pt x="122873" y="68580"/>
                                    </a:lnTo>
                                    <a:cubicBezTo>
                                      <a:pt x="122873" y="72390"/>
                                      <a:pt x="125730" y="75248"/>
                                      <a:pt x="129540" y="75248"/>
                                    </a:cubicBezTo>
                                    <a:lnTo>
                                      <a:pt x="167640" y="75248"/>
                                    </a:lnTo>
                                    <a:cubicBezTo>
                                      <a:pt x="171450" y="75248"/>
                                      <a:pt x="174308" y="72390"/>
                                      <a:pt x="174308" y="68580"/>
                                    </a:cubicBezTo>
                                    <a:lnTo>
                                      <a:pt x="174308" y="37147"/>
                                    </a:lnTo>
                                    <a:close/>
                                  </a:path>
                                </a:pathLst>
                              </a:custGeom>
                              <a:solidFill>
                                <a:srgbClr val="8E9AAF"/>
                              </a:solidFill>
                              <a:ln w="9525" cap="flat">
                                <a:noFill/>
                                <a:prstDash val="solid"/>
                                <a:miter/>
                              </a:ln>
                            </wps:spPr>
                            <wps:bodyPr rtlCol="0" anchor="ctr"/>
                          </wps:wsp>
                        </a:graphicData>
                      </a:graphic>
                    </wp:inline>
                  </w:drawing>
                </mc:Choice>
                <mc:Fallback>
                  <w:pict>
                    <v:shape w14:anchorId="4485809C" id="Graphic 52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7179,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" path="m148590,297180c66675,297180,,230505,,148590,,66675,66675,,148590,v81915,,148590,66675,148590,148590c297180,230505,230505,297180,148590,297180xm198120,210502v,-3809,-2857,-6667,-6667,-6667l172403,203835r,-98107c172403,101918,169545,99060,165735,99060r-61912,c100013,99060,97155,101918,97155,105728r,31432c97155,140970,100013,143828,103823,143828r19050,l122873,205740r-19050,c100013,205740,97155,208598,97155,212408r,31432c97155,247650,100013,250508,103823,250508r86677,c194310,250508,197167,247650,197167,243840r,-33338l198120,210502xm173355,37147v,-3809,-2857,-6667,-6667,-6667l129540,30480v-3810,,-6667,2858,-6667,6667l122873,68580v,3810,2857,6668,6667,6668l167640,75248v3810,,6668,-2858,6668,-6668l174308,37147r-953,xe" fillcolor="#8e9aaf" stroked="f">
                      <v:stroke joinstyle="miter"/>
                      <v:path arrowok="t" o:connecttype="custom" o:connectlocs="88200,176400;0,88200;88200,0;176401,88200;88200,176400;117600,124950;113643,120992;102335,120992;102335,62758;98377,58800;61627,58800;57669,62758;57669,81415;61627,85373;72935,85373;72935,122123;61627,122123;57669,126081;57669,144738;61627,148696;113077,148696;117035,144738;117035,124950;102900,22050;98943,18092;76893,18092;72935,22050;72935,40708;76893,44666;99508,44666;103466,40708;103466,22050" o:connectangles="0,0,0,0,0,0,0,0,0,0,0,0,0,0,0,0,0,0,0,0,0,0,0,0,0,0,0,0,0,0,0,0"/>
                      <o:lock v:ext="edit" aspectratio="t"/>
                      <w10:anchorlock/>
                    </v:shape>
                  </w:pict>
                </mc:Fallback>
              </mc:AlternateContent>
            </w:r>
          </w:p>
        </w:tc>
        <w:tc>
          <w:tcPr>
            <w:tcW w:w="8310" w:type="dxa"/>
            <w:gridSpan w:val="2"/>
            <w:vAlign w:val="center"/>
          </w:tcPr>
          <w:p w14:paraId="462375F8" w14:textId="77777777" w:rsidR="004D3791" w:rsidRPr="00206F2E" w:rsidRDefault="004D3791" w:rsidP="00250A1B">
            <w:pPr>
              <w:pStyle w:val="TableTextEntries"/>
              <w:keepNext/>
              <w:spacing w:before="120" w:after="120"/>
            </w:pPr>
            <w:r>
              <w:t xml:space="preserve">Regulatory approvals may include development consents for a housing development (that includes water and sewerage infrastructure) under the </w:t>
            </w:r>
            <w:r w:rsidRPr="004D3791">
              <w:t>EP&amp;A Act</w:t>
            </w:r>
            <w:r>
              <w:t xml:space="preserve">, section 68 approval under the </w:t>
            </w:r>
            <w:r w:rsidRPr="004D3791">
              <w:t>Local Government Act 1993</w:t>
            </w:r>
            <w:r>
              <w:t xml:space="preserve"> and Environment Protection Licence under the </w:t>
            </w:r>
            <w:r w:rsidRPr="004D3791">
              <w:t>Protection of the Environment Operations Act 1997.</w:t>
            </w:r>
          </w:p>
        </w:tc>
      </w:tr>
      <w:tr w:rsidR="00E94890" w14:paraId="4E89F2B5" w14:textId="77777777" w:rsidTr="00692361">
        <w:tc>
          <w:tcPr>
            <w:tcW w:w="717" w:type="dxa"/>
          </w:tcPr>
          <w:p w14:paraId="2DDB4BFA" w14:textId="77777777" w:rsidR="00E94890" w:rsidRPr="008B359C" w:rsidRDefault="00E94890" w:rsidP="00933914">
            <w:pPr>
              <w:pStyle w:val="TableTextEntries"/>
              <w:keepNext/>
              <w:spacing w:before="120" w:after="120" w:line="360" w:lineRule="auto"/>
              <w:rPr>
                <w:noProof/>
              </w:rPr>
            </w:pPr>
            <w:r w:rsidRPr="008B359C">
              <w:rPr>
                <w:noProof/>
              </w:rPr>
              <mc:AlternateContent>
                <mc:Choice Requires="wps">
                  <w:drawing>
                    <wp:inline distT="0" distB="0" distL="0" distR="0" wp14:anchorId="1AC86FE9" wp14:editId="1679FD09">
                      <wp:extent cx="176400" cy="176400"/>
                      <wp:effectExtent l="0" t="0" r="0" b="0"/>
                      <wp:docPr id="220" name="Graphic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58128 w 258127"/>
                                  <a:gd name="connsiteY0" fmla="*/ 91440 h 300990"/>
                                  <a:gd name="connsiteX1" fmla="*/ 258128 w 258127"/>
                                  <a:gd name="connsiteY1" fmla="*/ 284798 h 300990"/>
                                  <a:gd name="connsiteX2" fmla="*/ 241935 w 258127"/>
                                  <a:gd name="connsiteY2" fmla="*/ 300990 h 300990"/>
                                  <a:gd name="connsiteX3" fmla="*/ 16193 w 258127"/>
                                  <a:gd name="connsiteY3" fmla="*/ 300990 h 300990"/>
                                  <a:gd name="connsiteX4" fmla="*/ 0 w 258127"/>
                                  <a:gd name="connsiteY4" fmla="*/ 284798 h 300990"/>
                                  <a:gd name="connsiteX5" fmla="*/ 0 w 258127"/>
                                  <a:gd name="connsiteY5" fmla="*/ 16193 h 300990"/>
                                  <a:gd name="connsiteX6" fmla="*/ 16193 w 258127"/>
                                  <a:gd name="connsiteY6" fmla="*/ 0 h 300990"/>
                                  <a:gd name="connsiteX7" fmla="*/ 166688 w 258127"/>
                                  <a:gd name="connsiteY7" fmla="*/ 0 h 300990"/>
                                  <a:gd name="connsiteX8" fmla="*/ 194310 w 258127"/>
                                  <a:gd name="connsiteY8" fmla="*/ 11430 h 300990"/>
                                  <a:gd name="connsiteX9" fmla="*/ 246698 w 258127"/>
                                  <a:gd name="connsiteY9" fmla="*/ 63818 h 300990"/>
                                  <a:gd name="connsiteX10" fmla="*/ 258128 w 258127"/>
                                  <a:gd name="connsiteY10" fmla="*/ 91440 h 300990"/>
                                  <a:gd name="connsiteX11" fmla="*/ 236220 w 258127"/>
                                  <a:gd name="connsiteY11" fmla="*/ 107633 h 300990"/>
                                  <a:gd name="connsiteX12" fmla="*/ 166688 w 258127"/>
                                  <a:gd name="connsiteY12" fmla="*/ 107633 h 300990"/>
                                  <a:gd name="connsiteX13" fmla="*/ 150495 w 258127"/>
                                  <a:gd name="connsiteY13" fmla="*/ 91440 h 300990"/>
                                  <a:gd name="connsiteX14" fmla="*/ 150495 w 258127"/>
                                  <a:gd name="connsiteY14" fmla="*/ 21908 h 300990"/>
                                  <a:gd name="connsiteX15" fmla="*/ 21908 w 258127"/>
                                  <a:gd name="connsiteY15" fmla="*/ 21908 h 300990"/>
                                  <a:gd name="connsiteX16" fmla="*/ 21908 w 258127"/>
                                  <a:gd name="connsiteY16" fmla="*/ 279083 h 300990"/>
                                  <a:gd name="connsiteX17" fmla="*/ 236220 w 258127"/>
                                  <a:gd name="connsiteY17" fmla="*/ 279083 h 300990"/>
                                  <a:gd name="connsiteX18" fmla="*/ 236220 w 258127"/>
                                  <a:gd name="connsiteY18" fmla="*/ 107633 h 300990"/>
                                  <a:gd name="connsiteX19" fmla="*/ 69533 w 258127"/>
                                  <a:gd name="connsiteY19" fmla="*/ 128588 h 300990"/>
                                  <a:gd name="connsiteX20" fmla="*/ 187642 w 258127"/>
                                  <a:gd name="connsiteY20" fmla="*/ 128588 h 300990"/>
                                  <a:gd name="connsiteX21" fmla="*/ 193358 w 258127"/>
                                  <a:gd name="connsiteY21" fmla="*/ 134303 h 300990"/>
                                  <a:gd name="connsiteX22" fmla="*/ 193358 w 258127"/>
                                  <a:gd name="connsiteY22" fmla="*/ 144780 h 300990"/>
                                  <a:gd name="connsiteX23" fmla="*/ 187642 w 258127"/>
                                  <a:gd name="connsiteY23" fmla="*/ 150495 h 300990"/>
                                  <a:gd name="connsiteX24" fmla="*/ 69533 w 258127"/>
                                  <a:gd name="connsiteY24" fmla="*/ 150495 h 300990"/>
                                  <a:gd name="connsiteX25" fmla="*/ 63818 w 258127"/>
                                  <a:gd name="connsiteY25" fmla="*/ 144780 h 300990"/>
                                  <a:gd name="connsiteX26" fmla="*/ 63818 w 258127"/>
                                  <a:gd name="connsiteY26" fmla="*/ 134303 h 300990"/>
                                  <a:gd name="connsiteX27" fmla="*/ 69533 w 258127"/>
                                  <a:gd name="connsiteY27" fmla="*/ 128588 h 300990"/>
                                  <a:gd name="connsiteX28" fmla="*/ 193358 w 258127"/>
                                  <a:gd name="connsiteY28" fmla="*/ 177165 h 300990"/>
                                  <a:gd name="connsiteX29" fmla="*/ 193358 w 258127"/>
                                  <a:gd name="connsiteY29" fmla="*/ 187642 h 300990"/>
                                  <a:gd name="connsiteX30" fmla="*/ 187642 w 258127"/>
                                  <a:gd name="connsiteY30" fmla="*/ 193358 h 300990"/>
                                  <a:gd name="connsiteX31" fmla="*/ 69533 w 258127"/>
                                  <a:gd name="connsiteY31" fmla="*/ 193358 h 300990"/>
                                  <a:gd name="connsiteX32" fmla="*/ 63818 w 258127"/>
                                  <a:gd name="connsiteY32" fmla="*/ 187642 h 300990"/>
                                  <a:gd name="connsiteX33" fmla="*/ 63818 w 258127"/>
                                  <a:gd name="connsiteY33" fmla="*/ 177165 h 300990"/>
                                  <a:gd name="connsiteX34" fmla="*/ 69533 w 258127"/>
                                  <a:gd name="connsiteY34" fmla="*/ 171450 h 300990"/>
                                  <a:gd name="connsiteX35" fmla="*/ 187642 w 258127"/>
                                  <a:gd name="connsiteY35" fmla="*/ 171450 h 300990"/>
                                  <a:gd name="connsiteX36" fmla="*/ 193358 w 258127"/>
                                  <a:gd name="connsiteY36" fmla="*/ 177165 h 300990"/>
                                  <a:gd name="connsiteX37" fmla="*/ 193358 w 258127"/>
                                  <a:gd name="connsiteY37" fmla="*/ 220028 h 300990"/>
                                  <a:gd name="connsiteX38" fmla="*/ 193358 w 258127"/>
                                  <a:gd name="connsiteY38" fmla="*/ 230505 h 300990"/>
                                  <a:gd name="connsiteX39" fmla="*/ 187642 w 258127"/>
                                  <a:gd name="connsiteY39" fmla="*/ 236220 h 300990"/>
                                  <a:gd name="connsiteX40" fmla="*/ 69533 w 258127"/>
                                  <a:gd name="connsiteY40" fmla="*/ 236220 h 300990"/>
                                  <a:gd name="connsiteX41" fmla="*/ 63818 w 258127"/>
                                  <a:gd name="connsiteY41" fmla="*/ 230505 h 300990"/>
                                  <a:gd name="connsiteX42" fmla="*/ 63818 w 258127"/>
                                  <a:gd name="connsiteY42" fmla="*/ 220028 h 300990"/>
                                  <a:gd name="connsiteX43" fmla="*/ 69533 w 258127"/>
                                  <a:gd name="connsiteY43" fmla="*/ 214313 h 300990"/>
                                  <a:gd name="connsiteX44" fmla="*/ 187642 w 258127"/>
                                  <a:gd name="connsiteY44" fmla="*/ 214313 h 300990"/>
                                  <a:gd name="connsiteX45" fmla="*/ 193358 w 258127"/>
                                  <a:gd name="connsiteY45" fmla="*/ 220028 h 300990"/>
                                  <a:gd name="connsiteX46" fmla="*/ 171450 w 258127"/>
                                  <a:gd name="connsiteY46" fmla="*/ 85725 h 300990"/>
                                  <a:gd name="connsiteX47" fmla="*/ 234315 w 258127"/>
                                  <a:gd name="connsiteY47" fmla="*/ 85725 h 300990"/>
                                  <a:gd name="connsiteX48" fmla="*/ 230505 w 258127"/>
                                  <a:gd name="connsiteY48" fmla="*/ 79058 h 300990"/>
                                  <a:gd name="connsiteX49" fmla="*/ 178117 w 258127"/>
                                  <a:gd name="connsiteY49" fmla="*/ 26670 h 300990"/>
                                  <a:gd name="connsiteX50" fmla="*/ 171450 w 258127"/>
                                  <a:gd name="connsiteY50" fmla="*/ 22860 h 300990"/>
                                  <a:gd name="connsiteX51" fmla="*/ 171450 w 258127"/>
                                  <a:gd name="connsiteY51" fmla="*/ 85725 h 3009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258127" h="300990">
                                    <a:moveTo>
                                      <a:pt x="258128" y="91440"/>
                                    </a:moveTo>
                                    <a:lnTo>
                                      <a:pt x="258128" y="284798"/>
                                    </a:lnTo>
                                    <a:cubicBezTo>
                                      <a:pt x="258128" y="293370"/>
                                      <a:pt x="250508" y="300990"/>
                                      <a:pt x="241935" y="300990"/>
                                    </a:cubicBezTo>
                                    <a:lnTo>
                                      <a:pt x="16193" y="300990"/>
                                    </a:lnTo>
                                    <a:cubicBezTo>
                                      <a:pt x="7620" y="300990"/>
                                      <a:pt x="0" y="293370"/>
                                      <a:pt x="0" y="284798"/>
                                    </a:cubicBezTo>
                                    <a:lnTo>
                                      <a:pt x="0" y="16193"/>
                                    </a:lnTo>
                                    <a:cubicBezTo>
                                      <a:pt x="0" y="7620"/>
                                      <a:pt x="7620" y="0"/>
                                      <a:pt x="16193" y="0"/>
                                    </a:cubicBezTo>
                                    <a:lnTo>
                                      <a:pt x="166688" y="0"/>
                                    </a:lnTo>
                                    <a:cubicBezTo>
                                      <a:pt x="175260" y="0"/>
                                      <a:pt x="187642" y="4763"/>
                                      <a:pt x="194310" y="11430"/>
                                    </a:cubicBezTo>
                                    <a:lnTo>
                                      <a:pt x="246698" y="63818"/>
                                    </a:lnTo>
                                    <a:cubicBezTo>
                                      <a:pt x="252413" y="69533"/>
                                      <a:pt x="258128" y="81915"/>
                                      <a:pt x="258128" y="91440"/>
                                    </a:cubicBezTo>
                                    <a:close/>
                                    <a:moveTo>
                                      <a:pt x="236220" y="107633"/>
                                    </a:moveTo>
                                    <a:lnTo>
                                      <a:pt x="166688" y="107633"/>
                                    </a:lnTo>
                                    <a:cubicBezTo>
                                      <a:pt x="158115" y="107633"/>
                                      <a:pt x="150495" y="100013"/>
                                      <a:pt x="150495" y="91440"/>
                                    </a:cubicBezTo>
                                    <a:lnTo>
                                      <a:pt x="150495" y="21908"/>
                                    </a:lnTo>
                                    <a:lnTo>
                                      <a:pt x="21908" y="21908"/>
                                    </a:lnTo>
                                    <a:lnTo>
                                      <a:pt x="21908" y="279083"/>
                                    </a:lnTo>
                                    <a:lnTo>
                                      <a:pt x="236220" y="279083"/>
                                    </a:lnTo>
                                    <a:lnTo>
                                      <a:pt x="236220" y="107633"/>
                                    </a:lnTo>
                                    <a:close/>
                                    <a:moveTo>
                                      <a:pt x="69533" y="128588"/>
                                    </a:moveTo>
                                    <a:lnTo>
                                      <a:pt x="187642" y="128588"/>
                                    </a:lnTo>
                                    <a:cubicBezTo>
                                      <a:pt x="190500" y="128588"/>
                                      <a:pt x="193358" y="130493"/>
                                      <a:pt x="193358" y="134303"/>
                                    </a:cubicBezTo>
                                    <a:lnTo>
                                      <a:pt x="193358" y="144780"/>
                                    </a:lnTo>
                                    <a:cubicBezTo>
                                      <a:pt x="193358" y="147638"/>
                                      <a:pt x="191453" y="150495"/>
                                      <a:pt x="187642" y="150495"/>
                                    </a:cubicBezTo>
                                    <a:lnTo>
                                      <a:pt x="69533" y="150495"/>
                                    </a:lnTo>
                                    <a:cubicBezTo>
                                      <a:pt x="66675" y="150495"/>
                                      <a:pt x="63818" y="148590"/>
                                      <a:pt x="63818" y="144780"/>
                                    </a:cubicBezTo>
                                    <a:lnTo>
                                      <a:pt x="63818" y="134303"/>
                                    </a:lnTo>
                                    <a:cubicBezTo>
                                      <a:pt x="64770" y="131445"/>
                                      <a:pt x="66675" y="128588"/>
                                      <a:pt x="69533" y="128588"/>
                                    </a:cubicBezTo>
                                    <a:close/>
                                    <a:moveTo>
                                      <a:pt x="193358" y="177165"/>
                                    </a:moveTo>
                                    <a:lnTo>
                                      <a:pt x="193358" y="187642"/>
                                    </a:lnTo>
                                    <a:cubicBezTo>
                                      <a:pt x="193358" y="190500"/>
                                      <a:pt x="191453" y="193358"/>
                                      <a:pt x="187642" y="193358"/>
                                    </a:cubicBezTo>
                                    <a:lnTo>
                                      <a:pt x="69533" y="193358"/>
                                    </a:lnTo>
                                    <a:cubicBezTo>
                                      <a:pt x="66675" y="193358"/>
                                      <a:pt x="63818" y="191453"/>
                                      <a:pt x="63818" y="187642"/>
                                    </a:cubicBezTo>
                                    <a:lnTo>
                                      <a:pt x="63818" y="177165"/>
                                    </a:lnTo>
                                    <a:cubicBezTo>
                                      <a:pt x="63818" y="174308"/>
                                      <a:pt x="65723" y="171450"/>
                                      <a:pt x="69533" y="171450"/>
                                    </a:cubicBezTo>
                                    <a:lnTo>
                                      <a:pt x="187642" y="171450"/>
                                    </a:lnTo>
                                    <a:cubicBezTo>
                                      <a:pt x="190500" y="171450"/>
                                      <a:pt x="193358" y="174308"/>
                                      <a:pt x="193358" y="177165"/>
                                    </a:cubicBezTo>
                                    <a:close/>
                                    <a:moveTo>
                                      <a:pt x="193358" y="220028"/>
                                    </a:moveTo>
                                    <a:lnTo>
                                      <a:pt x="193358" y="230505"/>
                                    </a:lnTo>
                                    <a:cubicBezTo>
                                      <a:pt x="193358" y="233363"/>
                                      <a:pt x="191453" y="236220"/>
                                      <a:pt x="187642" y="236220"/>
                                    </a:cubicBezTo>
                                    <a:lnTo>
                                      <a:pt x="69533" y="236220"/>
                                    </a:lnTo>
                                    <a:cubicBezTo>
                                      <a:pt x="66675" y="236220"/>
                                      <a:pt x="63818" y="234315"/>
                                      <a:pt x="63818" y="230505"/>
                                    </a:cubicBezTo>
                                    <a:lnTo>
                                      <a:pt x="63818" y="220028"/>
                                    </a:lnTo>
                                    <a:cubicBezTo>
                                      <a:pt x="63818" y="217170"/>
                                      <a:pt x="65723" y="214313"/>
                                      <a:pt x="69533" y="214313"/>
                                    </a:cubicBezTo>
                                    <a:lnTo>
                                      <a:pt x="187642" y="214313"/>
                                    </a:lnTo>
                                    <a:cubicBezTo>
                                      <a:pt x="190500" y="214313"/>
                                      <a:pt x="193358" y="217170"/>
                                      <a:pt x="193358" y="220028"/>
                                    </a:cubicBezTo>
                                    <a:close/>
                                    <a:moveTo>
                                      <a:pt x="171450" y="85725"/>
                                    </a:moveTo>
                                    <a:lnTo>
                                      <a:pt x="234315" y="85725"/>
                                    </a:lnTo>
                                    <a:cubicBezTo>
                                      <a:pt x="233363" y="82868"/>
                                      <a:pt x="231458" y="80010"/>
                                      <a:pt x="230505" y="79058"/>
                                    </a:cubicBezTo>
                                    <a:lnTo>
                                      <a:pt x="178117" y="26670"/>
                                    </a:lnTo>
                                    <a:cubicBezTo>
                                      <a:pt x="177165" y="25718"/>
                                      <a:pt x="174308" y="23813"/>
                                      <a:pt x="171450" y="22860"/>
                                    </a:cubicBezTo>
                                    <a:lnTo>
                                      <a:pt x="171450" y="85725"/>
                                    </a:lnTo>
                                    <a:close/>
                                  </a:path>
                                </a:pathLst>
                              </a:custGeom>
                              <a:solidFill>
                                <a:srgbClr val="8E9AAF"/>
                              </a:solidFill>
                              <a:ln w="9525" cap="flat">
                                <a:noFill/>
                                <a:prstDash val="solid"/>
                                <a:miter/>
                              </a:ln>
                            </wps:spPr>
                            <wps:bodyPr rtlCol="0" anchor="ctr"/>
                          </wps:wsp>
                        </a:graphicData>
                      </a:graphic>
                    </wp:inline>
                  </w:drawing>
                </mc:Choice>
                <mc:Fallback>
                  <w:pict>
                    <v:shape w14:anchorId="1EA293CB" id="Graphic 5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58127,3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" path="m258128,91440r,193358c258128,293370,250508,300990,241935,300990r-225742,c7620,300990,,293370,,284798l,16193c,7620,7620,,16193,l166688,v8572,,20954,4763,27622,11430l246698,63818v5715,5715,11430,18097,11430,27622xm236220,107633r-69532,c158115,107633,150495,100013,150495,91440r,-69532l21908,21908r,257175l236220,279083r,-171450xm69533,128588r118109,c190500,128588,193358,130493,193358,134303r,10477c193358,147638,191453,150495,187642,150495r-118109,c66675,150495,63818,148590,63818,144780r,-10477c64770,131445,66675,128588,69533,128588xm193358,177165r,10477c193358,190500,191453,193358,187642,193358r-118109,c66675,193358,63818,191453,63818,187642r,-10477c63818,174308,65723,171450,69533,171450r118109,c190500,171450,193358,174308,193358,177165xm193358,220028r,10477c193358,233363,191453,236220,187642,236220r-118109,c66675,236220,63818,234315,63818,230505r,-10477c63818,217170,65723,214313,69533,214313r118109,c190500,214313,193358,217170,193358,220028xm171450,85725r62865,c233363,82868,231458,80010,230505,79058l178117,26670v-952,-952,-3809,-2857,-6667,-3810l171450,85725xe" fillcolor="#8e9aaf" stroked="f">
                      <v:stroke joinstyle="miter"/>
                      <v:path arrowok="t" o:connecttype="custom" o:connectlocs="176401,53590;176401,166910;165335,176400;11066,176400;0,166910;0,9490;11066,0;113912,0;132788,6699;168590,37402;176401,53590;161429,63080;113912,63080;102846,53590;102846,12840;14972,12840;14972,163561;161429,163561;161429,63080;47518,75361;128232,75361;132138,78710;132138,84851;128232,88200;47518,88200;43612,84851;43612,78710;47518,75361;132138,103830;132138,109971;128232,113321;47518,113321;43612,109971;43612,103830;47518,100481;128232,100481;132138,103830;132138,128951;132138,135091;128232,138441;47518,138441;43612,135091;43612,128951;47518,125602;128232,125602;132138,128951;117166,50241;160127,50241;157524,46333;121722,15630;117166,13397;117166,50241" o:connectangles="0,0,0,0,0,0,0,0,0,0,0,0,0,0,0,0,0,0,0,0,0,0,0,0,0,0,0,0,0,0,0,0,0,0,0,0,0,0,0,0,0,0,0,0,0,0,0,0,0,0,0,0"/>
                      <o:lock v:ext="edit" aspectratio="t"/>
                      <w10:anchorlock/>
                    </v:shape>
                  </w:pict>
                </mc:Fallback>
              </mc:AlternateContent>
            </w:r>
          </w:p>
        </w:tc>
        <w:tc>
          <w:tcPr>
            <w:tcW w:w="8310" w:type="dxa"/>
            <w:gridSpan w:val="2"/>
            <w:vAlign w:val="center"/>
          </w:tcPr>
          <w:p w14:paraId="50FE8039" w14:textId="12C8A56D" w:rsidR="00E94890" w:rsidRDefault="00E94890" w:rsidP="00933914">
            <w:pPr>
              <w:pStyle w:val="TableTextEntries"/>
              <w:keepNext/>
              <w:spacing w:before="120" w:after="120"/>
            </w:pPr>
            <w:r w:rsidRPr="00206F2E">
              <w:t xml:space="preserve">Attach </w:t>
            </w:r>
            <w:r>
              <w:t>copies of each approval and any reports from the approval body</w:t>
            </w:r>
            <w:r w:rsidRPr="00206F2E">
              <w:t>:</w:t>
            </w:r>
          </w:p>
        </w:tc>
      </w:tr>
      <w:tr w:rsidR="00E94890" w14:paraId="782748A7" w14:textId="77777777" w:rsidTr="00933914">
        <w:tc>
          <w:tcPr>
            <w:tcW w:w="4508" w:type="dxa"/>
            <w:gridSpan w:val="2"/>
          </w:tcPr>
          <w:p w14:paraId="258E531B" w14:textId="77777777" w:rsidR="003454D8" w:rsidRDefault="00E94890" w:rsidP="005E1300">
            <w:pPr>
              <w:pStyle w:val="TableTextEntries"/>
              <w:keepNext/>
            </w:pPr>
            <w:permStart w:id="2119515076" w:edGrp="everyone" w:colFirst="1" w:colLast="1"/>
            <w:r>
              <w:t xml:space="preserve">Evidence of regulatory approvals including any subsequent approved modifications for the proposed licence activities. </w:t>
            </w:r>
          </w:p>
          <w:p w14:paraId="1D30E817" w14:textId="700A8C48" w:rsidR="00E94890" w:rsidRDefault="003454D8" w:rsidP="00933914">
            <w:pPr>
              <w:pStyle w:val="TableTextEntries"/>
              <w:keepNext/>
              <w:spacing w:after="120"/>
            </w:pPr>
            <w:r>
              <w:t>E.g.</w:t>
            </w:r>
            <w:r w:rsidR="00E94890">
              <w:t xml:space="preserve"> development consents, determinations, conditions of approvals.</w:t>
            </w:r>
          </w:p>
        </w:tc>
        <w:tc>
          <w:tcPr>
            <w:tcW w:w="4519" w:type="dxa"/>
            <w:shd w:val="clear" w:color="auto" w:fill="ECE9E7" w:themeFill="background2"/>
          </w:tcPr>
          <w:p w14:paraId="7F609C99" w14:textId="77777777" w:rsidR="00E94890" w:rsidRDefault="00E94890" w:rsidP="00933914">
            <w:pPr>
              <w:pStyle w:val="TableTextEntries"/>
              <w:keepNext/>
              <w:spacing w:after="120"/>
            </w:pPr>
            <w:r>
              <w:t>Insert complete file name of attachment(s).</w:t>
            </w:r>
          </w:p>
          <w:p w14:paraId="78448821" w14:textId="6DD78044" w:rsidR="00B34CD7" w:rsidRDefault="00B34CD7" w:rsidP="00933914">
            <w:pPr>
              <w:pStyle w:val="TableTextEntries"/>
              <w:keepNext/>
              <w:spacing w:after="120"/>
            </w:pPr>
          </w:p>
        </w:tc>
      </w:tr>
      <w:tr w:rsidR="00E94890" w14:paraId="718AD02F" w14:textId="77777777" w:rsidTr="00933914">
        <w:tc>
          <w:tcPr>
            <w:tcW w:w="4508" w:type="dxa"/>
            <w:gridSpan w:val="2"/>
          </w:tcPr>
          <w:p w14:paraId="36D3DC17" w14:textId="0808121F" w:rsidR="00E94890" w:rsidRDefault="00E94890" w:rsidP="00933914">
            <w:pPr>
              <w:pStyle w:val="TableTextEntries"/>
              <w:spacing w:after="120"/>
            </w:pPr>
            <w:permStart w:id="1099129089" w:edGrp="everyone" w:colFirst="1" w:colLast="1"/>
            <w:permEnd w:id="2119515076"/>
            <w:r>
              <w:t xml:space="preserve">Maps or plans that show the locations (e.g. in lots and DPs) associated with the regulatory approvals in relation to the proposed area of operations identified in </w:t>
            </w:r>
            <w:r w:rsidRPr="00E94890">
              <w:rPr>
                <w:b/>
                <w:bCs/>
              </w:rPr>
              <w:t>Question</w:t>
            </w:r>
            <w:r>
              <w:rPr>
                <w:b/>
                <w:bCs/>
              </w:rPr>
              <w:t> </w:t>
            </w:r>
            <w:r w:rsidRPr="00E94890">
              <w:rPr>
                <w:b/>
                <w:bCs/>
              </w:rPr>
              <w:t>2</w:t>
            </w:r>
            <w:r w:rsidR="00162B95">
              <w:rPr>
                <w:b/>
                <w:bCs/>
              </w:rPr>
              <w:t>7</w:t>
            </w:r>
            <w:r w:rsidRPr="00E94890">
              <w:t>.</w:t>
            </w:r>
          </w:p>
        </w:tc>
        <w:tc>
          <w:tcPr>
            <w:tcW w:w="4519" w:type="dxa"/>
            <w:shd w:val="clear" w:color="auto" w:fill="ECE9E7" w:themeFill="background2"/>
          </w:tcPr>
          <w:p w14:paraId="2BC1B0FF" w14:textId="77777777" w:rsidR="00E94890" w:rsidRDefault="00E94890" w:rsidP="00933914">
            <w:pPr>
              <w:pStyle w:val="TableTextEntries"/>
              <w:spacing w:after="120"/>
            </w:pPr>
            <w:r>
              <w:t>Insert complete file name of attachment(s).</w:t>
            </w:r>
          </w:p>
          <w:p w14:paraId="78AF20D0" w14:textId="087280BE" w:rsidR="00B34CD7" w:rsidRDefault="00B34CD7" w:rsidP="00933914">
            <w:pPr>
              <w:pStyle w:val="TableTextEntries"/>
              <w:spacing w:after="120"/>
            </w:pPr>
          </w:p>
        </w:tc>
      </w:tr>
    </w:tbl>
    <w:permEnd w:id="1099129089"/>
    <w:p w14:paraId="42927297" w14:textId="6370CDAC" w:rsidR="00BE517C" w:rsidRDefault="00E94890" w:rsidP="007210AB">
      <w:pPr>
        <w:pStyle w:val="Heading3nonumber"/>
        <w:numPr>
          <w:ilvl w:val="0"/>
          <w:numId w:val="47"/>
        </w:numPr>
        <w:ind w:left="426"/>
      </w:pPr>
      <w:r>
        <w:t>Environmental impact assessments</w:t>
      </w:r>
    </w:p>
    <w:tbl>
      <w:tblPr>
        <w:tblW w:w="9027" w:type="dxa"/>
        <w:tblLook w:val="04A0" w:firstRow="1" w:lastRow="0" w:firstColumn="1" w:lastColumn="0" w:noHBand="0" w:noVBand="1"/>
      </w:tblPr>
      <w:tblGrid>
        <w:gridCol w:w="717"/>
        <w:gridCol w:w="3791"/>
        <w:gridCol w:w="4519"/>
      </w:tblGrid>
      <w:tr w:rsidR="000A2BF1" w14:paraId="6A2B21CA" w14:textId="77777777" w:rsidTr="00692361">
        <w:tc>
          <w:tcPr>
            <w:tcW w:w="717" w:type="dxa"/>
          </w:tcPr>
          <w:p w14:paraId="58AFCBBB" w14:textId="47ADDB94" w:rsidR="000A2BF1" w:rsidRPr="008B359C" w:rsidRDefault="003454D8" w:rsidP="00277EEA">
            <w:pPr>
              <w:pStyle w:val="TableTextEntries"/>
              <w:keepNext/>
              <w:spacing w:after="120"/>
              <w:rPr>
                <w:noProof/>
              </w:rPr>
            </w:pPr>
            <w:r w:rsidRPr="008B359C">
              <w:rPr>
                <w:noProof/>
              </w:rPr>
              <mc:AlternateContent>
                <mc:Choice Requires="wps">
                  <w:drawing>
                    <wp:inline distT="0" distB="0" distL="0" distR="0" wp14:anchorId="73CD8B36" wp14:editId="2F629DA4">
                      <wp:extent cx="176400" cy="176400"/>
                      <wp:effectExtent l="0" t="0" r="0" b="0"/>
                      <wp:docPr id="225" name="Graphic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148590 w 297179"/>
                                  <a:gd name="connsiteY0" fmla="*/ 297180 h 297180"/>
                                  <a:gd name="connsiteX1" fmla="*/ 0 w 297179"/>
                                  <a:gd name="connsiteY1" fmla="*/ 148590 h 297180"/>
                                  <a:gd name="connsiteX2" fmla="*/ 148590 w 297179"/>
                                  <a:gd name="connsiteY2" fmla="*/ 0 h 297180"/>
                                  <a:gd name="connsiteX3" fmla="*/ 297180 w 297179"/>
                                  <a:gd name="connsiteY3" fmla="*/ 148590 h 297180"/>
                                  <a:gd name="connsiteX4" fmla="*/ 148590 w 297179"/>
                                  <a:gd name="connsiteY4" fmla="*/ 297180 h 297180"/>
                                  <a:gd name="connsiteX5" fmla="*/ 198120 w 297179"/>
                                  <a:gd name="connsiteY5" fmla="*/ 210502 h 297180"/>
                                  <a:gd name="connsiteX6" fmla="*/ 191453 w 297179"/>
                                  <a:gd name="connsiteY6" fmla="*/ 203835 h 297180"/>
                                  <a:gd name="connsiteX7" fmla="*/ 172403 w 297179"/>
                                  <a:gd name="connsiteY7" fmla="*/ 203835 h 297180"/>
                                  <a:gd name="connsiteX8" fmla="*/ 172403 w 297179"/>
                                  <a:gd name="connsiteY8" fmla="*/ 105728 h 297180"/>
                                  <a:gd name="connsiteX9" fmla="*/ 165735 w 297179"/>
                                  <a:gd name="connsiteY9" fmla="*/ 99060 h 297180"/>
                                  <a:gd name="connsiteX10" fmla="*/ 103823 w 297179"/>
                                  <a:gd name="connsiteY10" fmla="*/ 99060 h 297180"/>
                                  <a:gd name="connsiteX11" fmla="*/ 97155 w 297179"/>
                                  <a:gd name="connsiteY11" fmla="*/ 105728 h 297180"/>
                                  <a:gd name="connsiteX12" fmla="*/ 97155 w 297179"/>
                                  <a:gd name="connsiteY12" fmla="*/ 137160 h 297180"/>
                                  <a:gd name="connsiteX13" fmla="*/ 103823 w 297179"/>
                                  <a:gd name="connsiteY13" fmla="*/ 143828 h 297180"/>
                                  <a:gd name="connsiteX14" fmla="*/ 122873 w 297179"/>
                                  <a:gd name="connsiteY14" fmla="*/ 143828 h 297180"/>
                                  <a:gd name="connsiteX15" fmla="*/ 122873 w 297179"/>
                                  <a:gd name="connsiteY15" fmla="*/ 205740 h 297180"/>
                                  <a:gd name="connsiteX16" fmla="*/ 103823 w 297179"/>
                                  <a:gd name="connsiteY16" fmla="*/ 205740 h 297180"/>
                                  <a:gd name="connsiteX17" fmla="*/ 97155 w 297179"/>
                                  <a:gd name="connsiteY17" fmla="*/ 212408 h 297180"/>
                                  <a:gd name="connsiteX18" fmla="*/ 97155 w 297179"/>
                                  <a:gd name="connsiteY18" fmla="*/ 243840 h 297180"/>
                                  <a:gd name="connsiteX19" fmla="*/ 103823 w 297179"/>
                                  <a:gd name="connsiteY19" fmla="*/ 250508 h 297180"/>
                                  <a:gd name="connsiteX20" fmla="*/ 190500 w 297179"/>
                                  <a:gd name="connsiteY20" fmla="*/ 250508 h 297180"/>
                                  <a:gd name="connsiteX21" fmla="*/ 197167 w 297179"/>
                                  <a:gd name="connsiteY21" fmla="*/ 243840 h 297180"/>
                                  <a:gd name="connsiteX22" fmla="*/ 197167 w 297179"/>
                                  <a:gd name="connsiteY22" fmla="*/ 210502 h 297180"/>
                                  <a:gd name="connsiteX23" fmla="*/ 173355 w 297179"/>
                                  <a:gd name="connsiteY23" fmla="*/ 37147 h 297180"/>
                                  <a:gd name="connsiteX24" fmla="*/ 166688 w 297179"/>
                                  <a:gd name="connsiteY24" fmla="*/ 30480 h 297180"/>
                                  <a:gd name="connsiteX25" fmla="*/ 129540 w 297179"/>
                                  <a:gd name="connsiteY25" fmla="*/ 30480 h 297180"/>
                                  <a:gd name="connsiteX26" fmla="*/ 122873 w 297179"/>
                                  <a:gd name="connsiteY26" fmla="*/ 37147 h 297180"/>
                                  <a:gd name="connsiteX27" fmla="*/ 122873 w 297179"/>
                                  <a:gd name="connsiteY27" fmla="*/ 68580 h 297180"/>
                                  <a:gd name="connsiteX28" fmla="*/ 129540 w 297179"/>
                                  <a:gd name="connsiteY28" fmla="*/ 75248 h 297180"/>
                                  <a:gd name="connsiteX29" fmla="*/ 167640 w 297179"/>
                                  <a:gd name="connsiteY29" fmla="*/ 75248 h 297180"/>
                                  <a:gd name="connsiteX30" fmla="*/ 174308 w 297179"/>
                                  <a:gd name="connsiteY30" fmla="*/ 68580 h 297180"/>
                                  <a:gd name="connsiteX31" fmla="*/ 174308 w 297179"/>
                                  <a:gd name="connsiteY31" fmla="*/ 37147 h 297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7179" h="297180">
                                    <a:moveTo>
                                      <a:pt x="148590" y="297180"/>
                                    </a:moveTo>
                                    <a:cubicBezTo>
                                      <a:pt x="66675" y="297180"/>
                                      <a:pt x="0" y="230505"/>
                                      <a:pt x="0" y="148590"/>
                                    </a:cubicBezTo>
                                    <a:cubicBezTo>
                                      <a:pt x="0" y="66675"/>
                                      <a:pt x="66675" y="0"/>
                                      <a:pt x="148590" y="0"/>
                                    </a:cubicBezTo>
                                    <a:cubicBezTo>
                                      <a:pt x="230505" y="0"/>
                                      <a:pt x="297180" y="66675"/>
                                      <a:pt x="297180" y="148590"/>
                                    </a:cubicBezTo>
                                    <a:cubicBezTo>
                                      <a:pt x="297180" y="230505"/>
                                      <a:pt x="230505" y="297180"/>
                                      <a:pt x="148590" y="297180"/>
                                    </a:cubicBezTo>
                                    <a:close/>
                                    <a:moveTo>
                                      <a:pt x="198120" y="210502"/>
                                    </a:moveTo>
                                    <a:cubicBezTo>
                                      <a:pt x="198120" y="206693"/>
                                      <a:pt x="195263" y="203835"/>
                                      <a:pt x="191453" y="203835"/>
                                    </a:cubicBezTo>
                                    <a:lnTo>
                                      <a:pt x="172403" y="203835"/>
                                    </a:lnTo>
                                    <a:lnTo>
                                      <a:pt x="172403" y="105728"/>
                                    </a:lnTo>
                                    <a:cubicBezTo>
                                      <a:pt x="172403" y="101918"/>
                                      <a:pt x="169545" y="99060"/>
                                      <a:pt x="165735" y="99060"/>
                                    </a:cubicBezTo>
                                    <a:lnTo>
                                      <a:pt x="103823" y="99060"/>
                                    </a:lnTo>
                                    <a:cubicBezTo>
                                      <a:pt x="100013" y="99060"/>
                                      <a:pt x="97155" y="101918"/>
                                      <a:pt x="97155" y="105728"/>
                                    </a:cubicBezTo>
                                    <a:lnTo>
                                      <a:pt x="97155" y="137160"/>
                                    </a:lnTo>
                                    <a:cubicBezTo>
                                      <a:pt x="97155" y="140970"/>
                                      <a:pt x="100013" y="143828"/>
                                      <a:pt x="103823" y="143828"/>
                                    </a:cubicBezTo>
                                    <a:lnTo>
                                      <a:pt x="122873" y="143828"/>
                                    </a:lnTo>
                                    <a:lnTo>
                                      <a:pt x="122873" y="205740"/>
                                    </a:lnTo>
                                    <a:lnTo>
                                      <a:pt x="103823" y="205740"/>
                                    </a:lnTo>
                                    <a:cubicBezTo>
                                      <a:pt x="100013" y="205740"/>
                                      <a:pt x="97155" y="208598"/>
                                      <a:pt x="97155" y="212408"/>
                                    </a:cubicBezTo>
                                    <a:lnTo>
                                      <a:pt x="97155" y="243840"/>
                                    </a:lnTo>
                                    <a:cubicBezTo>
                                      <a:pt x="97155" y="247650"/>
                                      <a:pt x="100013" y="250508"/>
                                      <a:pt x="103823" y="250508"/>
                                    </a:cubicBezTo>
                                    <a:lnTo>
                                      <a:pt x="190500" y="250508"/>
                                    </a:lnTo>
                                    <a:cubicBezTo>
                                      <a:pt x="194310" y="250508"/>
                                      <a:pt x="197167" y="247650"/>
                                      <a:pt x="197167" y="243840"/>
                                    </a:cubicBezTo>
                                    <a:lnTo>
                                      <a:pt x="197167" y="210502"/>
                                    </a:lnTo>
                                    <a:close/>
                                    <a:moveTo>
                                      <a:pt x="173355" y="37147"/>
                                    </a:moveTo>
                                    <a:cubicBezTo>
                                      <a:pt x="173355" y="33338"/>
                                      <a:pt x="170498" y="30480"/>
                                      <a:pt x="166688" y="30480"/>
                                    </a:cubicBezTo>
                                    <a:lnTo>
                                      <a:pt x="129540" y="30480"/>
                                    </a:lnTo>
                                    <a:cubicBezTo>
                                      <a:pt x="125730" y="30480"/>
                                      <a:pt x="122873" y="33338"/>
                                      <a:pt x="122873" y="37147"/>
                                    </a:cubicBezTo>
                                    <a:lnTo>
                                      <a:pt x="122873" y="68580"/>
                                    </a:lnTo>
                                    <a:cubicBezTo>
                                      <a:pt x="122873" y="72390"/>
                                      <a:pt x="125730" y="75248"/>
                                      <a:pt x="129540" y="75248"/>
                                    </a:cubicBezTo>
                                    <a:lnTo>
                                      <a:pt x="167640" y="75248"/>
                                    </a:lnTo>
                                    <a:cubicBezTo>
                                      <a:pt x="171450" y="75248"/>
                                      <a:pt x="174308" y="72390"/>
                                      <a:pt x="174308" y="68580"/>
                                    </a:cubicBezTo>
                                    <a:lnTo>
                                      <a:pt x="174308" y="37147"/>
                                    </a:lnTo>
                                    <a:close/>
                                  </a:path>
                                </a:pathLst>
                              </a:custGeom>
                              <a:solidFill>
                                <a:srgbClr val="8E9AAF"/>
                              </a:solidFill>
                              <a:ln w="9525" cap="flat">
                                <a:noFill/>
                                <a:prstDash val="solid"/>
                                <a:miter/>
                              </a:ln>
                            </wps:spPr>
                            <wps:bodyPr rtlCol="0" anchor="ctr"/>
                          </wps:wsp>
                        </a:graphicData>
                      </a:graphic>
                    </wp:inline>
                  </w:drawing>
                </mc:Choice>
                <mc:Fallback>
                  <w:pict>
                    <v:shape w14:anchorId="706808D1" id="Graphic 52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7179,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" path="m148590,297180c66675,297180,,230505,,148590,,66675,66675,,148590,v81915,,148590,66675,148590,148590c297180,230505,230505,297180,148590,297180xm198120,210502v,-3809,-2857,-6667,-6667,-6667l172403,203835r,-98107c172403,101918,169545,99060,165735,99060r-61912,c100013,99060,97155,101918,97155,105728r,31432c97155,140970,100013,143828,103823,143828r19050,l122873,205740r-19050,c100013,205740,97155,208598,97155,212408r,31432c97155,247650,100013,250508,103823,250508r86677,c194310,250508,197167,247650,197167,243840r,-33338l198120,210502xm173355,37147v,-3809,-2857,-6667,-6667,-6667l129540,30480v-3810,,-6667,2858,-6667,6667l122873,68580v,3810,2857,6668,6667,6668l167640,75248v3810,,6668,-2858,6668,-6668l174308,37147r-953,xe" fillcolor="#8e9aaf" stroked="f">
                      <v:stroke joinstyle="miter"/>
                      <v:path arrowok="t" o:connecttype="custom" o:connectlocs="88200,176400;0,88200;88200,0;176401,88200;88200,176400;117600,124950;113643,120992;102335,120992;102335,62758;98377,58800;61627,58800;57669,62758;57669,81415;61627,85373;72935,85373;72935,122123;61627,122123;57669,126081;57669,144738;61627,148696;113077,148696;117035,144738;117035,124950;102900,22050;98943,18092;76893,18092;72935,22050;72935,40708;76893,44666;99508,44666;103466,40708;103466,22050" o:connectangles="0,0,0,0,0,0,0,0,0,0,0,0,0,0,0,0,0,0,0,0,0,0,0,0,0,0,0,0,0,0,0,0"/>
                      <o:lock v:ext="edit" aspectratio="t"/>
                      <w10:anchorlock/>
                    </v:shape>
                  </w:pict>
                </mc:Fallback>
              </mc:AlternateContent>
            </w:r>
          </w:p>
        </w:tc>
        <w:tc>
          <w:tcPr>
            <w:tcW w:w="8310" w:type="dxa"/>
            <w:gridSpan w:val="2"/>
            <w:vAlign w:val="center"/>
          </w:tcPr>
          <w:p w14:paraId="6B279FD2" w14:textId="4795A15D" w:rsidR="000A2BF1" w:rsidRDefault="003454D8" w:rsidP="00277EEA">
            <w:pPr>
              <w:pStyle w:val="TableTextEntries"/>
              <w:keepNext/>
              <w:spacing w:after="120"/>
            </w:pPr>
            <w:r w:rsidRPr="0097661A">
              <w:t xml:space="preserve">As a minimum, your application must be accompanied by a Review of Environmental Factors (REF) (unless the development is a designated development, </w:t>
            </w:r>
            <w:r w:rsidRPr="003454D8">
              <w:t>Part 5 development,</w:t>
            </w:r>
            <w:r w:rsidRPr="00D34A8E">
              <w:t xml:space="preserve"> or a major project, in</w:t>
            </w:r>
            <w:r w:rsidRPr="0097661A">
              <w:t xml:space="preserve"> which case either an environmental impact statement (EIS) or comprehensive environmental assessment is required). The REF must identify the environmental impacts of the proposed scheme, and the steps which will be taken to protect the environment or reduce harm to the environment.</w:t>
            </w:r>
          </w:p>
        </w:tc>
      </w:tr>
      <w:tr w:rsidR="003454D8" w14:paraId="351A5F83" w14:textId="77777777" w:rsidTr="00933914">
        <w:tc>
          <w:tcPr>
            <w:tcW w:w="4508" w:type="dxa"/>
            <w:gridSpan w:val="2"/>
          </w:tcPr>
          <w:p w14:paraId="13BC2ECF" w14:textId="456C572C" w:rsidR="003454D8" w:rsidRDefault="003454D8" w:rsidP="00933914">
            <w:pPr>
              <w:pStyle w:val="TableTextEntries"/>
              <w:keepNext/>
              <w:spacing w:after="120"/>
            </w:pPr>
            <w:permStart w:id="1761310900" w:edGrp="everyone" w:colFirst="1" w:colLast="1"/>
            <w:r w:rsidRPr="00C416B3">
              <w:t>Describe the studies that have been completed to investigate any environmental impacts (including water quality, quantity, air, odour, noise, sea level rise, biodiversity and Aboriginal cultural heritage) from the construction and operation of the infrastructure</w:t>
            </w:r>
            <w:r>
              <w:t>.</w:t>
            </w:r>
          </w:p>
        </w:tc>
        <w:tc>
          <w:tcPr>
            <w:tcW w:w="4519" w:type="dxa"/>
            <w:shd w:val="clear" w:color="auto" w:fill="ECE9E7" w:themeFill="background2"/>
          </w:tcPr>
          <w:p w14:paraId="355C684F" w14:textId="77777777" w:rsidR="003454D8" w:rsidRDefault="003454D8" w:rsidP="00933914">
            <w:pPr>
              <w:pStyle w:val="TableTextEntries"/>
              <w:keepNext/>
              <w:spacing w:after="120"/>
            </w:pPr>
          </w:p>
        </w:tc>
      </w:tr>
      <w:tr w:rsidR="003454D8" w14:paraId="120AC293" w14:textId="77777777" w:rsidTr="00933914">
        <w:tc>
          <w:tcPr>
            <w:tcW w:w="4508" w:type="dxa"/>
            <w:gridSpan w:val="2"/>
          </w:tcPr>
          <w:p w14:paraId="4FCF0300" w14:textId="0281CE47" w:rsidR="003454D8" w:rsidRDefault="003454D8" w:rsidP="00933914">
            <w:pPr>
              <w:pStyle w:val="TableTextEntries"/>
              <w:keepNext/>
              <w:spacing w:after="120"/>
            </w:pPr>
            <w:permStart w:id="533080520" w:edGrp="everyone" w:colFirst="1" w:colLast="1"/>
            <w:permEnd w:id="1761310900"/>
            <w:r w:rsidRPr="00C416B3">
              <w:t>Where relevant, what land capability and/or site suitability assessments have been undertaken on the proposed land disposal (including irrigation) area?</w:t>
            </w:r>
          </w:p>
        </w:tc>
        <w:tc>
          <w:tcPr>
            <w:tcW w:w="4519" w:type="dxa"/>
            <w:shd w:val="clear" w:color="auto" w:fill="ECE9E7" w:themeFill="background2"/>
          </w:tcPr>
          <w:p w14:paraId="53B2EBBE" w14:textId="77777777" w:rsidR="003454D8" w:rsidRDefault="003454D8" w:rsidP="00933914">
            <w:pPr>
              <w:pStyle w:val="TableTextEntries"/>
              <w:keepNext/>
              <w:spacing w:after="120"/>
            </w:pPr>
          </w:p>
        </w:tc>
      </w:tr>
      <w:tr w:rsidR="003454D8" w14:paraId="21C8D625" w14:textId="77777777" w:rsidTr="00933914">
        <w:tc>
          <w:tcPr>
            <w:tcW w:w="4508" w:type="dxa"/>
            <w:gridSpan w:val="2"/>
          </w:tcPr>
          <w:p w14:paraId="092F0160" w14:textId="48D338F5" w:rsidR="003454D8" w:rsidRDefault="003454D8" w:rsidP="00933914">
            <w:pPr>
              <w:pStyle w:val="TableTextEntries"/>
              <w:spacing w:after="120"/>
            </w:pPr>
            <w:permStart w:id="694819341" w:edGrp="everyone" w:colFirst="1" w:colLast="1"/>
            <w:permEnd w:id="533080520"/>
            <w:r w:rsidRPr="00C416B3">
              <w:t>Have the studies identified any significant environmental impacts from the scheme? If so, how are the environmental impacts proposed to be managed?</w:t>
            </w:r>
          </w:p>
        </w:tc>
        <w:tc>
          <w:tcPr>
            <w:tcW w:w="4519" w:type="dxa"/>
            <w:shd w:val="clear" w:color="auto" w:fill="ECE9E7" w:themeFill="background2"/>
          </w:tcPr>
          <w:p w14:paraId="6B5472E6" w14:textId="77777777" w:rsidR="003454D8" w:rsidRDefault="003454D8" w:rsidP="00933914">
            <w:pPr>
              <w:pStyle w:val="TableTextEntries"/>
              <w:spacing w:after="120"/>
            </w:pPr>
          </w:p>
        </w:tc>
      </w:tr>
      <w:permEnd w:id="694819341"/>
      <w:tr w:rsidR="000A2BF1" w14:paraId="5FF83A22" w14:textId="77777777" w:rsidTr="00692361">
        <w:tc>
          <w:tcPr>
            <w:tcW w:w="717" w:type="dxa"/>
          </w:tcPr>
          <w:p w14:paraId="41D7401E" w14:textId="77777777" w:rsidR="000A2BF1" w:rsidRPr="008B359C" w:rsidRDefault="000A2BF1" w:rsidP="00933914">
            <w:pPr>
              <w:pStyle w:val="TableTextEntries"/>
              <w:spacing w:before="120" w:after="120" w:line="360" w:lineRule="auto"/>
              <w:rPr>
                <w:noProof/>
              </w:rPr>
            </w:pPr>
            <w:r w:rsidRPr="008B359C">
              <w:rPr>
                <w:noProof/>
              </w:rPr>
              <mc:AlternateContent>
                <mc:Choice Requires="wps">
                  <w:drawing>
                    <wp:inline distT="0" distB="0" distL="0" distR="0" wp14:anchorId="415195E2" wp14:editId="71EFC7EE">
                      <wp:extent cx="176400" cy="176400"/>
                      <wp:effectExtent l="0" t="0" r="0" b="0"/>
                      <wp:docPr id="223" name="Graphic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58128 w 258127"/>
                                  <a:gd name="connsiteY0" fmla="*/ 91440 h 300990"/>
                                  <a:gd name="connsiteX1" fmla="*/ 258128 w 258127"/>
                                  <a:gd name="connsiteY1" fmla="*/ 284798 h 300990"/>
                                  <a:gd name="connsiteX2" fmla="*/ 241935 w 258127"/>
                                  <a:gd name="connsiteY2" fmla="*/ 300990 h 300990"/>
                                  <a:gd name="connsiteX3" fmla="*/ 16193 w 258127"/>
                                  <a:gd name="connsiteY3" fmla="*/ 300990 h 300990"/>
                                  <a:gd name="connsiteX4" fmla="*/ 0 w 258127"/>
                                  <a:gd name="connsiteY4" fmla="*/ 284798 h 300990"/>
                                  <a:gd name="connsiteX5" fmla="*/ 0 w 258127"/>
                                  <a:gd name="connsiteY5" fmla="*/ 16193 h 300990"/>
                                  <a:gd name="connsiteX6" fmla="*/ 16193 w 258127"/>
                                  <a:gd name="connsiteY6" fmla="*/ 0 h 300990"/>
                                  <a:gd name="connsiteX7" fmla="*/ 166688 w 258127"/>
                                  <a:gd name="connsiteY7" fmla="*/ 0 h 300990"/>
                                  <a:gd name="connsiteX8" fmla="*/ 194310 w 258127"/>
                                  <a:gd name="connsiteY8" fmla="*/ 11430 h 300990"/>
                                  <a:gd name="connsiteX9" fmla="*/ 246698 w 258127"/>
                                  <a:gd name="connsiteY9" fmla="*/ 63818 h 300990"/>
                                  <a:gd name="connsiteX10" fmla="*/ 258128 w 258127"/>
                                  <a:gd name="connsiteY10" fmla="*/ 91440 h 300990"/>
                                  <a:gd name="connsiteX11" fmla="*/ 236220 w 258127"/>
                                  <a:gd name="connsiteY11" fmla="*/ 107633 h 300990"/>
                                  <a:gd name="connsiteX12" fmla="*/ 166688 w 258127"/>
                                  <a:gd name="connsiteY12" fmla="*/ 107633 h 300990"/>
                                  <a:gd name="connsiteX13" fmla="*/ 150495 w 258127"/>
                                  <a:gd name="connsiteY13" fmla="*/ 91440 h 300990"/>
                                  <a:gd name="connsiteX14" fmla="*/ 150495 w 258127"/>
                                  <a:gd name="connsiteY14" fmla="*/ 21908 h 300990"/>
                                  <a:gd name="connsiteX15" fmla="*/ 21908 w 258127"/>
                                  <a:gd name="connsiteY15" fmla="*/ 21908 h 300990"/>
                                  <a:gd name="connsiteX16" fmla="*/ 21908 w 258127"/>
                                  <a:gd name="connsiteY16" fmla="*/ 279083 h 300990"/>
                                  <a:gd name="connsiteX17" fmla="*/ 236220 w 258127"/>
                                  <a:gd name="connsiteY17" fmla="*/ 279083 h 300990"/>
                                  <a:gd name="connsiteX18" fmla="*/ 236220 w 258127"/>
                                  <a:gd name="connsiteY18" fmla="*/ 107633 h 300990"/>
                                  <a:gd name="connsiteX19" fmla="*/ 69533 w 258127"/>
                                  <a:gd name="connsiteY19" fmla="*/ 128588 h 300990"/>
                                  <a:gd name="connsiteX20" fmla="*/ 187642 w 258127"/>
                                  <a:gd name="connsiteY20" fmla="*/ 128588 h 300990"/>
                                  <a:gd name="connsiteX21" fmla="*/ 193358 w 258127"/>
                                  <a:gd name="connsiteY21" fmla="*/ 134303 h 300990"/>
                                  <a:gd name="connsiteX22" fmla="*/ 193358 w 258127"/>
                                  <a:gd name="connsiteY22" fmla="*/ 144780 h 300990"/>
                                  <a:gd name="connsiteX23" fmla="*/ 187642 w 258127"/>
                                  <a:gd name="connsiteY23" fmla="*/ 150495 h 300990"/>
                                  <a:gd name="connsiteX24" fmla="*/ 69533 w 258127"/>
                                  <a:gd name="connsiteY24" fmla="*/ 150495 h 300990"/>
                                  <a:gd name="connsiteX25" fmla="*/ 63818 w 258127"/>
                                  <a:gd name="connsiteY25" fmla="*/ 144780 h 300990"/>
                                  <a:gd name="connsiteX26" fmla="*/ 63818 w 258127"/>
                                  <a:gd name="connsiteY26" fmla="*/ 134303 h 300990"/>
                                  <a:gd name="connsiteX27" fmla="*/ 69533 w 258127"/>
                                  <a:gd name="connsiteY27" fmla="*/ 128588 h 300990"/>
                                  <a:gd name="connsiteX28" fmla="*/ 193358 w 258127"/>
                                  <a:gd name="connsiteY28" fmla="*/ 177165 h 300990"/>
                                  <a:gd name="connsiteX29" fmla="*/ 193358 w 258127"/>
                                  <a:gd name="connsiteY29" fmla="*/ 187642 h 300990"/>
                                  <a:gd name="connsiteX30" fmla="*/ 187642 w 258127"/>
                                  <a:gd name="connsiteY30" fmla="*/ 193358 h 300990"/>
                                  <a:gd name="connsiteX31" fmla="*/ 69533 w 258127"/>
                                  <a:gd name="connsiteY31" fmla="*/ 193358 h 300990"/>
                                  <a:gd name="connsiteX32" fmla="*/ 63818 w 258127"/>
                                  <a:gd name="connsiteY32" fmla="*/ 187642 h 300990"/>
                                  <a:gd name="connsiteX33" fmla="*/ 63818 w 258127"/>
                                  <a:gd name="connsiteY33" fmla="*/ 177165 h 300990"/>
                                  <a:gd name="connsiteX34" fmla="*/ 69533 w 258127"/>
                                  <a:gd name="connsiteY34" fmla="*/ 171450 h 300990"/>
                                  <a:gd name="connsiteX35" fmla="*/ 187642 w 258127"/>
                                  <a:gd name="connsiteY35" fmla="*/ 171450 h 300990"/>
                                  <a:gd name="connsiteX36" fmla="*/ 193358 w 258127"/>
                                  <a:gd name="connsiteY36" fmla="*/ 177165 h 300990"/>
                                  <a:gd name="connsiteX37" fmla="*/ 193358 w 258127"/>
                                  <a:gd name="connsiteY37" fmla="*/ 220028 h 300990"/>
                                  <a:gd name="connsiteX38" fmla="*/ 193358 w 258127"/>
                                  <a:gd name="connsiteY38" fmla="*/ 230505 h 300990"/>
                                  <a:gd name="connsiteX39" fmla="*/ 187642 w 258127"/>
                                  <a:gd name="connsiteY39" fmla="*/ 236220 h 300990"/>
                                  <a:gd name="connsiteX40" fmla="*/ 69533 w 258127"/>
                                  <a:gd name="connsiteY40" fmla="*/ 236220 h 300990"/>
                                  <a:gd name="connsiteX41" fmla="*/ 63818 w 258127"/>
                                  <a:gd name="connsiteY41" fmla="*/ 230505 h 300990"/>
                                  <a:gd name="connsiteX42" fmla="*/ 63818 w 258127"/>
                                  <a:gd name="connsiteY42" fmla="*/ 220028 h 300990"/>
                                  <a:gd name="connsiteX43" fmla="*/ 69533 w 258127"/>
                                  <a:gd name="connsiteY43" fmla="*/ 214313 h 300990"/>
                                  <a:gd name="connsiteX44" fmla="*/ 187642 w 258127"/>
                                  <a:gd name="connsiteY44" fmla="*/ 214313 h 300990"/>
                                  <a:gd name="connsiteX45" fmla="*/ 193358 w 258127"/>
                                  <a:gd name="connsiteY45" fmla="*/ 220028 h 300990"/>
                                  <a:gd name="connsiteX46" fmla="*/ 171450 w 258127"/>
                                  <a:gd name="connsiteY46" fmla="*/ 85725 h 300990"/>
                                  <a:gd name="connsiteX47" fmla="*/ 234315 w 258127"/>
                                  <a:gd name="connsiteY47" fmla="*/ 85725 h 300990"/>
                                  <a:gd name="connsiteX48" fmla="*/ 230505 w 258127"/>
                                  <a:gd name="connsiteY48" fmla="*/ 79058 h 300990"/>
                                  <a:gd name="connsiteX49" fmla="*/ 178117 w 258127"/>
                                  <a:gd name="connsiteY49" fmla="*/ 26670 h 300990"/>
                                  <a:gd name="connsiteX50" fmla="*/ 171450 w 258127"/>
                                  <a:gd name="connsiteY50" fmla="*/ 22860 h 300990"/>
                                  <a:gd name="connsiteX51" fmla="*/ 171450 w 258127"/>
                                  <a:gd name="connsiteY51" fmla="*/ 85725 h 3009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258127" h="300990">
                                    <a:moveTo>
                                      <a:pt x="258128" y="91440"/>
                                    </a:moveTo>
                                    <a:lnTo>
                                      <a:pt x="258128" y="284798"/>
                                    </a:lnTo>
                                    <a:cubicBezTo>
                                      <a:pt x="258128" y="293370"/>
                                      <a:pt x="250508" y="300990"/>
                                      <a:pt x="241935" y="300990"/>
                                    </a:cubicBezTo>
                                    <a:lnTo>
                                      <a:pt x="16193" y="300990"/>
                                    </a:lnTo>
                                    <a:cubicBezTo>
                                      <a:pt x="7620" y="300990"/>
                                      <a:pt x="0" y="293370"/>
                                      <a:pt x="0" y="284798"/>
                                    </a:cubicBezTo>
                                    <a:lnTo>
                                      <a:pt x="0" y="16193"/>
                                    </a:lnTo>
                                    <a:cubicBezTo>
                                      <a:pt x="0" y="7620"/>
                                      <a:pt x="7620" y="0"/>
                                      <a:pt x="16193" y="0"/>
                                    </a:cubicBezTo>
                                    <a:lnTo>
                                      <a:pt x="166688" y="0"/>
                                    </a:lnTo>
                                    <a:cubicBezTo>
                                      <a:pt x="175260" y="0"/>
                                      <a:pt x="187642" y="4763"/>
                                      <a:pt x="194310" y="11430"/>
                                    </a:cubicBezTo>
                                    <a:lnTo>
                                      <a:pt x="246698" y="63818"/>
                                    </a:lnTo>
                                    <a:cubicBezTo>
                                      <a:pt x="252413" y="69533"/>
                                      <a:pt x="258128" y="81915"/>
                                      <a:pt x="258128" y="91440"/>
                                    </a:cubicBezTo>
                                    <a:close/>
                                    <a:moveTo>
                                      <a:pt x="236220" y="107633"/>
                                    </a:moveTo>
                                    <a:lnTo>
                                      <a:pt x="166688" y="107633"/>
                                    </a:lnTo>
                                    <a:cubicBezTo>
                                      <a:pt x="158115" y="107633"/>
                                      <a:pt x="150495" y="100013"/>
                                      <a:pt x="150495" y="91440"/>
                                    </a:cubicBezTo>
                                    <a:lnTo>
                                      <a:pt x="150495" y="21908"/>
                                    </a:lnTo>
                                    <a:lnTo>
                                      <a:pt x="21908" y="21908"/>
                                    </a:lnTo>
                                    <a:lnTo>
                                      <a:pt x="21908" y="279083"/>
                                    </a:lnTo>
                                    <a:lnTo>
                                      <a:pt x="236220" y="279083"/>
                                    </a:lnTo>
                                    <a:lnTo>
                                      <a:pt x="236220" y="107633"/>
                                    </a:lnTo>
                                    <a:close/>
                                    <a:moveTo>
                                      <a:pt x="69533" y="128588"/>
                                    </a:moveTo>
                                    <a:lnTo>
                                      <a:pt x="187642" y="128588"/>
                                    </a:lnTo>
                                    <a:cubicBezTo>
                                      <a:pt x="190500" y="128588"/>
                                      <a:pt x="193358" y="130493"/>
                                      <a:pt x="193358" y="134303"/>
                                    </a:cubicBezTo>
                                    <a:lnTo>
                                      <a:pt x="193358" y="144780"/>
                                    </a:lnTo>
                                    <a:cubicBezTo>
                                      <a:pt x="193358" y="147638"/>
                                      <a:pt x="191453" y="150495"/>
                                      <a:pt x="187642" y="150495"/>
                                    </a:cubicBezTo>
                                    <a:lnTo>
                                      <a:pt x="69533" y="150495"/>
                                    </a:lnTo>
                                    <a:cubicBezTo>
                                      <a:pt x="66675" y="150495"/>
                                      <a:pt x="63818" y="148590"/>
                                      <a:pt x="63818" y="144780"/>
                                    </a:cubicBezTo>
                                    <a:lnTo>
                                      <a:pt x="63818" y="134303"/>
                                    </a:lnTo>
                                    <a:cubicBezTo>
                                      <a:pt x="64770" y="131445"/>
                                      <a:pt x="66675" y="128588"/>
                                      <a:pt x="69533" y="128588"/>
                                    </a:cubicBezTo>
                                    <a:close/>
                                    <a:moveTo>
                                      <a:pt x="193358" y="177165"/>
                                    </a:moveTo>
                                    <a:lnTo>
                                      <a:pt x="193358" y="187642"/>
                                    </a:lnTo>
                                    <a:cubicBezTo>
                                      <a:pt x="193358" y="190500"/>
                                      <a:pt x="191453" y="193358"/>
                                      <a:pt x="187642" y="193358"/>
                                    </a:cubicBezTo>
                                    <a:lnTo>
                                      <a:pt x="69533" y="193358"/>
                                    </a:lnTo>
                                    <a:cubicBezTo>
                                      <a:pt x="66675" y="193358"/>
                                      <a:pt x="63818" y="191453"/>
                                      <a:pt x="63818" y="187642"/>
                                    </a:cubicBezTo>
                                    <a:lnTo>
                                      <a:pt x="63818" y="177165"/>
                                    </a:lnTo>
                                    <a:cubicBezTo>
                                      <a:pt x="63818" y="174308"/>
                                      <a:pt x="65723" y="171450"/>
                                      <a:pt x="69533" y="171450"/>
                                    </a:cubicBezTo>
                                    <a:lnTo>
                                      <a:pt x="187642" y="171450"/>
                                    </a:lnTo>
                                    <a:cubicBezTo>
                                      <a:pt x="190500" y="171450"/>
                                      <a:pt x="193358" y="174308"/>
                                      <a:pt x="193358" y="177165"/>
                                    </a:cubicBezTo>
                                    <a:close/>
                                    <a:moveTo>
                                      <a:pt x="193358" y="220028"/>
                                    </a:moveTo>
                                    <a:lnTo>
                                      <a:pt x="193358" y="230505"/>
                                    </a:lnTo>
                                    <a:cubicBezTo>
                                      <a:pt x="193358" y="233363"/>
                                      <a:pt x="191453" y="236220"/>
                                      <a:pt x="187642" y="236220"/>
                                    </a:cubicBezTo>
                                    <a:lnTo>
                                      <a:pt x="69533" y="236220"/>
                                    </a:lnTo>
                                    <a:cubicBezTo>
                                      <a:pt x="66675" y="236220"/>
                                      <a:pt x="63818" y="234315"/>
                                      <a:pt x="63818" y="230505"/>
                                    </a:cubicBezTo>
                                    <a:lnTo>
                                      <a:pt x="63818" y="220028"/>
                                    </a:lnTo>
                                    <a:cubicBezTo>
                                      <a:pt x="63818" y="217170"/>
                                      <a:pt x="65723" y="214313"/>
                                      <a:pt x="69533" y="214313"/>
                                    </a:cubicBezTo>
                                    <a:lnTo>
                                      <a:pt x="187642" y="214313"/>
                                    </a:lnTo>
                                    <a:cubicBezTo>
                                      <a:pt x="190500" y="214313"/>
                                      <a:pt x="193358" y="217170"/>
                                      <a:pt x="193358" y="220028"/>
                                    </a:cubicBezTo>
                                    <a:close/>
                                    <a:moveTo>
                                      <a:pt x="171450" y="85725"/>
                                    </a:moveTo>
                                    <a:lnTo>
                                      <a:pt x="234315" y="85725"/>
                                    </a:lnTo>
                                    <a:cubicBezTo>
                                      <a:pt x="233363" y="82868"/>
                                      <a:pt x="231458" y="80010"/>
                                      <a:pt x="230505" y="79058"/>
                                    </a:cubicBezTo>
                                    <a:lnTo>
                                      <a:pt x="178117" y="26670"/>
                                    </a:lnTo>
                                    <a:cubicBezTo>
                                      <a:pt x="177165" y="25718"/>
                                      <a:pt x="174308" y="23813"/>
                                      <a:pt x="171450" y="22860"/>
                                    </a:cubicBezTo>
                                    <a:lnTo>
                                      <a:pt x="171450" y="85725"/>
                                    </a:lnTo>
                                    <a:close/>
                                  </a:path>
                                </a:pathLst>
                              </a:custGeom>
                              <a:solidFill>
                                <a:srgbClr val="8E9AAF"/>
                              </a:solidFill>
                              <a:ln w="9525" cap="flat">
                                <a:noFill/>
                                <a:prstDash val="solid"/>
                                <a:miter/>
                              </a:ln>
                            </wps:spPr>
                            <wps:bodyPr rtlCol="0" anchor="ctr"/>
                          </wps:wsp>
                        </a:graphicData>
                      </a:graphic>
                    </wp:inline>
                  </w:drawing>
                </mc:Choice>
                <mc:Fallback>
                  <w:pict>
                    <v:shape w14:anchorId="0EBEBCB1" id="Graphic 5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58127,3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" path="m258128,91440r,193358c258128,293370,250508,300990,241935,300990r-225742,c7620,300990,,293370,,284798l,16193c,7620,7620,,16193,l166688,v8572,,20954,4763,27622,11430l246698,63818v5715,5715,11430,18097,11430,27622xm236220,107633r-69532,c158115,107633,150495,100013,150495,91440r,-69532l21908,21908r,257175l236220,279083r,-171450xm69533,128588r118109,c190500,128588,193358,130493,193358,134303r,10477c193358,147638,191453,150495,187642,150495r-118109,c66675,150495,63818,148590,63818,144780r,-10477c64770,131445,66675,128588,69533,128588xm193358,177165r,10477c193358,190500,191453,193358,187642,193358r-118109,c66675,193358,63818,191453,63818,187642r,-10477c63818,174308,65723,171450,69533,171450r118109,c190500,171450,193358,174308,193358,177165xm193358,220028r,10477c193358,233363,191453,236220,187642,236220r-118109,c66675,236220,63818,234315,63818,230505r,-10477c63818,217170,65723,214313,69533,214313r118109,c190500,214313,193358,217170,193358,220028xm171450,85725r62865,c233363,82868,231458,80010,230505,79058l178117,26670v-952,-952,-3809,-2857,-6667,-3810l171450,85725xe" fillcolor="#8e9aaf" stroked="f">
                      <v:stroke joinstyle="miter"/>
                      <v:path arrowok="t" o:connecttype="custom" o:connectlocs="176401,53590;176401,166910;165335,176400;11066,176400;0,166910;0,9490;11066,0;113912,0;132788,6699;168590,37402;176401,53590;161429,63080;113912,63080;102846,53590;102846,12840;14972,12840;14972,163561;161429,163561;161429,63080;47518,75361;128232,75361;132138,78710;132138,84851;128232,88200;47518,88200;43612,84851;43612,78710;47518,75361;132138,103830;132138,109971;128232,113321;47518,113321;43612,109971;43612,103830;47518,100481;128232,100481;132138,103830;132138,128951;132138,135091;128232,138441;47518,138441;43612,135091;43612,128951;47518,125602;128232,125602;132138,128951;117166,50241;160127,50241;157524,46333;121722,15630;117166,13397;117166,50241" o:connectangles="0,0,0,0,0,0,0,0,0,0,0,0,0,0,0,0,0,0,0,0,0,0,0,0,0,0,0,0,0,0,0,0,0,0,0,0,0,0,0,0,0,0,0,0,0,0,0,0,0,0,0,0"/>
                      <o:lock v:ext="edit" aspectratio="t"/>
                      <w10:anchorlock/>
                    </v:shape>
                  </w:pict>
                </mc:Fallback>
              </mc:AlternateContent>
            </w:r>
          </w:p>
        </w:tc>
        <w:tc>
          <w:tcPr>
            <w:tcW w:w="8310" w:type="dxa"/>
            <w:gridSpan w:val="2"/>
            <w:vAlign w:val="center"/>
          </w:tcPr>
          <w:p w14:paraId="79C39A02" w14:textId="274A99FA" w:rsidR="000A2BF1" w:rsidRDefault="003454D8" w:rsidP="00933914">
            <w:pPr>
              <w:pStyle w:val="TableTextEntries"/>
              <w:spacing w:before="120" w:after="120"/>
            </w:pPr>
            <w:r w:rsidRPr="00206F2E">
              <w:t>Attach the following information:</w:t>
            </w:r>
          </w:p>
        </w:tc>
      </w:tr>
      <w:tr w:rsidR="000A2BF1" w14:paraId="09553067" w14:textId="77777777" w:rsidTr="00933914">
        <w:tc>
          <w:tcPr>
            <w:tcW w:w="4508" w:type="dxa"/>
            <w:gridSpan w:val="2"/>
          </w:tcPr>
          <w:p w14:paraId="56E0BD72" w14:textId="77777777" w:rsidR="003454D8" w:rsidRDefault="003454D8" w:rsidP="00933914">
            <w:pPr>
              <w:pStyle w:val="TableTextEntries"/>
            </w:pPr>
            <w:permStart w:id="686051457" w:edGrp="everyone" w:colFirst="1" w:colLast="1"/>
            <w:r>
              <w:t>Environmental impact assessments</w:t>
            </w:r>
          </w:p>
          <w:p w14:paraId="5451F602" w14:textId="77777777" w:rsidR="000A2BF1" w:rsidRDefault="003454D8" w:rsidP="00933914">
            <w:pPr>
              <w:pStyle w:val="TableTextEntries"/>
            </w:pPr>
            <w:r>
              <w:t>E.g. Environmental study, land capability or site suitability assessment, environmental risk assessment, determination reports.</w:t>
            </w:r>
          </w:p>
          <w:p w14:paraId="5B27E9AA" w14:textId="2F39B7EE" w:rsidR="00933914" w:rsidRDefault="00933914" w:rsidP="00933914">
            <w:pPr>
              <w:pStyle w:val="TableTextEntries"/>
            </w:pPr>
          </w:p>
        </w:tc>
        <w:tc>
          <w:tcPr>
            <w:tcW w:w="4519" w:type="dxa"/>
            <w:shd w:val="clear" w:color="auto" w:fill="ECE9E7" w:themeFill="background2"/>
          </w:tcPr>
          <w:p w14:paraId="798052B6" w14:textId="77777777" w:rsidR="000A2BF1" w:rsidRDefault="000A2BF1" w:rsidP="00933914">
            <w:pPr>
              <w:pStyle w:val="TableTextEntries"/>
            </w:pPr>
            <w:r>
              <w:t>Insert complete file name of attachment(s).</w:t>
            </w:r>
          </w:p>
          <w:p w14:paraId="253BFC92" w14:textId="40A4488E" w:rsidR="00B34CD7" w:rsidRDefault="00B34CD7" w:rsidP="00933914">
            <w:pPr>
              <w:pStyle w:val="TableTextEntries"/>
            </w:pPr>
          </w:p>
        </w:tc>
      </w:tr>
      <w:permEnd w:id="686051457"/>
    </w:tbl>
    <w:p w14:paraId="0795C8E6" w14:textId="77777777" w:rsidR="00F43870" w:rsidRDefault="00F43870" w:rsidP="00277EEA">
      <w:pPr>
        <w:pStyle w:val="BodyText"/>
      </w:pPr>
      <w:r>
        <w:br w:type="page"/>
      </w:r>
    </w:p>
    <w:p w14:paraId="61650F7F" w14:textId="3803DF2E" w:rsidR="00822719" w:rsidRDefault="00822719" w:rsidP="00822719">
      <w:pPr>
        <w:pStyle w:val="Heading1nonumber"/>
      </w:pPr>
      <w:r>
        <w:lastRenderedPageBreak/>
        <w:t>Statutory declaration</w:t>
      </w:r>
    </w:p>
    <w:p w14:paraId="00B56516" w14:textId="094ABD72" w:rsidR="00822719" w:rsidRDefault="0037372E" w:rsidP="007210AB">
      <w:pPr>
        <w:pStyle w:val="Heading3nonumber"/>
        <w:numPr>
          <w:ilvl w:val="0"/>
          <w:numId w:val="47"/>
        </w:numPr>
        <w:ind w:left="426"/>
      </w:pPr>
      <w:r>
        <w:t>Please s</w:t>
      </w:r>
      <w:r w:rsidRPr="009D2917">
        <w:t>ign the declaration for this application</w:t>
      </w:r>
    </w:p>
    <w:tbl>
      <w:tblPr>
        <w:tblW w:w="9027" w:type="dxa"/>
        <w:tblLook w:val="04A0" w:firstRow="1" w:lastRow="0" w:firstColumn="1" w:lastColumn="0" w:noHBand="0" w:noVBand="1"/>
      </w:tblPr>
      <w:tblGrid>
        <w:gridCol w:w="717"/>
        <w:gridCol w:w="8310"/>
      </w:tblGrid>
      <w:tr w:rsidR="002763C3" w14:paraId="0BEE4B41" w14:textId="77777777" w:rsidTr="00D61C80">
        <w:tc>
          <w:tcPr>
            <w:tcW w:w="717" w:type="dxa"/>
          </w:tcPr>
          <w:p w14:paraId="69958D35" w14:textId="77777777" w:rsidR="002763C3" w:rsidRPr="008B359C" w:rsidRDefault="002763C3" w:rsidP="002763C3">
            <w:pPr>
              <w:pStyle w:val="TableTextEntries"/>
              <w:spacing w:before="120" w:after="120"/>
              <w:rPr>
                <w:noProof/>
              </w:rPr>
            </w:pPr>
            <w:r w:rsidRPr="008B359C">
              <w:rPr>
                <w:noProof/>
              </w:rPr>
              <mc:AlternateContent>
                <mc:Choice Requires="wps">
                  <w:drawing>
                    <wp:inline distT="0" distB="0" distL="0" distR="0" wp14:anchorId="4FC9B389" wp14:editId="07F96E15">
                      <wp:extent cx="176400" cy="176400"/>
                      <wp:effectExtent l="0" t="0" r="0" b="0"/>
                      <wp:docPr id="244" name="Graphic 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41935 w 293369"/>
                                  <a:gd name="connsiteY0" fmla="*/ 132398 h 293370"/>
                                  <a:gd name="connsiteX1" fmla="*/ 80963 w 293369"/>
                                  <a:gd name="connsiteY1" fmla="*/ 293370 h 293370"/>
                                  <a:gd name="connsiteX2" fmla="*/ 0 w 293369"/>
                                  <a:gd name="connsiteY2" fmla="*/ 293370 h 293370"/>
                                  <a:gd name="connsiteX3" fmla="*/ 0 w 293369"/>
                                  <a:gd name="connsiteY3" fmla="*/ 213360 h 293370"/>
                                  <a:gd name="connsiteX4" fmla="*/ 160973 w 293369"/>
                                  <a:gd name="connsiteY4" fmla="*/ 52388 h 293370"/>
                                  <a:gd name="connsiteX5" fmla="*/ 241935 w 293369"/>
                                  <a:gd name="connsiteY5" fmla="*/ 132398 h 293370"/>
                                  <a:gd name="connsiteX6" fmla="*/ 88582 w 293369"/>
                                  <a:gd name="connsiteY6" fmla="*/ 251460 h 293370"/>
                                  <a:gd name="connsiteX7" fmla="*/ 42863 w 293369"/>
                                  <a:gd name="connsiteY7" fmla="*/ 205740 h 293370"/>
                                  <a:gd name="connsiteX8" fmla="*/ 25718 w 293369"/>
                                  <a:gd name="connsiteY8" fmla="*/ 222885 h 293370"/>
                                  <a:gd name="connsiteX9" fmla="*/ 25718 w 293369"/>
                                  <a:gd name="connsiteY9" fmla="*/ 243840 h 293370"/>
                                  <a:gd name="connsiteX10" fmla="*/ 50482 w 293369"/>
                                  <a:gd name="connsiteY10" fmla="*/ 243840 h 293370"/>
                                  <a:gd name="connsiteX11" fmla="*/ 50482 w 293369"/>
                                  <a:gd name="connsiteY11" fmla="*/ 268605 h 293370"/>
                                  <a:gd name="connsiteX12" fmla="*/ 71438 w 293369"/>
                                  <a:gd name="connsiteY12" fmla="*/ 268605 h 293370"/>
                                  <a:gd name="connsiteX13" fmla="*/ 88582 w 293369"/>
                                  <a:gd name="connsiteY13" fmla="*/ 251460 h 293370"/>
                                  <a:gd name="connsiteX14" fmla="*/ 167640 w 293369"/>
                                  <a:gd name="connsiteY14" fmla="*/ 84773 h 293370"/>
                                  <a:gd name="connsiteX15" fmla="*/ 164783 w 293369"/>
                                  <a:gd name="connsiteY15" fmla="*/ 85725 h 293370"/>
                                  <a:gd name="connsiteX16" fmla="*/ 60007 w 293369"/>
                                  <a:gd name="connsiteY16" fmla="*/ 190500 h 293370"/>
                                  <a:gd name="connsiteX17" fmla="*/ 59055 w 293369"/>
                                  <a:gd name="connsiteY17" fmla="*/ 193358 h 293370"/>
                                  <a:gd name="connsiteX18" fmla="*/ 62865 w 293369"/>
                                  <a:gd name="connsiteY18" fmla="*/ 197167 h 293370"/>
                                  <a:gd name="connsiteX19" fmla="*/ 65723 w 293369"/>
                                  <a:gd name="connsiteY19" fmla="*/ 196215 h 293370"/>
                                  <a:gd name="connsiteX20" fmla="*/ 170498 w 293369"/>
                                  <a:gd name="connsiteY20" fmla="*/ 91440 h 293370"/>
                                  <a:gd name="connsiteX21" fmla="*/ 171450 w 293369"/>
                                  <a:gd name="connsiteY21" fmla="*/ 88582 h 293370"/>
                                  <a:gd name="connsiteX22" fmla="*/ 167640 w 293369"/>
                                  <a:gd name="connsiteY22" fmla="*/ 84773 h 293370"/>
                                  <a:gd name="connsiteX23" fmla="*/ 286703 w 293369"/>
                                  <a:gd name="connsiteY23" fmla="*/ 88582 h 293370"/>
                                  <a:gd name="connsiteX24" fmla="*/ 254318 w 293369"/>
                                  <a:gd name="connsiteY24" fmla="*/ 120967 h 293370"/>
                                  <a:gd name="connsiteX25" fmla="*/ 173355 w 293369"/>
                                  <a:gd name="connsiteY25" fmla="*/ 40005 h 293370"/>
                                  <a:gd name="connsiteX26" fmla="*/ 205740 w 293369"/>
                                  <a:gd name="connsiteY26" fmla="*/ 7620 h 293370"/>
                                  <a:gd name="connsiteX27" fmla="*/ 222885 w 293369"/>
                                  <a:gd name="connsiteY27" fmla="*/ 0 h 293370"/>
                                  <a:gd name="connsiteX28" fmla="*/ 240030 w 293369"/>
                                  <a:gd name="connsiteY28" fmla="*/ 7620 h 293370"/>
                                  <a:gd name="connsiteX29" fmla="*/ 285750 w 293369"/>
                                  <a:gd name="connsiteY29" fmla="*/ 53340 h 293370"/>
                                  <a:gd name="connsiteX30" fmla="*/ 293370 w 293369"/>
                                  <a:gd name="connsiteY30" fmla="*/ 70485 h 293370"/>
                                  <a:gd name="connsiteX31" fmla="*/ 286703 w 293369"/>
                                  <a:gd name="connsiteY31" fmla="*/ 88582 h 293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3369" h="293370">
                                    <a:moveTo>
                                      <a:pt x="241935" y="132398"/>
                                    </a:moveTo>
                                    <a:lnTo>
                                      <a:pt x="80963" y="293370"/>
                                    </a:lnTo>
                                    <a:lnTo>
                                      <a:pt x="0" y="293370"/>
                                    </a:lnTo>
                                    <a:lnTo>
                                      <a:pt x="0" y="213360"/>
                                    </a:lnTo>
                                    <a:lnTo>
                                      <a:pt x="160973" y="52388"/>
                                    </a:lnTo>
                                    <a:lnTo>
                                      <a:pt x="241935" y="132398"/>
                                    </a:lnTo>
                                    <a:close/>
                                    <a:moveTo>
                                      <a:pt x="88582" y="251460"/>
                                    </a:moveTo>
                                    <a:lnTo>
                                      <a:pt x="42863" y="205740"/>
                                    </a:lnTo>
                                    <a:lnTo>
                                      <a:pt x="25718" y="222885"/>
                                    </a:lnTo>
                                    <a:lnTo>
                                      <a:pt x="25718" y="243840"/>
                                    </a:lnTo>
                                    <a:lnTo>
                                      <a:pt x="50482" y="243840"/>
                                    </a:lnTo>
                                    <a:lnTo>
                                      <a:pt x="50482" y="268605"/>
                                    </a:lnTo>
                                    <a:lnTo>
                                      <a:pt x="71438" y="268605"/>
                                    </a:lnTo>
                                    <a:lnTo>
                                      <a:pt x="88582" y="251460"/>
                                    </a:lnTo>
                                    <a:close/>
                                    <a:moveTo>
                                      <a:pt x="167640" y="84773"/>
                                    </a:moveTo>
                                    <a:cubicBezTo>
                                      <a:pt x="166688" y="84773"/>
                                      <a:pt x="165735" y="84773"/>
                                      <a:pt x="164783" y="85725"/>
                                    </a:cubicBezTo>
                                    <a:lnTo>
                                      <a:pt x="60007" y="190500"/>
                                    </a:lnTo>
                                    <a:cubicBezTo>
                                      <a:pt x="59055" y="191453"/>
                                      <a:pt x="59055" y="192405"/>
                                      <a:pt x="59055" y="193358"/>
                                    </a:cubicBezTo>
                                    <a:cubicBezTo>
                                      <a:pt x="59055" y="196215"/>
                                      <a:pt x="60960" y="197167"/>
                                      <a:pt x="62865" y="197167"/>
                                    </a:cubicBezTo>
                                    <a:cubicBezTo>
                                      <a:pt x="63818" y="197167"/>
                                      <a:pt x="64770" y="197167"/>
                                      <a:pt x="65723" y="196215"/>
                                    </a:cubicBezTo>
                                    <a:lnTo>
                                      <a:pt x="170498" y="91440"/>
                                    </a:lnTo>
                                    <a:cubicBezTo>
                                      <a:pt x="171450" y="90488"/>
                                      <a:pt x="171450" y="89535"/>
                                      <a:pt x="171450" y="88582"/>
                                    </a:cubicBezTo>
                                    <a:cubicBezTo>
                                      <a:pt x="171450" y="86678"/>
                                      <a:pt x="170498" y="84773"/>
                                      <a:pt x="167640" y="84773"/>
                                    </a:cubicBezTo>
                                    <a:close/>
                                    <a:moveTo>
                                      <a:pt x="286703" y="88582"/>
                                    </a:moveTo>
                                    <a:lnTo>
                                      <a:pt x="254318" y="120967"/>
                                    </a:lnTo>
                                    <a:lnTo>
                                      <a:pt x="173355" y="40005"/>
                                    </a:lnTo>
                                    <a:lnTo>
                                      <a:pt x="205740" y="7620"/>
                                    </a:lnTo>
                                    <a:cubicBezTo>
                                      <a:pt x="210502" y="2857"/>
                                      <a:pt x="216218" y="0"/>
                                      <a:pt x="222885" y="0"/>
                                    </a:cubicBezTo>
                                    <a:cubicBezTo>
                                      <a:pt x="229552" y="0"/>
                                      <a:pt x="236220" y="2857"/>
                                      <a:pt x="240030" y="7620"/>
                                    </a:cubicBezTo>
                                    <a:lnTo>
                                      <a:pt x="285750" y="53340"/>
                                    </a:lnTo>
                                    <a:cubicBezTo>
                                      <a:pt x="290513" y="58103"/>
                                      <a:pt x="293370" y="64770"/>
                                      <a:pt x="293370" y="70485"/>
                                    </a:cubicBezTo>
                                    <a:cubicBezTo>
                                      <a:pt x="293370" y="76200"/>
                                      <a:pt x="290513" y="83820"/>
                                      <a:pt x="286703" y="88582"/>
                                    </a:cubicBezTo>
                                    <a:close/>
                                  </a:path>
                                </a:pathLst>
                              </a:custGeom>
                              <a:solidFill>
                                <a:srgbClr val="8E9AAF"/>
                              </a:solidFill>
                              <a:ln w="9525" cap="flat">
                                <a:noFill/>
                                <a:prstDash val="solid"/>
                                <a:miter/>
                              </a:ln>
                            </wps:spPr>
                            <wps:bodyPr rtlCol="0" anchor="ctr"/>
                          </wps:wsp>
                        </a:graphicData>
                      </a:graphic>
                    </wp:inline>
                  </w:drawing>
                </mc:Choice>
                <mc:Fallback>
                  <w:pict>
                    <v:shape w14:anchorId="131C6A0E" id="Graphic 220"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3369,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" path="m241935,132398l80963,293370,,293370,,213360,160973,52388r80962,80010xm88582,251460l42863,205740,25718,222885r,20955l50482,243840r,24765l71438,268605,88582,251460xm167640,84773v-952,,-1905,,-2857,952l60007,190500v-952,953,-952,1905,-952,2858c59055,196215,60960,197167,62865,197167v953,,1905,,2858,-952l170498,91440v952,-952,952,-1905,952,-2858c171450,86678,170498,84773,167640,84773xm286703,88582r-32385,32385l173355,40005,205740,7620c210502,2857,216218,,222885,v6667,,13335,2857,17145,7620l285750,53340v4763,4763,7620,11430,7620,17145c293370,76200,290513,83820,286703,88582xe" fillcolor="#8e9aaf" stroked="f">
                      <v:stroke joinstyle="miter"/>
                      <v:path arrowok="t" o:connecttype="custom" o:connectlocs="145473,79609;48682,176400;0,176400;0,128291;96792,31500;145473,79609;53264,151200;25773,123709;15464,134018;15464,146618;30354,146618;30354,161509;42955,161509;53264,151200;100800,50973;99082,51545;36082,114545;35509,116264;37800,118554;39519,117982;102519,54982;103091,53263;100800,50973;172392,53263;152919,72736;104237,24055;123710,4582;134019,0;144328,4582;171819,32073;176401,42382;172392,53263" o:connectangles="0,0,0,0,0,0,0,0,0,0,0,0,0,0,0,0,0,0,0,0,0,0,0,0,0,0,0,0,0,0,0,0"/>
                      <o:lock v:ext="edit" aspectratio="t"/>
                      <w10:anchorlock/>
                    </v:shape>
                  </w:pict>
                </mc:Fallback>
              </mc:AlternateContent>
            </w:r>
          </w:p>
        </w:tc>
        <w:tc>
          <w:tcPr>
            <w:tcW w:w="8310" w:type="dxa"/>
            <w:vAlign w:val="center"/>
          </w:tcPr>
          <w:p w14:paraId="29570F2F" w14:textId="572DEC1A" w:rsidR="002763C3" w:rsidRDefault="002763C3" w:rsidP="002763C3">
            <w:pPr>
              <w:pStyle w:val="TableTextEntries"/>
              <w:spacing w:before="120" w:after="120"/>
            </w:pPr>
            <w:r>
              <w:t xml:space="preserve">A </w:t>
            </w:r>
            <w:r w:rsidRPr="00B2034A">
              <w:t>statutory declaration must be completed by all applicant corporations and submitted with their application</w:t>
            </w:r>
            <w:r>
              <w:t>.</w:t>
            </w:r>
          </w:p>
        </w:tc>
      </w:tr>
      <w:tr w:rsidR="002763C3" w14:paraId="100A4A3C" w14:textId="77777777" w:rsidTr="00D61C80">
        <w:tc>
          <w:tcPr>
            <w:tcW w:w="717" w:type="dxa"/>
          </w:tcPr>
          <w:p w14:paraId="7EECB137" w14:textId="000F3A7A" w:rsidR="002763C3" w:rsidRPr="008B359C" w:rsidRDefault="002763C3" w:rsidP="002763C3">
            <w:pPr>
              <w:pStyle w:val="TableTextEntries"/>
              <w:spacing w:before="120" w:after="120"/>
            </w:pPr>
          </w:p>
        </w:tc>
        <w:tc>
          <w:tcPr>
            <w:tcW w:w="8310" w:type="dxa"/>
            <w:vAlign w:val="center"/>
          </w:tcPr>
          <w:p w14:paraId="6BAA3D51" w14:textId="77777777" w:rsidR="002763C3" w:rsidRDefault="002763C3" w:rsidP="002763C3">
            <w:pPr>
              <w:pStyle w:val="TableTextEntries"/>
              <w:spacing w:before="120" w:after="120"/>
            </w:pPr>
            <w:r>
              <w:t>Provide a statutory declaration from:</w:t>
            </w:r>
          </w:p>
          <w:p w14:paraId="7CFF2FA1" w14:textId="77777777" w:rsidR="002763C3" w:rsidRDefault="002763C3" w:rsidP="002763C3">
            <w:pPr>
              <w:pStyle w:val="TableListBullet"/>
              <w:spacing w:before="120" w:after="120"/>
            </w:pPr>
            <w:r>
              <w:t>The Chief Executive Officer and a Director of the applicant corporation (</w:t>
            </w:r>
            <w:r w:rsidRPr="00AE20EB">
              <w:t>each must complete a separate declaration</w:t>
            </w:r>
            <w:r>
              <w:t>); or</w:t>
            </w:r>
          </w:p>
          <w:p w14:paraId="64D32035" w14:textId="77777777" w:rsidR="002763C3" w:rsidRDefault="002763C3" w:rsidP="002763C3">
            <w:pPr>
              <w:pStyle w:val="TableListBullet"/>
              <w:spacing w:before="120" w:after="120"/>
            </w:pPr>
            <w:r>
              <w:t>The sole Director and Chief Executive Officer of the applicant corporation; or</w:t>
            </w:r>
          </w:p>
          <w:p w14:paraId="5957955F" w14:textId="3D0ABA2A" w:rsidR="002763C3" w:rsidRDefault="002763C3" w:rsidP="002763C3">
            <w:pPr>
              <w:pStyle w:val="TableListBullet"/>
              <w:spacing w:before="120" w:after="120"/>
            </w:pPr>
            <w:r>
              <w:t>Such other person that IPART agrees may provide the statutory declaration(s); to the effect that the information provided in the application is true and correct.</w:t>
            </w:r>
          </w:p>
        </w:tc>
      </w:tr>
      <w:tr w:rsidR="002763C3" w14:paraId="2A400411" w14:textId="77777777" w:rsidTr="00D61C80">
        <w:tc>
          <w:tcPr>
            <w:tcW w:w="717" w:type="dxa"/>
          </w:tcPr>
          <w:p w14:paraId="3BFC32BD" w14:textId="201E55B3" w:rsidR="002763C3" w:rsidRPr="008B359C" w:rsidRDefault="002763C3" w:rsidP="002763C3">
            <w:pPr>
              <w:pStyle w:val="TableTextEntries"/>
              <w:spacing w:before="120" w:after="120"/>
            </w:pPr>
          </w:p>
        </w:tc>
        <w:tc>
          <w:tcPr>
            <w:tcW w:w="8310" w:type="dxa"/>
            <w:vAlign w:val="center"/>
          </w:tcPr>
          <w:p w14:paraId="780BE2D4" w14:textId="03D1FB79" w:rsidR="002763C3" w:rsidRDefault="002763C3" w:rsidP="002763C3">
            <w:pPr>
              <w:pStyle w:val="TableTextEntries"/>
              <w:spacing w:before="120" w:after="120"/>
            </w:pPr>
            <w:r w:rsidRPr="002763C3">
              <w:t xml:space="preserve">For the purposes of Question </w:t>
            </w:r>
            <w:r w:rsidR="00554AF6">
              <w:t>10</w:t>
            </w:r>
            <w:r w:rsidRPr="002763C3">
              <w:t xml:space="preserve"> of this application form, the statutory declaration should also state that the applicant corporation is neither:</w:t>
            </w:r>
          </w:p>
          <w:p w14:paraId="05A58BB4" w14:textId="548BBB76" w:rsidR="002763C3" w:rsidRDefault="002763C3" w:rsidP="002763C3">
            <w:pPr>
              <w:pStyle w:val="TableListBullet"/>
              <w:spacing w:before="120" w:after="120"/>
            </w:pPr>
            <w:r>
              <w:t xml:space="preserve">A disqualified corporation for the purpose of section 10(3)(a) of the </w:t>
            </w:r>
            <w:r w:rsidRPr="002763C3">
              <w:rPr>
                <w:i/>
                <w:iCs/>
              </w:rPr>
              <w:t>Water Industry Competition Act 2006 (NSW)</w:t>
            </w:r>
            <w:r>
              <w:t xml:space="preserve"> (WIC Act), nor </w:t>
            </w:r>
          </w:p>
          <w:p w14:paraId="5533408B" w14:textId="1F37DC34" w:rsidR="002763C3" w:rsidRDefault="002763C3" w:rsidP="002763C3">
            <w:pPr>
              <w:pStyle w:val="TableListBullet"/>
              <w:spacing w:before="120" w:after="120"/>
            </w:pPr>
            <w:r>
              <w:t>A related entity of a disqualified corporation that would have a direct or indirect interest in, or influence on, the carrying out of the activities that the licence (the subject of the application in relation to which this declaration is made), if granted, would authorise, for the purpose of section 10(3)(b) of the WIC Act.</w:t>
            </w:r>
          </w:p>
        </w:tc>
      </w:tr>
      <w:tr w:rsidR="002763C3" w14:paraId="09A50AD4" w14:textId="77777777" w:rsidTr="00D61C80">
        <w:tc>
          <w:tcPr>
            <w:tcW w:w="717" w:type="dxa"/>
          </w:tcPr>
          <w:p w14:paraId="731D11A3" w14:textId="28939778" w:rsidR="002763C3" w:rsidRPr="008B359C" w:rsidRDefault="002763C3" w:rsidP="002763C3">
            <w:pPr>
              <w:pStyle w:val="TableTextEntries"/>
              <w:spacing w:before="120" w:after="120"/>
            </w:pPr>
          </w:p>
        </w:tc>
        <w:tc>
          <w:tcPr>
            <w:tcW w:w="8310" w:type="dxa"/>
            <w:vAlign w:val="center"/>
          </w:tcPr>
          <w:p w14:paraId="4E1DF5A4" w14:textId="77777777" w:rsidR="002763C3" w:rsidRDefault="002763C3" w:rsidP="002763C3">
            <w:pPr>
              <w:pStyle w:val="TableTextEntries"/>
              <w:spacing w:before="120" w:after="120"/>
            </w:pPr>
            <w:r>
              <w:t>A statutory declaration must be certified by a NSW authorised witness from the following list:</w:t>
            </w:r>
          </w:p>
          <w:p w14:paraId="6E6565B9" w14:textId="3ECD6CF3" w:rsidR="002763C3" w:rsidRDefault="002763C3" w:rsidP="002763C3">
            <w:pPr>
              <w:pStyle w:val="TableListBullet"/>
              <w:spacing w:before="120" w:after="120"/>
            </w:pPr>
            <w:r>
              <w:t>a justice of the peace</w:t>
            </w:r>
          </w:p>
          <w:p w14:paraId="42FC5F8B" w14:textId="6531BFCF" w:rsidR="002763C3" w:rsidRDefault="002763C3" w:rsidP="002763C3">
            <w:pPr>
              <w:pStyle w:val="TableListBullet"/>
              <w:spacing w:before="120" w:after="120"/>
            </w:pPr>
            <w:r>
              <w:t>a solicitor or barrister with a current New South Wales or interstate practising certificate</w:t>
            </w:r>
          </w:p>
          <w:p w14:paraId="66EA42B7" w14:textId="2C300AAC" w:rsidR="002763C3" w:rsidRDefault="002763C3" w:rsidP="002763C3">
            <w:pPr>
              <w:pStyle w:val="TableListBullet"/>
              <w:spacing w:before="120" w:after="120"/>
            </w:pPr>
            <w:r>
              <w:t xml:space="preserve">a commissioner of the court for taking affidavits </w:t>
            </w:r>
          </w:p>
          <w:p w14:paraId="440E63E9" w14:textId="2E8680EA" w:rsidR="002763C3" w:rsidRDefault="002763C3" w:rsidP="002763C3">
            <w:pPr>
              <w:pStyle w:val="TableListBullet"/>
              <w:spacing w:before="120" w:after="120"/>
            </w:pPr>
            <w:r>
              <w:t>a notary public, or</w:t>
            </w:r>
          </w:p>
          <w:p w14:paraId="3D3A88F6" w14:textId="2A5ACF39" w:rsidR="002763C3" w:rsidRPr="002763C3" w:rsidRDefault="002763C3" w:rsidP="002763C3">
            <w:pPr>
              <w:pStyle w:val="TableListBullet"/>
              <w:spacing w:before="120" w:after="120"/>
            </w:pPr>
            <w:r>
              <w:t>a person by law authorised to administer an oath (e.g. authorised witnesses in other jurisdictions).</w:t>
            </w:r>
          </w:p>
        </w:tc>
      </w:tr>
    </w:tbl>
    <w:p w14:paraId="11A2165A" w14:textId="4CCB1406" w:rsidR="0037372E" w:rsidRDefault="0037372E" w:rsidP="00E26049">
      <w:pPr>
        <w:pStyle w:val="BodyText"/>
      </w:pPr>
    </w:p>
    <w:p w14:paraId="052A48E7" w14:textId="77777777" w:rsidR="00F43870" w:rsidRDefault="00F43870">
      <w:pPr>
        <w:keepLines w:val="0"/>
        <w:spacing w:before="0" w:after="0" w:line="240" w:lineRule="auto"/>
        <w:rPr>
          <w:b/>
          <w:bCs/>
          <w:color w:val="2E2E2F"/>
          <w14:numForm w14:val="lining"/>
          <w14:numSpacing w14:val="tabular"/>
        </w:rPr>
      </w:pPr>
      <w:r>
        <w:rPr>
          <w:b/>
          <w:bCs/>
        </w:rPr>
        <w:br w:type="page"/>
      </w:r>
    </w:p>
    <w:p w14:paraId="33AC0077" w14:textId="14D687F4" w:rsidR="00692361" w:rsidRPr="00692361" w:rsidRDefault="00692361" w:rsidP="00692361">
      <w:pPr>
        <w:pStyle w:val="BodyText"/>
        <w:rPr>
          <w:b/>
          <w:bCs/>
        </w:rPr>
      </w:pPr>
      <w:r w:rsidRPr="00692361">
        <w:rPr>
          <w:b/>
          <w:bCs/>
        </w:rPr>
        <w:lastRenderedPageBreak/>
        <w:t>I, do solemnly and sincerely declare that:</w:t>
      </w:r>
    </w:p>
    <w:p w14:paraId="689AB12A" w14:textId="286ABBBD" w:rsidR="00692361" w:rsidRDefault="00692361" w:rsidP="00692361">
      <w:pPr>
        <w:pStyle w:val="ListNumber"/>
        <w:numPr>
          <w:ilvl w:val="0"/>
          <w:numId w:val="48"/>
        </w:numPr>
      </w:pPr>
      <w:r>
        <w:t xml:space="preserve">I am a </w:t>
      </w:r>
      <w:sdt>
        <w:sdtPr>
          <w:id w:val="1235363665"/>
          <w:placeholder>
            <w:docPart w:val="DefaultPlaceholder_-1854013438"/>
          </w:placeholder>
          <w:showingPlcHdr/>
          <w:comboBox>
            <w:listItem w:value="Choose an item."/>
            <w:listItem w:displayText="Director" w:value="Director"/>
            <w:listItem w:displayText="Sole Director" w:value="Sole Director"/>
            <w:listItem w:displayText="Chief Executive Officer" w:value="Chief Executive Officer"/>
            <w:listItem w:displayText="Such other person that IPART agrees" w:value="Such other person that IPART agrees"/>
          </w:comboBox>
        </w:sdtPr>
        <w:sdtEndPr/>
        <w:sdtContent>
          <w:permStart w:id="252139452" w:edGrp="everyone"/>
          <w:r w:rsidR="00B641FB" w:rsidRPr="008C003E">
            <w:rPr>
              <w:rStyle w:val="PlaceholderText"/>
            </w:rPr>
            <w:t>Choose an item.</w:t>
          </w:r>
          <w:permEnd w:id="252139452"/>
        </w:sdtContent>
      </w:sdt>
      <w:r w:rsidR="0005111D">
        <w:t xml:space="preserve"> </w:t>
      </w:r>
      <w:r>
        <w:t xml:space="preserve">of the applicant corporation (named in this application form). </w:t>
      </w:r>
    </w:p>
    <w:p w14:paraId="118B9398" w14:textId="77777777" w:rsidR="00692361" w:rsidRDefault="00692361" w:rsidP="00692361">
      <w:pPr>
        <w:pStyle w:val="ListNumber"/>
      </w:pPr>
      <w:r>
        <w:t>The information provided in this application is true and correct to the best of my knowledge.</w:t>
      </w:r>
    </w:p>
    <w:p w14:paraId="32A9E0F2" w14:textId="77777777" w:rsidR="00692361" w:rsidRDefault="00692361" w:rsidP="00692361">
      <w:pPr>
        <w:pStyle w:val="ListNumber"/>
      </w:pPr>
      <w:r>
        <w:t xml:space="preserve">I am aware of the requirements under the </w:t>
      </w:r>
      <w:r w:rsidRPr="00554AF6">
        <w:rPr>
          <w:i/>
          <w:iCs/>
        </w:rPr>
        <w:t>Water Industry Competition Act 2006</w:t>
      </w:r>
      <w:r>
        <w:t xml:space="preserve"> (NSW) (WIC Act) for the licence being applied for.</w:t>
      </w:r>
    </w:p>
    <w:p w14:paraId="3A277CA1" w14:textId="77777777" w:rsidR="00692361" w:rsidRDefault="00692361" w:rsidP="00692361">
      <w:pPr>
        <w:pStyle w:val="ListNumber"/>
      </w:pPr>
      <w:r>
        <w:t>The applicant corporation is not, for the purpose of section 10(3)(a) of the WIC Act, a disqualified corporation (as defined in the Dictionary of the WIC Act).</w:t>
      </w:r>
    </w:p>
    <w:p w14:paraId="17E508BA" w14:textId="77777777" w:rsidR="00692361" w:rsidRDefault="00692361" w:rsidP="00692361">
      <w:pPr>
        <w:pStyle w:val="ListNumber"/>
      </w:pPr>
      <w:r>
        <w:t>The applicant corporation is not, for the purpose of section 10(3)(b) of the WIC Act, a related entity of a disqualified corporation (as defined in the Dictionary of the WIC Act) that would have a direct or indirect interest in, or influence on, the carrying out of the activities that the licence (the subject of the application in relation to which this declaration is made), if granted, would authorise.</w:t>
      </w:r>
    </w:p>
    <w:p w14:paraId="488C920D" w14:textId="77777777" w:rsidR="00692361" w:rsidRDefault="00692361" w:rsidP="00692361">
      <w:pPr>
        <w:pStyle w:val="ListNumber"/>
      </w:pPr>
      <w:r>
        <w:t>I have the authority to make this application on behalf of the applicant corporation (named in this application form).</w:t>
      </w:r>
    </w:p>
    <w:p w14:paraId="53CBC554" w14:textId="77777777" w:rsidR="00692361" w:rsidRDefault="00692361" w:rsidP="00692361">
      <w:pPr>
        <w:pStyle w:val="BodyText"/>
      </w:pPr>
      <w:r>
        <w:t xml:space="preserve">I make this solemn declaration conscientiously believing the same to be true and by virtue of the provisions of the </w:t>
      </w:r>
      <w:r w:rsidRPr="002C56EE">
        <w:rPr>
          <w:i/>
        </w:rPr>
        <w:t>Oaths Act 1900</w:t>
      </w:r>
      <w:r>
        <w:t xml:space="preserve"> (NSW).</w:t>
      </w:r>
    </w:p>
    <w:p w14:paraId="4B5E01BB" w14:textId="6ADFE3B2" w:rsidR="00692361" w:rsidRDefault="00692361" w:rsidP="00692361">
      <w:pPr>
        <w:pStyle w:val="BodyText"/>
      </w:pPr>
      <w:r>
        <w:t>In the presence of an authorised witness, who certify the following</w:t>
      </w:r>
      <w:r w:rsidRPr="00EC3F6C">
        <w:t xml:space="preserve"> matters concerning the making of this statutory declaration by the person who made it: </w:t>
      </w:r>
      <w:r w:rsidRPr="00EC3F6C">
        <w:rPr>
          <w:i/>
        </w:rPr>
        <w:t>[</w:t>
      </w:r>
      <w:r w:rsidR="00B641FB">
        <w:rPr>
          <w:i/>
        </w:rPr>
        <w:t>*choose an item from each of the drop-down menu]</w:t>
      </w:r>
    </w:p>
    <w:p w14:paraId="70753115" w14:textId="015E254F" w:rsidR="00692361" w:rsidRDefault="00692361" w:rsidP="00692361">
      <w:pPr>
        <w:pStyle w:val="ListNumber"/>
        <w:numPr>
          <w:ilvl w:val="0"/>
          <w:numId w:val="49"/>
        </w:numPr>
      </w:pPr>
      <w:r>
        <w:t>*</w:t>
      </w:r>
      <w:sdt>
        <w:sdtPr>
          <w:id w:val="1120188616"/>
          <w:placeholder>
            <w:docPart w:val="DefaultPlaceholder_-1854013438"/>
          </w:placeholder>
          <w:showingPlcHdr/>
          <w:comboBox>
            <w:listItem w:value="Choose an item."/>
            <w:listItem w:displayText="I saw the face of the person." w:value="I saw the face of the person."/>
            <w:listItem w:displayText="I did not see the face of the person because the person was wearing a face covering, but I can satisfied that the person had a special justification for not removing the covering." w:value="I did not see the face of the person because the person was wearing a face covering, but I can satisfied that the person had a special justification for not removing the covering."/>
          </w:comboBox>
        </w:sdtPr>
        <w:sdtEndPr/>
        <w:sdtContent>
          <w:permStart w:id="620955632" w:edGrp="everyone"/>
          <w:r w:rsidR="00B641FB" w:rsidRPr="008C003E">
            <w:rPr>
              <w:rStyle w:val="PlaceholderText"/>
            </w:rPr>
            <w:t>Choose an item.</w:t>
          </w:r>
          <w:permEnd w:id="620955632"/>
        </w:sdtContent>
      </w:sdt>
    </w:p>
    <w:p w14:paraId="5AE8DDC6" w14:textId="39F70BB0" w:rsidR="00692361" w:rsidRDefault="00692361" w:rsidP="00692361">
      <w:pPr>
        <w:pStyle w:val="ListNumber"/>
      </w:pPr>
      <w:r>
        <w:t>*</w:t>
      </w:r>
      <w:sdt>
        <w:sdtPr>
          <w:id w:val="395095648"/>
          <w:placeholder>
            <w:docPart w:val="DefaultPlaceholder_-1854013438"/>
          </w:placeholder>
          <w:showingPlcHdr/>
          <w:comboBox>
            <w:listItem w:value="Choose an item."/>
            <w:listItem w:displayText="I have known this person for at least 12 months." w:value="I have known this person for at least 12 months."/>
            <w:listItem w:displayText="I have confirmed the person's identity using an identification document and the document I relied on was provided in the table below." w:value="I have confirmed the person's identity using an identification document and the document I relied on was provided in the table below."/>
          </w:comboBox>
        </w:sdtPr>
        <w:sdtEndPr/>
        <w:sdtContent>
          <w:permStart w:id="1741760780" w:edGrp="everyone"/>
          <w:r w:rsidR="00B641FB" w:rsidRPr="008C003E">
            <w:rPr>
              <w:rStyle w:val="PlaceholderText"/>
            </w:rPr>
            <w:t>Choose an item.</w:t>
          </w:r>
          <w:permEnd w:id="1741760780"/>
        </w:sdtContent>
      </w:sdt>
    </w:p>
    <w:tbl>
      <w:tblPr>
        <w:tblW w:w="9032" w:type="dxa"/>
        <w:tblLook w:val="04A0" w:firstRow="1" w:lastRow="0" w:firstColumn="1" w:lastColumn="0" w:noHBand="0" w:noVBand="1"/>
      </w:tblPr>
      <w:tblGrid>
        <w:gridCol w:w="717"/>
        <w:gridCol w:w="1972"/>
        <w:gridCol w:w="3164"/>
        <w:gridCol w:w="3164"/>
        <w:gridCol w:w="15"/>
      </w:tblGrid>
      <w:tr w:rsidR="00692361" w14:paraId="448FB4AC" w14:textId="77777777" w:rsidTr="00F43870">
        <w:tc>
          <w:tcPr>
            <w:tcW w:w="717" w:type="dxa"/>
          </w:tcPr>
          <w:p w14:paraId="65251C8F" w14:textId="77777777" w:rsidR="00692361" w:rsidRPr="008B359C" w:rsidRDefault="00692361" w:rsidP="00933914">
            <w:pPr>
              <w:pStyle w:val="TableTextEntries"/>
              <w:spacing w:before="240" w:after="120"/>
              <w:rPr>
                <w:noProof/>
              </w:rPr>
            </w:pPr>
            <w:r w:rsidRPr="008B359C">
              <w:rPr>
                <w:noProof/>
              </w:rPr>
              <mc:AlternateContent>
                <mc:Choice Requires="wps">
                  <w:drawing>
                    <wp:inline distT="0" distB="0" distL="0" distR="0" wp14:anchorId="5812F57D" wp14:editId="6A608F6E">
                      <wp:extent cx="176400" cy="176400"/>
                      <wp:effectExtent l="0" t="0" r="0" b="0"/>
                      <wp:docPr id="236" name="Graphic 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41935 w 293369"/>
                                  <a:gd name="connsiteY0" fmla="*/ 132398 h 293370"/>
                                  <a:gd name="connsiteX1" fmla="*/ 80963 w 293369"/>
                                  <a:gd name="connsiteY1" fmla="*/ 293370 h 293370"/>
                                  <a:gd name="connsiteX2" fmla="*/ 0 w 293369"/>
                                  <a:gd name="connsiteY2" fmla="*/ 293370 h 293370"/>
                                  <a:gd name="connsiteX3" fmla="*/ 0 w 293369"/>
                                  <a:gd name="connsiteY3" fmla="*/ 213360 h 293370"/>
                                  <a:gd name="connsiteX4" fmla="*/ 160973 w 293369"/>
                                  <a:gd name="connsiteY4" fmla="*/ 52388 h 293370"/>
                                  <a:gd name="connsiteX5" fmla="*/ 241935 w 293369"/>
                                  <a:gd name="connsiteY5" fmla="*/ 132398 h 293370"/>
                                  <a:gd name="connsiteX6" fmla="*/ 88582 w 293369"/>
                                  <a:gd name="connsiteY6" fmla="*/ 251460 h 293370"/>
                                  <a:gd name="connsiteX7" fmla="*/ 42863 w 293369"/>
                                  <a:gd name="connsiteY7" fmla="*/ 205740 h 293370"/>
                                  <a:gd name="connsiteX8" fmla="*/ 25718 w 293369"/>
                                  <a:gd name="connsiteY8" fmla="*/ 222885 h 293370"/>
                                  <a:gd name="connsiteX9" fmla="*/ 25718 w 293369"/>
                                  <a:gd name="connsiteY9" fmla="*/ 243840 h 293370"/>
                                  <a:gd name="connsiteX10" fmla="*/ 50482 w 293369"/>
                                  <a:gd name="connsiteY10" fmla="*/ 243840 h 293370"/>
                                  <a:gd name="connsiteX11" fmla="*/ 50482 w 293369"/>
                                  <a:gd name="connsiteY11" fmla="*/ 268605 h 293370"/>
                                  <a:gd name="connsiteX12" fmla="*/ 71438 w 293369"/>
                                  <a:gd name="connsiteY12" fmla="*/ 268605 h 293370"/>
                                  <a:gd name="connsiteX13" fmla="*/ 88582 w 293369"/>
                                  <a:gd name="connsiteY13" fmla="*/ 251460 h 293370"/>
                                  <a:gd name="connsiteX14" fmla="*/ 167640 w 293369"/>
                                  <a:gd name="connsiteY14" fmla="*/ 84773 h 293370"/>
                                  <a:gd name="connsiteX15" fmla="*/ 164783 w 293369"/>
                                  <a:gd name="connsiteY15" fmla="*/ 85725 h 293370"/>
                                  <a:gd name="connsiteX16" fmla="*/ 60007 w 293369"/>
                                  <a:gd name="connsiteY16" fmla="*/ 190500 h 293370"/>
                                  <a:gd name="connsiteX17" fmla="*/ 59055 w 293369"/>
                                  <a:gd name="connsiteY17" fmla="*/ 193358 h 293370"/>
                                  <a:gd name="connsiteX18" fmla="*/ 62865 w 293369"/>
                                  <a:gd name="connsiteY18" fmla="*/ 197167 h 293370"/>
                                  <a:gd name="connsiteX19" fmla="*/ 65723 w 293369"/>
                                  <a:gd name="connsiteY19" fmla="*/ 196215 h 293370"/>
                                  <a:gd name="connsiteX20" fmla="*/ 170498 w 293369"/>
                                  <a:gd name="connsiteY20" fmla="*/ 91440 h 293370"/>
                                  <a:gd name="connsiteX21" fmla="*/ 171450 w 293369"/>
                                  <a:gd name="connsiteY21" fmla="*/ 88582 h 293370"/>
                                  <a:gd name="connsiteX22" fmla="*/ 167640 w 293369"/>
                                  <a:gd name="connsiteY22" fmla="*/ 84773 h 293370"/>
                                  <a:gd name="connsiteX23" fmla="*/ 286703 w 293369"/>
                                  <a:gd name="connsiteY23" fmla="*/ 88582 h 293370"/>
                                  <a:gd name="connsiteX24" fmla="*/ 254318 w 293369"/>
                                  <a:gd name="connsiteY24" fmla="*/ 120967 h 293370"/>
                                  <a:gd name="connsiteX25" fmla="*/ 173355 w 293369"/>
                                  <a:gd name="connsiteY25" fmla="*/ 40005 h 293370"/>
                                  <a:gd name="connsiteX26" fmla="*/ 205740 w 293369"/>
                                  <a:gd name="connsiteY26" fmla="*/ 7620 h 293370"/>
                                  <a:gd name="connsiteX27" fmla="*/ 222885 w 293369"/>
                                  <a:gd name="connsiteY27" fmla="*/ 0 h 293370"/>
                                  <a:gd name="connsiteX28" fmla="*/ 240030 w 293369"/>
                                  <a:gd name="connsiteY28" fmla="*/ 7620 h 293370"/>
                                  <a:gd name="connsiteX29" fmla="*/ 285750 w 293369"/>
                                  <a:gd name="connsiteY29" fmla="*/ 53340 h 293370"/>
                                  <a:gd name="connsiteX30" fmla="*/ 293370 w 293369"/>
                                  <a:gd name="connsiteY30" fmla="*/ 70485 h 293370"/>
                                  <a:gd name="connsiteX31" fmla="*/ 286703 w 293369"/>
                                  <a:gd name="connsiteY31" fmla="*/ 88582 h 293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3369" h="293370">
                                    <a:moveTo>
                                      <a:pt x="241935" y="132398"/>
                                    </a:moveTo>
                                    <a:lnTo>
                                      <a:pt x="80963" y="293370"/>
                                    </a:lnTo>
                                    <a:lnTo>
                                      <a:pt x="0" y="293370"/>
                                    </a:lnTo>
                                    <a:lnTo>
                                      <a:pt x="0" y="213360"/>
                                    </a:lnTo>
                                    <a:lnTo>
                                      <a:pt x="160973" y="52388"/>
                                    </a:lnTo>
                                    <a:lnTo>
                                      <a:pt x="241935" y="132398"/>
                                    </a:lnTo>
                                    <a:close/>
                                    <a:moveTo>
                                      <a:pt x="88582" y="251460"/>
                                    </a:moveTo>
                                    <a:lnTo>
                                      <a:pt x="42863" y="205740"/>
                                    </a:lnTo>
                                    <a:lnTo>
                                      <a:pt x="25718" y="222885"/>
                                    </a:lnTo>
                                    <a:lnTo>
                                      <a:pt x="25718" y="243840"/>
                                    </a:lnTo>
                                    <a:lnTo>
                                      <a:pt x="50482" y="243840"/>
                                    </a:lnTo>
                                    <a:lnTo>
                                      <a:pt x="50482" y="268605"/>
                                    </a:lnTo>
                                    <a:lnTo>
                                      <a:pt x="71438" y="268605"/>
                                    </a:lnTo>
                                    <a:lnTo>
                                      <a:pt x="88582" y="251460"/>
                                    </a:lnTo>
                                    <a:close/>
                                    <a:moveTo>
                                      <a:pt x="167640" y="84773"/>
                                    </a:moveTo>
                                    <a:cubicBezTo>
                                      <a:pt x="166688" y="84773"/>
                                      <a:pt x="165735" y="84773"/>
                                      <a:pt x="164783" y="85725"/>
                                    </a:cubicBezTo>
                                    <a:lnTo>
                                      <a:pt x="60007" y="190500"/>
                                    </a:lnTo>
                                    <a:cubicBezTo>
                                      <a:pt x="59055" y="191453"/>
                                      <a:pt x="59055" y="192405"/>
                                      <a:pt x="59055" y="193358"/>
                                    </a:cubicBezTo>
                                    <a:cubicBezTo>
                                      <a:pt x="59055" y="196215"/>
                                      <a:pt x="60960" y="197167"/>
                                      <a:pt x="62865" y="197167"/>
                                    </a:cubicBezTo>
                                    <a:cubicBezTo>
                                      <a:pt x="63818" y="197167"/>
                                      <a:pt x="64770" y="197167"/>
                                      <a:pt x="65723" y="196215"/>
                                    </a:cubicBezTo>
                                    <a:lnTo>
                                      <a:pt x="170498" y="91440"/>
                                    </a:lnTo>
                                    <a:cubicBezTo>
                                      <a:pt x="171450" y="90488"/>
                                      <a:pt x="171450" y="89535"/>
                                      <a:pt x="171450" y="88582"/>
                                    </a:cubicBezTo>
                                    <a:cubicBezTo>
                                      <a:pt x="171450" y="86678"/>
                                      <a:pt x="170498" y="84773"/>
                                      <a:pt x="167640" y="84773"/>
                                    </a:cubicBezTo>
                                    <a:close/>
                                    <a:moveTo>
                                      <a:pt x="286703" y="88582"/>
                                    </a:moveTo>
                                    <a:lnTo>
                                      <a:pt x="254318" y="120967"/>
                                    </a:lnTo>
                                    <a:lnTo>
                                      <a:pt x="173355" y="40005"/>
                                    </a:lnTo>
                                    <a:lnTo>
                                      <a:pt x="205740" y="7620"/>
                                    </a:lnTo>
                                    <a:cubicBezTo>
                                      <a:pt x="210502" y="2857"/>
                                      <a:pt x="216218" y="0"/>
                                      <a:pt x="222885" y="0"/>
                                    </a:cubicBezTo>
                                    <a:cubicBezTo>
                                      <a:pt x="229552" y="0"/>
                                      <a:pt x="236220" y="2857"/>
                                      <a:pt x="240030" y="7620"/>
                                    </a:cubicBezTo>
                                    <a:lnTo>
                                      <a:pt x="285750" y="53340"/>
                                    </a:lnTo>
                                    <a:cubicBezTo>
                                      <a:pt x="290513" y="58103"/>
                                      <a:pt x="293370" y="64770"/>
                                      <a:pt x="293370" y="70485"/>
                                    </a:cubicBezTo>
                                    <a:cubicBezTo>
                                      <a:pt x="293370" y="76200"/>
                                      <a:pt x="290513" y="83820"/>
                                      <a:pt x="286703" y="88582"/>
                                    </a:cubicBezTo>
                                    <a:close/>
                                  </a:path>
                                </a:pathLst>
                              </a:custGeom>
                              <a:solidFill>
                                <a:srgbClr val="8E9AAF"/>
                              </a:solidFill>
                              <a:ln w="9525" cap="flat">
                                <a:noFill/>
                                <a:prstDash val="solid"/>
                                <a:miter/>
                              </a:ln>
                            </wps:spPr>
                            <wps:bodyPr rtlCol="0" anchor="ctr"/>
                          </wps:wsp>
                        </a:graphicData>
                      </a:graphic>
                    </wp:inline>
                  </w:drawing>
                </mc:Choice>
                <mc:Fallback>
                  <w:pict>
                    <v:shape w14:anchorId="0A7F8B22" id="Graphic 220"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3369,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" path="m241935,132398l80963,293370,,293370,,213360,160973,52388r80962,80010xm88582,251460l42863,205740,25718,222885r,20955l50482,243840r,24765l71438,268605,88582,251460xm167640,84773v-952,,-1905,,-2857,952l60007,190500v-952,953,-952,1905,-952,2858c59055,196215,60960,197167,62865,197167v953,,1905,,2858,-952l170498,91440v952,-952,952,-1905,952,-2858c171450,86678,170498,84773,167640,84773xm286703,88582r-32385,32385l173355,40005,205740,7620c210502,2857,216218,,222885,v6667,,13335,2857,17145,7620l285750,53340v4763,4763,7620,11430,7620,17145c293370,76200,290513,83820,286703,88582xe" fillcolor="#8e9aaf" stroked="f">
                      <v:stroke joinstyle="miter"/>
                      <v:path arrowok="t" o:connecttype="custom" o:connectlocs="145473,79609;48682,176400;0,176400;0,128291;96792,31500;145473,79609;53264,151200;25773,123709;15464,134018;15464,146618;30354,146618;30354,161509;42955,161509;53264,151200;100800,50973;99082,51545;36082,114545;35509,116264;37800,118554;39519,117982;102519,54982;103091,53263;100800,50973;172392,53263;152919,72736;104237,24055;123710,4582;134019,0;144328,4582;171819,32073;176401,42382;172392,53263" o:connectangles="0,0,0,0,0,0,0,0,0,0,0,0,0,0,0,0,0,0,0,0,0,0,0,0,0,0,0,0,0,0,0,0"/>
                      <o:lock v:ext="edit" aspectratio="t"/>
                      <w10:anchorlock/>
                    </v:shape>
                  </w:pict>
                </mc:Fallback>
              </mc:AlternateContent>
            </w:r>
          </w:p>
        </w:tc>
        <w:tc>
          <w:tcPr>
            <w:tcW w:w="8315" w:type="dxa"/>
            <w:gridSpan w:val="4"/>
            <w:vAlign w:val="center"/>
          </w:tcPr>
          <w:p w14:paraId="5BC58BC4" w14:textId="5F8C673E" w:rsidR="00692361" w:rsidRDefault="00692361" w:rsidP="00933914">
            <w:pPr>
              <w:pStyle w:val="TableTextEntries"/>
              <w:spacing w:before="240" w:after="120"/>
            </w:pPr>
            <w:r w:rsidRPr="00692361">
              <w:t>Provide details of the signatory and witness.</w:t>
            </w:r>
          </w:p>
        </w:tc>
      </w:tr>
      <w:tr w:rsidR="00692361" w:rsidRPr="00925FCF" w14:paraId="05D6CD23" w14:textId="77777777" w:rsidTr="00933914">
        <w:trPr>
          <w:gridAfter w:val="1"/>
          <w:wAfter w:w="15" w:type="dxa"/>
        </w:trPr>
        <w:tc>
          <w:tcPr>
            <w:tcW w:w="2689" w:type="dxa"/>
            <w:gridSpan w:val="2"/>
          </w:tcPr>
          <w:p w14:paraId="527F6458" w14:textId="34EA141B" w:rsidR="00692361" w:rsidRPr="00925FCF" w:rsidRDefault="00692361" w:rsidP="00933914">
            <w:pPr>
              <w:pStyle w:val="TableTextColumnHeading"/>
              <w:spacing w:after="120"/>
              <w:rPr>
                <w:sz w:val="18"/>
                <w:szCs w:val="18"/>
              </w:rPr>
            </w:pPr>
            <w:r w:rsidRPr="00925FCF">
              <w:rPr>
                <w:sz w:val="18"/>
                <w:szCs w:val="18"/>
              </w:rPr>
              <w:t>Details</w:t>
            </w:r>
          </w:p>
        </w:tc>
        <w:tc>
          <w:tcPr>
            <w:tcW w:w="3164" w:type="dxa"/>
          </w:tcPr>
          <w:p w14:paraId="7C397808" w14:textId="2C82316A" w:rsidR="00692361" w:rsidRPr="00925FCF" w:rsidRDefault="00692361" w:rsidP="00933914">
            <w:pPr>
              <w:pStyle w:val="TableTextColumnHeading"/>
              <w:spacing w:after="120"/>
              <w:rPr>
                <w:sz w:val="18"/>
                <w:szCs w:val="18"/>
              </w:rPr>
            </w:pPr>
            <w:r w:rsidRPr="00925FCF">
              <w:rPr>
                <w:sz w:val="18"/>
                <w:szCs w:val="18"/>
              </w:rPr>
              <w:t>Signatory</w:t>
            </w:r>
          </w:p>
        </w:tc>
        <w:tc>
          <w:tcPr>
            <w:tcW w:w="3164" w:type="dxa"/>
          </w:tcPr>
          <w:p w14:paraId="43BEB29B" w14:textId="5676DAF9" w:rsidR="00692361" w:rsidRPr="00925FCF" w:rsidRDefault="00692361" w:rsidP="00933914">
            <w:pPr>
              <w:pStyle w:val="TableTextColumnHeading"/>
              <w:spacing w:after="120"/>
              <w:rPr>
                <w:sz w:val="18"/>
                <w:szCs w:val="18"/>
              </w:rPr>
            </w:pPr>
            <w:r w:rsidRPr="00925FCF">
              <w:rPr>
                <w:sz w:val="18"/>
                <w:szCs w:val="18"/>
              </w:rPr>
              <w:t>Witness</w:t>
            </w:r>
          </w:p>
        </w:tc>
      </w:tr>
      <w:tr w:rsidR="00692361" w14:paraId="608F1785" w14:textId="77777777" w:rsidTr="00933914">
        <w:trPr>
          <w:gridAfter w:val="1"/>
          <w:wAfter w:w="15" w:type="dxa"/>
        </w:trPr>
        <w:tc>
          <w:tcPr>
            <w:tcW w:w="2689" w:type="dxa"/>
            <w:gridSpan w:val="2"/>
          </w:tcPr>
          <w:p w14:paraId="30C257CC" w14:textId="77777777" w:rsidR="00692361" w:rsidRDefault="00692361" w:rsidP="00933914">
            <w:pPr>
              <w:pStyle w:val="TableTextEntries"/>
              <w:spacing w:after="120"/>
            </w:pPr>
            <w:permStart w:id="953889863" w:edGrp="everyone" w:colFirst="2" w:colLast="2"/>
            <w:permStart w:id="184710829" w:edGrp="everyone" w:colFirst="1" w:colLast="1"/>
            <w:r>
              <w:t>Full name</w:t>
            </w:r>
          </w:p>
          <w:p w14:paraId="1C886F9D" w14:textId="326D938D" w:rsidR="00692361" w:rsidRDefault="00692361" w:rsidP="00933914">
            <w:pPr>
              <w:pStyle w:val="TableTextEntries"/>
              <w:spacing w:after="120"/>
            </w:pPr>
          </w:p>
        </w:tc>
        <w:tc>
          <w:tcPr>
            <w:tcW w:w="3164" w:type="dxa"/>
            <w:shd w:val="clear" w:color="auto" w:fill="ECE9E7" w:themeFill="background2"/>
          </w:tcPr>
          <w:p w14:paraId="392EA0D8" w14:textId="77777777" w:rsidR="00692361" w:rsidRDefault="00692361" w:rsidP="00933914">
            <w:pPr>
              <w:pStyle w:val="TableTextEntries"/>
              <w:spacing w:after="120"/>
            </w:pPr>
          </w:p>
        </w:tc>
        <w:tc>
          <w:tcPr>
            <w:tcW w:w="3164" w:type="dxa"/>
            <w:shd w:val="clear" w:color="auto" w:fill="ECE9E7" w:themeFill="background2"/>
          </w:tcPr>
          <w:p w14:paraId="4CDD4AE5" w14:textId="77777777" w:rsidR="00692361" w:rsidRDefault="00692361" w:rsidP="00933914">
            <w:pPr>
              <w:pStyle w:val="TableTextEntries"/>
              <w:spacing w:after="120"/>
            </w:pPr>
          </w:p>
        </w:tc>
      </w:tr>
      <w:tr w:rsidR="00692361" w14:paraId="0854D1D6" w14:textId="77777777" w:rsidTr="00933914">
        <w:trPr>
          <w:gridAfter w:val="1"/>
          <w:wAfter w:w="15" w:type="dxa"/>
        </w:trPr>
        <w:tc>
          <w:tcPr>
            <w:tcW w:w="2689" w:type="dxa"/>
            <w:gridSpan w:val="2"/>
          </w:tcPr>
          <w:p w14:paraId="11401AA0" w14:textId="77777777" w:rsidR="00692361" w:rsidRDefault="00692361" w:rsidP="00933914">
            <w:pPr>
              <w:pStyle w:val="TableTextEntries"/>
              <w:spacing w:after="120"/>
            </w:pPr>
            <w:permStart w:id="1521314494" w:edGrp="everyone" w:colFirst="2" w:colLast="2"/>
            <w:permStart w:id="230846431" w:edGrp="everyone" w:colFirst="1" w:colLast="1"/>
            <w:permEnd w:id="953889863"/>
            <w:permEnd w:id="184710829"/>
            <w:r>
              <w:t>Position/ title</w:t>
            </w:r>
          </w:p>
          <w:p w14:paraId="6C862B78" w14:textId="7E11F064" w:rsidR="00692361" w:rsidRDefault="00692361" w:rsidP="00933914">
            <w:pPr>
              <w:pStyle w:val="TableTextEntries"/>
              <w:spacing w:after="120"/>
            </w:pPr>
          </w:p>
        </w:tc>
        <w:tc>
          <w:tcPr>
            <w:tcW w:w="3164" w:type="dxa"/>
            <w:shd w:val="clear" w:color="auto" w:fill="ECE9E7" w:themeFill="background2"/>
          </w:tcPr>
          <w:p w14:paraId="723E98D8" w14:textId="77777777" w:rsidR="00692361" w:rsidRDefault="00692361" w:rsidP="00933914">
            <w:pPr>
              <w:pStyle w:val="TableTextEntries"/>
              <w:spacing w:after="120"/>
            </w:pPr>
          </w:p>
        </w:tc>
        <w:tc>
          <w:tcPr>
            <w:tcW w:w="3164" w:type="dxa"/>
            <w:shd w:val="clear" w:color="auto" w:fill="ECE9E7" w:themeFill="background2"/>
          </w:tcPr>
          <w:p w14:paraId="667A9937" w14:textId="77777777" w:rsidR="00692361" w:rsidRDefault="00692361" w:rsidP="00933914">
            <w:pPr>
              <w:pStyle w:val="TableTextEntries"/>
              <w:spacing w:after="120"/>
            </w:pPr>
          </w:p>
        </w:tc>
      </w:tr>
      <w:tr w:rsidR="00692361" w14:paraId="7C9D7C6C" w14:textId="77777777" w:rsidTr="00933914">
        <w:trPr>
          <w:gridAfter w:val="1"/>
          <w:wAfter w:w="15" w:type="dxa"/>
        </w:trPr>
        <w:tc>
          <w:tcPr>
            <w:tcW w:w="2689" w:type="dxa"/>
            <w:gridSpan w:val="2"/>
          </w:tcPr>
          <w:p w14:paraId="3902C613" w14:textId="7A0AF926" w:rsidR="00692361" w:rsidRDefault="00692361" w:rsidP="00933914">
            <w:pPr>
              <w:pStyle w:val="TableTextEntries"/>
              <w:spacing w:after="120"/>
            </w:pPr>
            <w:permStart w:id="1108766225" w:edGrp="everyone" w:colFirst="2" w:colLast="2"/>
            <w:permEnd w:id="1521314494"/>
            <w:permEnd w:id="230846431"/>
            <w:r w:rsidRPr="0093781D">
              <w:t>Qualification to be authorised witness</w:t>
            </w:r>
          </w:p>
        </w:tc>
        <w:tc>
          <w:tcPr>
            <w:tcW w:w="3164" w:type="dxa"/>
          </w:tcPr>
          <w:p w14:paraId="3A759DBF" w14:textId="565B0333" w:rsidR="00692361" w:rsidRDefault="00692361" w:rsidP="00933914">
            <w:pPr>
              <w:pStyle w:val="TableTextEntries"/>
              <w:spacing w:after="120"/>
            </w:pPr>
            <w:r>
              <w:t>N/A</w:t>
            </w:r>
          </w:p>
        </w:tc>
        <w:tc>
          <w:tcPr>
            <w:tcW w:w="3164" w:type="dxa"/>
            <w:shd w:val="clear" w:color="auto" w:fill="ECE9E7" w:themeFill="background2"/>
          </w:tcPr>
          <w:p w14:paraId="4D316FDE" w14:textId="77777777" w:rsidR="00692361" w:rsidRDefault="00692361" w:rsidP="00933914">
            <w:pPr>
              <w:pStyle w:val="TableTextEntries"/>
              <w:spacing w:after="120"/>
            </w:pPr>
          </w:p>
        </w:tc>
      </w:tr>
      <w:tr w:rsidR="00692361" w14:paraId="236214C6" w14:textId="77777777" w:rsidTr="00933914">
        <w:trPr>
          <w:gridAfter w:val="1"/>
          <w:wAfter w:w="15" w:type="dxa"/>
        </w:trPr>
        <w:tc>
          <w:tcPr>
            <w:tcW w:w="2689" w:type="dxa"/>
            <w:gridSpan w:val="2"/>
          </w:tcPr>
          <w:p w14:paraId="40BB4733" w14:textId="07075625" w:rsidR="00692361" w:rsidRDefault="00692361" w:rsidP="00933914">
            <w:pPr>
              <w:pStyle w:val="TableTextEntries"/>
              <w:spacing w:after="120"/>
            </w:pPr>
            <w:permStart w:id="376375506" w:edGrp="everyone" w:colFirst="2" w:colLast="2"/>
            <w:permEnd w:id="1108766225"/>
            <w:r w:rsidRPr="0093781D">
              <w:t>Describe identification document relied on</w:t>
            </w:r>
            <w:r w:rsidR="00992949">
              <w:t xml:space="preserve"> (if applicable)</w:t>
            </w:r>
          </w:p>
        </w:tc>
        <w:tc>
          <w:tcPr>
            <w:tcW w:w="3164" w:type="dxa"/>
          </w:tcPr>
          <w:p w14:paraId="6BA7550E" w14:textId="42067593" w:rsidR="00692361" w:rsidRDefault="00692361" w:rsidP="00933914">
            <w:pPr>
              <w:pStyle w:val="TableTextEntries"/>
              <w:spacing w:after="120"/>
            </w:pPr>
            <w:r>
              <w:t>N/A</w:t>
            </w:r>
          </w:p>
        </w:tc>
        <w:tc>
          <w:tcPr>
            <w:tcW w:w="3164" w:type="dxa"/>
            <w:shd w:val="clear" w:color="auto" w:fill="ECE9E7" w:themeFill="background2"/>
          </w:tcPr>
          <w:p w14:paraId="0D76D8A6" w14:textId="77777777" w:rsidR="00692361" w:rsidRDefault="00692361" w:rsidP="00933914">
            <w:pPr>
              <w:pStyle w:val="TableTextEntries"/>
              <w:spacing w:after="120"/>
            </w:pPr>
          </w:p>
        </w:tc>
      </w:tr>
      <w:permEnd w:id="376375506"/>
    </w:tbl>
    <w:p w14:paraId="6B2C546D" w14:textId="3E8B25DF" w:rsidR="00F43870" w:rsidRDefault="00F43870"/>
    <w:p w14:paraId="7B38AC7B" w14:textId="77777777" w:rsidR="00F43870" w:rsidRDefault="00F43870">
      <w:pPr>
        <w:keepLines w:val="0"/>
        <w:spacing w:before="0" w:after="0" w:line="240" w:lineRule="auto"/>
      </w:pPr>
      <w:r>
        <w:br w:type="page"/>
      </w:r>
    </w:p>
    <w:tbl>
      <w:tblPr>
        <w:tblW w:w="9032" w:type="dxa"/>
        <w:tblLook w:val="04A0" w:firstRow="1" w:lastRow="0" w:firstColumn="1" w:lastColumn="0" w:noHBand="0" w:noVBand="1"/>
      </w:tblPr>
      <w:tblGrid>
        <w:gridCol w:w="717"/>
        <w:gridCol w:w="1551"/>
        <w:gridCol w:w="6764"/>
      </w:tblGrid>
      <w:tr w:rsidR="00692361" w14:paraId="7F73D8DD" w14:textId="77777777" w:rsidTr="00197050">
        <w:tc>
          <w:tcPr>
            <w:tcW w:w="717" w:type="dxa"/>
          </w:tcPr>
          <w:p w14:paraId="2607DA10" w14:textId="77777777" w:rsidR="00692361" w:rsidRPr="008B359C" w:rsidRDefault="00692361" w:rsidP="00197050">
            <w:pPr>
              <w:pStyle w:val="TableTextEntries"/>
              <w:spacing w:before="120"/>
              <w:rPr>
                <w:noProof/>
              </w:rPr>
            </w:pPr>
            <w:r w:rsidRPr="008B359C">
              <w:rPr>
                <w:noProof/>
              </w:rPr>
              <w:lastRenderedPageBreak/>
              <mc:AlternateContent>
                <mc:Choice Requires="wps">
                  <w:drawing>
                    <wp:inline distT="0" distB="0" distL="0" distR="0" wp14:anchorId="1A539E82" wp14:editId="14F49D66">
                      <wp:extent cx="176400" cy="176400"/>
                      <wp:effectExtent l="0" t="0" r="0" b="0"/>
                      <wp:docPr id="237" name="Graphic 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41935 w 293369"/>
                                  <a:gd name="connsiteY0" fmla="*/ 132398 h 293370"/>
                                  <a:gd name="connsiteX1" fmla="*/ 80963 w 293369"/>
                                  <a:gd name="connsiteY1" fmla="*/ 293370 h 293370"/>
                                  <a:gd name="connsiteX2" fmla="*/ 0 w 293369"/>
                                  <a:gd name="connsiteY2" fmla="*/ 293370 h 293370"/>
                                  <a:gd name="connsiteX3" fmla="*/ 0 w 293369"/>
                                  <a:gd name="connsiteY3" fmla="*/ 213360 h 293370"/>
                                  <a:gd name="connsiteX4" fmla="*/ 160973 w 293369"/>
                                  <a:gd name="connsiteY4" fmla="*/ 52388 h 293370"/>
                                  <a:gd name="connsiteX5" fmla="*/ 241935 w 293369"/>
                                  <a:gd name="connsiteY5" fmla="*/ 132398 h 293370"/>
                                  <a:gd name="connsiteX6" fmla="*/ 88582 w 293369"/>
                                  <a:gd name="connsiteY6" fmla="*/ 251460 h 293370"/>
                                  <a:gd name="connsiteX7" fmla="*/ 42863 w 293369"/>
                                  <a:gd name="connsiteY7" fmla="*/ 205740 h 293370"/>
                                  <a:gd name="connsiteX8" fmla="*/ 25718 w 293369"/>
                                  <a:gd name="connsiteY8" fmla="*/ 222885 h 293370"/>
                                  <a:gd name="connsiteX9" fmla="*/ 25718 w 293369"/>
                                  <a:gd name="connsiteY9" fmla="*/ 243840 h 293370"/>
                                  <a:gd name="connsiteX10" fmla="*/ 50482 w 293369"/>
                                  <a:gd name="connsiteY10" fmla="*/ 243840 h 293370"/>
                                  <a:gd name="connsiteX11" fmla="*/ 50482 w 293369"/>
                                  <a:gd name="connsiteY11" fmla="*/ 268605 h 293370"/>
                                  <a:gd name="connsiteX12" fmla="*/ 71438 w 293369"/>
                                  <a:gd name="connsiteY12" fmla="*/ 268605 h 293370"/>
                                  <a:gd name="connsiteX13" fmla="*/ 88582 w 293369"/>
                                  <a:gd name="connsiteY13" fmla="*/ 251460 h 293370"/>
                                  <a:gd name="connsiteX14" fmla="*/ 167640 w 293369"/>
                                  <a:gd name="connsiteY14" fmla="*/ 84773 h 293370"/>
                                  <a:gd name="connsiteX15" fmla="*/ 164783 w 293369"/>
                                  <a:gd name="connsiteY15" fmla="*/ 85725 h 293370"/>
                                  <a:gd name="connsiteX16" fmla="*/ 60007 w 293369"/>
                                  <a:gd name="connsiteY16" fmla="*/ 190500 h 293370"/>
                                  <a:gd name="connsiteX17" fmla="*/ 59055 w 293369"/>
                                  <a:gd name="connsiteY17" fmla="*/ 193358 h 293370"/>
                                  <a:gd name="connsiteX18" fmla="*/ 62865 w 293369"/>
                                  <a:gd name="connsiteY18" fmla="*/ 197167 h 293370"/>
                                  <a:gd name="connsiteX19" fmla="*/ 65723 w 293369"/>
                                  <a:gd name="connsiteY19" fmla="*/ 196215 h 293370"/>
                                  <a:gd name="connsiteX20" fmla="*/ 170498 w 293369"/>
                                  <a:gd name="connsiteY20" fmla="*/ 91440 h 293370"/>
                                  <a:gd name="connsiteX21" fmla="*/ 171450 w 293369"/>
                                  <a:gd name="connsiteY21" fmla="*/ 88582 h 293370"/>
                                  <a:gd name="connsiteX22" fmla="*/ 167640 w 293369"/>
                                  <a:gd name="connsiteY22" fmla="*/ 84773 h 293370"/>
                                  <a:gd name="connsiteX23" fmla="*/ 286703 w 293369"/>
                                  <a:gd name="connsiteY23" fmla="*/ 88582 h 293370"/>
                                  <a:gd name="connsiteX24" fmla="*/ 254318 w 293369"/>
                                  <a:gd name="connsiteY24" fmla="*/ 120967 h 293370"/>
                                  <a:gd name="connsiteX25" fmla="*/ 173355 w 293369"/>
                                  <a:gd name="connsiteY25" fmla="*/ 40005 h 293370"/>
                                  <a:gd name="connsiteX26" fmla="*/ 205740 w 293369"/>
                                  <a:gd name="connsiteY26" fmla="*/ 7620 h 293370"/>
                                  <a:gd name="connsiteX27" fmla="*/ 222885 w 293369"/>
                                  <a:gd name="connsiteY27" fmla="*/ 0 h 293370"/>
                                  <a:gd name="connsiteX28" fmla="*/ 240030 w 293369"/>
                                  <a:gd name="connsiteY28" fmla="*/ 7620 h 293370"/>
                                  <a:gd name="connsiteX29" fmla="*/ 285750 w 293369"/>
                                  <a:gd name="connsiteY29" fmla="*/ 53340 h 293370"/>
                                  <a:gd name="connsiteX30" fmla="*/ 293370 w 293369"/>
                                  <a:gd name="connsiteY30" fmla="*/ 70485 h 293370"/>
                                  <a:gd name="connsiteX31" fmla="*/ 286703 w 293369"/>
                                  <a:gd name="connsiteY31" fmla="*/ 88582 h 293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3369" h="293370">
                                    <a:moveTo>
                                      <a:pt x="241935" y="132398"/>
                                    </a:moveTo>
                                    <a:lnTo>
                                      <a:pt x="80963" y="293370"/>
                                    </a:lnTo>
                                    <a:lnTo>
                                      <a:pt x="0" y="293370"/>
                                    </a:lnTo>
                                    <a:lnTo>
                                      <a:pt x="0" y="213360"/>
                                    </a:lnTo>
                                    <a:lnTo>
                                      <a:pt x="160973" y="52388"/>
                                    </a:lnTo>
                                    <a:lnTo>
                                      <a:pt x="241935" y="132398"/>
                                    </a:lnTo>
                                    <a:close/>
                                    <a:moveTo>
                                      <a:pt x="88582" y="251460"/>
                                    </a:moveTo>
                                    <a:lnTo>
                                      <a:pt x="42863" y="205740"/>
                                    </a:lnTo>
                                    <a:lnTo>
                                      <a:pt x="25718" y="222885"/>
                                    </a:lnTo>
                                    <a:lnTo>
                                      <a:pt x="25718" y="243840"/>
                                    </a:lnTo>
                                    <a:lnTo>
                                      <a:pt x="50482" y="243840"/>
                                    </a:lnTo>
                                    <a:lnTo>
                                      <a:pt x="50482" y="268605"/>
                                    </a:lnTo>
                                    <a:lnTo>
                                      <a:pt x="71438" y="268605"/>
                                    </a:lnTo>
                                    <a:lnTo>
                                      <a:pt x="88582" y="251460"/>
                                    </a:lnTo>
                                    <a:close/>
                                    <a:moveTo>
                                      <a:pt x="167640" y="84773"/>
                                    </a:moveTo>
                                    <a:cubicBezTo>
                                      <a:pt x="166688" y="84773"/>
                                      <a:pt x="165735" y="84773"/>
                                      <a:pt x="164783" y="85725"/>
                                    </a:cubicBezTo>
                                    <a:lnTo>
                                      <a:pt x="60007" y="190500"/>
                                    </a:lnTo>
                                    <a:cubicBezTo>
                                      <a:pt x="59055" y="191453"/>
                                      <a:pt x="59055" y="192405"/>
                                      <a:pt x="59055" y="193358"/>
                                    </a:cubicBezTo>
                                    <a:cubicBezTo>
                                      <a:pt x="59055" y="196215"/>
                                      <a:pt x="60960" y="197167"/>
                                      <a:pt x="62865" y="197167"/>
                                    </a:cubicBezTo>
                                    <a:cubicBezTo>
                                      <a:pt x="63818" y="197167"/>
                                      <a:pt x="64770" y="197167"/>
                                      <a:pt x="65723" y="196215"/>
                                    </a:cubicBezTo>
                                    <a:lnTo>
                                      <a:pt x="170498" y="91440"/>
                                    </a:lnTo>
                                    <a:cubicBezTo>
                                      <a:pt x="171450" y="90488"/>
                                      <a:pt x="171450" y="89535"/>
                                      <a:pt x="171450" y="88582"/>
                                    </a:cubicBezTo>
                                    <a:cubicBezTo>
                                      <a:pt x="171450" y="86678"/>
                                      <a:pt x="170498" y="84773"/>
                                      <a:pt x="167640" y="84773"/>
                                    </a:cubicBezTo>
                                    <a:close/>
                                    <a:moveTo>
                                      <a:pt x="286703" y="88582"/>
                                    </a:moveTo>
                                    <a:lnTo>
                                      <a:pt x="254318" y="120967"/>
                                    </a:lnTo>
                                    <a:lnTo>
                                      <a:pt x="173355" y="40005"/>
                                    </a:lnTo>
                                    <a:lnTo>
                                      <a:pt x="205740" y="7620"/>
                                    </a:lnTo>
                                    <a:cubicBezTo>
                                      <a:pt x="210502" y="2857"/>
                                      <a:pt x="216218" y="0"/>
                                      <a:pt x="222885" y="0"/>
                                    </a:cubicBezTo>
                                    <a:cubicBezTo>
                                      <a:pt x="229552" y="0"/>
                                      <a:pt x="236220" y="2857"/>
                                      <a:pt x="240030" y="7620"/>
                                    </a:cubicBezTo>
                                    <a:lnTo>
                                      <a:pt x="285750" y="53340"/>
                                    </a:lnTo>
                                    <a:cubicBezTo>
                                      <a:pt x="290513" y="58103"/>
                                      <a:pt x="293370" y="64770"/>
                                      <a:pt x="293370" y="70485"/>
                                    </a:cubicBezTo>
                                    <a:cubicBezTo>
                                      <a:pt x="293370" y="76200"/>
                                      <a:pt x="290513" y="83820"/>
                                      <a:pt x="286703" y="88582"/>
                                    </a:cubicBezTo>
                                    <a:close/>
                                  </a:path>
                                </a:pathLst>
                              </a:custGeom>
                              <a:solidFill>
                                <a:srgbClr val="8E9AAF"/>
                              </a:solidFill>
                              <a:ln w="9525" cap="flat">
                                <a:noFill/>
                                <a:prstDash val="solid"/>
                                <a:miter/>
                              </a:ln>
                            </wps:spPr>
                            <wps:bodyPr rtlCol="0" anchor="ctr"/>
                          </wps:wsp>
                        </a:graphicData>
                      </a:graphic>
                    </wp:inline>
                  </w:drawing>
                </mc:Choice>
                <mc:Fallback>
                  <w:pict>
                    <v:shape w14:anchorId="359F1E1B" id="Graphic 220"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3369,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" path="m241935,132398l80963,293370,,293370,,213360,160973,52388r80962,80010xm88582,251460l42863,205740,25718,222885r,20955l50482,243840r,24765l71438,268605,88582,251460xm167640,84773v-952,,-1905,,-2857,952l60007,190500v-952,953,-952,1905,-952,2858c59055,196215,60960,197167,62865,197167v953,,1905,,2858,-952l170498,91440v952,-952,952,-1905,952,-2858c171450,86678,170498,84773,167640,84773xm286703,88582r-32385,32385l173355,40005,205740,7620c210502,2857,216218,,222885,v6667,,13335,2857,17145,7620l285750,53340v4763,4763,7620,11430,7620,17145c293370,76200,290513,83820,286703,88582xe" fillcolor="#8e9aaf" stroked="f">
                      <v:stroke joinstyle="miter"/>
                      <v:path arrowok="t" o:connecttype="custom" o:connectlocs="145473,79609;48682,176400;0,176400;0,128291;96792,31500;145473,79609;53264,151200;25773,123709;15464,134018;15464,146618;30354,146618;30354,161509;42955,161509;53264,151200;100800,50973;99082,51545;36082,114545;35509,116264;37800,118554;39519,117982;102519,54982;103091,53263;100800,50973;172392,53263;152919,72736;104237,24055;123710,4582;134019,0;144328,4582;171819,32073;176401,42382;172392,53263" o:connectangles="0,0,0,0,0,0,0,0,0,0,0,0,0,0,0,0,0,0,0,0,0,0,0,0,0,0,0,0,0,0,0,0"/>
                      <o:lock v:ext="edit" aspectratio="t"/>
                      <w10:anchorlock/>
                    </v:shape>
                  </w:pict>
                </mc:Fallback>
              </mc:AlternateContent>
            </w:r>
          </w:p>
        </w:tc>
        <w:tc>
          <w:tcPr>
            <w:tcW w:w="8315" w:type="dxa"/>
            <w:gridSpan w:val="2"/>
            <w:vAlign w:val="center"/>
          </w:tcPr>
          <w:p w14:paraId="16456657" w14:textId="548CF74F" w:rsidR="00692361" w:rsidRDefault="00692361" w:rsidP="00197050">
            <w:pPr>
              <w:pStyle w:val="TableTextEntries"/>
              <w:spacing w:before="120"/>
            </w:pPr>
            <w:r w:rsidRPr="00115806">
              <w:t>Sign the application form in the presence of a witness. Ensure that all questions have been completed before signing the form – signing here is the last thing that you do.</w:t>
            </w:r>
          </w:p>
        </w:tc>
      </w:tr>
      <w:tr w:rsidR="00692361" w14:paraId="0DE44639" w14:textId="77777777" w:rsidTr="00933914">
        <w:tc>
          <w:tcPr>
            <w:tcW w:w="717" w:type="dxa"/>
          </w:tcPr>
          <w:p w14:paraId="03E5D346" w14:textId="730F6E30" w:rsidR="00692361" w:rsidRPr="008B359C" w:rsidRDefault="00692361" w:rsidP="00197050">
            <w:pPr>
              <w:pStyle w:val="TableTextEntries"/>
              <w:spacing w:before="120"/>
            </w:pPr>
            <w:r w:rsidRPr="008B359C">
              <w:rPr>
                <w:noProof/>
              </w:rPr>
              <mc:AlternateContent>
                <mc:Choice Requires="wps">
                  <w:drawing>
                    <wp:inline distT="0" distB="0" distL="0" distR="0" wp14:anchorId="320317E8" wp14:editId="3BB8EB7C">
                      <wp:extent cx="176400" cy="176400"/>
                      <wp:effectExtent l="0" t="0" r="0" b="0"/>
                      <wp:docPr id="238" name="Graphic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148590 w 297179"/>
                                  <a:gd name="connsiteY0" fmla="*/ 297180 h 297180"/>
                                  <a:gd name="connsiteX1" fmla="*/ 0 w 297179"/>
                                  <a:gd name="connsiteY1" fmla="*/ 148590 h 297180"/>
                                  <a:gd name="connsiteX2" fmla="*/ 148590 w 297179"/>
                                  <a:gd name="connsiteY2" fmla="*/ 0 h 297180"/>
                                  <a:gd name="connsiteX3" fmla="*/ 297180 w 297179"/>
                                  <a:gd name="connsiteY3" fmla="*/ 148590 h 297180"/>
                                  <a:gd name="connsiteX4" fmla="*/ 148590 w 297179"/>
                                  <a:gd name="connsiteY4" fmla="*/ 297180 h 297180"/>
                                  <a:gd name="connsiteX5" fmla="*/ 198120 w 297179"/>
                                  <a:gd name="connsiteY5" fmla="*/ 210502 h 297180"/>
                                  <a:gd name="connsiteX6" fmla="*/ 191453 w 297179"/>
                                  <a:gd name="connsiteY6" fmla="*/ 203835 h 297180"/>
                                  <a:gd name="connsiteX7" fmla="*/ 172403 w 297179"/>
                                  <a:gd name="connsiteY7" fmla="*/ 203835 h 297180"/>
                                  <a:gd name="connsiteX8" fmla="*/ 172403 w 297179"/>
                                  <a:gd name="connsiteY8" fmla="*/ 105728 h 297180"/>
                                  <a:gd name="connsiteX9" fmla="*/ 165735 w 297179"/>
                                  <a:gd name="connsiteY9" fmla="*/ 99060 h 297180"/>
                                  <a:gd name="connsiteX10" fmla="*/ 103823 w 297179"/>
                                  <a:gd name="connsiteY10" fmla="*/ 99060 h 297180"/>
                                  <a:gd name="connsiteX11" fmla="*/ 97155 w 297179"/>
                                  <a:gd name="connsiteY11" fmla="*/ 105728 h 297180"/>
                                  <a:gd name="connsiteX12" fmla="*/ 97155 w 297179"/>
                                  <a:gd name="connsiteY12" fmla="*/ 137160 h 297180"/>
                                  <a:gd name="connsiteX13" fmla="*/ 103823 w 297179"/>
                                  <a:gd name="connsiteY13" fmla="*/ 143828 h 297180"/>
                                  <a:gd name="connsiteX14" fmla="*/ 122873 w 297179"/>
                                  <a:gd name="connsiteY14" fmla="*/ 143828 h 297180"/>
                                  <a:gd name="connsiteX15" fmla="*/ 122873 w 297179"/>
                                  <a:gd name="connsiteY15" fmla="*/ 205740 h 297180"/>
                                  <a:gd name="connsiteX16" fmla="*/ 103823 w 297179"/>
                                  <a:gd name="connsiteY16" fmla="*/ 205740 h 297180"/>
                                  <a:gd name="connsiteX17" fmla="*/ 97155 w 297179"/>
                                  <a:gd name="connsiteY17" fmla="*/ 212408 h 297180"/>
                                  <a:gd name="connsiteX18" fmla="*/ 97155 w 297179"/>
                                  <a:gd name="connsiteY18" fmla="*/ 243840 h 297180"/>
                                  <a:gd name="connsiteX19" fmla="*/ 103823 w 297179"/>
                                  <a:gd name="connsiteY19" fmla="*/ 250508 h 297180"/>
                                  <a:gd name="connsiteX20" fmla="*/ 190500 w 297179"/>
                                  <a:gd name="connsiteY20" fmla="*/ 250508 h 297180"/>
                                  <a:gd name="connsiteX21" fmla="*/ 197167 w 297179"/>
                                  <a:gd name="connsiteY21" fmla="*/ 243840 h 297180"/>
                                  <a:gd name="connsiteX22" fmla="*/ 197167 w 297179"/>
                                  <a:gd name="connsiteY22" fmla="*/ 210502 h 297180"/>
                                  <a:gd name="connsiteX23" fmla="*/ 173355 w 297179"/>
                                  <a:gd name="connsiteY23" fmla="*/ 37147 h 297180"/>
                                  <a:gd name="connsiteX24" fmla="*/ 166688 w 297179"/>
                                  <a:gd name="connsiteY24" fmla="*/ 30480 h 297180"/>
                                  <a:gd name="connsiteX25" fmla="*/ 129540 w 297179"/>
                                  <a:gd name="connsiteY25" fmla="*/ 30480 h 297180"/>
                                  <a:gd name="connsiteX26" fmla="*/ 122873 w 297179"/>
                                  <a:gd name="connsiteY26" fmla="*/ 37147 h 297180"/>
                                  <a:gd name="connsiteX27" fmla="*/ 122873 w 297179"/>
                                  <a:gd name="connsiteY27" fmla="*/ 68580 h 297180"/>
                                  <a:gd name="connsiteX28" fmla="*/ 129540 w 297179"/>
                                  <a:gd name="connsiteY28" fmla="*/ 75248 h 297180"/>
                                  <a:gd name="connsiteX29" fmla="*/ 167640 w 297179"/>
                                  <a:gd name="connsiteY29" fmla="*/ 75248 h 297180"/>
                                  <a:gd name="connsiteX30" fmla="*/ 174308 w 297179"/>
                                  <a:gd name="connsiteY30" fmla="*/ 68580 h 297180"/>
                                  <a:gd name="connsiteX31" fmla="*/ 174308 w 297179"/>
                                  <a:gd name="connsiteY31" fmla="*/ 37147 h 297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7179" h="297180">
                                    <a:moveTo>
                                      <a:pt x="148590" y="297180"/>
                                    </a:moveTo>
                                    <a:cubicBezTo>
                                      <a:pt x="66675" y="297180"/>
                                      <a:pt x="0" y="230505"/>
                                      <a:pt x="0" y="148590"/>
                                    </a:cubicBezTo>
                                    <a:cubicBezTo>
                                      <a:pt x="0" y="66675"/>
                                      <a:pt x="66675" y="0"/>
                                      <a:pt x="148590" y="0"/>
                                    </a:cubicBezTo>
                                    <a:cubicBezTo>
                                      <a:pt x="230505" y="0"/>
                                      <a:pt x="297180" y="66675"/>
                                      <a:pt x="297180" y="148590"/>
                                    </a:cubicBezTo>
                                    <a:cubicBezTo>
                                      <a:pt x="297180" y="230505"/>
                                      <a:pt x="230505" y="297180"/>
                                      <a:pt x="148590" y="297180"/>
                                    </a:cubicBezTo>
                                    <a:close/>
                                    <a:moveTo>
                                      <a:pt x="198120" y="210502"/>
                                    </a:moveTo>
                                    <a:cubicBezTo>
                                      <a:pt x="198120" y="206693"/>
                                      <a:pt x="195263" y="203835"/>
                                      <a:pt x="191453" y="203835"/>
                                    </a:cubicBezTo>
                                    <a:lnTo>
                                      <a:pt x="172403" y="203835"/>
                                    </a:lnTo>
                                    <a:lnTo>
                                      <a:pt x="172403" y="105728"/>
                                    </a:lnTo>
                                    <a:cubicBezTo>
                                      <a:pt x="172403" y="101918"/>
                                      <a:pt x="169545" y="99060"/>
                                      <a:pt x="165735" y="99060"/>
                                    </a:cubicBezTo>
                                    <a:lnTo>
                                      <a:pt x="103823" y="99060"/>
                                    </a:lnTo>
                                    <a:cubicBezTo>
                                      <a:pt x="100013" y="99060"/>
                                      <a:pt x="97155" y="101918"/>
                                      <a:pt x="97155" y="105728"/>
                                    </a:cubicBezTo>
                                    <a:lnTo>
                                      <a:pt x="97155" y="137160"/>
                                    </a:lnTo>
                                    <a:cubicBezTo>
                                      <a:pt x="97155" y="140970"/>
                                      <a:pt x="100013" y="143828"/>
                                      <a:pt x="103823" y="143828"/>
                                    </a:cubicBezTo>
                                    <a:lnTo>
                                      <a:pt x="122873" y="143828"/>
                                    </a:lnTo>
                                    <a:lnTo>
                                      <a:pt x="122873" y="205740"/>
                                    </a:lnTo>
                                    <a:lnTo>
                                      <a:pt x="103823" y="205740"/>
                                    </a:lnTo>
                                    <a:cubicBezTo>
                                      <a:pt x="100013" y="205740"/>
                                      <a:pt x="97155" y="208598"/>
                                      <a:pt x="97155" y="212408"/>
                                    </a:cubicBezTo>
                                    <a:lnTo>
                                      <a:pt x="97155" y="243840"/>
                                    </a:lnTo>
                                    <a:cubicBezTo>
                                      <a:pt x="97155" y="247650"/>
                                      <a:pt x="100013" y="250508"/>
                                      <a:pt x="103823" y="250508"/>
                                    </a:cubicBezTo>
                                    <a:lnTo>
                                      <a:pt x="190500" y="250508"/>
                                    </a:lnTo>
                                    <a:cubicBezTo>
                                      <a:pt x="194310" y="250508"/>
                                      <a:pt x="197167" y="247650"/>
                                      <a:pt x="197167" y="243840"/>
                                    </a:cubicBezTo>
                                    <a:lnTo>
                                      <a:pt x="197167" y="210502"/>
                                    </a:lnTo>
                                    <a:close/>
                                    <a:moveTo>
                                      <a:pt x="173355" y="37147"/>
                                    </a:moveTo>
                                    <a:cubicBezTo>
                                      <a:pt x="173355" y="33338"/>
                                      <a:pt x="170498" y="30480"/>
                                      <a:pt x="166688" y="30480"/>
                                    </a:cubicBezTo>
                                    <a:lnTo>
                                      <a:pt x="129540" y="30480"/>
                                    </a:lnTo>
                                    <a:cubicBezTo>
                                      <a:pt x="125730" y="30480"/>
                                      <a:pt x="122873" y="33338"/>
                                      <a:pt x="122873" y="37147"/>
                                    </a:cubicBezTo>
                                    <a:lnTo>
                                      <a:pt x="122873" y="68580"/>
                                    </a:lnTo>
                                    <a:cubicBezTo>
                                      <a:pt x="122873" y="72390"/>
                                      <a:pt x="125730" y="75248"/>
                                      <a:pt x="129540" y="75248"/>
                                    </a:cubicBezTo>
                                    <a:lnTo>
                                      <a:pt x="167640" y="75248"/>
                                    </a:lnTo>
                                    <a:cubicBezTo>
                                      <a:pt x="171450" y="75248"/>
                                      <a:pt x="174308" y="72390"/>
                                      <a:pt x="174308" y="68580"/>
                                    </a:cubicBezTo>
                                    <a:lnTo>
                                      <a:pt x="174308" y="37147"/>
                                    </a:lnTo>
                                    <a:close/>
                                  </a:path>
                                </a:pathLst>
                              </a:custGeom>
                              <a:solidFill>
                                <a:srgbClr val="8E9AAF"/>
                              </a:solidFill>
                              <a:ln w="9525" cap="flat">
                                <a:noFill/>
                                <a:prstDash val="solid"/>
                                <a:miter/>
                              </a:ln>
                            </wps:spPr>
                            <wps:bodyPr rtlCol="0" anchor="ctr"/>
                          </wps:wsp>
                        </a:graphicData>
                      </a:graphic>
                    </wp:inline>
                  </w:drawing>
                </mc:Choice>
                <mc:Fallback>
                  <w:pict>
                    <v:shape w14:anchorId="34CA9FE4" id="Graphic 52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7179,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" path="m148590,297180c66675,297180,,230505,,148590,,66675,66675,,148590,v81915,,148590,66675,148590,148590c297180,230505,230505,297180,148590,297180xm198120,210502v,-3809,-2857,-6667,-6667,-6667l172403,203835r,-98107c172403,101918,169545,99060,165735,99060r-61912,c100013,99060,97155,101918,97155,105728r,31432c97155,140970,100013,143828,103823,143828r19050,l122873,205740r-19050,c100013,205740,97155,208598,97155,212408r,31432c97155,247650,100013,250508,103823,250508r86677,c194310,250508,197167,247650,197167,243840r,-33338l198120,210502xm173355,37147v,-3809,-2857,-6667,-6667,-6667l129540,30480v-3810,,-6667,2858,-6667,6667l122873,68580v,3810,2857,6668,6667,6668l167640,75248v3810,,6668,-2858,6668,-6668l174308,37147r-953,xe" fillcolor="#8e9aaf" stroked="f">
                      <v:stroke joinstyle="miter"/>
                      <v:path arrowok="t" o:connecttype="custom" o:connectlocs="88200,176400;0,88200;88200,0;176401,88200;88200,176400;117600,124950;113643,120992;102335,120992;102335,62758;98377,58800;61627,58800;57669,62758;57669,81415;61627,85373;72935,85373;72935,122123;61627,122123;57669,126081;57669,144738;61627,148696;113077,148696;117035,144738;117035,124950;102900,22050;98943,18092;76893,18092;72935,22050;72935,40708;76893,44666;99508,44666;103466,40708;103466,22050" o:connectangles="0,0,0,0,0,0,0,0,0,0,0,0,0,0,0,0,0,0,0,0,0,0,0,0,0,0,0,0,0,0,0,0"/>
                      <o:lock v:ext="edit" aspectratio="t"/>
                      <w10:anchorlock/>
                    </v:shape>
                  </w:pict>
                </mc:Fallback>
              </mc:AlternateContent>
            </w:r>
          </w:p>
        </w:tc>
        <w:tc>
          <w:tcPr>
            <w:tcW w:w="8315" w:type="dxa"/>
            <w:gridSpan w:val="2"/>
            <w:vAlign w:val="center"/>
          </w:tcPr>
          <w:p w14:paraId="22E6DE20" w14:textId="0CF983B0" w:rsidR="00692361" w:rsidRPr="00692361" w:rsidRDefault="00692361" w:rsidP="00197050">
            <w:pPr>
              <w:pStyle w:val="TableTextEntries"/>
              <w:spacing w:before="120" w:after="120"/>
            </w:pPr>
            <w:r w:rsidRPr="00115806">
              <w:t>You may sign this form electronically (either in Microsoft Word or in Adobe PDF) or on a paper copy. If signing a paper copy, please scan the signed form to Adobe PDF before submitting.</w:t>
            </w:r>
          </w:p>
        </w:tc>
      </w:tr>
      <w:tr w:rsidR="00197050" w14:paraId="64412D87" w14:textId="77777777" w:rsidTr="009339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gridSpan w:val="2"/>
            <w:tcBorders>
              <w:top w:val="nil"/>
              <w:left w:val="nil"/>
              <w:bottom w:val="nil"/>
              <w:right w:val="nil"/>
            </w:tcBorders>
          </w:tcPr>
          <w:p w14:paraId="5C80769C" w14:textId="77777777" w:rsidR="00197050" w:rsidRDefault="00197050" w:rsidP="00D61C80">
            <w:pPr>
              <w:pStyle w:val="TableTextEntries"/>
            </w:pPr>
            <w:permStart w:id="738018405" w:edGrp="everyone" w:colFirst="1" w:colLast="1"/>
            <w:r>
              <w:t>Date of signing</w:t>
            </w:r>
          </w:p>
          <w:p w14:paraId="7A1258C8" w14:textId="3D32AF6B" w:rsidR="00197050" w:rsidRDefault="00197050" w:rsidP="00D61C80">
            <w:pPr>
              <w:pStyle w:val="TableTextEntries"/>
            </w:pPr>
          </w:p>
        </w:tc>
        <w:tc>
          <w:tcPr>
            <w:tcW w:w="6764" w:type="dxa"/>
            <w:tcBorders>
              <w:top w:val="nil"/>
              <w:left w:val="nil"/>
              <w:bottom w:val="nil"/>
              <w:right w:val="nil"/>
            </w:tcBorders>
            <w:shd w:val="clear" w:color="auto" w:fill="ECE9E7" w:themeFill="background2"/>
          </w:tcPr>
          <w:p w14:paraId="2CE4E565" w14:textId="43C9F00D" w:rsidR="00197050" w:rsidRDefault="00197050" w:rsidP="00D61C80">
            <w:pPr>
              <w:pStyle w:val="TableTextEntries"/>
            </w:pPr>
          </w:p>
        </w:tc>
      </w:tr>
      <w:tr w:rsidR="00197050" w14:paraId="1E1D5F42" w14:textId="77777777" w:rsidTr="009339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gridSpan w:val="2"/>
            <w:tcBorders>
              <w:top w:val="nil"/>
              <w:left w:val="nil"/>
              <w:bottom w:val="nil"/>
              <w:right w:val="nil"/>
            </w:tcBorders>
          </w:tcPr>
          <w:p w14:paraId="02A253CA" w14:textId="77777777" w:rsidR="00197050" w:rsidRDefault="00197050" w:rsidP="00D61C80">
            <w:pPr>
              <w:pStyle w:val="TableTextEntries"/>
            </w:pPr>
            <w:permStart w:id="1899186630" w:edGrp="everyone" w:colFirst="1" w:colLast="1"/>
            <w:permEnd w:id="738018405"/>
            <w:r>
              <w:t>Address of signing</w:t>
            </w:r>
          </w:p>
          <w:p w14:paraId="337C8C14" w14:textId="4202DB42" w:rsidR="00197050" w:rsidRDefault="00197050" w:rsidP="00D61C80">
            <w:pPr>
              <w:pStyle w:val="TableTextEntries"/>
            </w:pPr>
          </w:p>
        </w:tc>
        <w:tc>
          <w:tcPr>
            <w:tcW w:w="6764" w:type="dxa"/>
            <w:tcBorders>
              <w:top w:val="nil"/>
              <w:left w:val="nil"/>
              <w:bottom w:val="nil"/>
              <w:right w:val="nil"/>
            </w:tcBorders>
            <w:shd w:val="clear" w:color="auto" w:fill="ECE9E7" w:themeFill="background2"/>
          </w:tcPr>
          <w:p w14:paraId="4C16B4A8" w14:textId="350B03C1" w:rsidR="00197050" w:rsidRDefault="00197050" w:rsidP="00D61C80">
            <w:pPr>
              <w:pStyle w:val="TableTextEntries"/>
            </w:pPr>
          </w:p>
        </w:tc>
      </w:tr>
      <w:permEnd w:id="1899186630"/>
    </w:tbl>
    <w:p w14:paraId="5679046F" w14:textId="117FB557" w:rsidR="00692361" w:rsidRDefault="00692361" w:rsidP="00197050">
      <w:pPr>
        <w:pStyle w:val="TableTextEntries"/>
      </w:pPr>
    </w:p>
    <w:tbl>
      <w:tblPr>
        <w:tblW w:w="90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173"/>
        <w:gridCol w:w="4071"/>
        <w:gridCol w:w="4071"/>
        <w:gridCol w:w="14"/>
      </w:tblGrid>
      <w:tr w:rsidR="00197050" w:rsidRPr="00925FCF" w14:paraId="19FF279E" w14:textId="77777777" w:rsidTr="00925FCF">
        <w:trPr>
          <w:gridAfter w:val="1"/>
          <w:wAfter w:w="10" w:type="dxa"/>
        </w:trPr>
        <w:tc>
          <w:tcPr>
            <w:tcW w:w="905" w:type="dxa"/>
            <w:gridSpan w:val="2"/>
            <w:tcBorders>
              <w:top w:val="nil"/>
              <w:left w:val="nil"/>
              <w:bottom w:val="nil"/>
              <w:right w:val="nil"/>
            </w:tcBorders>
          </w:tcPr>
          <w:p w14:paraId="24395959" w14:textId="77777777" w:rsidR="00197050" w:rsidRPr="00925FCF" w:rsidRDefault="00197050" w:rsidP="00B948B1">
            <w:pPr>
              <w:pStyle w:val="TableTextColumnHeading"/>
              <w:rPr>
                <w:sz w:val="18"/>
                <w:szCs w:val="18"/>
              </w:rPr>
            </w:pPr>
          </w:p>
        </w:tc>
        <w:tc>
          <w:tcPr>
            <w:tcW w:w="4056" w:type="dxa"/>
            <w:tcBorders>
              <w:top w:val="nil"/>
              <w:left w:val="nil"/>
              <w:bottom w:val="nil"/>
              <w:right w:val="nil"/>
            </w:tcBorders>
            <w:shd w:val="clear" w:color="auto" w:fill="ECE9E7" w:themeFill="background2"/>
          </w:tcPr>
          <w:p w14:paraId="4725712A" w14:textId="44273F9B" w:rsidR="00197050" w:rsidRPr="00925FCF" w:rsidRDefault="00197050" w:rsidP="00B948B1">
            <w:pPr>
              <w:pStyle w:val="TableTextColumnHeading"/>
              <w:rPr>
                <w:sz w:val="18"/>
                <w:szCs w:val="18"/>
              </w:rPr>
            </w:pPr>
            <w:r w:rsidRPr="00925FCF">
              <w:rPr>
                <w:sz w:val="18"/>
                <w:szCs w:val="18"/>
              </w:rPr>
              <w:t>Signed by, or on behalf of, the applicant:</w:t>
            </w:r>
          </w:p>
        </w:tc>
        <w:tc>
          <w:tcPr>
            <w:tcW w:w="4056" w:type="dxa"/>
            <w:tcBorders>
              <w:top w:val="nil"/>
              <w:left w:val="nil"/>
              <w:bottom w:val="nil"/>
              <w:right w:val="nil"/>
            </w:tcBorders>
            <w:shd w:val="clear" w:color="auto" w:fill="ECE9E7" w:themeFill="background2"/>
          </w:tcPr>
          <w:p w14:paraId="02733D31" w14:textId="074AC35E" w:rsidR="00197050" w:rsidRPr="00925FCF" w:rsidRDefault="00197050" w:rsidP="00B948B1">
            <w:pPr>
              <w:pStyle w:val="TableTextColumnHeading"/>
              <w:rPr>
                <w:sz w:val="18"/>
                <w:szCs w:val="18"/>
              </w:rPr>
            </w:pPr>
            <w:r w:rsidRPr="00925FCF">
              <w:rPr>
                <w:sz w:val="18"/>
                <w:szCs w:val="18"/>
              </w:rPr>
              <w:t>In the presence of a witness:</w:t>
            </w:r>
          </w:p>
        </w:tc>
      </w:tr>
      <w:tr w:rsidR="00197050" w14:paraId="3A5C3C9B" w14:textId="77777777" w:rsidTr="00925FCF">
        <w:trPr>
          <w:gridAfter w:val="1"/>
          <w:wAfter w:w="10" w:type="dxa"/>
        </w:trPr>
        <w:tc>
          <w:tcPr>
            <w:tcW w:w="905" w:type="dxa"/>
            <w:gridSpan w:val="2"/>
            <w:tcBorders>
              <w:top w:val="nil"/>
              <w:left w:val="nil"/>
              <w:bottom w:val="nil"/>
              <w:right w:val="nil"/>
            </w:tcBorders>
          </w:tcPr>
          <w:p w14:paraId="7F6B7B9F" w14:textId="77777777" w:rsidR="00197050" w:rsidRDefault="00197050" w:rsidP="00197050">
            <w:pPr>
              <w:pStyle w:val="TableTextEntries"/>
            </w:pPr>
            <w:permStart w:id="1932604762" w:edGrp="everyone" w:colFirst="1" w:colLast="1"/>
            <w:permStart w:id="1051754052" w:edGrp="everyone" w:colFirst="2" w:colLast="2"/>
            <w:r>
              <w:t>Sign here</w:t>
            </w:r>
          </w:p>
          <w:p w14:paraId="6C9F8F52" w14:textId="29A37926" w:rsidR="00197050" w:rsidRDefault="00197050" w:rsidP="00197050">
            <w:pPr>
              <w:pStyle w:val="TableTextEntries"/>
            </w:pPr>
          </w:p>
        </w:tc>
        <w:tc>
          <w:tcPr>
            <w:tcW w:w="4056" w:type="dxa"/>
            <w:tcBorders>
              <w:top w:val="nil"/>
              <w:left w:val="nil"/>
              <w:bottom w:val="nil"/>
              <w:right w:val="nil"/>
            </w:tcBorders>
            <w:shd w:val="clear" w:color="auto" w:fill="ECE9E7" w:themeFill="background2"/>
          </w:tcPr>
          <w:p w14:paraId="404A331A" w14:textId="5D54EBC0" w:rsidR="00197050" w:rsidRDefault="00AC2F17" w:rsidP="00197050">
            <w:pPr>
              <w:pStyle w:val="TableTextEntries"/>
            </w:pPr>
            <w:r>
              <w:pict w14:anchorId="1DE519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92.75pt;height:95.25pt">
                  <v:imagedata r:id="rId21" o:title=""/>
                  <o:lock v:ext="edit" ungrouping="t" rotation="t" cropping="t" verticies="t" text="t" grouping="t"/>
                  <o:signatureline v:ext="edit" id="{96980753-6AB5-43E1-A42F-E12F95A859EF}" provid="{00000000-0000-0000-0000-000000000000}" issignatureline="t"/>
                </v:shape>
              </w:pict>
            </w:r>
          </w:p>
        </w:tc>
        <w:tc>
          <w:tcPr>
            <w:tcW w:w="4056" w:type="dxa"/>
            <w:tcBorders>
              <w:top w:val="nil"/>
              <w:left w:val="nil"/>
              <w:bottom w:val="nil"/>
              <w:right w:val="nil"/>
            </w:tcBorders>
            <w:shd w:val="clear" w:color="auto" w:fill="ECE9E7" w:themeFill="background2"/>
          </w:tcPr>
          <w:p w14:paraId="79973F17" w14:textId="354D5A6A" w:rsidR="00197050" w:rsidRDefault="00AC2F17" w:rsidP="00197050">
            <w:pPr>
              <w:pStyle w:val="TableTextEntries"/>
            </w:pPr>
            <w:r>
              <w:pict w14:anchorId="73925C10">
                <v:shape id="_x0000_i1026" type="#_x0000_t75" alt="Microsoft Office Signature Line..." style="width:192.75pt;height:95.25pt">
                  <v:imagedata r:id="rId21" o:title=""/>
                  <o:lock v:ext="edit" ungrouping="t" rotation="t" cropping="t" verticies="t" text="t" grouping="t"/>
                  <o:signatureline v:ext="edit" id="{D23BE2AA-6C31-4DA5-AF88-21F07D2A0265}" provid="{00000000-0000-0000-0000-000000000000}" issignatureline="t"/>
                </v:shape>
              </w:pict>
            </w:r>
          </w:p>
        </w:tc>
      </w:tr>
      <w:permEnd w:id="1932604762"/>
      <w:permEnd w:id="1051754052"/>
      <w:tr w:rsidR="00197050" w14:paraId="417FA77F" w14:textId="77777777" w:rsidTr="001970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17" w:type="dxa"/>
          </w:tcPr>
          <w:p w14:paraId="14E475E2" w14:textId="14C3E4C7" w:rsidR="00197050" w:rsidRPr="008B359C" w:rsidRDefault="00197050" w:rsidP="00D61C80">
            <w:pPr>
              <w:pStyle w:val="TableTextEntries"/>
              <w:spacing w:before="240" w:after="120"/>
              <w:rPr>
                <w:noProof/>
              </w:rPr>
            </w:pPr>
            <w:r w:rsidRPr="008B359C">
              <w:rPr>
                <w:noProof/>
              </w:rPr>
              <mc:AlternateContent>
                <mc:Choice Requires="wps">
                  <w:drawing>
                    <wp:inline distT="0" distB="0" distL="0" distR="0" wp14:anchorId="3A2C69F4" wp14:editId="54E9904E">
                      <wp:extent cx="176400" cy="176400"/>
                      <wp:effectExtent l="0" t="0" r="0" b="0"/>
                      <wp:docPr id="240" name="Graphic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371475 w 371474"/>
                                  <a:gd name="connsiteY0" fmla="*/ 74295 h 346709"/>
                                  <a:gd name="connsiteX1" fmla="*/ 371475 w 371474"/>
                                  <a:gd name="connsiteY1" fmla="*/ 99060 h 346709"/>
                                  <a:gd name="connsiteX2" fmla="*/ 346710 w 371474"/>
                                  <a:gd name="connsiteY2" fmla="*/ 99060 h 346709"/>
                                  <a:gd name="connsiteX3" fmla="*/ 333375 w 371474"/>
                                  <a:gd name="connsiteY3" fmla="*/ 111443 h 346709"/>
                                  <a:gd name="connsiteX4" fmla="*/ 38100 w 371474"/>
                                  <a:gd name="connsiteY4" fmla="*/ 111443 h 346709"/>
                                  <a:gd name="connsiteX5" fmla="*/ 24765 w 371474"/>
                                  <a:gd name="connsiteY5" fmla="*/ 99060 h 346709"/>
                                  <a:gd name="connsiteX6" fmla="*/ 0 w 371474"/>
                                  <a:gd name="connsiteY6" fmla="*/ 99060 h 346709"/>
                                  <a:gd name="connsiteX7" fmla="*/ 0 w 371474"/>
                                  <a:gd name="connsiteY7" fmla="*/ 74295 h 346709"/>
                                  <a:gd name="connsiteX8" fmla="*/ 185738 w 371474"/>
                                  <a:gd name="connsiteY8" fmla="*/ 0 h 346709"/>
                                  <a:gd name="connsiteX9" fmla="*/ 371475 w 371474"/>
                                  <a:gd name="connsiteY9" fmla="*/ 74295 h 346709"/>
                                  <a:gd name="connsiteX10" fmla="*/ 371475 w 371474"/>
                                  <a:gd name="connsiteY10" fmla="*/ 321945 h 346709"/>
                                  <a:gd name="connsiteX11" fmla="*/ 371475 w 371474"/>
                                  <a:gd name="connsiteY11" fmla="*/ 346710 h 346709"/>
                                  <a:gd name="connsiteX12" fmla="*/ 0 w 371474"/>
                                  <a:gd name="connsiteY12" fmla="*/ 346710 h 346709"/>
                                  <a:gd name="connsiteX13" fmla="*/ 0 w 371474"/>
                                  <a:gd name="connsiteY13" fmla="*/ 321945 h 346709"/>
                                  <a:gd name="connsiteX14" fmla="*/ 13335 w 371474"/>
                                  <a:gd name="connsiteY14" fmla="*/ 309563 h 346709"/>
                                  <a:gd name="connsiteX15" fmla="*/ 358140 w 371474"/>
                                  <a:gd name="connsiteY15" fmla="*/ 309563 h 346709"/>
                                  <a:gd name="connsiteX16" fmla="*/ 371475 w 371474"/>
                                  <a:gd name="connsiteY16" fmla="*/ 321945 h 346709"/>
                                  <a:gd name="connsiteX17" fmla="*/ 99060 w 371474"/>
                                  <a:gd name="connsiteY17" fmla="*/ 123825 h 346709"/>
                                  <a:gd name="connsiteX18" fmla="*/ 99060 w 371474"/>
                                  <a:gd name="connsiteY18" fmla="*/ 272415 h 346709"/>
                                  <a:gd name="connsiteX19" fmla="*/ 123825 w 371474"/>
                                  <a:gd name="connsiteY19" fmla="*/ 272415 h 346709"/>
                                  <a:gd name="connsiteX20" fmla="*/ 123825 w 371474"/>
                                  <a:gd name="connsiteY20" fmla="*/ 123825 h 346709"/>
                                  <a:gd name="connsiteX21" fmla="*/ 173355 w 371474"/>
                                  <a:gd name="connsiteY21" fmla="*/ 123825 h 346709"/>
                                  <a:gd name="connsiteX22" fmla="*/ 173355 w 371474"/>
                                  <a:gd name="connsiteY22" fmla="*/ 272415 h 346709"/>
                                  <a:gd name="connsiteX23" fmla="*/ 198120 w 371474"/>
                                  <a:gd name="connsiteY23" fmla="*/ 272415 h 346709"/>
                                  <a:gd name="connsiteX24" fmla="*/ 198120 w 371474"/>
                                  <a:gd name="connsiteY24" fmla="*/ 123825 h 346709"/>
                                  <a:gd name="connsiteX25" fmla="*/ 247650 w 371474"/>
                                  <a:gd name="connsiteY25" fmla="*/ 123825 h 346709"/>
                                  <a:gd name="connsiteX26" fmla="*/ 247650 w 371474"/>
                                  <a:gd name="connsiteY26" fmla="*/ 272415 h 346709"/>
                                  <a:gd name="connsiteX27" fmla="*/ 272415 w 371474"/>
                                  <a:gd name="connsiteY27" fmla="*/ 272415 h 346709"/>
                                  <a:gd name="connsiteX28" fmla="*/ 272415 w 371474"/>
                                  <a:gd name="connsiteY28" fmla="*/ 123825 h 346709"/>
                                  <a:gd name="connsiteX29" fmla="*/ 321945 w 371474"/>
                                  <a:gd name="connsiteY29" fmla="*/ 123825 h 346709"/>
                                  <a:gd name="connsiteX30" fmla="*/ 321945 w 371474"/>
                                  <a:gd name="connsiteY30" fmla="*/ 272415 h 346709"/>
                                  <a:gd name="connsiteX31" fmla="*/ 333375 w 371474"/>
                                  <a:gd name="connsiteY31" fmla="*/ 272415 h 346709"/>
                                  <a:gd name="connsiteX32" fmla="*/ 346710 w 371474"/>
                                  <a:gd name="connsiteY32" fmla="*/ 284798 h 346709"/>
                                  <a:gd name="connsiteX33" fmla="*/ 346710 w 371474"/>
                                  <a:gd name="connsiteY33" fmla="*/ 297180 h 346709"/>
                                  <a:gd name="connsiteX34" fmla="*/ 24765 w 371474"/>
                                  <a:gd name="connsiteY34" fmla="*/ 297180 h 346709"/>
                                  <a:gd name="connsiteX35" fmla="*/ 24765 w 371474"/>
                                  <a:gd name="connsiteY35" fmla="*/ 284798 h 346709"/>
                                  <a:gd name="connsiteX36" fmla="*/ 38100 w 371474"/>
                                  <a:gd name="connsiteY36" fmla="*/ 272415 h 346709"/>
                                  <a:gd name="connsiteX37" fmla="*/ 49530 w 371474"/>
                                  <a:gd name="connsiteY37" fmla="*/ 272415 h 346709"/>
                                  <a:gd name="connsiteX38" fmla="*/ 49530 w 371474"/>
                                  <a:gd name="connsiteY38" fmla="*/ 123825 h 346709"/>
                                  <a:gd name="connsiteX39" fmla="*/ 99060 w 371474"/>
                                  <a:gd name="connsiteY39" fmla="*/ 123825 h 346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371474" h="346709">
                                    <a:moveTo>
                                      <a:pt x="371475" y="74295"/>
                                    </a:moveTo>
                                    <a:lnTo>
                                      <a:pt x="371475" y="99060"/>
                                    </a:lnTo>
                                    <a:lnTo>
                                      <a:pt x="346710" y="99060"/>
                                    </a:lnTo>
                                    <a:cubicBezTo>
                                      <a:pt x="346710" y="105728"/>
                                      <a:pt x="340995" y="111443"/>
                                      <a:pt x="333375" y="111443"/>
                                    </a:cubicBezTo>
                                    <a:lnTo>
                                      <a:pt x="38100" y="111443"/>
                                    </a:lnTo>
                                    <a:cubicBezTo>
                                      <a:pt x="30480" y="111443"/>
                                      <a:pt x="24765" y="105728"/>
                                      <a:pt x="24765" y="99060"/>
                                    </a:cubicBezTo>
                                    <a:lnTo>
                                      <a:pt x="0" y="99060"/>
                                    </a:lnTo>
                                    <a:lnTo>
                                      <a:pt x="0" y="74295"/>
                                    </a:lnTo>
                                    <a:lnTo>
                                      <a:pt x="185738" y="0"/>
                                    </a:lnTo>
                                    <a:lnTo>
                                      <a:pt x="371475" y="74295"/>
                                    </a:lnTo>
                                    <a:close/>
                                    <a:moveTo>
                                      <a:pt x="371475" y="321945"/>
                                    </a:moveTo>
                                    <a:lnTo>
                                      <a:pt x="371475" y="346710"/>
                                    </a:lnTo>
                                    <a:lnTo>
                                      <a:pt x="0" y="346710"/>
                                    </a:lnTo>
                                    <a:lnTo>
                                      <a:pt x="0" y="321945"/>
                                    </a:lnTo>
                                    <a:cubicBezTo>
                                      <a:pt x="0" y="315278"/>
                                      <a:pt x="5715" y="309563"/>
                                      <a:pt x="13335" y="309563"/>
                                    </a:cubicBezTo>
                                    <a:lnTo>
                                      <a:pt x="358140" y="309563"/>
                                    </a:lnTo>
                                    <a:cubicBezTo>
                                      <a:pt x="365760" y="309563"/>
                                      <a:pt x="371475" y="315278"/>
                                      <a:pt x="371475" y="321945"/>
                                    </a:cubicBezTo>
                                    <a:close/>
                                    <a:moveTo>
                                      <a:pt x="99060" y="123825"/>
                                    </a:moveTo>
                                    <a:lnTo>
                                      <a:pt x="99060" y="272415"/>
                                    </a:lnTo>
                                    <a:lnTo>
                                      <a:pt x="123825" y="272415"/>
                                    </a:lnTo>
                                    <a:lnTo>
                                      <a:pt x="123825" y="123825"/>
                                    </a:lnTo>
                                    <a:lnTo>
                                      <a:pt x="173355" y="123825"/>
                                    </a:lnTo>
                                    <a:lnTo>
                                      <a:pt x="173355" y="272415"/>
                                    </a:lnTo>
                                    <a:lnTo>
                                      <a:pt x="198120" y="272415"/>
                                    </a:lnTo>
                                    <a:lnTo>
                                      <a:pt x="198120" y="123825"/>
                                    </a:lnTo>
                                    <a:lnTo>
                                      <a:pt x="247650" y="123825"/>
                                    </a:lnTo>
                                    <a:lnTo>
                                      <a:pt x="247650" y="272415"/>
                                    </a:lnTo>
                                    <a:lnTo>
                                      <a:pt x="272415" y="272415"/>
                                    </a:lnTo>
                                    <a:lnTo>
                                      <a:pt x="272415" y="123825"/>
                                    </a:lnTo>
                                    <a:lnTo>
                                      <a:pt x="321945" y="123825"/>
                                    </a:lnTo>
                                    <a:lnTo>
                                      <a:pt x="321945" y="272415"/>
                                    </a:lnTo>
                                    <a:lnTo>
                                      <a:pt x="333375" y="272415"/>
                                    </a:lnTo>
                                    <a:cubicBezTo>
                                      <a:pt x="340995" y="272415"/>
                                      <a:pt x="346710" y="278130"/>
                                      <a:pt x="346710" y="284798"/>
                                    </a:cubicBezTo>
                                    <a:lnTo>
                                      <a:pt x="346710" y="297180"/>
                                    </a:lnTo>
                                    <a:lnTo>
                                      <a:pt x="24765" y="297180"/>
                                    </a:lnTo>
                                    <a:lnTo>
                                      <a:pt x="24765" y="284798"/>
                                    </a:lnTo>
                                    <a:cubicBezTo>
                                      <a:pt x="24765" y="278130"/>
                                      <a:pt x="30480" y="272415"/>
                                      <a:pt x="38100" y="272415"/>
                                    </a:cubicBezTo>
                                    <a:lnTo>
                                      <a:pt x="49530" y="272415"/>
                                    </a:lnTo>
                                    <a:lnTo>
                                      <a:pt x="49530" y="123825"/>
                                    </a:lnTo>
                                    <a:lnTo>
                                      <a:pt x="99060" y="123825"/>
                                    </a:lnTo>
                                    <a:close/>
                                  </a:path>
                                </a:pathLst>
                              </a:custGeom>
                              <a:solidFill>
                                <a:srgbClr val="8E9AAF"/>
                              </a:solidFill>
                              <a:ln w="9525" cap="flat">
                                <a:noFill/>
                                <a:prstDash val="solid"/>
                                <a:miter/>
                              </a:ln>
                            </wps:spPr>
                            <wps:bodyPr rtlCol="0" anchor="ctr"/>
                          </wps:wsp>
                        </a:graphicData>
                      </a:graphic>
                    </wp:inline>
                  </w:drawing>
                </mc:Choice>
                <mc:Fallback>
                  <w:pict>
                    <v:shape w14:anchorId="1734AEDD" id="Graphic 540"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371474,346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" path="m371475,74295r,24765l346710,99060v,6668,-5715,12383,-13335,12383l38100,111443v-7620,,-13335,-5715,-13335,-12383l,99060,,74295,185738,,371475,74295xm371475,321945r,24765l,346710,,321945v,-6667,5715,-12382,13335,-12382l358140,309563v7620,,13335,5715,13335,12382xm99060,123825r,148590l123825,272415r,-148590l173355,123825r,148590l198120,272415r,-148590l247650,123825r,148590l272415,272415r,-148590l321945,123825r,148590l333375,272415v7620,,13335,5715,13335,12383l346710,297180r-321945,l24765,284798v,-6668,5715,-12383,13335,-12383l49530,272415r,-148590l99060,123825xe" fillcolor="#8e9aaf" stroked="f">
                      <v:stroke joinstyle="miter"/>
                      <v:path arrowok="t" o:connecttype="custom" o:connectlocs="176400,37800;176400,50400;164640,50400;158308,56700;18092,56700;11760,50400;0,50400;0,37800;88200,0;176400,37800;176400,163800;176400,176401;0,176401;0,163800;6332,157501;170068,157501;176400,163800;47040,63000;47040,138600;58800,138600;58800,63000;82320,63000;82320,138600;94080,138600;94080,63000;117600,63000;117600,138600;129360,138600;129360,63000;152880,63000;152880,138600;158308,138600;164640,144901;164640,151200;11760,151200;11760,144901;18092,138600;23520,138600;23520,63000;47040,63000" o:connectangles="0,0,0,0,0,0,0,0,0,0,0,0,0,0,0,0,0,0,0,0,0,0,0,0,0,0,0,0,0,0,0,0,0,0,0,0,0,0,0,0"/>
                      <o:lock v:ext="edit" aspectratio="t"/>
                      <w10:anchorlock/>
                    </v:shape>
                  </w:pict>
                </mc:Fallback>
              </mc:AlternateContent>
            </w:r>
          </w:p>
        </w:tc>
        <w:tc>
          <w:tcPr>
            <w:tcW w:w="8315" w:type="dxa"/>
            <w:gridSpan w:val="4"/>
            <w:vAlign w:val="center"/>
          </w:tcPr>
          <w:p w14:paraId="1B8B13B4" w14:textId="1808A3A3" w:rsidR="00197050" w:rsidRDefault="00197050" w:rsidP="00D61C80">
            <w:pPr>
              <w:pStyle w:val="TableTextEntries"/>
              <w:spacing w:before="240" w:after="120"/>
            </w:pPr>
            <w:r w:rsidRPr="00115806">
              <w:t xml:space="preserve">We require evidence of the signatory’s authority to sign the application form that is dated less than </w:t>
            </w:r>
            <w:r>
              <w:t>4 </w:t>
            </w:r>
            <w:r w:rsidRPr="00115806">
              <w:t>weeks from the date that the application is submitted</w:t>
            </w:r>
            <w:r>
              <w:t>.</w:t>
            </w:r>
          </w:p>
        </w:tc>
      </w:tr>
    </w:tbl>
    <w:p w14:paraId="47CC574A" w14:textId="51D9FC5A" w:rsidR="00197050" w:rsidRDefault="00197050" w:rsidP="00692361">
      <w:pPr>
        <w:pStyle w:val="BodyText"/>
      </w:pPr>
    </w:p>
    <w:p w14:paraId="1AEFD7D9" w14:textId="40334AC6" w:rsidR="00F43870" w:rsidRDefault="00F43870" w:rsidP="00277EEA">
      <w:pPr>
        <w:pStyle w:val="BodyText"/>
      </w:pPr>
      <w:r>
        <w:br w:type="page"/>
      </w:r>
    </w:p>
    <w:p w14:paraId="41F65B61" w14:textId="77777777" w:rsidR="00925FCF" w:rsidRPr="00692361" w:rsidRDefault="00925FCF" w:rsidP="00925FCF">
      <w:pPr>
        <w:pStyle w:val="BodyText"/>
        <w:rPr>
          <w:b/>
          <w:bCs/>
        </w:rPr>
      </w:pPr>
      <w:r w:rsidRPr="00692361">
        <w:rPr>
          <w:b/>
          <w:bCs/>
        </w:rPr>
        <w:lastRenderedPageBreak/>
        <w:t>I, do solemnly and sincerely declare that:</w:t>
      </w:r>
    </w:p>
    <w:p w14:paraId="231C7E11" w14:textId="77777777" w:rsidR="00925FCF" w:rsidRDefault="00925FCF" w:rsidP="00F70D26">
      <w:pPr>
        <w:pStyle w:val="ListNumber"/>
        <w:numPr>
          <w:ilvl w:val="0"/>
          <w:numId w:val="58"/>
        </w:numPr>
      </w:pPr>
      <w:r>
        <w:t xml:space="preserve">I am a </w:t>
      </w:r>
      <w:sdt>
        <w:sdtPr>
          <w:id w:val="1197580088"/>
          <w:placeholder>
            <w:docPart w:val="0B84444E51594C3F92AF380B0710287D"/>
          </w:placeholder>
          <w:showingPlcHdr/>
          <w:comboBox>
            <w:listItem w:value="Choose an item."/>
            <w:listItem w:displayText="Director" w:value="Director"/>
            <w:listItem w:displayText="Sole Director" w:value="Sole Director"/>
            <w:listItem w:displayText="Chief Executive Officer" w:value="Chief Executive Officer"/>
            <w:listItem w:displayText="Such other person that IPART agrees" w:value="Such other person that IPART agrees"/>
          </w:comboBox>
        </w:sdtPr>
        <w:sdtEndPr/>
        <w:sdtContent>
          <w:permStart w:id="1268980165" w:edGrp="everyone"/>
          <w:r w:rsidRPr="008C003E">
            <w:rPr>
              <w:rStyle w:val="PlaceholderText"/>
            </w:rPr>
            <w:t>Choose an item.</w:t>
          </w:r>
          <w:permEnd w:id="1268980165"/>
        </w:sdtContent>
      </w:sdt>
      <w:r>
        <w:t xml:space="preserve"> of the applicant corporation (named in this application form). </w:t>
      </w:r>
    </w:p>
    <w:p w14:paraId="171D2640" w14:textId="77777777" w:rsidR="00925FCF" w:rsidRDefault="00925FCF" w:rsidP="00925FCF">
      <w:pPr>
        <w:pStyle w:val="ListNumber"/>
      </w:pPr>
      <w:r>
        <w:t>The information provided in this application is true and correct to the best of my knowledge.</w:t>
      </w:r>
    </w:p>
    <w:p w14:paraId="54511115" w14:textId="77777777" w:rsidR="00925FCF" w:rsidRDefault="00925FCF" w:rsidP="00925FCF">
      <w:pPr>
        <w:pStyle w:val="ListNumber"/>
      </w:pPr>
      <w:r>
        <w:t xml:space="preserve">I am aware of the requirements under the </w:t>
      </w:r>
      <w:r w:rsidRPr="00554AF6">
        <w:rPr>
          <w:i/>
          <w:iCs/>
        </w:rPr>
        <w:t>Water Industry Competition Act 2006</w:t>
      </w:r>
      <w:r>
        <w:t xml:space="preserve"> (NSW) (WIC Act) for the licence being applied for.</w:t>
      </w:r>
    </w:p>
    <w:p w14:paraId="4509366F" w14:textId="77777777" w:rsidR="00925FCF" w:rsidRDefault="00925FCF" w:rsidP="00925FCF">
      <w:pPr>
        <w:pStyle w:val="ListNumber"/>
      </w:pPr>
      <w:r>
        <w:t>The applicant corporation is not, for the purpose of section 10(3)(a) of the WIC Act, a disqualified corporation (as defined in the Dictionary of the WIC Act).</w:t>
      </w:r>
    </w:p>
    <w:p w14:paraId="0D7A1812" w14:textId="77777777" w:rsidR="00925FCF" w:rsidRDefault="00925FCF" w:rsidP="00925FCF">
      <w:pPr>
        <w:pStyle w:val="ListNumber"/>
      </w:pPr>
      <w:r>
        <w:t>The applicant corporation is not, for the purpose of section 10(3)(b) of the WIC Act, a related entity of a disqualified corporation (as defined in the Dictionary of the WIC Act) that would have a direct or indirect interest in, or influence on, the carrying out of the activities that the licence (the subject of the application in relation to which this declaration is made), if granted, would authorise.</w:t>
      </w:r>
    </w:p>
    <w:p w14:paraId="1FFA128E" w14:textId="77777777" w:rsidR="00925FCF" w:rsidRDefault="00925FCF" w:rsidP="00925FCF">
      <w:pPr>
        <w:pStyle w:val="ListNumber"/>
      </w:pPr>
      <w:r>
        <w:t>I have the authority to make this application on behalf of the applicant corporation (named in this application form).</w:t>
      </w:r>
    </w:p>
    <w:p w14:paraId="57A684E9" w14:textId="77777777" w:rsidR="00925FCF" w:rsidRDefault="00925FCF" w:rsidP="00925FCF">
      <w:pPr>
        <w:pStyle w:val="BodyText"/>
      </w:pPr>
      <w:r>
        <w:t xml:space="preserve">I make this solemn declaration conscientiously believing the same to be true and by virtue of the provisions of the </w:t>
      </w:r>
      <w:r w:rsidRPr="002C56EE">
        <w:rPr>
          <w:i/>
        </w:rPr>
        <w:t>Oaths Act 1900</w:t>
      </w:r>
      <w:r>
        <w:t xml:space="preserve"> (NSW).</w:t>
      </w:r>
    </w:p>
    <w:p w14:paraId="2A45C8BF" w14:textId="77777777" w:rsidR="00925FCF" w:rsidRDefault="00925FCF" w:rsidP="00925FCF">
      <w:pPr>
        <w:pStyle w:val="BodyText"/>
      </w:pPr>
      <w:r>
        <w:t>In the presence of an authorised witness, who certify the following</w:t>
      </w:r>
      <w:r w:rsidRPr="00EC3F6C">
        <w:t xml:space="preserve"> matters concerning the making of this statutory declaration by the person who made it: </w:t>
      </w:r>
      <w:r w:rsidRPr="00EC3F6C">
        <w:rPr>
          <w:i/>
        </w:rPr>
        <w:t>[</w:t>
      </w:r>
      <w:r>
        <w:rPr>
          <w:i/>
        </w:rPr>
        <w:t>*choose an item from each of the drop-down menu]</w:t>
      </w:r>
    </w:p>
    <w:p w14:paraId="523302A7" w14:textId="77777777" w:rsidR="00925FCF" w:rsidRDefault="00925FCF" w:rsidP="00F70D26">
      <w:pPr>
        <w:pStyle w:val="ListNumber"/>
        <w:numPr>
          <w:ilvl w:val="0"/>
          <w:numId w:val="59"/>
        </w:numPr>
      </w:pPr>
      <w:r>
        <w:t>*</w:t>
      </w:r>
      <w:sdt>
        <w:sdtPr>
          <w:id w:val="-2038488260"/>
          <w:placeholder>
            <w:docPart w:val="0B84444E51594C3F92AF380B0710287D"/>
          </w:placeholder>
          <w:showingPlcHdr/>
          <w:comboBox>
            <w:listItem w:value="Choose an item."/>
            <w:listItem w:displayText="I saw the face of the person." w:value="I saw the face of the person."/>
            <w:listItem w:displayText="I did not see the face of the person because the person was wearing a face covering, but I can satisfied that the person had a special justification for not removing the covering." w:value="I did not see the face of the person because the person was wearing a face covering, but I can satisfied that the person had a special justification for not removing the covering."/>
          </w:comboBox>
        </w:sdtPr>
        <w:sdtEndPr/>
        <w:sdtContent>
          <w:permStart w:id="614404634" w:edGrp="everyone"/>
          <w:r w:rsidRPr="008C003E">
            <w:rPr>
              <w:rStyle w:val="PlaceholderText"/>
            </w:rPr>
            <w:t>Choose an item.</w:t>
          </w:r>
          <w:permEnd w:id="614404634"/>
        </w:sdtContent>
      </w:sdt>
    </w:p>
    <w:p w14:paraId="09F9B483" w14:textId="77777777" w:rsidR="00925FCF" w:rsidRDefault="00925FCF" w:rsidP="00925FCF">
      <w:pPr>
        <w:pStyle w:val="ListNumber"/>
      </w:pPr>
      <w:r>
        <w:t>*</w:t>
      </w:r>
      <w:sdt>
        <w:sdtPr>
          <w:id w:val="300268369"/>
          <w:placeholder>
            <w:docPart w:val="0B84444E51594C3F92AF380B0710287D"/>
          </w:placeholder>
          <w:showingPlcHdr/>
          <w:comboBox>
            <w:listItem w:value="Choose an item."/>
            <w:listItem w:displayText="I have known this person for at least 12 months." w:value="I have known this person for at least 12 months."/>
            <w:listItem w:displayText="I have confirmed the person's identity using an identification document and the document I relied on was provided in the table below." w:value="I have confirmed the person's identity using an identification document and the document I relied on was provided in the table below."/>
          </w:comboBox>
        </w:sdtPr>
        <w:sdtEndPr/>
        <w:sdtContent>
          <w:permStart w:id="941754516" w:edGrp="everyone"/>
          <w:r w:rsidRPr="008C003E">
            <w:rPr>
              <w:rStyle w:val="PlaceholderText"/>
            </w:rPr>
            <w:t>Choose an item.</w:t>
          </w:r>
          <w:permEnd w:id="941754516"/>
        </w:sdtContent>
      </w:sdt>
    </w:p>
    <w:tbl>
      <w:tblPr>
        <w:tblW w:w="9032" w:type="dxa"/>
        <w:tblLook w:val="04A0" w:firstRow="1" w:lastRow="0" w:firstColumn="1" w:lastColumn="0" w:noHBand="0" w:noVBand="1"/>
      </w:tblPr>
      <w:tblGrid>
        <w:gridCol w:w="717"/>
        <w:gridCol w:w="1972"/>
        <w:gridCol w:w="3164"/>
        <w:gridCol w:w="3164"/>
        <w:gridCol w:w="15"/>
      </w:tblGrid>
      <w:tr w:rsidR="00925FCF" w14:paraId="7259867F" w14:textId="77777777" w:rsidTr="00B34CD7">
        <w:tc>
          <w:tcPr>
            <w:tcW w:w="717" w:type="dxa"/>
          </w:tcPr>
          <w:p w14:paraId="4B8EB206" w14:textId="77777777" w:rsidR="00925FCF" w:rsidRPr="008B359C" w:rsidRDefault="00925FCF" w:rsidP="00B34CD7">
            <w:pPr>
              <w:pStyle w:val="TableTextEntries"/>
              <w:spacing w:before="240" w:after="120"/>
              <w:rPr>
                <w:noProof/>
              </w:rPr>
            </w:pPr>
            <w:r w:rsidRPr="008B359C">
              <w:rPr>
                <w:noProof/>
              </w:rPr>
              <mc:AlternateContent>
                <mc:Choice Requires="wps">
                  <w:drawing>
                    <wp:inline distT="0" distB="0" distL="0" distR="0" wp14:anchorId="40C71667" wp14:editId="30B347B5">
                      <wp:extent cx="176400" cy="176400"/>
                      <wp:effectExtent l="0" t="0" r="0" b="0"/>
                      <wp:docPr id="115" name="Graphic 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41935 w 293369"/>
                                  <a:gd name="connsiteY0" fmla="*/ 132398 h 293370"/>
                                  <a:gd name="connsiteX1" fmla="*/ 80963 w 293369"/>
                                  <a:gd name="connsiteY1" fmla="*/ 293370 h 293370"/>
                                  <a:gd name="connsiteX2" fmla="*/ 0 w 293369"/>
                                  <a:gd name="connsiteY2" fmla="*/ 293370 h 293370"/>
                                  <a:gd name="connsiteX3" fmla="*/ 0 w 293369"/>
                                  <a:gd name="connsiteY3" fmla="*/ 213360 h 293370"/>
                                  <a:gd name="connsiteX4" fmla="*/ 160973 w 293369"/>
                                  <a:gd name="connsiteY4" fmla="*/ 52388 h 293370"/>
                                  <a:gd name="connsiteX5" fmla="*/ 241935 w 293369"/>
                                  <a:gd name="connsiteY5" fmla="*/ 132398 h 293370"/>
                                  <a:gd name="connsiteX6" fmla="*/ 88582 w 293369"/>
                                  <a:gd name="connsiteY6" fmla="*/ 251460 h 293370"/>
                                  <a:gd name="connsiteX7" fmla="*/ 42863 w 293369"/>
                                  <a:gd name="connsiteY7" fmla="*/ 205740 h 293370"/>
                                  <a:gd name="connsiteX8" fmla="*/ 25718 w 293369"/>
                                  <a:gd name="connsiteY8" fmla="*/ 222885 h 293370"/>
                                  <a:gd name="connsiteX9" fmla="*/ 25718 w 293369"/>
                                  <a:gd name="connsiteY9" fmla="*/ 243840 h 293370"/>
                                  <a:gd name="connsiteX10" fmla="*/ 50482 w 293369"/>
                                  <a:gd name="connsiteY10" fmla="*/ 243840 h 293370"/>
                                  <a:gd name="connsiteX11" fmla="*/ 50482 w 293369"/>
                                  <a:gd name="connsiteY11" fmla="*/ 268605 h 293370"/>
                                  <a:gd name="connsiteX12" fmla="*/ 71438 w 293369"/>
                                  <a:gd name="connsiteY12" fmla="*/ 268605 h 293370"/>
                                  <a:gd name="connsiteX13" fmla="*/ 88582 w 293369"/>
                                  <a:gd name="connsiteY13" fmla="*/ 251460 h 293370"/>
                                  <a:gd name="connsiteX14" fmla="*/ 167640 w 293369"/>
                                  <a:gd name="connsiteY14" fmla="*/ 84773 h 293370"/>
                                  <a:gd name="connsiteX15" fmla="*/ 164783 w 293369"/>
                                  <a:gd name="connsiteY15" fmla="*/ 85725 h 293370"/>
                                  <a:gd name="connsiteX16" fmla="*/ 60007 w 293369"/>
                                  <a:gd name="connsiteY16" fmla="*/ 190500 h 293370"/>
                                  <a:gd name="connsiteX17" fmla="*/ 59055 w 293369"/>
                                  <a:gd name="connsiteY17" fmla="*/ 193358 h 293370"/>
                                  <a:gd name="connsiteX18" fmla="*/ 62865 w 293369"/>
                                  <a:gd name="connsiteY18" fmla="*/ 197167 h 293370"/>
                                  <a:gd name="connsiteX19" fmla="*/ 65723 w 293369"/>
                                  <a:gd name="connsiteY19" fmla="*/ 196215 h 293370"/>
                                  <a:gd name="connsiteX20" fmla="*/ 170498 w 293369"/>
                                  <a:gd name="connsiteY20" fmla="*/ 91440 h 293370"/>
                                  <a:gd name="connsiteX21" fmla="*/ 171450 w 293369"/>
                                  <a:gd name="connsiteY21" fmla="*/ 88582 h 293370"/>
                                  <a:gd name="connsiteX22" fmla="*/ 167640 w 293369"/>
                                  <a:gd name="connsiteY22" fmla="*/ 84773 h 293370"/>
                                  <a:gd name="connsiteX23" fmla="*/ 286703 w 293369"/>
                                  <a:gd name="connsiteY23" fmla="*/ 88582 h 293370"/>
                                  <a:gd name="connsiteX24" fmla="*/ 254318 w 293369"/>
                                  <a:gd name="connsiteY24" fmla="*/ 120967 h 293370"/>
                                  <a:gd name="connsiteX25" fmla="*/ 173355 w 293369"/>
                                  <a:gd name="connsiteY25" fmla="*/ 40005 h 293370"/>
                                  <a:gd name="connsiteX26" fmla="*/ 205740 w 293369"/>
                                  <a:gd name="connsiteY26" fmla="*/ 7620 h 293370"/>
                                  <a:gd name="connsiteX27" fmla="*/ 222885 w 293369"/>
                                  <a:gd name="connsiteY27" fmla="*/ 0 h 293370"/>
                                  <a:gd name="connsiteX28" fmla="*/ 240030 w 293369"/>
                                  <a:gd name="connsiteY28" fmla="*/ 7620 h 293370"/>
                                  <a:gd name="connsiteX29" fmla="*/ 285750 w 293369"/>
                                  <a:gd name="connsiteY29" fmla="*/ 53340 h 293370"/>
                                  <a:gd name="connsiteX30" fmla="*/ 293370 w 293369"/>
                                  <a:gd name="connsiteY30" fmla="*/ 70485 h 293370"/>
                                  <a:gd name="connsiteX31" fmla="*/ 286703 w 293369"/>
                                  <a:gd name="connsiteY31" fmla="*/ 88582 h 293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3369" h="293370">
                                    <a:moveTo>
                                      <a:pt x="241935" y="132398"/>
                                    </a:moveTo>
                                    <a:lnTo>
                                      <a:pt x="80963" y="293370"/>
                                    </a:lnTo>
                                    <a:lnTo>
                                      <a:pt x="0" y="293370"/>
                                    </a:lnTo>
                                    <a:lnTo>
                                      <a:pt x="0" y="213360"/>
                                    </a:lnTo>
                                    <a:lnTo>
                                      <a:pt x="160973" y="52388"/>
                                    </a:lnTo>
                                    <a:lnTo>
                                      <a:pt x="241935" y="132398"/>
                                    </a:lnTo>
                                    <a:close/>
                                    <a:moveTo>
                                      <a:pt x="88582" y="251460"/>
                                    </a:moveTo>
                                    <a:lnTo>
                                      <a:pt x="42863" y="205740"/>
                                    </a:lnTo>
                                    <a:lnTo>
                                      <a:pt x="25718" y="222885"/>
                                    </a:lnTo>
                                    <a:lnTo>
                                      <a:pt x="25718" y="243840"/>
                                    </a:lnTo>
                                    <a:lnTo>
                                      <a:pt x="50482" y="243840"/>
                                    </a:lnTo>
                                    <a:lnTo>
                                      <a:pt x="50482" y="268605"/>
                                    </a:lnTo>
                                    <a:lnTo>
                                      <a:pt x="71438" y="268605"/>
                                    </a:lnTo>
                                    <a:lnTo>
                                      <a:pt x="88582" y="251460"/>
                                    </a:lnTo>
                                    <a:close/>
                                    <a:moveTo>
                                      <a:pt x="167640" y="84773"/>
                                    </a:moveTo>
                                    <a:cubicBezTo>
                                      <a:pt x="166688" y="84773"/>
                                      <a:pt x="165735" y="84773"/>
                                      <a:pt x="164783" y="85725"/>
                                    </a:cubicBezTo>
                                    <a:lnTo>
                                      <a:pt x="60007" y="190500"/>
                                    </a:lnTo>
                                    <a:cubicBezTo>
                                      <a:pt x="59055" y="191453"/>
                                      <a:pt x="59055" y="192405"/>
                                      <a:pt x="59055" y="193358"/>
                                    </a:cubicBezTo>
                                    <a:cubicBezTo>
                                      <a:pt x="59055" y="196215"/>
                                      <a:pt x="60960" y="197167"/>
                                      <a:pt x="62865" y="197167"/>
                                    </a:cubicBezTo>
                                    <a:cubicBezTo>
                                      <a:pt x="63818" y="197167"/>
                                      <a:pt x="64770" y="197167"/>
                                      <a:pt x="65723" y="196215"/>
                                    </a:cubicBezTo>
                                    <a:lnTo>
                                      <a:pt x="170498" y="91440"/>
                                    </a:lnTo>
                                    <a:cubicBezTo>
                                      <a:pt x="171450" y="90488"/>
                                      <a:pt x="171450" y="89535"/>
                                      <a:pt x="171450" y="88582"/>
                                    </a:cubicBezTo>
                                    <a:cubicBezTo>
                                      <a:pt x="171450" y="86678"/>
                                      <a:pt x="170498" y="84773"/>
                                      <a:pt x="167640" y="84773"/>
                                    </a:cubicBezTo>
                                    <a:close/>
                                    <a:moveTo>
                                      <a:pt x="286703" y="88582"/>
                                    </a:moveTo>
                                    <a:lnTo>
                                      <a:pt x="254318" y="120967"/>
                                    </a:lnTo>
                                    <a:lnTo>
                                      <a:pt x="173355" y="40005"/>
                                    </a:lnTo>
                                    <a:lnTo>
                                      <a:pt x="205740" y="7620"/>
                                    </a:lnTo>
                                    <a:cubicBezTo>
                                      <a:pt x="210502" y="2857"/>
                                      <a:pt x="216218" y="0"/>
                                      <a:pt x="222885" y="0"/>
                                    </a:cubicBezTo>
                                    <a:cubicBezTo>
                                      <a:pt x="229552" y="0"/>
                                      <a:pt x="236220" y="2857"/>
                                      <a:pt x="240030" y="7620"/>
                                    </a:cubicBezTo>
                                    <a:lnTo>
                                      <a:pt x="285750" y="53340"/>
                                    </a:lnTo>
                                    <a:cubicBezTo>
                                      <a:pt x="290513" y="58103"/>
                                      <a:pt x="293370" y="64770"/>
                                      <a:pt x="293370" y="70485"/>
                                    </a:cubicBezTo>
                                    <a:cubicBezTo>
                                      <a:pt x="293370" y="76200"/>
                                      <a:pt x="290513" y="83820"/>
                                      <a:pt x="286703" y="88582"/>
                                    </a:cubicBezTo>
                                    <a:close/>
                                  </a:path>
                                </a:pathLst>
                              </a:custGeom>
                              <a:solidFill>
                                <a:srgbClr val="8E9AAF"/>
                              </a:solidFill>
                              <a:ln w="9525" cap="flat">
                                <a:noFill/>
                                <a:prstDash val="solid"/>
                                <a:miter/>
                              </a:ln>
                            </wps:spPr>
                            <wps:bodyPr rtlCol="0" anchor="ctr"/>
                          </wps:wsp>
                        </a:graphicData>
                      </a:graphic>
                    </wp:inline>
                  </w:drawing>
                </mc:Choice>
                <mc:Fallback>
                  <w:pict>
                    <v:shape w14:anchorId="37A7BC1C" id="Graphic 220"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3369,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" path="m241935,132398l80963,293370,,293370,,213360,160973,52388r80962,80010xm88582,251460l42863,205740,25718,222885r,20955l50482,243840r,24765l71438,268605,88582,251460xm167640,84773v-952,,-1905,,-2857,952l60007,190500v-952,953,-952,1905,-952,2858c59055,196215,60960,197167,62865,197167v953,,1905,,2858,-952l170498,91440v952,-952,952,-1905,952,-2858c171450,86678,170498,84773,167640,84773xm286703,88582r-32385,32385l173355,40005,205740,7620c210502,2857,216218,,222885,v6667,,13335,2857,17145,7620l285750,53340v4763,4763,7620,11430,7620,17145c293370,76200,290513,83820,286703,88582xe" fillcolor="#8e9aaf" stroked="f">
                      <v:stroke joinstyle="miter"/>
                      <v:path arrowok="t" o:connecttype="custom" o:connectlocs="145473,79609;48682,176400;0,176400;0,128291;96792,31500;145473,79609;53264,151200;25773,123709;15464,134018;15464,146618;30354,146618;30354,161509;42955,161509;53264,151200;100800,50973;99082,51545;36082,114545;35509,116264;37800,118554;39519,117982;102519,54982;103091,53263;100800,50973;172392,53263;152919,72736;104237,24055;123710,4582;134019,0;144328,4582;171819,32073;176401,42382;172392,53263" o:connectangles="0,0,0,0,0,0,0,0,0,0,0,0,0,0,0,0,0,0,0,0,0,0,0,0,0,0,0,0,0,0,0,0"/>
                      <o:lock v:ext="edit" aspectratio="t"/>
                      <w10:anchorlock/>
                    </v:shape>
                  </w:pict>
                </mc:Fallback>
              </mc:AlternateContent>
            </w:r>
          </w:p>
        </w:tc>
        <w:tc>
          <w:tcPr>
            <w:tcW w:w="8315" w:type="dxa"/>
            <w:gridSpan w:val="4"/>
            <w:vAlign w:val="center"/>
          </w:tcPr>
          <w:p w14:paraId="3C505F01" w14:textId="77777777" w:rsidR="00925FCF" w:rsidRDefault="00925FCF" w:rsidP="00B34CD7">
            <w:pPr>
              <w:pStyle w:val="TableTextEntries"/>
              <w:spacing w:before="240" w:after="120"/>
            </w:pPr>
            <w:r w:rsidRPr="00692361">
              <w:t>Provide details of the signatory and witness.</w:t>
            </w:r>
          </w:p>
        </w:tc>
      </w:tr>
      <w:tr w:rsidR="00925FCF" w:rsidRPr="00925FCF" w14:paraId="5FE7100A" w14:textId="77777777" w:rsidTr="00B34CD7">
        <w:trPr>
          <w:gridAfter w:val="1"/>
          <w:wAfter w:w="15" w:type="dxa"/>
        </w:trPr>
        <w:tc>
          <w:tcPr>
            <w:tcW w:w="2689" w:type="dxa"/>
            <w:gridSpan w:val="2"/>
          </w:tcPr>
          <w:p w14:paraId="6F89ADDF" w14:textId="77777777" w:rsidR="00925FCF" w:rsidRPr="00925FCF" w:rsidRDefault="00925FCF" w:rsidP="00B34CD7">
            <w:pPr>
              <w:pStyle w:val="TableTextColumnHeading"/>
              <w:spacing w:after="120"/>
              <w:rPr>
                <w:sz w:val="18"/>
                <w:szCs w:val="18"/>
              </w:rPr>
            </w:pPr>
            <w:r w:rsidRPr="00925FCF">
              <w:rPr>
                <w:sz w:val="18"/>
                <w:szCs w:val="18"/>
              </w:rPr>
              <w:t>Details</w:t>
            </w:r>
          </w:p>
        </w:tc>
        <w:tc>
          <w:tcPr>
            <w:tcW w:w="3164" w:type="dxa"/>
          </w:tcPr>
          <w:p w14:paraId="0FE0280B" w14:textId="77777777" w:rsidR="00925FCF" w:rsidRPr="00925FCF" w:rsidRDefault="00925FCF" w:rsidP="00B34CD7">
            <w:pPr>
              <w:pStyle w:val="TableTextColumnHeading"/>
              <w:spacing w:after="120"/>
              <w:rPr>
                <w:sz w:val="18"/>
                <w:szCs w:val="18"/>
              </w:rPr>
            </w:pPr>
            <w:r w:rsidRPr="00925FCF">
              <w:rPr>
                <w:sz w:val="18"/>
                <w:szCs w:val="18"/>
              </w:rPr>
              <w:t>Signatory</w:t>
            </w:r>
          </w:p>
        </w:tc>
        <w:tc>
          <w:tcPr>
            <w:tcW w:w="3164" w:type="dxa"/>
          </w:tcPr>
          <w:p w14:paraId="256CF45B" w14:textId="77777777" w:rsidR="00925FCF" w:rsidRPr="00925FCF" w:rsidRDefault="00925FCF" w:rsidP="00B34CD7">
            <w:pPr>
              <w:pStyle w:val="TableTextColumnHeading"/>
              <w:spacing w:after="120"/>
              <w:rPr>
                <w:sz w:val="18"/>
                <w:szCs w:val="18"/>
              </w:rPr>
            </w:pPr>
            <w:r w:rsidRPr="00925FCF">
              <w:rPr>
                <w:sz w:val="18"/>
                <w:szCs w:val="18"/>
              </w:rPr>
              <w:t>Witness</w:t>
            </w:r>
          </w:p>
        </w:tc>
      </w:tr>
      <w:tr w:rsidR="00925FCF" w14:paraId="02F183FD" w14:textId="77777777" w:rsidTr="00B34CD7">
        <w:trPr>
          <w:gridAfter w:val="1"/>
          <w:wAfter w:w="15" w:type="dxa"/>
        </w:trPr>
        <w:tc>
          <w:tcPr>
            <w:tcW w:w="2689" w:type="dxa"/>
            <w:gridSpan w:val="2"/>
          </w:tcPr>
          <w:p w14:paraId="3E5F2653" w14:textId="77777777" w:rsidR="00925FCF" w:rsidRDefault="00925FCF" w:rsidP="00B34CD7">
            <w:pPr>
              <w:pStyle w:val="TableTextEntries"/>
              <w:spacing w:after="120"/>
            </w:pPr>
            <w:permStart w:id="1342974236" w:edGrp="everyone" w:colFirst="1" w:colLast="1"/>
            <w:permStart w:id="487007211" w:edGrp="everyone" w:colFirst="2" w:colLast="2"/>
            <w:r>
              <w:t>Full name</w:t>
            </w:r>
          </w:p>
          <w:p w14:paraId="634E1E0F" w14:textId="77777777" w:rsidR="00925FCF" w:rsidRDefault="00925FCF" w:rsidP="00B34CD7">
            <w:pPr>
              <w:pStyle w:val="TableTextEntries"/>
              <w:spacing w:after="120"/>
            </w:pPr>
          </w:p>
        </w:tc>
        <w:tc>
          <w:tcPr>
            <w:tcW w:w="3164" w:type="dxa"/>
            <w:shd w:val="clear" w:color="auto" w:fill="ECE9E7" w:themeFill="background2"/>
          </w:tcPr>
          <w:p w14:paraId="46E41278" w14:textId="77777777" w:rsidR="00925FCF" w:rsidRDefault="00925FCF" w:rsidP="00B34CD7">
            <w:pPr>
              <w:pStyle w:val="TableTextEntries"/>
              <w:spacing w:after="120"/>
            </w:pPr>
          </w:p>
        </w:tc>
        <w:tc>
          <w:tcPr>
            <w:tcW w:w="3164" w:type="dxa"/>
            <w:shd w:val="clear" w:color="auto" w:fill="ECE9E7" w:themeFill="background2"/>
          </w:tcPr>
          <w:p w14:paraId="36A56A73" w14:textId="77777777" w:rsidR="00925FCF" w:rsidRDefault="00925FCF" w:rsidP="00B34CD7">
            <w:pPr>
              <w:pStyle w:val="TableTextEntries"/>
              <w:spacing w:after="120"/>
            </w:pPr>
          </w:p>
        </w:tc>
      </w:tr>
      <w:tr w:rsidR="00925FCF" w14:paraId="45BFFC09" w14:textId="77777777" w:rsidTr="00B34CD7">
        <w:trPr>
          <w:gridAfter w:val="1"/>
          <w:wAfter w:w="15" w:type="dxa"/>
        </w:trPr>
        <w:tc>
          <w:tcPr>
            <w:tcW w:w="2689" w:type="dxa"/>
            <w:gridSpan w:val="2"/>
          </w:tcPr>
          <w:p w14:paraId="06613BF5" w14:textId="77777777" w:rsidR="00925FCF" w:rsidRDefault="00925FCF" w:rsidP="00B34CD7">
            <w:pPr>
              <w:pStyle w:val="TableTextEntries"/>
              <w:spacing w:after="120"/>
            </w:pPr>
            <w:permStart w:id="31673595" w:edGrp="everyone" w:colFirst="1" w:colLast="1"/>
            <w:permStart w:id="603000763" w:edGrp="everyone" w:colFirst="2" w:colLast="2"/>
            <w:permEnd w:id="1342974236"/>
            <w:permEnd w:id="487007211"/>
            <w:r>
              <w:t>Position/ title</w:t>
            </w:r>
          </w:p>
          <w:p w14:paraId="5B45DE93" w14:textId="77777777" w:rsidR="00925FCF" w:rsidRDefault="00925FCF" w:rsidP="00B34CD7">
            <w:pPr>
              <w:pStyle w:val="TableTextEntries"/>
              <w:spacing w:after="120"/>
            </w:pPr>
          </w:p>
        </w:tc>
        <w:tc>
          <w:tcPr>
            <w:tcW w:w="3164" w:type="dxa"/>
            <w:shd w:val="clear" w:color="auto" w:fill="ECE9E7" w:themeFill="background2"/>
          </w:tcPr>
          <w:p w14:paraId="2278A38F" w14:textId="77777777" w:rsidR="00925FCF" w:rsidRDefault="00925FCF" w:rsidP="00B34CD7">
            <w:pPr>
              <w:pStyle w:val="TableTextEntries"/>
              <w:spacing w:after="120"/>
            </w:pPr>
          </w:p>
        </w:tc>
        <w:tc>
          <w:tcPr>
            <w:tcW w:w="3164" w:type="dxa"/>
            <w:shd w:val="clear" w:color="auto" w:fill="ECE9E7" w:themeFill="background2"/>
          </w:tcPr>
          <w:p w14:paraId="09275A4D" w14:textId="77777777" w:rsidR="00925FCF" w:rsidRDefault="00925FCF" w:rsidP="00B34CD7">
            <w:pPr>
              <w:pStyle w:val="TableTextEntries"/>
              <w:spacing w:after="120"/>
            </w:pPr>
          </w:p>
        </w:tc>
      </w:tr>
      <w:tr w:rsidR="00925FCF" w14:paraId="14CE4673" w14:textId="77777777" w:rsidTr="00B34CD7">
        <w:trPr>
          <w:gridAfter w:val="1"/>
          <w:wAfter w:w="15" w:type="dxa"/>
        </w:trPr>
        <w:tc>
          <w:tcPr>
            <w:tcW w:w="2689" w:type="dxa"/>
            <w:gridSpan w:val="2"/>
          </w:tcPr>
          <w:p w14:paraId="7134CAB8" w14:textId="77777777" w:rsidR="00925FCF" w:rsidRDefault="00925FCF" w:rsidP="00B34CD7">
            <w:pPr>
              <w:pStyle w:val="TableTextEntries"/>
              <w:spacing w:after="120"/>
            </w:pPr>
            <w:permStart w:id="574359452" w:edGrp="everyone" w:colFirst="2" w:colLast="2"/>
            <w:permEnd w:id="31673595"/>
            <w:permEnd w:id="603000763"/>
            <w:r w:rsidRPr="0093781D">
              <w:t>Qualification to be authorised witness</w:t>
            </w:r>
          </w:p>
        </w:tc>
        <w:tc>
          <w:tcPr>
            <w:tcW w:w="3164" w:type="dxa"/>
          </w:tcPr>
          <w:p w14:paraId="1151F2CD" w14:textId="77777777" w:rsidR="00925FCF" w:rsidRDefault="00925FCF" w:rsidP="00B34CD7">
            <w:pPr>
              <w:pStyle w:val="TableTextEntries"/>
              <w:spacing w:after="120"/>
            </w:pPr>
            <w:r>
              <w:t>N/A</w:t>
            </w:r>
          </w:p>
        </w:tc>
        <w:tc>
          <w:tcPr>
            <w:tcW w:w="3164" w:type="dxa"/>
            <w:shd w:val="clear" w:color="auto" w:fill="ECE9E7" w:themeFill="background2"/>
          </w:tcPr>
          <w:p w14:paraId="0FDC62FD" w14:textId="77777777" w:rsidR="00925FCF" w:rsidRDefault="00925FCF" w:rsidP="00B34CD7">
            <w:pPr>
              <w:pStyle w:val="TableTextEntries"/>
              <w:spacing w:after="120"/>
            </w:pPr>
          </w:p>
        </w:tc>
      </w:tr>
      <w:tr w:rsidR="00925FCF" w14:paraId="2F2174B1" w14:textId="77777777" w:rsidTr="00B34CD7">
        <w:trPr>
          <w:gridAfter w:val="1"/>
          <w:wAfter w:w="15" w:type="dxa"/>
        </w:trPr>
        <w:tc>
          <w:tcPr>
            <w:tcW w:w="2689" w:type="dxa"/>
            <w:gridSpan w:val="2"/>
          </w:tcPr>
          <w:p w14:paraId="487168A4" w14:textId="4D6FADB9" w:rsidR="00925FCF" w:rsidRDefault="00925FCF" w:rsidP="00B34CD7">
            <w:pPr>
              <w:pStyle w:val="TableTextEntries"/>
              <w:spacing w:after="120"/>
            </w:pPr>
            <w:permStart w:id="151001839" w:edGrp="everyone" w:colFirst="2" w:colLast="2"/>
            <w:permEnd w:id="574359452"/>
            <w:r w:rsidRPr="0093781D">
              <w:t>Describe identification document relied on</w:t>
            </w:r>
            <w:r w:rsidR="00992949">
              <w:t xml:space="preserve"> (if applicable)</w:t>
            </w:r>
          </w:p>
        </w:tc>
        <w:tc>
          <w:tcPr>
            <w:tcW w:w="3164" w:type="dxa"/>
          </w:tcPr>
          <w:p w14:paraId="41C844A1" w14:textId="77777777" w:rsidR="00925FCF" w:rsidRDefault="00925FCF" w:rsidP="00B34CD7">
            <w:pPr>
              <w:pStyle w:val="TableTextEntries"/>
              <w:spacing w:after="120"/>
            </w:pPr>
            <w:r>
              <w:t>N/A</w:t>
            </w:r>
          </w:p>
        </w:tc>
        <w:tc>
          <w:tcPr>
            <w:tcW w:w="3164" w:type="dxa"/>
            <w:shd w:val="clear" w:color="auto" w:fill="ECE9E7" w:themeFill="background2"/>
          </w:tcPr>
          <w:p w14:paraId="3AFDA14A" w14:textId="77777777" w:rsidR="00925FCF" w:rsidRDefault="00925FCF" w:rsidP="00B34CD7">
            <w:pPr>
              <w:pStyle w:val="TableTextEntries"/>
              <w:spacing w:after="120"/>
            </w:pPr>
          </w:p>
        </w:tc>
      </w:tr>
      <w:permEnd w:id="151001839"/>
    </w:tbl>
    <w:p w14:paraId="318677DA" w14:textId="77777777" w:rsidR="00925FCF" w:rsidRDefault="00925FCF" w:rsidP="00925FCF"/>
    <w:p w14:paraId="0EB0BFF6" w14:textId="77777777" w:rsidR="00925FCF" w:rsidRDefault="00925FCF" w:rsidP="00925FCF">
      <w:pPr>
        <w:keepLines w:val="0"/>
        <w:spacing w:before="0" w:after="0" w:line="240" w:lineRule="auto"/>
      </w:pPr>
      <w:r>
        <w:br w:type="page"/>
      </w:r>
    </w:p>
    <w:tbl>
      <w:tblPr>
        <w:tblW w:w="9032" w:type="dxa"/>
        <w:tblLook w:val="04A0" w:firstRow="1" w:lastRow="0" w:firstColumn="1" w:lastColumn="0" w:noHBand="0" w:noVBand="1"/>
      </w:tblPr>
      <w:tblGrid>
        <w:gridCol w:w="717"/>
        <w:gridCol w:w="1551"/>
        <w:gridCol w:w="6764"/>
      </w:tblGrid>
      <w:tr w:rsidR="00925FCF" w14:paraId="65C6B392" w14:textId="77777777" w:rsidTr="00B34CD7">
        <w:tc>
          <w:tcPr>
            <w:tcW w:w="717" w:type="dxa"/>
          </w:tcPr>
          <w:p w14:paraId="2DC10B12" w14:textId="77777777" w:rsidR="00925FCF" w:rsidRPr="008B359C" w:rsidRDefault="00925FCF" w:rsidP="00B34CD7">
            <w:pPr>
              <w:pStyle w:val="TableTextEntries"/>
              <w:spacing w:before="120"/>
              <w:rPr>
                <w:noProof/>
              </w:rPr>
            </w:pPr>
            <w:r w:rsidRPr="008B359C">
              <w:rPr>
                <w:noProof/>
              </w:rPr>
              <w:lastRenderedPageBreak/>
              <mc:AlternateContent>
                <mc:Choice Requires="wps">
                  <w:drawing>
                    <wp:inline distT="0" distB="0" distL="0" distR="0" wp14:anchorId="68D2BFDF" wp14:editId="7817B509">
                      <wp:extent cx="176400" cy="176400"/>
                      <wp:effectExtent l="0" t="0" r="0" b="0"/>
                      <wp:docPr id="117" name="Graphic 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41935 w 293369"/>
                                  <a:gd name="connsiteY0" fmla="*/ 132398 h 293370"/>
                                  <a:gd name="connsiteX1" fmla="*/ 80963 w 293369"/>
                                  <a:gd name="connsiteY1" fmla="*/ 293370 h 293370"/>
                                  <a:gd name="connsiteX2" fmla="*/ 0 w 293369"/>
                                  <a:gd name="connsiteY2" fmla="*/ 293370 h 293370"/>
                                  <a:gd name="connsiteX3" fmla="*/ 0 w 293369"/>
                                  <a:gd name="connsiteY3" fmla="*/ 213360 h 293370"/>
                                  <a:gd name="connsiteX4" fmla="*/ 160973 w 293369"/>
                                  <a:gd name="connsiteY4" fmla="*/ 52388 h 293370"/>
                                  <a:gd name="connsiteX5" fmla="*/ 241935 w 293369"/>
                                  <a:gd name="connsiteY5" fmla="*/ 132398 h 293370"/>
                                  <a:gd name="connsiteX6" fmla="*/ 88582 w 293369"/>
                                  <a:gd name="connsiteY6" fmla="*/ 251460 h 293370"/>
                                  <a:gd name="connsiteX7" fmla="*/ 42863 w 293369"/>
                                  <a:gd name="connsiteY7" fmla="*/ 205740 h 293370"/>
                                  <a:gd name="connsiteX8" fmla="*/ 25718 w 293369"/>
                                  <a:gd name="connsiteY8" fmla="*/ 222885 h 293370"/>
                                  <a:gd name="connsiteX9" fmla="*/ 25718 w 293369"/>
                                  <a:gd name="connsiteY9" fmla="*/ 243840 h 293370"/>
                                  <a:gd name="connsiteX10" fmla="*/ 50482 w 293369"/>
                                  <a:gd name="connsiteY10" fmla="*/ 243840 h 293370"/>
                                  <a:gd name="connsiteX11" fmla="*/ 50482 w 293369"/>
                                  <a:gd name="connsiteY11" fmla="*/ 268605 h 293370"/>
                                  <a:gd name="connsiteX12" fmla="*/ 71438 w 293369"/>
                                  <a:gd name="connsiteY12" fmla="*/ 268605 h 293370"/>
                                  <a:gd name="connsiteX13" fmla="*/ 88582 w 293369"/>
                                  <a:gd name="connsiteY13" fmla="*/ 251460 h 293370"/>
                                  <a:gd name="connsiteX14" fmla="*/ 167640 w 293369"/>
                                  <a:gd name="connsiteY14" fmla="*/ 84773 h 293370"/>
                                  <a:gd name="connsiteX15" fmla="*/ 164783 w 293369"/>
                                  <a:gd name="connsiteY15" fmla="*/ 85725 h 293370"/>
                                  <a:gd name="connsiteX16" fmla="*/ 60007 w 293369"/>
                                  <a:gd name="connsiteY16" fmla="*/ 190500 h 293370"/>
                                  <a:gd name="connsiteX17" fmla="*/ 59055 w 293369"/>
                                  <a:gd name="connsiteY17" fmla="*/ 193358 h 293370"/>
                                  <a:gd name="connsiteX18" fmla="*/ 62865 w 293369"/>
                                  <a:gd name="connsiteY18" fmla="*/ 197167 h 293370"/>
                                  <a:gd name="connsiteX19" fmla="*/ 65723 w 293369"/>
                                  <a:gd name="connsiteY19" fmla="*/ 196215 h 293370"/>
                                  <a:gd name="connsiteX20" fmla="*/ 170498 w 293369"/>
                                  <a:gd name="connsiteY20" fmla="*/ 91440 h 293370"/>
                                  <a:gd name="connsiteX21" fmla="*/ 171450 w 293369"/>
                                  <a:gd name="connsiteY21" fmla="*/ 88582 h 293370"/>
                                  <a:gd name="connsiteX22" fmla="*/ 167640 w 293369"/>
                                  <a:gd name="connsiteY22" fmla="*/ 84773 h 293370"/>
                                  <a:gd name="connsiteX23" fmla="*/ 286703 w 293369"/>
                                  <a:gd name="connsiteY23" fmla="*/ 88582 h 293370"/>
                                  <a:gd name="connsiteX24" fmla="*/ 254318 w 293369"/>
                                  <a:gd name="connsiteY24" fmla="*/ 120967 h 293370"/>
                                  <a:gd name="connsiteX25" fmla="*/ 173355 w 293369"/>
                                  <a:gd name="connsiteY25" fmla="*/ 40005 h 293370"/>
                                  <a:gd name="connsiteX26" fmla="*/ 205740 w 293369"/>
                                  <a:gd name="connsiteY26" fmla="*/ 7620 h 293370"/>
                                  <a:gd name="connsiteX27" fmla="*/ 222885 w 293369"/>
                                  <a:gd name="connsiteY27" fmla="*/ 0 h 293370"/>
                                  <a:gd name="connsiteX28" fmla="*/ 240030 w 293369"/>
                                  <a:gd name="connsiteY28" fmla="*/ 7620 h 293370"/>
                                  <a:gd name="connsiteX29" fmla="*/ 285750 w 293369"/>
                                  <a:gd name="connsiteY29" fmla="*/ 53340 h 293370"/>
                                  <a:gd name="connsiteX30" fmla="*/ 293370 w 293369"/>
                                  <a:gd name="connsiteY30" fmla="*/ 70485 h 293370"/>
                                  <a:gd name="connsiteX31" fmla="*/ 286703 w 293369"/>
                                  <a:gd name="connsiteY31" fmla="*/ 88582 h 293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3369" h="293370">
                                    <a:moveTo>
                                      <a:pt x="241935" y="132398"/>
                                    </a:moveTo>
                                    <a:lnTo>
                                      <a:pt x="80963" y="293370"/>
                                    </a:lnTo>
                                    <a:lnTo>
                                      <a:pt x="0" y="293370"/>
                                    </a:lnTo>
                                    <a:lnTo>
                                      <a:pt x="0" y="213360"/>
                                    </a:lnTo>
                                    <a:lnTo>
                                      <a:pt x="160973" y="52388"/>
                                    </a:lnTo>
                                    <a:lnTo>
                                      <a:pt x="241935" y="132398"/>
                                    </a:lnTo>
                                    <a:close/>
                                    <a:moveTo>
                                      <a:pt x="88582" y="251460"/>
                                    </a:moveTo>
                                    <a:lnTo>
                                      <a:pt x="42863" y="205740"/>
                                    </a:lnTo>
                                    <a:lnTo>
                                      <a:pt x="25718" y="222885"/>
                                    </a:lnTo>
                                    <a:lnTo>
                                      <a:pt x="25718" y="243840"/>
                                    </a:lnTo>
                                    <a:lnTo>
                                      <a:pt x="50482" y="243840"/>
                                    </a:lnTo>
                                    <a:lnTo>
                                      <a:pt x="50482" y="268605"/>
                                    </a:lnTo>
                                    <a:lnTo>
                                      <a:pt x="71438" y="268605"/>
                                    </a:lnTo>
                                    <a:lnTo>
                                      <a:pt x="88582" y="251460"/>
                                    </a:lnTo>
                                    <a:close/>
                                    <a:moveTo>
                                      <a:pt x="167640" y="84773"/>
                                    </a:moveTo>
                                    <a:cubicBezTo>
                                      <a:pt x="166688" y="84773"/>
                                      <a:pt x="165735" y="84773"/>
                                      <a:pt x="164783" y="85725"/>
                                    </a:cubicBezTo>
                                    <a:lnTo>
                                      <a:pt x="60007" y="190500"/>
                                    </a:lnTo>
                                    <a:cubicBezTo>
                                      <a:pt x="59055" y="191453"/>
                                      <a:pt x="59055" y="192405"/>
                                      <a:pt x="59055" y="193358"/>
                                    </a:cubicBezTo>
                                    <a:cubicBezTo>
                                      <a:pt x="59055" y="196215"/>
                                      <a:pt x="60960" y="197167"/>
                                      <a:pt x="62865" y="197167"/>
                                    </a:cubicBezTo>
                                    <a:cubicBezTo>
                                      <a:pt x="63818" y="197167"/>
                                      <a:pt x="64770" y="197167"/>
                                      <a:pt x="65723" y="196215"/>
                                    </a:cubicBezTo>
                                    <a:lnTo>
                                      <a:pt x="170498" y="91440"/>
                                    </a:lnTo>
                                    <a:cubicBezTo>
                                      <a:pt x="171450" y="90488"/>
                                      <a:pt x="171450" y="89535"/>
                                      <a:pt x="171450" y="88582"/>
                                    </a:cubicBezTo>
                                    <a:cubicBezTo>
                                      <a:pt x="171450" y="86678"/>
                                      <a:pt x="170498" y="84773"/>
                                      <a:pt x="167640" y="84773"/>
                                    </a:cubicBezTo>
                                    <a:close/>
                                    <a:moveTo>
                                      <a:pt x="286703" y="88582"/>
                                    </a:moveTo>
                                    <a:lnTo>
                                      <a:pt x="254318" y="120967"/>
                                    </a:lnTo>
                                    <a:lnTo>
                                      <a:pt x="173355" y="40005"/>
                                    </a:lnTo>
                                    <a:lnTo>
                                      <a:pt x="205740" y="7620"/>
                                    </a:lnTo>
                                    <a:cubicBezTo>
                                      <a:pt x="210502" y="2857"/>
                                      <a:pt x="216218" y="0"/>
                                      <a:pt x="222885" y="0"/>
                                    </a:cubicBezTo>
                                    <a:cubicBezTo>
                                      <a:pt x="229552" y="0"/>
                                      <a:pt x="236220" y="2857"/>
                                      <a:pt x="240030" y="7620"/>
                                    </a:cubicBezTo>
                                    <a:lnTo>
                                      <a:pt x="285750" y="53340"/>
                                    </a:lnTo>
                                    <a:cubicBezTo>
                                      <a:pt x="290513" y="58103"/>
                                      <a:pt x="293370" y="64770"/>
                                      <a:pt x="293370" y="70485"/>
                                    </a:cubicBezTo>
                                    <a:cubicBezTo>
                                      <a:pt x="293370" y="76200"/>
                                      <a:pt x="290513" y="83820"/>
                                      <a:pt x="286703" y="88582"/>
                                    </a:cubicBezTo>
                                    <a:close/>
                                  </a:path>
                                </a:pathLst>
                              </a:custGeom>
                              <a:solidFill>
                                <a:srgbClr val="8E9AAF"/>
                              </a:solidFill>
                              <a:ln w="9525" cap="flat">
                                <a:noFill/>
                                <a:prstDash val="solid"/>
                                <a:miter/>
                              </a:ln>
                            </wps:spPr>
                            <wps:bodyPr rtlCol="0" anchor="ctr"/>
                          </wps:wsp>
                        </a:graphicData>
                      </a:graphic>
                    </wp:inline>
                  </w:drawing>
                </mc:Choice>
                <mc:Fallback>
                  <w:pict>
                    <v:shape w14:anchorId="2F0DF356" id="Graphic 220"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3369,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" path="m241935,132398l80963,293370,,293370,,213360,160973,52388r80962,80010xm88582,251460l42863,205740,25718,222885r,20955l50482,243840r,24765l71438,268605,88582,251460xm167640,84773v-952,,-1905,,-2857,952l60007,190500v-952,953,-952,1905,-952,2858c59055,196215,60960,197167,62865,197167v953,,1905,,2858,-952l170498,91440v952,-952,952,-1905,952,-2858c171450,86678,170498,84773,167640,84773xm286703,88582r-32385,32385l173355,40005,205740,7620c210502,2857,216218,,222885,v6667,,13335,2857,17145,7620l285750,53340v4763,4763,7620,11430,7620,17145c293370,76200,290513,83820,286703,88582xe" fillcolor="#8e9aaf" stroked="f">
                      <v:stroke joinstyle="miter"/>
                      <v:path arrowok="t" o:connecttype="custom" o:connectlocs="145473,79609;48682,176400;0,176400;0,128291;96792,31500;145473,79609;53264,151200;25773,123709;15464,134018;15464,146618;30354,146618;30354,161509;42955,161509;53264,151200;100800,50973;99082,51545;36082,114545;35509,116264;37800,118554;39519,117982;102519,54982;103091,53263;100800,50973;172392,53263;152919,72736;104237,24055;123710,4582;134019,0;144328,4582;171819,32073;176401,42382;172392,53263" o:connectangles="0,0,0,0,0,0,0,0,0,0,0,0,0,0,0,0,0,0,0,0,0,0,0,0,0,0,0,0,0,0,0,0"/>
                      <o:lock v:ext="edit" aspectratio="t"/>
                      <w10:anchorlock/>
                    </v:shape>
                  </w:pict>
                </mc:Fallback>
              </mc:AlternateContent>
            </w:r>
          </w:p>
        </w:tc>
        <w:tc>
          <w:tcPr>
            <w:tcW w:w="8315" w:type="dxa"/>
            <w:gridSpan w:val="2"/>
            <w:vAlign w:val="center"/>
          </w:tcPr>
          <w:p w14:paraId="61D28F0C" w14:textId="77777777" w:rsidR="00925FCF" w:rsidRDefault="00925FCF" w:rsidP="00B34CD7">
            <w:pPr>
              <w:pStyle w:val="TableTextEntries"/>
              <w:spacing w:before="120"/>
            </w:pPr>
            <w:r w:rsidRPr="00115806">
              <w:t>Sign the application form in the presence of a witness. Ensure that all questions have been completed before signing the form – signing here is the last thing that you do.</w:t>
            </w:r>
          </w:p>
        </w:tc>
      </w:tr>
      <w:tr w:rsidR="00925FCF" w14:paraId="2CB558F9" w14:textId="77777777" w:rsidTr="00B34CD7">
        <w:tc>
          <w:tcPr>
            <w:tcW w:w="717" w:type="dxa"/>
          </w:tcPr>
          <w:p w14:paraId="12E3DDAE" w14:textId="77777777" w:rsidR="00925FCF" w:rsidRPr="008B359C" w:rsidRDefault="00925FCF" w:rsidP="00B34CD7">
            <w:pPr>
              <w:pStyle w:val="TableTextEntries"/>
              <w:spacing w:before="120"/>
            </w:pPr>
            <w:r w:rsidRPr="008B359C">
              <w:rPr>
                <w:noProof/>
              </w:rPr>
              <mc:AlternateContent>
                <mc:Choice Requires="wps">
                  <w:drawing>
                    <wp:inline distT="0" distB="0" distL="0" distR="0" wp14:anchorId="4089111B" wp14:editId="656215F1">
                      <wp:extent cx="176400" cy="176400"/>
                      <wp:effectExtent l="0" t="0" r="0" b="0"/>
                      <wp:docPr id="119" name="Graphic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148590 w 297179"/>
                                  <a:gd name="connsiteY0" fmla="*/ 297180 h 297180"/>
                                  <a:gd name="connsiteX1" fmla="*/ 0 w 297179"/>
                                  <a:gd name="connsiteY1" fmla="*/ 148590 h 297180"/>
                                  <a:gd name="connsiteX2" fmla="*/ 148590 w 297179"/>
                                  <a:gd name="connsiteY2" fmla="*/ 0 h 297180"/>
                                  <a:gd name="connsiteX3" fmla="*/ 297180 w 297179"/>
                                  <a:gd name="connsiteY3" fmla="*/ 148590 h 297180"/>
                                  <a:gd name="connsiteX4" fmla="*/ 148590 w 297179"/>
                                  <a:gd name="connsiteY4" fmla="*/ 297180 h 297180"/>
                                  <a:gd name="connsiteX5" fmla="*/ 198120 w 297179"/>
                                  <a:gd name="connsiteY5" fmla="*/ 210502 h 297180"/>
                                  <a:gd name="connsiteX6" fmla="*/ 191453 w 297179"/>
                                  <a:gd name="connsiteY6" fmla="*/ 203835 h 297180"/>
                                  <a:gd name="connsiteX7" fmla="*/ 172403 w 297179"/>
                                  <a:gd name="connsiteY7" fmla="*/ 203835 h 297180"/>
                                  <a:gd name="connsiteX8" fmla="*/ 172403 w 297179"/>
                                  <a:gd name="connsiteY8" fmla="*/ 105728 h 297180"/>
                                  <a:gd name="connsiteX9" fmla="*/ 165735 w 297179"/>
                                  <a:gd name="connsiteY9" fmla="*/ 99060 h 297180"/>
                                  <a:gd name="connsiteX10" fmla="*/ 103823 w 297179"/>
                                  <a:gd name="connsiteY10" fmla="*/ 99060 h 297180"/>
                                  <a:gd name="connsiteX11" fmla="*/ 97155 w 297179"/>
                                  <a:gd name="connsiteY11" fmla="*/ 105728 h 297180"/>
                                  <a:gd name="connsiteX12" fmla="*/ 97155 w 297179"/>
                                  <a:gd name="connsiteY12" fmla="*/ 137160 h 297180"/>
                                  <a:gd name="connsiteX13" fmla="*/ 103823 w 297179"/>
                                  <a:gd name="connsiteY13" fmla="*/ 143828 h 297180"/>
                                  <a:gd name="connsiteX14" fmla="*/ 122873 w 297179"/>
                                  <a:gd name="connsiteY14" fmla="*/ 143828 h 297180"/>
                                  <a:gd name="connsiteX15" fmla="*/ 122873 w 297179"/>
                                  <a:gd name="connsiteY15" fmla="*/ 205740 h 297180"/>
                                  <a:gd name="connsiteX16" fmla="*/ 103823 w 297179"/>
                                  <a:gd name="connsiteY16" fmla="*/ 205740 h 297180"/>
                                  <a:gd name="connsiteX17" fmla="*/ 97155 w 297179"/>
                                  <a:gd name="connsiteY17" fmla="*/ 212408 h 297180"/>
                                  <a:gd name="connsiteX18" fmla="*/ 97155 w 297179"/>
                                  <a:gd name="connsiteY18" fmla="*/ 243840 h 297180"/>
                                  <a:gd name="connsiteX19" fmla="*/ 103823 w 297179"/>
                                  <a:gd name="connsiteY19" fmla="*/ 250508 h 297180"/>
                                  <a:gd name="connsiteX20" fmla="*/ 190500 w 297179"/>
                                  <a:gd name="connsiteY20" fmla="*/ 250508 h 297180"/>
                                  <a:gd name="connsiteX21" fmla="*/ 197167 w 297179"/>
                                  <a:gd name="connsiteY21" fmla="*/ 243840 h 297180"/>
                                  <a:gd name="connsiteX22" fmla="*/ 197167 w 297179"/>
                                  <a:gd name="connsiteY22" fmla="*/ 210502 h 297180"/>
                                  <a:gd name="connsiteX23" fmla="*/ 173355 w 297179"/>
                                  <a:gd name="connsiteY23" fmla="*/ 37147 h 297180"/>
                                  <a:gd name="connsiteX24" fmla="*/ 166688 w 297179"/>
                                  <a:gd name="connsiteY24" fmla="*/ 30480 h 297180"/>
                                  <a:gd name="connsiteX25" fmla="*/ 129540 w 297179"/>
                                  <a:gd name="connsiteY25" fmla="*/ 30480 h 297180"/>
                                  <a:gd name="connsiteX26" fmla="*/ 122873 w 297179"/>
                                  <a:gd name="connsiteY26" fmla="*/ 37147 h 297180"/>
                                  <a:gd name="connsiteX27" fmla="*/ 122873 w 297179"/>
                                  <a:gd name="connsiteY27" fmla="*/ 68580 h 297180"/>
                                  <a:gd name="connsiteX28" fmla="*/ 129540 w 297179"/>
                                  <a:gd name="connsiteY28" fmla="*/ 75248 h 297180"/>
                                  <a:gd name="connsiteX29" fmla="*/ 167640 w 297179"/>
                                  <a:gd name="connsiteY29" fmla="*/ 75248 h 297180"/>
                                  <a:gd name="connsiteX30" fmla="*/ 174308 w 297179"/>
                                  <a:gd name="connsiteY30" fmla="*/ 68580 h 297180"/>
                                  <a:gd name="connsiteX31" fmla="*/ 174308 w 297179"/>
                                  <a:gd name="connsiteY31" fmla="*/ 37147 h 297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7179" h="297180">
                                    <a:moveTo>
                                      <a:pt x="148590" y="297180"/>
                                    </a:moveTo>
                                    <a:cubicBezTo>
                                      <a:pt x="66675" y="297180"/>
                                      <a:pt x="0" y="230505"/>
                                      <a:pt x="0" y="148590"/>
                                    </a:cubicBezTo>
                                    <a:cubicBezTo>
                                      <a:pt x="0" y="66675"/>
                                      <a:pt x="66675" y="0"/>
                                      <a:pt x="148590" y="0"/>
                                    </a:cubicBezTo>
                                    <a:cubicBezTo>
                                      <a:pt x="230505" y="0"/>
                                      <a:pt x="297180" y="66675"/>
                                      <a:pt x="297180" y="148590"/>
                                    </a:cubicBezTo>
                                    <a:cubicBezTo>
                                      <a:pt x="297180" y="230505"/>
                                      <a:pt x="230505" y="297180"/>
                                      <a:pt x="148590" y="297180"/>
                                    </a:cubicBezTo>
                                    <a:close/>
                                    <a:moveTo>
                                      <a:pt x="198120" y="210502"/>
                                    </a:moveTo>
                                    <a:cubicBezTo>
                                      <a:pt x="198120" y="206693"/>
                                      <a:pt x="195263" y="203835"/>
                                      <a:pt x="191453" y="203835"/>
                                    </a:cubicBezTo>
                                    <a:lnTo>
                                      <a:pt x="172403" y="203835"/>
                                    </a:lnTo>
                                    <a:lnTo>
                                      <a:pt x="172403" y="105728"/>
                                    </a:lnTo>
                                    <a:cubicBezTo>
                                      <a:pt x="172403" y="101918"/>
                                      <a:pt x="169545" y="99060"/>
                                      <a:pt x="165735" y="99060"/>
                                    </a:cubicBezTo>
                                    <a:lnTo>
                                      <a:pt x="103823" y="99060"/>
                                    </a:lnTo>
                                    <a:cubicBezTo>
                                      <a:pt x="100013" y="99060"/>
                                      <a:pt x="97155" y="101918"/>
                                      <a:pt x="97155" y="105728"/>
                                    </a:cubicBezTo>
                                    <a:lnTo>
                                      <a:pt x="97155" y="137160"/>
                                    </a:lnTo>
                                    <a:cubicBezTo>
                                      <a:pt x="97155" y="140970"/>
                                      <a:pt x="100013" y="143828"/>
                                      <a:pt x="103823" y="143828"/>
                                    </a:cubicBezTo>
                                    <a:lnTo>
                                      <a:pt x="122873" y="143828"/>
                                    </a:lnTo>
                                    <a:lnTo>
                                      <a:pt x="122873" y="205740"/>
                                    </a:lnTo>
                                    <a:lnTo>
                                      <a:pt x="103823" y="205740"/>
                                    </a:lnTo>
                                    <a:cubicBezTo>
                                      <a:pt x="100013" y="205740"/>
                                      <a:pt x="97155" y="208598"/>
                                      <a:pt x="97155" y="212408"/>
                                    </a:cubicBezTo>
                                    <a:lnTo>
                                      <a:pt x="97155" y="243840"/>
                                    </a:lnTo>
                                    <a:cubicBezTo>
                                      <a:pt x="97155" y="247650"/>
                                      <a:pt x="100013" y="250508"/>
                                      <a:pt x="103823" y="250508"/>
                                    </a:cubicBezTo>
                                    <a:lnTo>
                                      <a:pt x="190500" y="250508"/>
                                    </a:lnTo>
                                    <a:cubicBezTo>
                                      <a:pt x="194310" y="250508"/>
                                      <a:pt x="197167" y="247650"/>
                                      <a:pt x="197167" y="243840"/>
                                    </a:cubicBezTo>
                                    <a:lnTo>
                                      <a:pt x="197167" y="210502"/>
                                    </a:lnTo>
                                    <a:close/>
                                    <a:moveTo>
                                      <a:pt x="173355" y="37147"/>
                                    </a:moveTo>
                                    <a:cubicBezTo>
                                      <a:pt x="173355" y="33338"/>
                                      <a:pt x="170498" y="30480"/>
                                      <a:pt x="166688" y="30480"/>
                                    </a:cubicBezTo>
                                    <a:lnTo>
                                      <a:pt x="129540" y="30480"/>
                                    </a:lnTo>
                                    <a:cubicBezTo>
                                      <a:pt x="125730" y="30480"/>
                                      <a:pt x="122873" y="33338"/>
                                      <a:pt x="122873" y="37147"/>
                                    </a:cubicBezTo>
                                    <a:lnTo>
                                      <a:pt x="122873" y="68580"/>
                                    </a:lnTo>
                                    <a:cubicBezTo>
                                      <a:pt x="122873" y="72390"/>
                                      <a:pt x="125730" y="75248"/>
                                      <a:pt x="129540" y="75248"/>
                                    </a:cubicBezTo>
                                    <a:lnTo>
                                      <a:pt x="167640" y="75248"/>
                                    </a:lnTo>
                                    <a:cubicBezTo>
                                      <a:pt x="171450" y="75248"/>
                                      <a:pt x="174308" y="72390"/>
                                      <a:pt x="174308" y="68580"/>
                                    </a:cubicBezTo>
                                    <a:lnTo>
                                      <a:pt x="174308" y="37147"/>
                                    </a:lnTo>
                                    <a:close/>
                                  </a:path>
                                </a:pathLst>
                              </a:custGeom>
                              <a:solidFill>
                                <a:srgbClr val="8E9AAF"/>
                              </a:solidFill>
                              <a:ln w="9525" cap="flat">
                                <a:noFill/>
                                <a:prstDash val="solid"/>
                                <a:miter/>
                              </a:ln>
                            </wps:spPr>
                            <wps:bodyPr rtlCol="0" anchor="ctr"/>
                          </wps:wsp>
                        </a:graphicData>
                      </a:graphic>
                    </wp:inline>
                  </w:drawing>
                </mc:Choice>
                <mc:Fallback>
                  <w:pict>
                    <v:shape w14:anchorId="38D1F5B4" id="Graphic 52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7179,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" path="m148590,297180c66675,297180,,230505,,148590,,66675,66675,,148590,v81915,,148590,66675,148590,148590c297180,230505,230505,297180,148590,297180xm198120,210502v,-3809,-2857,-6667,-6667,-6667l172403,203835r,-98107c172403,101918,169545,99060,165735,99060r-61912,c100013,99060,97155,101918,97155,105728r,31432c97155,140970,100013,143828,103823,143828r19050,l122873,205740r-19050,c100013,205740,97155,208598,97155,212408r,31432c97155,247650,100013,250508,103823,250508r86677,c194310,250508,197167,247650,197167,243840r,-33338l198120,210502xm173355,37147v,-3809,-2857,-6667,-6667,-6667l129540,30480v-3810,,-6667,2858,-6667,6667l122873,68580v,3810,2857,6668,6667,6668l167640,75248v3810,,6668,-2858,6668,-6668l174308,37147r-953,xe" fillcolor="#8e9aaf" stroked="f">
                      <v:stroke joinstyle="miter"/>
                      <v:path arrowok="t" o:connecttype="custom" o:connectlocs="88200,176400;0,88200;88200,0;176401,88200;88200,176400;117600,124950;113643,120992;102335,120992;102335,62758;98377,58800;61627,58800;57669,62758;57669,81415;61627,85373;72935,85373;72935,122123;61627,122123;57669,126081;57669,144738;61627,148696;113077,148696;117035,144738;117035,124950;102900,22050;98943,18092;76893,18092;72935,22050;72935,40708;76893,44666;99508,44666;103466,40708;103466,22050" o:connectangles="0,0,0,0,0,0,0,0,0,0,0,0,0,0,0,0,0,0,0,0,0,0,0,0,0,0,0,0,0,0,0,0"/>
                      <o:lock v:ext="edit" aspectratio="t"/>
                      <w10:anchorlock/>
                    </v:shape>
                  </w:pict>
                </mc:Fallback>
              </mc:AlternateContent>
            </w:r>
          </w:p>
        </w:tc>
        <w:tc>
          <w:tcPr>
            <w:tcW w:w="8315" w:type="dxa"/>
            <w:gridSpan w:val="2"/>
            <w:vAlign w:val="center"/>
          </w:tcPr>
          <w:p w14:paraId="4ABC166E" w14:textId="77777777" w:rsidR="00925FCF" w:rsidRPr="00692361" w:rsidRDefault="00925FCF" w:rsidP="00B34CD7">
            <w:pPr>
              <w:pStyle w:val="TableTextEntries"/>
              <w:spacing w:before="120" w:after="120"/>
            </w:pPr>
            <w:r w:rsidRPr="00115806">
              <w:t>You may sign this form electronically (either in Microsoft Word or in Adobe PDF) or on a paper copy. If signing a paper copy, please scan the signed form to Adobe PDF before submitting.</w:t>
            </w:r>
          </w:p>
        </w:tc>
      </w:tr>
      <w:tr w:rsidR="00925FCF" w14:paraId="768F4085" w14:textId="77777777" w:rsidTr="00B34C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gridSpan w:val="2"/>
            <w:tcBorders>
              <w:top w:val="nil"/>
              <w:left w:val="nil"/>
              <w:bottom w:val="nil"/>
              <w:right w:val="nil"/>
            </w:tcBorders>
          </w:tcPr>
          <w:p w14:paraId="44230839" w14:textId="77777777" w:rsidR="00925FCF" w:rsidRDefault="00925FCF" w:rsidP="00B34CD7">
            <w:pPr>
              <w:pStyle w:val="TableTextEntries"/>
            </w:pPr>
            <w:permStart w:id="938296318" w:edGrp="everyone" w:colFirst="1" w:colLast="1"/>
            <w:r>
              <w:t>Date of signing</w:t>
            </w:r>
          </w:p>
          <w:p w14:paraId="0EFF3C4A" w14:textId="77777777" w:rsidR="00925FCF" w:rsidRDefault="00925FCF" w:rsidP="00B34CD7">
            <w:pPr>
              <w:pStyle w:val="TableTextEntries"/>
            </w:pPr>
          </w:p>
        </w:tc>
        <w:tc>
          <w:tcPr>
            <w:tcW w:w="6764" w:type="dxa"/>
            <w:tcBorders>
              <w:top w:val="nil"/>
              <w:left w:val="nil"/>
              <w:bottom w:val="nil"/>
              <w:right w:val="nil"/>
            </w:tcBorders>
            <w:shd w:val="clear" w:color="auto" w:fill="ECE9E7" w:themeFill="background2"/>
          </w:tcPr>
          <w:p w14:paraId="70B8A498" w14:textId="77777777" w:rsidR="00925FCF" w:rsidRDefault="00925FCF" w:rsidP="00B34CD7">
            <w:pPr>
              <w:pStyle w:val="TableTextEntries"/>
            </w:pPr>
          </w:p>
        </w:tc>
      </w:tr>
      <w:tr w:rsidR="00925FCF" w14:paraId="7F61AA3C" w14:textId="77777777" w:rsidTr="00B34C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gridSpan w:val="2"/>
            <w:tcBorders>
              <w:top w:val="nil"/>
              <w:left w:val="nil"/>
              <w:bottom w:val="nil"/>
              <w:right w:val="nil"/>
            </w:tcBorders>
          </w:tcPr>
          <w:p w14:paraId="70AB1E55" w14:textId="77777777" w:rsidR="00925FCF" w:rsidRDefault="00925FCF" w:rsidP="00B34CD7">
            <w:pPr>
              <w:pStyle w:val="TableTextEntries"/>
            </w:pPr>
            <w:permStart w:id="1218333338" w:edGrp="everyone" w:colFirst="1" w:colLast="1"/>
            <w:permEnd w:id="938296318"/>
            <w:r>
              <w:t>Address of signing</w:t>
            </w:r>
          </w:p>
          <w:p w14:paraId="6FB791FF" w14:textId="77777777" w:rsidR="00925FCF" w:rsidRDefault="00925FCF" w:rsidP="00B34CD7">
            <w:pPr>
              <w:pStyle w:val="TableTextEntries"/>
            </w:pPr>
          </w:p>
        </w:tc>
        <w:tc>
          <w:tcPr>
            <w:tcW w:w="6764" w:type="dxa"/>
            <w:tcBorders>
              <w:top w:val="nil"/>
              <w:left w:val="nil"/>
              <w:bottom w:val="nil"/>
              <w:right w:val="nil"/>
            </w:tcBorders>
            <w:shd w:val="clear" w:color="auto" w:fill="ECE9E7" w:themeFill="background2"/>
          </w:tcPr>
          <w:p w14:paraId="7068CBDC" w14:textId="77777777" w:rsidR="00925FCF" w:rsidRDefault="00925FCF" w:rsidP="00B34CD7">
            <w:pPr>
              <w:pStyle w:val="TableTextEntries"/>
            </w:pPr>
          </w:p>
        </w:tc>
      </w:tr>
      <w:permEnd w:id="1218333338"/>
    </w:tbl>
    <w:p w14:paraId="60CCAE9D" w14:textId="77777777" w:rsidR="00925FCF" w:rsidRDefault="00925FCF" w:rsidP="00925FCF">
      <w:pPr>
        <w:pStyle w:val="TableTextEntries"/>
      </w:pPr>
    </w:p>
    <w:tbl>
      <w:tblPr>
        <w:tblW w:w="90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173"/>
        <w:gridCol w:w="4071"/>
        <w:gridCol w:w="4071"/>
        <w:gridCol w:w="14"/>
      </w:tblGrid>
      <w:tr w:rsidR="00925FCF" w:rsidRPr="00925FCF" w14:paraId="0A46314C" w14:textId="77777777" w:rsidTr="00B34CD7">
        <w:trPr>
          <w:gridAfter w:val="1"/>
          <w:wAfter w:w="10" w:type="dxa"/>
        </w:trPr>
        <w:tc>
          <w:tcPr>
            <w:tcW w:w="905" w:type="dxa"/>
            <w:gridSpan w:val="2"/>
            <w:tcBorders>
              <w:top w:val="nil"/>
              <w:left w:val="nil"/>
              <w:bottom w:val="nil"/>
              <w:right w:val="nil"/>
            </w:tcBorders>
          </w:tcPr>
          <w:p w14:paraId="2753AFC1" w14:textId="77777777" w:rsidR="00925FCF" w:rsidRPr="00925FCF" w:rsidRDefault="00925FCF" w:rsidP="00B34CD7">
            <w:pPr>
              <w:pStyle w:val="TableTextColumnHeading"/>
              <w:rPr>
                <w:sz w:val="18"/>
                <w:szCs w:val="18"/>
              </w:rPr>
            </w:pPr>
          </w:p>
        </w:tc>
        <w:tc>
          <w:tcPr>
            <w:tcW w:w="4056" w:type="dxa"/>
            <w:tcBorders>
              <w:top w:val="nil"/>
              <w:left w:val="nil"/>
              <w:bottom w:val="nil"/>
              <w:right w:val="nil"/>
            </w:tcBorders>
            <w:shd w:val="clear" w:color="auto" w:fill="ECE9E7" w:themeFill="background2"/>
          </w:tcPr>
          <w:p w14:paraId="508A361C" w14:textId="77777777" w:rsidR="00925FCF" w:rsidRPr="00925FCF" w:rsidRDefault="00925FCF" w:rsidP="00B34CD7">
            <w:pPr>
              <w:pStyle w:val="TableTextColumnHeading"/>
              <w:rPr>
                <w:sz w:val="18"/>
                <w:szCs w:val="18"/>
              </w:rPr>
            </w:pPr>
            <w:r w:rsidRPr="00925FCF">
              <w:rPr>
                <w:sz w:val="18"/>
                <w:szCs w:val="18"/>
              </w:rPr>
              <w:t>Signed by, or on behalf of, the applicant:</w:t>
            </w:r>
          </w:p>
        </w:tc>
        <w:tc>
          <w:tcPr>
            <w:tcW w:w="4056" w:type="dxa"/>
            <w:tcBorders>
              <w:top w:val="nil"/>
              <w:left w:val="nil"/>
              <w:bottom w:val="nil"/>
              <w:right w:val="nil"/>
            </w:tcBorders>
            <w:shd w:val="clear" w:color="auto" w:fill="ECE9E7" w:themeFill="background2"/>
          </w:tcPr>
          <w:p w14:paraId="614AB673" w14:textId="77777777" w:rsidR="00925FCF" w:rsidRPr="00925FCF" w:rsidRDefault="00925FCF" w:rsidP="00B34CD7">
            <w:pPr>
              <w:pStyle w:val="TableTextColumnHeading"/>
              <w:rPr>
                <w:sz w:val="18"/>
                <w:szCs w:val="18"/>
              </w:rPr>
            </w:pPr>
            <w:r w:rsidRPr="00925FCF">
              <w:rPr>
                <w:sz w:val="18"/>
                <w:szCs w:val="18"/>
              </w:rPr>
              <w:t>In the presence of a witness:</w:t>
            </w:r>
          </w:p>
        </w:tc>
      </w:tr>
      <w:tr w:rsidR="00925FCF" w14:paraId="5D468C1F" w14:textId="77777777" w:rsidTr="00B34CD7">
        <w:trPr>
          <w:gridAfter w:val="1"/>
          <w:wAfter w:w="10" w:type="dxa"/>
        </w:trPr>
        <w:tc>
          <w:tcPr>
            <w:tcW w:w="905" w:type="dxa"/>
            <w:gridSpan w:val="2"/>
            <w:tcBorders>
              <w:top w:val="nil"/>
              <w:left w:val="nil"/>
              <w:bottom w:val="nil"/>
              <w:right w:val="nil"/>
            </w:tcBorders>
          </w:tcPr>
          <w:p w14:paraId="41DDEA14" w14:textId="77777777" w:rsidR="00925FCF" w:rsidRDefault="00925FCF" w:rsidP="00B34CD7">
            <w:pPr>
              <w:pStyle w:val="TableTextEntries"/>
            </w:pPr>
            <w:permStart w:id="250312351" w:edGrp="everyone" w:colFirst="1" w:colLast="1"/>
            <w:permStart w:id="332558283" w:edGrp="everyone" w:colFirst="2" w:colLast="2"/>
            <w:r>
              <w:t>Sign here</w:t>
            </w:r>
          </w:p>
          <w:p w14:paraId="7969E751" w14:textId="77777777" w:rsidR="00925FCF" w:rsidRDefault="00925FCF" w:rsidP="00B34CD7">
            <w:pPr>
              <w:pStyle w:val="TableTextEntries"/>
            </w:pPr>
          </w:p>
        </w:tc>
        <w:tc>
          <w:tcPr>
            <w:tcW w:w="4056" w:type="dxa"/>
            <w:tcBorders>
              <w:top w:val="nil"/>
              <w:left w:val="nil"/>
              <w:bottom w:val="nil"/>
              <w:right w:val="nil"/>
            </w:tcBorders>
            <w:shd w:val="clear" w:color="auto" w:fill="ECE9E7" w:themeFill="background2"/>
          </w:tcPr>
          <w:p w14:paraId="6EDBF766" w14:textId="77777777" w:rsidR="00925FCF" w:rsidRDefault="00AC2F17" w:rsidP="00B34CD7">
            <w:pPr>
              <w:pStyle w:val="TableTextEntries"/>
            </w:pPr>
            <w:r>
              <w:pict w14:anchorId="656E1562">
                <v:shape id="_x0000_i1027" type="#_x0000_t75" alt="Microsoft Office Signature Line..." style="width:192.75pt;height:95.25pt">
                  <v:imagedata r:id="rId21" o:title=""/>
                  <o:lock v:ext="edit" ungrouping="t" rotation="t" cropping="t" verticies="t" text="t" grouping="t"/>
                  <o:signatureline v:ext="edit" id="{8F49F347-DA0A-4A42-94B8-ABE8A8CA7D8F}" provid="{00000000-0000-0000-0000-000000000000}" issignatureline="t"/>
                </v:shape>
              </w:pict>
            </w:r>
          </w:p>
        </w:tc>
        <w:tc>
          <w:tcPr>
            <w:tcW w:w="4056" w:type="dxa"/>
            <w:tcBorders>
              <w:top w:val="nil"/>
              <w:left w:val="nil"/>
              <w:bottom w:val="nil"/>
              <w:right w:val="nil"/>
            </w:tcBorders>
            <w:shd w:val="clear" w:color="auto" w:fill="ECE9E7" w:themeFill="background2"/>
          </w:tcPr>
          <w:p w14:paraId="07AEF054" w14:textId="77777777" w:rsidR="00925FCF" w:rsidRDefault="00AC2F17" w:rsidP="00B34CD7">
            <w:pPr>
              <w:pStyle w:val="TableTextEntries"/>
            </w:pPr>
            <w:r>
              <w:pict w14:anchorId="4B374DCE">
                <v:shape id="_x0000_i1028" type="#_x0000_t75" alt="Microsoft Office Signature Line..." style="width:192.75pt;height:95.25pt">
                  <v:imagedata r:id="rId21" o:title=""/>
                  <o:lock v:ext="edit" ungrouping="t" rotation="t" cropping="t" verticies="t" text="t" grouping="t"/>
                  <o:signatureline v:ext="edit" id="{D8E0603E-D540-4376-A49F-0643875CB7F6}" provid="{00000000-0000-0000-0000-000000000000}" issignatureline="t"/>
                </v:shape>
              </w:pict>
            </w:r>
          </w:p>
        </w:tc>
      </w:tr>
      <w:permEnd w:id="250312351"/>
      <w:permEnd w:id="332558283"/>
      <w:tr w:rsidR="00925FCF" w14:paraId="4A59DEB5" w14:textId="77777777" w:rsidTr="00B34C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17" w:type="dxa"/>
          </w:tcPr>
          <w:p w14:paraId="767A77A5" w14:textId="77777777" w:rsidR="00925FCF" w:rsidRPr="008B359C" w:rsidRDefault="00925FCF" w:rsidP="00B34CD7">
            <w:pPr>
              <w:pStyle w:val="TableTextEntries"/>
              <w:spacing w:before="240" w:after="120"/>
              <w:rPr>
                <w:noProof/>
              </w:rPr>
            </w:pPr>
            <w:r w:rsidRPr="008B359C">
              <w:rPr>
                <w:noProof/>
              </w:rPr>
              <mc:AlternateContent>
                <mc:Choice Requires="wps">
                  <w:drawing>
                    <wp:inline distT="0" distB="0" distL="0" distR="0" wp14:anchorId="7EF0B648" wp14:editId="738DF265">
                      <wp:extent cx="176400" cy="176400"/>
                      <wp:effectExtent l="0" t="0" r="0" b="0"/>
                      <wp:docPr id="120" name="Graphic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371475 w 371474"/>
                                  <a:gd name="connsiteY0" fmla="*/ 74295 h 346709"/>
                                  <a:gd name="connsiteX1" fmla="*/ 371475 w 371474"/>
                                  <a:gd name="connsiteY1" fmla="*/ 99060 h 346709"/>
                                  <a:gd name="connsiteX2" fmla="*/ 346710 w 371474"/>
                                  <a:gd name="connsiteY2" fmla="*/ 99060 h 346709"/>
                                  <a:gd name="connsiteX3" fmla="*/ 333375 w 371474"/>
                                  <a:gd name="connsiteY3" fmla="*/ 111443 h 346709"/>
                                  <a:gd name="connsiteX4" fmla="*/ 38100 w 371474"/>
                                  <a:gd name="connsiteY4" fmla="*/ 111443 h 346709"/>
                                  <a:gd name="connsiteX5" fmla="*/ 24765 w 371474"/>
                                  <a:gd name="connsiteY5" fmla="*/ 99060 h 346709"/>
                                  <a:gd name="connsiteX6" fmla="*/ 0 w 371474"/>
                                  <a:gd name="connsiteY6" fmla="*/ 99060 h 346709"/>
                                  <a:gd name="connsiteX7" fmla="*/ 0 w 371474"/>
                                  <a:gd name="connsiteY7" fmla="*/ 74295 h 346709"/>
                                  <a:gd name="connsiteX8" fmla="*/ 185738 w 371474"/>
                                  <a:gd name="connsiteY8" fmla="*/ 0 h 346709"/>
                                  <a:gd name="connsiteX9" fmla="*/ 371475 w 371474"/>
                                  <a:gd name="connsiteY9" fmla="*/ 74295 h 346709"/>
                                  <a:gd name="connsiteX10" fmla="*/ 371475 w 371474"/>
                                  <a:gd name="connsiteY10" fmla="*/ 321945 h 346709"/>
                                  <a:gd name="connsiteX11" fmla="*/ 371475 w 371474"/>
                                  <a:gd name="connsiteY11" fmla="*/ 346710 h 346709"/>
                                  <a:gd name="connsiteX12" fmla="*/ 0 w 371474"/>
                                  <a:gd name="connsiteY12" fmla="*/ 346710 h 346709"/>
                                  <a:gd name="connsiteX13" fmla="*/ 0 w 371474"/>
                                  <a:gd name="connsiteY13" fmla="*/ 321945 h 346709"/>
                                  <a:gd name="connsiteX14" fmla="*/ 13335 w 371474"/>
                                  <a:gd name="connsiteY14" fmla="*/ 309563 h 346709"/>
                                  <a:gd name="connsiteX15" fmla="*/ 358140 w 371474"/>
                                  <a:gd name="connsiteY15" fmla="*/ 309563 h 346709"/>
                                  <a:gd name="connsiteX16" fmla="*/ 371475 w 371474"/>
                                  <a:gd name="connsiteY16" fmla="*/ 321945 h 346709"/>
                                  <a:gd name="connsiteX17" fmla="*/ 99060 w 371474"/>
                                  <a:gd name="connsiteY17" fmla="*/ 123825 h 346709"/>
                                  <a:gd name="connsiteX18" fmla="*/ 99060 w 371474"/>
                                  <a:gd name="connsiteY18" fmla="*/ 272415 h 346709"/>
                                  <a:gd name="connsiteX19" fmla="*/ 123825 w 371474"/>
                                  <a:gd name="connsiteY19" fmla="*/ 272415 h 346709"/>
                                  <a:gd name="connsiteX20" fmla="*/ 123825 w 371474"/>
                                  <a:gd name="connsiteY20" fmla="*/ 123825 h 346709"/>
                                  <a:gd name="connsiteX21" fmla="*/ 173355 w 371474"/>
                                  <a:gd name="connsiteY21" fmla="*/ 123825 h 346709"/>
                                  <a:gd name="connsiteX22" fmla="*/ 173355 w 371474"/>
                                  <a:gd name="connsiteY22" fmla="*/ 272415 h 346709"/>
                                  <a:gd name="connsiteX23" fmla="*/ 198120 w 371474"/>
                                  <a:gd name="connsiteY23" fmla="*/ 272415 h 346709"/>
                                  <a:gd name="connsiteX24" fmla="*/ 198120 w 371474"/>
                                  <a:gd name="connsiteY24" fmla="*/ 123825 h 346709"/>
                                  <a:gd name="connsiteX25" fmla="*/ 247650 w 371474"/>
                                  <a:gd name="connsiteY25" fmla="*/ 123825 h 346709"/>
                                  <a:gd name="connsiteX26" fmla="*/ 247650 w 371474"/>
                                  <a:gd name="connsiteY26" fmla="*/ 272415 h 346709"/>
                                  <a:gd name="connsiteX27" fmla="*/ 272415 w 371474"/>
                                  <a:gd name="connsiteY27" fmla="*/ 272415 h 346709"/>
                                  <a:gd name="connsiteX28" fmla="*/ 272415 w 371474"/>
                                  <a:gd name="connsiteY28" fmla="*/ 123825 h 346709"/>
                                  <a:gd name="connsiteX29" fmla="*/ 321945 w 371474"/>
                                  <a:gd name="connsiteY29" fmla="*/ 123825 h 346709"/>
                                  <a:gd name="connsiteX30" fmla="*/ 321945 w 371474"/>
                                  <a:gd name="connsiteY30" fmla="*/ 272415 h 346709"/>
                                  <a:gd name="connsiteX31" fmla="*/ 333375 w 371474"/>
                                  <a:gd name="connsiteY31" fmla="*/ 272415 h 346709"/>
                                  <a:gd name="connsiteX32" fmla="*/ 346710 w 371474"/>
                                  <a:gd name="connsiteY32" fmla="*/ 284798 h 346709"/>
                                  <a:gd name="connsiteX33" fmla="*/ 346710 w 371474"/>
                                  <a:gd name="connsiteY33" fmla="*/ 297180 h 346709"/>
                                  <a:gd name="connsiteX34" fmla="*/ 24765 w 371474"/>
                                  <a:gd name="connsiteY34" fmla="*/ 297180 h 346709"/>
                                  <a:gd name="connsiteX35" fmla="*/ 24765 w 371474"/>
                                  <a:gd name="connsiteY35" fmla="*/ 284798 h 346709"/>
                                  <a:gd name="connsiteX36" fmla="*/ 38100 w 371474"/>
                                  <a:gd name="connsiteY36" fmla="*/ 272415 h 346709"/>
                                  <a:gd name="connsiteX37" fmla="*/ 49530 w 371474"/>
                                  <a:gd name="connsiteY37" fmla="*/ 272415 h 346709"/>
                                  <a:gd name="connsiteX38" fmla="*/ 49530 w 371474"/>
                                  <a:gd name="connsiteY38" fmla="*/ 123825 h 346709"/>
                                  <a:gd name="connsiteX39" fmla="*/ 99060 w 371474"/>
                                  <a:gd name="connsiteY39" fmla="*/ 123825 h 346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371474" h="346709">
                                    <a:moveTo>
                                      <a:pt x="371475" y="74295"/>
                                    </a:moveTo>
                                    <a:lnTo>
                                      <a:pt x="371475" y="99060"/>
                                    </a:lnTo>
                                    <a:lnTo>
                                      <a:pt x="346710" y="99060"/>
                                    </a:lnTo>
                                    <a:cubicBezTo>
                                      <a:pt x="346710" y="105728"/>
                                      <a:pt x="340995" y="111443"/>
                                      <a:pt x="333375" y="111443"/>
                                    </a:cubicBezTo>
                                    <a:lnTo>
                                      <a:pt x="38100" y="111443"/>
                                    </a:lnTo>
                                    <a:cubicBezTo>
                                      <a:pt x="30480" y="111443"/>
                                      <a:pt x="24765" y="105728"/>
                                      <a:pt x="24765" y="99060"/>
                                    </a:cubicBezTo>
                                    <a:lnTo>
                                      <a:pt x="0" y="99060"/>
                                    </a:lnTo>
                                    <a:lnTo>
                                      <a:pt x="0" y="74295"/>
                                    </a:lnTo>
                                    <a:lnTo>
                                      <a:pt x="185738" y="0"/>
                                    </a:lnTo>
                                    <a:lnTo>
                                      <a:pt x="371475" y="74295"/>
                                    </a:lnTo>
                                    <a:close/>
                                    <a:moveTo>
                                      <a:pt x="371475" y="321945"/>
                                    </a:moveTo>
                                    <a:lnTo>
                                      <a:pt x="371475" y="346710"/>
                                    </a:lnTo>
                                    <a:lnTo>
                                      <a:pt x="0" y="346710"/>
                                    </a:lnTo>
                                    <a:lnTo>
                                      <a:pt x="0" y="321945"/>
                                    </a:lnTo>
                                    <a:cubicBezTo>
                                      <a:pt x="0" y="315278"/>
                                      <a:pt x="5715" y="309563"/>
                                      <a:pt x="13335" y="309563"/>
                                    </a:cubicBezTo>
                                    <a:lnTo>
                                      <a:pt x="358140" y="309563"/>
                                    </a:lnTo>
                                    <a:cubicBezTo>
                                      <a:pt x="365760" y="309563"/>
                                      <a:pt x="371475" y="315278"/>
                                      <a:pt x="371475" y="321945"/>
                                    </a:cubicBezTo>
                                    <a:close/>
                                    <a:moveTo>
                                      <a:pt x="99060" y="123825"/>
                                    </a:moveTo>
                                    <a:lnTo>
                                      <a:pt x="99060" y="272415"/>
                                    </a:lnTo>
                                    <a:lnTo>
                                      <a:pt x="123825" y="272415"/>
                                    </a:lnTo>
                                    <a:lnTo>
                                      <a:pt x="123825" y="123825"/>
                                    </a:lnTo>
                                    <a:lnTo>
                                      <a:pt x="173355" y="123825"/>
                                    </a:lnTo>
                                    <a:lnTo>
                                      <a:pt x="173355" y="272415"/>
                                    </a:lnTo>
                                    <a:lnTo>
                                      <a:pt x="198120" y="272415"/>
                                    </a:lnTo>
                                    <a:lnTo>
                                      <a:pt x="198120" y="123825"/>
                                    </a:lnTo>
                                    <a:lnTo>
                                      <a:pt x="247650" y="123825"/>
                                    </a:lnTo>
                                    <a:lnTo>
                                      <a:pt x="247650" y="272415"/>
                                    </a:lnTo>
                                    <a:lnTo>
                                      <a:pt x="272415" y="272415"/>
                                    </a:lnTo>
                                    <a:lnTo>
                                      <a:pt x="272415" y="123825"/>
                                    </a:lnTo>
                                    <a:lnTo>
                                      <a:pt x="321945" y="123825"/>
                                    </a:lnTo>
                                    <a:lnTo>
                                      <a:pt x="321945" y="272415"/>
                                    </a:lnTo>
                                    <a:lnTo>
                                      <a:pt x="333375" y="272415"/>
                                    </a:lnTo>
                                    <a:cubicBezTo>
                                      <a:pt x="340995" y="272415"/>
                                      <a:pt x="346710" y="278130"/>
                                      <a:pt x="346710" y="284798"/>
                                    </a:cubicBezTo>
                                    <a:lnTo>
                                      <a:pt x="346710" y="297180"/>
                                    </a:lnTo>
                                    <a:lnTo>
                                      <a:pt x="24765" y="297180"/>
                                    </a:lnTo>
                                    <a:lnTo>
                                      <a:pt x="24765" y="284798"/>
                                    </a:lnTo>
                                    <a:cubicBezTo>
                                      <a:pt x="24765" y="278130"/>
                                      <a:pt x="30480" y="272415"/>
                                      <a:pt x="38100" y="272415"/>
                                    </a:cubicBezTo>
                                    <a:lnTo>
                                      <a:pt x="49530" y="272415"/>
                                    </a:lnTo>
                                    <a:lnTo>
                                      <a:pt x="49530" y="123825"/>
                                    </a:lnTo>
                                    <a:lnTo>
                                      <a:pt x="99060" y="123825"/>
                                    </a:lnTo>
                                    <a:close/>
                                  </a:path>
                                </a:pathLst>
                              </a:custGeom>
                              <a:solidFill>
                                <a:srgbClr val="8E9AAF"/>
                              </a:solidFill>
                              <a:ln w="9525" cap="flat">
                                <a:noFill/>
                                <a:prstDash val="solid"/>
                                <a:miter/>
                              </a:ln>
                            </wps:spPr>
                            <wps:bodyPr rtlCol="0" anchor="ctr"/>
                          </wps:wsp>
                        </a:graphicData>
                      </a:graphic>
                    </wp:inline>
                  </w:drawing>
                </mc:Choice>
                <mc:Fallback>
                  <w:pict>
                    <v:shape w14:anchorId="2A41E828" id="Graphic 540"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371474,346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" path="m371475,74295r,24765l346710,99060v,6668,-5715,12383,-13335,12383l38100,111443v-7620,,-13335,-5715,-13335,-12383l,99060,,74295,185738,,371475,74295xm371475,321945r,24765l,346710,,321945v,-6667,5715,-12382,13335,-12382l358140,309563v7620,,13335,5715,13335,12382xm99060,123825r,148590l123825,272415r,-148590l173355,123825r,148590l198120,272415r,-148590l247650,123825r,148590l272415,272415r,-148590l321945,123825r,148590l333375,272415v7620,,13335,5715,13335,12383l346710,297180r-321945,l24765,284798v,-6668,5715,-12383,13335,-12383l49530,272415r,-148590l99060,123825xe" fillcolor="#8e9aaf" stroked="f">
                      <v:stroke joinstyle="miter"/>
                      <v:path arrowok="t" o:connecttype="custom" o:connectlocs="176400,37800;176400,50400;164640,50400;158308,56700;18092,56700;11760,50400;0,50400;0,37800;88200,0;176400,37800;176400,163800;176400,176401;0,176401;0,163800;6332,157501;170068,157501;176400,163800;47040,63000;47040,138600;58800,138600;58800,63000;82320,63000;82320,138600;94080,138600;94080,63000;117600,63000;117600,138600;129360,138600;129360,63000;152880,63000;152880,138600;158308,138600;164640,144901;164640,151200;11760,151200;11760,144901;18092,138600;23520,138600;23520,63000;47040,63000" o:connectangles="0,0,0,0,0,0,0,0,0,0,0,0,0,0,0,0,0,0,0,0,0,0,0,0,0,0,0,0,0,0,0,0,0,0,0,0,0,0,0,0"/>
                      <o:lock v:ext="edit" aspectratio="t"/>
                      <w10:anchorlock/>
                    </v:shape>
                  </w:pict>
                </mc:Fallback>
              </mc:AlternateContent>
            </w:r>
          </w:p>
        </w:tc>
        <w:tc>
          <w:tcPr>
            <w:tcW w:w="8315" w:type="dxa"/>
            <w:gridSpan w:val="4"/>
            <w:vAlign w:val="center"/>
          </w:tcPr>
          <w:p w14:paraId="534CF4D8" w14:textId="77777777" w:rsidR="00925FCF" w:rsidRDefault="00925FCF" w:rsidP="00B34CD7">
            <w:pPr>
              <w:pStyle w:val="TableTextEntries"/>
              <w:spacing w:before="240" w:after="120"/>
            </w:pPr>
            <w:r w:rsidRPr="00115806">
              <w:t xml:space="preserve">We require evidence of the signatory’s authority to sign the application form that is dated less than </w:t>
            </w:r>
            <w:r>
              <w:t>4 </w:t>
            </w:r>
            <w:r w:rsidRPr="00115806">
              <w:t>weeks from the date that the application is submitted</w:t>
            </w:r>
            <w:r>
              <w:t>.</w:t>
            </w:r>
          </w:p>
        </w:tc>
      </w:tr>
    </w:tbl>
    <w:p w14:paraId="0AC861A1" w14:textId="5A121C6A" w:rsidR="00925FCF" w:rsidRDefault="00925FCF" w:rsidP="00277EEA">
      <w:pPr>
        <w:pStyle w:val="BodyText"/>
      </w:pPr>
    </w:p>
    <w:p w14:paraId="03D90439" w14:textId="77777777" w:rsidR="00925FCF" w:rsidRDefault="00925FCF">
      <w:pPr>
        <w:keepLines w:val="0"/>
        <w:spacing w:before="0" w:after="0" w:line="240" w:lineRule="auto"/>
        <w:rPr>
          <w:color w:val="2E2E2F"/>
          <w14:numForm w14:val="lining"/>
          <w14:numSpacing w14:val="tabular"/>
        </w:rPr>
      </w:pPr>
      <w:r>
        <w:br w:type="page"/>
      </w:r>
    </w:p>
    <w:p w14:paraId="61FEE335" w14:textId="7C1DB684" w:rsidR="00822719" w:rsidRDefault="00822719" w:rsidP="00822719">
      <w:pPr>
        <w:pStyle w:val="Heading1nonumber"/>
      </w:pPr>
      <w:r>
        <w:lastRenderedPageBreak/>
        <w:t>Acknowledgement</w:t>
      </w:r>
    </w:p>
    <w:p w14:paraId="52C3C287" w14:textId="69588C05" w:rsidR="00822719" w:rsidRDefault="003F38AF" w:rsidP="007210AB">
      <w:pPr>
        <w:pStyle w:val="Heading3nonumber"/>
        <w:numPr>
          <w:ilvl w:val="0"/>
          <w:numId w:val="47"/>
        </w:numPr>
        <w:ind w:left="426"/>
      </w:pPr>
      <w:r>
        <w:t>Please s</w:t>
      </w:r>
      <w:r w:rsidRPr="009D2917">
        <w:t xml:space="preserve">ign the </w:t>
      </w:r>
      <w:r>
        <w:t xml:space="preserve">acknowledgement </w:t>
      </w:r>
      <w:r w:rsidRPr="009D2917">
        <w:t>for this application</w:t>
      </w:r>
    </w:p>
    <w:tbl>
      <w:tblPr>
        <w:tblW w:w="9027" w:type="dxa"/>
        <w:tblLook w:val="04A0" w:firstRow="1" w:lastRow="0" w:firstColumn="1" w:lastColumn="0" w:noHBand="0" w:noVBand="1"/>
      </w:tblPr>
      <w:tblGrid>
        <w:gridCol w:w="717"/>
        <w:gridCol w:w="8310"/>
      </w:tblGrid>
      <w:tr w:rsidR="00F43870" w14:paraId="36DD2AFC" w14:textId="77777777" w:rsidTr="00D61C80">
        <w:tc>
          <w:tcPr>
            <w:tcW w:w="717" w:type="dxa"/>
          </w:tcPr>
          <w:p w14:paraId="0F0DB24A" w14:textId="77777777" w:rsidR="00F43870" w:rsidRPr="008B359C" w:rsidRDefault="00F43870" w:rsidP="00D61C80">
            <w:pPr>
              <w:pStyle w:val="TableTextEntries"/>
              <w:spacing w:before="120" w:after="120"/>
              <w:rPr>
                <w:noProof/>
              </w:rPr>
            </w:pPr>
            <w:r w:rsidRPr="008B359C">
              <w:rPr>
                <w:noProof/>
              </w:rPr>
              <mc:AlternateContent>
                <mc:Choice Requires="wps">
                  <w:drawing>
                    <wp:inline distT="0" distB="0" distL="0" distR="0" wp14:anchorId="7EB6EF21" wp14:editId="4B00CA10">
                      <wp:extent cx="176400" cy="176400"/>
                      <wp:effectExtent l="0" t="0" r="0" b="0"/>
                      <wp:docPr id="250" name="Graphic 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41935 w 293369"/>
                                  <a:gd name="connsiteY0" fmla="*/ 132398 h 293370"/>
                                  <a:gd name="connsiteX1" fmla="*/ 80963 w 293369"/>
                                  <a:gd name="connsiteY1" fmla="*/ 293370 h 293370"/>
                                  <a:gd name="connsiteX2" fmla="*/ 0 w 293369"/>
                                  <a:gd name="connsiteY2" fmla="*/ 293370 h 293370"/>
                                  <a:gd name="connsiteX3" fmla="*/ 0 w 293369"/>
                                  <a:gd name="connsiteY3" fmla="*/ 213360 h 293370"/>
                                  <a:gd name="connsiteX4" fmla="*/ 160973 w 293369"/>
                                  <a:gd name="connsiteY4" fmla="*/ 52388 h 293370"/>
                                  <a:gd name="connsiteX5" fmla="*/ 241935 w 293369"/>
                                  <a:gd name="connsiteY5" fmla="*/ 132398 h 293370"/>
                                  <a:gd name="connsiteX6" fmla="*/ 88582 w 293369"/>
                                  <a:gd name="connsiteY6" fmla="*/ 251460 h 293370"/>
                                  <a:gd name="connsiteX7" fmla="*/ 42863 w 293369"/>
                                  <a:gd name="connsiteY7" fmla="*/ 205740 h 293370"/>
                                  <a:gd name="connsiteX8" fmla="*/ 25718 w 293369"/>
                                  <a:gd name="connsiteY8" fmla="*/ 222885 h 293370"/>
                                  <a:gd name="connsiteX9" fmla="*/ 25718 w 293369"/>
                                  <a:gd name="connsiteY9" fmla="*/ 243840 h 293370"/>
                                  <a:gd name="connsiteX10" fmla="*/ 50482 w 293369"/>
                                  <a:gd name="connsiteY10" fmla="*/ 243840 h 293370"/>
                                  <a:gd name="connsiteX11" fmla="*/ 50482 w 293369"/>
                                  <a:gd name="connsiteY11" fmla="*/ 268605 h 293370"/>
                                  <a:gd name="connsiteX12" fmla="*/ 71438 w 293369"/>
                                  <a:gd name="connsiteY12" fmla="*/ 268605 h 293370"/>
                                  <a:gd name="connsiteX13" fmla="*/ 88582 w 293369"/>
                                  <a:gd name="connsiteY13" fmla="*/ 251460 h 293370"/>
                                  <a:gd name="connsiteX14" fmla="*/ 167640 w 293369"/>
                                  <a:gd name="connsiteY14" fmla="*/ 84773 h 293370"/>
                                  <a:gd name="connsiteX15" fmla="*/ 164783 w 293369"/>
                                  <a:gd name="connsiteY15" fmla="*/ 85725 h 293370"/>
                                  <a:gd name="connsiteX16" fmla="*/ 60007 w 293369"/>
                                  <a:gd name="connsiteY16" fmla="*/ 190500 h 293370"/>
                                  <a:gd name="connsiteX17" fmla="*/ 59055 w 293369"/>
                                  <a:gd name="connsiteY17" fmla="*/ 193358 h 293370"/>
                                  <a:gd name="connsiteX18" fmla="*/ 62865 w 293369"/>
                                  <a:gd name="connsiteY18" fmla="*/ 197167 h 293370"/>
                                  <a:gd name="connsiteX19" fmla="*/ 65723 w 293369"/>
                                  <a:gd name="connsiteY19" fmla="*/ 196215 h 293370"/>
                                  <a:gd name="connsiteX20" fmla="*/ 170498 w 293369"/>
                                  <a:gd name="connsiteY20" fmla="*/ 91440 h 293370"/>
                                  <a:gd name="connsiteX21" fmla="*/ 171450 w 293369"/>
                                  <a:gd name="connsiteY21" fmla="*/ 88582 h 293370"/>
                                  <a:gd name="connsiteX22" fmla="*/ 167640 w 293369"/>
                                  <a:gd name="connsiteY22" fmla="*/ 84773 h 293370"/>
                                  <a:gd name="connsiteX23" fmla="*/ 286703 w 293369"/>
                                  <a:gd name="connsiteY23" fmla="*/ 88582 h 293370"/>
                                  <a:gd name="connsiteX24" fmla="*/ 254318 w 293369"/>
                                  <a:gd name="connsiteY24" fmla="*/ 120967 h 293370"/>
                                  <a:gd name="connsiteX25" fmla="*/ 173355 w 293369"/>
                                  <a:gd name="connsiteY25" fmla="*/ 40005 h 293370"/>
                                  <a:gd name="connsiteX26" fmla="*/ 205740 w 293369"/>
                                  <a:gd name="connsiteY26" fmla="*/ 7620 h 293370"/>
                                  <a:gd name="connsiteX27" fmla="*/ 222885 w 293369"/>
                                  <a:gd name="connsiteY27" fmla="*/ 0 h 293370"/>
                                  <a:gd name="connsiteX28" fmla="*/ 240030 w 293369"/>
                                  <a:gd name="connsiteY28" fmla="*/ 7620 h 293370"/>
                                  <a:gd name="connsiteX29" fmla="*/ 285750 w 293369"/>
                                  <a:gd name="connsiteY29" fmla="*/ 53340 h 293370"/>
                                  <a:gd name="connsiteX30" fmla="*/ 293370 w 293369"/>
                                  <a:gd name="connsiteY30" fmla="*/ 70485 h 293370"/>
                                  <a:gd name="connsiteX31" fmla="*/ 286703 w 293369"/>
                                  <a:gd name="connsiteY31" fmla="*/ 88582 h 293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3369" h="293370">
                                    <a:moveTo>
                                      <a:pt x="241935" y="132398"/>
                                    </a:moveTo>
                                    <a:lnTo>
                                      <a:pt x="80963" y="293370"/>
                                    </a:lnTo>
                                    <a:lnTo>
                                      <a:pt x="0" y="293370"/>
                                    </a:lnTo>
                                    <a:lnTo>
                                      <a:pt x="0" y="213360"/>
                                    </a:lnTo>
                                    <a:lnTo>
                                      <a:pt x="160973" y="52388"/>
                                    </a:lnTo>
                                    <a:lnTo>
                                      <a:pt x="241935" y="132398"/>
                                    </a:lnTo>
                                    <a:close/>
                                    <a:moveTo>
                                      <a:pt x="88582" y="251460"/>
                                    </a:moveTo>
                                    <a:lnTo>
                                      <a:pt x="42863" y="205740"/>
                                    </a:lnTo>
                                    <a:lnTo>
                                      <a:pt x="25718" y="222885"/>
                                    </a:lnTo>
                                    <a:lnTo>
                                      <a:pt x="25718" y="243840"/>
                                    </a:lnTo>
                                    <a:lnTo>
                                      <a:pt x="50482" y="243840"/>
                                    </a:lnTo>
                                    <a:lnTo>
                                      <a:pt x="50482" y="268605"/>
                                    </a:lnTo>
                                    <a:lnTo>
                                      <a:pt x="71438" y="268605"/>
                                    </a:lnTo>
                                    <a:lnTo>
                                      <a:pt x="88582" y="251460"/>
                                    </a:lnTo>
                                    <a:close/>
                                    <a:moveTo>
                                      <a:pt x="167640" y="84773"/>
                                    </a:moveTo>
                                    <a:cubicBezTo>
                                      <a:pt x="166688" y="84773"/>
                                      <a:pt x="165735" y="84773"/>
                                      <a:pt x="164783" y="85725"/>
                                    </a:cubicBezTo>
                                    <a:lnTo>
                                      <a:pt x="60007" y="190500"/>
                                    </a:lnTo>
                                    <a:cubicBezTo>
                                      <a:pt x="59055" y="191453"/>
                                      <a:pt x="59055" y="192405"/>
                                      <a:pt x="59055" y="193358"/>
                                    </a:cubicBezTo>
                                    <a:cubicBezTo>
                                      <a:pt x="59055" y="196215"/>
                                      <a:pt x="60960" y="197167"/>
                                      <a:pt x="62865" y="197167"/>
                                    </a:cubicBezTo>
                                    <a:cubicBezTo>
                                      <a:pt x="63818" y="197167"/>
                                      <a:pt x="64770" y="197167"/>
                                      <a:pt x="65723" y="196215"/>
                                    </a:cubicBezTo>
                                    <a:lnTo>
                                      <a:pt x="170498" y="91440"/>
                                    </a:lnTo>
                                    <a:cubicBezTo>
                                      <a:pt x="171450" y="90488"/>
                                      <a:pt x="171450" y="89535"/>
                                      <a:pt x="171450" y="88582"/>
                                    </a:cubicBezTo>
                                    <a:cubicBezTo>
                                      <a:pt x="171450" y="86678"/>
                                      <a:pt x="170498" y="84773"/>
                                      <a:pt x="167640" y="84773"/>
                                    </a:cubicBezTo>
                                    <a:close/>
                                    <a:moveTo>
                                      <a:pt x="286703" y="88582"/>
                                    </a:moveTo>
                                    <a:lnTo>
                                      <a:pt x="254318" y="120967"/>
                                    </a:lnTo>
                                    <a:lnTo>
                                      <a:pt x="173355" y="40005"/>
                                    </a:lnTo>
                                    <a:lnTo>
                                      <a:pt x="205740" y="7620"/>
                                    </a:lnTo>
                                    <a:cubicBezTo>
                                      <a:pt x="210502" y="2857"/>
                                      <a:pt x="216218" y="0"/>
                                      <a:pt x="222885" y="0"/>
                                    </a:cubicBezTo>
                                    <a:cubicBezTo>
                                      <a:pt x="229552" y="0"/>
                                      <a:pt x="236220" y="2857"/>
                                      <a:pt x="240030" y="7620"/>
                                    </a:cubicBezTo>
                                    <a:lnTo>
                                      <a:pt x="285750" y="53340"/>
                                    </a:lnTo>
                                    <a:cubicBezTo>
                                      <a:pt x="290513" y="58103"/>
                                      <a:pt x="293370" y="64770"/>
                                      <a:pt x="293370" y="70485"/>
                                    </a:cubicBezTo>
                                    <a:cubicBezTo>
                                      <a:pt x="293370" y="76200"/>
                                      <a:pt x="290513" y="83820"/>
                                      <a:pt x="286703" y="88582"/>
                                    </a:cubicBezTo>
                                    <a:close/>
                                  </a:path>
                                </a:pathLst>
                              </a:custGeom>
                              <a:solidFill>
                                <a:srgbClr val="8E9AAF"/>
                              </a:solidFill>
                              <a:ln w="9525" cap="flat">
                                <a:noFill/>
                                <a:prstDash val="solid"/>
                                <a:miter/>
                              </a:ln>
                            </wps:spPr>
                            <wps:bodyPr rtlCol="0" anchor="ctr"/>
                          </wps:wsp>
                        </a:graphicData>
                      </a:graphic>
                    </wp:inline>
                  </w:drawing>
                </mc:Choice>
                <mc:Fallback>
                  <w:pict>
                    <v:shape w14:anchorId="19B4C43F" id="Graphic 220"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3369,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" path="m241935,132398l80963,293370,,293370,,213360,160973,52388r80962,80010xm88582,251460l42863,205740,25718,222885r,20955l50482,243840r,24765l71438,268605,88582,251460xm167640,84773v-952,,-1905,,-2857,952l60007,190500v-952,953,-952,1905,-952,2858c59055,196215,60960,197167,62865,197167v953,,1905,,2858,-952l170498,91440v952,-952,952,-1905,952,-2858c171450,86678,170498,84773,167640,84773xm286703,88582r-32385,32385l173355,40005,205740,7620c210502,2857,216218,,222885,v6667,,13335,2857,17145,7620l285750,53340v4763,4763,7620,11430,7620,17145c293370,76200,290513,83820,286703,88582xe" fillcolor="#8e9aaf" stroked="f">
                      <v:stroke joinstyle="miter"/>
                      <v:path arrowok="t" o:connecttype="custom" o:connectlocs="145473,79609;48682,176400;0,176400;0,128291;96792,31500;145473,79609;53264,151200;25773,123709;15464,134018;15464,146618;30354,146618;30354,161509;42955,161509;53264,151200;100800,50973;99082,51545;36082,114545;35509,116264;37800,118554;39519,117982;102519,54982;103091,53263;100800,50973;172392,53263;152919,72736;104237,24055;123710,4582;134019,0;144328,4582;171819,32073;176401,42382;172392,53263" o:connectangles="0,0,0,0,0,0,0,0,0,0,0,0,0,0,0,0,0,0,0,0,0,0,0,0,0,0,0,0,0,0,0,0"/>
                      <o:lock v:ext="edit" aspectratio="t"/>
                      <w10:anchorlock/>
                    </v:shape>
                  </w:pict>
                </mc:Fallback>
              </mc:AlternateContent>
            </w:r>
          </w:p>
        </w:tc>
        <w:tc>
          <w:tcPr>
            <w:tcW w:w="8310" w:type="dxa"/>
            <w:vAlign w:val="center"/>
          </w:tcPr>
          <w:p w14:paraId="1B7D7423" w14:textId="6A261ACF" w:rsidR="00F43870" w:rsidRDefault="00F43870" w:rsidP="00D61C80">
            <w:pPr>
              <w:pStyle w:val="TableTextEntries"/>
              <w:spacing w:before="120" w:after="120"/>
            </w:pPr>
            <w:r>
              <w:t>All applicant corporations must sign an acknowledgement of IPART’s intention to give copies of the application to relevant stakeholders.</w:t>
            </w:r>
          </w:p>
        </w:tc>
      </w:tr>
      <w:tr w:rsidR="00F43870" w14:paraId="2494E236" w14:textId="77777777" w:rsidTr="00D61C80">
        <w:tc>
          <w:tcPr>
            <w:tcW w:w="717" w:type="dxa"/>
          </w:tcPr>
          <w:p w14:paraId="5DC6D395" w14:textId="3D73F80D" w:rsidR="00F43870" w:rsidRPr="008B359C" w:rsidRDefault="00F43870" w:rsidP="00D61C80">
            <w:pPr>
              <w:pStyle w:val="TableTextEntries"/>
              <w:spacing w:before="120" w:after="120"/>
            </w:pPr>
            <w:r w:rsidRPr="008B359C">
              <w:rPr>
                <w:noProof/>
              </w:rPr>
              <mc:AlternateContent>
                <mc:Choice Requires="wps">
                  <w:drawing>
                    <wp:inline distT="0" distB="0" distL="0" distR="0" wp14:anchorId="24FFE5D6" wp14:editId="082117CA">
                      <wp:extent cx="176400" cy="176400"/>
                      <wp:effectExtent l="0" t="0" r="0" b="0"/>
                      <wp:docPr id="252" name="Graphic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148590 w 297179"/>
                                  <a:gd name="connsiteY0" fmla="*/ 297180 h 297180"/>
                                  <a:gd name="connsiteX1" fmla="*/ 0 w 297179"/>
                                  <a:gd name="connsiteY1" fmla="*/ 148590 h 297180"/>
                                  <a:gd name="connsiteX2" fmla="*/ 148590 w 297179"/>
                                  <a:gd name="connsiteY2" fmla="*/ 0 h 297180"/>
                                  <a:gd name="connsiteX3" fmla="*/ 297180 w 297179"/>
                                  <a:gd name="connsiteY3" fmla="*/ 148590 h 297180"/>
                                  <a:gd name="connsiteX4" fmla="*/ 148590 w 297179"/>
                                  <a:gd name="connsiteY4" fmla="*/ 297180 h 297180"/>
                                  <a:gd name="connsiteX5" fmla="*/ 198120 w 297179"/>
                                  <a:gd name="connsiteY5" fmla="*/ 210502 h 297180"/>
                                  <a:gd name="connsiteX6" fmla="*/ 191453 w 297179"/>
                                  <a:gd name="connsiteY6" fmla="*/ 203835 h 297180"/>
                                  <a:gd name="connsiteX7" fmla="*/ 172403 w 297179"/>
                                  <a:gd name="connsiteY7" fmla="*/ 203835 h 297180"/>
                                  <a:gd name="connsiteX8" fmla="*/ 172403 w 297179"/>
                                  <a:gd name="connsiteY8" fmla="*/ 105728 h 297180"/>
                                  <a:gd name="connsiteX9" fmla="*/ 165735 w 297179"/>
                                  <a:gd name="connsiteY9" fmla="*/ 99060 h 297180"/>
                                  <a:gd name="connsiteX10" fmla="*/ 103823 w 297179"/>
                                  <a:gd name="connsiteY10" fmla="*/ 99060 h 297180"/>
                                  <a:gd name="connsiteX11" fmla="*/ 97155 w 297179"/>
                                  <a:gd name="connsiteY11" fmla="*/ 105728 h 297180"/>
                                  <a:gd name="connsiteX12" fmla="*/ 97155 w 297179"/>
                                  <a:gd name="connsiteY12" fmla="*/ 137160 h 297180"/>
                                  <a:gd name="connsiteX13" fmla="*/ 103823 w 297179"/>
                                  <a:gd name="connsiteY13" fmla="*/ 143828 h 297180"/>
                                  <a:gd name="connsiteX14" fmla="*/ 122873 w 297179"/>
                                  <a:gd name="connsiteY14" fmla="*/ 143828 h 297180"/>
                                  <a:gd name="connsiteX15" fmla="*/ 122873 w 297179"/>
                                  <a:gd name="connsiteY15" fmla="*/ 205740 h 297180"/>
                                  <a:gd name="connsiteX16" fmla="*/ 103823 w 297179"/>
                                  <a:gd name="connsiteY16" fmla="*/ 205740 h 297180"/>
                                  <a:gd name="connsiteX17" fmla="*/ 97155 w 297179"/>
                                  <a:gd name="connsiteY17" fmla="*/ 212408 h 297180"/>
                                  <a:gd name="connsiteX18" fmla="*/ 97155 w 297179"/>
                                  <a:gd name="connsiteY18" fmla="*/ 243840 h 297180"/>
                                  <a:gd name="connsiteX19" fmla="*/ 103823 w 297179"/>
                                  <a:gd name="connsiteY19" fmla="*/ 250508 h 297180"/>
                                  <a:gd name="connsiteX20" fmla="*/ 190500 w 297179"/>
                                  <a:gd name="connsiteY20" fmla="*/ 250508 h 297180"/>
                                  <a:gd name="connsiteX21" fmla="*/ 197167 w 297179"/>
                                  <a:gd name="connsiteY21" fmla="*/ 243840 h 297180"/>
                                  <a:gd name="connsiteX22" fmla="*/ 197167 w 297179"/>
                                  <a:gd name="connsiteY22" fmla="*/ 210502 h 297180"/>
                                  <a:gd name="connsiteX23" fmla="*/ 173355 w 297179"/>
                                  <a:gd name="connsiteY23" fmla="*/ 37147 h 297180"/>
                                  <a:gd name="connsiteX24" fmla="*/ 166688 w 297179"/>
                                  <a:gd name="connsiteY24" fmla="*/ 30480 h 297180"/>
                                  <a:gd name="connsiteX25" fmla="*/ 129540 w 297179"/>
                                  <a:gd name="connsiteY25" fmla="*/ 30480 h 297180"/>
                                  <a:gd name="connsiteX26" fmla="*/ 122873 w 297179"/>
                                  <a:gd name="connsiteY26" fmla="*/ 37147 h 297180"/>
                                  <a:gd name="connsiteX27" fmla="*/ 122873 w 297179"/>
                                  <a:gd name="connsiteY27" fmla="*/ 68580 h 297180"/>
                                  <a:gd name="connsiteX28" fmla="*/ 129540 w 297179"/>
                                  <a:gd name="connsiteY28" fmla="*/ 75248 h 297180"/>
                                  <a:gd name="connsiteX29" fmla="*/ 167640 w 297179"/>
                                  <a:gd name="connsiteY29" fmla="*/ 75248 h 297180"/>
                                  <a:gd name="connsiteX30" fmla="*/ 174308 w 297179"/>
                                  <a:gd name="connsiteY30" fmla="*/ 68580 h 297180"/>
                                  <a:gd name="connsiteX31" fmla="*/ 174308 w 297179"/>
                                  <a:gd name="connsiteY31" fmla="*/ 37147 h 297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7179" h="297180">
                                    <a:moveTo>
                                      <a:pt x="148590" y="297180"/>
                                    </a:moveTo>
                                    <a:cubicBezTo>
                                      <a:pt x="66675" y="297180"/>
                                      <a:pt x="0" y="230505"/>
                                      <a:pt x="0" y="148590"/>
                                    </a:cubicBezTo>
                                    <a:cubicBezTo>
                                      <a:pt x="0" y="66675"/>
                                      <a:pt x="66675" y="0"/>
                                      <a:pt x="148590" y="0"/>
                                    </a:cubicBezTo>
                                    <a:cubicBezTo>
                                      <a:pt x="230505" y="0"/>
                                      <a:pt x="297180" y="66675"/>
                                      <a:pt x="297180" y="148590"/>
                                    </a:cubicBezTo>
                                    <a:cubicBezTo>
                                      <a:pt x="297180" y="230505"/>
                                      <a:pt x="230505" y="297180"/>
                                      <a:pt x="148590" y="297180"/>
                                    </a:cubicBezTo>
                                    <a:close/>
                                    <a:moveTo>
                                      <a:pt x="198120" y="210502"/>
                                    </a:moveTo>
                                    <a:cubicBezTo>
                                      <a:pt x="198120" y="206693"/>
                                      <a:pt x="195263" y="203835"/>
                                      <a:pt x="191453" y="203835"/>
                                    </a:cubicBezTo>
                                    <a:lnTo>
                                      <a:pt x="172403" y="203835"/>
                                    </a:lnTo>
                                    <a:lnTo>
                                      <a:pt x="172403" y="105728"/>
                                    </a:lnTo>
                                    <a:cubicBezTo>
                                      <a:pt x="172403" y="101918"/>
                                      <a:pt x="169545" y="99060"/>
                                      <a:pt x="165735" y="99060"/>
                                    </a:cubicBezTo>
                                    <a:lnTo>
                                      <a:pt x="103823" y="99060"/>
                                    </a:lnTo>
                                    <a:cubicBezTo>
                                      <a:pt x="100013" y="99060"/>
                                      <a:pt x="97155" y="101918"/>
                                      <a:pt x="97155" y="105728"/>
                                    </a:cubicBezTo>
                                    <a:lnTo>
                                      <a:pt x="97155" y="137160"/>
                                    </a:lnTo>
                                    <a:cubicBezTo>
                                      <a:pt x="97155" y="140970"/>
                                      <a:pt x="100013" y="143828"/>
                                      <a:pt x="103823" y="143828"/>
                                    </a:cubicBezTo>
                                    <a:lnTo>
                                      <a:pt x="122873" y="143828"/>
                                    </a:lnTo>
                                    <a:lnTo>
                                      <a:pt x="122873" y="205740"/>
                                    </a:lnTo>
                                    <a:lnTo>
                                      <a:pt x="103823" y="205740"/>
                                    </a:lnTo>
                                    <a:cubicBezTo>
                                      <a:pt x="100013" y="205740"/>
                                      <a:pt x="97155" y="208598"/>
                                      <a:pt x="97155" y="212408"/>
                                    </a:cubicBezTo>
                                    <a:lnTo>
                                      <a:pt x="97155" y="243840"/>
                                    </a:lnTo>
                                    <a:cubicBezTo>
                                      <a:pt x="97155" y="247650"/>
                                      <a:pt x="100013" y="250508"/>
                                      <a:pt x="103823" y="250508"/>
                                    </a:cubicBezTo>
                                    <a:lnTo>
                                      <a:pt x="190500" y="250508"/>
                                    </a:lnTo>
                                    <a:cubicBezTo>
                                      <a:pt x="194310" y="250508"/>
                                      <a:pt x="197167" y="247650"/>
                                      <a:pt x="197167" y="243840"/>
                                    </a:cubicBezTo>
                                    <a:lnTo>
                                      <a:pt x="197167" y="210502"/>
                                    </a:lnTo>
                                    <a:close/>
                                    <a:moveTo>
                                      <a:pt x="173355" y="37147"/>
                                    </a:moveTo>
                                    <a:cubicBezTo>
                                      <a:pt x="173355" y="33338"/>
                                      <a:pt x="170498" y="30480"/>
                                      <a:pt x="166688" y="30480"/>
                                    </a:cubicBezTo>
                                    <a:lnTo>
                                      <a:pt x="129540" y="30480"/>
                                    </a:lnTo>
                                    <a:cubicBezTo>
                                      <a:pt x="125730" y="30480"/>
                                      <a:pt x="122873" y="33338"/>
                                      <a:pt x="122873" y="37147"/>
                                    </a:cubicBezTo>
                                    <a:lnTo>
                                      <a:pt x="122873" y="68580"/>
                                    </a:lnTo>
                                    <a:cubicBezTo>
                                      <a:pt x="122873" y="72390"/>
                                      <a:pt x="125730" y="75248"/>
                                      <a:pt x="129540" y="75248"/>
                                    </a:cubicBezTo>
                                    <a:lnTo>
                                      <a:pt x="167640" y="75248"/>
                                    </a:lnTo>
                                    <a:cubicBezTo>
                                      <a:pt x="171450" y="75248"/>
                                      <a:pt x="174308" y="72390"/>
                                      <a:pt x="174308" y="68580"/>
                                    </a:cubicBezTo>
                                    <a:lnTo>
                                      <a:pt x="174308" y="37147"/>
                                    </a:lnTo>
                                    <a:close/>
                                  </a:path>
                                </a:pathLst>
                              </a:custGeom>
                              <a:solidFill>
                                <a:srgbClr val="8E9AAF"/>
                              </a:solidFill>
                              <a:ln w="9525" cap="flat">
                                <a:noFill/>
                                <a:prstDash val="solid"/>
                                <a:miter/>
                              </a:ln>
                            </wps:spPr>
                            <wps:bodyPr rtlCol="0" anchor="ctr"/>
                          </wps:wsp>
                        </a:graphicData>
                      </a:graphic>
                    </wp:inline>
                  </w:drawing>
                </mc:Choice>
                <mc:Fallback>
                  <w:pict>
                    <v:shape w14:anchorId="5656CBB1" id="Graphic 52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7179,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" path="m148590,297180c66675,297180,,230505,,148590,,66675,66675,,148590,v81915,,148590,66675,148590,148590c297180,230505,230505,297180,148590,297180xm198120,210502v,-3809,-2857,-6667,-6667,-6667l172403,203835r,-98107c172403,101918,169545,99060,165735,99060r-61912,c100013,99060,97155,101918,97155,105728r,31432c97155,140970,100013,143828,103823,143828r19050,l122873,205740r-19050,c100013,205740,97155,208598,97155,212408r,31432c97155,247650,100013,250508,103823,250508r86677,c194310,250508,197167,247650,197167,243840r,-33338l198120,210502xm173355,37147v,-3809,-2857,-6667,-6667,-6667l129540,30480v-3810,,-6667,2858,-6667,6667l122873,68580v,3810,2857,6668,6667,6668l167640,75248v3810,,6668,-2858,6668,-6668l174308,37147r-953,xe" fillcolor="#8e9aaf" stroked="f">
                      <v:stroke joinstyle="miter"/>
                      <v:path arrowok="t" o:connecttype="custom" o:connectlocs="88200,176400;0,88200;88200,0;176401,88200;88200,176400;117600,124950;113643,120992;102335,120992;102335,62758;98377,58800;61627,58800;57669,62758;57669,81415;61627,85373;72935,85373;72935,122123;61627,122123;57669,126081;57669,144738;61627,148696;113077,148696;117035,144738;117035,124950;102900,22050;98943,18092;76893,18092;72935,22050;72935,40708;76893,44666;99508,44666;103466,40708;103466,22050" o:connectangles="0,0,0,0,0,0,0,0,0,0,0,0,0,0,0,0,0,0,0,0,0,0,0,0,0,0,0,0,0,0,0,0"/>
                      <o:lock v:ext="edit" aspectratio="t"/>
                      <w10:anchorlock/>
                    </v:shape>
                  </w:pict>
                </mc:Fallback>
              </mc:AlternateContent>
            </w:r>
          </w:p>
        </w:tc>
        <w:tc>
          <w:tcPr>
            <w:tcW w:w="8310" w:type="dxa"/>
            <w:vAlign w:val="center"/>
          </w:tcPr>
          <w:p w14:paraId="22EA4A35" w14:textId="77777777" w:rsidR="00F43870" w:rsidRDefault="00F43870" w:rsidP="00F43870">
            <w:pPr>
              <w:pStyle w:val="TableTextEntries"/>
            </w:pPr>
            <w:r>
              <w:t>An acknowledgement should be provided by:</w:t>
            </w:r>
          </w:p>
          <w:p w14:paraId="112D8AEE" w14:textId="77777777" w:rsidR="00F43870" w:rsidRDefault="00F43870" w:rsidP="00F43870">
            <w:pPr>
              <w:pStyle w:val="TableListBullet"/>
            </w:pPr>
            <w:r>
              <w:t>Company Secretary and a Director</w:t>
            </w:r>
          </w:p>
          <w:p w14:paraId="1B377E5E" w14:textId="77777777" w:rsidR="00F43870" w:rsidRDefault="00F43870" w:rsidP="00F43870">
            <w:pPr>
              <w:pStyle w:val="TableListBullet"/>
            </w:pPr>
            <w:r>
              <w:t>Two Directors</w:t>
            </w:r>
          </w:p>
          <w:p w14:paraId="3AF78E93" w14:textId="77777777" w:rsidR="00F43870" w:rsidRDefault="00F43870" w:rsidP="00F43870">
            <w:pPr>
              <w:pStyle w:val="TableListBullet"/>
            </w:pPr>
            <w:r>
              <w:t>In the case of a sole Director, the sole Director, or</w:t>
            </w:r>
          </w:p>
          <w:p w14:paraId="43D6DACE" w14:textId="4625809B" w:rsidR="00F43870" w:rsidRDefault="00F43870" w:rsidP="00F43870">
            <w:pPr>
              <w:pStyle w:val="TableListBullet"/>
            </w:pPr>
            <w:r>
              <w:t>Such other person that IPART agrees may provide the acknowledgement.</w:t>
            </w:r>
          </w:p>
        </w:tc>
      </w:tr>
    </w:tbl>
    <w:p w14:paraId="6A11CF53" w14:textId="77777777" w:rsidR="00C45305" w:rsidRDefault="00C45305" w:rsidP="003F38AF">
      <w:pPr>
        <w:pStyle w:val="BodyText"/>
      </w:pPr>
    </w:p>
    <w:p w14:paraId="16204A41" w14:textId="77777777" w:rsidR="00C45305" w:rsidRDefault="00C45305">
      <w:pPr>
        <w:keepLines w:val="0"/>
        <w:spacing w:before="0" w:after="0" w:line="240" w:lineRule="auto"/>
        <w:rPr>
          <w:color w:val="2E2E2F"/>
          <w14:numForm w14:val="lining"/>
          <w14:numSpacing w14:val="tabular"/>
        </w:rPr>
      </w:pPr>
      <w:r>
        <w:br w:type="page"/>
      </w:r>
    </w:p>
    <w:p w14:paraId="16E3E014" w14:textId="484B91AC" w:rsidR="003F38AF" w:rsidRDefault="003F38AF" w:rsidP="003F38AF">
      <w:pPr>
        <w:pStyle w:val="BodyText"/>
      </w:pPr>
      <w:r>
        <w:lastRenderedPageBreak/>
        <w:t>The applicant corporation (as named in the application form accompanying this acknowledgement) acknowledges that IPART will give a copy of the applicant corporation’s completed application form, including any confidential information contained in that application form, to the:</w:t>
      </w:r>
    </w:p>
    <w:p w14:paraId="3F181A62" w14:textId="77777777" w:rsidR="003F38AF" w:rsidRDefault="003F38AF" w:rsidP="003F38AF">
      <w:pPr>
        <w:pStyle w:val="ListBullet"/>
      </w:pPr>
      <w:r>
        <w:t xml:space="preserve">Minister administering the </w:t>
      </w:r>
      <w:r w:rsidRPr="00EC3F6C">
        <w:rPr>
          <w:i/>
        </w:rPr>
        <w:t>Water Industry Competition Act 2006</w:t>
      </w:r>
      <w:r>
        <w:t xml:space="preserve"> (NSW) (except Part 3)</w:t>
      </w:r>
    </w:p>
    <w:p w14:paraId="1AB90782" w14:textId="77777777" w:rsidR="003F38AF" w:rsidRDefault="003F38AF" w:rsidP="003F38AF">
      <w:pPr>
        <w:pStyle w:val="ListBullet"/>
      </w:pPr>
      <w:r>
        <w:t xml:space="preserve">Minister administering the </w:t>
      </w:r>
      <w:r w:rsidRPr="00EC3F6C">
        <w:rPr>
          <w:i/>
        </w:rPr>
        <w:t>Public Health Act 2010</w:t>
      </w:r>
      <w:r>
        <w:t xml:space="preserve"> (NSW)</w:t>
      </w:r>
    </w:p>
    <w:p w14:paraId="4761BAE7" w14:textId="77777777" w:rsidR="003F38AF" w:rsidRDefault="003F38AF" w:rsidP="003F38AF">
      <w:pPr>
        <w:pStyle w:val="ListBullet"/>
      </w:pPr>
      <w:r>
        <w:t xml:space="preserve">Minister administering Chapter 2 of the </w:t>
      </w:r>
      <w:r w:rsidRPr="00EC3F6C">
        <w:rPr>
          <w:i/>
        </w:rPr>
        <w:t>Water Management Act 2000</w:t>
      </w:r>
      <w:r>
        <w:t xml:space="preserve"> (NSW)</w:t>
      </w:r>
    </w:p>
    <w:p w14:paraId="0B4BFDFF" w14:textId="77777777" w:rsidR="003F38AF" w:rsidRDefault="003F38AF" w:rsidP="003F38AF">
      <w:pPr>
        <w:pStyle w:val="ListBullet"/>
      </w:pPr>
      <w:r>
        <w:t xml:space="preserve">Minister administering the </w:t>
      </w:r>
      <w:r w:rsidRPr="00EC3F6C">
        <w:rPr>
          <w:i/>
        </w:rPr>
        <w:t>Environmental Planning and Assessment Act 1979</w:t>
      </w:r>
      <w:r>
        <w:t xml:space="preserve"> (NSW)</w:t>
      </w:r>
    </w:p>
    <w:p w14:paraId="7D5BDD73" w14:textId="77777777" w:rsidR="003F38AF" w:rsidRDefault="003F38AF" w:rsidP="003F38AF">
      <w:pPr>
        <w:pStyle w:val="ListBullet"/>
      </w:pPr>
      <w:r>
        <w:t xml:space="preserve">Minister administering the </w:t>
      </w:r>
      <w:r w:rsidRPr="00EC3F6C">
        <w:rPr>
          <w:i/>
        </w:rPr>
        <w:t>Protection of the Environment Operations Act 1997</w:t>
      </w:r>
      <w:r>
        <w:t xml:space="preserve"> (NSW),</w:t>
      </w:r>
    </w:p>
    <w:p w14:paraId="484B7F5C" w14:textId="77777777" w:rsidR="003F38AF" w:rsidRDefault="003F38AF" w:rsidP="003F38AF">
      <w:pPr>
        <w:pStyle w:val="BodyText"/>
      </w:pPr>
      <w:r>
        <w:t xml:space="preserve">in accordance with section 9(1) of the </w:t>
      </w:r>
      <w:r w:rsidRPr="00EC3F6C">
        <w:rPr>
          <w:i/>
        </w:rPr>
        <w:t>Water Industry Competition Act 2006</w:t>
      </w:r>
      <w:r>
        <w:t xml:space="preserve"> (NSW) and clause 17 of the </w:t>
      </w:r>
      <w:r w:rsidRPr="00EC3F6C">
        <w:rPr>
          <w:i/>
        </w:rPr>
        <w:t>Water Industry Competition (General) Regulation 2008</w:t>
      </w:r>
      <w:r>
        <w:t xml:space="preserve"> (NSW).</w:t>
      </w:r>
    </w:p>
    <w:p w14:paraId="62A51EEF" w14:textId="527E0AE8" w:rsidR="00822719" w:rsidRDefault="003F38AF" w:rsidP="003F38AF">
      <w:pPr>
        <w:pStyle w:val="BodyText"/>
      </w:pPr>
      <w:r>
        <w:t>In the interest of streamlining the processing of your application, indicate below whether or not you agree to a copy of your completed application form (including any confidential information contained in that application form) being provided on a confidential basis directly to relevant departmental staff who have the responsibility to advise the Ministers named above on issues relating to the provision of water and sewerage services.</w:t>
      </w:r>
    </w:p>
    <w:tbl>
      <w:tblPr>
        <w:tblW w:w="9032" w:type="dxa"/>
        <w:tblLayout w:type="fixed"/>
        <w:tblLook w:val="04A0" w:firstRow="1" w:lastRow="0" w:firstColumn="1" w:lastColumn="0" w:noHBand="0" w:noVBand="1"/>
      </w:tblPr>
      <w:tblGrid>
        <w:gridCol w:w="567"/>
        <w:gridCol w:w="150"/>
        <w:gridCol w:w="559"/>
        <w:gridCol w:w="3871"/>
        <w:gridCol w:w="3871"/>
        <w:gridCol w:w="14"/>
      </w:tblGrid>
      <w:tr w:rsidR="00F43870" w14:paraId="1674B37C" w14:textId="77777777" w:rsidTr="00B34CD7">
        <w:permStart w:id="1420770836" w:edGrp="everyone" w:colFirst="0" w:colLast="0" w:displacedByCustomXml="next"/>
        <w:sdt>
          <w:sdtPr>
            <w:id w:val="-1717656837"/>
            <w14:checkbox>
              <w14:checked w14:val="0"/>
              <w14:checkedState w14:val="2612" w14:font="MS Gothic"/>
              <w14:uncheckedState w14:val="2610" w14:font="MS Gothic"/>
            </w14:checkbox>
          </w:sdtPr>
          <w:sdtEndPr/>
          <w:sdtContent>
            <w:tc>
              <w:tcPr>
                <w:tcW w:w="567" w:type="dxa"/>
                <w:shd w:val="clear" w:color="auto" w:fill="ECE9E7" w:themeFill="background2"/>
              </w:tcPr>
              <w:p w14:paraId="431536E4" w14:textId="279F8F66" w:rsidR="00F43870" w:rsidRDefault="00925FCF" w:rsidP="00F02E19">
                <w:pPr>
                  <w:pStyle w:val="BodyText"/>
                  <w:spacing w:before="120" w:after="120"/>
                </w:pPr>
                <w:r>
                  <w:rPr>
                    <w:rFonts w:ascii="MS Gothic" w:eastAsia="MS Gothic" w:hAnsi="MS Gothic" w:hint="eastAsia"/>
                  </w:rPr>
                  <w:t>☐</w:t>
                </w:r>
              </w:p>
            </w:tc>
          </w:sdtContent>
        </w:sdt>
        <w:tc>
          <w:tcPr>
            <w:tcW w:w="8465" w:type="dxa"/>
            <w:gridSpan w:val="5"/>
          </w:tcPr>
          <w:p w14:paraId="1FE7B0C2" w14:textId="6533B710" w:rsidR="00F43870" w:rsidRDefault="00C45305" w:rsidP="00F02E19">
            <w:pPr>
              <w:pStyle w:val="BodyText"/>
              <w:spacing w:before="120" w:after="120"/>
            </w:pPr>
            <w:r w:rsidRPr="00C45305">
              <w:rPr>
                <w:b/>
                <w:bCs/>
              </w:rPr>
              <w:t>I agree</w:t>
            </w:r>
            <w:r>
              <w:t xml:space="preserve"> that a copy of my completed application form (including any confidential information contained in that application form) may be provided to relevant department staff as outlined above.</w:t>
            </w:r>
          </w:p>
        </w:tc>
      </w:tr>
      <w:tr w:rsidR="00F43870" w14:paraId="6FE112AC" w14:textId="77777777" w:rsidTr="00B34CD7">
        <w:permEnd w:id="1420770836" w:displacedByCustomXml="next"/>
        <w:permStart w:id="1511982202" w:edGrp="everyone" w:colFirst="0" w:colLast="0" w:displacedByCustomXml="next"/>
        <w:sdt>
          <w:sdtPr>
            <w:id w:val="112103885"/>
            <w14:checkbox>
              <w14:checked w14:val="0"/>
              <w14:checkedState w14:val="2612" w14:font="MS Gothic"/>
              <w14:uncheckedState w14:val="2610" w14:font="MS Gothic"/>
            </w14:checkbox>
          </w:sdtPr>
          <w:sdtEndPr/>
          <w:sdtContent>
            <w:tc>
              <w:tcPr>
                <w:tcW w:w="567" w:type="dxa"/>
                <w:shd w:val="clear" w:color="auto" w:fill="ECE9E7" w:themeFill="background2"/>
              </w:tcPr>
              <w:p w14:paraId="16164795" w14:textId="752151C2" w:rsidR="00F43870" w:rsidRDefault="00F43870" w:rsidP="00F02E19">
                <w:pPr>
                  <w:pStyle w:val="BodyText"/>
                  <w:spacing w:before="120" w:after="120"/>
                </w:pPr>
                <w:r>
                  <w:rPr>
                    <w:rFonts w:ascii="MS Gothic" w:eastAsia="MS Gothic" w:hAnsi="MS Gothic" w:hint="eastAsia"/>
                  </w:rPr>
                  <w:t>☐</w:t>
                </w:r>
              </w:p>
            </w:tc>
          </w:sdtContent>
        </w:sdt>
        <w:tc>
          <w:tcPr>
            <w:tcW w:w="8465" w:type="dxa"/>
            <w:gridSpan w:val="5"/>
          </w:tcPr>
          <w:p w14:paraId="6FC4E70F" w14:textId="4D1FC47F" w:rsidR="00F43870" w:rsidRDefault="00C45305" w:rsidP="00F02E19">
            <w:pPr>
              <w:pStyle w:val="BodyText"/>
              <w:spacing w:before="120" w:after="120"/>
            </w:pPr>
            <w:r w:rsidRPr="00C45305">
              <w:rPr>
                <w:b/>
                <w:bCs/>
              </w:rPr>
              <w:t>I do not agree</w:t>
            </w:r>
            <w:r>
              <w:t xml:space="preserve"> that a copy of my completed application form (including any confidential information contained in that application form) may be provided to relevant department staff as outlined above.</w:t>
            </w:r>
          </w:p>
        </w:tc>
      </w:tr>
      <w:permEnd w:id="1511982202"/>
      <w:tr w:rsidR="003F38AF" w14:paraId="144B3C44" w14:textId="77777777" w:rsidTr="00B34CD7">
        <w:tc>
          <w:tcPr>
            <w:tcW w:w="717" w:type="dxa"/>
            <w:gridSpan w:val="2"/>
          </w:tcPr>
          <w:p w14:paraId="17E3CFEF" w14:textId="00E9600E" w:rsidR="003F38AF" w:rsidRPr="008B359C" w:rsidRDefault="003F38AF" w:rsidP="00D61C80">
            <w:pPr>
              <w:pStyle w:val="TableTextEntries"/>
              <w:spacing w:before="120"/>
              <w:rPr>
                <w:noProof/>
              </w:rPr>
            </w:pPr>
            <w:r w:rsidRPr="008B359C">
              <w:rPr>
                <w:noProof/>
              </w:rPr>
              <mc:AlternateContent>
                <mc:Choice Requires="wps">
                  <w:drawing>
                    <wp:inline distT="0" distB="0" distL="0" distR="0" wp14:anchorId="4DB18434" wp14:editId="2E299E47">
                      <wp:extent cx="176400" cy="176400"/>
                      <wp:effectExtent l="0" t="0" r="0" b="0"/>
                      <wp:docPr id="241" name="Graphic 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241935 w 293369"/>
                                  <a:gd name="connsiteY0" fmla="*/ 132398 h 293370"/>
                                  <a:gd name="connsiteX1" fmla="*/ 80963 w 293369"/>
                                  <a:gd name="connsiteY1" fmla="*/ 293370 h 293370"/>
                                  <a:gd name="connsiteX2" fmla="*/ 0 w 293369"/>
                                  <a:gd name="connsiteY2" fmla="*/ 293370 h 293370"/>
                                  <a:gd name="connsiteX3" fmla="*/ 0 w 293369"/>
                                  <a:gd name="connsiteY3" fmla="*/ 213360 h 293370"/>
                                  <a:gd name="connsiteX4" fmla="*/ 160973 w 293369"/>
                                  <a:gd name="connsiteY4" fmla="*/ 52388 h 293370"/>
                                  <a:gd name="connsiteX5" fmla="*/ 241935 w 293369"/>
                                  <a:gd name="connsiteY5" fmla="*/ 132398 h 293370"/>
                                  <a:gd name="connsiteX6" fmla="*/ 88582 w 293369"/>
                                  <a:gd name="connsiteY6" fmla="*/ 251460 h 293370"/>
                                  <a:gd name="connsiteX7" fmla="*/ 42863 w 293369"/>
                                  <a:gd name="connsiteY7" fmla="*/ 205740 h 293370"/>
                                  <a:gd name="connsiteX8" fmla="*/ 25718 w 293369"/>
                                  <a:gd name="connsiteY8" fmla="*/ 222885 h 293370"/>
                                  <a:gd name="connsiteX9" fmla="*/ 25718 w 293369"/>
                                  <a:gd name="connsiteY9" fmla="*/ 243840 h 293370"/>
                                  <a:gd name="connsiteX10" fmla="*/ 50482 w 293369"/>
                                  <a:gd name="connsiteY10" fmla="*/ 243840 h 293370"/>
                                  <a:gd name="connsiteX11" fmla="*/ 50482 w 293369"/>
                                  <a:gd name="connsiteY11" fmla="*/ 268605 h 293370"/>
                                  <a:gd name="connsiteX12" fmla="*/ 71438 w 293369"/>
                                  <a:gd name="connsiteY12" fmla="*/ 268605 h 293370"/>
                                  <a:gd name="connsiteX13" fmla="*/ 88582 w 293369"/>
                                  <a:gd name="connsiteY13" fmla="*/ 251460 h 293370"/>
                                  <a:gd name="connsiteX14" fmla="*/ 167640 w 293369"/>
                                  <a:gd name="connsiteY14" fmla="*/ 84773 h 293370"/>
                                  <a:gd name="connsiteX15" fmla="*/ 164783 w 293369"/>
                                  <a:gd name="connsiteY15" fmla="*/ 85725 h 293370"/>
                                  <a:gd name="connsiteX16" fmla="*/ 60007 w 293369"/>
                                  <a:gd name="connsiteY16" fmla="*/ 190500 h 293370"/>
                                  <a:gd name="connsiteX17" fmla="*/ 59055 w 293369"/>
                                  <a:gd name="connsiteY17" fmla="*/ 193358 h 293370"/>
                                  <a:gd name="connsiteX18" fmla="*/ 62865 w 293369"/>
                                  <a:gd name="connsiteY18" fmla="*/ 197167 h 293370"/>
                                  <a:gd name="connsiteX19" fmla="*/ 65723 w 293369"/>
                                  <a:gd name="connsiteY19" fmla="*/ 196215 h 293370"/>
                                  <a:gd name="connsiteX20" fmla="*/ 170498 w 293369"/>
                                  <a:gd name="connsiteY20" fmla="*/ 91440 h 293370"/>
                                  <a:gd name="connsiteX21" fmla="*/ 171450 w 293369"/>
                                  <a:gd name="connsiteY21" fmla="*/ 88582 h 293370"/>
                                  <a:gd name="connsiteX22" fmla="*/ 167640 w 293369"/>
                                  <a:gd name="connsiteY22" fmla="*/ 84773 h 293370"/>
                                  <a:gd name="connsiteX23" fmla="*/ 286703 w 293369"/>
                                  <a:gd name="connsiteY23" fmla="*/ 88582 h 293370"/>
                                  <a:gd name="connsiteX24" fmla="*/ 254318 w 293369"/>
                                  <a:gd name="connsiteY24" fmla="*/ 120967 h 293370"/>
                                  <a:gd name="connsiteX25" fmla="*/ 173355 w 293369"/>
                                  <a:gd name="connsiteY25" fmla="*/ 40005 h 293370"/>
                                  <a:gd name="connsiteX26" fmla="*/ 205740 w 293369"/>
                                  <a:gd name="connsiteY26" fmla="*/ 7620 h 293370"/>
                                  <a:gd name="connsiteX27" fmla="*/ 222885 w 293369"/>
                                  <a:gd name="connsiteY27" fmla="*/ 0 h 293370"/>
                                  <a:gd name="connsiteX28" fmla="*/ 240030 w 293369"/>
                                  <a:gd name="connsiteY28" fmla="*/ 7620 h 293370"/>
                                  <a:gd name="connsiteX29" fmla="*/ 285750 w 293369"/>
                                  <a:gd name="connsiteY29" fmla="*/ 53340 h 293370"/>
                                  <a:gd name="connsiteX30" fmla="*/ 293370 w 293369"/>
                                  <a:gd name="connsiteY30" fmla="*/ 70485 h 293370"/>
                                  <a:gd name="connsiteX31" fmla="*/ 286703 w 293369"/>
                                  <a:gd name="connsiteY31" fmla="*/ 88582 h 293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3369" h="293370">
                                    <a:moveTo>
                                      <a:pt x="241935" y="132398"/>
                                    </a:moveTo>
                                    <a:lnTo>
                                      <a:pt x="80963" y="293370"/>
                                    </a:lnTo>
                                    <a:lnTo>
                                      <a:pt x="0" y="293370"/>
                                    </a:lnTo>
                                    <a:lnTo>
                                      <a:pt x="0" y="213360"/>
                                    </a:lnTo>
                                    <a:lnTo>
                                      <a:pt x="160973" y="52388"/>
                                    </a:lnTo>
                                    <a:lnTo>
                                      <a:pt x="241935" y="132398"/>
                                    </a:lnTo>
                                    <a:close/>
                                    <a:moveTo>
                                      <a:pt x="88582" y="251460"/>
                                    </a:moveTo>
                                    <a:lnTo>
                                      <a:pt x="42863" y="205740"/>
                                    </a:lnTo>
                                    <a:lnTo>
                                      <a:pt x="25718" y="222885"/>
                                    </a:lnTo>
                                    <a:lnTo>
                                      <a:pt x="25718" y="243840"/>
                                    </a:lnTo>
                                    <a:lnTo>
                                      <a:pt x="50482" y="243840"/>
                                    </a:lnTo>
                                    <a:lnTo>
                                      <a:pt x="50482" y="268605"/>
                                    </a:lnTo>
                                    <a:lnTo>
                                      <a:pt x="71438" y="268605"/>
                                    </a:lnTo>
                                    <a:lnTo>
                                      <a:pt x="88582" y="251460"/>
                                    </a:lnTo>
                                    <a:close/>
                                    <a:moveTo>
                                      <a:pt x="167640" y="84773"/>
                                    </a:moveTo>
                                    <a:cubicBezTo>
                                      <a:pt x="166688" y="84773"/>
                                      <a:pt x="165735" y="84773"/>
                                      <a:pt x="164783" y="85725"/>
                                    </a:cubicBezTo>
                                    <a:lnTo>
                                      <a:pt x="60007" y="190500"/>
                                    </a:lnTo>
                                    <a:cubicBezTo>
                                      <a:pt x="59055" y="191453"/>
                                      <a:pt x="59055" y="192405"/>
                                      <a:pt x="59055" y="193358"/>
                                    </a:cubicBezTo>
                                    <a:cubicBezTo>
                                      <a:pt x="59055" y="196215"/>
                                      <a:pt x="60960" y="197167"/>
                                      <a:pt x="62865" y="197167"/>
                                    </a:cubicBezTo>
                                    <a:cubicBezTo>
                                      <a:pt x="63818" y="197167"/>
                                      <a:pt x="64770" y="197167"/>
                                      <a:pt x="65723" y="196215"/>
                                    </a:cubicBezTo>
                                    <a:lnTo>
                                      <a:pt x="170498" y="91440"/>
                                    </a:lnTo>
                                    <a:cubicBezTo>
                                      <a:pt x="171450" y="90488"/>
                                      <a:pt x="171450" y="89535"/>
                                      <a:pt x="171450" y="88582"/>
                                    </a:cubicBezTo>
                                    <a:cubicBezTo>
                                      <a:pt x="171450" y="86678"/>
                                      <a:pt x="170498" y="84773"/>
                                      <a:pt x="167640" y="84773"/>
                                    </a:cubicBezTo>
                                    <a:close/>
                                    <a:moveTo>
                                      <a:pt x="286703" y="88582"/>
                                    </a:moveTo>
                                    <a:lnTo>
                                      <a:pt x="254318" y="120967"/>
                                    </a:lnTo>
                                    <a:lnTo>
                                      <a:pt x="173355" y="40005"/>
                                    </a:lnTo>
                                    <a:lnTo>
                                      <a:pt x="205740" y="7620"/>
                                    </a:lnTo>
                                    <a:cubicBezTo>
                                      <a:pt x="210502" y="2857"/>
                                      <a:pt x="216218" y="0"/>
                                      <a:pt x="222885" y="0"/>
                                    </a:cubicBezTo>
                                    <a:cubicBezTo>
                                      <a:pt x="229552" y="0"/>
                                      <a:pt x="236220" y="2857"/>
                                      <a:pt x="240030" y="7620"/>
                                    </a:cubicBezTo>
                                    <a:lnTo>
                                      <a:pt x="285750" y="53340"/>
                                    </a:lnTo>
                                    <a:cubicBezTo>
                                      <a:pt x="290513" y="58103"/>
                                      <a:pt x="293370" y="64770"/>
                                      <a:pt x="293370" y="70485"/>
                                    </a:cubicBezTo>
                                    <a:cubicBezTo>
                                      <a:pt x="293370" y="76200"/>
                                      <a:pt x="290513" y="83820"/>
                                      <a:pt x="286703" y="88582"/>
                                    </a:cubicBezTo>
                                    <a:close/>
                                  </a:path>
                                </a:pathLst>
                              </a:custGeom>
                              <a:solidFill>
                                <a:srgbClr val="8E9AAF"/>
                              </a:solidFill>
                              <a:ln w="9525" cap="flat">
                                <a:noFill/>
                                <a:prstDash val="solid"/>
                                <a:miter/>
                              </a:ln>
                            </wps:spPr>
                            <wps:bodyPr rtlCol="0" anchor="ctr"/>
                          </wps:wsp>
                        </a:graphicData>
                      </a:graphic>
                    </wp:inline>
                  </w:drawing>
                </mc:Choice>
                <mc:Fallback>
                  <w:pict>
                    <v:shape w14:anchorId="26C64A05" id="Graphic 220"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3369,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" path="m241935,132398l80963,293370,,293370,,213360,160973,52388r80962,80010xm88582,251460l42863,205740,25718,222885r,20955l50482,243840r,24765l71438,268605,88582,251460xm167640,84773v-952,,-1905,,-2857,952l60007,190500v-952,953,-952,1905,-952,2858c59055,196215,60960,197167,62865,197167v953,,1905,,2858,-952l170498,91440v952,-952,952,-1905,952,-2858c171450,86678,170498,84773,167640,84773xm286703,88582r-32385,32385l173355,40005,205740,7620c210502,2857,216218,,222885,v6667,,13335,2857,17145,7620l285750,53340v4763,4763,7620,11430,7620,17145c293370,76200,290513,83820,286703,88582xe" fillcolor="#8e9aaf" stroked="f">
                      <v:stroke joinstyle="miter"/>
                      <v:path arrowok="t" o:connecttype="custom" o:connectlocs="145473,79609;48682,176400;0,176400;0,128291;96792,31500;145473,79609;53264,151200;25773,123709;15464,134018;15464,146618;30354,146618;30354,161509;42955,161509;53264,151200;100800,50973;99082,51545;36082,114545;35509,116264;37800,118554;39519,117982;102519,54982;103091,53263;100800,50973;172392,53263;152919,72736;104237,24055;123710,4582;134019,0;144328,4582;171819,32073;176401,42382;172392,53263" o:connectangles="0,0,0,0,0,0,0,0,0,0,0,0,0,0,0,0,0,0,0,0,0,0,0,0,0,0,0,0,0,0,0,0"/>
                      <o:lock v:ext="edit" aspectratio="t"/>
                      <w10:anchorlock/>
                    </v:shape>
                  </w:pict>
                </mc:Fallback>
              </mc:AlternateContent>
            </w:r>
          </w:p>
        </w:tc>
        <w:tc>
          <w:tcPr>
            <w:tcW w:w="8315" w:type="dxa"/>
            <w:gridSpan w:val="4"/>
            <w:vAlign w:val="center"/>
          </w:tcPr>
          <w:p w14:paraId="19ACC697" w14:textId="16DF6678" w:rsidR="003F38AF" w:rsidRDefault="00B948B1" w:rsidP="00D61C80">
            <w:pPr>
              <w:pStyle w:val="TableTextEntries"/>
              <w:spacing w:before="120"/>
            </w:pPr>
            <w:r w:rsidRPr="00217382">
              <w:t>Provide details of the signatories</w:t>
            </w:r>
            <w:r w:rsidR="00C45305">
              <w:t xml:space="preserve"> making the acknowledgement</w:t>
            </w:r>
            <w:r>
              <w:t>.</w:t>
            </w:r>
          </w:p>
        </w:tc>
      </w:tr>
      <w:tr w:rsidR="003F38AF" w14:paraId="24618ED7" w14:textId="77777777" w:rsidTr="00B34CD7">
        <w:tc>
          <w:tcPr>
            <w:tcW w:w="717" w:type="dxa"/>
            <w:gridSpan w:val="2"/>
          </w:tcPr>
          <w:p w14:paraId="2553B307" w14:textId="77777777" w:rsidR="003F38AF" w:rsidRPr="008B359C" w:rsidRDefault="003F38AF" w:rsidP="00D61C80">
            <w:pPr>
              <w:pStyle w:val="TableTextEntries"/>
              <w:spacing w:before="120"/>
            </w:pPr>
            <w:r w:rsidRPr="008B359C">
              <w:rPr>
                <w:noProof/>
              </w:rPr>
              <mc:AlternateContent>
                <mc:Choice Requires="wps">
                  <w:drawing>
                    <wp:inline distT="0" distB="0" distL="0" distR="0" wp14:anchorId="0DA9C60A" wp14:editId="451F229B">
                      <wp:extent cx="176400" cy="176400"/>
                      <wp:effectExtent l="0" t="0" r="0" b="0"/>
                      <wp:docPr id="242" name="Graphic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6400" cy="176400"/>
                              </a:xfrm>
                              <a:custGeom>
                                <a:avLst/>
                                <a:gdLst>
                                  <a:gd name="connsiteX0" fmla="*/ 148590 w 297179"/>
                                  <a:gd name="connsiteY0" fmla="*/ 297180 h 297180"/>
                                  <a:gd name="connsiteX1" fmla="*/ 0 w 297179"/>
                                  <a:gd name="connsiteY1" fmla="*/ 148590 h 297180"/>
                                  <a:gd name="connsiteX2" fmla="*/ 148590 w 297179"/>
                                  <a:gd name="connsiteY2" fmla="*/ 0 h 297180"/>
                                  <a:gd name="connsiteX3" fmla="*/ 297180 w 297179"/>
                                  <a:gd name="connsiteY3" fmla="*/ 148590 h 297180"/>
                                  <a:gd name="connsiteX4" fmla="*/ 148590 w 297179"/>
                                  <a:gd name="connsiteY4" fmla="*/ 297180 h 297180"/>
                                  <a:gd name="connsiteX5" fmla="*/ 198120 w 297179"/>
                                  <a:gd name="connsiteY5" fmla="*/ 210502 h 297180"/>
                                  <a:gd name="connsiteX6" fmla="*/ 191453 w 297179"/>
                                  <a:gd name="connsiteY6" fmla="*/ 203835 h 297180"/>
                                  <a:gd name="connsiteX7" fmla="*/ 172403 w 297179"/>
                                  <a:gd name="connsiteY7" fmla="*/ 203835 h 297180"/>
                                  <a:gd name="connsiteX8" fmla="*/ 172403 w 297179"/>
                                  <a:gd name="connsiteY8" fmla="*/ 105728 h 297180"/>
                                  <a:gd name="connsiteX9" fmla="*/ 165735 w 297179"/>
                                  <a:gd name="connsiteY9" fmla="*/ 99060 h 297180"/>
                                  <a:gd name="connsiteX10" fmla="*/ 103823 w 297179"/>
                                  <a:gd name="connsiteY10" fmla="*/ 99060 h 297180"/>
                                  <a:gd name="connsiteX11" fmla="*/ 97155 w 297179"/>
                                  <a:gd name="connsiteY11" fmla="*/ 105728 h 297180"/>
                                  <a:gd name="connsiteX12" fmla="*/ 97155 w 297179"/>
                                  <a:gd name="connsiteY12" fmla="*/ 137160 h 297180"/>
                                  <a:gd name="connsiteX13" fmla="*/ 103823 w 297179"/>
                                  <a:gd name="connsiteY13" fmla="*/ 143828 h 297180"/>
                                  <a:gd name="connsiteX14" fmla="*/ 122873 w 297179"/>
                                  <a:gd name="connsiteY14" fmla="*/ 143828 h 297180"/>
                                  <a:gd name="connsiteX15" fmla="*/ 122873 w 297179"/>
                                  <a:gd name="connsiteY15" fmla="*/ 205740 h 297180"/>
                                  <a:gd name="connsiteX16" fmla="*/ 103823 w 297179"/>
                                  <a:gd name="connsiteY16" fmla="*/ 205740 h 297180"/>
                                  <a:gd name="connsiteX17" fmla="*/ 97155 w 297179"/>
                                  <a:gd name="connsiteY17" fmla="*/ 212408 h 297180"/>
                                  <a:gd name="connsiteX18" fmla="*/ 97155 w 297179"/>
                                  <a:gd name="connsiteY18" fmla="*/ 243840 h 297180"/>
                                  <a:gd name="connsiteX19" fmla="*/ 103823 w 297179"/>
                                  <a:gd name="connsiteY19" fmla="*/ 250508 h 297180"/>
                                  <a:gd name="connsiteX20" fmla="*/ 190500 w 297179"/>
                                  <a:gd name="connsiteY20" fmla="*/ 250508 h 297180"/>
                                  <a:gd name="connsiteX21" fmla="*/ 197167 w 297179"/>
                                  <a:gd name="connsiteY21" fmla="*/ 243840 h 297180"/>
                                  <a:gd name="connsiteX22" fmla="*/ 197167 w 297179"/>
                                  <a:gd name="connsiteY22" fmla="*/ 210502 h 297180"/>
                                  <a:gd name="connsiteX23" fmla="*/ 173355 w 297179"/>
                                  <a:gd name="connsiteY23" fmla="*/ 37147 h 297180"/>
                                  <a:gd name="connsiteX24" fmla="*/ 166688 w 297179"/>
                                  <a:gd name="connsiteY24" fmla="*/ 30480 h 297180"/>
                                  <a:gd name="connsiteX25" fmla="*/ 129540 w 297179"/>
                                  <a:gd name="connsiteY25" fmla="*/ 30480 h 297180"/>
                                  <a:gd name="connsiteX26" fmla="*/ 122873 w 297179"/>
                                  <a:gd name="connsiteY26" fmla="*/ 37147 h 297180"/>
                                  <a:gd name="connsiteX27" fmla="*/ 122873 w 297179"/>
                                  <a:gd name="connsiteY27" fmla="*/ 68580 h 297180"/>
                                  <a:gd name="connsiteX28" fmla="*/ 129540 w 297179"/>
                                  <a:gd name="connsiteY28" fmla="*/ 75248 h 297180"/>
                                  <a:gd name="connsiteX29" fmla="*/ 167640 w 297179"/>
                                  <a:gd name="connsiteY29" fmla="*/ 75248 h 297180"/>
                                  <a:gd name="connsiteX30" fmla="*/ 174308 w 297179"/>
                                  <a:gd name="connsiteY30" fmla="*/ 68580 h 297180"/>
                                  <a:gd name="connsiteX31" fmla="*/ 174308 w 297179"/>
                                  <a:gd name="connsiteY31" fmla="*/ 37147 h 297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97179" h="297180">
                                    <a:moveTo>
                                      <a:pt x="148590" y="297180"/>
                                    </a:moveTo>
                                    <a:cubicBezTo>
                                      <a:pt x="66675" y="297180"/>
                                      <a:pt x="0" y="230505"/>
                                      <a:pt x="0" y="148590"/>
                                    </a:cubicBezTo>
                                    <a:cubicBezTo>
                                      <a:pt x="0" y="66675"/>
                                      <a:pt x="66675" y="0"/>
                                      <a:pt x="148590" y="0"/>
                                    </a:cubicBezTo>
                                    <a:cubicBezTo>
                                      <a:pt x="230505" y="0"/>
                                      <a:pt x="297180" y="66675"/>
                                      <a:pt x="297180" y="148590"/>
                                    </a:cubicBezTo>
                                    <a:cubicBezTo>
                                      <a:pt x="297180" y="230505"/>
                                      <a:pt x="230505" y="297180"/>
                                      <a:pt x="148590" y="297180"/>
                                    </a:cubicBezTo>
                                    <a:close/>
                                    <a:moveTo>
                                      <a:pt x="198120" y="210502"/>
                                    </a:moveTo>
                                    <a:cubicBezTo>
                                      <a:pt x="198120" y="206693"/>
                                      <a:pt x="195263" y="203835"/>
                                      <a:pt x="191453" y="203835"/>
                                    </a:cubicBezTo>
                                    <a:lnTo>
                                      <a:pt x="172403" y="203835"/>
                                    </a:lnTo>
                                    <a:lnTo>
                                      <a:pt x="172403" y="105728"/>
                                    </a:lnTo>
                                    <a:cubicBezTo>
                                      <a:pt x="172403" y="101918"/>
                                      <a:pt x="169545" y="99060"/>
                                      <a:pt x="165735" y="99060"/>
                                    </a:cubicBezTo>
                                    <a:lnTo>
                                      <a:pt x="103823" y="99060"/>
                                    </a:lnTo>
                                    <a:cubicBezTo>
                                      <a:pt x="100013" y="99060"/>
                                      <a:pt x="97155" y="101918"/>
                                      <a:pt x="97155" y="105728"/>
                                    </a:cubicBezTo>
                                    <a:lnTo>
                                      <a:pt x="97155" y="137160"/>
                                    </a:lnTo>
                                    <a:cubicBezTo>
                                      <a:pt x="97155" y="140970"/>
                                      <a:pt x="100013" y="143828"/>
                                      <a:pt x="103823" y="143828"/>
                                    </a:cubicBezTo>
                                    <a:lnTo>
                                      <a:pt x="122873" y="143828"/>
                                    </a:lnTo>
                                    <a:lnTo>
                                      <a:pt x="122873" y="205740"/>
                                    </a:lnTo>
                                    <a:lnTo>
                                      <a:pt x="103823" y="205740"/>
                                    </a:lnTo>
                                    <a:cubicBezTo>
                                      <a:pt x="100013" y="205740"/>
                                      <a:pt x="97155" y="208598"/>
                                      <a:pt x="97155" y="212408"/>
                                    </a:cubicBezTo>
                                    <a:lnTo>
                                      <a:pt x="97155" y="243840"/>
                                    </a:lnTo>
                                    <a:cubicBezTo>
                                      <a:pt x="97155" y="247650"/>
                                      <a:pt x="100013" y="250508"/>
                                      <a:pt x="103823" y="250508"/>
                                    </a:cubicBezTo>
                                    <a:lnTo>
                                      <a:pt x="190500" y="250508"/>
                                    </a:lnTo>
                                    <a:cubicBezTo>
                                      <a:pt x="194310" y="250508"/>
                                      <a:pt x="197167" y="247650"/>
                                      <a:pt x="197167" y="243840"/>
                                    </a:cubicBezTo>
                                    <a:lnTo>
                                      <a:pt x="197167" y="210502"/>
                                    </a:lnTo>
                                    <a:close/>
                                    <a:moveTo>
                                      <a:pt x="173355" y="37147"/>
                                    </a:moveTo>
                                    <a:cubicBezTo>
                                      <a:pt x="173355" y="33338"/>
                                      <a:pt x="170498" y="30480"/>
                                      <a:pt x="166688" y="30480"/>
                                    </a:cubicBezTo>
                                    <a:lnTo>
                                      <a:pt x="129540" y="30480"/>
                                    </a:lnTo>
                                    <a:cubicBezTo>
                                      <a:pt x="125730" y="30480"/>
                                      <a:pt x="122873" y="33338"/>
                                      <a:pt x="122873" y="37147"/>
                                    </a:cubicBezTo>
                                    <a:lnTo>
                                      <a:pt x="122873" y="68580"/>
                                    </a:lnTo>
                                    <a:cubicBezTo>
                                      <a:pt x="122873" y="72390"/>
                                      <a:pt x="125730" y="75248"/>
                                      <a:pt x="129540" y="75248"/>
                                    </a:cubicBezTo>
                                    <a:lnTo>
                                      <a:pt x="167640" y="75248"/>
                                    </a:lnTo>
                                    <a:cubicBezTo>
                                      <a:pt x="171450" y="75248"/>
                                      <a:pt x="174308" y="72390"/>
                                      <a:pt x="174308" y="68580"/>
                                    </a:cubicBezTo>
                                    <a:lnTo>
                                      <a:pt x="174308" y="37147"/>
                                    </a:lnTo>
                                    <a:close/>
                                  </a:path>
                                </a:pathLst>
                              </a:custGeom>
                              <a:solidFill>
                                <a:srgbClr val="8E9AAF"/>
                              </a:solidFill>
                              <a:ln w="9525" cap="flat">
                                <a:noFill/>
                                <a:prstDash val="solid"/>
                                <a:miter/>
                              </a:ln>
                            </wps:spPr>
                            <wps:bodyPr rtlCol="0" anchor="ctr"/>
                          </wps:wsp>
                        </a:graphicData>
                      </a:graphic>
                    </wp:inline>
                  </w:drawing>
                </mc:Choice>
                <mc:Fallback>
                  <w:pict>
                    <v:shape w14:anchorId="2F0202B8" id="Graphic 528" o:spid="_x0000_s1026" style="width:13.9pt;height:13.9pt;visibility:visible;mso-wrap-style:square;mso-left-percent:-10001;mso-top-percent:-10001;mso-position-horizontal:absolute;mso-position-horizontal-relative:char;mso-position-vertical:absolute;mso-position-vertical-relative:line;mso-left-percent:-10001;mso-top-percent:-10001;v-text-anchor:middle" coordsize="297179,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" path="m148590,297180c66675,297180,,230505,,148590,,66675,66675,,148590,v81915,,148590,66675,148590,148590c297180,230505,230505,297180,148590,297180xm198120,210502v,-3809,-2857,-6667,-6667,-6667l172403,203835r,-98107c172403,101918,169545,99060,165735,99060r-61912,c100013,99060,97155,101918,97155,105728r,31432c97155,140970,100013,143828,103823,143828r19050,l122873,205740r-19050,c100013,205740,97155,208598,97155,212408r,31432c97155,247650,100013,250508,103823,250508r86677,c194310,250508,197167,247650,197167,243840r,-33338l198120,210502xm173355,37147v,-3809,-2857,-6667,-6667,-6667l129540,30480v-3810,,-6667,2858,-6667,6667l122873,68580v,3810,2857,6668,6667,6668l167640,75248v3810,,6668,-2858,6668,-6668l174308,37147r-953,xe" fillcolor="#8e9aaf" stroked="f">
                      <v:stroke joinstyle="miter"/>
                      <v:path arrowok="t" o:connecttype="custom" o:connectlocs="88200,176400;0,88200;88200,0;176401,88200;88200,176400;117600,124950;113643,120992;102335,120992;102335,62758;98377,58800;61627,58800;57669,62758;57669,81415;61627,85373;72935,85373;72935,122123;61627,122123;57669,126081;57669,144738;61627,148696;113077,148696;117035,144738;117035,124950;102900,22050;98943,18092;76893,18092;72935,22050;72935,40708;76893,44666;99508,44666;103466,40708;103466,22050" o:connectangles="0,0,0,0,0,0,0,0,0,0,0,0,0,0,0,0,0,0,0,0,0,0,0,0,0,0,0,0,0,0,0,0"/>
                      <o:lock v:ext="edit" aspectratio="t"/>
                      <w10:anchorlock/>
                    </v:shape>
                  </w:pict>
                </mc:Fallback>
              </mc:AlternateContent>
            </w:r>
          </w:p>
        </w:tc>
        <w:tc>
          <w:tcPr>
            <w:tcW w:w="8315" w:type="dxa"/>
            <w:gridSpan w:val="4"/>
            <w:vAlign w:val="center"/>
          </w:tcPr>
          <w:p w14:paraId="1707E179" w14:textId="77777777" w:rsidR="003F38AF" w:rsidRPr="00692361" w:rsidRDefault="003F38AF" w:rsidP="00D61C80">
            <w:pPr>
              <w:pStyle w:val="TableTextEntries"/>
              <w:spacing w:before="120" w:after="120"/>
            </w:pPr>
            <w:r w:rsidRPr="00115806">
              <w:t>You may sign this form electronically (either in Microsoft Word or in Adobe PDF) or on a paper copy. If signing a paper copy, please scan the signed form to Adobe PDF before submitting.</w:t>
            </w:r>
          </w:p>
        </w:tc>
      </w:tr>
      <w:tr w:rsidR="00B948B1" w:rsidRPr="00925FCF" w14:paraId="607680E7" w14:textId="77777777" w:rsidTr="00B34C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Pr>
        <w:tc>
          <w:tcPr>
            <w:tcW w:w="1276" w:type="dxa"/>
            <w:gridSpan w:val="3"/>
            <w:tcBorders>
              <w:top w:val="nil"/>
              <w:left w:val="nil"/>
              <w:bottom w:val="nil"/>
              <w:right w:val="nil"/>
            </w:tcBorders>
          </w:tcPr>
          <w:p w14:paraId="74D2418B" w14:textId="08119E8D" w:rsidR="00B948B1" w:rsidRPr="00925FCF" w:rsidRDefault="00B948B1" w:rsidP="00933914">
            <w:pPr>
              <w:pStyle w:val="TableTextColumnHeading"/>
              <w:spacing w:after="120"/>
              <w:rPr>
                <w:sz w:val="18"/>
                <w:szCs w:val="18"/>
              </w:rPr>
            </w:pPr>
            <w:r w:rsidRPr="00925FCF">
              <w:rPr>
                <w:sz w:val="18"/>
                <w:szCs w:val="18"/>
              </w:rPr>
              <w:t>Details</w:t>
            </w:r>
          </w:p>
        </w:tc>
        <w:tc>
          <w:tcPr>
            <w:tcW w:w="3871" w:type="dxa"/>
            <w:tcBorders>
              <w:top w:val="nil"/>
              <w:left w:val="nil"/>
              <w:bottom w:val="nil"/>
              <w:right w:val="nil"/>
            </w:tcBorders>
          </w:tcPr>
          <w:p w14:paraId="41296184" w14:textId="14C154C6" w:rsidR="00B948B1" w:rsidRPr="00925FCF" w:rsidRDefault="00B948B1" w:rsidP="00933914">
            <w:pPr>
              <w:pStyle w:val="TableTextColumnHeading"/>
              <w:spacing w:after="120"/>
              <w:rPr>
                <w:sz w:val="18"/>
                <w:szCs w:val="18"/>
              </w:rPr>
            </w:pPr>
            <w:r w:rsidRPr="00925FCF">
              <w:rPr>
                <w:sz w:val="18"/>
                <w:szCs w:val="18"/>
              </w:rPr>
              <w:t>Signatory</w:t>
            </w:r>
          </w:p>
        </w:tc>
        <w:tc>
          <w:tcPr>
            <w:tcW w:w="3871" w:type="dxa"/>
            <w:tcBorders>
              <w:top w:val="nil"/>
              <w:left w:val="nil"/>
              <w:bottom w:val="nil"/>
              <w:right w:val="nil"/>
            </w:tcBorders>
          </w:tcPr>
          <w:p w14:paraId="6B8ECDB5" w14:textId="57DE690A" w:rsidR="00B948B1" w:rsidRPr="00925FCF" w:rsidRDefault="00B948B1" w:rsidP="00933914">
            <w:pPr>
              <w:pStyle w:val="TableTextColumnHeading"/>
              <w:spacing w:after="120"/>
              <w:rPr>
                <w:sz w:val="18"/>
                <w:szCs w:val="18"/>
              </w:rPr>
            </w:pPr>
            <w:r w:rsidRPr="00925FCF">
              <w:rPr>
                <w:sz w:val="18"/>
                <w:szCs w:val="18"/>
              </w:rPr>
              <w:t>Signatory</w:t>
            </w:r>
          </w:p>
        </w:tc>
      </w:tr>
      <w:tr w:rsidR="00B948B1" w14:paraId="51A53452" w14:textId="77777777" w:rsidTr="00B34C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Pr>
        <w:tc>
          <w:tcPr>
            <w:tcW w:w="1276" w:type="dxa"/>
            <w:gridSpan w:val="3"/>
            <w:tcBorders>
              <w:top w:val="nil"/>
              <w:left w:val="nil"/>
              <w:bottom w:val="nil"/>
              <w:right w:val="nil"/>
            </w:tcBorders>
          </w:tcPr>
          <w:p w14:paraId="7F5A77F8" w14:textId="22A3F761" w:rsidR="00B948B1" w:rsidRDefault="00B948B1" w:rsidP="00933914">
            <w:pPr>
              <w:pStyle w:val="TableTextEntries"/>
              <w:spacing w:after="120"/>
            </w:pPr>
            <w:permStart w:id="1068265927" w:edGrp="everyone" w:colFirst="1" w:colLast="1"/>
            <w:permStart w:id="1809415302" w:edGrp="everyone" w:colFirst="2" w:colLast="2"/>
            <w:r>
              <w:t>Full name</w:t>
            </w:r>
          </w:p>
        </w:tc>
        <w:tc>
          <w:tcPr>
            <w:tcW w:w="3871" w:type="dxa"/>
            <w:tcBorders>
              <w:top w:val="nil"/>
              <w:left w:val="nil"/>
              <w:bottom w:val="nil"/>
              <w:right w:val="nil"/>
            </w:tcBorders>
            <w:shd w:val="clear" w:color="auto" w:fill="ECE9E7" w:themeFill="background2"/>
          </w:tcPr>
          <w:p w14:paraId="4CB9660B" w14:textId="77777777" w:rsidR="00B948B1" w:rsidRDefault="00B948B1" w:rsidP="00933914">
            <w:pPr>
              <w:pStyle w:val="TableTextEntries"/>
              <w:spacing w:after="120"/>
            </w:pPr>
          </w:p>
        </w:tc>
        <w:tc>
          <w:tcPr>
            <w:tcW w:w="3871" w:type="dxa"/>
            <w:tcBorders>
              <w:top w:val="nil"/>
              <w:left w:val="nil"/>
              <w:bottom w:val="nil"/>
              <w:right w:val="nil"/>
            </w:tcBorders>
            <w:shd w:val="clear" w:color="auto" w:fill="ECE9E7" w:themeFill="background2"/>
          </w:tcPr>
          <w:p w14:paraId="7F8CA50F" w14:textId="77777777" w:rsidR="00B948B1" w:rsidRDefault="00B948B1" w:rsidP="00933914">
            <w:pPr>
              <w:pStyle w:val="TableTextEntries"/>
              <w:spacing w:after="120"/>
            </w:pPr>
          </w:p>
        </w:tc>
      </w:tr>
      <w:tr w:rsidR="00B948B1" w14:paraId="18E21F10" w14:textId="77777777" w:rsidTr="00B34C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Pr>
        <w:tc>
          <w:tcPr>
            <w:tcW w:w="1276" w:type="dxa"/>
            <w:gridSpan w:val="3"/>
            <w:tcBorders>
              <w:top w:val="nil"/>
              <w:left w:val="nil"/>
              <w:bottom w:val="nil"/>
              <w:right w:val="nil"/>
            </w:tcBorders>
          </w:tcPr>
          <w:p w14:paraId="163E5123" w14:textId="5042CFF6" w:rsidR="00B948B1" w:rsidRDefault="00B948B1" w:rsidP="00933914">
            <w:pPr>
              <w:pStyle w:val="TableTextEntries"/>
              <w:spacing w:after="120"/>
            </w:pPr>
            <w:permStart w:id="1851998791" w:edGrp="everyone" w:colFirst="1" w:colLast="1"/>
            <w:permStart w:id="586551674" w:edGrp="everyone" w:colFirst="2" w:colLast="2"/>
            <w:permEnd w:id="1068265927"/>
            <w:permEnd w:id="1809415302"/>
            <w:r>
              <w:t>Position/title</w:t>
            </w:r>
          </w:p>
        </w:tc>
        <w:tc>
          <w:tcPr>
            <w:tcW w:w="3871" w:type="dxa"/>
            <w:tcBorders>
              <w:top w:val="nil"/>
              <w:left w:val="nil"/>
              <w:bottom w:val="nil"/>
              <w:right w:val="nil"/>
            </w:tcBorders>
            <w:shd w:val="clear" w:color="auto" w:fill="ECE9E7" w:themeFill="background2"/>
          </w:tcPr>
          <w:p w14:paraId="6FBB5F7D" w14:textId="356C389D" w:rsidR="00B948B1" w:rsidRDefault="00B948B1" w:rsidP="00933914">
            <w:pPr>
              <w:pStyle w:val="TableTextEntries"/>
              <w:spacing w:after="120"/>
            </w:pPr>
            <w:r>
              <w:t>Director/ Company Secretary</w:t>
            </w:r>
          </w:p>
        </w:tc>
        <w:tc>
          <w:tcPr>
            <w:tcW w:w="3871" w:type="dxa"/>
            <w:tcBorders>
              <w:top w:val="nil"/>
              <w:left w:val="nil"/>
              <w:bottom w:val="nil"/>
              <w:right w:val="nil"/>
            </w:tcBorders>
            <w:shd w:val="clear" w:color="auto" w:fill="ECE9E7" w:themeFill="background2"/>
          </w:tcPr>
          <w:p w14:paraId="024B2BF6" w14:textId="2B58E94E" w:rsidR="00B948B1" w:rsidRDefault="00B948B1" w:rsidP="00933914">
            <w:pPr>
              <w:pStyle w:val="TableTextEntries"/>
              <w:spacing w:after="120"/>
            </w:pPr>
            <w:r>
              <w:t>Director/ Company Secretary</w:t>
            </w:r>
          </w:p>
        </w:tc>
      </w:tr>
      <w:tr w:rsidR="00B948B1" w14:paraId="3FCD3D35" w14:textId="77777777" w:rsidTr="00B34C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Pr>
        <w:tc>
          <w:tcPr>
            <w:tcW w:w="1276" w:type="dxa"/>
            <w:gridSpan w:val="3"/>
            <w:tcBorders>
              <w:top w:val="nil"/>
              <w:left w:val="nil"/>
              <w:bottom w:val="nil"/>
              <w:right w:val="nil"/>
            </w:tcBorders>
          </w:tcPr>
          <w:p w14:paraId="09F99926" w14:textId="53B603F4" w:rsidR="003F38AF" w:rsidRDefault="00B948B1" w:rsidP="00933914">
            <w:pPr>
              <w:pStyle w:val="TableTextEntries"/>
              <w:spacing w:after="120"/>
            </w:pPr>
            <w:permStart w:id="883454557" w:edGrp="everyone" w:colFirst="1" w:colLast="1"/>
            <w:permStart w:id="1036207626" w:edGrp="everyone" w:colFirst="2" w:colLast="2"/>
            <w:permEnd w:id="1851998791"/>
            <w:permEnd w:id="586551674"/>
            <w:r>
              <w:t>Date of signing</w:t>
            </w:r>
          </w:p>
        </w:tc>
        <w:tc>
          <w:tcPr>
            <w:tcW w:w="3871" w:type="dxa"/>
            <w:tcBorders>
              <w:top w:val="nil"/>
              <w:left w:val="nil"/>
              <w:bottom w:val="nil"/>
              <w:right w:val="nil"/>
            </w:tcBorders>
            <w:shd w:val="clear" w:color="auto" w:fill="ECE9E7" w:themeFill="background2"/>
          </w:tcPr>
          <w:p w14:paraId="4774FFE6" w14:textId="47F40554" w:rsidR="003F38AF" w:rsidRDefault="003F38AF" w:rsidP="00933914">
            <w:pPr>
              <w:pStyle w:val="TableTextEntries"/>
              <w:spacing w:after="120"/>
            </w:pPr>
          </w:p>
        </w:tc>
        <w:tc>
          <w:tcPr>
            <w:tcW w:w="3871" w:type="dxa"/>
            <w:tcBorders>
              <w:top w:val="nil"/>
              <w:left w:val="nil"/>
              <w:bottom w:val="nil"/>
              <w:right w:val="nil"/>
            </w:tcBorders>
            <w:shd w:val="clear" w:color="auto" w:fill="ECE9E7" w:themeFill="background2"/>
          </w:tcPr>
          <w:p w14:paraId="6E8A0420" w14:textId="5D70B59C" w:rsidR="003F38AF" w:rsidRDefault="003F38AF" w:rsidP="00933914">
            <w:pPr>
              <w:pStyle w:val="TableTextEntries"/>
              <w:spacing w:after="120"/>
            </w:pPr>
          </w:p>
        </w:tc>
      </w:tr>
      <w:tr w:rsidR="003F38AF" w14:paraId="795C968B" w14:textId="77777777" w:rsidTr="00B34C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Pr>
        <w:tc>
          <w:tcPr>
            <w:tcW w:w="1276" w:type="dxa"/>
            <w:gridSpan w:val="3"/>
            <w:tcBorders>
              <w:top w:val="nil"/>
              <w:left w:val="nil"/>
              <w:bottom w:val="nil"/>
              <w:right w:val="nil"/>
            </w:tcBorders>
            <w:shd w:val="clear" w:color="auto" w:fill="auto"/>
          </w:tcPr>
          <w:p w14:paraId="3FB1DE37" w14:textId="77777777" w:rsidR="003F38AF" w:rsidRDefault="003F38AF" w:rsidP="00D61C80">
            <w:pPr>
              <w:pStyle w:val="TableTextEntries"/>
            </w:pPr>
            <w:permStart w:id="1362630942" w:edGrp="everyone" w:colFirst="1" w:colLast="1"/>
            <w:permStart w:id="1132078857" w:edGrp="everyone" w:colFirst="2" w:colLast="2"/>
            <w:permEnd w:id="883454557"/>
            <w:permEnd w:id="1036207626"/>
            <w:r>
              <w:t>Sign here</w:t>
            </w:r>
          </w:p>
          <w:p w14:paraId="25A6B428" w14:textId="77777777" w:rsidR="003F38AF" w:rsidRDefault="003F38AF" w:rsidP="00D61C80">
            <w:pPr>
              <w:pStyle w:val="TableTextEntries"/>
            </w:pPr>
          </w:p>
        </w:tc>
        <w:tc>
          <w:tcPr>
            <w:tcW w:w="3871" w:type="dxa"/>
            <w:tcBorders>
              <w:top w:val="nil"/>
              <w:left w:val="nil"/>
              <w:bottom w:val="nil"/>
              <w:right w:val="nil"/>
            </w:tcBorders>
            <w:shd w:val="clear" w:color="auto" w:fill="ECE9E7" w:themeFill="background2"/>
          </w:tcPr>
          <w:p w14:paraId="075A23A6" w14:textId="77777777" w:rsidR="003F38AF" w:rsidRDefault="00AC2F17" w:rsidP="00D61C80">
            <w:pPr>
              <w:pStyle w:val="TableTextEntries"/>
            </w:pPr>
            <w:r>
              <w:pict w14:anchorId="184580D8">
                <v:shape id="_x0000_i1029" type="#_x0000_t75" alt="Microsoft Office Signature Line..." style="width:192.75pt;height:95.25pt">
                  <v:imagedata r:id="rId21" o:title=""/>
                  <o:lock v:ext="edit" ungrouping="t" rotation="t" cropping="t" verticies="t" text="t" grouping="t"/>
                  <o:signatureline v:ext="edit" id="{AB31CAC5-F1A0-4C4D-9CD0-8689875F154A}" provid="{00000000-0000-0000-0000-000000000000}" issignatureline="t"/>
                </v:shape>
              </w:pict>
            </w:r>
          </w:p>
        </w:tc>
        <w:tc>
          <w:tcPr>
            <w:tcW w:w="3871" w:type="dxa"/>
            <w:tcBorders>
              <w:top w:val="nil"/>
              <w:left w:val="nil"/>
              <w:bottom w:val="nil"/>
              <w:right w:val="nil"/>
            </w:tcBorders>
            <w:shd w:val="clear" w:color="auto" w:fill="ECE9E7" w:themeFill="background2"/>
          </w:tcPr>
          <w:p w14:paraId="281644DD" w14:textId="77777777" w:rsidR="003F38AF" w:rsidRDefault="00AC2F17" w:rsidP="00D61C80">
            <w:pPr>
              <w:pStyle w:val="TableTextEntries"/>
            </w:pPr>
            <w:r>
              <w:pict w14:anchorId="3D6C976A">
                <v:shape id="_x0000_i1030" type="#_x0000_t75" alt="Microsoft Office Signature Line..." style="width:192.75pt;height:95.25pt">
                  <v:imagedata r:id="rId21" o:title=""/>
                  <o:lock v:ext="edit" ungrouping="t" rotation="t" cropping="t" verticies="t" text="t" grouping="t"/>
                  <o:signatureline v:ext="edit" id="{1898098A-5E80-4D12-A830-D74F850A421E}" provid="{00000000-0000-0000-0000-000000000000}" issignatureline="t"/>
                </v:shape>
              </w:pict>
            </w:r>
          </w:p>
        </w:tc>
      </w:tr>
      <w:permEnd w:id="1362630942"/>
      <w:permEnd w:id="1132078857"/>
    </w:tbl>
    <w:p w14:paraId="24EAB5C5" w14:textId="77777777" w:rsidR="00E1633F" w:rsidRPr="00E1633F" w:rsidRDefault="00E1633F" w:rsidP="00F43870">
      <w:pPr>
        <w:pStyle w:val="BodyText"/>
      </w:pPr>
    </w:p>
    <w:sectPr w:rsidR="00E1633F" w:rsidRPr="00E1633F" w:rsidSect="00420017">
      <w:headerReference w:type="default" r:id="rId22"/>
      <w:footerReference w:type="default" r:id="rId23"/>
      <w:headerReference w:type="first" r:id="rId24"/>
      <w:footerReference w:type="first" r:id="rId25"/>
      <w:footnotePr>
        <w:numFmt w:val="lowerLetter"/>
      </w:footnotePr>
      <w:endnotePr>
        <w:numFmt w:val="decimal"/>
      </w:endnotePr>
      <w:pgSz w:w="11907" w:h="16840"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D1AF7A" w14:textId="77777777" w:rsidR="00855FEB" w:rsidRDefault="00855FEB">
      <w:r>
        <w:separator/>
      </w:r>
    </w:p>
  </w:endnote>
  <w:endnote w:type="continuationSeparator" w:id="0">
    <w:p w14:paraId="2618F087" w14:textId="77777777" w:rsidR="00855FEB" w:rsidRDefault="00855FEB" w:rsidP="00856DDC">
      <w:r>
        <w:continuationSeparator/>
      </w:r>
    </w:p>
    <w:p w14:paraId="25D03A2B" w14:textId="77777777" w:rsidR="00855FEB" w:rsidRDefault="00855FEB"/>
    <w:p w14:paraId="40545644" w14:textId="77777777" w:rsidR="00855FEB" w:rsidRDefault="00855FEB"/>
    <w:p w14:paraId="7E7E55F3" w14:textId="77777777" w:rsidR="00855FEB" w:rsidRDefault="00855F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aleway">
    <w:panose1 w:val="020B0503030101060003"/>
    <w:charset w:val="00"/>
    <w:family w:val="swiss"/>
    <w:pitch w:val="variable"/>
    <w:sig w:usb0="A00002FF" w:usb1="5000205B" w:usb2="00000000" w:usb3="00000000" w:csb0="00000097" w:csb1="00000000"/>
    <w:embedRegular r:id="rId1" w:fontKey="{7953A1BC-1981-40E2-A839-BCB1F10E5ECE}"/>
    <w:embedBold r:id="rId2" w:fontKey="{D31E7113-2A5C-45C3-9230-53140017BD18}"/>
    <w:embedItalic r:id="rId3" w:fontKey="{CF437565-D236-47DB-B593-294822D90B39}"/>
  </w:font>
  <w:font w:name="SimSun">
    <w:altName w:val="宋体"/>
    <w:panose1 w:val="02010600030101010101"/>
    <w:charset w:val="86"/>
    <w:family w:val="auto"/>
    <w:pitch w:val="variable"/>
    <w:sig w:usb0="00000003" w:usb1="288F0000" w:usb2="00000016" w:usb3="00000000" w:csb0="00040001" w:csb1="00000000"/>
  </w:font>
  <w:font w:name="Raleway SemiBold">
    <w:panose1 w:val="020B0703030101060003"/>
    <w:charset w:val="00"/>
    <w:family w:val="swiss"/>
    <w:pitch w:val="variable"/>
    <w:sig w:usb0="A00002FF" w:usb1="5000205B" w:usb2="00000000" w:usb3="00000000" w:csb0="00000097" w:csb1="00000000"/>
  </w:font>
  <w:font w:name="Raleway ExtraBold">
    <w:panose1 w:val="020B0903030101060003"/>
    <w:charset w:val="00"/>
    <w:family w:val="swiss"/>
    <w:pitch w:val="variable"/>
    <w:sig w:usb0="A00002FF" w:usb1="5000205B" w:usb2="00000000" w:usb3="00000000" w:csb0="00000097"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font>
  <w:font w:name="Raleway Thin">
    <w:panose1 w:val="020B0203030101060003"/>
    <w:charset w:val="00"/>
    <w:family w:val="swiss"/>
    <w:pitch w:val="variable"/>
    <w:sig w:usb0="A00002FF" w:usb1="5000205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embedRegular r:id="rId4" w:subsetted="1" w:fontKey="{566AE3FF-EAD2-4F33-9135-E21C1F4F4F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612AE" w14:textId="77777777" w:rsidR="00E5530B" w:rsidRPr="004076BC" w:rsidRDefault="00E5530B" w:rsidP="004076BC">
    <w:pPr>
      <w:pStyle w:val="Footer"/>
      <w:tabs>
        <w:tab w:val="clear" w:pos="9639"/>
        <w:tab w:val="right" w:pos="9752"/>
      </w:tabs>
    </w:pPr>
    <w:r>
      <w:t xml:space="preserve">Independent Pricing and Regulatory Tribunal | </w:t>
    </w:r>
    <w:r w:rsidRPr="003810D6">
      <w:rPr>
        <w:b/>
      </w:rPr>
      <w:t>NSW</w:t>
    </w:r>
    <w:r>
      <w:tab/>
    </w:r>
    <w:r w:rsidRPr="004076BC">
      <w:t xml:space="preserve">Page | </w:t>
    </w:r>
    <w:r w:rsidRPr="004076BC">
      <w:fldChar w:fldCharType="begin"/>
    </w:r>
    <w:r w:rsidRPr="004076BC">
      <w:instrText xml:space="preserve"> PAGE   \* MERGEFORMAT </w:instrText>
    </w:r>
    <w:r w:rsidRPr="004076BC">
      <w:fldChar w:fldCharType="separate"/>
    </w:r>
    <w:r>
      <w:rPr>
        <w:noProof/>
      </w:rPr>
      <w:t>3</w:t>
    </w:r>
    <w:r w:rsidRPr="004076BC">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A256F" w14:textId="77777777" w:rsidR="00E5530B" w:rsidRDefault="00E5530B" w:rsidP="004076BC">
    <w:pPr>
      <w:pStyle w:val="Footer"/>
      <w:tabs>
        <w:tab w:val="clear" w:pos="9639"/>
        <w:tab w:val="right" w:pos="9752"/>
      </w:tabs>
    </w:pPr>
    <w:r>
      <w:t xml:space="preserve">Independent Pricing and Regulatory Tribunal | </w:t>
    </w:r>
    <w:r w:rsidRPr="003810D6">
      <w:rPr>
        <w:b/>
      </w:rPr>
      <w:t>NSW</w:t>
    </w:r>
    <w:r>
      <w:tab/>
    </w:r>
    <w:r w:rsidRPr="004076BC">
      <w:t xml:space="preserve">Page | </w:t>
    </w:r>
    <w:r w:rsidRPr="004076BC">
      <w:fldChar w:fldCharType="begin"/>
    </w:r>
    <w:r w:rsidRPr="004076BC">
      <w:instrText xml:space="preserve"> PAGE   \* MERGEFORMAT </w:instrText>
    </w:r>
    <w:r w:rsidRPr="004076BC">
      <w:fldChar w:fldCharType="separate"/>
    </w:r>
    <w:r>
      <w:rPr>
        <w:noProof/>
      </w:rPr>
      <w:t>1</w:t>
    </w:r>
    <w:r w:rsidRPr="004076BC">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D240D6" w14:textId="77777777" w:rsidR="00855FEB" w:rsidRDefault="00855FEB" w:rsidP="00E11686">
      <w:r>
        <w:separator/>
      </w:r>
    </w:p>
  </w:footnote>
  <w:footnote w:type="continuationSeparator" w:id="0">
    <w:p w14:paraId="6397283C" w14:textId="77777777" w:rsidR="00855FEB" w:rsidRDefault="00855FEB" w:rsidP="00856DDC">
      <w:r>
        <w:continuationSeparator/>
      </w:r>
    </w:p>
    <w:p w14:paraId="38EF6FD2" w14:textId="77777777" w:rsidR="00855FEB" w:rsidRDefault="00855FEB"/>
    <w:p w14:paraId="54A1A5F4" w14:textId="77777777" w:rsidR="00855FEB" w:rsidRDefault="00855FEB"/>
    <w:p w14:paraId="5868533D" w14:textId="77777777" w:rsidR="00855FEB" w:rsidRDefault="00855F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7D840" w14:textId="126B9C52" w:rsidR="00E5530B" w:rsidRDefault="00E5530B" w:rsidP="003810D6">
    <w:pPr>
      <w:pStyle w:val="Header"/>
      <w:tabs>
        <w:tab w:val="clear" w:pos="4513"/>
      </w:tabs>
      <w:jc w:val="left"/>
    </w:pPr>
    <w:r>
      <w:rPr>
        <w:noProof/>
      </w:rPr>
      <w:t>Application form</w:t>
    </w:r>
    <w:r>
      <w:rPr>
        <w:noProof/>
      </w:rPr>
      <w:tab/>
    </w:r>
    <w:r>
      <w:rPr>
        <w:noProof/>
      </w:rPr>
      <w:fldChar w:fldCharType="begin"/>
    </w:r>
    <w:r>
      <w:rPr>
        <w:noProof/>
      </w:rPr>
      <w:instrText xml:space="preserve"> STYLEREF  "Cover Heading 2"  \* MERGEFORMAT </w:instrText>
    </w:r>
    <w:r>
      <w:rPr>
        <w:noProof/>
      </w:rPr>
      <w:fldChar w:fldCharType="separate"/>
    </w:r>
    <w:r w:rsidR="00AC2F17">
      <w:rPr>
        <w:noProof/>
      </w:rPr>
      <w:t>WIC Act licence application</w:t>
    </w:r>
    <w:r>
      <w:rPr>
        <w:noProof/>
      </w:rPr>
      <w:fldChar w:fldCharType="end"/>
    </w:r>
  </w:p>
  <w:p w14:paraId="790FE916" w14:textId="77777777" w:rsidR="00E5530B" w:rsidRDefault="00E5530B" w:rsidP="00285E66">
    <w:pPr>
      <w:pStyle w:val="Header"/>
    </w:pPr>
    <w:r w:rsidRPr="002A20CF">
      <w:rPr>
        <w:noProof/>
      </w:rPr>
      <mc:AlternateContent>
        <mc:Choice Requires="wps">
          <w:drawing>
            <wp:inline distT="0" distB="0" distL="0" distR="0" wp14:anchorId="73C6FAD6" wp14:editId="3391CEBE">
              <wp:extent cx="5760000" cy="36000"/>
              <wp:effectExtent l="0" t="0" r="0" b="2540"/>
              <wp:docPr id="29"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60000" cy="36000"/>
                      </a:xfrm>
                      <a:prstGeom prst="rect">
                        <a:avLst/>
                      </a:prstGeom>
                      <a:gradFill flip="none" rotWithShape="0">
                        <a:gsLst>
                          <a:gs pos="58000">
                            <a:srgbClr val="7B185F"/>
                          </a:gs>
                          <a:gs pos="36000">
                            <a:srgbClr val="520FA4"/>
                          </a:gs>
                          <a:gs pos="1000">
                            <a:srgbClr val="0E6264"/>
                          </a:gs>
                          <a:gs pos="18000">
                            <a:srgbClr val="0352A1"/>
                          </a:gs>
                          <a:gs pos="97000">
                            <a:srgbClr val="B3610F"/>
                          </a:gs>
                          <a:gs pos="80000">
                            <a:srgbClr val="A4201B"/>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F2A3B7C" id="Rectangle 12" o:spid="_x0000_s1026" style="width:453.5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" fillcolor="#0e6264" stroked="f" strokeweight="2pt">
              <v:fill color2="#b3610f" angle="90" colors="0 #0e6264;655f #0e6264;11796f #0352a1;23593f #520fa4;38011f #7b185f;52429f #a4201b" focus="100%" type="gradient">
                <o:fill v:ext="view" type="gradientUnscaled"/>
              </v:fill>
              <w10:anchorlock/>
            </v:rect>
          </w:pict>
        </mc:Fallback>
      </mc:AlternateContent>
    </w:r>
  </w:p>
  <w:p w14:paraId="726DE906" w14:textId="77777777" w:rsidR="00E5530B" w:rsidRDefault="00E5530B" w:rsidP="00285E66">
    <w:pPr>
      <w:pStyle w:val="Header"/>
    </w:pPr>
  </w:p>
  <w:p w14:paraId="7D918B14" w14:textId="77777777" w:rsidR="00E5530B" w:rsidRDefault="00E5530B" w:rsidP="00285E66">
    <w:pPr>
      <w:pStyle w:val="Header"/>
    </w:pPr>
  </w:p>
  <w:p w14:paraId="539180DD" w14:textId="77777777" w:rsidR="00E5530B" w:rsidRDefault="00E5530B" w:rsidP="00285E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029D1" w14:textId="720B7FBA" w:rsidR="00E5530B" w:rsidRDefault="00E5530B" w:rsidP="00BC7CFB">
    <w:pPr>
      <w:pStyle w:val="CoverHeading1"/>
      <w:tabs>
        <w:tab w:val="right" w:pos="9072"/>
      </w:tabs>
      <w:ind w:right="-471"/>
    </w:pPr>
    <w:r w:rsidRPr="00272883">
      <w:rPr>
        <w:noProof/>
      </w:rPr>
      <w:drawing>
        <wp:inline distT="0" distB="0" distL="0" distR="0" wp14:anchorId="7BB5112F" wp14:editId="6C6120D2">
          <wp:extent cx="2642182" cy="504000"/>
          <wp:effectExtent l="0" t="0" r="6350" b="0"/>
          <wp:docPr id="9" name="Graphic 8" descr="IPART Logo">
            <a:extLst xmlns:a="http://schemas.openxmlformats.org/drawingml/2006/main">
              <a:ext uri="{FF2B5EF4-FFF2-40B4-BE49-F238E27FC236}">
                <a16:creationId xmlns:a16="http://schemas.microsoft.com/office/drawing/2014/main" id="{709EE49F-F732-AB4C-A359-B3E7D5E9E8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709EE49F-F732-AB4C-A359-B3E7D5E9E807}"/>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2642182" cy="504000"/>
                  </a:xfrm>
                  <a:prstGeom prst="rect">
                    <a:avLst/>
                  </a:prstGeom>
                </pic:spPr>
              </pic:pic>
            </a:graphicData>
          </a:graphic>
        </wp:inline>
      </w:drawing>
    </w:r>
    <w:r>
      <w:tab/>
      <w:t>Application form</w:t>
    </w:r>
  </w:p>
  <w:p w14:paraId="6BF0F2F1" w14:textId="4B176963" w:rsidR="00E5530B" w:rsidRDefault="00E5530B" w:rsidP="007F1BA5">
    <w:pPr>
      <w:pStyle w:val="CoverHeading1"/>
      <w:tabs>
        <w:tab w:val="right" w:pos="9072"/>
      </w:tabs>
      <w:spacing w:before="200"/>
      <w:ind w:right="-471"/>
    </w:pPr>
    <w:r>
      <w:tab/>
    </w:r>
    <w:sdt>
      <w:sdtPr>
        <w:id w:val="90519698"/>
        <w:placeholder>
          <w:docPart w:val="93EB3AC6523543C49B0460E1F48CD235"/>
        </w:placeholder>
        <w:docPartList>
          <w:docPartGallery w:val="AutoText"/>
          <w:docPartCategory w:val="9 Banners - Short"/>
        </w:docPartList>
      </w:sdtPr>
      <w:sdtEndPr/>
      <w:sdtContent>
        <w:r>
          <w:rPr>
            <w:noProof/>
          </w:rPr>
          <w:drawing>
            <wp:inline distT="0" distB="0" distL="0" distR="0" wp14:anchorId="5C32C5AB" wp14:editId="22D60EA2">
              <wp:extent cx="1764796" cy="283465"/>
              <wp:effectExtent l="0" t="0" r="6985"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ater banner_small.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764796" cy="283465"/>
                      </a:xfrm>
                      <a:prstGeom prst="rect">
                        <a:avLst/>
                      </a:prstGeom>
                    </pic:spPr>
                  </pic:pic>
                </a:graphicData>
              </a:graphic>
            </wp:inline>
          </w:drawing>
        </w:r>
      </w:sdtContent>
    </w:sdt>
  </w:p>
  <w:p w14:paraId="15A4F459" w14:textId="77777777" w:rsidR="00E5530B" w:rsidRDefault="00E5530B">
    <w:pPr>
      <w:pStyle w:val="Header"/>
    </w:pPr>
    <w:r w:rsidRPr="002A20CF">
      <w:rPr>
        <w:noProof/>
      </w:rPr>
      <mc:AlternateContent>
        <mc:Choice Requires="wps">
          <w:drawing>
            <wp:inline distT="0" distB="0" distL="0" distR="0" wp14:anchorId="65351617" wp14:editId="409D6FA9">
              <wp:extent cx="5760000" cy="35466"/>
              <wp:effectExtent l="0" t="0" r="0" b="3175"/>
              <wp:docPr id="21"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60000" cy="35466"/>
                      </a:xfrm>
                      <a:prstGeom prst="rect">
                        <a:avLst/>
                      </a:prstGeom>
                      <a:gradFill flip="none" rotWithShape="0">
                        <a:gsLst>
                          <a:gs pos="58000">
                            <a:srgbClr val="7B185F"/>
                          </a:gs>
                          <a:gs pos="36000">
                            <a:srgbClr val="520FA4"/>
                          </a:gs>
                          <a:gs pos="1000">
                            <a:srgbClr val="0E6264"/>
                          </a:gs>
                          <a:gs pos="18000">
                            <a:srgbClr val="0352A1"/>
                          </a:gs>
                          <a:gs pos="97000">
                            <a:srgbClr val="B3610F"/>
                          </a:gs>
                          <a:gs pos="80000">
                            <a:srgbClr val="A4201B"/>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C983DBE" id="Rectangle 12" o:spid="_x0000_s1026" style="width:453.55pt;height: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" fillcolor="#0e6264" stroked="f" strokeweight="2pt">
              <v:fill color2="#b3610f" angle="90" colors="0 #0e6264;655f #0e6264;11796f #0352a1;23593f #520fa4;38011f #7b185f;52429f #a4201b" focus="100%" type="gradient">
                <o:fill v:ext="view" type="gradientUnscaled"/>
              </v:fill>
              <w10:anchorlock/>
            </v:rect>
          </w:pict>
        </mc:Fallback>
      </mc:AlternateContent>
    </w:r>
  </w:p>
  <w:p w14:paraId="743ECA47" w14:textId="77777777" w:rsidR="00E5530B" w:rsidRDefault="00E5530B">
    <w:pPr>
      <w:pStyle w:val="Header"/>
    </w:pPr>
  </w:p>
  <w:p w14:paraId="27E2FEBB" w14:textId="77777777" w:rsidR="00E5530B" w:rsidRDefault="00E553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B1AEE316"/>
    <w:lvl w:ilvl="0">
      <w:start w:val="1"/>
      <w:numFmt w:val="lowerLetter"/>
      <w:lvlText w:val="%1)"/>
      <w:lvlJc w:val="left"/>
      <w:pPr>
        <w:tabs>
          <w:tab w:val="num" w:pos="851"/>
        </w:tabs>
        <w:ind w:left="851" w:hanging="426"/>
      </w:pPr>
      <w:rPr>
        <w:rFonts w:hint="default"/>
      </w:rPr>
    </w:lvl>
  </w:abstractNum>
  <w:abstractNum w:abstractNumId="1" w15:restartNumberingAfterBreak="0">
    <w:nsid w:val="01EB526C"/>
    <w:multiLevelType w:val="multilevel"/>
    <w:tmpl w:val="4FE6B84A"/>
    <w:lvl w:ilvl="0">
      <w:start w:val="1"/>
      <w:numFmt w:val="decimal"/>
      <w:lvlText w:val="%1"/>
      <w:lvlJc w:val="left"/>
      <w:pPr>
        <w:tabs>
          <w:tab w:val="num" w:pos="851"/>
        </w:tabs>
        <w:ind w:left="851" w:hanging="851"/>
      </w:pPr>
      <w:rPr>
        <w:rFonts w:hint="default"/>
        <w:b w:val="0"/>
        <w:i w:val="0"/>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lvlText w:val="%6"/>
      <w:lvlJc w:val="left"/>
      <w:pPr>
        <w:tabs>
          <w:tab w:val="num" w:pos="851"/>
        </w:tabs>
        <w:ind w:left="851" w:hanging="851"/>
      </w:pPr>
      <w:rPr>
        <w:rFonts w:hint="default"/>
      </w:rPr>
    </w:lvl>
    <w:lvl w:ilvl="6">
      <w:start w:val="1"/>
      <w:numFmt w:val="decimal"/>
      <w:lvlText w:val="%6.%7"/>
      <w:lvlJc w:val="left"/>
      <w:pPr>
        <w:tabs>
          <w:tab w:val="num" w:pos="851"/>
        </w:tabs>
        <w:ind w:left="851" w:hanging="851"/>
      </w:pPr>
      <w:rPr>
        <w:rFonts w:hint="default"/>
      </w:rPr>
    </w:lvl>
    <w:lvl w:ilvl="7">
      <w:start w:val="1"/>
      <w:numFmt w:val="decimal"/>
      <w:lvlText w:val="%6.%7.%8"/>
      <w:lvlJc w:val="left"/>
      <w:pPr>
        <w:tabs>
          <w:tab w:val="num" w:pos="851"/>
        </w:tabs>
        <w:ind w:left="851" w:hanging="851"/>
      </w:pPr>
      <w:rPr>
        <w:rFonts w:hint="default"/>
      </w:rPr>
    </w:lvl>
    <w:lvl w:ilvl="8">
      <w:numFmt w:val="none"/>
      <w:lvlRestart w:val="0"/>
      <w:suff w:val="nothing"/>
      <w:lvlText w:val=""/>
      <w:lvlJc w:val="left"/>
      <w:pPr>
        <w:ind w:left="0" w:firstLine="0"/>
      </w:pPr>
      <w:rPr>
        <w:rFonts w:hint="default"/>
      </w:rPr>
    </w:lvl>
  </w:abstractNum>
  <w:abstractNum w:abstractNumId="2" w15:restartNumberingAfterBreak="0">
    <w:nsid w:val="02047690"/>
    <w:multiLevelType w:val="multilevel"/>
    <w:tmpl w:val="027CC2E4"/>
    <w:lvl w:ilvl="0">
      <w:start w:val="1"/>
      <w:numFmt w:val="decimal"/>
      <w:lvlText w:val="%1."/>
      <w:lvlJc w:val="left"/>
      <w:pPr>
        <w:tabs>
          <w:tab w:val="num" w:pos="357"/>
        </w:tabs>
        <w:ind w:left="360" w:hanging="360"/>
      </w:pPr>
      <w:rPr>
        <w:rFonts w:hint="default"/>
      </w:rPr>
    </w:lvl>
    <w:lvl w:ilvl="1">
      <w:start w:val="1"/>
      <w:numFmt w:val="bullet"/>
      <w:lvlText w:val="–"/>
      <w:lvlJc w:val="left"/>
      <w:pPr>
        <w:tabs>
          <w:tab w:val="num" w:pos="720"/>
        </w:tabs>
        <w:ind w:left="720" w:hanging="360"/>
      </w:pPr>
      <w:rPr>
        <w:rFonts w:ascii="Book Antiqua" w:hAnsi="Book Antiqua" w:hint="default"/>
        <w:color w:val="011D4B" w:themeColor="text2"/>
      </w:rPr>
    </w:lvl>
    <w:lvl w:ilvl="2">
      <w:start w:val="1"/>
      <w:numFmt w:val="lowerLetter"/>
      <w:lvlText w:val="%3."/>
      <w:lvlJc w:val="left"/>
      <w:pPr>
        <w:tabs>
          <w:tab w:val="num" w:pos="1077"/>
        </w:tabs>
        <w:ind w:left="1080" w:hanging="360"/>
      </w:pPr>
      <w:rPr>
        <w:rFonts w:hint="default"/>
        <w:color w:val="011D4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7B54FA8"/>
    <w:multiLevelType w:val="multilevel"/>
    <w:tmpl w:val="CEE81D44"/>
    <w:numStyleLink w:val="AppendixHeadings"/>
  </w:abstractNum>
  <w:abstractNum w:abstractNumId="4" w15:restartNumberingAfterBreak="0">
    <w:nsid w:val="0EFF72E0"/>
    <w:multiLevelType w:val="hybridMultilevel"/>
    <w:tmpl w:val="806AD0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CD5BE7"/>
    <w:multiLevelType w:val="singleLevel"/>
    <w:tmpl w:val="3CB66A90"/>
    <w:lvl w:ilvl="0">
      <w:start w:val="1"/>
      <w:numFmt w:val="bullet"/>
      <w:pStyle w:val="KeyPoint"/>
      <w:lvlText w:val=""/>
      <w:lvlJc w:val="left"/>
      <w:pPr>
        <w:tabs>
          <w:tab w:val="num" w:pos="284"/>
        </w:tabs>
        <w:ind w:left="284" w:hanging="284"/>
      </w:pPr>
      <w:rPr>
        <w:rFonts w:ascii="Wingdings 3" w:hAnsi="Wingdings 3" w:hint="default"/>
        <w:color w:val="00408A"/>
        <w:position w:val="1"/>
        <w:sz w:val="16"/>
        <w:szCs w:val="16"/>
      </w:rPr>
    </w:lvl>
  </w:abstractNum>
  <w:abstractNum w:abstractNumId="6" w15:restartNumberingAfterBreak="0">
    <w:nsid w:val="101C2341"/>
    <w:multiLevelType w:val="multilevel"/>
    <w:tmpl w:val="3D26552E"/>
    <w:styleLink w:val="DecisionsList"/>
    <w:lvl w:ilvl="0">
      <w:start w:val="1"/>
      <w:numFmt w:val="decimal"/>
      <w:pStyle w:val="DecisionNumber"/>
      <w:lvlText w:val="%1."/>
      <w:lvlJc w:val="left"/>
      <w:pPr>
        <w:tabs>
          <w:tab w:val="num" w:pos="357"/>
        </w:tabs>
        <w:ind w:left="357" w:hanging="357"/>
      </w:pPr>
      <w:rPr>
        <w:rFonts w:hint="default"/>
      </w:rPr>
    </w:lvl>
    <w:lvl w:ilvl="1">
      <w:start w:val="1"/>
      <w:numFmt w:val="bullet"/>
      <w:pStyle w:val="DecisionBullet"/>
      <w:lvlText w:val="–"/>
      <w:lvlJc w:val="left"/>
      <w:pPr>
        <w:tabs>
          <w:tab w:val="num" w:pos="720"/>
        </w:tabs>
        <w:ind w:left="720" w:hanging="363"/>
      </w:pPr>
      <w:rPr>
        <w:rFonts w:ascii="Book Antiqua" w:hAnsi="Book Antiqua" w:hint="default"/>
        <w:color w:val="011D4B" w:themeColor="text2"/>
      </w:rPr>
    </w:lvl>
    <w:lvl w:ilvl="2">
      <w:start w:val="1"/>
      <w:numFmt w:val="lowerLetter"/>
      <w:pStyle w:val="DecisionAlpha"/>
      <w:lvlText w:val="%3."/>
      <w:lvlJc w:val="left"/>
      <w:pPr>
        <w:tabs>
          <w:tab w:val="num" w:pos="1077"/>
        </w:tabs>
        <w:ind w:left="1077" w:hanging="357"/>
      </w:pPr>
      <w:rPr>
        <w:rFonts w:hint="default"/>
        <w:color w:val="011D4B" w:themeColor="text2"/>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3E72AE2"/>
    <w:multiLevelType w:val="multilevel"/>
    <w:tmpl w:val="271A94F0"/>
    <w:numStyleLink w:val="BulletList"/>
  </w:abstractNum>
  <w:abstractNum w:abstractNumId="8" w15:restartNumberingAfterBreak="0">
    <w:nsid w:val="19DD711B"/>
    <w:multiLevelType w:val="hybridMultilevel"/>
    <w:tmpl w:val="E6BAEF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A14259C"/>
    <w:multiLevelType w:val="multilevel"/>
    <w:tmpl w:val="51A48D12"/>
    <w:lvl w:ilvl="0">
      <w:start w:val="1"/>
      <w:numFmt w:val="decimal"/>
      <w:lvlText w:val="%1."/>
      <w:lvlJc w:val="left"/>
      <w:pPr>
        <w:tabs>
          <w:tab w:val="num" w:pos="357"/>
        </w:tabs>
        <w:ind w:left="360" w:hanging="360"/>
      </w:pPr>
      <w:rPr>
        <w:rFonts w:hint="default"/>
      </w:rPr>
    </w:lvl>
    <w:lvl w:ilvl="1">
      <w:start w:val="1"/>
      <w:numFmt w:val="bullet"/>
      <w:lvlText w:val="–"/>
      <w:lvlJc w:val="left"/>
      <w:pPr>
        <w:ind w:left="720" w:hanging="360"/>
      </w:pPr>
      <w:rPr>
        <w:rFonts w:ascii="Book Antiqua" w:hAnsi="Book Antiqua" w:hint="default"/>
        <w:color w:val="011D4B" w:themeColor="text2"/>
      </w:rPr>
    </w:lvl>
    <w:lvl w:ilvl="2">
      <w:start w:val="1"/>
      <w:numFmt w:val="lowerLetter"/>
      <w:lvlText w:val="%3."/>
      <w:lvlJc w:val="left"/>
      <w:pPr>
        <w:tabs>
          <w:tab w:val="num" w:pos="1077"/>
        </w:tabs>
        <w:ind w:left="1080" w:hanging="360"/>
      </w:pPr>
      <w:rPr>
        <w:rFonts w:hint="default"/>
        <w:color w:val="011D4B" w:themeColor="text2"/>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AD64D21"/>
    <w:multiLevelType w:val="multilevel"/>
    <w:tmpl w:val="271A94F0"/>
    <w:styleLink w:val="BulletList"/>
    <w:lvl w:ilvl="0">
      <w:start w:val="1"/>
      <w:numFmt w:val="bullet"/>
      <w:pStyle w:val="ListBullet"/>
      <w:lvlText w:val=""/>
      <w:lvlJc w:val="left"/>
      <w:pPr>
        <w:ind w:left="360" w:hanging="360"/>
      </w:pPr>
      <w:rPr>
        <w:rFonts w:ascii="Symbol" w:hAnsi="Symbol" w:hint="default"/>
        <w:color w:val="011D4B" w:themeColor="text2"/>
        <w:sz w:val="18"/>
      </w:rPr>
    </w:lvl>
    <w:lvl w:ilvl="1">
      <w:start w:val="1"/>
      <w:numFmt w:val="bullet"/>
      <w:pStyle w:val="ListBullet2"/>
      <w:lvlText w:val="—"/>
      <w:lvlJc w:val="left"/>
      <w:pPr>
        <w:tabs>
          <w:tab w:val="num" w:pos="720"/>
        </w:tabs>
        <w:ind w:left="720" w:hanging="360"/>
      </w:pPr>
      <w:rPr>
        <w:rFonts w:ascii="Book Antiqua" w:hAnsi="Book Antiqua" w:hint="default"/>
        <w:color w:val="011D4B" w:themeColor="text2"/>
      </w:rPr>
    </w:lvl>
    <w:lvl w:ilvl="2">
      <w:start w:val="1"/>
      <w:numFmt w:val="bullet"/>
      <w:pStyle w:val="ListBullet3"/>
      <w:lvlText w:val=""/>
      <w:lvlJc w:val="left"/>
      <w:pPr>
        <w:ind w:left="1080" w:hanging="360"/>
      </w:pPr>
      <w:rPr>
        <w:rFonts w:ascii="Symbol" w:hAnsi="Symbol" w:hint="default"/>
        <w:color w:val="A0A09A"/>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E1E28E7"/>
    <w:multiLevelType w:val="multilevel"/>
    <w:tmpl w:val="F552EC30"/>
    <w:styleLink w:val="ChapterNumbering"/>
    <w:lvl w:ilvl="0">
      <w:start w:val="1"/>
      <w:numFmt w:val="decimal"/>
      <w:pStyle w:val="Heading1"/>
      <w:lvlText w:val="%1"/>
      <w:lvlJc w:val="left"/>
      <w:pPr>
        <w:tabs>
          <w:tab w:val="num" w:pos="720"/>
        </w:tabs>
        <w:ind w:left="720" w:hanging="720"/>
      </w:pPr>
      <w:rPr>
        <w:rFonts w:hint="default"/>
        <w:color w:val="1C355E" w:themeColor="accent1"/>
      </w:rPr>
    </w:lvl>
    <w:lvl w:ilvl="1">
      <w:start w:val="1"/>
      <w:numFmt w:val="decimal"/>
      <w:pStyle w:val="Heading2"/>
      <w:lvlText w:val="%1.%2"/>
      <w:lvlJc w:val="left"/>
      <w:pPr>
        <w:tabs>
          <w:tab w:val="num" w:pos="720"/>
        </w:tabs>
        <w:ind w:left="720" w:hanging="720"/>
      </w:pPr>
      <w:rPr>
        <w:rFonts w:hint="default"/>
      </w:rPr>
    </w:lvl>
    <w:lvl w:ilvl="2">
      <w:start w:val="1"/>
      <w:numFmt w:val="decimal"/>
      <w:lvlRestart w:val="1"/>
      <w:pStyle w:val="Heading3"/>
      <w:lvlText w:val="%1.%2.%3"/>
      <w:lvlJc w:val="left"/>
      <w:pPr>
        <w:tabs>
          <w:tab w:val="num" w:pos="720"/>
        </w:tabs>
        <w:ind w:left="720" w:hanging="720"/>
      </w:pPr>
      <w:rPr>
        <w:rFonts w:hint="default"/>
      </w:rPr>
    </w:lvl>
    <w:lvl w:ilvl="3">
      <w:start w:val="1"/>
      <w:numFmt w:val="none"/>
      <w:lvlRestart w:val="1"/>
      <w:suff w:val="space"/>
      <w:lvlText w:val=""/>
      <w:lvlJc w:val="left"/>
      <w:pPr>
        <w:ind w:left="0" w:firstLine="0"/>
      </w:pPr>
      <w:rPr>
        <w:rFonts w:hint="default"/>
      </w:rPr>
    </w:lvl>
    <w:lvl w:ilvl="4">
      <w:start w:val="1"/>
      <w:numFmt w:val="none"/>
      <w:lvlRestart w:val="1"/>
      <w:suff w:val="space"/>
      <w:lvlText w:val=""/>
      <w:lvlJc w:val="left"/>
      <w:pPr>
        <w:ind w:left="0" w:firstLine="0"/>
      </w:pPr>
      <w:rPr>
        <w:rFonts w:hint="default"/>
      </w:rPr>
    </w:lvl>
    <w:lvl w:ilvl="5">
      <w:start w:val="1"/>
      <w:numFmt w:val="none"/>
      <w:lvlRestart w:val="2"/>
      <w:lvlText w:val=""/>
      <w:lvlJc w:val="left"/>
      <w:pPr>
        <w:tabs>
          <w:tab w:val="num" w:pos="720"/>
        </w:tabs>
        <w:ind w:left="720" w:hanging="720"/>
      </w:pPr>
      <w:rPr>
        <w:rFonts w:hint="default"/>
      </w:rPr>
    </w:lvl>
    <w:lvl w:ilvl="6">
      <w:start w:val="1"/>
      <w:numFmt w:val="none"/>
      <w:lvlRestart w:val="3"/>
      <w:suff w:val="space"/>
      <w:lvlText w:val=""/>
      <w:lvlJc w:val="left"/>
      <w:pPr>
        <w:ind w:left="0" w:firstLine="0"/>
      </w:pPr>
      <w:rPr>
        <w:rFonts w:hint="default"/>
        <w:b w:val="0"/>
        <w:i w:val="0"/>
      </w:rPr>
    </w:lvl>
    <w:lvl w:ilvl="7">
      <w:start w:val="1"/>
      <w:numFmt w:val="none"/>
      <w:lvlRestart w:val="4"/>
      <w:suff w:val="space"/>
      <w:lvlText w:val=""/>
      <w:lvlJc w:val="left"/>
      <w:pPr>
        <w:ind w:left="0" w:firstLine="0"/>
      </w:pPr>
      <w:rPr>
        <w:rFonts w:hint="default"/>
        <w:b w:val="0"/>
        <w:i w:val="0"/>
      </w:rPr>
    </w:lvl>
    <w:lvl w:ilvl="8">
      <w:start w:val="1"/>
      <w:numFmt w:val="none"/>
      <w:lvlRestart w:val="5"/>
      <w:suff w:val="space"/>
      <w:lvlText w:val=""/>
      <w:lvlJc w:val="left"/>
      <w:pPr>
        <w:ind w:left="0" w:firstLine="0"/>
      </w:pPr>
      <w:rPr>
        <w:rFonts w:hint="default"/>
        <w:b w:val="0"/>
        <w:i w:val="0"/>
      </w:rPr>
    </w:lvl>
  </w:abstractNum>
  <w:abstractNum w:abstractNumId="12" w15:restartNumberingAfterBreak="0">
    <w:nsid w:val="2A000D80"/>
    <w:multiLevelType w:val="multilevel"/>
    <w:tmpl w:val="51A48D12"/>
    <w:lvl w:ilvl="0">
      <w:start w:val="1"/>
      <w:numFmt w:val="decimal"/>
      <w:lvlText w:val="%1."/>
      <w:lvlJc w:val="left"/>
      <w:pPr>
        <w:tabs>
          <w:tab w:val="num" w:pos="357"/>
        </w:tabs>
        <w:ind w:left="360" w:hanging="360"/>
      </w:pPr>
      <w:rPr>
        <w:rFonts w:hint="default"/>
      </w:rPr>
    </w:lvl>
    <w:lvl w:ilvl="1">
      <w:start w:val="1"/>
      <w:numFmt w:val="bullet"/>
      <w:lvlText w:val="–"/>
      <w:lvlJc w:val="left"/>
      <w:pPr>
        <w:ind w:left="720" w:hanging="360"/>
      </w:pPr>
      <w:rPr>
        <w:rFonts w:ascii="Book Antiqua" w:hAnsi="Book Antiqua" w:hint="default"/>
        <w:color w:val="011D4B" w:themeColor="text2"/>
      </w:rPr>
    </w:lvl>
    <w:lvl w:ilvl="2">
      <w:start w:val="1"/>
      <w:numFmt w:val="lowerLetter"/>
      <w:lvlText w:val="%3."/>
      <w:lvlJc w:val="left"/>
      <w:pPr>
        <w:tabs>
          <w:tab w:val="num" w:pos="1077"/>
        </w:tabs>
        <w:ind w:left="1080" w:hanging="360"/>
      </w:pPr>
      <w:rPr>
        <w:rFonts w:hint="default"/>
        <w:color w:val="011D4B" w:themeColor="text2"/>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EE7132F"/>
    <w:multiLevelType w:val="multilevel"/>
    <w:tmpl w:val="9C8C2400"/>
    <w:numStyleLink w:val="TableBullets"/>
  </w:abstractNum>
  <w:abstractNum w:abstractNumId="14" w15:restartNumberingAfterBreak="0">
    <w:nsid w:val="32536408"/>
    <w:multiLevelType w:val="multilevel"/>
    <w:tmpl w:val="CEE6E7F8"/>
    <w:lvl w:ilvl="0">
      <w:start w:val="1"/>
      <w:numFmt w:val="decimal"/>
      <w:lvlText w:val="%1"/>
      <w:lvlJc w:val="left"/>
      <w:pPr>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3C24D51"/>
    <w:multiLevelType w:val="multilevel"/>
    <w:tmpl w:val="ADD08BA8"/>
    <w:styleLink w:val="Numbering"/>
    <w:lvl w:ilvl="0">
      <w:start w:val="1"/>
      <w:numFmt w:val="decimal"/>
      <w:pStyle w:val="ListNumber"/>
      <w:lvlText w:val="%1."/>
      <w:lvlJc w:val="left"/>
      <w:pPr>
        <w:tabs>
          <w:tab w:val="num" w:pos="357"/>
        </w:tabs>
        <w:ind w:left="360" w:hanging="360"/>
      </w:pPr>
      <w:rPr>
        <w:rFonts w:hint="default"/>
      </w:rPr>
    </w:lvl>
    <w:lvl w:ilvl="1">
      <w:start w:val="1"/>
      <w:numFmt w:val="lowerLetter"/>
      <w:pStyle w:val="ListNumber2"/>
      <w:lvlText w:val="%2."/>
      <w:lvlJc w:val="left"/>
      <w:pPr>
        <w:tabs>
          <w:tab w:val="num" w:pos="720"/>
        </w:tabs>
        <w:ind w:left="720" w:hanging="360"/>
      </w:pPr>
      <w:rPr>
        <w:rFonts w:hint="default"/>
      </w:rPr>
    </w:lvl>
    <w:lvl w:ilvl="2">
      <w:start w:val="1"/>
      <w:numFmt w:val="lowerRoman"/>
      <w:pStyle w:val="ListNumber3"/>
      <w:lvlText w:val="%3"/>
      <w:lvlJc w:val="left"/>
      <w:pPr>
        <w:tabs>
          <w:tab w:val="num" w:pos="1077"/>
        </w:tabs>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53909DA"/>
    <w:multiLevelType w:val="multilevel"/>
    <w:tmpl w:val="CEE81D44"/>
    <w:numStyleLink w:val="AppendixHeadings"/>
  </w:abstractNum>
  <w:abstractNum w:abstractNumId="17" w15:restartNumberingAfterBreak="0">
    <w:nsid w:val="36DC4A7E"/>
    <w:multiLevelType w:val="multilevel"/>
    <w:tmpl w:val="CEE81D44"/>
    <w:styleLink w:val="AppendixHeadings"/>
    <w:lvl w:ilvl="0">
      <w:start w:val="1"/>
      <w:numFmt w:val="upperLetter"/>
      <w:pStyle w:val="Heading6"/>
      <w:lvlText w:val="%1"/>
      <w:lvlJc w:val="left"/>
      <w:pPr>
        <w:tabs>
          <w:tab w:val="num" w:pos="720"/>
        </w:tabs>
        <w:ind w:left="720" w:hanging="720"/>
      </w:pPr>
      <w:rPr>
        <w:rFonts w:hint="default"/>
      </w:rPr>
    </w:lvl>
    <w:lvl w:ilvl="1">
      <w:start w:val="1"/>
      <w:numFmt w:val="decimal"/>
      <w:pStyle w:val="Heading7"/>
      <w:lvlText w:val="%1.%2"/>
      <w:lvlJc w:val="left"/>
      <w:pPr>
        <w:tabs>
          <w:tab w:val="num" w:pos="720"/>
        </w:tabs>
        <w:ind w:left="720" w:hanging="720"/>
      </w:pPr>
      <w:rPr>
        <w:rFonts w:hint="default"/>
      </w:rPr>
    </w:lvl>
    <w:lvl w:ilvl="2">
      <w:start w:val="1"/>
      <w:numFmt w:val="decimal"/>
      <w:lvlRestart w:val="1"/>
      <w:pStyle w:val="Heading8"/>
      <w:lvlText w:val="%1.%2.%3"/>
      <w:lvlJc w:val="left"/>
      <w:pPr>
        <w:tabs>
          <w:tab w:val="num" w:pos="720"/>
        </w:tabs>
        <w:ind w:left="720" w:hanging="720"/>
      </w:pPr>
      <w:rPr>
        <w:rFonts w:hint="default"/>
      </w:rPr>
    </w:lvl>
    <w:lvl w:ilvl="3">
      <w:start w:val="1"/>
      <w:numFmt w:val="none"/>
      <w:lvlRestart w:val="1"/>
      <w:suff w:val="space"/>
      <w:lvlText w:val=""/>
      <w:lvlJc w:val="left"/>
      <w:pPr>
        <w:ind w:left="0" w:firstLine="0"/>
      </w:pPr>
      <w:rPr>
        <w:rFonts w:hint="default"/>
      </w:rPr>
    </w:lvl>
    <w:lvl w:ilvl="4">
      <w:start w:val="1"/>
      <w:numFmt w:val="none"/>
      <w:lvlRestart w:val="1"/>
      <w:suff w:val="space"/>
      <w:lvlText w:val=""/>
      <w:lvlJc w:val="left"/>
      <w:pPr>
        <w:ind w:left="0" w:firstLine="0"/>
      </w:pPr>
      <w:rPr>
        <w:rFonts w:hint="default"/>
      </w:rPr>
    </w:lvl>
    <w:lvl w:ilvl="5">
      <w:start w:val="1"/>
      <w:numFmt w:val="none"/>
      <w:lvlRestart w:val="2"/>
      <w:lvlText w:val=""/>
      <w:lvlJc w:val="left"/>
      <w:pPr>
        <w:tabs>
          <w:tab w:val="num" w:pos="720"/>
        </w:tabs>
        <w:ind w:left="720" w:hanging="720"/>
      </w:pPr>
      <w:rPr>
        <w:rFonts w:hint="default"/>
      </w:rPr>
    </w:lvl>
    <w:lvl w:ilvl="6">
      <w:start w:val="1"/>
      <w:numFmt w:val="none"/>
      <w:lvlRestart w:val="5"/>
      <w:suff w:val="space"/>
      <w:lvlText w:val=""/>
      <w:lvlJc w:val="left"/>
      <w:pPr>
        <w:ind w:left="0" w:firstLine="0"/>
      </w:pPr>
      <w:rPr>
        <w:rFonts w:hint="default"/>
        <w:b w:val="0"/>
        <w:i w:val="0"/>
      </w:rPr>
    </w:lvl>
    <w:lvl w:ilvl="7">
      <w:start w:val="1"/>
      <w:numFmt w:val="none"/>
      <w:lvlRestart w:val="4"/>
      <w:suff w:val="space"/>
      <w:lvlText w:val=""/>
      <w:lvlJc w:val="left"/>
      <w:pPr>
        <w:ind w:left="0" w:firstLine="0"/>
      </w:pPr>
      <w:rPr>
        <w:rFonts w:hint="default"/>
        <w:b w:val="0"/>
        <w:i w:val="0"/>
      </w:rPr>
    </w:lvl>
    <w:lvl w:ilvl="8">
      <w:start w:val="1"/>
      <w:numFmt w:val="none"/>
      <w:lvlRestart w:val="3"/>
      <w:suff w:val="space"/>
      <w:lvlText w:val=""/>
      <w:lvlJc w:val="left"/>
      <w:pPr>
        <w:ind w:left="0" w:firstLine="0"/>
      </w:pPr>
      <w:rPr>
        <w:rFonts w:hint="default"/>
        <w:b w:val="0"/>
        <w:i w:val="0"/>
      </w:rPr>
    </w:lvl>
  </w:abstractNum>
  <w:abstractNum w:abstractNumId="18" w15:restartNumberingAfterBreak="0">
    <w:nsid w:val="38014574"/>
    <w:multiLevelType w:val="multilevel"/>
    <w:tmpl w:val="BFDAAED0"/>
    <w:styleLink w:val="CaptioningList"/>
    <w:lvl w:ilvl="0">
      <w:start w:val="1"/>
      <w:numFmt w:val="none"/>
      <w:pStyle w:val="Caption"/>
      <w:suff w:val="nothing"/>
      <w:lvlText w:val=""/>
      <w:lvlJc w:val="left"/>
      <w:pPr>
        <w:ind w:left="0" w:firstLine="0"/>
      </w:pPr>
      <w:rPr>
        <w:rFonts w:hint="default"/>
      </w:rPr>
    </w:lvl>
    <w:lvl w:ilvl="1">
      <w:start w:val="1"/>
      <w:numFmt w:val="lowerLetter"/>
      <w:pStyle w:val="NoteNumber"/>
      <w:suff w:val="space"/>
      <w:lvlText w:val="%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F573F0F"/>
    <w:multiLevelType w:val="multilevel"/>
    <w:tmpl w:val="051C5C1A"/>
    <w:lvl w:ilvl="0">
      <w:start w:val="1"/>
      <w:numFmt w:val="decimal"/>
      <w:lvlText w:val="%1."/>
      <w:lvlJc w:val="left"/>
      <w:pPr>
        <w:tabs>
          <w:tab w:val="num" w:pos="357"/>
        </w:tabs>
        <w:ind w:left="360" w:hanging="360"/>
      </w:pPr>
      <w:rPr>
        <w:rFonts w:hint="default"/>
      </w:rPr>
    </w:lvl>
    <w:lvl w:ilvl="1">
      <w:start w:val="1"/>
      <w:numFmt w:val="bullet"/>
      <w:lvlText w:val="–"/>
      <w:lvlJc w:val="left"/>
      <w:pPr>
        <w:tabs>
          <w:tab w:val="num" w:pos="720"/>
        </w:tabs>
        <w:ind w:left="720" w:hanging="360"/>
      </w:pPr>
      <w:rPr>
        <w:rFonts w:ascii="Book Antiqua" w:hAnsi="Book Antiqua" w:hint="default"/>
        <w:color w:val="011D4B" w:themeColor="text2"/>
      </w:rPr>
    </w:lvl>
    <w:lvl w:ilvl="2">
      <w:start w:val="1"/>
      <w:numFmt w:val="lowerLetter"/>
      <w:lvlText w:val="%3."/>
      <w:lvlJc w:val="left"/>
      <w:pPr>
        <w:tabs>
          <w:tab w:val="num" w:pos="1077"/>
        </w:tabs>
        <w:ind w:left="1080" w:hanging="360"/>
      </w:pPr>
      <w:rPr>
        <w:rFonts w:hint="default"/>
        <w:color w:val="011D4B" w:themeColor="text2"/>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12310DB"/>
    <w:multiLevelType w:val="multilevel"/>
    <w:tmpl w:val="027CC2E4"/>
    <w:lvl w:ilvl="0">
      <w:start w:val="1"/>
      <w:numFmt w:val="decimal"/>
      <w:lvlText w:val="%1."/>
      <w:lvlJc w:val="left"/>
      <w:pPr>
        <w:tabs>
          <w:tab w:val="num" w:pos="357"/>
        </w:tabs>
        <w:ind w:left="360" w:hanging="360"/>
      </w:pPr>
      <w:rPr>
        <w:rFonts w:hint="default"/>
      </w:rPr>
    </w:lvl>
    <w:lvl w:ilvl="1">
      <w:start w:val="1"/>
      <w:numFmt w:val="bullet"/>
      <w:lvlText w:val="–"/>
      <w:lvlJc w:val="left"/>
      <w:pPr>
        <w:tabs>
          <w:tab w:val="num" w:pos="720"/>
        </w:tabs>
        <w:ind w:left="720" w:hanging="360"/>
      </w:pPr>
      <w:rPr>
        <w:rFonts w:ascii="Book Antiqua" w:hAnsi="Book Antiqua" w:hint="default"/>
        <w:color w:val="011D4B" w:themeColor="text2"/>
      </w:rPr>
    </w:lvl>
    <w:lvl w:ilvl="2">
      <w:start w:val="1"/>
      <w:numFmt w:val="lowerLetter"/>
      <w:lvlText w:val="%3."/>
      <w:lvlJc w:val="left"/>
      <w:pPr>
        <w:tabs>
          <w:tab w:val="num" w:pos="1077"/>
        </w:tabs>
        <w:ind w:left="1080" w:hanging="360"/>
      </w:pPr>
      <w:rPr>
        <w:rFonts w:hint="default"/>
        <w:color w:val="011D4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5B32734"/>
    <w:multiLevelType w:val="hybridMultilevel"/>
    <w:tmpl w:val="D4D8DA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9C96CFD"/>
    <w:multiLevelType w:val="multilevel"/>
    <w:tmpl w:val="DF0C66F2"/>
    <w:styleLink w:val="CaptionNumbering"/>
    <w:lvl w:ilvl="0">
      <w:start w:val="1"/>
      <w:numFmt w:val="none"/>
      <w:suff w:val="nothing"/>
      <w:lvlText w:val=""/>
      <w:lvlJc w:val="left"/>
      <w:pPr>
        <w:ind w:left="1134" w:hanging="1134"/>
      </w:pPr>
      <w:rPr>
        <w:rFonts w:hint="default"/>
      </w:rPr>
    </w:lvl>
    <w:lvl w:ilvl="1">
      <w:start w:val="1"/>
      <w:numFmt w:val="none"/>
      <w:suff w:val="nothing"/>
      <w:lvlText w:val=""/>
      <w:lvlJc w:val="left"/>
      <w:pPr>
        <w:ind w:left="1134" w:hanging="1134"/>
      </w:pPr>
      <w:rPr>
        <w:rFonts w:hint="default"/>
      </w:rPr>
    </w:lvl>
    <w:lvl w:ilvl="2">
      <w:start w:val="1"/>
      <w:numFmt w:val="none"/>
      <w:suff w:val="nothing"/>
      <w:lvlText w:val=""/>
      <w:lvlJc w:val="left"/>
      <w:pPr>
        <w:ind w:left="1134" w:hanging="1134"/>
      </w:pPr>
      <w:rPr>
        <w:rFonts w:hint="default"/>
      </w:rPr>
    </w:lvl>
    <w:lvl w:ilvl="3">
      <w:start w:val="1"/>
      <w:numFmt w:val="lowerLetter"/>
      <w:lvlText w:val="%4"/>
      <w:lvlJc w:val="left"/>
      <w:pPr>
        <w:tabs>
          <w:tab w:val="num" w:pos="170"/>
        </w:tabs>
        <w:ind w:left="0" w:firstLine="0"/>
      </w:pPr>
      <w:rPr>
        <w:rFonts w:hint="default"/>
        <w:b/>
        <w:i w:val="0"/>
      </w:rPr>
    </w:lvl>
    <w:lvl w:ilvl="4">
      <w:start w:val="1"/>
      <w:numFmt w:val="lowerLetter"/>
      <w:lvlText w:val="%5"/>
      <w:lvlJc w:val="left"/>
      <w:pPr>
        <w:tabs>
          <w:tab w:val="num" w:pos="170"/>
        </w:tabs>
        <w:ind w:left="0" w:firstLine="0"/>
      </w:pPr>
      <w:rPr>
        <w:rFonts w:hint="default"/>
        <w:b/>
        <w:i w:val="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CAD3E1C"/>
    <w:multiLevelType w:val="hybridMultilevel"/>
    <w:tmpl w:val="CA746BD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1253D91"/>
    <w:multiLevelType w:val="hybridMultilevel"/>
    <w:tmpl w:val="52248E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37D28E8"/>
    <w:multiLevelType w:val="hybridMultilevel"/>
    <w:tmpl w:val="105880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6647166"/>
    <w:multiLevelType w:val="multilevel"/>
    <w:tmpl w:val="9C8C2400"/>
    <w:styleLink w:val="TableBullets"/>
    <w:lvl w:ilvl="0">
      <w:start w:val="1"/>
      <w:numFmt w:val="bullet"/>
      <w:pStyle w:val="TableListBullet"/>
      <w:lvlText w:val=""/>
      <w:lvlJc w:val="left"/>
      <w:pPr>
        <w:tabs>
          <w:tab w:val="num" w:pos="227"/>
        </w:tabs>
        <w:ind w:left="227" w:hanging="227"/>
      </w:pPr>
      <w:rPr>
        <w:rFonts w:ascii="Symbol" w:hAnsi="Symbol" w:hint="default"/>
        <w:color w:val="1C355E" w:themeColor="accent1"/>
        <w:sz w:val="14"/>
      </w:rPr>
    </w:lvl>
    <w:lvl w:ilvl="1">
      <w:start w:val="1"/>
      <w:numFmt w:val="bullet"/>
      <w:pStyle w:val="TableListBullet2"/>
      <w:lvlText w:val="–"/>
      <w:lvlJc w:val="left"/>
      <w:pPr>
        <w:tabs>
          <w:tab w:val="num" w:pos="454"/>
        </w:tabs>
        <w:ind w:left="454" w:hanging="227"/>
      </w:pPr>
      <w:rPr>
        <w:rFonts w:ascii="Book Antiqua" w:hAnsi="Book Antiqua" w:hint="default"/>
        <w:color w:val="011D4B" w:themeColor="text2"/>
      </w:rPr>
    </w:lvl>
    <w:lvl w:ilvl="2">
      <w:start w:val="1"/>
      <w:numFmt w:val="lowerLetter"/>
      <w:lvlText w:val="%3."/>
      <w:lvlJc w:val="left"/>
      <w:pPr>
        <w:tabs>
          <w:tab w:val="num" w:pos="1077"/>
        </w:tabs>
        <w:ind w:left="1080" w:hanging="360"/>
      </w:pPr>
      <w:rPr>
        <w:rFonts w:hint="default"/>
        <w:color w:val="011D4B" w:themeColor="text2"/>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C05661A"/>
    <w:multiLevelType w:val="multilevel"/>
    <w:tmpl w:val="CEE81D44"/>
    <w:numStyleLink w:val="AppendixHeadings"/>
  </w:abstractNum>
  <w:abstractNum w:abstractNumId="28" w15:restartNumberingAfterBreak="0">
    <w:nsid w:val="702913E1"/>
    <w:multiLevelType w:val="hybridMultilevel"/>
    <w:tmpl w:val="D4D8DA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64804F3"/>
    <w:multiLevelType w:val="hybridMultilevel"/>
    <w:tmpl w:val="FA7AD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85B7D70"/>
    <w:multiLevelType w:val="hybridMultilevel"/>
    <w:tmpl w:val="01E879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8C618B4"/>
    <w:multiLevelType w:val="hybridMultilevel"/>
    <w:tmpl w:val="435EE5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A0C61C1"/>
    <w:multiLevelType w:val="multilevel"/>
    <w:tmpl w:val="EEDC138A"/>
    <w:lvl w:ilvl="0">
      <w:start w:val="1"/>
      <w:numFmt w:val="decimal"/>
      <w:lvlText w:val="%1."/>
      <w:lvlJc w:val="left"/>
      <w:pPr>
        <w:tabs>
          <w:tab w:val="num" w:pos="357"/>
        </w:tabs>
        <w:ind w:left="360" w:hanging="360"/>
      </w:pPr>
      <w:rPr>
        <w:rFonts w:hint="default"/>
      </w:rPr>
    </w:lvl>
    <w:lvl w:ilvl="1">
      <w:start w:val="1"/>
      <w:numFmt w:val="bullet"/>
      <w:lvlText w:val="–"/>
      <w:lvlJc w:val="left"/>
      <w:pPr>
        <w:tabs>
          <w:tab w:val="num" w:pos="720"/>
        </w:tabs>
        <w:ind w:left="720" w:hanging="360"/>
      </w:pPr>
      <w:rPr>
        <w:rFonts w:ascii="Book Antiqua" w:hAnsi="Book Antiqua" w:hint="default"/>
        <w:color w:val="011D4B" w:themeColor="text2"/>
      </w:rPr>
    </w:lvl>
    <w:lvl w:ilvl="2">
      <w:start w:val="1"/>
      <w:numFmt w:val="lowerLetter"/>
      <w:lvlText w:val="%3."/>
      <w:lvlJc w:val="left"/>
      <w:pPr>
        <w:tabs>
          <w:tab w:val="num" w:pos="1077"/>
        </w:tabs>
        <w:ind w:left="1080" w:hanging="360"/>
      </w:pPr>
      <w:rPr>
        <w:rFonts w:hint="default"/>
        <w:color w:val="011D4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7"/>
  </w:num>
  <w:num w:numId="2">
    <w:abstractNumId w:val="10"/>
  </w:num>
  <w:num w:numId="3">
    <w:abstractNumId w:val="22"/>
  </w:num>
  <w:num w:numId="4">
    <w:abstractNumId w:val="11"/>
    <w:lvlOverride w:ilvl="0">
      <w:lvl w:ilvl="0">
        <w:start w:val="1"/>
        <w:numFmt w:val="decimal"/>
        <w:pStyle w:val="Heading1"/>
        <w:lvlText w:val="%1"/>
        <w:lvlJc w:val="left"/>
        <w:pPr>
          <w:tabs>
            <w:tab w:val="num" w:pos="720"/>
          </w:tabs>
          <w:ind w:left="720" w:hanging="720"/>
        </w:pPr>
        <w:rPr>
          <w:rFonts w:hint="default"/>
          <w:color w:val="1C355E" w:themeColor="accent1"/>
        </w:rPr>
      </w:lvl>
    </w:lvlOverride>
  </w:num>
  <w:num w:numId="5">
    <w:abstractNumId w:val="19"/>
  </w:num>
  <w:num w:numId="6">
    <w:abstractNumId w:val="1"/>
  </w:num>
  <w:num w:numId="7">
    <w:abstractNumId w:val="5"/>
  </w:num>
  <w:num w:numId="8">
    <w:abstractNumId w:val="15"/>
  </w:num>
  <w:num w:numId="9">
    <w:abstractNumId w:val="20"/>
  </w:num>
  <w:num w:numId="10">
    <w:abstractNumId w:val="26"/>
  </w:num>
  <w:num w:numId="11">
    <w:abstractNumId w:val="19"/>
  </w:num>
  <w:num w:numId="12">
    <w:abstractNumId w:val="32"/>
  </w:num>
  <w:num w:numId="13">
    <w:abstractNumId w:val="32"/>
  </w:num>
  <w:num w:numId="14">
    <w:abstractNumId w:val="7"/>
  </w:num>
  <w:num w:numId="15">
    <w:abstractNumId w:val="15"/>
  </w:num>
  <w:num w:numId="16">
    <w:abstractNumId w:val="9"/>
  </w:num>
  <w:num w:numId="17">
    <w:abstractNumId w:val="12"/>
  </w:num>
  <w:num w:numId="18">
    <w:abstractNumId w:val="2"/>
  </w:num>
  <w:num w:numId="19">
    <w:abstractNumId w:val="14"/>
  </w:num>
  <w:num w:numId="20">
    <w:abstractNumId w:val="13"/>
  </w:num>
  <w:num w:numId="21">
    <w:abstractNumId w:val="11"/>
  </w:num>
  <w:num w:numId="22">
    <w:abstractNumId w:val="27"/>
    <w:lvlOverride w:ilvl="0">
      <w:lvl w:ilvl="0">
        <w:start w:val="1"/>
        <w:numFmt w:val="upperLetter"/>
        <w:lvlText w:val="%1"/>
        <w:lvlJc w:val="left"/>
        <w:pPr>
          <w:tabs>
            <w:tab w:val="num" w:pos="720"/>
          </w:tabs>
          <w:ind w:left="720" w:hanging="7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stylisticSets/>
          <w14:cntxtAlts w14:val="0"/>
        </w:rPr>
      </w:lvl>
    </w:lvlOverride>
  </w:num>
  <w:num w:numId="23">
    <w:abstractNumId w:val="6"/>
  </w:num>
  <w:num w:numId="24">
    <w:abstractNumId w:val="6"/>
  </w:num>
  <w:num w:numId="25">
    <w:abstractNumId w:val="6"/>
  </w:num>
  <w:num w:numId="26">
    <w:abstractNumId w:val="6"/>
  </w:num>
  <w:num w:numId="27">
    <w:abstractNumId w:val="6"/>
  </w:num>
  <w:num w:numId="28">
    <w:abstractNumId w:val="6"/>
  </w:num>
  <w:num w:numId="29">
    <w:abstractNumId w:val="6"/>
  </w:num>
  <w:num w:numId="30">
    <w:abstractNumId w:val="6"/>
  </w:num>
  <w:num w:numId="31">
    <w:abstractNumId w:val="23"/>
  </w:num>
  <w:num w:numId="32">
    <w:abstractNumId w:val="18"/>
  </w:num>
  <w:num w:numId="33">
    <w:abstractNumId w:val="18"/>
  </w:num>
  <w:num w:numId="34">
    <w:abstractNumId w:val="18"/>
  </w:num>
  <w:num w:numId="35">
    <w:abstractNumId w:val="17"/>
  </w:num>
  <w:num w:numId="36">
    <w:abstractNumId w:val="16"/>
  </w:num>
  <w:num w:numId="37">
    <w:abstractNumId w:val="16"/>
  </w:num>
  <w:num w:numId="38">
    <w:abstractNumId w:val="16"/>
  </w:num>
  <w:num w:numId="39">
    <w:abstractNumId w:val="18"/>
  </w:num>
  <w:num w:numId="40">
    <w:abstractNumId w:val="11"/>
  </w:num>
  <w:num w:numId="41">
    <w:abstractNumId w:val="11"/>
  </w:num>
  <w:num w:numId="42">
    <w:abstractNumId w:val="11"/>
  </w:num>
  <w:num w:numId="43">
    <w:abstractNumId w:val="3"/>
  </w:num>
  <w:num w:numId="44">
    <w:abstractNumId w:val="0"/>
  </w:num>
  <w:num w:numId="45">
    <w:abstractNumId w:val="4"/>
  </w:num>
  <w:num w:numId="46">
    <w:abstractNumId w:val="30"/>
  </w:num>
  <w:num w:numId="47">
    <w:abstractNumId w:val="31"/>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9"/>
  </w:num>
  <w:num w:numId="51">
    <w:abstractNumId w:val="21"/>
  </w:num>
  <w:num w:numId="52">
    <w:abstractNumId w:val="28"/>
  </w:num>
  <w:num w:numId="53">
    <w:abstractNumId w:val="8"/>
  </w:num>
  <w:num w:numId="54">
    <w:abstractNumId w:val="25"/>
  </w:num>
  <w:num w:numId="55">
    <w:abstractNumId w:val="24"/>
  </w:num>
  <w:num w:numId="56">
    <w:abstractNumId w:val="13"/>
  </w:num>
  <w:num w:numId="57">
    <w:abstractNumId w:val="13"/>
  </w:num>
  <w:num w:numId="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saveSubset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1" w:cryptProviderType="rsaAES" w:cryptAlgorithmClass="hash" w:cryptAlgorithmType="typeAny" w:cryptAlgorithmSid="14" w:cryptSpinCount="100000" w:hash="6yN1WQD81+CmcqWD6JQiopbV7MDnKY6R7uedNedOFpv0MIf+nHKEw9fYLtW9yZbqcxmX9vbPfv+zT0QnEa0pAA==" w:salt="21vjugKnCq7fodLXPdXFuA=="/>
  <w:defaultTabStop w:val="284"/>
  <w:hyphenationZone w:val="425"/>
  <w:drawingGridHorizontalSpacing w:val="120"/>
  <w:displayHorizontalDrawingGridEvery w:val="2"/>
  <w:displayVerticalDrawingGridEvery w:val="2"/>
  <w:noPunctuationKerning/>
  <w:characterSpacingControl w:val="doNotCompress"/>
  <w:hdrShapeDefaults>
    <o:shapedefaults v:ext="edit" spidmax="2049">
      <o:colormru v:ext="edit" colors="#001c52,#b6c400,#dc0000,maroon,#6cb07e,#2c90ce,#eed084,#ccf"/>
    </o:shapedefaults>
  </w:hdrShapeDefaults>
  <w:footnotePr>
    <w:numFmt w:val="lowerLette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MReference" w:val=" "/>
    <w:docVar w:name="OfficeIni" w:val="Melbourne.ini"/>
  </w:docVars>
  <w:rsids>
    <w:rsidRoot w:val="00EA4808"/>
    <w:rsid w:val="00000125"/>
    <w:rsid w:val="000008D4"/>
    <w:rsid w:val="00000EF3"/>
    <w:rsid w:val="00001273"/>
    <w:rsid w:val="00001662"/>
    <w:rsid w:val="000029E9"/>
    <w:rsid w:val="00002AA9"/>
    <w:rsid w:val="00002BF5"/>
    <w:rsid w:val="0000307A"/>
    <w:rsid w:val="000039BE"/>
    <w:rsid w:val="00003B27"/>
    <w:rsid w:val="00003F4B"/>
    <w:rsid w:val="00005407"/>
    <w:rsid w:val="00006FE5"/>
    <w:rsid w:val="0001096D"/>
    <w:rsid w:val="00010DFB"/>
    <w:rsid w:val="000123A3"/>
    <w:rsid w:val="00012AF9"/>
    <w:rsid w:val="00012DAC"/>
    <w:rsid w:val="000137B0"/>
    <w:rsid w:val="000137B6"/>
    <w:rsid w:val="0001482D"/>
    <w:rsid w:val="000159F6"/>
    <w:rsid w:val="00015C1D"/>
    <w:rsid w:val="0001691C"/>
    <w:rsid w:val="000176A3"/>
    <w:rsid w:val="00020065"/>
    <w:rsid w:val="00021685"/>
    <w:rsid w:val="000217C3"/>
    <w:rsid w:val="000217CF"/>
    <w:rsid w:val="0002202A"/>
    <w:rsid w:val="00022210"/>
    <w:rsid w:val="00022BD0"/>
    <w:rsid w:val="00023A08"/>
    <w:rsid w:val="00023A7F"/>
    <w:rsid w:val="000243C4"/>
    <w:rsid w:val="00025B09"/>
    <w:rsid w:val="00025BD5"/>
    <w:rsid w:val="0002662E"/>
    <w:rsid w:val="000267A5"/>
    <w:rsid w:val="00027A68"/>
    <w:rsid w:val="00027E0A"/>
    <w:rsid w:val="00027F8A"/>
    <w:rsid w:val="00030162"/>
    <w:rsid w:val="0003034C"/>
    <w:rsid w:val="0003040E"/>
    <w:rsid w:val="00030D91"/>
    <w:rsid w:val="00031876"/>
    <w:rsid w:val="00031FC4"/>
    <w:rsid w:val="00032B89"/>
    <w:rsid w:val="000337DC"/>
    <w:rsid w:val="000339B1"/>
    <w:rsid w:val="00033CF5"/>
    <w:rsid w:val="00034430"/>
    <w:rsid w:val="00034510"/>
    <w:rsid w:val="00034813"/>
    <w:rsid w:val="000359E7"/>
    <w:rsid w:val="000360F6"/>
    <w:rsid w:val="0003638F"/>
    <w:rsid w:val="00036646"/>
    <w:rsid w:val="00036F74"/>
    <w:rsid w:val="00040067"/>
    <w:rsid w:val="0004182E"/>
    <w:rsid w:val="00042F28"/>
    <w:rsid w:val="0004319E"/>
    <w:rsid w:val="00043470"/>
    <w:rsid w:val="00043C44"/>
    <w:rsid w:val="00044531"/>
    <w:rsid w:val="0004466D"/>
    <w:rsid w:val="00044A35"/>
    <w:rsid w:val="00044A5D"/>
    <w:rsid w:val="00044AF7"/>
    <w:rsid w:val="00044D9D"/>
    <w:rsid w:val="00045034"/>
    <w:rsid w:val="000457E9"/>
    <w:rsid w:val="00045940"/>
    <w:rsid w:val="0004651B"/>
    <w:rsid w:val="000466A0"/>
    <w:rsid w:val="00046AA9"/>
    <w:rsid w:val="00047798"/>
    <w:rsid w:val="0005061F"/>
    <w:rsid w:val="00050A96"/>
    <w:rsid w:val="000510C9"/>
    <w:rsid w:val="0005111D"/>
    <w:rsid w:val="0005255C"/>
    <w:rsid w:val="00052573"/>
    <w:rsid w:val="00052E3D"/>
    <w:rsid w:val="00052E8C"/>
    <w:rsid w:val="000536CB"/>
    <w:rsid w:val="000545B7"/>
    <w:rsid w:val="00054E84"/>
    <w:rsid w:val="00056B51"/>
    <w:rsid w:val="00056E9F"/>
    <w:rsid w:val="0005753A"/>
    <w:rsid w:val="00060489"/>
    <w:rsid w:val="0006085C"/>
    <w:rsid w:val="00061640"/>
    <w:rsid w:val="00061FDE"/>
    <w:rsid w:val="00062F94"/>
    <w:rsid w:val="00063095"/>
    <w:rsid w:val="0006392E"/>
    <w:rsid w:val="00063962"/>
    <w:rsid w:val="000663B9"/>
    <w:rsid w:val="00066802"/>
    <w:rsid w:val="00070F98"/>
    <w:rsid w:val="0007115B"/>
    <w:rsid w:val="000719F5"/>
    <w:rsid w:val="00071EC7"/>
    <w:rsid w:val="00072055"/>
    <w:rsid w:val="00072225"/>
    <w:rsid w:val="000724CE"/>
    <w:rsid w:val="000726AD"/>
    <w:rsid w:val="00072E6D"/>
    <w:rsid w:val="000740F6"/>
    <w:rsid w:val="0007412B"/>
    <w:rsid w:val="00074732"/>
    <w:rsid w:val="00075FAE"/>
    <w:rsid w:val="00077DBA"/>
    <w:rsid w:val="00080C0C"/>
    <w:rsid w:val="00080FAA"/>
    <w:rsid w:val="00082B7D"/>
    <w:rsid w:val="000837B1"/>
    <w:rsid w:val="00083981"/>
    <w:rsid w:val="00083DFB"/>
    <w:rsid w:val="00084C27"/>
    <w:rsid w:val="0008607A"/>
    <w:rsid w:val="00087085"/>
    <w:rsid w:val="00087B22"/>
    <w:rsid w:val="000900DD"/>
    <w:rsid w:val="00091B6D"/>
    <w:rsid w:val="00091E17"/>
    <w:rsid w:val="000921F5"/>
    <w:rsid w:val="00092202"/>
    <w:rsid w:val="000923B0"/>
    <w:rsid w:val="000927E8"/>
    <w:rsid w:val="00093C09"/>
    <w:rsid w:val="0009467F"/>
    <w:rsid w:val="00094E79"/>
    <w:rsid w:val="00095136"/>
    <w:rsid w:val="000959F9"/>
    <w:rsid w:val="00095AEE"/>
    <w:rsid w:val="00096059"/>
    <w:rsid w:val="00096446"/>
    <w:rsid w:val="00096641"/>
    <w:rsid w:val="00097BA8"/>
    <w:rsid w:val="000A098A"/>
    <w:rsid w:val="000A0C7F"/>
    <w:rsid w:val="000A1017"/>
    <w:rsid w:val="000A1A32"/>
    <w:rsid w:val="000A2BF1"/>
    <w:rsid w:val="000A36BB"/>
    <w:rsid w:val="000A3CF8"/>
    <w:rsid w:val="000A6066"/>
    <w:rsid w:val="000A61BC"/>
    <w:rsid w:val="000A7044"/>
    <w:rsid w:val="000A75CF"/>
    <w:rsid w:val="000A7617"/>
    <w:rsid w:val="000B02FC"/>
    <w:rsid w:val="000B0371"/>
    <w:rsid w:val="000B09AD"/>
    <w:rsid w:val="000B0BD2"/>
    <w:rsid w:val="000B146D"/>
    <w:rsid w:val="000B2432"/>
    <w:rsid w:val="000B2645"/>
    <w:rsid w:val="000B2DA0"/>
    <w:rsid w:val="000B3B42"/>
    <w:rsid w:val="000B42C6"/>
    <w:rsid w:val="000B45E5"/>
    <w:rsid w:val="000B4B07"/>
    <w:rsid w:val="000B7275"/>
    <w:rsid w:val="000C0040"/>
    <w:rsid w:val="000C007F"/>
    <w:rsid w:val="000C0D83"/>
    <w:rsid w:val="000C149B"/>
    <w:rsid w:val="000C160F"/>
    <w:rsid w:val="000C173E"/>
    <w:rsid w:val="000C177E"/>
    <w:rsid w:val="000C26B4"/>
    <w:rsid w:val="000C288E"/>
    <w:rsid w:val="000C2CFB"/>
    <w:rsid w:val="000C49A5"/>
    <w:rsid w:val="000C5003"/>
    <w:rsid w:val="000C54D0"/>
    <w:rsid w:val="000C56D8"/>
    <w:rsid w:val="000C5A0A"/>
    <w:rsid w:val="000C5C5D"/>
    <w:rsid w:val="000C6947"/>
    <w:rsid w:val="000C6A86"/>
    <w:rsid w:val="000C6B85"/>
    <w:rsid w:val="000C6E1E"/>
    <w:rsid w:val="000C764F"/>
    <w:rsid w:val="000C7759"/>
    <w:rsid w:val="000D03C1"/>
    <w:rsid w:val="000D0F58"/>
    <w:rsid w:val="000D1CDA"/>
    <w:rsid w:val="000D2F4D"/>
    <w:rsid w:val="000D3037"/>
    <w:rsid w:val="000D3119"/>
    <w:rsid w:val="000D3D60"/>
    <w:rsid w:val="000D4393"/>
    <w:rsid w:val="000D43A0"/>
    <w:rsid w:val="000D7631"/>
    <w:rsid w:val="000D7EAF"/>
    <w:rsid w:val="000E0537"/>
    <w:rsid w:val="000E20ED"/>
    <w:rsid w:val="000E235A"/>
    <w:rsid w:val="000E239A"/>
    <w:rsid w:val="000E2B50"/>
    <w:rsid w:val="000E2BFC"/>
    <w:rsid w:val="000E2D53"/>
    <w:rsid w:val="000E3170"/>
    <w:rsid w:val="000E3415"/>
    <w:rsid w:val="000E3E4B"/>
    <w:rsid w:val="000E403D"/>
    <w:rsid w:val="000E4C2D"/>
    <w:rsid w:val="000E4F4A"/>
    <w:rsid w:val="000E505A"/>
    <w:rsid w:val="000E5193"/>
    <w:rsid w:val="000E54FD"/>
    <w:rsid w:val="000E574E"/>
    <w:rsid w:val="000E581A"/>
    <w:rsid w:val="000E58D5"/>
    <w:rsid w:val="000E5B2C"/>
    <w:rsid w:val="000E691E"/>
    <w:rsid w:val="000F0557"/>
    <w:rsid w:val="000F0620"/>
    <w:rsid w:val="000F1C3C"/>
    <w:rsid w:val="000F1CB2"/>
    <w:rsid w:val="000F1E7C"/>
    <w:rsid w:val="000F2672"/>
    <w:rsid w:val="000F31CF"/>
    <w:rsid w:val="000F3C99"/>
    <w:rsid w:val="000F3FA6"/>
    <w:rsid w:val="000F5743"/>
    <w:rsid w:val="000F6371"/>
    <w:rsid w:val="000F6734"/>
    <w:rsid w:val="000F682F"/>
    <w:rsid w:val="00101027"/>
    <w:rsid w:val="001010E6"/>
    <w:rsid w:val="001022D7"/>
    <w:rsid w:val="00102ED1"/>
    <w:rsid w:val="0010395A"/>
    <w:rsid w:val="00103BDC"/>
    <w:rsid w:val="001040E8"/>
    <w:rsid w:val="00104730"/>
    <w:rsid w:val="00104AC0"/>
    <w:rsid w:val="00105263"/>
    <w:rsid w:val="001076F1"/>
    <w:rsid w:val="001106C5"/>
    <w:rsid w:val="00110F67"/>
    <w:rsid w:val="001112A9"/>
    <w:rsid w:val="0011160E"/>
    <w:rsid w:val="00111CE6"/>
    <w:rsid w:val="0011235F"/>
    <w:rsid w:val="00112435"/>
    <w:rsid w:val="00112849"/>
    <w:rsid w:val="00112F1D"/>
    <w:rsid w:val="001131DC"/>
    <w:rsid w:val="001136B7"/>
    <w:rsid w:val="00113C3F"/>
    <w:rsid w:val="001161B3"/>
    <w:rsid w:val="001175ED"/>
    <w:rsid w:val="0012034E"/>
    <w:rsid w:val="00120768"/>
    <w:rsid w:val="00120B80"/>
    <w:rsid w:val="001217D5"/>
    <w:rsid w:val="0012250E"/>
    <w:rsid w:val="001227D2"/>
    <w:rsid w:val="001227FE"/>
    <w:rsid w:val="00123307"/>
    <w:rsid w:val="00123634"/>
    <w:rsid w:val="001237BF"/>
    <w:rsid w:val="001244D7"/>
    <w:rsid w:val="001254DC"/>
    <w:rsid w:val="0012560C"/>
    <w:rsid w:val="00125E39"/>
    <w:rsid w:val="00126345"/>
    <w:rsid w:val="0012750E"/>
    <w:rsid w:val="00127D53"/>
    <w:rsid w:val="00130AD2"/>
    <w:rsid w:val="00130E2A"/>
    <w:rsid w:val="00131AD8"/>
    <w:rsid w:val="00132A67"/>
    <w:rsid w:val="001331CE"/>
    <w:rsid w:val="0013383C"/>
    <w:rsid w:val="001340BC"/>
    <w:rsid w:val="00134738"/>
    <w:rsid w:val="001362A9"/>
    <w:rsid w:val="0013634A"/>
    <w:rsid w:val="0013770D"/>
    <w:rsid w:val="001415A1"/>
    <w:rsid w:val="0014176A"/>
    <w:rsid w:val="00142611"/>
    <w:rsid w:val="001428F5"/>
    <w:rsid w:val="0014383C"/>
    <w:rsid w:val="00144BAD"/>
    <w:rsid w:val="00146479"/>
    <w:rsid w:val="00147A36"/>
    <w:rsid w:val="00147C04"/>
    <w:rsid w:val="00147EB0"/>
    <w:rsid w:val="001502B5"/>
    <w:rsid w:val="00150D48"/>
    <w:rsid w:val="00151BAE"/>
    <w:rsid w:val="00151C8D"/>
    <w:rsid w:val="001521FD"/>
    <w:rsid w:val="00152590"/>
    <w:rsid w:val="00152622"/>
    <w:rsid w:val="00152810"/>
    <w:rsid w:val="0015287E"/>
    <w:rsid w:val="00153B18"/>
    <w:rsid w:val="001543B9"/>
    <w:rsid w:val="00154881"/>
    <w:rsid w:val="00154B51"/>
    <w:rsid w:val="001550E8"/>
    <w:rsid w:val="00155656"/>
    <w:rsid w:val="00155777"/>
    <w:rsid w:val="00155AA2"/>
    <w:rsid w:val="00155EF8"/>
    <w:rsid w:val="00155F7D"/>
    <w:rsid w:val="00160262"/>
    <w:rsid w:val="0016108D"/>
    <w:rsid w:val="001610FE"/>
    <w:rsid w:val="0016173D"/>
    <w:rsid w:val="0016175D"/>
    <w:rsid w:val="00161C30"/>
    <w:rsid w:val="00162B95"/>
    <w:rsid w:val="00162C78"/>
    <w:rsid w:val="00162D76"/>
    <w:rsid w:val="001649C2"/>
    <w:rsid w:val="00164B84"/>
    <w:rsid w:val="00164F96"/>
    <w:rsid w:val="00165820"/>
    <w:rsid w:val="0016657E"/>
    <w:rsid w:val="00167E12"/>
    <w:rsid w:val="00170669"/>
    <w:rsid w:val="00171A1B"/>
    <w:rsid w:val="00172920"/>
    <w:rsid w:val="00173ABD"/>
    <w:rsid w:val="00173FE7"/>
    <w:rsid w:val="001746C8"/>
    <w:rsid w:val="00175BDF"/>
    <w:rsid w:val="0017654B"/>
    <w:rsid w:val="00176F6D"/>
    <w:rsid w:val="001774EA"/>
    <w:rsid w:val="0017787A"/>
    <w:rsid w:val="0017796D"/>
    <w:rsid w:val="001800BB"/>
    <w:rsid w:val="001802CA"/>
    <w:rsid w:val="00180ACE"/>
    <w:rsid w:val="0018167A"/>
    <w:rsid w:val="00181D2F"/>
    <w:rsid w:val="00181E1B"/>
    <w:rsid w:val="00182C9D"/>
    <w:rsid w:val="0018351C"/>
    <w:rsid w:val="001835C7"/>
    <w:rsid w:val="00184062"/>
    <w:rsid w:val="00184129"/>
    <w:rsid w:val="00185737"/>
    <w:rsid w:val="00185B52"/>
    <w:rsid w:val="00185FA7"/>
    <w:rsid w:val="001864B6"/>
    <w:rsid w:val="00187D1D"/>
    <w:rsid w:val="00187D9F"/>
    <w:rsid w:val="0019002E"/>
    <w:rsid w:val="001912B7"/>
    <w:rsid w:val="001913FD"/>
    <w:rsid w:val="001914B1"/>
    <w:rsid w:val="00191F92"/>
    <w:rsid w:val="001924A7"/>
    <w:rsid w:val="00192FA4"/>
    <w:rsid w:val="001932E1"/>
    <w:rsid w:val="00193756"/>
    <w:rsid w:val="00193C5E"/>
    <w:rsid w:val="00193F23"/>
    <w:rsid w:val="001941E1"/>
    <w:rsid w:val="001945BF"/>
    <w:rsid w:val="00194797"/>
    <w:rsid w:val="00195EFE"/>
    <w:rsid w:val="001963C2"/>
    <w:rsid w:val="00197050"/>
    <w:rsid w:val="001976C9"/>
    <w:rsid w:val="001A0887"/>
    <w:rsid w:val="001A0CF0"/>
    <w:rsid w:val="001A1404"/>
    <w:rsid w:val="001A1EA9"/>
    <w:rsid w:val="001A2B46"/>
    <w:rsid w:val="001A3673"/>
    <w:rsid w:val="001A3914"/>
    <w:rsid w:val="001A3A18"/>
    <w:rsid w:val="001A3A26"/>
    <w:rsid w:val="001A453B"/>
    <w:rsid w:val="001A4A38"/>
    <w:rsid w:val="001A4C26"/>
    <w:rsid w:val="001A5158"/>
    <w:rsid w:val="001A587E"/>
    <w:rsid w:val="001A5A28"/>
    <w:rsid w:val="001A6C01"/>
    <w:rsid w:val="001A6DA0"/>
    <w:rsid w:val="001A722F"/>
    <w:rsid w:val="001B031F"/>
    <w:rsid w:val="001B0B8E"/>
    <w:rsid w:val="001B106B"/>
    <w:rsid w:val="001B16A6"/>
    <w:rsid w:val="001B172F"/>
    <w:rsid w:val="001B47EF"/>
    <w:rsid w:val="001B4B35"/>
    <w:rsid w:val="001B5050"/>
    <w:rsid w:val="001B5D7B"/>
    <w:rsid w:val="001B5EE9"/>
    <w:rsid w:val="001B67FE"/>
    <w:rsid w:val="001B6961"/>
    <w:rsid w:val="001B74AF"/>
    <w:rsid w:val="001C09ED"/>
    <w:rsid w:val="001C0F16"/>
    <w:rsid w:val="001C1A38"/>
    <w:rsid w:val="001C228E"/>
    <w:rsid w:val="001C2502"/>
    <w:rsid w:val="001C2864"/>
    <w:rsid w:val="001C6231"/>
    <w:rsid w:val="001C643A"/>
    <w:rsid w:val="001C7153"/>
    <w:rsid w:val="001C7906"/>
    <w:rsid w:val="001C7929"/>
    <w:rsid w:val="001D029D"/>
    <w:rsid w:val="001D30AC"/>
    <w:rsid w:val="001D4F67"/>
    <w:rsid w:val="001D61EA"/>
    <w:rsid w:val="001D7F01"/>
    <w:rsid w:val="001E0098"/>
    <w:rsid w:val="001E01CC"/>
    <w:rsid w:val="001E0BBF"/>
    <w:rsid w:val="001E0CD2"/>
    <w:rsid w:val="001E0FE8"/>
    <w:rsid w:val="001E15A4"/>
    <w:rsid w:val="001E2071"/>
    <w:rsid w:val="001E3591"/>
    <w:rsid w:val="001E4875"/>
    <w:rsid w:val="001E4F17"/>
    <w:rsid w:val="001E69DA"/>
    <w:rsid w:val="001E6BD1"/>
    <w:rsid w:val="001E6E99"/>
    <w:rsid w:val="001E7AF5"/>
    <w:rsid w:val="001E7B44"/>
    <w:rsid w:val="001F149C"/>
    <w:rsid w:val="001F1B2A"/>
    <w:rsid w:val="001F2184"/>
    <w:rsid w:val="001F23CC"/>
    <w:rsid w:val="001F26A7"/>
    <w:rsid w:val="001F276A"/>
    <w:rsid w:val="001F300B"/>
    <w:rsid w:val="001F304A"/>
    <w:rsid w:val="001F42BB"/>
    <w:rsid w:val="001F45C1"/>
    <w:rsid w:val="001F49B3"/>
    <w:rsid w:val="001F58EA"/>
    <w:rsid w:val="001F7163"/>
    <w:rsid w:val="001F7A4E"/>
    <w:rsid w:val="002007AB"/>
    <w:rsid w:val="00200DBF"/>
    <w:rsid w:val="00201B70"/>
    <w:rsid w:val="00201F83"/>
    <w:rsid w:val="00202D84"/>
    <w:rsid w:val="00202FFD"/>
    <w:rsid w:val="00203747"/>
    <w:rsid w:val="002041C0"/>
    <w:rsid w:val="00204C41"/>
    <w:rsid w:val="00204E39"/>
    <w:rsid w:val="00205149"/>
    <w:rsid w:val="0020561B"/>
    <w:rsid w:val="00205A67"/>
    <w:rsid w:val="002067CC"/>
    <w:rsid w:val="00206F2E"/>
    <w:rsid w:val="002073A5"/>
    <w:rsid w:val="00210F2B"/>
    <w:rsid w:val="002111A6"/>
    <w:rsid w:val="00211568"/>
    <w:rsid w:val="00211F81"/>
    <w:rsid w:val="00212233"/>
    <w:rsid w:val="002127CE"/>
    <w:rsid w:val="00212BA4"/>
    <w:rsid w:val="00213FEA"/>
    <w:rsid w:val="00215940"/>
    <w:rsid w:val="00217023"/>
    <w:rsid w:val="002179F2"/>
    <w:rsid w:val="00220A51"/>
    <w:rsid w:val="002210AE"/>
    <w:rsid w:val="002225E8"/>
    <w:rsid w:val="002229F1"/>
    <w:rsid w:val="002231EC"/>
    <w:rsid w:val="0022335F"/>
    <w:rsid w:val="00223424"/>
    <w:rsid w:val="002238CC"/>
    <w:rsid w:val="002238CE"/>
    <w:rsid w:val="00223B63"/>
    <w:rsid w:val="00224C82"/>
    <w:rsid w:val="00224F41"/>
    <w:rsid w:val="0022537F"/>
    <w:rsid w:val="002255E4"/>
    <w:rsid w:val="00225840"/>
    <w:rsid w:val="00225E9B"/>
    <w:rsid w:val="002262C3"/>
    <w:rsid w:val="00226B51"/>
    <w:rsid w:val="00230407"/>
    <w:rsid w:val="002308E1"/>
    <w:rsid w:val="00230F45"/>
    <w:rsid w:val="002314EC"/>
    <w:rsid w:val="00231BC8"/>
    <w:rsid w:val="002323F0"/>
    <w:rsid w:val="00232CF8"/>
    <w:rsid w:val="00232D08"/>
    <w:rsid w:val="00233C5F"/>
    <w:rsid w:val="002361BC"/>
    <w:rsid w:val="0023624C"/>
    <w:rsid w:val="00236CF1"/>
    <w:rsid w:val="00236D82"/>
    <w:rsid w:val="0024067D"/>
    <w:rsid w:val="0024079B"/>
    <w:rsid w:val="0024098C"/>
    <w:rsid w:val="0024122D"/>
    <w:rsid w:val="00241502"/>
    <w:rsid w:val="00241F8D"/>
    <w:rsid w:val="00242171"/>
    <w:rsid w:val="0024304C"/>
    <w:rsid w:val="0024433A"/>
    <w:rsid w:val="00244942"/>
    <w:rsid w:val="00244B7F"/>
    <w:rsid w:val="00244E36"/>
    <w:rsid w:val="00245E21"/>
    <w:rsid w:val="00246F27"/>
    <w:rsid w:val="00247575"/>
    <w:rsid w:val="00247746"/>
    <w:rsid w:val="00247E84"/>
    <w:rsid w:val="00250A1B"/>
    <w:rsid w:val="002513F9"/>
    <w:rsid w:val="00251F10"/>
    <w:rsid w:val="00252406"/>
    <w:rsid w:val="00252B8E"/>
    <w:rsid w:val="002534C8"/>
    <w:rsid w:val="0025393E"/>
    <w:rsid w:val="00253AA4"/>
    <w:rsid w:val="00254C6D"/>
    <w:rsid w:val="00254E9D"/>
    <w:rsid w:val="00254F53"/>
    <w:rsid w:val="0025575F"/>
    <w:rsid w:val="00257CAB"/>
    <w:rsid w:val="00260285"/>
    <w:rsid w:val="00261612"/>
    <w:rsid w:val="00261909"/>
    <w:rsid w:val="00262CF5"/>
    <w:rsid w:val="00263288"/>
    <w:rsid w:val="0026349D"/>
    <w:rsid w:val="002640CF"/>
    <w:rsid w:val="0026499F"/>
    <w:rsid w:val="002649B0"/>
    <w:rsid w:val="00265600"/>
    <w:rsid w:val="00265BC1"/>
    <w:rsid w:val="0026621F"/>
    <w:rsid w:val="002663F7"/>
    <w:rsid w:val="002665E4"/>
    <w:rsid w:val="002666DC"/>
    <w:rsid w:val="00267123"/>
    <w:rsid w:val="00270AE2"/>
    <w:rsid w:val="00270C79"/>
    <w:rsid w:val="0027273A"/>
    <w:rsid w:val="002727B6"/>
    <w:rsid w:val="00272883"/>
    <w:rsid w:val="002729A6"/>
    <w:rsid w:val="00272EA4"/>
    <w:rsid w:val="00273A77"/>
    <w:rsid w:val="00273A86"/>
    <w:rsid w:val="002743F3"/>
    <w:rsid w:val="00274D35"/>
    <w:rsid w:val="0027534F"/>
    <w:rsid w:val="00275545"/>
    <w:rsid w:val="002763C3"/>
    <w:rsid w:val="00276859"/>
    <w:rsid w:val="00276BED"/>
    <w:rsid w:val="0027776F"/>
    <w:rsid w:val="00277EEA"/>
    <w:rsid w:val="00280232"/>
    <w:rsid w:val="0028038A"/>
    <w:rsid w:val="00281DE5"/>
    <w:rsid w:val="0028219B"/>
    <w:rsid w:val="002823FB"/>
    <w:rsid w:val="00282A45"/>
    <w:rsid w:val="00282B17"/>
    <w:rsid w:val="00282E98"/>
    <w:rsid w:val="00283A9C"/>
    <w:rsid w:val="00283D57"/>
    <w:rsid w:val="00284597"/>
    <w:rsid w:val="002853C6"/>
    <w:rsid w:val="0028546C"/>
    <w:rsid w:val="00285E66"/>
    <w:rsid w:val="00286031"/>
    <w:rsid w:val="002861FA"/>
    <w:rsid w:val="00286518"/>
    <w:rsid w:val="0028670F"/>
    <w:rsid w:val="00286DB3"/>
    <w:rsid w:val="00286FF2"/>
    <w:rsid w:val="002871ED"/>
    <w:rsid w:val="002901B3"/>
    <w:rsid w:val="00290417"/>
    <w:rsid w:val="0029041A"/>
    <w:rsid w:val="00290665"/>
    <w:rsid w:val="002906EC"/>
    <w:rsid w:val="002912F9"/>
    <w:rsid w:val="00291769"/>
    <w:rsid w:val="00291BE1"/>
    <w:rsid w:val="00291D6C"/>
    <w:rsid w:val="002925A6"/>
    <w:rsid w:val="00292732"/>
    <w:rsid w:val="00292CA9"/>
    <w:rsid w:val="0029333B"/>
    <w:rsid w:val="00293362"/>
    <w:rsid w:val="00293432"/>
    <w:rsid w:val="00293955"/>
    <w:rsid w:val="00294371"/>
    <w:rsid w:val="00294530"/>
    <w:rsid w:val="00294951"/>
    <w:rsid w:val="00294C01"/>
    <w:rsid w:val="00294F3F"/>
    <w:rsid w:val="00295B2C"/>
    <w:rsid w:val="002964F2"/>
    <w:rsid w:val="002973BF"/>
    <w:rsid w:val="002974A9"/>
    <w:rsid w:val="00297B3F"/>
    <w:rsid w:val="00297BE5"/>
    <w:rsid w:val="002A018E"/>
    <w:rsid w:val="002A1604"/>
    <w:rsid w:val="002A197D"/>
    <w:rsid w:val="002A198A"/>
    <w:rsid w:val="002A1B18"/>
    <w:rsid w:val="002A20CF"/>
    <w:rsid w:val="002A338F"/>
    <w:rsid w:val="002A3459"/>
    <w:rsid w:val="002A38B3"/>
    <w:rsid w:val="002A3FA2"/>
    <w:rsid w:val="002A4721"/>
    <w:rsid w:val="002A4AEB"/>
    <w:rsid w:val="002A4B4F"/>
    <w:rsid w:val="002A53B6"/>
    <w:rsid w:val="002A56F2"/>
    <w:rsid w:val="002A626C"/>
    <w:rsid w:val="002A6563"/>
    <w:rsid w:val="002B02C1"/>
    <w:rsid w:val="002B02E5"/>
    <w:rsid w:val="002B0463"/>
    <w:rsid w:val="002B04B5"/>
    <w:rsid w:val="002B083A"/>
    <w:rsid w:val="002B10BB"/>
    <w:rsid w:val="002B133C"/>
    <w:rsid w:val="002B1B0F"/>
    <w:rsid w:val="002B2193"/>
    <w:rsid w:val="002B2390"/>
    <w:rsid w:val="002B2A66"/>
    <w:rsid w:val="002B4A76"/>
    <w:rsid w:val="002B5E3A"/>
    <w:rsid w:val="002B6903"/>
    <w:rsid w:val="002B715A"/>
    <w:rsid w:val="002B7AF5"/>
    <w:rsid w:val="002B7DEE"/>
    <w:rsid w:val="002B7FB5"/>
    <w:rsid w:val="002C11D7"/>
    <w:rsid w:val="002C125D"/>
    <w:rsid w:val="002C16F0"/>
    <w:rsid w:val="002C3130"/>
    <w:rsid w:val="002C380F"/>
    <w:rsid w:val="002C3F78"/>
    <w:rsid w:val="002C5093"/>
    <w:rsid w:val="002C5F8F"/>
    <w:rsid w:val="002C6409"/>
    <w:rsid w:val="002C7375"/>
    <w:rsid w:val="002C7DF3"/>
    <w:rsid w:val="002C7F00"/>
    <w:rsid w:val="002D10E0"/>
    <w:rsid w:val="002D1B1F"/>
    <w:rsid w:val="002D2774"/>
    <w:rsid w:val="002D4C12"/>
    <w:rsid w:val="002D57D2"/>
    <w:rsid w:val="002D5AA1"/>
    <w:rsid w:val="002D6259"/>
    <w:rsid w:val="002D6263"/>
    <w:rsid w:val="002D6774"/>
    <w:rsid w:val="002D683E"/>
    <w:rsid w:val="002D743A"/>
    <w:rsid w:val="002D7899"/>
    <w:rsid w:val="002E0628"/>
    <w:rsid w:val="002E09D9"/>
    <w:rsid w:val="002E0D45"/>
    <w:rsid w:val="002E1B54"/>
    <w:rsid w:val="002E289D"/>
    <w:rsid w:val="002E5D29"/>
    <w:rsid w:val="002E5F61"/>
    <w:rsid w:val="002E6155"/>
    <w:rsid w:val="002E6BD0"/>
    <w:rsid w:val="002F0CA8"/>
    <w:rsid w:val="002F1BA5"/>
    <w:rsid w:val="002F213C"/>
    <w:rsid w:val="002F48DB"/>
    <w:rsid w:val="002F4997"/>
    <w:rsid w:val="002F58FC"/>
    <w:rsid w:val="002F6D9B"/>
    <w:rsid w:val="002F7488"/>
    <w:rsid w:val="002F7633"/>
    <w:rsid w:val="002F7E32"/>
    <w:rsid w:val="00301EFD"/>
    <w:rsid w:val="00301F9E"/>
    <w:rsid w:val="00301FB6"/>
    <w:rsid w:val="00302C9C"/>
    <w:rsid w:val="00302FAB"/>
    <w:rsid w:val="00302FC7"/>
    <w:rsid w:val="003032A5"/>
    <w:rsid w:val="003034D6"/>
    <w:rsid w:val="003035DF"/>
    <w:rsid w:val="003039F2"/>
    <w:rsid w:val="0030466C"/>
    <w:rsid w:val="00304A7F"/>
    <w:rsid w:val="003058D3"/>
    <w:rsid w:val="0030647C"/>
    <w:rsid w:val="00306538"/>
    <w:rsid w:val="00306A42"/>
    <w:rsid w:val="0031129C"/>
    <w:rsid w:val="003114FF"/>
    <w:rsid w:val="00311572"/>
    <w:rsid w:val="003148EC"/>
    <w:rsid w:val="003163E1"/>
    <w:rsid w:val="0031693E"/>
    <w:rsid w:val="003174ED"/>
    <w:rsid w:val="0031752A"/>
    <w:rsid w:val="0032025B"/>
    <w:rsid w:val="003202F0"/>
    <w:rsid w:val="0032039B"/>
    <w:rsid w:val="003206F0"/>
    <w:rsid w:val="0032108F"/>
    <w:rsid w:val="003213D8"/>
    <w:rsid w:val="0032160B"/>
    <w:rsid w:val="003217D2"/>
    <w:rsid w:val="003222F8"/>
    <w:rsid w:val="00322565"/>
    <w:rsid w:val="00324C3B"/>
    <w:rsid w:val="00324D55"/>
    <w:rsid w:val="00324DAB"/>
    <w:rsid w:val="003256CB"/>
    <w:rsid w:val="003262EE"/>
    <w:rsid w:val="003264BC"/>
    <w:rsid w:val="00330399"/>
    <w:rsid w:val="003305C0"/>
    <w:rsid w:val="003308A2"/>
    <w:rsid w:val="00330E88"/>
    <w:rsid w:val="00330EC0"/>
    <w:rsid w:val="00331BC7"/>
    <w:rsid w:val="003327C8"/>
    <w:rsid w:val="00333634"/>
    <w:rsid w:val="003337DE"/>
    <w:rsid w:val="00333B0C"/>
    <w:rsid w:val="00333F82"/>
    <w:rsid w:val="003346E3"/>
    <w:rsid w:val="00334C6A"/>
    <w:rsid w:val="00334DFB"/>
    <w:rsid w:val="00334FA6"/>
    <w:rsid w:val="00335B3C"/>
    <w:rsid w:val="00335E36"/>
    <w:rsid w:val="00336DB5"/>
    <w:rsid w:val="0034021A"/>
    <w:rsid w:val="003408A0"/>
    <w:rsid w:val="003411D3"/>
    <w:rsid w:val="00341642"/>
    <w:rsid w:val="00343268"/>
    <w:rsid w:val="003438E6"/>
    <w:rsid w:val="00343907"/>
    <w:rsid w:val="00343FF9"/>
    <w:rsid w:val="00344291"/>
    <w:rsid w:val="00344783"/>
    <w:rsid w:val="0034496D"/>
    <w:rsid w:val="00344A38"/>
    <w:rsid w:val="003454D8"/>
    <w:rsid w:val="003459F4"/>
    <w:rsid w:val="00346D06"/>
    <w:rsid w:val="00346FE9"/>
    <w:rsid w:val="0034744B"/>
    <w:rsid w:val="00347906"/>
    <w:rsid w:val="00347F21"/>
    <w:rsid w:val="00350398"/>
    <w:rsid w:val="00350B13"/>
    <w:rsid w:val="0035255B"/>
    <w:rsid w:val="0035304E"/>
    <w:rsid w:val="003532BE"/>
    <w:rsid w:val="00353364"/>
    <w:rsid w:val="003539A2"/>
    <w:rsid w:val="00353E45"/>
    <w:rsid w:val="00354710"/>
    <w:rsid w:val="00354717"/>
    <w:rsid w:val="00356021"/>
    <w:rsid w:val="003566E4"/>
    <w:rsid w:val="00356AF6"/>
    <w:rsid w:val="00356CB9"/>
    <w:rsid w:val="003572DF"/>
    <w:rsid w:val="00357986"/>
    <w:rsid w:val="00357E54"/>
    <w:rsid w:val="00360139"/>
    <w:rsid w:val="00360B62"/>
    <w:rsid w:val="0036222D"/>
    <w:rsid w:val="0036277A"/>
    <w:rsid w:val="00363521"/>
    <w:rsid w:val="00363FD4"/>
    <w:rsid w:val="0036450A"/>
    <w:rsid w:val="00364AC8"/>
    <w:rsid w:val="003651E2"/>
    <w:rsid w:val="003653CD"/>
    <w:rsid w:val="0036603C"/>
    <w:rsid w:val="003662D1"/>
    <w:rsid w:val="00366CB7"/>
    <w:rsid w:val="00370907"/>
    <w:rsid w:val="00370E99"/>
    <w:rsid w:val="0037372E"/>
    <w:rsid w:val="00373D3D"/>
    <w:rsid w:val="00374DCA"/>
    <w:rsid w:val="00375A33"/>
    <w:rsid w:val="00375D6E"/>
    <w:rsid w:val="00376738"/>
    <w:rsid w:val="00376C25"/>
    <w:rsid w:val="00376EB4"/>
    <w:rsid w:val="00377948"/>
    <w:rsid w:val="00377ADB"/>
    <w:rsid w:val="0038003B"/>
    <w:rsid w:val="0038056C"/>
    <w:rsid w:val="003810D6"/>
    <w:rsid w:val="00381541"/>
    <w:rsid w:val="00381892"/>
    <w:rsid w:val="00381FBC"/>
    <w:rsid w:val="003831DC"/>
    <w:rsid w:val="0038397D"/>
    <w:rsid w:val="003839BF"/>
    <w:rsid w:val="00383C90"/>
    <w:rsid w:val="00383F29"/>
    <w:rsid w:val="003849E4"/>
    <w:rsid w:val="00385E19"/>
    <w:rsid w:val="00385E86"/>
    <w:rsid w:val="003866CD"/>
    <w:rsid w:val="00386EF7"/>
    <w:rsid w:val="0038743D"/>
    <w:rsid w:val="00387FE2"/>
    <w:rsid w:val="003906BB"/>
    <w:rsid w:val="00390FA2"/>
    <w:rsid w:val="0039252C"/>
    <w:rsid w:val="003927AE"/>
    <w:rsid w:val="003941AB"/>
    <w:rsid w:val="00394341"/>
    <w:rsid w:val="003943C9"/>
    <w:rsid w:val="003947D3"/>
    <w:rsid w:val="00395783"/>
    <w:rsid w:val="003A086B"/>
    <w:rsid w:val="003A10F1"/>
    <w:rsid w:val="003A235A"/>
    <w:rsid w:val="003A2F48"/>
    <w:rsid w:val="003A33FA"/>
    <w:rsid w:val="003A3CF8"/>
    <w:rsid w:val="003A3F16"/>
    <w:rsid w:val="003A4337"/>
    <w:rsid w:val="003A4F2F"/>
    <w:rsid w:val="003A55FA"/>
    <w:rsid w:val="003A6192"/>
    <w:rsid w:val="003A783B"/>
    <w:rsid w:val="003A795D"/>
    <w:rsid w:val="003A7C37"/>
    <w:rsid w:val="003B10AE"/>
    <w:rsid w:val="003B185F"/>
    <w:rsid w:val="003B2122"/>
    <w:rsid w:val="003B4013"/>
    <w:rsid w:val="003B4497"/>
    <w:rsid w:val="003B44FE"/>
    <w:rsid w:val="003B4BD5"/>
    <w:rsid w:val="003B5560"/>
    <w:rsid w:val="003B585F"/>
    <w:rsid w:val="003B5D52"/>
    <w:rsid w:val="003B5E34"/>
    <w:rsid w:val="003B5FEE"/>
    <w:rsid w:val="003B67C0"/>
    <w:rsid w:val="003B6AC2"/>
    <w:rsid w:val="003B7091"/>
    <w:rsid w:val="003C1D10"/>
    <w:rsid w:val="003C23E4"/>
    <w:rsid w:val="003C24D6"/>
    <w:rsid w:val="003C26B6"/>
    <w:rsid w:val="003C2A66"/>
    <w:rsid w:val="003C2F20"/>
    <w:rsid w:val="003C3E3C"/>
    <w:rsid w:val="003C472E"/>
    <w:rsid w:val="003C4C20"/>
    <w:rsid w:val="003C4CF6"/>
    <w:rsid w:val="003C4D62"/>
    <w:rsid w:val="003C53FE"/>
    <w:rsid w:val="003C5DBB"/>
    <w:rsid w:val="003C6163"/>
    <w:rsid w:val="003C7726"/>
    <w:rsid w:val="003D05EA"/>
    <w:rsid w:val="003D0A9B"/>
    <w:rsid w:val="003D434A"/>
    <w:rsid w:val="003D45F6"/>
    <w:rsid w:val="003D48D2"/>
    <w:rsid w:val="003D4E11"/>
    <w:rsid w:val="003D596C"/>
    <w:rsid w:val="003D5D23"/>
    <w:rsid w:val="003D5E31"/>
    <w:rsid w:val="003D63A6"/>
    <w:rsid w:val="003D712A"/>
    <w:rsid w:val="003D72ED"/>
    <w:rsid w:val="003D7FDB"/>
    <w:rsid w:val="003E021C"/>
    <w:rsid w:val="003E02D7"/>
    <w:rsid w:val="003E11EF"/>
    <w:rsid w:val="003E1621"/>
    <w:rsid w:val="003E17E2"/>
    <w:rsid w:val="003E18CF"/>
    <w:rsid w:val="003E2C76"/>
    <w:rsid w:val="003E3B99"/>
    <w:rsid w:val="003E3E9A"/>
    <w:rsid w:val="003E44F0"/>
    <w:rsid w:val="003E5A2C"/>
    <w:rsid w:val="003E5FAA"/>
    <w:rsid w:val="003E686C"/>
    <w:rsid w:val="003E7396"/>
    <w:rsid w:val="003E7B5F"/>
    <w:rsid w:val="003F0512"/>
    <w:rsid w:val="003F0946"/>
    <w:rsid w:val="003F1D1C"/>
    <w:rsid w:val="003F20BC"/>
    <w:rsid w:val="003F2245"/>
    <w:rsid w:val="003F2609"/>
    <w:rsid w:val="003F2747"/>
    <w:rsid w:val="003F33FE"/>
    <w:rsid w:val="003F3593"/>
    <w:rsid w:val="003F38AF"/>
    <w:rsid w:val="003F3C1F"/>
    <w:rsid w:val="003F3D40"/>
    <w:rsid w:val="003F4C30"/>
    <w:rsid w:val="003F4FE0"/>
    <w:rsid w:val="003F6220"/>
    <w:rsid w:val="003F62E4"/>
    <w:rsid w:val="003F6DD8"/>
    <w:rsid w:val="0040028D"/>
    <w:rsid w:val="004002C5"/>
    <w:rsid w:val="00400941"/>
    <w:rsid w:val="004011BD"/>
    <w:rsid w:val="004016EC"/>
    <w:rsid w:val="00401A7F"/>
    <w:rsid w:val="00401E2B"/>
    <w:rsid w:val="0040261A"/>
    <w:rsid w:val="0040287E"/>
    <w:rsid w:val="00402E7D"/>
    <w:rsid w:val="0040328F"/>
    <w:rsid w:val="004035C8"/>
    <w:rsid w:val="00403631"/>
    <w:rsid w:val="004039FA"/>
    <w:rsid w:val="00404F7A"/>
    <w:rsid w:val="004065B1"/>
    <w:rsid w:val="0040670E"/>
    <w:rsid w:val="004074C0"/>
    <w:rsid w:val="004076BC"/>
    <w:rsid w:val="00407863"/>
    <w:rsid w:val="00407B5D"/>
    <w:rsid w:val="00407E7A"/>
    <w:rsid w:val="0041033E"/>
    <w:rsid w:val="00410A8B"/>
    <w:rsid w:val="00410E12"/>
    <w:rsid w:val="00411333"/>
    <w:rsid w:val="00411422"/>
    <w:rsid w:val="0041625A"/>
    <w:rsid w:val="0041690F"/>
    <w:rsid w:val="00416A63"/>
    <w:rsid w:val="0041706B"/>
    <w:rsid w:val="00420017"/>
    <w:rsid w:val="00420365"/>
    <w:rsid w:val="00420943"/>
    <w:rsid w:val="004225E0"/>
    <w:rsid w:val="004226DB"/>
    <w:rsid w:val="00422FCF"/>
    <w:rsid w:val="0042335A"/>
    <w:rsid w:val="004237B8"/>
    <w:rsid w:val="0042406C"/>
    <w:rsid w:val="00424D9C"/>
    <w:rsid w:val="004252E9"/>
    <w:rsid w:val="0042543E"/>
    <w:rsid w:val="00425C6E"/>
    <w:rsid w:val="004261E0"/>
    <w:rsid w:val="004266BD"/>
    <w:rsid w:val="0042689C"/>
    <w:rsid w:val="00426981"/>
    <w:rsid w:val="00427885"/>
    <w:rsid w:val="00430A7F"/>
    <w:rsid w:val="00431384"/>
    <w:rsid w:val="004324CC"/>
    <w:rsid w:val="00432A0A"/>
    <w:rsid w:val="00433087"/>
    <w:rsid w:val="00434439"/>
    <w:rsid w:val="00434CA6"/>
    <w:rsid w:val="00435B56"/>
    <w:rsid w:val="00435E6F"/>
    <w:rsid w:val="00436751"/>
    <w:rsid w:val="00436E01"/>
    <w:rsid w:val="004376FF"/>
    <w:rsid w:val="00437D98"/>
    <w:rsid w:val="00437F57"/>
    <w:rsid w:val="004401AD"/>
    <w:rsid w:val="004418EE"/>
    <w:rsid w:val="0044223A"/>
    <w:rsid w:val="0044264D"/>
    <w:rsid w:val="004427FA"/>
    <w:rsid w:val="00442822"/>
    <w:rsid w:val="00442A9F"/>
    <w:rsid w:val="00443EA1"/>
    <w:rsid w:val="00445838"/>
    <w:rsid w:val="00445CAC"/>
    <w:rsid w:val="0044603A"/>
    <w:rsid w:val="00446DD8"/>
    <w:rsid w:val="00446E55"/>
    <w:rsid w:val="004478C8"/>
    <w:rsid w:val="004502E8"/>
    <w:rsid w:val="004505D7"/>
    <w:rsid w:val="004509BC"/>
    <w:rsid w:val="00451CB7"/>
    <w:rsid w:val="004528BE"/>
    <w:rsid w:val="00453010"/>
    <w:rsid w:val="0045303B"/>
    <w:rsid w:val="00453264"/>
    <w:rsid w:val="004533B8"/>
    <w:rsid w:val="00453528"/>
    <w:rsid w:val="00453688"/>
    <w:rsid w:val="00453FD0"/>
    <w:rsid w:val="004548BA"/>
    <w:rsid w:val="00454C47"/>
    <w:rsid w:val="00455067"/>
    <w:rsid w:val="00455899"/>
    <w:rsid w:val="00455976"/>
    <w:rsid w:val="00455F82"/>
    <w:rsid w:val="004562BE"/>
    <w:rsid w:val="00457181"/>
    <w:rsid w:val="00457F2D"/>
    <w:rsid w:val="00460948"/>
    <w:rsid w:val="00460983"/>
    <w:rsid w:val="00460F94"/>
    <w:rsid w:val="00460FCC"/>
    <w:rsid w:val="004615B7"/>
    <w:rsid w:val="00461CAE"/>
    <w:rsid w:val="00462348"/>
    <w:rsid w:val="00462431"/>
    <w:rsid w:val="0046275E"/>
    <w:rsid w:val="00462A3C"/>
    <w:rsid w:val="00462B63"/>
    <w:rsid w:val="00462CBD"/>
    <w:rsid w:val="004630D3"/>
    <w:rsid w:val="004631AB"/>
    <w:rsid w:val="00463482"/>
    <w:rsid w:val="00465BF0"/>
    <w:rsid w:val="0046615A"/>
    <w:rsid w:val="0046638A"/>
    <w:rsid w:val="0046678F"/>
    <w:rsid w:val="00466904"/>
    <w:rsid w:val="00466FDA"/>
    <w:rsid w:val="00467881"/>
    <w:rsid w:val="00470E2E"/>
    <w:rsid w:val="0047161E"/>
    <w:rsid w:val="00472335"/>
    <w:rsid w:val="0047291D"/>
    <w:rsid w:val="0047317E"/>
    <w:rsid w:val="00473395"/>
    <w:rsid w:val="00473783"/>
    <w:rsid w:val="004737F0"/>
    <w:rsid w:val="00475180"/>
    <w:rsid w:val="004766C8"/>
    <w:rsid w:val="0047683B"/>
    <w:rsid w:val="00477AE4"/>
    <w:rsid w:val="0048021D"/>
    <w:rsid w:val="0048070C"/>
    <w:rsid w:val="0048071C"/>
    <w:rsid w:val="00480F4C"/>
    <w:rsid w:val="00481511"/>
    <w:rsid w:val="00481958"/>
    <w:rsid w:val="00482116"/>
    <w:rsid w:val="00482215"/>
    <w:rsid w:val="0048268A"/>
    <w:rsid w:val="00482EF2"/>
    <w:rsid w:val="004836C6"/>
    <w:rsid w:val="00483F2F"/>
    <w:rsid w:val="00485216"/>
    <w:rsid w:val="004854BB"/>
    <w:rsid w:val="004856B2"/>
    <w:rsid w:val="00485712"/>
    <w:rsid w:val="00485748"/>
    <w:rsid w:val="0048630B"/>
    <w:rsid w:val="0048659C"/>
    <w:rsid w:val="00486667"/>
    <w:rsid w:val="004869C5"/>
    <w:rsid w:val="00486A7E"/>
    <w:rsid w:val="00486AAD"/>
    <w:rsid w:val="004871C5"/>
    <w:rsid w:val="004901FD"/>
    <w:rsid w:val="004902FC"/>
    <w:rsid w:val="004914B6"/>
    <w:rsid w:val="00492052"/>
    <w:rsid w:val="00492307"/>
    <w:rsid w:val="00493081"/>
    <w:rsid w:val="00493C48"/>
    <w:rsid w:val="00493F3C"/>
    <w:rsid w:val="004943DF"/>
    <w:rsid w:val="0049453E"/>
    <w:rsid w:val="0049632B"/>
    <w:rsid w:val="00496A08"/>
    <w:rsid w:val="00497D9B"/>
    <w:rsid w:val="004A07ED"/>
    <w:rsid w:val="004A1808"/>
    <w:rsid w:val="004A22BB"/>
    <w:rsid w:val="004A2427"/>
    <w:rsid w:val="004A32E2"/>
    <w:rsid w:val="004A37F5"/>
    <w:rsid w:val="004A3A7C"/>
    <w:rsid w:val="004A3E4B"/>
    <w:rsid w:val="004A434C"/>
    <w:rsid w:val="004A4CA8"/>
    <w:rsid w:val="004A5434"/>
    <w:rsid w:val="004A5484"/>
    <w:rsid w:val="004A55A4"/>
    <w:rsid w:val="004A56B1"/>
    <w:rsid w:val="004A61AF"/>
    <w:rsid w:val="004A7EAE"/>
    <w:rsid w:val="004B013F"/>
    <w:rsid w:val="004B03E8"/>
    <w:rsid w:val="004B0E0B"/>
    <w:rsid w:val="004B1D3F"/>
    <w:rsid w:val="004B37C0"/>
    <w:rsid w:val="004B3897"/>
    <w:rsid w:val="004B3FC4"/>
    <w:rsid w:val="004B3FCB"/>
    <w:rsid w:val="004B408B"/>
    <w:rsid w:val="004B4E54"/>
    <w:rsid w:val="004B5174"/>
    <w:rsid w:val="004B6431"/>
    <w:rsid w:val="004B70DB"/>
    <w:rsid w:val="004B7541"/>
    <w:rsid w:val="004B75D2"/>
    <w:rsid w:val="004B75E8"/>
    <w:rsid w:val="004C0029"/>
    <w:rsid w:val="004C08C0"/>
    <w:rsid w:val="004C0A7C"/>
    <w:rsid w:val="004C0D1D"/>
    <w:rsid w:val="004C1DB4"/>
    <w:rsid w:val="004C1F95"/>
    <w:rsid w:val="004C2353"/>
    <w:rsid w:val="004C2B33"/>
    <w:rsid w:val="004C2E87"/>
    <w:rsid w:val="004C3AD8"/>
    <w:rsid w:val="004C3F7C"/>
    <w:rsid w:val="004C58DC"/>
    <w:rsid w:val="004C61D2"/>
    <w:rsid w:val="004C61E5"/>
    <w:rsid w:val="004C6A00"/>
    <w:rsid w:val="004C7CAE"/>
    <w:rsid w:val="004D091E"/>
    <w:rsid w:val="004D1754"/>
    <w:rsid w:val="004D24D8"/>
    <w:rsid w:val="004D268F"/>
    <w:rsid w:val="004D2B3B"/>
    <w:rsid w:val="004D3791"/>
    <w:rsid w:val="004D4D97"/>
    <w:rsid w:val="004D557E"/>
    <w:rsid w:val="004D5997"/>
    <w:rsid w:val="004D78AC"/>
    <w:rsid w:val="004E0619"/>
    <w:rsid w:val="004E070B"/>
    <w:rsid w:val="004E0BED"/>
    <w:rsid w:val="004E0F36"/>
    <w:rsid w:val="004E17DF"/>
    <w:rsid w:val="004E1B82"/>
    <w:rsid w:val="004E30F2"/>
    <w:rsid w:val="004E3373"/>
    <w:rsid w:val="004E3A6B"/>
    <w:rsid w:val="004E3CC9"/>
    <w:rsid w:val="004E49CD"/>
    <w:rsid w:val="004E4EF4"/>
    <w:rsid w:val="004E50A5"/>
    <w:rsid w:val="004E50CC"/>
    <w:rsid w:val="004E541D"/>
    <w:rsid w:val="004E56D6"/>
    <w:rsid w:val="004E5913"/>
    <w:rsid w:val="004E6E36"/>
    <w:rsid w:val="004E7A22"/>
    <w:rsid w:val="004F07DC"/>
    <w:rsid w:val="004F157C"/>
    <w:rsid w:val="004F174C"/>
    <w:rsid w:val="004F1B39"/>
    <w:rsid w:val="004F203A"/>
    <w:rsid w:val="004F255F"/>
    <w:rsid w:val="004F2971"/>
    <w:rsid w:val="004F3067"/>
    <w:rsid w:val="004F45B8"/>
    <w:rsid w:val="004F5475"/>
    <w:rsid w:val="004F54ED"/>
    <w:rsid w:val="004F5CD2"/>
    <w:rsid w:val="004F6630"/>
    <w:rsid w:val="004F6B20"/>
    <w:rsid w:val="004F713F"/>
    <w:rsid w:val="004F72B7"/>
    <w:rsid w:val="004F7E47"/>
    <w:rsid w:val="00501765"/>
    <w:rsid w:val="005018D9"/>
    <w:rsid w:val="005018E3"/>
    <w:rsid w:val="00501C27"/>
    <w:rsid w:val="00501D5D"/>
    <w:rsid w:val="00501F24"/>
    <w:rsid w:val="005020BD"/>
    <w:rsid w:val="005030BA"/>
    <w:rsid w:val="005032DA"/>
    <w:rsid w:val="00503BA7"/>
    <w:rsid w:val="00504733"/>
    <w:rsid w:val="00504781"/>
    <w:rsid w:val="005049E7"/>
    <w:rsid w:val="00504B5B"/>
    <w:rsid w:val="00504E5E"/>
    <w:rsid w:val="00505813"/>
    <w:rsid w:val="0050659E"/>
    <w:rsid w:val="00507526"/>
    <w:rsid w:val="00507FCD"/>
    <w:rsid w:val="00510607"/>
    <w:rsid w:val="00510DF6"/>
    <w:rsid w:val="00511335"/>
    <w:rsid w:val="0051249E"/>
    <w:rsid w:val="005131BB"/>
    <w:rsid w:val="005151E5"/>
    <w:rsid w:val="005156AC"/>
    <w:rsid w:val="0051575C"/>
    <w:rsid w:val="00517377"/>
    <w:rsid w:val="005173A7"/>
    <w:rsid w:val="0052095B"/>
    <w:rsid w:val="005212DB"/>
    <w:rsid w:val="00521411"/>
    <w:rsid w:val="005221F6"/>
    <w:rsid w:val="00522539"/>
    <w:rsid w:val="005233F4"/>
    <w:rsid w:val="00523CAB"/>
    <w:rsid w:val="00523FE4"/>
    <w:rsid w:val="005253A8"/>
    <w:rsid w:val="00526567"/>
    <w:rsid w:val="005265B9"/>
    <w:rsid w:val="00526F96"/>
    <w:rsid w:val="00527426"/>
    <w:rsid w:val="00527742"/>
    <w:rsid w:val="00527D2C"/>
    <w:rsid w:val="005301F8"/>
    <w:rsid w:val="005311D4"/>
    <w:rsid w:val="005319D9"/>
    <w:rsid w:val="00531C9A"/>
    <w:rsid w:val="00531F22"/>
    <w:rsid w:val="00532374"/>
    <w:rsid w:val="00532F9A"/>
    <w:rsid w:val="00533B0A"/>
    <w:rsid w:val="00533F7A"/>
    <w:rsid w:val="00534082"/>
    <w:rsid w:val="00534710"/>
    <w:rsid w:val="005351F4"/>
    <w:rsid w:val="005353ED"/>
    <w:rsid w:val="00535ADF"/>
    <w:rsid w:val="005371CB"/>
    <w:rsid w:val="00537D42"/>
    <w:rsid w:val="005409B5"/>
    <w:rsid w:val="005414BC"/>
    <w:rsid w:val="005415BF"/>
    <w:rsid w:val="005415E1"/>
    <w:rsid w:val="00542154"/>
    <w:rsid w:val="0054274D"/>
    <w:rsid w:val="005430CC"/>
    <w:rsid w:val="00544012"/>
    <w:rsid w:val="0054429B"/>
    <w:rsid w:val="00544957"/>
    <w:rsid w:val="005449C0"/>
    <w:rsid w:val="00544D2E"/>
    <w:rsid w:val="00545DDF"/>
    <w:rsid w:val="00545F4E"/>
    <w:rsid w:val="00545FD5"/>
    <w:rsid w:val="005461F8"/>
    <w:rsid w:val="005466B3"/>
    <w:rsid w:val="0054703E"/>
    <w:rsid w:val="0054766F"/>
    <w:rsid w:val="00547B70"/>
    <w:rsid w:val="00550D42"/>
    <w:rsid w:val="005512F7"/>
    <w:rsid w:val="00552511"/>
    <w:rsid w:val="00552856"/>
    <w:rsid w:val="00552B7B"/>
    <w:rsid w:val="00552C86"/>
    <w:rsid w:val="00553B41"/>
    <w:rsid w:val="00554243"/>
    <w:rsid w:val="00554619"/>
    <w:rsid w:val="00554691"/>
    <w:rsid w:val="00554AF6"/>
    <w:rsid w:val="00555B04"/>
    <w:rsid w:val="00555F22"/>
    <w:rsid w:val="00555FBE"/>
    <w:rsid w:val="0055720D"/>
    <w:rsid w:val="00557302"/>
    <w:rsid w:val="0056092E"/>
    <w:rsid w:val="005612CE"/>
    <w:rsid w:val="00561E58"/>
    <w:rsid w:val="0056310C"/>
    <w:rsid w:val="00563195"/>
    <w:rsid w:val="00563B93"/>
    <w:rsid w:val="00563BD7"/>
    <w:rsid w:val="005641BA"/>
    <w:rsid w:val="00565031"/>
    <w:rsid w:val="005652A9"/>
    <w:rsid w:val="00565677"/>
    <w:rsid w:val="00565755"/>
    <w:rsid w:val="00565D87"/>
    <w:rsid w:val="0056675F"/>
    <w:rsid w:val="00567820"/>
    <w:rsid w:val="00567B4D"/>
    <w:rsid w:val="00570465"/>
    <w:rsid w:val="005707A2"/>
    <w:rsid w:val="00570FFA"/>
    <w:rsid w:val="0057164B"/>
    <w:rsid w:val="00571AEB"/>
    <w:rsid w:val="005721F5"/>
    <w:rsid w:val="0057236E"/>
    <w:rsid w:val="00572938"/>
    <w:rsid w:val="005733C8"/>
    <w:rsid w:val="005736C3"/>
    <w:rsid w:val="0057418B"/>
    <w:rsid w:val="00574280"/>
    <w:rsid w:val="00574C14"/>
    <w:rsid w:val="005757A4"/>
    <w:rsid w:val="005759E1"/>
    <w:rsid w:val="005765C8"/>
    <w:rsid w:val="00577788"/>
    <w:rsid w:val="005779CE"/>
    <w:rsid w:val="00581017"/>
    <w:rsid w:val="00581666"/>
    <w:rsid w:val="00581D64"/>
    <w:rsid w:val="00581D89"/>
    <w:rsid w:val="00581D9B"/>
    <w:rsid w:val="00581FAD"/>
    <w:rsid w:val="00582102"/>
    <w:rsid w:val="00582E5B"/>
    <w:rsid w:val="0058419B"/>
    <w:rsid w:val="005848E7"/>
    <w:rsid w:val="00584A9E"/>
    <w:rsid w:val="00584D0C"/>
    <w:rsid w:val="00584E58"/>
    <w:rsid w:val="00584E76"/>
    <w:rsid w:val="0058508F"/>
    <w:rsid w:val="00586639"/>
    <w:rsid w:val="005866DB"/>
    <w:rsid w:val="005873B3"/>
    <w:rsid w:val="005876EA"/>
    <w:rsid w:val="00590377"/>
    <w:rsid w:val="00590599"/>
    <w:rsid w:val="00590D14"/>
    <w:rsid w:val="00590E7E"/>
    <w:rsid w:val="00590EAC"/>
    <w:rsid w:val="00591A27"/>
    <w:rsid w:val="0059262C"/>
    <w:rsid w:val="00592A32"/>
    <w:rsid w:val="005933E9"/>
    <w:rsid w:val="00593887"/>
    <w:rsid w:val="00593FBA"/>
    <w:rsid w:val="0059674A"/>
    <w:rsid w:val="00597421"/>
    <w:rsid w:val="005975C4"/>
    <w:rsid w:val="00597D97"/>
    <w:rsid w:val="005A0483"/>
    <w:rsid w:val="005A1438"/>
    <w:rsid w:val="005A1B33"/>
    <w:rsid w:val="005A1CA6"/>
    <w:rsid w:val="005A22B9"/>
    <w:rsid w:val="005A2716"/>
    <w:rsid w:val="005A2EBB"/>
    <w:rsid w:val="005A3222"/>
    <w:rsid w:val="005A3C6D"/>
    <w:rsid w:val="005A446C"/>
    <w:rsid w:val="005A44AE"/>
    <w:rsid w:val="005A4C10"/>
    <w:rsid w:val="005A54BD"/>
    <w:rsid w:val="005A5E22"/>
    <w:rsid w:val="005A605E"/>
    <w:rsid w:val="005A6A84"/>
    <w:rsid w:val="005A720A"/>
    <w:rsid w:val="005A7730"/>
    <w:rsid w:val="005A7A47"/>
    <w:rsid w:val="005B0928"/>
    <w:rsid w:val="005B0B7C"/>
    <w:rsid w:val="005B0BC7"/>
    <w:rsid w:val="005B159F"/>
    <w:rsid w:val="005B1964"/>
    <w:rsid w:val="005B2B3D"/>
    <w:rsid w:val="005B2BB5"/>
    <w:rsid w:val="005B2C1B"/>
    <w:rsid w:val="005B2D30"/>
    <w:rsid w:val="005B3116"/>
    <w:rsid w:val="005B3AA8"/>
    <w:rsid w:val="005B4560"/>
    <w:rsid w:val="005B4678"/>
    <w:rsid w:val="005B4A6C"/>
    <w:rsid w:val="005B5436"/>
    <w:rsid w:val="005B55B2"/>
    <w:rsid w:val="005B5784"/>
    <w:rsid w:val="005B7AD0"/>
    <w:rsid w:val="005C0C1C"/>
    <w:rsid w:val="005C159D"/>
    <w:rsid w:val="005C1BB1"/>
    <w:rsid w:val="005C209B"/>
    <w:rsid w:val="005C20BC"/>
    <w:rsid w:val="005C2B14"/>
    <w:rsid w:val="005C2E40"/>
    <w:rsid w:val="005C4139"/>
    <w:rsid w:val="005C497A"/>
    <w:rsid w:val="005C4A4C"/>
    <w:rsid w:val="005C5B9A"/>
    <w:rsid w:val="005C5D37"/>
    <w:rsid w:val="005C66CE"/>
    <w:rsid w:val="005C66E7"/>
    <w:rsid w:val="005C673E"/>
    <w:rsid w:val="005C6CDC"/>
    <w:rsid w:val="005C6E7A"/>
    <w:rsid w:val="005C6EDD"/>
    <w:rsid w:val="005C75E3"/>
    <w:rsid w:val="005C770A"/>
    <w:rsid w:val="005C7D72"/>
    <w:rsid w:val="005C7F36"/>
    <w:rsid w:val="005D0561"/>
    <w:rsid w:val="005D1499"/>
    <w:rsid w:val="005D18C2"/>
    <w:rsid w:val="005D1B37"/>
    <w:rsid w:val="005D2277"/>
    <w:rsid w:val="005D24AF"/>
    <w:rsid w:val="005D2822"/>
    <w:rsid w:val="005D30F6"/>
    <w:rsid w:val="005D4460"/>
    <w:rsid w:val="005D46B5"/>
    <w:rsid w:val="005D53DF"/>
    <w:rsid w:val="005D56CA"/>
    <w:rsid w:val="005D59F3"/>
    <w:rsid w:val="005D5A0C"/>
    <w:rsid w:val="005D7159"/>
    <w:rsid w:val="005D7488"/>
    <w:rsid w:val="005D77AB"/>
    <w:rsid w:val="005E0A62"/>
    <w:rsid w:val="005E1136"/>
    <w:rsid w:val="005E1300"/>
    <w:rsid w:val="005E1485"/>
    <w:rsid w:val="005E1DC1"/>
    <w:rsid w:val="005E2D24"/>
    <w:rsid w:val="005E38A6"/>
    <w:rsid w:val="005E4E6D"/>
    <w:rsid w:val="005E5082"/>
    <w:rsid w:val="005E5F9D"/>
    <w:rsid w:val="005E646C"/>
    <w:rsid w:val="005E70CB"/>
    <w:rsid w:val="005E7ED6"/>
    <w:rsid w:val="005F0786"/>
    <w:rsid w:val="005F0B72"/>
    <w:rsid w:val="005F16A9"/>
    <w:rsid w:val="005F1A58"/>
    <w:rsid w:val="005F3CB3"/>
    <w:rsid w:val="005F541B"/>
    <w:rsid w:val="005F5C81"/>
    <w:rsid w:val="005F5FB5"/>
    <w:rsid w:val="005F691D"/>
    <w:rsid w:val="005F74B1"/>
    <w:rsid w:val="005F7D21"/>
    <w:rsid w:val="005F7F2D"/>
    <w:rsid w:val="00600883"/>
    <w:rsid w:val="0060146D"/>
    <w:rsid w:val="00601D0A"/>
    <w:rsid w:val="00602036"/>
    <w:rsid w:val="006021E5"/>
    <w:rsid w:val="00603470"/>
    <w:rsid w:val="00603E55"/>
    <w:rsid w:val="0060460A"/>
    <w:rsid w:val="00604F3F"/>
    <w:rsid w:val="006051AC"/>
    <w:rsid w:val="006060D9"/>
    <w:rsid w:val="006064F5"/>
    <w:rsid w:val="00606923"/>
    <w:rsid w:val="00607644"/>
    <w:rsid w:val="00607BD5"/>
    <w:rsid w:val="0061001C"/>
    <w:rsid w:val="0061083E"/>
    <w:rsid w:val="00610CCA"/>
    <w:rsid w:val="00611196"/>
    <w:rsid w:val="00611FDB"/>
    <w:rsid w:val="00612248"/>
    <w:rsid w:val="00612A57"/>
    <w:rsid w:val="00613898"/>
    <w:rsid w:val="00614461"/>
    <w:rsid w:val="00614779"/>
    <w:rsid w:val="00614796"/>
    <w:rsid w:val="00616931"/>
    <w:rsid w:val="006170A3"/>
    <w:rsid w:val="00617627"/>
    <w:rsid w:val="006176B8"/>
    <w:rsid w:val="00617D4E"/>
    <w:rsid w:val="006208B9"/>
    <w:rsid w:val="00620C0F"/>
    <w:rsid w:val="00620FEE"/>
    <w:rsid w:val="006214F4"/>
    <w:rsid w:val="00621D29"/>
    <w:rsid w:val="0062264D"/>
    <w:rsid w:val="00623592"/>
    <w:rsid w:val="00623CF8"/>
    <w:rsid w:val="00624C94"/>
    <w:rsid w:val="0062623B"/>
    <w:rsid w:val="006304C5"/>
    <w:rsid w:val="006304CC"/>
    <w:rsid w:val="006305BA"/>
    <w:rsid w:val="006308D2"/>
    <w:rsid w:val="006315BA"/>
    <w:rsid w:val="00634312"/>
    <w:rsid w:val="00635E88"/>
    <w:rsid w:val="00636294"/>
    <w:rsid w:val="006364CB"/>
    <w:rsid w:val="00636D94"/>
    <w:rsid w:val="00636E8A"/>
    <w:rsid w:val="00637305"/>
    <w:rsid w:val="006373A9"/>
    <w:rsid w:val="006407C0"/>
    <w:rsid w:val="00641144"/>
    <w:rsid w:val="00641F1D"/>
    <w:rsid w:val="00642F00"/>
    <w:rsid w:val="0064384A"/>
    <w:rsid w:val="0064417E"/>
    <w:rsid w:val="006446ED"/>
    <w:rsid w:val="006449E2"/>
    <w:rsid w:val="00644B4B"/>
    <w:rsid w:val="00646493"/>
    <w:rsid w:val="006477AD"/>
    <w:rsid w:val="00647D1B"/>
    <w:rsid w:val="00650742"/>
    <w:rsid w:val="00651C4C"/>
    <w:rsid w:val="00651EA8"/>
    <w:rsid w:val="0065236B"/>
    <w:rsid w:val="006523E6"/>
    <w:rsid w:val="00652AA7"/>
    <w:rsid w:val="006533D3"/>
    <w:rsid w:val="00653564"/>
    <w:rsid w:val="006537EF"/>
    <w:rsid w:val="00654FEE"/>
    <w:rsid w:val="006550AB"/>
    <w:rsid w:val="00655987"/>
    <w:rsid w:val="0065617D"/>
    <w:rsid w:val="0065662A"/>
    <w:rsid w:val="006570C3"/>
    <w:rsid w:val="0066094F"/>
    <w:rsid w:val="00660B0A"/>
    <w:rsid w:val="00660D3F"/>
    <w:rsid w:val="006612F9"/>
    <w:rsid w:val="00661752"/>
    <w:rsid w:val="00663B4D"/>
    <w:rsid w:val="00663EA3"/>
    <w:rsid w:val="006649F4"/>
    <w:rsid w:val="006672B8"/>
    <w:rsid w:val="006675CE"/>
    <w:rsid w:val="00670057"/>
    <w:rsid w:val="00670653"/>
    <w:rsid w:val="00670905"/>
    <w:rsid w:val="00670B72"/>
    <w:rsid w:val="00670E80"/>
    <w:rsid w:val="00671047"/>
    <w:rsid w:val="00671247"/>
    <w:rsid w:val="00671664"/>
    <w:rsid w:val="006717B7"/>
    <w:rsid w:val="00671A59"/>
    <w:rsid w:val="00671B83"/>
    <w:rsid w:val="00671C46"/>
    <w:rsid w:val="00672806"/>
    <w:rsid w:val="00672DB8"/>
    <w:rsid w:val="00673C5E"/>
    <w:rsid w:val="006741D4"/>
    <w:rsid w:val="00674537"/>
    <w:rsid w:val="0067472F"/>
    <w:rsid w:val="006754AA"/>
    <w:rsid w:val="00675857"/>
    <w:rsid w:val="00675C91"/>
    <w:rsid w:val="00676190"/>
    <w:rsid w:val="00676BB3"/>
    <w:rsid w:val="006776E5"/>
    <w:rsid w:val="006778D0"/>
    <w:rsid w:val="00677CB4"/>
    <w:rsid w:val="006802B4"/>
    <w:rsid w:val="006811CC"/>
    <w:rsid w:val="00681201"/>
    <w:rsid w:val="006816E3"/>
    <w:rsid w:val="0068182E"/>
    <w:rsid w:val="00682461"/>
    <w:rsid w:val="0068280D"/>
    <w:rsid w:val="00684501"/>
    <w:rsid w:val="00684C22"/>
    <w:rsid w:val="006852F6"/>
    <w:rsid w:val="006854A7"/>
    <w:rsid w:val="006857CF"/>
    <w:rsid w:val="0068609A"/>
    <w:rsid w:val="0068656F"/>
    <w:rsid w:val="00686F5D"/>
    <w:rsid w:val="006879C9"/>
    <w:rsid w:val="0069016A"/>
    <w:rsid w:val="006917F5"/>
    <w:rsid w:val="00692361"/>
    <w:rsid w:val="00692CF5"/>
    <w:rsid w:val="00696495"/>
    <w:rsid w:val="006965F9"/>
    <w:rsid w:val="006966A2"/>
    <w:rsid w:val="00696C9F"/>
    <w:rsid w:val="00697E62"/>
    <w:rsid w:val="006A0EF3"/>
    <w:rsid w:val="006A21AC"/>
    <w:rsid w:val="006A2594"/>
    <w:rsid w:val="006A34B9"/>
    <w:rsid w:val="006A3D3D"/>
    <w:rsid w:val="006A3D66"/>
    <w:rsid w:val="006A4E2A"/>
    <w:rsid w:val="006A5350"/>
    <w:rsid w:val="006A5E21"/>
    <w:rsid w:val="006A6F2B"/>
    <w:rsid w:val="006B0666"/>
    <w:rsid w:val="006B35EB"/>
    <w:rsid w:val="006B3BD3"/>
    <w:rsid w:val="006B4CB2"/>
    <w:rsid w:val="006B56C5"/>
    <w:rsid w:val="006B6B37"/>
    <w:rsid w:val="006B7189"/>
    <w:rsid w:val="006B7912"/>
    <w:rsid w:val="006B7C58"/>
    <w:rsid w:val="006B7D86"/>
    <w:rsid w:val="006C014B"/>
    <w:rsid w:val="006C01C9"/>
    <w:rsid w:val="006C0ADD"/>
    <w:rsid w:val="006C0CFB"/>
    <w:rsid w:val="006C0D76"/>
    <w:rsid w:val="006C1411"/>
    <w:rsid w:val="006C199A"/>
    <w:rsid w:val="006C247A"/>
    <w:rsid w:val="006C263A"/>
    <w:rsid w:val="006C49CB"/>
    <w:rsid w:val="006C4E05"/>
    <w:rsid w:val="006C5C1D"/>
    <w:rsid w:val="006C6534"/>
    <w:rsid w:val="006C6B60"/>
    <w:rsid w:val="006D1DFA"/>
    <w:rsid w:val="006D2C16"/>
    <w:rsid w:val="006D3815"/>
    <w:rsid w:val="006D3FC0"/>
    <w:rsid w:val="006D4BB9"/>
    <w:rsid w:val="006D4CAC"/>
    <w:rsid w:val="006D666A"/>
    <w:rsid w:val="006D6869"/>
    <w:rsid w:val="006D74B2"/>
    <w:rsid w:val="006E005E"/>
    <w:rsid w:val="006E05ED"/>
    <w:rsid w:val="006E0B80"/>
    <w:rsid w:val="006E19EE"/>
    <w:rsid w:val="006E2099"/>
    <w:rsid w:val="006E21E1"/>
    <w:rsid w:val="006E2869"/>
    <w:rsid w:val="006E2D6E"/>
    <w:rsid w:val="006E2F57"/>
    <w:rsid w:val="006E3542"/>
    <w:rsid w:val="006E361E"/>
    <w:rsid w:val="006E5C5D"/>
    <w:rsid w:val="006E62A7"/>
    <w:rsid w:val="006E70A3"/>
    <w:rsid w:val="006E714D"/>
    <w:rsid w:val="006E72E1"/>
    <w:rsid w:val="006F0042"/>
    <w:rsid w:val="006F1129"/>
    <w:rsid w:val="006F1AEF"/>
    <w:rsid w:val="006F2256"/>
    <w:rsid w:val="006F3708"/>
    <w:rsid w:val="006F41E4"/>
    <w:rsid w:val="006F4A4C"/>
    <w:rsid w:val="006F4E84"/>
    <w:rsid w:val="006F5801"/>
    <w:rsid w:val="006F5BE5"/>
    <w:rsid w:val="006F5F25"/>
    <w:rsid w:val="006F6091"/>
    <w:rsid w:val="006F62EB"/>
    <w:rsid w:val="006F6884"/>
    <w:rsid w:val="006F6985"/>
    <w:rsid w:val="006F7458"/>
    <w:rsid w:val="006F7713"/>
    <w:rsid w:val="006F779F"/>
    <w:rsid w:val="006F7A0C"/>
    <w:rsid w:val="006F7A8A"/>
    <w:rsid w:val="006F7C82"/>
    <w:rsid w:val="00700C41"/>
    <w:rsid w:val="00701339"/>
    <w:rsid w:val="007016B9"/>
    <w:rsid w:val="00701A53"/>
    <w:rsid w:val="007022EC"/>
    <w:rsid w:val="00702507"/>
    <w:rsid w:val="00703CFD"/>
    <w:rsid w:val="00704187"/>
    <w:rsid w:val="00704C0C"/>
    <w:rsid w:val="007061F3"/>
    <w:rsid w:val="0070634D"/>
    <w:rsid w:val="00706CE3"/>
    <w:rsid w:val="0070764D"/>
    <w:rsid w:val="00707E2E"/>
    <w:rsid w:val="00711315"/>
    <w:rsid w:val="00711386"/>
    <w:rsid w:val="00711A81"/>
    <w:rsid w:val="00711A8B"/>
    <w:rsid w:val="00712136"/>
    <w:rsid w:val="007148D9"/>
    <w:rsid w:val="00715749"/>
    <w:rsid w:val="0071637E"/>
    <w:rsid w:val="007167E3"/>
    <w:rsid w:val="00717639"/>
    <w:rsid w:val="00720449"/>
    <w:rsid w:val="00720E17"/>
    <w:rsid w:val="007210AB"/>
    <w:rsid w:val="00721229"/>
    <w:rsid w:val="00721561"/>
    <w:rsid w:val="0072181D"/>
    <w:rsid w:val="007220A2"/>
    <w:rsid w:val="0072299D"/>
    <w:rsid w:val="00723728"/>
    <w:rsid w:val="0072383C"/>
    <w:rsid w:val="007245BB"/>
    <w:rsid w:val="00726D28"/>
    <w:rsid w:val="007272A1"/>
    <w:rsid w:val="007300A2"/>
    <w:rsid w:val="00731DA2"/>
    <w:rsid w:val="007330F6"/>
    <w:rsid w:val="00733F64"/>
    <w:rsid w:val="00734CEC"/>
    <w:rsid w:val="00735C5C"/>
    <w:rsid w:val="007369E2"/>
    <w:rsid w:val="00736FA9"/>
    <w:rsid w:val="0073702F"/>
    <w:rsid w:val="0074149C"/>
    <w:rsid w:val="00743069"/>
    <w:rsid w:val="00743161"/>
    <w:rsid w:val="00743CDA"/>
    <w:rsid w:val="007449D4"/>
    <w:rsid w:val="0074537A"/>
    <w:rsid w:val="007455E1"/>
    <w:rsid w:val="0074636E"/>
    <w:rsid w:val="00746B24"/>
    <w:rsid w:val="007474B0"/>
    <w:rsid w:val="00750432"/>
    <w:rsid w:val="00751312"/>
    <w:rsid w:val="00751384"/>
    <w:rsid w:val="007518A5"/>
    <w:rsid w:val="007541E6"/>
    <w:rsid w:val="007545E0"/>
    <w:rsid w:val="00755266"/>
    <w:rsid w:val="0075553E"/>
    <w:rsid w:val="00755808"/>
    <w:rsid w:val="00756566"/>
    <w:rsid w:val="00756ACA"/>
    <w:rsid w:val="0075726C"/>
    <w:rsid w:val="0075734A"/>
    <w:rsid w:val="007577BA"/>
    <w:rsid w:val="00757916"/>
    <w:rsid w:val="007601FA"/>
    <w:rsid w:val="007606CB"/>
    <w:rsid w:val="00761EC0"/>
    <w:rsid w:val="00763058"/>
    <w:rsid w:val="00763644"/>
    <w:rsid w:val="00763E7F"/>
    <w:rsid w:val="00764596"/>
    <w:rsid w:val="007653A3"/>
    <w:rsid w:val="0076571E"/>
    <w:rsid w:val="00765B0C"/>
    <w:rsid w:val="00765BF4"/>
    <w:rsid w:val="00765E60"/>
    <w:rsid w:val="00766985"/>
    <w:rsid w:val="00771EFF"/>
    <w:rsid w:val="0077212B"/>
    <w:rsid w:val="007724A4"/>
    <w:rsid w:val="0077323B"/>
    <w:rsid w:val="00774E39"/>
    <w:rsid w:val="00775B04"/>
    <w:rsid w:val="00776322"/>
    <w:rsid w:val="007765B1"/>
    <w:rsid w:val="007768E6"/>
    <w:rsid w:val="00776EF1"/>
    <w:rsid w:val="00777BAE"/>
    <w:rsid w:val="00781477"/>
    <w:rsid w:val="00782E67"/>
    <w:rsid w:val="00783129"/>
    <w:rsid w:val="0078437B"/>
    <w:rsid w:val="00786C06"/>
    <w:rsid w:val="007871B9"/>
    <w:rsid w:val="00787701"/>
    <w:rsid w:val="0078774B"/>
    <w:rsid w:val="00787993"/>
    <w:rsid w:val="00787EC8"/>
    <w:rsid w:val="00790875"/>
    <w:rsid w:val="00791E32"/>
    <w:rsid w:val="00792838"/>
    <w:rsid w:val="00792DD0"/>
    <w:rsid w:val="00793450"/>
    <w:rsid w:val="00793973"/>
    <w:rsid w:val="007939B4"/>
    <w:rsid w:val="00794A63"/>
    <w:rsid w:val="00795717"/>
    <w:rsid w:val="00795AE0"/>
    <w:rsid w:val="00795F48"/>
    <w:rsid w:val="00797FB6"/>
    <w:rsid w:val="007A091E"/>
    <w:rsid w:val="007A10A9"/>
    <w:rsid w:val="007A22CE"/>
    <w:rsid w:val="007A35D3"/>
    <w:rsid w:val="007A4370"/>
    <w:rsid w:val="007A4927"/>
    <w:rsid w:val="007A4B45"/>
    <w:rsid w:val="007A4E37"/>
    <w:rsid w:val="007A54F1"/>
    <w:rsid w:val="007A5DDB"/>
    <w:rsid w:val="007A6751"/>
    <w:rsid w:val="007A6CD0"/>
    <w:rsid w:val="007B05DD"/>
    <w:rsid w:val="007B0B2E"/>
    <w:rsid w:val="007B0D22"/>
    <w:rsid w:val="007B0E45"/>
    <w:rsid w:val="007B0FFE"/>
    <w:rsid w:val="007B1568"/>
    <w:rsid w:val="007B22C1"/>
    <w:rsid w:val="007B2BCF"/>
    <w:rsid w:val="007B2E71"/>
    <w:rsid w:val="007B3D98"/>
    <w:rsid w:val="007B3F06"/>
    <w:rsid w:val="007B4810"/>
    <w:rsid w:val="007B56EC"/>
    <w:rsid w:val="007B5AE2"/>
    <w:rsid w:val="007B6C07"/>
    <w:rsid w:val="007B70EF"/>
    <w:rsid w:val="007B7442"/>
    <w:rsid w:val="007B77CB"/>
    <w:rsid w:val="007C144C"/>
    <w:rsid w:val="007C1B1A"/>
    <w:rsid w:val="007C2227"/>
    <w:rsid w:val="007C3133"/>
    <w:rsid w:val="007C31F2"/>
    <w:rsid w:val="007C3779"/>
    <w:rsid w:val="007C3D3F"/>
    <w:rsid w:val="007C3ED1"/>
    <w:rsid w:val="007C3F5C"/>
    <w:rsid w:val="007C4AB1"/>
    <w:rsid w:val="007C5C2B"/>
    <w:rsid w:val="007C5ECC"/>
    <w:rsid w:val="007C7519"/>
    <w:rsid w:val="007C7740"/>
    <w:rsid w:val="007C7884"/>
    <w:rsid w:val="007C7941"/>
    <w:rsid w:val="007D011B"/>
    <w:rsid w:val="007D1761"/>
    <w:rsid w:val="007D2829"/>
    <w:rsid w:val="007D3B6D"/>
    <w:rsid w:val="007D472D"/>
    <w:rsid w:val="007D4A3A"/>
    <w:rsid w:val="007D4F8F"/>
    <w:rsid w:val="007D55B8"/>
    <w:rsid w:val="007D68AA"/>
    <w:rsid w:val="007D6FFA"/>
    <w:rsid w:val="007D75B0"/>
    <w:rsid w:val="007D7668"/>
    <w:rsid w:val="007E083F"/>
    <w:rsid w:val="007E0C33"/>
    <w:rsid w:val="007E1C17"/>
    <w:rsid w:val="007E1FDD"/>
    <w:rsid w:val="007E24EE"/>
    <w:rsid w:val="007E26FE"/>
    <w:rsid w:val="007E2A93"/>
    <w:rsid w:val="007E2C38"/>
    <w:rsid w:val="007E3392"/>
    <w:rsid w:val="007E3F0B"/>
    <w:rsid w:val="007E42F2"/>
    <w:rsid w:val="007E5592"/>
    <w:rsid w:val="007E5C2C"/>
    <w:rsid w:val="007E619A"/>
    <w:rsid w:val="007E670C"/>
    <w:rsid w:val="007E6DED"/>
    <w:rsid w:val="007E7658"/>
    <w:rsid w:val="007F02F6"/>
    <w:rsid w:val="007F0374"/>
    <w:rsid w:val="007F03F0"/>
    <w:rsid w:val="007F0935"/>
    <w:rsid w:val="007F1BA5"/>
    <w:rsid w:val="007F2139"/>
    <w:rsid w:val="007F27CC"/>
    <w:rsid w:val="007F2982"/>
    <w:rsid w:val="007F2B8B"/>
    <w:rsid w:val="007F2F7A"/>
    <w:rsid w:val="007F3395"/>
    <w:rsid w:val="007F42D6"/>
    <w:rsid w:val="007F53DC"/>
    <w:rsid w:val="007F5CE6"/>
    <w:rsid w:val="007F5D37"/>
    <w:rsid w:val="007F6C48"/>
    <w:rsid w:val="007F6D56"/>
    <w:rsid w:val="007F713D"/>
    <w:rsid w:val="007F7809"/>
    <w:rsid w:val="00800B3F"/>
    <w:rsid w:val="00801511"/>
    <w:rsid w:val="0080192F"/>
    <w:rsid w:val="0080221F"/>
    <w:rsid w:val="0080243D"/>
    <w:rsid w:val="00803124"/>
    <w:rsid w:val="00803187"/>
    <w:rsid w:val="00803630"/>
    <w:rsid w:val="0080377E"/>
    <w:rsid w:val="00804DB6"/>
    <w:rsid w:val="0080580F"/>
    <w:rsid w:val="00806E2B"/>
    <w:rsid w:val="00807198"/>
    <w:rsid w:val="008071F9"/>
    <w:rsid w:val="008074B4"/>
    <w:rsid w:val="00807C09"/>
    <w:rsid w:val="0081005D"/>
    <w:rsid w:val="008130FD"/>
    <w:rsid w:val="00813194"/>
    <w:rsid w:val="008133BD"/>
    <w:rsid w:val="00813DBB"/>
    <w:rsid w:val="00814120"/>
    <w:rsid w:val="00814E59"/>
    <w:rsid w:val="00814F91"/>
    <w:rsid w:val="00815631"/>
    <w:rsid w:val="00816159"/>
    <w:rsid w:val="0081624C"/>
    <w:rsid w:val="00816789"/>
    <w:rsid w:val="00816821"/>
    <w:rsid w:val="00816BF5"/>
    <w:rsid w:val="00817A30"/>
    <w:rsid w:val="00817EA5"/>
    <w:rsid w:val="008201B3"/>
    <w:rsid w:val="00820251"/>
    <w:rsid w:val="00820319"/>
    <w:rsid w:val="0082076B"/>
    <w:rsid w:val="0082090B"/>
    <w:rsid w:val="00820AD4"/>
    <w:rsid w:val="00820F30"/>
    <w:rsid w:val="00821594"/>
    <w:rsid w:val="0082177C"/>
    <w:rsid w:val="00821E42"/>
    <w:rsid w:val="00822057"/>
    <w:rsid w:val="0082264B"/>
    <w:rsid w:val="00822719"/>
    <w:rsid w:val="00822DD3"/>
    <w:rsid w:val="00824753"/>
    <w:rsid w:val="00824BAA"/>
    <w:rsid w:val="00824D54"/>
    <w:rsid w:val="00826756"/>
    <w:rsid w:val="00826933"/>
    <w:rsid w:val="008270D1"/>
    <w:rsid w:val="008278BF"/>
    <w:rsid w:val="00830099"/>
    <w:rsid w:val="008344D4"/>
    <w:rsid w:val="00834837"/>
    <w:rsid w:val="00834C58"/>
    <w:rsid w:val="00834E38"/>
    <w:rsid w:val="008350D3"/>
    <w:rsid w:val="0083587B"/>
    <w:rsid w:val="00835D61"/>
    <w:rsid w:val="008365E2"/>
    <w:rsid w:val="00840627"/>
    <w:rsid w:val="00840D18"/>
    <w:rsid w:val="00840EA9"/>
    <w:rsid w:val="00841021"/>
    <w:rsid w:val="00841387"/>
    <w:rsid w:val="00841855"/>
    <w:rsid w:val="00842733"/>
    <w:rsid w:val="00842798"/>
    <w:rsid w:val="008428CF"/>
    <w:rsid w:val="00843371"/>
    <w:rsid w:val="0084488D"/>
    <w:rsid w:val="0084639B"/>
    <w:rsid w:val="00846501"/>
    <w:rsid w:val="00847C14"/>
    <w:rsid w:val="00847C9F"/>
    <w:rsid w:val="0085005E"/>
    <w:rsid w:val="00850279"/>
    <w:rsid w:val="00850B87"/>
    <w:rsid w:val="00850C87"/>
    <w:rsid w:val="00850D43"/>
    <w:rsid w:val="00850E02"/>
    <w:rsid w:val="008510DE"/>
    <w:rsid w:val="00851329"/>
    <w:rsid w:val="0085136F"/>
    <w:rsid w:val="008513D7"/>
    <w:rsid w:val="00851A2D"/>
    <w:rsid w:val="0085268C"/>
    <w:rsid w:val="008528A7"/>
    <w:rsid w:val="00852A49"/>
    <w:rsid w:val="00852DCC"/>
    <w:rsid w:val="00852F81"/>
    <w:rsid w:val="00854A13"/>
    <w:rsid w:val="00854D43"/>
    <w:rsid w:val="00855360"/>
    <w:rsid w:val="00855DDB"/>
    <w:rsid w:val="00855FEB"/>
    <w:rsid w:val="00856DD4"/>
    <w:rsid w:val="00856DDC"/>
    <w:rsid w:val="00856F75"/>
    <w:rsid w:val="00857031"/>
    <w:rsid w:val="00857A70"/>
    <w:rsid w:val="00857DA4"/>
    <w:rsid w:val="00860563"/>
    <w:rsid w:val="008619B0"/>
    <w:rsid w:val="008622CF"/>
    <w:rsid w:val="00862C51"/>
    <w:rsid w:val="008630CC"/>
    <w:rsid w:val="00863321"/>
    <w:rsid w:val="0086338F"/>
    <w:rsid w:val="00863DB9"/>
    <w:rsid w:val="00864159"/>
    <w:rsid w:val="00864201"/>
    <w:rsid w:val="00864CCF"/>
    <w:rsid w:val="008651D1"/>
    <w:rsid w:val="00866144"/>
    <w:rsid w:val="008662BB"/>
    <w:rsid w:val="00870B05"/>
    <w:rsid w:val="00872684"/>
    <w:rsid w:val="008728C6"/>
    <w:rsid w:val="00872D69"/>
    <w:rsid w:val="00873055"/>
    <w:rsid w:val="008732E9"/>
    <w:rsid w:val="00873DB8"/>
    <w:rsid w:val="0087404D"/>
    <w:rsid w:val="00875E20"/>
    <w:rsid w:val="00875E61"/>
    <w:rsid w:val="008762AD"/>
    <w:rsid w:val="008763DC"/>
    <w:rsid w:val="00876BE8"/>
    <w:rsid w:val="00876C11"/>
    <w:rsid w:val="00876C59"/>
    <w:rsid w:val="008771E2"/>
    <w:rsid w:val="00880684"/>
    <w:rsid w:val="0088075E"/>
    <w:rsid w:val="00880C75"/>
    <w:rsid w:val="0088193A"/>
    <w:rsid w:val="00881999"/>
    <w:rsid w:val="00881BD4"/>
    <w:rsid w:val="00881EA4"/>
    <w:rsid w:val="00882DB7"/>
    <w:rsid w:val="00883315"/>
    <w:rsid w:val="008840E1"/>
    <w:rsid w:val="008847F8"/>
    <w:rsid w:val="00885C64"/>
    <w:rsid w:val="008862B3"/>
    <w:rsid w:val="008879BB"/>
    <w:rsid w:val="0089062C"/>
    <w:rsid w:val="00890881"/>
    <w:rsid w:val="0089136D"/>
    <w:rsid w:val="00891C78"/>
    <w:rsid w:val="0089285F"/>
    <w:rsid w:val="008932B5"/>
    <w:rsid w:val="0089484F"/>
    <w:rsid w:val="008952A3"/>
    <w:rsid w:val="00895BC9"/>
    <w:rsid w:val="008975A4"/>
    <w:rsid w:val="00897C0F"/>
    <w:rsid w:val="008A0B62"/>
    <w:rsid w:val="008A2BA3"/>
    <w:rsid w:val="008A2D94"/>
    <w:rsid w:val="008A3965"/>
    <w:rsid w:val="008A3F44"/>
    <w:rsid w:val="008A437A"/>
    <w:rsid w:val="008A4F36"/>
    <w:rsid w:val="008A5284"/>
    <w:rsid w:val="008A560A"/>
    <w:rsid w:val="008A66B6"/>
    <w:rsid w:val="008A6CFE"/>
    <w:rsid w:val="008A748B"/>
    <w:rsid w:val="008A7548"/>
    <w:rsid w:val="008A771F"/>
    <w:rsid w:val="008A7C7E"/>
    <w:rsid w:val="008B02B9"/>
    <w:rsid w:val="008B079C"/>
    <w:rsid w:val="008B102C"/>
    <w:rsid w:val="008B1594"/>
    <w:rsid w:val="008B1D5E"/>
    <w:rsid w:val="008B342E"/>
    <w:rsid w:val="008B359C"/>
    <w:rsid w:val="008B3A6E"/>
    <w:rsid w:val="008B50E8"/>
    <w:rsid w:val="008B53A4"/>
    <w:rsid w:val="008B7952"/>
    <w:rsid w:val="008C1842"/>
    <w:rsid w:val="008C2BAC"/>
    <w:rsid w:val="008C2DB0"/>
    <w:rsid w:val="008C43C4"/>
    <w:rsid w:val="008C525A"/>
    <w:rsid w:val="008C5464"/>
    <w:rsid w:val="008C638B"/>
    <w:rsid w:val="008C63EE"/>
    <w:rsid w:val="008C67F0"/>
    <w:rsid w:val="008C715D"/>
    <w:rsid w:val="008C74A9"/>
    <w:rsid w:val="008C7773"/>
    <w:rsid w:val="008C79EE"/>
    <w:rsid w:val="008C7EC6"/>
    <w:rsid w:val="008D0396"/>
    <w:rsid w:val="008D043E"/>
    <w:rsid w:val="008D0B54"/>
    <w:rsid w:val="008D0B5F"/>
    <w:rsid w:val="008D3E7B"/>
    <w:rsid w:val="008D48ED"/>
    <w:rsid w:val="008D4DDA"/>
    <w:rsid w:val="008D58F0"/>
    <w:rsid w:val="008D59F8"/>
    <w:rsid w:val="008D5ADD"/>
    <w:rsid w:val="008D7B4E"/>
    <w:rsid w:val="008D7E86"/>
    <w:rsid w:val="008E1F7C"/>
    <w:rsid w:val="008E29DA"/>
    <w:rsid w:val="008E2F5B"/>
    <w:rsid w:val="008E323C"/>
    <w:rsid w:val="008E38C8"/>
    <w:rsid w:val="008E3BB8"/>
    <w:rsid w:val="008E3D6D"/>
    <w:rsid w:val="008E43AC"/>
    <w:rsid w:val="008E480A"/>
    <w:rsid w:val="008E6C67"/>
    <w:rsid w:val="008F0206"/>
    <w:rsid w:val="008F085D"/>
    <w:rsid w:val="008F10AF"/>
    <w:rsid w:val="008F13A8"/>
    <w:rsid w:val="008F1C6A"/>
    <w:rsid w:val="008F1DFF"/>
    <w:rsid w:val="008F201C"/>
    <w:rsid w:val="008F2139"/>
    <w:rsid w:val="008F32F0"/>
    <w:rsid w:val="008F4101"/>
    <w:rsid w:val="008F4704"/>
    <w:rsid w:val="008F499E"/>
    <w:rsid w:val="008F5C91"/>
    <w:rsid w:val="008F6489"/>
    <w:rsid w:val="008F6B07"/>
    <w:rsid w:val="008F6DF7"/>
    <w:rsid w:val="008F6E9E"/>
    <w:rsid w:val="008F74D8"/>
    <w:rsid w:val="00900223"/>
    <w:rsid w:val="00900B8E"/>
    <w:rsid w:val="00900DB5"/>
    <w:rsid w:val="009025FA"/>
    <w:rsid w:val="00902D9C"/>
    <w:rsid w:val="00902DDD"/>
    <w:rsid w:val="0090342E"/>
    <w:rsid w:val="009039F5"/>
    <w:rsid w:val="00904C97"/>
    <w:rsid w:val="00906039"/>
    <w:rsid w:val="00906BC6"/>
    <w:rsid w:val="009072A6"/>
    <w:rsid w:val="0090798C"/>
    <w:rsid w:val="00907D32"/>
    <w:rsid w:val="00910099"/>
    <w:rsid w:val="009100AB"/>
    <w:rsid w:val="00910C1C"/>
    <w:rsid w:val="009117E6"/>
    <w:rsid w:val="00911BAE"/>
    <w:rsid w:val="00911EFF"/>
    <w:rsid w:val="009123C7"/>
    <w:rsid w:val="00912D09"/>
    <w:rsid w:val="00912E7B"/>
    <w:rsid w:val="00912F34"/>
    <w:rsid w:val="0091318F"/>
    <w:rsid w:val="00913EFF"/>
    <w:rsid w:val="00914344"/>
    <w:rsid w:val="00914C33"/>
    <w:rsid w:val="00914D32"/>
    <w:rsid w:val="00914D6E"/>
    <w:rsid w:val="00915B89"/>
    <w:rsid w:val="00915DE3"/>
    <w:rsid w:val="00916194"/>
    <w:rsid w:val="00916CBB"/>
    <w:rsid w:val="00916F92"/>
    <w:rsid w:val="00916FEE"/>
    <w:rsid w:val="00917AC3"/>
    <w:rsid w:val="0092077F"/>
    <w:rsid w:val="00920AEF"/>
    <w:rsid w:val="0092192C"/>
    <w:rsid w:val="00921FF3"/>
    <w:rsid w:val="0092205A"/>
    <w:rsid w:val="00924042"/>
    <w:rsid w:val="0092568E"/>
    <w:rsid w:val="00925FCF"/>
    <w:rsid w:val="0092715B"/>
    <w:rsid w:val="00927F98"/>
    <w:rsid w:val="00930143"/>
    <w:rsid w:val="00930532"/>
    <w:rsid w:val="0093070F"/>
    <w:rsid w:val="00930DDA"/>
    <w:rsid w:val="009317C1"/>
    <w:rsid w:val="00931C21"/>
    <w:rsid w:val="00931D16"/>
    <w:rsid w:val="00933897"/>
    <w:rsid w:val="00933914"/>
    <w:rsid w:val="0093408C"/>
    <w:rsid w:val="00934C4F"/>
    <w:rsid w:val="00934C7C"/>
    <w:rsid w:val="00934CD0"/>
    <w:rsid w:val="00935116"/>
    <w:rsid w:val="0093565E"/>
    <w:rsid w:val="00935A2A"/>
    <w:rsid w:val="00936C7B"/>
    <w:rsid w:val="00936DD9"/>
    <w:rsid w:val="009370C9"/>
    <w:rsid w:val="009373AB"/>
    <w:rsid w:val="0093782A"/>
    <w:rsid w:val="00937FB5"/>
    <w:rsid w:val="0094106E"/>
    <w:rsid w:val="00941203"/>
    <w:rsid w:val="0094123C"/>
    <w:rsid w:val="00941583"/>
    <w:rsid w:val="009416A5"/>
    <w:rsid w:val="009416FD"/>
    <w:rsid w:val="00941873"/>
    <w:rsid w:val="009422C6"/>
    <w:rsid w:val="00942552"/>
    <w:rsid w:val="009429B2"/>
    <w:rsid w:val="00943054"/>
    <w:rsid w:val="00943793"/>
    <w:rsid w:val="00943976"/>
    <w:rsid w:val="00943C57"/>
    <w:rsid w:val="00944242"/>
    <w:rsid w:val="0094452B"/>
    <w:rsid w:val="0094534A"/>
    <w:rsid w:val="00945B69"/>
    <w:rsid w:val="00946A13"/>
    <w:rsid w:val="00946AA1"/>
    <w:rsid w:val="00947247"/>
    <w:rsid w:val="00947439"/>
    <w:rsid w:val="00947494"/>
    <w:rsid w:val="00947F03"/>
    <w:rsid w:val="0095149E"/>
    <w:rsid w:val="009536DC"/>
    <w:rsid w:val="00953DEF"/>
    <w:rsid w:val="00955043"/>
    <w:rsid w:val="00955983"/>
    <w:rsid w:val="0095678F"/>
    <w:rsid w:val="00957863"/>
    <w:rsid w:val="009578FB"/>
    <w:rsid w:val="00957A1A"/>
    <w:rsid w:val="00957D1C"/>
    <w:rsid w:val="00960C8C"/>
    <w:rsid w:val="00960F33"/>
    <w:rsid w:val="0096169C"/>
    <w:rsid w:val="009623DF"/>
    <w:rsid w:val="0096241C"/>
    <w:rsid w:val="00962D2F"/>
    <w:rsid w:val="00963D6F"/>
    <w:rsid w:val="0096459D"/>
    <w:rsid w:val="0096650E"/>
    <w:rsid w:val="00970119"/>
    <w:rsid w:val="009708DE"/>
    <w:rsid w:val="009715D7"/>
    <w:rsid w:val="009726B7"/>
    <w:rsid w:val="00972949"/>
    <w:rsid w:val="00972FBE"/>
    <w:rsid w:val="009730C8"/>
    <w:rsid w:val="00974F02"/>
    <w:rsid w:val="009755D9"/>
    <w:rsid w:val="009757D2"/>
    <w:rsid w:val="009762F7"/>
    <w:rsid w:val="00976B96"/>
    <w:rsid w:val="009770BE"/>
    <w:rsid w:val="0097746F"/>
    <w:rsid w:val="00977675"/>
    <w:rsid w:val="00977BC3"/>
    <w:rsid w:val="00980047"/>
    <w:rsid w:val="00981339"/>
    <w:rsid w:val="00981496"/>
    <w:rsid w:val="00981507"/>
    <w:rsid w:val="009825BC"/>
    <w:rsid w:val="00982E4B"/>
    <w:rsid w:val="00983207"/>
    <w:rsid w:val="00983A94"/>
    <w:rsid w:val="00983CC4"/>
    <w:rsid w:val="009842B3"/>
    <w:rsid w:val="0098445A"/>
    <w:rsid w:val="00984856"/>
    <w:rsid w:val="00984B2B"/>
    <w:rsid w:val="0098527C"/>
    <w:rsid w:val="009852BA"/>
    <w:rsid w:val="0098543A"/>
    <w:rsid w:val="00985499"/>
    <w:rsid w:val="00985E39"/>
    <w:rsid w:val="00986728"/>
    <w:rsid w:val="00987467"/>
    <w:rsid w:val="00990B8E"/>
    <w:rsid w:val="009922D4"/>
    <w:rsid w:val="00992949"/>
    <w:rsid w:val="009935AF"/>
    <w:rsid w:val="00993D5C"/>
    <w:rsid w:val="009949A8"/>
    <w:rsid w:val="00994CA8"/>
    <w:rsid w:val="0099507A"/>
    <w:rsid w:val="00996475"/>
    <w:rsid w:val="00996EF1"/>
    <w:rsid w:val="00996FD1"/>
    <w:rsid w:val="00997227"/>
    <w:rsid w:val="0099752D"/>
    <w:rsid w:val="00997A06"/>
    <w:rsid w:val="00997C30"/>
    <w:rsid w:val="00997CB6"/>
    <w:rsid w:val="009A03DA"/>
    <w:rsid w:val="009A057F"/>
    <w:rsid w:val="009A0EF3"/>
    <w:rsid w:val="009A1000"/>
    <w:rsid w:val="009A112C"/>
    <w:rsid w:val="009A1DFE"/>
    <w:rsid w:val="009A2012"/>
    <w:rsid w:val="009A21F4"/>
    <w:rsid w:val="009A2814"/>
    <w:rsid w:val="009A34C3"/>
    <w:rsid w:val="009A36A4"/>
    <w:rsid w:val="009A4733"/>
    <w:rsid w:val="009A4A32"/>
    <w:rsid w:val="009A4F9C"/>
    <w:rsid w:val="009A7227"/>
    <w:rsid w:val="009A726D"/>
    <w:rsid w:val="009A77B5"/>
    <w:rsid w:val="009B0525"/>
    <w:rsid w:val="009B1681"/>
    <w:rsid w:val="009B172E"/>
    <w:rsid w:val="009B1C3A"/>
    <w:rsid w:val="009B4C93"/>
    <w:rsid w:val="009B4EB6"/>
    <w:rsid w:val="009B5B91"/>
    <w:rsid w:val="009B6403"/>
    <w:rsid w:val="009B655E"/>
    <w:rsid w:val="009B6F27"/>
    <w:rsid w:val="009B744D"/>
    <w:rsid w:val="009B757A"/>
    <w:rsid w:val="009C04ED"/>
    <w:rsid w:val="009C098D"/>
    <w:rsid w:val="009C15CB"/>
    <w:rsid w:val="009C1DAF"/>
    <w:rsid w:val="009C3030"/>
    <w:rsid w:val="009C314B"/>
    <w:rsid w:val="009C316F"/>
    <w:rsid w:val="009C3806"/>
    <w:rsid w:val="009C39A6"/>
    <w:rsid w:val="009C452B"/>
    <w:rsid w:val="009C4B92"/>
    <w:rsid w:val="009C4D7E"/>
    <w:rsid w:val="009C4FF7"/>
    <w:rsid w:val="009C5634"/>
    <w:rsid w:val="009C65DF"/>
    <w:rsid w:val="009C660A"/>
    <w:rsid w:val="009C770C"/>
    <w:rsid w:val="009D1018"/>
    <w:rsid w:val="009D11B8"/>
    <w:rsid w:val="009D141E"/>
    <w:rsid w:val="009D20A1"/>
    <w:rsid w:val="009D2265"/>
    <w:rsid w:val="009D24B2"/>
    <w:rsid w:val="009D27EC"/>
    <w:rsid w:val="009D2DFA"/>
    <w:rsid w:val="009D3603"/>
    <w:rsid w:val="009D3790"/>
    <w:rsid w:val="009D3898"/>
    <w:rsid w:val="009D3B6F"/>
    <w:rsid w:val="009D3D9B"/>
    <w:rsid w:val="009D525C"/>
    <w:rsid w:val="009D541C"/>
    <w:rsid w:val="009D5FBF"/>
    <w:rsid w:val="009D686D"/>
    <w:rsid w:val="009D6BFC"/>
    <w:rsid w:val="009D73C2"/>
    <w:rsid w:val="009D7AD0"/>
    <w:rsid w:val="009E0209"/>
    <w:rsid w:val="009E1933"/>
    <w:rsid w:val="009E1C7A"/>
    <w:rsid w:val="009E3E1D"/>
    <w:rsid w:val="009E4692"/>
    <w:rsid w:val="009E4BA8"/>
    <w:rsid w:val="009E4C93"/>
    <w:rsid w:val="009E4D93"/>
    <w:rsid w:val="009E56BD"/>
    <w:rsid w:val="009E5D5F"/>
    <w:rsid w:val="009E614B"/>
    <w:rsid w:val="009E6B4A"/>
    <w:rsid w:val="009E72CB"/>
    <w:rsid w:val="009E7795"/>
    <w:rsid w:val="009F1F6D"/>
    <w:rsid w:val="009F202D"/>
    <w:rsid w:val="009F2DA1"/>
    <w:rsid w:val="009F3B33"/>
    <w:rsid w:val="009F42EB"/>
    <w:rsid w:val="009F5A2C"/>
    <w:rsid w:val="009F6D48"/>
    <w:rsid w:val="009F7785"/>
    <w:rsid w:val="009F7845"/>
    <w:rsid w:val="00A0007C"/>
    <w:rsid w:val="00A00A9E"/>
    <w:rsid w:val="00A00D78"/>
    <w:rsid w:val="00A00EDC"/>
    <w:rsid w:val="00A01113"/>
    <w:rsid w:val="00A01F22"/>
    <w:rsid w:val="00A021AA"/>
    <w:rsid w:val="00A02A84"/>
    <w:rsid w:val="00A03850"/>
    <w:rsid w:val="00A04A5E"/>
    <w:rsid w:val="00A0500F"/>
    <w:rsid w:val="00A06821"/>
    <w:rsid w:val="00A06FC1"/>
    <w:rsid w:val="00A10612"/>
    <w:rsid w:val="00A11FFC"/>
    <w:rsid w:val="00A11FFE"/>
    <w:rsid w:val="00A12357"/>
    <w:rsid w:val="00A123FC"/>
    <w:rsid w:val="00A12553"/>
    <w:rsid w:val="00A12B7E"/>
    <w:rsid w:val="00A144ED"/>
    <w:rsid w:val="00A14622"/>
    <w:rsid w:val="00A14A25"/>
    <w:rsid w:val="00A1580F"/>
    <w:rsid w:val="00A15832"/>
    <w:rsid w:val="00A16363"/>
    <w:rsid w:val="00A1717E"/>
    <w:rsid w:val="00A17FA9"/>
    <w:rsid w:val="00A20900"/>
    <w:rsid w:val="00A20D78"/>
    <w:rsid w:val="00A20FED"/>
    <w:rsid w:val="00A21923"/>
    <w:rsid w:val="00A21DD3"/>
    <w:rsid w:val="00A22587"/>
    <w:rsid w:val="00A22785"/>
    <w:rsid w:val="00A23066"/>
    <w:rsid w:val="00A23325"/>
    <w:rsid w:val="00A23507"/>
    <w:rsid w:val="00A24265"/>
    <w:rsid w:val="00A247B2"/>
    <w:rsid w:val="00A2580A"/>
    <w:rsid w:val="00A258F6"/>
    <w:rsid w:val="00A25B0B"/>
    <w:rsid w:val="00A27EB6"/>
    <w:rsid w:val="00A307B8"/>
    <w:rsid w:val="00A30BD7"/>
    <w:rsid w:val="00A312E1"/>
    <w:rsid w:val="00A3148C"/>
    <w:rsid w:val="00A32022"/>
    <w:rsid w:val="00A3231E"/>
    <w:rsid w:val="00A32A1E"/>
    <w:rsid w:val="00A32D1A"/>
    <w:rsid w:val="00A32FA0"/>
    <w:rsid w:val="00A33062"/>
    <w:rsid w:val="00A33681"/>
    <w:rsid w:val="00A3377A"/>
    <w:rsid w:val="00A33E87"/>
    <w:rsid w:val="00A35584"/>
    <w:rsid w:val="00A35E94"/>
    <w:rsid w:val="00A35FB7"/>
    <w:rsid w:val="00A36140"/>
    <w:rsid w:val="00A3686E"/>
    <w:rsid w:val="00A371BF"/>
    <w:rsid w:val="00A40013"/>
    <w:rsid w:val="00A406B4"/>
    <w:rsid w:val="00A417A7"/>
    <w:rsid w:val="00A42E47"/>
    <w:rsid w:val="00A43E33"/>
    <w:rsid w:val="00A44084"/>
    <w:rsid w:val="00A441A1"/>
    <w:rsid w:val="00A44613"/>
    <w:rsid w:val="00A447E0"/>
    <w:rsid w:val="00A44A55"/>
    <w:rsid w:val="00A44A98"/>
    <w:rsid w:val="00A45D1D"/>
    <w:rsid w:val="00A464B9"/>
    <w:rsid w:val="00A46B18"/>
    <w:rsid w:val="00A4743F"/>
    <w:rsid w:val="00A51230"/>
    <w:rsid w:val="00A517CC"/>
    <w:rsid w:val="00A51F3E"/>
    <w:rsid w:val="00A5252D"/>
    <w:rsid w:val="00A531BB"/>
    <w:rsid w:val="00A53C3E"/>
    <w:rsid w:val="00A55498"/>
    <w:rsid w:val="00A5615B"/>
    <w:rsid w:val="00A56338"/>
    <w:rsid w:val="00A56512"/>
    <w:rsid w:val="00A56B00"/>
    <w:rsid w:val="00A56FA7"/>
    <w:rsid w:val="00A57779"/>
    <w:rsid w:val="00A60BBD"/>
    <w:rsid w:val="00A610C5"/>
    <w:rsid w:val="00A61487"/>
    <w:rsid w:val="00A622B9"/>
    <w:rsid w:val="00A62964"/>
    <w:rsid w:val="00A6358D"/>
    <w:rsid w:val="00A636BE"/>
    <w:rsid w:val="00A63CD4"/>
    <w:rsid w:val="00A64AD5"/>
    <w:rsid w:val="00A655A5"/>
    <w:rsid w:val="00A65DFC"/>
    <w:rsid w:val="00A66A46"/>
    <w:rsid w:val="00A66C75"/>
    <w:rsid w:val="00A66E35"/>
    <w:rsid w:val="00A66E66"/>
    <w:rsid w:val="00A67434"/>
    <w:rsid w:val="00A67DF0"/>
    <w:rsid w:val="00A67EBC"/>
    <w:rsid w:val="00A7006C"/>
    <w:rsid w:val="00A700EA"/>
    <w:rsid w:val="00A70107"/>
    <w:rsid w:val="00A71117"/>
    <w:rsid w:val="00A7167D"/>
    <w:rsid w:val="00A72353"/>
    <w:rsid w:val="00A734D1"/>
    <w:rsid w:val="00A73DE4"/>
    <w:rsid w:val="00A73F42"/>
    <w:rsid w:val="00A76D2E"/>
    <w:rsid w:val="00A800B4"/>
    <w:rsid w:val="00A8019D"/>
    <w:rsid w:val="00A80201"/>
    <w:rsid w:val="00A80628"/>
    <w:rsid w:val="00A808D4"/>
    <w:rsid w:val="00A82F67"/>
    <w:rsid w:val="00A83494"/>
    <w:rsid w:val="00A840F7"/>
    <w:rsid w:val="00A84203"/>
    <w:rsid w:val="00A84575"/>
    <w:rsid w:val="00A8473C"/>
    <w:rsid w:val="00A85896"/>
    <w:rsid w:val="00A87CDC"/>
    <w:rsid w:val="00A906FE"/>
    <w:rsid w:val="00A90965"/>
    <w:rsid w:val="00A909BA"/>
    <w:rsid w:val="00A92B4F"/>
    <w:rsid w:val="00A92CCE"/>
    <w:rsid w:val="00A92EA2"/>
    <w:rsid w:val="00A9349F"/>
    <w:rsid w:val="00A93A69"/>
    <w:rsid w:val="00A93F42"/>
    <w:rsid w:val="00A95545"/>
    <w:rsid w:val="00A97049"/>
    <w:rsid w:val="00A97149"/>
    <w:rsid w:val="00A9744B"/>
    <w:rsid w:val="00AA0243"/>
    <w:rsid w:val="00AA031D"/>
    <w:rsid w:val="00AA0F93"/>
    <w:rsid w:val="00AA197E"/>
    <w:rsid w:val="00AA2959"/>
    <w:rsid w:val="00AA2E02"/>
    <w:rsid w:val="00AA2EC9"/>
    <w:rsid w:val="00AA2F65"/>
    <w:rsid w:val="00AA3597"/>
    <w:rsid w:val="00AA3F3D"/>
    <w:rsid w:val="00AA4279"/>
    <w:rsid w:val="00AA483C"/>
    <w:rsid w:val="00AA497F"/>
    <w:rsid w:val="00AA4DDB"/>
    <w:rsid w:val="00AA512E"/>
    <w:rsid w:val="00AA578D"/>
    <w:rsid w:val="00AA5802"/>
    <w:rsid w:val="00AA6095"/>
    <w:rsid w:val="00AA624F"/>
    <w:rsid w:val="00AA633E"/>
    <w:rsid w:val="00AA6B29"/>
    <w:rsid w:val="00AA7E24"/>
    <w:rsid w:val="00AB0327"/>
    <w:rsid w:val="00AB191F"/>
    <w:rsid w:val="00AB29C0"/>
    <w:rsid w:val="00AB2BD2"/>
    <w:rsid w:val="00AB2F5C"/>
    <w:rsid w:val="00AB387E"/>
    <w:rsid w:val="00AB3D35"/>
    <w:rsid w:val="00AB4A88"/>
    <w:rsid w:val="00AB5794"/>
    <w:rsid w:val="00AB597C"/>
    <w:rsid w:val="00AB5B5F"/>
    <w:rsid w:val="00AB6677"/>
    <w:rsid w:val="00AC0D85"/>
    <w:rsid w:val="00AC1748"/>
    <w:rsid w:val="00AC17C9"/>
    <w:rsid w:val="00AC25E2"/>
    <w:rsid w:val="00AC2F17"/>
    <w:rsid w:val="00AC3E14"/>
    <w:rsid w:val="00AC44CE"/>
    <w:rsid w:val="00AC49E2"/>
    <w:rsid w:val="00AC4A72"/>
    <w:rsid w:val="00AC4F0D"/>
    <w:rsid w:val="00AC4FA2"/>
    <w:rsid w:val="00AC54FA"/>
    <w:rsid w:val="00AC6369"/>
    <w:rsid w:val="00AC6917"/>
    <w:rsid w:val="00AC6973"/>
    <w:rsid w:val="00AC741F"/>
    <w:rsid w:val="00AC7490"/>
    <w:rsid w:val="00AC7612"/>
    <w:rsid w:val="00AD07E6"/>
    <w:rsid w:val="00AD0ABB"/>
    <w:rsid w:val="00AD0E49"/>
    <w:rsid w:val="00AD2BD8"/>
    <w:rsid w:val="00AD3082"/>
    <w:rsid w:val="00AD45F0"/>
    <w:rsid w:val="00AD4AC4"/>
    <w:rsid w:val="00AD4AE7"/>
    <w:rsid w:val="00AD4BAB"/>
    <w:rsid w:val="00AD6053"/>
    <w:rsid w:val="00AD60EE"/>
    <w:rsid w:val="00AD64A0"/>
    <w:rsid w:val="00AD675E"/>
    <w:rsid w:val="00AD6B00"/>
    <w:rsid w:val="00AD71D9"/>
    <w:rsid w:val="00AE16B9"/>
    <w:rsid w:val="00AE20EB"/>
    <w:rsid w:val="00AE22CA"/>
    <w:rsid w:val="00AE23BE"/>
    <w:rsid w:val="00AE38E8"/>
    <w:rsid w:val="00AE3A57"/>
    <w:rsid w:val="00AE4441"/>
    <w:rsid w:val="00AE45CF"/>
    <w:rsid w:val="00AE4822"/>
    <w:rsid w:val="00AE493B"/>
    <w:rsid w:val="00AE5899"/>
    <w:rsid w:val="00AE6A81"/>
    <w:rsid w:val="00AE759D"/>
    <w:rsid w:val="00AE7DBB"/>
    <w:rsid w:val="00AF144E"/>
    <w:rsid w:val="00AF1E9B"/>
    <w:rsid w:val="00AF4361"/>
    <w:rsid w:val="00AF4B98"/>
    <w:rsid w:val="00AF5396"/>
    <w:rsid w:val="00AF68A7"/>
    <w:rsid w:val="00AF76F1"/>
    <w:rsid w:val="00B00CEC"/>
    <w:rsid w:val="00B01754"/>
    <w:rsid w:val="00B02122"/>
    <w:rsid w:val="00B02412"/>
    <w:rsid w:val="00B02D7F"/>
    <w:rsid w:val="00B03382"/>
    <w:rsid w:val="00B03BA9"/>
    <w:rsid w:val="00B04269"/>
    <w:rsid w:val="00B0431C"/>
    <w:rsid w:val="00B0474C"/>
    <w:rsid w:val="00B04ADB"/>
    <w:rsid w:val="00B04C06"/>
    <w:rsid w:val="00B07256"/>
    <w:rsid w:val="00B072A0"/>
    <w:rsid w:val="00B074BE"/>
    <w:rsid w:val="00B07CB8"/>
    <w:rsid w:val="00B07CDB"/>
    <w:rsid w:val="00B07ED5"/>
    <w:rsid w:val="00B1057B"/>
    <w:rsid w:val="00B11012"/>
    <w:rsid w:val="00B119FB"/>
    <w:rsid w:val="00B12018"/>
    <w:rsid w:val="00B12182"/>
    <w:rsid w:val="00B1309B"/>
    <w:rsid w:val="00B141A4"/>
    <w:rsid w:val="00B145AE"/>
    <w:rsid w:val="00B14763"/>
    <w:rsid w:val="00B15045"/>
    <w:rsid w:val="00B15586"/>
    <w:rsid w:val="00B16BB3"/>
    <w:rsid w:val="00B17FC4"/>
    <w:rsid w:val="00B2010D"/>
    <w:rsid w:val="00B207C4"/>
    <w:rsid w:val="00B20CD6"/>
    <w:rsid w:val="00B210EA"/>
    <w:rsid w:val="00B21158"/>
    <w:rsid w:val="00B214C0"/>
    <w:rsid w:val="00B218A6"/>
    <w:rsid w:val="00B220DD"/>
    <w:rsid w:val="00B22212"/>
    <w:rsid w:val="00B22BCF"/>
    <w:rsid w:val="00B23163"/>
    <w:rsid w:val="00B232C5"/>
    <w:rsid w:val="00B23948"/>
    <w:rsid w:val="00B23D78"/>
    <w:rsid w:val="00B23E65"/>
    <w:rsid w:val="00B24421"/>
    <w:rsid w:val="00B249E9"/>
    <w:rsid w:val="00B24A0D"/>
    <w:rsid w:val="00B25D32"/>
    <w:rsid w:val="00B262DE"/>
    <w:rsid w:val="00B2631D"/>
    <w:rsid w:val="00B26947"/>
    <w:rsid w:val="00B26A9F"/>
    <w:rsid w:val="00B26B00"/>
    <w:rsid w:val="00B26C39"/>
    <w:rsid w:val="00B300C0"/>
    <w:rsid w:val="00B30696"/>
    <w:rsid w:val="00B317A1"/>
    <w:rsid w:val="00B321A9"/>
    <w:rsid w:val="00B33240"/>
    <w:rsid w:val="00B33D1A"/>
    <w:rsid w:val="00B33E8C"/>
    <w:rsid w:val="00B345B1"/>
    <w:rsid w:val="00B34885"/>
    <w:rsid w:val="00B34CD7"/>
    <w:rsid w:val="00B35E6C"/>
    <w:rsid w:val="00B35EBD"/>
    <w:rsid w:val="00B36772"/>
    <w:rsid w:val="00B402C8"/>
    <w:rsid w:val="00B40A6B"/>
    <w:rsid w:val="00B4113B"/>
    <w:rsid w:val="00B4216B"/>
    <w:rsid w:val="00B421A3"/>
    <w:rsid w:val="00B42A28"/>
    <w:rsid w:val="00B42B29"/>
    <w:rsid w:val="00B42D82"/>
    <w:rsid w:val="00B4327E"/>
    <w:rsid w:val="00B43366"/>
    <w:rsid w:val="00B436C0"/>
    <w:rsid w:val="00B43787"/>
    <w:rsid w:val="00B44716"/>
    <w:rsid w:val="00B448DE"/>
    <w:rsid w:val="00B44AF4"/>
    <w:rsid w:val="00B44B0D"/>
    <w:rsid w:val="00B45354"/>
    <w:rsid w:val="00B456DA"/>
    <w:rsid w:val="00B47555"/>
    <w:rsid w:val="00B501AF"/>
    <w:rsid w:val="00B50237"/>
    <w:rsid w:val="00B50307"/>
    <w:rsid w:val="00B50796"/>
    <w:rsid w:val="00B50987"/>
    <w:rsid w:val="00B50AEF"/>
    <w:rsid w:val="00B51E09"/>
    <w:rsid w:val="00B51E99"/>
    <w:rsid w:val="00B52217"/>
    <w:rsid w:val="00B5292C"/>
    <w:rsid w:val="00B529D6"/>
    <w:rsid w:val="00B52B9F"/>
    <w:rsid w:val="00B52DFF"/>
    <w:rsid w:val="00B52E20"/>
    <w:rsid w:val="00B53214"/>
    <w:rsid w:val="00B532B2"/>
    <w:rsid w:val="00B533B7"/>
    <w:rsid w:val="00B53B1E"/>
    <w:rsid w:val="00B53D77"/>
    <w:rsid w:val="00B54066"/>
    <w:rsid w:val="00B54B52"/>
    <w:rsid w:val="00B55CE5"/>
    <w:rsid w:val="00B56DEE"/>
    <w:rsid w:val="00B577A9"/>
    <w:rsid w:val="00B57CD8"/>
    <w:rsid w:val="00B60640"/>
    <w:rsid w:val="00B60C52"/>
    <w:rsid w:val="00B6140D"/>
    <w:rsid w:val="00B6154C"/>
    <w:rsid w:val="00B61793"/>
    <w:rsid w:val="00B61CDE"/>
    <w:rsid w:val="00B62BBB"/>
    <w:rsid w:val="00B62BD2"/>
    <w:rsid w:val="00B63CDF"/>
    <w:rsid w:val="00B641FB"/>
    <w:rsid w:val="00B64E70"/>
    <w:rsid w:val="00B6503F"/>
    <w:rsid w:val="00B655AF"/>
    <w:rsid w:val="00B6569F"/>
    <w:rsid w:val="00B66B8F"/>
    <w:rsid w:val="00B67414"/>
    <w:rsid w:val="00B701C1"/>
    <w:rsid w:val="00B70F40"/>
    <w:rsid w:val="00B71EA5"/>
    <w:rsid w:val="00B725D5"/>
    <w:rsid w:val="00B74266"/>
    <w:rsid w:val="00B742B3"/>
    <w:rsid w:val="00B745C1"/>
    <w:rsid w:val="00B76DDA"/>
    <w:rsid w:val="00B772BD"/>
    <w:rsid w:val="00B77A86"/>
    <w:rsid w:val="00B77CFA"/>
    <w:rsid w:val="00B8027B"/>
    <w:rsid w:val="00B8170E"/>
    <w:rsid w:val="00B81B19"/>
    <w:rsid w:val="00B822A5"/>
    <w:rsid w:val="00B8246A"/>
    <w:rsid w:val="00B831DC"/>
    <w:rsid w:val="00B83281"/>
    <w:rsid w:val="00B834FD"/>
    <w:rsid w:val="00B83CBD"/>
    <w:rsid w:val="00B8411C"/>
    <w:rsid w:val="00B842C2"/>
    <w:rsid w:val="00B85359"/>
    <w:rsid w:val="00B8555B"/>
    <w:rsid w:val="00B86575"/>
    <w:rsid w:val="00B86B82"/>
    <w:rsid w:val="00B906D5"/>
    <w:rsid w:val="00B910CD"/>
    <w:rsid w:val="00B92195"/>
    <w:rsid w:val="00B9248E"/>
    <w:rsid w:val="00B92A09"/>
    <w:rsid w:val="00B93156"/>
    <w:rsid w:val="00B935D8"/>
    <w:rsid w:val="00B9393E"/>
    <w:rsid w:val="00B93E3F"/>
    <w:rsid w:val="00B948B1"/>
    <w:rsid w:val="00B963BC"/>
    <w:rsid w:val="00B969B5"/>
    <w:rsid w:val="00B96C4B"/>
    <w:rsid w:val="00B96CF3"/>
    <w:rsid w:val="00B9778D"/>
    <w:rsid w:val="00BA09D5"/>
    <w:rsid w:val="00BA1109"/>
    <w:rsid w:val="00BA1B14"/>
    <w:rsid w:val="00BA222D"/>
    <w:rsid w:val="00BA2896"/>
    <w:rsid w:val="00BA294D"/>
    <w:rsid w:val="00BA2A93"/>
    <w:rsid w:val="00BA2FFF"/>
    <w:rsid w:val="00BA3F9D"/>
    <w:rsid w:val="00BA47D5"/>
    <w:rsid w:val="00BA4C6C"/>
    <w:rsid w:val="00BA6256"/>
    <w:rsid w:val="00BA6293"/>
    <w:rsid w:val="00BA6535"/>
    <w:rsid w:val="00BA6D99"/>
    <w:rsid w:val="00BA6ED7"/>
    <w:rsid w:val="00BA7538"/>
    <w:rsid w:val="00BB186C"/>
    <w:rsid w:val="00BB1E43"/>
    <w:rsid w:val="00BB2374"/>
    <w:rsid w:val="00BB2D33"/>
    <w:rsid w:val="00BB348B"/>
    <w:rsid w:val="00BB358F"/>
    <w:rsid w:val="00BB3FA9"/>
    <w:rsid w:val="00BB4D76"/>
    <w:rsid w:val="00BB54B7"/>
    <w:rsid w:val="00BB5950"/>
    <w:rsid w:val="00BB6E0B"/>
    <w:rsid w:val="00BB7285"/>
    <w:rsid w:val="00BB73AF"/>
    <w:rsid w:val="00BB7E35"/>
    <w:rsid w:val="00BC00FC"/>
    <w:rsid w:val="00BC04B5"/>
    <w:rsid w:val="00BC1EC6"/>
    <w:rsid w:val="00BC2928"/>
    <w:rsid w:val="00BC2ADA"/>
    <w:rsid w:val="00BC2E48"/>
    <w:rsid w:val="00BC5C56"/>
    <w:rsid w:val="00BC5C87"/>
    <w:rsid w:val="00BC6149"/>
    <w:rsid w:val="00BC74A1"/>
    <w:rsid w:val="00BC75E7"/>
    <w:rsid w:val="00BC7CFB"/>
    <w:rsid w:val="00BD02B2"/>
    <w:rsid w:val="00BD0621"/>
    <w:rsid w:val="00BD09EA"/>
    <w:rsid w:val="00BD1977"/>
    <w:rsid w:val="00BD2336"/>
    <w:rsid w:val="00BD2587"/>
    <w:rsid w:val="00BD2EFD"/>
    <w:rsid w:val="00BD3B3D"/>
    <w:rsid w:val="00BD3C2D"/>
    <w:rsid w:val="00BD411A"/>
    <w:rsid w:val="00BD44D7"/>
    <w:rsid w:val="00BD58DA"/>
    <w:rsid w:val="00BD5A2E"/>
    <w:rsid w:val="00BD61C9"/>
    <w:rsid w:val="00BD636B"/>
    <w:rsid w:val="00BD6CBA"/>
    <w:rsid w:val="00BD73A6"/>
    <w:rsid w:val="00BE0365"/>
    <w:rsid w:val="00BE0D24"/>
    <w:rsid w:val="00BE1F52"/>
    <w:rsid w:val="00BE27C1"/>
    <w:rsid w:val="00BE27D8"/>
    <w:rsid w:val="00BE2997"/>
    <w:rsid w:val="00BE3156"/>
    <w:rsid w:val="00BE33BA"/>
    <w:rsid w:val="00BE33CE"/>
    <w:rsid w:val="00BE3FCC"/>
    <w:rsid w:val="00BE4412"/>
    <w:rsid w:val="00BE517C"/>
    <w:rsid w:val="00BE6F4D"/>
    <w:rsid w:val="00BE7C2B"/>
    <w:rsid w:val="00BF0126"/>
    <w:rsid w:val="00BF0181"/>
    <w:rsid w:val="00BF08E7"/>
    <w:rsid w:val="00BF0DFD"/>
    <w:rsid w:val="00BF1C58"/>
    <w:rsid w:val="00BF1EB6"/>
    <w:rsid w:val="00BF35AF"/>
    <w:rsid w:val="00BF3E83"/>
    <w:rsid w:val="00BF47D0"/>
    <w:rsid w:val="00BF4902"/>
    <w:rsid w:val="00BF4C08"/>
    <w:rsid w:val="00BF5E7A"/>
    <w:rsid w:val="00BF6923"/>
    <w:rsid w:val="00BF6961"/>
    <w:rsid w:val="00BF6A60"/>
    <w:rsid w:val="00BF70B0"/>
    <w:rsid w:val="00BF786C"/>
    <w:rsid w:val="00C00372"/>
    <w:rsid w:val="00C01049"/>
    <w:rsid w:val="00C01612"/>
    <w:rsid w:val="00C01C0C"/>
    <w:rsid w:val="00C021F6"/>
    <w:rsid w:val="00C02801"/>
    <w:rsid w:val="00C03A76"/>
    <w:rsid w:val="00C04787"/>
    <w:rsid w:val="00C104E0"/>
    <w:rsid w:val="00C117F4"/>
    <w:rsid w:val="00C1182D"/>
    <w:rsid w:val="00C11BC4"/>
    <w:rsid w:val="00C11FA1"/>
    <w:rsid w:val="00C11FA4"/>
    <w:rsid w:val="00C126C1"/>
    <w:rsid w:val="00C162EE"/>
    <w:rsid w:val="00C17E4D"/>
    <w:rsid w:val="00C17FAB"/>
    <w:rsid w:val="00C20D30"/>
    <w:rsid w:val="00C22271"/>
    <w:rsid w:val="00C22D34"/>
    <w:rsid w:val="00C22FD9"/>
    <w:rsid w:val="00C2309D"/>
    <w:rsid w:val="00C236E6"/>
    <w:rsid w:val="00C24EA4"/>
    <w:rsid w:val="00C250D0"/>
    <w:rsid w:val="00C2718A"/>
    <w:rsid w:val="00C31179"/>
    <w:rsid w:val="00C3143B"/>
    <w:rsid w:val="00C3179A"/>
    <w:rsid w:val="00C33508"/>
    <w:rsid w:val="00C33E38"/>
    <w:rsid w:val="00C34326"/>
    <w:rsid w:val="00C34828"/>
    <w:rsid w:val="00C35D9E"/>
    <w:rsid w:val="00C36261"/>
    <w:rsid w:val="00C36D0E"/>
    <w:rsid w:val="00C371BC"/>
    <w:rsid w:val="00C37C8C"/>
    <w:rsid w:val="00C37F92"/>
    <w:rsid w:val="00C410CF"/>
    <w:rsid w:val="00C4116F"/>
    <w:rsid w:val="00C41456"/>
    <w:rsid w:val="00C41CA2"/>
    <w:rsid w:val="00C424EE"/>
    <w:rsid w:val="00C429DD"/>
    <w:rsid w:val="00C4303B"/>
    <w:rsid w:val="00C43BF7"/>
    <w:rsid w:val="00C44176"/>
    <w:rsid w:val="00C44799"/>
    <w:rsid w:val="00C45305"/>
    <w:rsid w:val="00C45A06"/>
    <w:rsid w:val="00C45E1F"/>
    <w:rsid w:val="00C45F2D"/>
    <w:rsid w:val="00C463B8"/>
    <w:rsid w:val="00C4788B"/>
    <w:rsid w:val="00C47C16"/>
    <w:rsid w:val="00C50E7F"/>
    <w:rsid w:val="00C5104F"/>
    <w:rsid w:val="00C512D2"/>
    <w:rsid w:val="00C51429"/>
    <w:rsid w:val="00C51E29"/>
    <w:rsid w:val="00C53973"/>
    <w:rsid w:val="00C53E31"/>
    <w:rsid w:val="00C543F7"/>
    <w:rsid w:val="00C547B8"/>
    <w:rsid w:val="00C55013"/>
    <w:rsid w:val="00C55905"/>
    <w:rsid w:val="00C566C3"/>
    <w:rsid w:val="00C5695C"/>
    <w:rsid w:val="00C56F6C"/>
    <w:rsid w:val="00C57314"/>
    <w:rsid w:val="00C57A18"/>
    <w:rsid w:val="00C608C8"/>
    <w:rsid w:val="00C6091E"/>
    <w:rsid w:val="00C6122B"/>
    <w:rsid w:val="00C61E2A"/>
    <w:rsid w:val="00C63C05"/>
    <w:rsid w:val="00C63CF4"/>
    <w:rsid w:val="00C63E58"/>
    <w:rsid w:val="00C65176"/>
    <w:rsid w:val="00C65205"/>
    <w:rsid w:val="00C6549C"/>
    <w:rsid w:val="00C6600B"/>
    <w:rsid w:val="00C66EC4"/>
    <w:rsid w:val="00C66F8C"/>
    <w:rsid w:val="00C66FB2"/>
    <w:rsid w:val="00C67C99"/>
    <w:rsid w:val="00C70B89"/>
    <w:rsid w:val="00C713A9"/>
    <w:rsid w:val="00C717E3"/>
    <w:rsid w:val="00C71E77"/>
    <w:rsid w:val="00C72A50"/>
    <w:rsid w:val="00C72D77"/>
    <w:rsid w:val="00C73987"/>
    <w:rsid w:val="00C743E0"/>
    <w:rsid w:val="00C7446D"/>
    <w:rsid w:val="00C764BE"/>
    <w:rsid w:val="00C764E5"/>
    <w:rsid w:val="00C76D71"/>
    <w:rsid w:val="00C77DD3"/>
    <w:rsid w:val="00C801F7"/>
    <w:rsid w:val="00C80605"/>
    <w:rsid w:val="00C8278E"/>
    <w:rsid w:val="00C827CD"/>
    <w:rsid w:val="00C8335E"/>
    <w:rsid w:val="00C83D1A"/>
    <w:rsid w:val="00C84045"/>
    <w:rsid w:val="00C843E6"/>
    <w:rsid w:val="00C84FA2"/>
    <w:rsid w:val="00C85606"/>
    <w:rsid w:val="00C85BF2"/>
    <w:rsid w:val="00C85E3C"/>
    <w:rsid w:val="00C86A3B"/>
    <w:rsid w:val="00C87032"/>
    <w:rsid w:val="00C87263"/>
    <w:rsid w:val="00C87D30"/>
    <w:rsid w:val="00C908F9"/>
    <w:rsid w:val="00C9109F"/>
    <w:rsid w:val="00C91498"/>
    <w:rsid w:val="00C914F1"/>
    <w:rsid w:val="00C92065"/>
    <w:rsid w:val="00C92225"/>
    <w:rsid w:val="00C923C6"/>
    <w:rsid w:val="00C92899"/>
    <w:rsid w:val="00C938E1"/>
    <w:rsid w:val="00C93B8B"/>
    <w:rsid w:val="00C943F0"/>
    <w:rsid w:val="00C951CC"/>
    <w:rsid w:val="00C95499"/>
    <w:rsid w:val="00C95BAF"/>
    <w:rsid w:val="00C96453"/>
    <w:rsid w:val="00C96DC4"/>
    <w:rsid w:val="00CA0142"/>
    <w:rsid w:val="00CA09EF"/>
    <w:rsid w:val="00CA16D9"/>
    <w:rsid w:val="00CA2104"/>
    <w:rsid w:val="00CA30DC"/>
    <w:rsid w:val="00CA35C7"/>
    <w:rsid w:val="00CA3B83"/>
    <w:rsid w:val="00CA47A9"/>
    <w:rsid w:val="00CA4C5B"/>
    <w:rsid w:val="00CA5480"/>
    <w:rsid w:val="00CA6BA7"/>
    <w:rsid w:val="00CA7498"/>
    <w:rsid w:val="00CA75EC"/>
    <w:rsid w:val="00CA7B40"/>
    <w:rsid w:val="00CB0120"/>
    <w:rsid w:val="00CB0933"/>
    <w:rsid w:val="00CB1499"/>
    <w:rsid w:val="00CB1ED7"/>
    <w:rsid w:val="00CB1F94"/>
    <w:rsid w:val="00CB2166"/>
    <w:rsid w:val="00CB270A"/>
    <w:rsid w:val="00CB340B"/>
    <w:rsid w:val="00CB5C32"/>
    <w:rsid w:val="00CB621B"/>
    <w:rsid w:val="00CB67EF"/>
    <w:rsid w:val="00CB7107"/>
    <w:rsid w:val="00CB73E2"/>
    <w:rsid w:val="00CB74F9"/>
    <w:rsid w:val="00CB7A82"/>
    <w:rsid w:val="00CB7B30"/>
    <w:rsid w:val="00CB7D8C"/>
    <w:rsid w:val="00CC07B8"/>
    <w:rsid w:val="00CC185A"/>
    <w:rsid w:val="00CC1F98"/>
    <w:rsid w:val="00CC28C4"/>
    <w:rsid w:val="00CC36AC"/>
    <w:rsid w:val="00CC3767"/>
    <w:rsid w:val="00CC39DA"/>
    <w:rsid w:val="00CC4C2D"/>
    <w:rsid w:val="00CC4C62"/>
    <w:rsid w:val="00CC66D0"/>
    <w:rsid w:val="00CC69D1"/>
    <w:rsid w:val="00CC7686"/>
    <w:rsid w:val="00CC788E"/>
    <w:rsid w:val="00CC7BCF"/>
    <w:rsid w:val="00CC7D7A"/>
    <w:rsid w:val="00CD0946"/>
    <w:rsid w:val="00CD1807"/>
    <w:rsid w:val="00CD1CDC"/>
    <w:rsid w:val="00CD2C53"/>
    <w:rsid w:val="00CD2CC9"/>
    <w:rsid w:val="00CD3351"/>
    <w:rsid w:val="00CD3B02"/>
    <w:rsid w:val="00CD3C44"/>
    <w:rsid w:val="00CD3D96"/>
    <w:rsid w:val="00CD3E8C"/>
    <w:rsid w:val="00CD4F77"/>
    <w:rsid w:val="00CD53A2"/>
    <w:rsid w:val="00CD540C"/>
    <w:rsid w:val="00CD5AB5"/>
    <w:rsid w:val="00CD628C"/>
    <w:rsid w:val="00CD6B72"/>
    <w:rsid w:val="00CD6EB7"/>
    <w:rsid w:val="00CE01BD"/>
    <w:rsid w:val="00CE04B4"/>
    <w:rsid w:val="00CE071C"/>
    <w:rsid w:val="00CE0A35"/>
    <w:rsid w:val="00CE1E9B"/>
    <w:rsid w:val="00CE26B4"/>
    <w:rsid w:val="00CE26CD"/>
    <w:rsid w:val="00CE43C6"/>
    <w:rsid w:val="00CE4F10"/>
    <w:rsid w:val="00CE549B"/>
    <w:rsid w:val="00CE598C"/>
    <w:rsid w:val="00CE59AF"/>
    <w:rsid w:val="00CE5F0D"/>
    <w:rsid w:val="00CE612F"/>
    <w:rsid w:val="00CE6AED"/>
    <w:rsid w:val="00CE6F82"/>
    <w:rsid w:val="00CE73A4"/>
    <w:rsid w:val="00CE79A7"/>
    <w:rsid w:val="00CE7C40"/>
    <w:rsid w:val="00CE7E91"/>
    <w:rsid w:val="00CF0485"/>
    <w:rsid w:val="00CF1021"/>
    <w:rsid w:val="00CF121B"/>
    <w:rsid w:val="00CF179E"/>
    <w:rsid w:val="00CF1B4A"/>
    <w:rsid w:val="00CF1F8E"/>
    <w:rsid w:val="00CF2B52"/>
    <w:rsid w:val="00CF36DC"/>
    <w:rsid w:val="00CF3A92"/>
    <w:rsid w:val="00CF3D50"/>
    <w:rsid w:val="00CF439F"/>
    <w:rsid w:val="00CF5A38"/>
    <w:rsid w:val="00CF5E13"/>
    <w:rsid w:val="00CF6082"/>
    <w:rsid w:val="00CF66FB"/>
    <w:rsid w:val="00CF6F46"/>
    <w:rsid w:val="00CF6FE2"/>
    <w:rsid w:val="00CF72AE"/>
    <w:rsid w:val="00CF7D4D"/>
    <w:rsid w:val="00D01E63"/>
    <w:rsid w:val="00D01FA5"/>
    <w:rsid w:val="00D0282A"/>
    <w:rsid w:val="00D0395B"/>
    <w:rsid w:val="00D04587"/>
    <w:rsid w:val="00D04FF2"/>
    <w:rsid w:val="00D0539C"/>
    <w:rsid w:val="00D06113"/>
    <w:rsid w:val="00D06949"/>
    <w:rsid w:val="00D11969"/>
    <w:rsid w:val="00D12003"/>
    <w:rsid w:val="00D122EA"/>
    <w:rsid w:val="00D13354"/>
    <w:rsid w:val="00D14150"/>
    <w:rsid w:val="00D14A2D"/>
    <w:rsid w:val="00D154C4"/>
    <w:rsid w:val="00D174F9"/>
    <w:rsid w:val="00D17F1E"/>
    <w:rsid w:val="00D17F46"/>
    <w:rsid w:val="00D17F5E"/>
    <w:rsid w:val="00D2023E"/>
    <w:rsid w:val="00D2068C"/>
    <w:rsid w:val="00D20B87"/>
    <w:rsid w:val="00D20F82"/>
    <w:rsid w:val="00D21234"/>
    <w:rsid w:val="00D21A73"/>
    <w:rsid w:val="00D225EE"/>
    <w:rsid w:val="00D23EAE"/>
    <w:rsid w:val="00D25687"/>
    <w:rsid w:val="00D256D6"/>
    <w:rsid w:val="00D2570C"/>
    <w:rsid w:val="00D26393"/>
    <w:rsid w:val="00D27704"/>
    <w:rsid w:val="00D27C1B"/>
    <w:rsid w:val="00D30D55"/>
    <w:rsid w:val="00D3166E"/>
    <w:rsid w:val="00D323CF"/>
    <w:rsid w:val="00D32BBB"/>
    <w:rsid w:val="00D33ADB"/>
    <w:rsid w:val="00D33D77"/>
    <w:rsid w:val="00D349AA"/>
    <w:rsid w:val="00D35CD5"/>
    <w:rsid w:val="00D370B6"/>
    <w:rsid w:val="00D37E2A"/>
    <w:rsid w:val="00D37FE0"/>
    <w:rsid w:val="00D40554"/>
    <w:rsid w:val="00D4087A"/>
    <w:rsid w:val="00D41628"/>
    <w:rsid w:val="00D41A5C"/>
    <w:rsid w:val="00D41CA0"/>
    <w:rsid w:val="00D41CB4"/>
    <w:rsid w:val="00D41FDB"/>
    <w:rsid w:val="00D422BA"/>
    <w:rsid w:val="00D42C7D"/>
    <w:rsid w:val="00D42FAA"/>
    <w:rsid w:val="00D42FE3"/>
    <w:rsid w:val="00D43123"/>
    <w:rsid w:val="00D43C59"/>
    <w:rsid w:val="00D43DAC"/>
    <w:rsid w:val="00D43FEF"/>
    <w:rsid w:val="00D44251"/>
    <w:rsid w:val="00D44D85"/>
    <w:rsid w:val="00D44DA9"/>
    <w:rsid w:val="00D4575B"/>
    <w:rsid w:val="00D45C80"/>
    <w:rsid w:val="00D4665C"/>
    <w:rsid w:val="00D46759"/>
    <w:rsid w:val="00D467A6"/>
    <w:rsid w:val="00D46FCB"/>
    <w:rsid w:val="00D47623"/>
    <w:rsid w:val="00D47A3D"/>
    <w:rsid w:val="00D526D2"/>
    <w:rsid w:val="00D52AB4"/>
    <w:rsid w:val="00D5447E"/>
    <w:rsid w:val="00D55792"/>
    <w:rsid w:val="00D55C64"/>
    <w:rsid w:val="00D560BC"/>
    <w:rsid w:val="00D56557"/>
    <w:rsid w:val="00D574E9"/>
    <w:rsid w:val="00D5760C"/>
    <w:rsid w:val="00D57C72"/>
    <w:rsid w:val="00D600C3"/>
    <w:rsid w:val="00D6098B"/>
    <w:rsid w:val="00D614F5"/>
    <w:rsid w:val="00D61C80"/>
    <w:rsid w:val="00D621D1"/>
    <w:rsid w:val="00D6239E"/>
    <w:rsid w:val="00D63894"/>
    <w:rsid w:val="00D64352"/>
    <w:rsid w:val="00D65165"/>
    <w:rsid w:val="00D659E9"/>
    <w:rsid w:val="00D65F5F"/>
    <w:rsid w:val="00D661A7"/>
    <w:rsid w:val="00D66550"/>
    <w:rsid w:val="00D666D7"/>
    <w:rsid w:val="00D66C48"/>
    <w:rsid w:val="00D66DDB"/>
    <w:rsid w:val="00D67E27"/>
    <w:rsid w:val="00D7059B"/>
    <w:rsid w:val="00D70847"/>
    <w:rsid w:val="00D71321"/>
    <w:rsid w:val="00D71778"/>
    <w:rsid w:val="00D719E9"/>
    <w:rsid w:val="00D71B36"/>
    <w:rsid w:val="00D72A59"/>
    <w:rsid w:val="00D72AF9"/>
    <w:rsid w:val="00D73591"/>
    <w:rsid w:val="00D737DB"/>
    <w:rsid w:val="00D73BCC"/>
    <w:rsid w:val="00D7525D"/>
    <w:rsid w:val="00D75D14"/>
    <w:rsid w:val="00D75E75"/>
    <w:rsid w:val="00D76533"/>
    <w:rsid w:val="00D76C7F"/>
    <w:rsid w:val="00D77BCD"/>
    <w:rsid w:val="00D80E5C"/>
    <w:rsid w:val="00D81942"/>
    <w:rsid w:val="00D81B63"/>
    <w:rsid w:val="00D830CB"/>
    <w:rsid w:val="00D83681"/>
    <w:rsid w:val="00D836EC"/>
    <w:rsid w:val="00D83E54"/>
    <w:rsid w:val="00D84823"/>
    <w:rsid w:val="00D87D0B"/>
    <w:rsid w:val="00D87EBD"/>
    <w:rsid w:val="00D91CC4"/>
    <w:rsid w:val="00D9200A"/>
    <w:rsid w:val="00D92751"/>
    <w:rsid w:val="00D92F64"/>
    <w:rsid w:val="00D9338D"/>
    <w:rsid w:val="00D9455C"/>
    <w:rsid w:val="00D96461"/>
    <w:rsid w:val="00D966AE"/>
    <w:rsid w:val="00D97164"/>
    <w:rsid w:val="00D97287"/>
    <w:rsid w:val="00DA124F"/>
    <w:rsid w:val="00DA1CBF"/>
    <w:rsid w:val="00DA1EF8"/>
    <w:rsid w:val="00DA2073"/>
    <w:rsid w:val="00DA23B9"/>
    <w:rsid w:val="00DA28AE"/>
    <w:rsid w:val="00DA32ED"/>
    <w:rsid w:val="00DA4CED"/>
    <w:rsid w:val="00DA58A1"/>
    <w:rsid w:val="00DA6492"/>
    <w:rsid w:val="00DA64AB"/>
    <w:rsid w:val="00DA6FAA"/>
    <w:rsid w:val="00DA71EE"/>
    <w:rsid w:val="00DA7730"/>
    <w:rsid w:val="00DB08F4"/>
    <w:rsid w:val="00DB09E7"/>
    <w:rsid w:val="00DB1868"/>
    <w:rsid w:val="00DB18CA"/>
    <w:rsid w:val="00DB4678"/>
    <w:rsid w:val="00DB4D7B"/>
    <w:rsid w:val="00DB5294"/>
    <w:rsid w:val="00DB53E7"/>
    <w:rsid w:val="00DB5A8E"/>
    <w:rsid w:val="00DB61F2"/>
    <w:rsid w:val="00DB62C8"/>
    <w:rsid w:val="00DB6668"/>
    <w:rsid w:val="00DC0994"/>
    <w:rsid w:val="00DC1818"/>
    <w:rsid w:val="00DC222B"/>
    <w:rsid w:val="00DC2547"/>
    <w:rsid w:val="00DC2923"/>
    <w:rsid w:val="00DC39AE"/>
    <w:rsid w:val="00DC3DBA"/>
    <w:rsid w:val="00DC4498"/>
    <w:rsid w:val="00DC4650"/>
    <w:rsid w:val="00DC4D11"/>
    <w:rsid w:val="00DC6156"/>
    <w:rsid w:val="00DC61E2"/>
    <w:rsid w:val="00DC687B"/>
    <w:rsid w:val="00DC69D8"/>
    <w:rsid w:val="00DC6A24"/>
    <w:rsid w:val="00DC74CE"/>
    <w:rsid w:val="00DC7646"/>
    <w:rsid w:val="00DD0132"/>
    <w:rsid w:val="00DD0BAE"/>
    <w:rsid w:val="00DD19F2"/>
    <w:rsid w:val="00DD1A54"/>
    <w:rsid w:val="00DD31B6"/>
    <w:rsid w:val="00DD335C"/>
    <w:rsid w:val="00DD3C20"/>
    <w:rsid w:val="00DD514A"/>
    <w:rsid w:val="00DD5916"/>
    <w:rsid w:val="00DD5AFC"/>
    <w:rsid w:val="00DD63E7"/>
    <w:rsid w:val="00DD6568"/>
    <w:rsid w:val="00DD663E"/>
    <w:rsid w:val="00DD6C45"/>
    <w:rsid w:val="00DD74D9"/>
    <w:rsid w:val="00DD7A31"/>
    <w:rsid w:val="00DE0901"/>
    <w:rsid w:val="00DE0B83"/>
    <w:rsid w:val="00DE10FD"/>
    <w:rsid w:val="00DE27F3"/>
    <w:rsid w:val="00DE2C2E"/>
    <w:rsid w:val="00DE2FE3"/>
    <w:rsid w:val="00DE3893"/>
    <w:rsid w:val="00DE5A29"/>
    <w:rsid w:val="00DE62A5"/>
    <w:rsid w:val="00DE639F"/>
    <w:rsid w:val="00DE6F56"/>
    <w:rsid w:val="00DE7139"/>
    <w:rsid w:val="00DF0568"/>
    <w:rsid w:val="00DF1488"/>
    <w:rsid w:val="00DF16B8"/>
    <w:rsid w:val="00DF1E35"/>
    <w:rsid w:val="00DF2091"/>
    <w:rsid w:val="00DF2411"/>
    <w:rsid w:val="00DF3D5D"/>
    <w:rsid w:val="00DF4C5B"/>
    <w:rsid w:val="00DF4DB4"/>
    <w:rsid w:val="00DF666C"/>
    <w:rsid w:val="00DF66C1"/>
    <w:rsid w:val="00DF702F"/>
    <w:rsid w:val="00DF7366"/>
    <w:rsid w:val="00DF750C"/>
    <w:rsid w:val="00DF785C"/>
    <w:rsid w:val="00E00E31"/>
    <w:rsid w:val="00E00F7D"/>
    <w:rsid w:val="00E0102C"/>
    <w:rsid w:val="00E01EB1"/>
    <w:rsid w:val="00E02C88"/>
    <w:rsid w:val="00E03E9C"/>
    <w:rsid w:val="00E04190"/>
    <w:rsid w:val="00E055E4"/>
    <w:rsid w:val="00E05F33"/>
    <w:rsid w:val="00E06ACB"/>
    <w:rsid w:val="00E07212"/>
    <w:rsid w:val="00E07726"/>
    <w:rsid w:val="00E10781"/>
    <w:rsid w:val="00E1080B"/>
    <w:rsid w:val="00E10997"/>
    <w:rsid w:val="00E10AAE"/>
    <w:rsid w:val="00E10EAE"/>
    <w:rsid w:val="00E11031"/>
    <w:rsid w:val="00E113F1"/>
    <w:rsid w:val="00E11686"/>
    <w:rsid w:val="00E11A19"/>
    <w:rsid w:val="00E11B38"/>
    <w:rsid w:val="00E1300D"/>
    <w:rsid w:val="00E146D0"/>
    <w:rsid w:val="00E1526E"/>
    <w:rsid w:val="00E15CB3"/>
    <w:rsid w:val="00E1633F"/>
    <w:rsid w:val="00E167DC"/>
    <w:rsid w:val="00E16DD4"/>
    <w:rsid w:val="00E17309"/>
    <w:rsid w:val="00E175AE"/>
    <w:rsid w:val="00E1792B"/>
    <w:rsid w:val="00E17961"/>
    <w:rsid w:val="00E20574"/>
    <w:rsid w:val="00E20634"/>
    <w:rsid w:val="00E20DFD"/>
    <w:rsid w:val="00E2114A"/>
    <w:rsid w:val="00E218B7"/>
    <w:rsid w:val="00E21D4E"/>
    <w:rsid w:val="00E23083"/>
    <w:rsid w:val="00E24596"/>
    <w:rsid w:val="00E25564"/>
    <w:rsid w:val="00E2574B"/>
    <w:rsid w:val="00E26049"/>
    <w:rsid w:val="00E31F4E"/>
    <w:rsid w:val="00E32B58"/>
    <w:rsid w:val="00E32D60"/>
    <w:rsid w:val="00E3347F"/>
    <w:rsid w:val="00E33551"/>
    <w:rsid w:val="00E3392E"/>
    <w:rsid w:val="00E3468A"/>
    <w:rsid w:val="00E35516"/>
    <w:rsid w:val="00E35D3A"/>
    <w:rsid w:val="00E35F68"/>
    <w:rsid w:val="00E37362"/>
    <w:rsid w:val="00E403EE"/>
    <w:rsid w:val="00E4095C"/>
    <w:rsid w:val="00E413D2"/>
    <w:rsid w:val="00E4219F"/>
    <w:rsid w:val="00E4247F"/>
    <w:rsid w:val="00E44329"/>
    <w:rsid w:val="00E443EF"/>
    <w:rsid w:val="00E44DD7"/>
    <w:rsid w:val="00E450DE"/>
    <w:rsid w:val="00E45ADB"/>
    <w:rsid w:val="00E4608A"/>
    <w:rsid w:val="00E47153"/>
    <w:rsid w:val="00E47411"/>
    <w:rsid w:val="00E50233"/>
    <w:rsid w:val="00E506FE"/>
    <w:rsid w:val="00E50C9A"/>
    <w:rsid w:val="00E50D21"/>
    <w:rsid w:val="00E510A8"/>
    <w:rsid w:val="00E510BD"/>
    <w:rsid w:val="00E5193E"/>
    <w:rsid w:val="00E51A82"/>
    <w:rsid w:val="00E51E02"/>
    <w:rsid w:val="00E5257E"/>
    <w:rsid w:val="00E52763"/>
    <w:rsid w:val="00E52A51"/>
    <w:rsid w:val="00E533D8"/>
    <w:rsid w:val="00E537B7"/>
    <w:rsid w:val="00E53C79"/>
    <w:rsid w:val="00E54638"/>
    <w:rsid w:val="00E5530B"/>
    <w:rsid w:val="00E5537A"/>
    <w:rsid w:val="00E556E7"/>
    <w:rsid w:val="00E55A2A"/>
    <w:rsid w:val="00E576C9"/>
    <w:rsid w:val="00E57888"/>
    <w:rsid w:val="00E615FB"/>
    <w:rsid w:val="00E61B58"/>
    <w:rsid w:val="00E62132"/>
    <w:rsid w:val="00E63B84"/>
    <w:rsid w:val="00E64820"/>
    <w:rsid w:val="00E64CF3"/>
    <w:rsid w:val="00E65962"/>
    <w:rsid w:val="00E659AA"/>
    <w:rsid w:val="00E6649D"/>
    <w:rsid w:val="00E66D0E"/>
    <w:rsid w:val="00E66FB2"/>
    <w:rsid w:val="00E67050"/>
    <w:rsid w:val="00E67597"/>
    <w:rsid w:val="00E67ED5"/>
    <w:rsid w:val="00E705FA"/>
    <w:rsid w:val="00E70D7D"/>
    <w:rsid w:val="00E71373"/>
    <w:rsid w:val="00E72331"/>
    <w:rsid w:val="00E73466"/>
    <w:rsid w:val="00E73512"/>
    <w:rsid w:val="00E7354C"/>
    <w:rsid w:val="00E739D9"/>
    <w:rsid w:val="00E74C45"/>
    <w:rsid w:val="00E75113"/>
    <w:rsid w:val="00E7572B"/>
    <w:rsid w:val="00E76047"/>
    <w:rsid w:val="00E7615C"/>
    <w:rsid w:val="00E76967"/>
    <w:rsid w:val="00E76C17"/>
    <w:rsid w:val="00E77D23"/>
    <w:rsid w:val="00E80047"/>
    <w:rsid w:val="00E808EF"/>
    <w:rsid w:val="00E80A4B"/>
    <w:rsid w:val="00E815C4"/>
    <w:rsid w:val="00E827CF"/>
    <w:rsid w:val="00E832D8"/>
    <w:rsid w:val="00E83476"/>
    <w:rsid w:val="00E83830"/>
    <w:rsid w:val="00E83FD4"/>
    <w:rsid w:val="00E853D7"/>
    <w:rsid w:val="00E86C47"/>
    <w:rsid w:val="00E86F86"/>
    <w:rsid w:val="00E8701E"/>
    <w:rsid w:val="00E87279"/>
    <w:rsid w:val="00E90B7C"/>
    <w:rsid w:val="00E9170A"/>
    <w:rsid w:val="00E920F9"/>
    <w:rsid w:val="00E9270D"/>
    <w:rsid w:val="00E92BDC"/>
    <w:rsid w:val="00E92C20"/>
    <w:rsid w:val="00E9307D"/>
    <w:rsid w:val="00E930FA"/>
    <w:rsid w:val="00E93E60"/>
    <w:rsid w:val="00E94746"/>
    <w:rsid w:val="00E94890"/>
    <w:rsid w:val="00E950E5"/>
    <w:rsid w:val="00E95816"/>
    <w:rsid w:val="00E968B4"/>
    <w:rsid w:val="00EA02D0"/>
    <w:rsid w:val="00EA03DD"/>
    <w:rsid w:val="00EA085B"/>
    <w:rsid w:val="00EA0EA6"/>
    <w:rsid w:val="00EA0ED7"/>
    <w:rsid w:val="00EA2B75"/>
    <w:rsid w:val="00EA2F98"/>
    <w:rsid w:val="00EA302D"/>
    <w:rsid w:val="00EA320B"/>
    <w:rsid w:val="00EA37C1"/>
    <w:rsid w:val="00EA40DD"/>
    <w:rsid w:val="00EA422F"/>
    <w:rsid w:val="00EA455C"/>
    <w:rsid w:val="00EA4808"/>
    <w:rsid w:val="00EA48B6"/>
    <w:rsid w:val="00EA6360"/>
    <w:rsid w:val="00EA77A1"/>
    <w:rsid w:val="00EA7811"/>
    <w:rsid w:val="00EA7A6B"/>
    <w:rsid w:val="00EA7EB6"/>
    <w:rsid w:val="00EB05A7"/>
    <w:rsid w:val="00EB260D"/>
    <w:rsid w:val="00EB2780"/>
    <w:rsid w:val="00EB386B"/>
    <w:rsid w:val="00EB39D1"/>
    <w:rsid w:val="00EB3B8A"/>
    <w:rsid w:val="00EB44BC"/>
    <w:rsid w:val="00EB541C"/>
    <w:rsid w:val="00EB56DA"/>
    <w:rsid w:val="00EB5FD4"/>
    <w:rsid w:val="00EB667A"/>
    <w:rsid w:val="00EB7533"/>
    <w:rsid w:val="00EB79E0"/>
    <w:rsid w:val="00EB79E1"/>
    <w:rsid w:val="00EC09DB"/>
    <w:rsid w:val="00EC1368"/>
    <w:rsid w:val="00EC3209"/>
    <w:rsid w:val="00EC342C"/>
    <w:rsid w:val="00EC47F1"/>
    <w:rsid w:val="00EC4E2C"/>
    <w:rsid w:val="00EC531A"/>
    <w:rsid w:val="00EC5A02"/>
    <w:rsid w:val="00EC66BD"/>
    <w:rsid w:val="00EC6F2E"/>
    <w:rsid w:val="00EC790B"/>
    <w:rsid w:val="00ED0E6A"/>
    <w:rsid w:val="00ED16D0"/>
    <w:rsid w:val="00ED1B1E"/>
    <w:rsid w:val="00ED2186"/>
    <w:rsid w:val="00ED36CE"/>
    <w:rsid w:val="00ED4535"/>
    <w:rsid w:val="00ED45DA"/>
    <w:rsid w:val="00ED5AE4"/>
    <w:rsid w:val="00ED5B31"/>
    <w:rsid w:val="00ED64FA"/>
    <w:rsid w:val="00ED6D49"/>
    <w:rsid w:val="00ED7973"/>
    <w:rsid w:val="00ED7E01"/>
    <w:rsid w:val="00EE0ECB"/>
    <w:rsid w:val="00EE1016"/>
    <w:rsid w:val="00EE10FF"/>
    <w:rsid w:val="00EE1298"/>
    <w:rsid w:val="00EE3A40"/>
    <w:rsid w:val="00EE3B49"/>
    <w:rsid w:val="00EE3D17"/>
    <w:rsid w:val="00EE45C6"/>
    <w:rsid w:val="00EE4C6A"/>
    <w:rsid w:val="00EE54E0"/>
    <w:rsid w:val="00EE6744"/>
    <w:rsid w:val="00EE680E"/>
    <w:rsid w:val="00EE7181"/>
    <w:rsid w:val="00EF06B9"/>
    <w:rsid w:val="00EF0C78"/>
    <w:rsid w:val="00EF0E74"/>
    <w:rsid w:val="00EF1E51"/>
    <w:rsid w:val="00EF23C9"/>
    <w:rsid w:val="00EF25FE"/>
    <w:rsid w:val="00EF3417"/>
    <w:rsid w:val="00EF387D"/>
    <w:rsid w:val="00EF4A45"/>
    <w:rsid w:val="00EF572C"/>
    <w:rsid w:val="00EF72F1"/>
    <w:rsid w:val="00EF7515"/>
    <w:rsid w:val="00EF7671"/>
    <w:rsid w:val="00EF7AA0"/>
    <w:rsid w:val="00F003E6"/>
    <w:rsid w:val="00F005B9"/>
    <w:rsid w:val="00F00E67"/>
    <w:rsid w:val="00F01279"/>
    <w:rsid w:val="00F01ED1"/>
    <w:rsid w:val="00F024C5"/>
    <w:rsid w:val="00F02C9C"/>
    <w:rsid w:val="00F02D10"/>
    <w:rsid w:val="00F02E19"/>
    <w:rsid w:val="00F0305A"/>
    <w:rsid w:val="00F0365E"/>
    <w:rsid w:val="00F03CB1"/>
    <w:rsid w:val="00F04E29"/>
    <w:rsid w:val="00F053B0"/>
    <w:rsid w:val="00F05B09"/>
    <w:rsid w:val="00F06AC5"/>
    <w:rsid w:val="00F06CDD"/>
    <w:rsid w:val="00F0762C"/>
    <w:rsid w:val="00F07D7F"/>
    <w:rsid w:val="00F1075C"/>
    <w:rsid w:val="00F112CC"/>
    <w:rsid w:val="00F11EFF"/>
    <w:rsid w:val="00F12ADA"/>
    <w:rsid w:val="00F12C5E"/>
    <w:rsid w:val="00F12CE8"/>
    <w:rsid w:val="00F1372E"/>
    <w:rsid w:val="00F13942"/>
    <w:rsid w:val="00F13AC5"/>
    <w:rsid w:val="00F1412D"/>
    <w:rsid w:val="00F14409"/>
    <w:rsid w:val="00F1488E"/>
    <w:rsid w:val="00F14BA3"/>
    <w:rsid w:val="00F14C2C"/>
    <w:rsid w:val="00F161C1"/>
    <w:rsid w:val="00F16893"/>
    <w:rsid w:val="00F17046"/>
    <w:rsid w:val="00F17F92"/>
    <w:rsid w:val="00F21E4A"/>
    <w:rsid w:val="00F22DCF"/>
    <w:rsid w:val="00F23B97"/>
    <w:rsid w:val="00F2405E"/>
    <w:rsid w:val="00F24AAD"/>
    <w:rsid w:val="00F25AE3"/>
    <w:rsid w:val="00F26370"/>
    <w:rsid w:val="00F263A0"/>
    <w:rsid w:val="00F263F6"/>
    <w:rsid w:val="00F2764A"/>
    <w:rsid w:val="00F27853"/>
    <w:rsid w:val="00F27AD6"/>
    <w:rsid w:val="00F27E74"/>
    <w:rsid w:val="00F30DF2"/>
    <w:rsid w:val="00F322E9"/>
    <w:rsid w:val="00F32CCD"/>
    <w:rsid w:val="00F32EE0"/>
    <w:rsid w:val="00F33098"/>
    <w:rsid w:val="00F33445"/>
    <w:rsid w:val="00F33EBE"/>
    <w:rsid w:val="00F34D6A"/>
    <w:rsid w:val="00F34F0B"/>
    <w:rsid w:val="00F350EA"/>
    <w:rsid w:val="00F358FB"/>
    <w:rsid w:val="00F36884"/>
    <w:rsid w:val="00F412AD"/>
    <w:rsid w:val="00F41501"/>
    <w:rsid w:val="00F42D4C"/>
    <w:rsid w:val="00F43102"/>
    <w:rsid w:val="00F43870"/>
    <w:rsid w:val="00F43A70"/>
    <w:rsid w:val="00F43C10"/>
    <w:rsid w:val="00F44FB4"/>
    <w:rsid w:val="00F45735"/>
    <w:rsid w:val="00F45B8D"/>
    <w:rsid w:val="00F45D79"/>
    <w:rsid w:val="00F46496"/>
    <w:rsid w:val="00F46DF9"/>
    <w:rsid w:val="00F473A1"/>
    <w:rsid w:val="00F51547"/>
    <w:rsid w:val="00F5171A"/>
    <w:rsid w:val="00F52259"/>
    <w:rsid w:val="00F525E0"/>
    <w:rsid w:val="00F5353E"/>
    <w:rsid w:val="00F53A0D"/>
    <w:rsid w:val="00F541CF"/>
    <w:rsid w:val="00F55151"/>
    <w:rsid w:val="00F555A2"/>
    <w:rsid w:val="00F575BD"/>
    <w:rsid w:val="00F57DC9"/>
    <w:rsid w:val="00F60831"/>
    <w:rsid w:val="00F6086D"/>
    <w:rsid w:val="00F609F9"/>
    <w:rsid w:val="00F6276D"/>
    <w:rsid w:val="00F63021"/>
    <w:rsid w:val="00F635AE"/>
    <w:rsid w:val="00F636CB"/>
    <w:rsid w:val="00F646AE"/>
    <w:rsid w:val="00F64BC3"/>
    <w:rsid w:val="00F65A65"/>
    <w:rsid w:val="00F660FD"/>
    <w:rsid w:val="00F6611D"/>
    <w:rsid w:val="00F66145"/>
    <w:rsid w:val="00F667FE"/>
    <w:rsid w:val="00F66AB5"/>
    <w:rsid w:val="00F67645"/>
    <w:rsid w:val="00F67948"/>
    <w:rsid w:val="00F70737"/>
    <w:rsid w:val="00F7099A"/>
    <w:rsid w:val="00F70D26"/>
    <w:rsid w:val="00F71751"/>
    <w:rsid w:val="00F71A88"/>
    <w:rsid w:val="00F71B3B"/>
    <w:rsid w:val="00F71C71"/>
    <w:rsid w:val="00F72A15"/>
    <w:rsid w:val="00F72CDD"/>
    <w:rsid w:val="00F73059"/>
    <w:rsid w:val="00F74396"/>
    <w:rsid w:val="00F75348"/>
    <w:rsid w:val="00F7664A"/>
    <w:rsid w:val="00F767C6"/>
    <w:rsid w:val="00F773BF"/>
    <w:rsid w:val="00F77B50"/>
    <w:rsid w:val="00F8035E"/>
    <w:rsid w:val="00F80E75"/>
    <w:rsid w:val="00F813E9"/>
    <w:rsid w:val="00F81E1F"/>
    <w:rsid w:val="00F82829"/>
    <w:rsid w:val="00F82AD9"/>
    <w:rsid w:val="00F82E40"/>
    <w:rsid w:val="00F830C4"/>
    <w:rsid w:val="00F838C7"/>
    <w:rsid w:val="00F839C0"/>
    <w:rsid w:val="00F839C9"/>
    <w:rsid w:val="00F84EF9"/>
    <w:rsid w:val="00F854D0"/>
    <w:rsid w:val="00F859E1"/>
    <w:rsid w:val="00F86488"/>
    <w:rsid w:val="00F86540"/>
    <w:rsid w:val="00F86701"/>
    <w:rsid w:val="00F869C2"/>
    <w:rsid w:val="00F86A3C"/>
    <w:rsid w:val="00F86AAE"/>
    <w:rsid w:val="00F86E35"/>
    <w:rsid w:val="00F875C9"/>
    <w:rsid w:val="00F87843"/>
    <w:rsid w:val="00F904F6"/>
    <w:rsid w:val="00F90AC8"/>
    <w:rsid w:val="00F914F6"/>
    <w:rsid w:val="00F91769"/>
    <w:rsid w:val="00F91E6A"/>
    <w:rsid w:val="00F9285E"/>
    <w:rsid w:val="00F9313F"/>
    <w:rsid w:val="00F93528"/>
    <w:rsid w:val="00F94173"/>
    <w:rsid w:val="00F94F16"/>
    <w:rsid w:val="00F95205"/>
    <w:rsid w:val="00F95BA5"/>
    <w:rsid w:val="00F95CFE"/>
    <w:rsid w:val="00F96444"/>
    <w:rsid w:val="00F96C16"/>
    <w:rsid w:val="00F96CF9"/>
    <w:rsid w:val="00F97022"/>
    <w:rsid w:val="00F970BE"/>
    <w:rsid w:val="00F975C9"/>
    <w:rsid w:val="00FA022D"/>
    <w:rsid w:val="00FA032C"/>
    <w:rsid w:val="00FA0388"/>
    <w:rsid w:val="00FA04F6"/>
    <w:rsid w:val="00FA0760"/>
    <w:rsid w:val="00FA0B69"/>
    <w:rsid w:val="00FA16E6"/>
    <w:rsid w:val="00FA2B1C"/>
    <w:rsid w:val="00FA2D2D"/>
    <w:rsid w:val="00FA3D59"/>
    <w:rsid w:val="00FA4142"/>
    <w:rsid w:val="00FA4768"/>
    <w:rsid w:val="00FA476C"/>
    <w:rsid w:val="00FA47E4"/>
    <w:rsid w:val="00FA73EF"/>
    <w:rsid w:val="00FA7CF8"/>
    <w:rsid w:val="00FB0532"/>
    <w:rsid w:val="00FB0CD2"/>
    <w:rsid w:val="00FB175A"/>
    <w:rsid w:val="00FB1BCE"/>
    <w:rsid w:val="00FB1DC6"/>
    <w:rsid w:val="00FB1E59"/>
    <w:rsid w:val="00FB2040"/>
    <w:rsid w:val="00FB2717"/>
    <w:rsid w:val="00FB2D1D"/>
    <w:rsid w:val="00FB31D3"/>
    <w:rsid w:val="00FB3E3D"/>
    <w:rsid w:val="00FB409C"/>
    <w:rsid w:val="00FB415A"/>
    <w:rsid w:val="00FB4488"/>
    <w:rsid w:val="00FB4594"/>
    <w:rsid w:val="00FB4758"/>
    <w:rsid w:val="00FB47D5"/>
    <w:rsid w:val="00FB4E4A"/>
    <w:rsid w:val="00FB5AB4"/>
    <w:rsid w:val="00FB5E83"/>
    <w:rsid w:val="00FB68A1"/>
    <w:rsid w:val="00FB7936"/>
    <w:rsid w:val="00FB7EE4"/>
    <w:rsid w:val="00FC05A0"/>
    <w:rsid w:val="00FC151F"/>
    <w:rsid w:val="00FC1A47"/>
    <w:rsid w:val="00FC27F6"/>
    <w:rsid w:val="00FC303F"/>
    <w:rsid w:val="00FC430F"/>
    <w:rsid w:val="00FC457E"/>
    <w:rsid w:val="00FC4967"/>
    <w:rsid w:val="00FC5EB2"/>
    <w:rsid w:val="00FC6334"/>
    <w:rsid w:val="00FC642C"/>
    <w:rsid w:val="00FC65AB"/>
    <w:rsid w:val="00FC7D59"/>
    <w:rsid w:val="00FD01B1"/>
    <w:rsid w:val="00FD0791"/>
    <w:rsid w:val="00FD0C33"/>
    <w:rsid w:val="00FD1180"/>
    <w:rsid w:val="00FD45F8"/>
    <w:rsid w:val="00FD4CB9"/>
    <w:rsid w:val="00FD4DD0"/>
    <w:rsid w:val="00FD5212"/>
    <w:rsid w:val="00FD6897"/>
    <w:rsid w:val="00FD73A0"/>
    <w:rsid w:val="00FD73F6"/>
    <w:rsid w:val="00FD7512"/>
    <w:rsid w:val="00FD796D"/>
    <w:rsid w:val="00FD79AD"/>
    <w:rsid w:val="00FD7D7C"/>
    <w:rsid w:val="00FD7DDF"/>
    <w:rsid w:val="00FD7E5A"/>
    <w:rsid w:val="00FE0290"/>
    <w:rsid w:val="00FE0855"/>
    <w:rsid w:val="00FE29AB"/>
    <w:rsid w:val="00FE2E75"/>
    <w:rsid w:val="00FE2EB3"/>
    <w:rsid w:val="00FE3480"/>
    <w:rsid w:val="00FE3514"/>
    <w:rsid w:val="00FE480D"/>
    <w:rsid w:val="00FE4BF8"/>
    <w:rsid w:val="00FE53B5"/>
    <w:rsid w:val="00FE57A5"/>
    <w:rsid w:val="00FE63E1"/>
    <w:rsid w:val="00FE79BB"/>
    <w:rsid w:val="00FE7D6E"/>
    <w:rsid w:val="00FF0653"/>
    <w:rsid w:val="00FF1212"/>
    <w:rsid w:val="00FF162D"/>
    <w:rsid w:val="00FF163C"/>
    <w:rsid w:val="00FF17AF"/>
    <w:rsid w:val="00FF1EF3"/>
    <w:rsid w:val="00FF24C7"/>
    <w:rsid w:val="00FF330D"/>
    <w:rsid w:val="00FF3E1E"/>
    <w:rsid w:val="00FF46CE"/>
    <w:rsid w:val="00FF4C10"/>
    <w:rsid w:val="00FF526D"/>
    <w:rsid w:val="00FF6663"/>
    <w:rsid w:val="00FF6B4A"/>
    <w:rsid w:val="00FF7079"/>
    <w:rsid w:val="00FF761D"/>
    <w:rsid w:val="00FF7B6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1c52,#b6c400,#dc0000,maroon,#6cb07e,#2c90ce,#eed084,#ccf"/>
    </o:shapedefaults>
    <o:shapelayout v:ext="edit">
      <o:idmap v:ext="edit" data="1"/>
    </o:shapelayout>
  </w:shapeDefaults>
  <w:decimalSymbol w:val="."/>
  <w:listSeparator w:val=","/>
  <w14:docId w14:val="67EF8976"/>
  <w15:docId w15:val="{32C1064E-E2B6-4E4A-9604-88DDD75E7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unhideWhenUsed="1" w:qFormat="1"/>
    <w:lsdException w:name="heading 4" w:unhideWhenUsed="1" w:qFormat="1"/>
    <w:lsdException w:name="heading 5"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2" w:unhideWhenUsed="1"/>
    <w:lsdException w:name="index 2" w:semiHidden="1" w:uiPriority="2" w:unhideWhenUsed="1"/>
    <w:lsdException w:name="index 3" w:semiHidden="1" w:uiPriority="2" w:unhideWhenUsed="1"/>
    <w:lsdException w:name="index 4" w:semiHidden="1" w:uiPriority="2" w:unhideWhenUsed="1"/>
    <w:lsdException w:name="index 5" w:semiHidden="1" w:uiPriority="2" w:unhideWhenUsed="1"/>
    <w:lsdException w:name="index 6" w:semiHidden="1" w:uiPriority="2" w:unhideWhenUsed="1"/>
    <w:lsdException w:name="index 7" w:semiHidden="1" w:uiPriority="2" w:unhideWhenUsed="1"/>
    <w:lsdException w:name="index 8" w:semiHidden="1" w:uiPriority="2" w:unhideWhenUsed="1"/>
    <w:lsdException w:name="index 9" w:semiHidden="1" w:uiPriority="2"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1" w:unhideWhenUsed="1"/>
    <w:lsdException w:name="annotation text" w:semiHidden="1" w:uiPriority="2"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iPriority="2" w:unhideWhenUsed="1"/>
    <w:lsdException w:name="envelope address" w:semiHidden="1" w:unhideWhenUsed="1"/>
    <w:lsdException w:name="envelope return" w:semiHidden="1" w:unhideWhenUsed="1"/>
    <w:lsdException w:name="footnote reference" w:semiHidden="1" w:uiPriority="1" w:unhideWhenUsed="1"/>
    <w:lsdException w:name="annotation reference" w:semiHidden="1" w:uiPriority="2" w:unhideWhenUsed="1"/>
    <w:lsdException w:name="line number" w:semiHidden="1" w:unhideWhenUsed="1"/>
    <w:lsdException w:name="page number" w:semiHidden="1" w:unhideWhenUsed="1"/>
    <w:lsdException w:name="endnote reference" w:semiHidden="1" w:uiPriority="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 w:unhideWhenUsed="1"/>
    <w:lsdException w:name="List Bullet" w:semiHidden="1" w:unhideWhenUsed="1" w:qFormat="1"/>
    <w:lsdException w:name="List 2" w:semiHidden="1" w:uiPriority="2" w:unhideWhenUsed="1"/>
    <w:lsdException w:name="List 3" w:semiHidden="1" w:uiPriority="2" w:unhideWhenUsed="1"/>
    <w:lsdException w:name="List 4" w:uiPriority="2" w:unhideWhenUsed="1"/>
    <w:lsdException w:name="List 5" w:uiPriority="2" w:unhideWhenUsed="1"/>
    <w:lsdException w:name="List Bullet 2" w:semiHidden="1" w:unhideWhenUsed="1" w:qFormat="1"/>
    <w:lsdException w:name="List Bullet 3" w:semiHidden="1" w:unhideWhenUsed="1"/>
    <w:lsdException w:name="List Bullet 4" w:semiHidden="1" w:uiPriority="2" w:unhideWhenUsed="1"/>
    <w:lsdException w:name="List Bullet 5" w:semiHidden="1" w:uiPriority="2"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2"/>
    <w:lsdException w:name="Closing" w:semiHidden="1" w:uiPriority="2"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2" w:unhideWhenUsed="1"/>
    <w:lsdException w:name="List Continue" w:semiHidden="1" w:uiPriority="2" w:unhideWhenUsed="1"/>
    <w:lsdException w:name="List Continue 2" w:semiHidden="1" w:uiPriority="2" w:unhideWhenUsed="1"/>
    <w:lsdException w:name="List Continue 3" w:semiHidden="1" w:uiPriority="2" w:unhideWhenUsed="1"/>
    <w:lsdException w:name="List Continue 4" w:semiHidden="1" w:uiPriority="2"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unhideWhenUsed="1"/>
    <w:lsdException w:name="Body Text First Indent" w:semiHidden="1" w:unhideWhenUsed="1"/>
    <w:lsdException w:name="Body Text First Indent 2" w:semiHidden="1" w:uiPriority="2" w:unhideWhenUsed="1"/>
    <w:lsdException w:name="Note Heading" w:semiHidden="1" w:unhideWhenUsed="1"/>
    <w:lsdException w:name="Body Text 2" w:semiHidden="1" w:uiPriority="2" w:unhideWhenUsed="1"/>
    <w:lsdException w:name="Body Text 3" w:semiHidden="1" w:uiPriority="2" w:unhideWhenUsed="1"/>
    <w:lsdException w:name="Body Text Indent 2" w:semiHidden="1" w:uiPriority="2" w:unhideWhenUsed="1"/>
    <w:lsdException w:name="Body Text Indent 3" w:semiHidden="1" w:uiPriority="2" w:unhideWhenUsed="1"/>
    <w:lsdException w:name="Block Text" w:semiHidden="1" w:unhideWhenUsed="1"/>
    <w:lsdException w:name="Hyperlink" w:semiHidden="1" w:uiPriority="99" w:unhideWhenUsed="1" w:qFormat="1"/>
    <w:lsdException w:name="FollowedHyperlink" w:semiHidden="1" w:unhideWhenUsed="1"/>
    <w:lsdException w:name="Strong" w:uiPriority="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2" w:unhideWhenUsed="1"/>
    <w:lsdException w:name="HTML Address" w:semiHidden="1" w:uiPriority="2" w:unhideWhenUsed="1"/>
    <w:lsdException w:name="HTML Cite" w:semiHidden="1" w:uiPriority="2" w:unhideWhenUsed="1"/>
    <w:lsdException w:name="HTML Code" w:semiHidden="1" w:uiPriority="2" w:unhideWhenUsed="1"/>
    <w:lsdException w:name="HTML Definition" w:semiHidden="1" w:uiPriority="2" w:unhideWhenUsed="1"/>
    <w:lsdException w:name="HTML Keyboard" w:semiHidden="1" w:uiPriority="2" w:unhideWhenUsed="1"/>
    <w:lsdException w:name="HTML Preformatted" w:semiHidden="1" w:uiPriority="2" w:unhideWhenUsed="1"/>
    <w:lsdException w:name="HTML Sample" w:semiHidden="1" w:uiPriority="2" w:unhideWhenUsed="1"/>
    <w:lsdException w:name="HTML Typewriter" w:semiHidden="1" w:uiPriority="2" w:unhideWhenUsed="1"/>
    <w:lsdException w:name="HTML Variable" w:semiHidden="1" w:uiPriority="2" w:unhideWhenUsed="1"/>
    <w:lsdException w:name="Normal Table" w:semiHidden="1" w:unhideWhenUsed="1"/>
    <w:lsdException w:name="annotation subject" w:semiHidden="1" w:uiPriority="2"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rsid w:val="00072055"/>
    <w:pPr>
      <w:keepLines/>
      <w:spacing w:before="240" w:after="120" w:line="280" w:lineRule="exact"/>
    </w:pPr>
    <w:rPr>
      <w:rFonts w:ascii="Raleway" w:hAnsi="Raleway"/>
      <w:color w:val="2E2E2F" w:themeColor="text1"/>
    </w:rPr>
  </w:style>
  <w:style w:type="paragraph" w:styleId="Heading1">
    <w:name w:val="heading 1"/>
    <w:next w:val="BodyText"/>
    <w:link w:val="Heading1Char"/>
    <w:qFormat/>
    <w:rsid w:val="00072055"/>
    <w:pPr>
      <w:keepNext/>
      <w:numPr>
        <w:numId w:val="40"/>
      </w:numPr>
      <w:spacing w:before="600" w:after="360" w:line="280" w:lineRule="atLeast"/>
      <w:outlineLvl w:val="0"/>
    </w:pPr>
    <w:rPr>
      <w:rFonts w:ascii="Raleway" w:hAnsi="Raleway" w:cs="Arial"/>
      <w:bCs/>
      <w:color w:val="1C355E" w:themeColor="accent1"/>
      <w:kern w:val="32"/>
      <w:sz w:val="36"/>
      <w:szCs w:val="36"/>
    </w:rPr>
  </w:style>
  <w:style w:type="paragraph" w:styleId="Heading2">
    <w:name w:val="heading 2"/>
    <w:next w:val="BodyText"/>
    <w:link w:val="Heading2Char"/>
    <w:qFormat/>
    <w:rsid w:val="00072055"/>
    <w:pPr>
      <w:keepNext/>
      <w:numPr>
        <w:ilvl w:val="1"/>
        <w:numId w:val="40"/>
      </w:numPr>
      <w:spacing w:before="480" w:after="240"/>
      <w:outlineLvl w:val="1"/>
    </w:pPr>
    <w:rPr>
      <w:rFonts w:ascii="Raleway" w:hAnsi="Raleway"/>
      <w:color w:val="1C355E" w:themeColor="accent1"/>
      <w:kern w:val="28"/>
      <w:sz w:val="28"/>
      <w:szCs w:val="24"/>
    </w:rPr>
  </w:style>
  <w:style w:type="paragraph" w:styleId="Heading3">
    <w:name w:val="heading 3"/>
    <w:next w:val="BodyText"/>
    <w:link w:val="Heading3Char"/>
    <w:qFormat/>
    <w:rsid w:val="00072055"/>
    <w:pPr>
      <w:keepNext/>
      <w:numPr>
        <w:ilvl w:val="2"/>
        <w:numId w:val="40"/>
      </w:numPr>
      <w:spacing w:before="480" w:after="240"/>
      <w:outlineLvl w:val="2"/>
    </w:pPr>
    <w:rPr>
      <w:rFonts w:ascii="Raleway" w:hAnsi="Raleway"/>
      <w:color w:val="1C355E" w:themeColor="accent1"/>
      <w:kern w:val="28"/>
      <w:sz w:val="24"/>
      <w:szCs w:val="28"/>
    </w:rPr>
  </w:style>
  <w:style w:type="paragraph" w:styleId="Heading4">
    <w:name w:val="heading 4"/>
    <w:next w:val="BodyText"/>
    <w:link w:val="Heading4Char"/>
    <w:qFormat/>
    <w:rsid w:val="00FB2040"/>
    <w:pPr>
      <w:keepNext/>
      <w:numPr>
        <w:ilvl w:val="3"/>
      </w:numPr>
      <w:spacing w:before="360" w:after="120"/>
      <w:outlineLvl w:val="3"/>
    </w:pPr>
    <w:rPr>
      <w:rFonts w:ascii="Raleway" w:hAnsi="Raleway"/>
      <w:b/>
      <w:color w:val="1C355E" w:themeColor="accent1"/>
      <w:sz w:val="22"/>
      <w:szCs w:val="28"/>
    </w:rPr>
  </w:style>
  <w:style w:type="paragraph" w:styleId="Heading5">
    <w:name w:val="heading 5"/>
    <w:next w:val="Normal"/>
    <w:qFormat/>
    <w:rsid w:val="00FB2040"/>
    <w:pPr>
      <w:keepNext/>
      <w:numPr>
        <w:ilvl w:val="4"/>
        <w:numId w:val="6"/>
      </w:numPr>
      <w:spacing w:before="200"/>
      <w:outlineLvl w:val="4"/>
    </w:pPr>
    <w:rPr>
      <w:rFonts w:ascii="Raleway" w:hAnsi="Raleway"/>
      <w:bCs/>
      <w:iCs/>
      <w:color w:val="7287A6" w:themeColor="accent3"/>
      <w:sz w:val="22"/>
      <w:szCs w:val="21"/>
    </w:rPr>
  </w:style>
  <w:style w:type="paragraph" w:styleId="Heading6">
    <w:name w:val="heading 6"/>
    <w:basedOn w:val="Heading1"/>
    <w:next w:val="Normal"/>
    <w:link w:val="Heading6Char"/>
    <w:qFormat/>
    <w:rsid w:val="00535ADF"/>
    <w:pPr>
      <w:numPr>
        <w:numId w:val="43"/>
      </w:numPr>
      <w:outlineLvl w:val="5"/>
    </w:pPr>
    <w:rPr>
      <w:bCs w:val="0"/>
    </w:rPr>
  </w:style>
  <w:style w:type="paragraph" w:styleId="Heading7">
    <w:name w:val="heading 7"/>
    <w:next w:val="BodyText"/>
    <w:link w:val="Heading7Char"/>
    <w:qFormat/>
    <w:rsid w:val="00535ADF"/>
    <w:pPr>
      <w:keepNext/>
      <w:numPr>
        <w:ilvl w:val="1"/>
        <w:numId w:val="43"/>
      </w:numPr>
      <w:spacing w:before="480" w:after="240" w:line="280" w:lineRule="atLeast"/>
      <w:outlineLvl w:val="6"/>
    </w:pPr>
    <w:rPr>
      <w:rFonts w:ascii="Raleway" w:hAnsi="Raleway"/>
      <w:color w:val="011D4B" w:themeColor="text2"/>
      <w:kern w:val="28"/>
      <w:sz w:val="32"/>
      <w:szCs w:val="24"/>
    </w:rPr>
  </w:style>
  <w:style w:type="paragraph" w:styleId="Heading8">
    <w:name w:val="heading 8"/>
    <w:basedOn w:val="Heading3"/>
    <w:next w:val="BodyText"/>
    <w:qFormat/>
    <w:rsid w:val="00CC39DA"/>
    <w:pPr>
      <w:keepLines/>
      <w:numPr>
        <w:numId w:val="43"/>
      </w:numPr>
      <w:spacing w:line="280" w:lineRule="atLeast"/>
      <w:outlineLvl w:val="7"/>
    </w:pPr>
  </w:style>
  <w:style w:type="paragraph" w:styleId="Heading9">
    <w:name w:val="heading 9"/>
    <w:basedOn w:val="Heading4"/>
    <w:next w:val="BodyText"/>
    <w:qFormat/>
    <w:rsid w:val="00CC39D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nhideWhenUsed/>
    <w:rsid w:val="00CC39DA"/>
    <w:pPr>
      <w:tabs>
        <w:tab w:val="center" w:pos="4513"/>
        <w:tab w:val="right" w:pos="9026"/>
      </w:tabs>
      <w:jc w:val="right"/>
    </w:pPr>
    <w:rPr>
      <w:rFonts w:ascii="Raleway" w:hAnsi="Raleway"/>
      <w:color w:val="011D4B" w:themeColor="text2"/>
      <w:sz w:val="16"/>
    </w:rPr>
  </w:style>
  <w:style w:type="character" w:customStyle="1" w:styleId="HeaderChar">
    <w:name w:val="Header Char"/>
    <w:basedOn w:val="DefaultParagraphFont"/>
    <w:link w:val="Header"/>
    <w:rsid w:val="00CC39DA"/>
    <w:rPr>
      <w:rFonts w:ascii="Raleway" w:hAnsi="Raleway"/>
      <w:color w:val="011D4B" w:themeColor="text2"/>
      <w:sz w:val="16"/>
    </w:rPr>
  </w:style>
  <w:style w:type="paragraph" w:styleId="TOC2">
    <w:name w:val="toc 2"/>
    <w:uiPriority w:val="39"/>
    <w:rsid w:val="00F525E0"/>
    <w:pPr>
      <w:tabs>
        <w:tab w:val="left" w:pos="567"/>
        <w:tab w:val="right" w:pos="9015"/>
      </w:tabs>
      <w:spacing w:before="20" w:after="20"/>
      <w:ind w:left="567" w:right="851" w:hanging="567"/>
    </w:pPr>
    <w:rPr>
      <w:rFonts w:ascii="Raleway" w:eastAsiaTheme="minorEastAsia" w:hAnsi="Raleway" w:cstheme="minorBidi"/>
      <w:noProof/>
      <w:color w:val="2E2E2F" w:themeColor="text1"/>
      <w:szCs w:val="22"/>
      <w14:numForm w14:val="lining"/>
    </w:rPr>
  </w:style>
  <w:style w:type="paragraph" w:styleId="TOC1">
    <w:name w:val="toc 1"/>
    <w:next w:val="TOC2"/>
    <w:uiPriority w:val="39"/>
    <w:rsid w:val="00F525E0"/>
    <w:pPr>
      <w:pBdr>
        <w:bottom w:val="single" w:sz="8" w:space="1" w:color="011D4B" w:themeColor="text2"/>
      </w:pBdr>
      <w:tabs>
        <w:tab w:val="left" w:pos="567"/>
        <w:tab w:val="right" w:pos="9072"/>
      </w:tabs>
      <w:spacing w:before="200"/>
      <w:ind w:left="567" w:hanging="567"/>
    </w:pPr>
    <w:rPr>
      <w:rFonts w:ascii="Raleway" w:eastAsiaTheme="minorEastAsia" w:hAnsi="Raleway" w:cstheme="minorBidi"/>
      <w:b/>
      <w:noProof/>
      <w:color w:val="011D4B" w:themeColor="text2"/>
      <w:sz w:val="24"/>
      <w:szCs w:val="22"/>
      <w14:numForm w14:val="lining"/>
    </w:rPr>
  </w:style>
  <w:style w:type="paragraph" w:styleId="Footer">
    <w:name w:val="footer"/>
    <w:basedOn w:val="Normal"/>
    <w:link w:val="FooterChar"/>
    <w:unhideWhenUsed/>
    <w:rsid w:val="00FB2040"/>
    <w:pPr>
      <w:pBdr>
        <w:top w:val="single" w:sz="4" w:space="4" w:color="011D4B" w:themeColor="text2"/>
      </w:pBdr>
      <w:tabs>
        <w:tab w:val="right" w:pos="9639"/>
      </w:tabs>
      <w:spacing w:before="120" w:after="0" w:line="240" w:lineRule="auto"/>
    </w:pPr>
    <w:rPr>
      <w:color w:val="1C355E" w:themeColor="accent1"/>
      <w:sz w:val="16"/>
      <w14:numForm w14:val="lining"/>
    </w:rPr>
  </w:style>
  <w:style w:type="character" w:customStyle="1" w:styleId="FooterChar">
    <w:name w:val="Footer Char"/>
    <w:basedOn w:val="DefaultParagraphFont"/>
    <w:link w:val="Footer"/>
    <w:rsid w:val="00FB2040"/>
    <w:rPr>
      <w:rFonts w:ascii="Raleway" w:hAnsi="Raleway"/>
      <w:color w:val="1C355E" w:themeColor="accent1"/>
      <w:sz w:val="16"/>
      <w14:numForm w14:val="lining"/>
    </w:rPr>
  </w:style>
  <w:style w:type="paragraph" w:styleId="BodyText">
    <w:name w:val="Body Text"/>
    <w:link w:val="BodyTextChar"/>
    <w:unhideWhenUsed/>
    <w:qFormat/>
    <w:rsid w:val="00F525E0"/>
    <w:pPr>
      <w:keepLines/>
      <w:spacing w:before="160" w:after="160" w:line="280" w:lineRule="atLeast"/>
    </w:pPr>
    <w:rPr>
      <w:rFonts w:ascii="Raleway" w:hAnsi="Raleway"/>
      <w:color w:val="2E2E2F"/>
      <w14:numForm w14:val="lining"/>
      <w14:numSpacing w14:val="tabular"/>
    </w:rPr>
  </w:style>
  <w:style w:type="character" w:customStyle="1" w:styleId="BodyTextChar">
    <w:name w:val="Body Text Char"/>
    <w:basedOn w:val="DefaultParagraphFont"/>
    <w:link w:val="BodyText"/>
    <w:rsid w:val="00F525E0"/>
    <w:rPr>
      <w:rFonts w:ascii="Raleway" w:hAnsi="Raleway"/>
      <w:color w:val="2E2E2F"/>
      <w14:numForm w14:val="lining"/>
      <w14:numSpacing w14:val="tabular"/>
    </w:rPr>
  </w:style>
  <w:style w:type="paragraph" w:styleId="FootnoteText">
    <w:name w:val="footnote text"/>
    <w:link w:val="FootnoteTextChar"/>
    <w:uiPriority w:val="1"/>
    <w:rsid w:val="00F525E0"/>
    <w:pPr>
      <w:spacing w:line="280" w:lineRule="atLeast"/>
      <w:ind w:left="284" w:hanging="284"/>
    </w:pPr>
    <w:rPr>
      <w:rFonts w:ascii="Raleway" w:hAnsi="Raleway"/>
      <w:sz w:val="16"/>
      <w14:numForm w14:val="lining"/>
    </w:rPr>
  </w:style>
  <w:style w:type="character" w:customStyle="1" w:styleId="FootnoteTextChar">
    <w:name w:val="Footnote Text Char"/>
    <w:basedOn w:val="DefaultParagraphFont"/>
    <w:link w:val="FootnoteText"/>
    <w:uiPriority w:val="1"/>
    <w:rsid w:val="00F525E0"/>
    <w:rPr>
      <w:rFonts w:ascii="Raleway" w:hAnsi="Raleway"/>
      <w:sz w:val="16"/>
      <w14:numForm w14:val="lining"/>
    </w:rPr>
  </w:style>
  <w:style w:type="paragraph" w:styleId="ListBullet3">
    <w:name w:val="List Bullet 3"/>
    <w:rsid w:val="00FB2040"/>
    <w:pPr>
      <w:keepLines/>
      <w:numPr>
        <w:ilvl w:val="2"/>
        <w:numId w:val="2"/>
      </w:numPr>
      <w:spacing w:before="40" w:line="280" w:lineRule="atLeast"/>
    </w:pPr>
    <w:rPr>
      <w:rFonts w:ascii="Raleway" w:hAnsi="Raleway"/>
      <w:color w:val="2E2E2F" w:themeColor="text1"/>
      <w14:numForm w14:val="lining"/>
    </w:rPr>
  </w:style>
  <w:style w:type="numbering" w:customStyle="1" w:styleId="BulletList">
    <w:name w:val="Bullet List"/>
    <w:uiPriority w:val="99"/>
    <w:rsid w:val="00FB2040"/>
    <w:pPr>
      <w:numPr>
        <w:numId w:val="2"/>
      </w:numPr>
    </w:pPr>
  </w:style>
  <w:style w:type="paragraph" w:customStyle="1" w:styleId="Addresstext">
    <w:name w:val="Address text"/>
    <w:basedOn w:val="BodyText"/>
    <w:rsid w:val="008619B0"/>
    <w:pPr>
      <w:spacing w:before="0" w:after="0"/>
    </w:pPr>
    <w:rPr>
      <w:color w:val="2E2E2F" w:themeColor="text1"/>
      <w:sz w:val="18"/>
    </w:rPr>
  </w:style>
  <w:style w:type="paragraph" w:customStyle="1" w:styleId="AppendixCoverPagetitle">
    <w:name w:val="Appendix Cover Page title"/>
    <w:next w:val="BodyText"/>
    <w:uiPriority w:val="1"/>
    <w:rsid w:val="00CC39DA"/>
    <w:pPr>
      <w:spacing w:before="4000"/>
      <w:jc w:val="center"/>
    </w:pPr>
    <w:rPr>
      <w:rFonts w:cs="Arial"/>
      <w:color w:val="3E5376" w:themeColor="accent2"/>
      <w:kern w:val="32"/>
      <w:sz w:val="72"/>
      <w:szCs w:val="36"/>
    </w:rPr>
  </w:style>
  <w:style w:type="paragraph" w:customStyle="1" w:styleId="AddressHeading">
    <w:name w:val="Address Heading"/>
    <w:next w:val="Addresstext"/>
    <w:rsid w:val="008619B0"/>
    <w:pPr>
      <w:spacing w:before="120"/>
      <w:jc w:val="right"/>
    </w:pPr>
    <w:rPr>
      <w:rFonts w:ascii="Raleway SemiBold" w:hAnsi="Raleway SemiBold"/>
      <w:color w:val="011D4B" w:themeColor="text2"/>
      <w:sz w:val="18"/>
      <w14:numSpacing w14:val="tabular"/>
    </w:rPr>
  </w:style>
  <w:style w:type="character" w:customStyle="1" w:styleId="EmphasisText">
    <w:name w:val="Emphasis Text"/>
    <w:basedOn w:val="DefaultParagraphFont"/>
    <w:uiPriority w:val="2"/>
    <w:rsid w:val="00F525E0"/>
    <w:rPr>
      <w:rFonts w:ascii="Raleway ExtraBold" w:hAnsi="Raleway ExtraBold"/>
      <w:color w:val="011D4B" w:themeColor="text2"/>
    </w:rPr>
  </w:style>
  <w:style w:type="character" w:styleId="EndnoteReference">
    <w:name w:val="endnote reference"/>
    <w:basedOn w:val="DefaultParagraphFont"/>
    <w:uiPriority w:val="1"/>
    <w:rsid w:val="00F525E0"/>
    <w:rPr>
      <w:rFonts w:ascii="Raleway" w:hAnsi="Raleway"/>
      <w:sz w:val="16"/>
      <w:vertAlign w:val="superscript"/>
    </w:rPr>
  </w:style>
  <w:style w:type="character" w:styleId="FootnoteReference">
    <w:name w:val="footnote reference"/>
    <w:basedOn w:val="DefaultParagraphFont"/>
    <w:uiPriority w:val="1"/>
    <w:rsid w:val="00F525E0"/>
    <w:rPr>
      <w:sz w:val="16"/>
      <w:vertAlign w:val="superscript"/>
      <w14:numForm w14:val="lining"/>
    </w:rPr>
  </w:style>
  <w:style w:type="paragraph" w:customStyle="1" w:styleId="FigureGraphic">
    <w:name w:val="Figure Graphic"/>
    <w:next w:val="Normal"/>
    <w:rsid w:val="00F525E0"/>
    <w:pPr>
      <w:spacing w:before="80" w:after="80"/>
      <w:jc w:val="center"/>
    </w:pPr>
    <w:rPr>
      <w:rFonts w:ascii="Raleway" w:hAnsi="Raleway"/>
      <w:color w:val="2E2E2F" w:themeColor="text1"/>
      <w:sz w:val="22"/>
      <w14:numForm w14:val="lining"/>
    </w:rPr>
  </w:style>
  <w:style w:type="paragraph" w:customStyle="1" w:styleId="Source">
    <w:name w:val="Source"/>
    <w:next w:val="BodyText"/>
    <w:link w:val="SourceChar"/>
    <w:rsid w:val="00F525E0"/>
    <w:pPr>
      <w:spacing w:before="80" w:after="120"/>
      <w:contextualSpacing/>
    </w:pPr>
    <w:rPr>
      <w:rFonts w:ascii="Raleway" w:hAnsi="Raleway"/>
      <w:color w:val="2E2E2F" w:themeColor="text1"/>
      <w:sz w:val="14"/>
      <w14:numForm w14:val="lining"/>
    </w:rPr>
  </w:style>
  <w:style w:type="table" w:styleId="TableGrid">
    <w:name w:val="Table Grid"/>
    <w:basedOn w:val="TableNormal"/>
    <w:rsid w:val="00CC39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TOC4"/>
    <w:next w:val="Normal"/>
    <w:uiPriority w:val="39"/>
    <w:rsid w:val="00F525E0"/>
    <w:pPr>
      <w:tabs>
        <w:tab w:val="left" w:pos="851"/>
      </w:tabs>
      <w:spacing w:before="60" w:after="0"/>
      <w:ind w:left="851" w:hanging="284"/>
    </w:pPr>
  </w:style>
  <w:style w:type="paragraph" w:styleId="TOC4">
    <w:name w:val="toc 4"/>
    <w:next w:val="Normal"/>
    <w:uiPriority w:val="39"/>
    <w:rsid w:val="00F525E0"/>
    <w:pPr>
      <w:tabs>
        <w:tab w:val="right" w:pos="8834"/>
      </w:tabs>
      <w:spacing w:before="120" w:after="120"/>
      <w:ind w:left="567" w:right="680" w:hanging="567"/>
    </w:pPr>
    <w:rPr>
      <w:rFonts w:ascii="Raleway" w:eastAsiaTheme="minorEastAsia" w:hAnsi="Raleway" w:cstheme="minorBidi"/>
      <w:noProof/>
      <w:szCs w:val="22"/>
      <w14:numForm w14:val="lining"/>
    </w:rPr>
  </w:style>
  <w:style w:type="character" w:styleId="Hyperlink">
    <w:name w:val="Hyperlink"/>
    <w:uiPriority w:val="99"/>
    <w:qFormat/>
    <w:rsid w:val="00CC39DA"/>
    <w:rPr>
      <w:rFonts w:ascii="Raleway" w:hAnsi="Raleway"/>
      <w:color w:val="00408A"/>
      <w:u w:val="none"/>
    </w:rPr>
  </w:style>
  <w:style w:type="paragraph" w:customStyle="1" w:styleId="KeyPoint">
    <w:name w:val="Key Point"/>
    <w:basedOn w:val="Normal"/>
    <w:semiHidden/>
    <w:rsid w:val="00CC39DA"/>
    <w:pPr>
      <w:numPr>
        <w:numId w:val="7"/>
      </w:numPr>
      <w:tabs>
        <w:tab w:val="clear" w:pos="284"/>
        <w:tab w:val="num" w:pos="851"/>
      </w:tabs>
      <w:spacing w:line="280" w:lineRule="atLeast"/>
      <w:jc w:val="both"/>
    </w:pPr>
    <w:rPr>
      <w:b/>
      <w:color w:val="666666"/>
      <w:sz w:val="21"/>
      <w:szCs w:val="21"/>
      <w:lang w:eastAsia="en-US"/>
    </w:rPr>
  </w:style>
  <w:style w:type="paragraph" w:styleId="TOC3">
    <w:name w:val="toc 3"/>
    <w:uiPriority w:val="39"/>
    <w:rsid w:val="00F525E0"/>
    <w:pPr>
      <w:tabs>
        <w:tab w:val="left" w:pos="567"/>
        <w:tab w:val="right" w:pos="8959"/>
      </w:tabs>
      <w:spacing w:before="40"/>
      <w:ind w:left="567" w:right="851" w:hanging="567"/>
    </w:pPr>
    <w:rPr>
      <w:rFonts w:ascii="Raleway" w:eastAsiaTheme="minorEastAsia" w:hAnsi="Raleway" w:cstheme="minorBidi"/>
      <w:noProof/>
      <w:szCs w:val="22"/>
      <w14:numForm w14:val="lining"/>
    </w:rPr>
  </w:style>
  <w:style w:type="paragraph" w:styleId="TOC6">
    <w:name w:val="toc 6"/>
    <w:basedOn w:val="TOC4"/>
    <w:next w:val="TOC1"/>
    <w:uiPriority w:val="39"/>
    <w:rsid w:val="00CC39DA"/>
    <w:pPr>
      <w:spacing w:before="40" w:after="0"/>
      <w:ind w:left="1418"/>
    </w:pPr>
  </w:style>
  <w:style w:type="paragraph" w:styleId="TOC7">
    <w:name w:val="toc 7"/>
    <w:basedOn w:val="TOC5"/>
    <w:next w:val="Normal"/>
    <w:semiHidden/>
    <w:rsid w:val="00CC39DA"/>
    <w:pPr>
      <w:spacing w:before="40"/>
    </w:pPr>
  </w:style>
  <w:style w:type="paragraph" w:styleId="TOC8">
    <w:name w:val="toc 8"/>
    <w:basedOn w:val="Normal"/>
    <w:next w:val="Normal"/>
    <w:autoRedefine/>
    <w:semiHidden/>
    <w:rsid w:val="00CC39DA"/>
    <w:pPr>
      <w:ind w:left="1680"/>
    </w:pPr>
  </w:style>
  <w:style w:type="paragraph" w:styleId="TOC9">
    <w:name w:val="toc 9"/>
    <w:basedOn w:val="Normal"/>
    <w:next w:val="Normal"/>
    <w:semiHidden/>
    <w:rsid w:val="00CC39DA"/>
    <w:pPr>
      <w:spacing w:before="40" w:after="40" w:line="240" w:lineRule="atLeast"/>
    </w:pPr>
    <w:rPr>
      <w:sz w:val="18"/>
      <w:szCs w:val="18"/>
    </w:rPr>
  </w:style>
  <w:style w:type="paragraph" w:customStyle="1" w:styleId="Referencenumber">
    <w:name w:val="Reference number"/>
    <w:basedOn w:val="Normal"/>
    <w:semiHidden/>
    <w:rsid w:val="00CC39DA"/>
    <w:pPr>
      <w:spacing w:line="240" w:lineRule="atLeast"/>
    </w:pPr>
    <w:rPr>
      <w:color w:val="7C7C7C"/>
      <w:szCs w:val="22"/>
    </w:rPr>
  </w:style>
  <w:style w:type="character" w:customStyle="1" w:styleId="Heading6Char">
    <w:name w:val="Heading 6 Char"/>
    <w:basedOn w:val="DefaultParagraphFont"/>
    <w:link w:val="Heading6"/>
    <w:rsid w:val="00072055"/>
    <w:rPr>
      <w:rFonts w:ascii="Raleway" w:hAnsi="Raleway" w:cs="Arial"/>
      <w:color w:val="1C355E" w:themeColor="accent1"/>
      <w:kern w:val="32"/>
      <w:sz w:val="36"/>
      <w:szCs w:val="36"/>
    </w:rPr>
  </w:style>
  <w:style w:type="character" w:customStyle="1" w:styleId="Heading1Char">
    <w:name w:val="Heading 1 Char"/>
    <w:basedOn w:val="DefaultParagraphFont"/>
    <w:link w:val="Heading1"/>
    <w:rsid w:val="00072055"/>
    <w:rPr>
      <w:rFonts w:ascii="Raleway" w:hAnsi="Raleway" w:cs="Arial"/>
      <w:bCs/>
      <w:color w:val="1C355E" w:themeColor="accent1"/>
      <w:kern w:val="32"/>
      <w:sz w:val="36"/>
      <w:szCs w:val="36"/>
    </w:rPr>
  </w:style>
  <w:style w:type="paragraph" w:customStyle="1" w:styleId="TableBullet1">
    <w:name w:val="Table Bullet 1"/>
    <w:basedOn w:val="Normal"/>
    <w:rsid w:val="00883315"/>
    <w:pPr>
      <w:tabs>
        <w:tab w:val="left" w:pos="227"/>
      </w:tabs>
      <w:spacing w:before="40" w:after="40" w:line="240" w:lineRule="auto"/>
      <w:ind w:left="227" w:hanging="227"/>
    </w:pPr>
    <w:rPr>
      <w:sz w:val="16"/>
      <w14:numSpacing w14:val="tabular"/>
    </w:rPr>
  </w:style>
  <w:style w:type="paragraph" w:customStyle="1" w:styleId="TableBullet2">
    <w:name w:val="Table Bullet 2"/>
    <w:basedOn w:val="TableBullet1"/>
    <w:rsid w:val="00720E17"/>
    <w:pPr>
      <w:ind w:left="0" w:firstLine="0"/>
    </w:pPr>
  </w:style>
  <w:style w:type="numbering" w:customStyle="1" w:styleId="TableBullets">
    <w:name w:val="Table Bullets"/>
    <w:uiPriority w:val="99"/>
    <w:rsid w:val="00CC39DA"/>
    <w:pPr>
      <w:numPr>
        <w:numId w:val="10"/>
      </w:numPr>
    </w:pPr>
  </w:style>
  <w:style w:type="table" w:customStyle="1" w:styleId="IPARTTable-Data">
    <w:name w:val="IPART Table - Data"/>
    <w:basedOn w:val="TableNormal"/>
    <w:uiPriority w:val="99"/>
    <w:rsid w:val="00CC39DA"/>
    <w:tblPr>
      <w:tblBorders>
        <w:insideH w:val="single" w:sz="4" w:space="0" w:color="C8D3D5"/>
      </w:tblBorders>
    </w:tblPr>
    <w:tblStylePr w:type="firstRow">
      <w:pPr>
        <w:jc w:val="left"/>
      </w:pPr>
      <w:rPr>
        <w:rFonts w:ascii="Arial" w:hAnsi="Arial"/>
        <w:b w:val="0"/>
        <w:color w:val="FFFFFF" w:themeColor="background1"/>
        <w:sz w:val="20"/>
      </w:rPr>
      <w:tblPr/>
      <w:tcPr>
        <w:shd w:val="clear" w:color="auto" w:fill="3E5376" w:themeFill="accent2"/>
        <w:vAlign w:val="bottom"/>
      </w:tcPr>
    </w:tblStylePr>
    <w:tblStylePr w:type="lastRow">
      <w:pPr>
        <w:jc w:val="left"/>
      </w:pPr>
      <w:rPr>
        <w:rFonts w:ascii="Arial" w:hAnsi="Arial"/>
        <w:sz w:val="18"/>
      </w:rPr>
      <w:tblPr/>
      <w:tcPr>
        <w:tcBorders>
          <w:bottom w:val="single" w:sz="4" w:space="0" w:color="C8D3D5"/>
        </w:tcBorders>
      </w:tcPr>
    </w:tblStylePr>
    <w:tblStylePr w:type="firstCol">
      <w:pPr>
        <w:jc w:val="left"/>
      </w:pPr>
      <w:rPr>
        <w:rFonts w:ascii="Arial" w:hAnsi="Arial"/>
        <w:color w:val="auto"/>
        <w:sz w:val="20"/>
      </w:rPr>
    </w:tblStylePr>
    <w:tblStylePr w:type="nwCell">
      <w:pPr>
        <w:jc w:val="left"/>
      </w:pPr>
    </w:tblStylePr>
    <w:tblStylePr w:type="swCell">
      <w:pPr>
        <w:jc w:val="left"/>
      </w:pPr>
    </w:tblStylePr>
  </w:style>
  <w:style w:type="character" w:styleId="PlaceholderText">
    <w:name w:val="Placeholder Text"/>
    <w:basedOn w:val="DefaultParagraphFont"/>
    <w:uiPriority w:val="99"/>
    <w:semiHidden/>
    <w:rsid w:val="00CC39DA"/>
    <w:rPr>
      <w:color w:val="808080"/>
    </w:rPr>
  </w:style>
  <w:style w:type="paragraph" w:customStyle="1" w:styleId="space">
    <w:name w:val="space"/>
    <w:basedOn w:val="Header"/>
    <w:uiPriority w:val="1"/>
    <w:rsid w:val="00CC39DA"/>
    <w:rPr>
      <w:sz w:val="2"/>
    </w:rPr>
  </w:style>
  <w:style w:type="paragraph" w:styleId="NoSpacing">
    <w:name w:val="No Spacing"/>
    <w:uiPriority w:val="2"/>
    <w:semiHidden/>
    <w:rsid w:val="00CC39DA"/>
    <w:rPr>
      <w:sz w:val="2"/>
    </w:rPr>
  </w:style>
  <w:style w:type="paragraph" w:customStyle="1" w:styleId="Heading1nonumber">
    <w:name w:val="Heading 1 (no number)"/>
    <w:basedOn w:val="Heading1"/>
    <w:next w:val="BodyText"/>
    <w:rsid w:val="00B54B52"/>
    <w:pPr>
      <w:numPr>
        <w:numId w:val="0"/>
      </w:numPr>
      <w:spacing w:line="440" w:lineRule="atLeast"/>
    </w:pPr>
    <w:rPr>
      <w:rFonts w:cs="Times New Roman"/>
      <w:bCs w:val="0"/>
      <w:kern w:val="28"/>
    </w:rPr>
  </w:style>
  <w:style w:type="paragraph" w:customStyle="1" w:styleId="TableListBullet">
    <w:name w:val="Table List Bullet"/>
    <w:basedOn w:val="TableTextEntries"/>
    <w:rsid w:val="00F525E0"/>
    <w:pPr>
      <w:numPr>
        <w:numId w:val="20"/>
      </w:numPr>
    </w:pPr>
    <w:rPr>
      <w14:numSpacing w14:val="tabular"/>
    </w:rPr>
  </w:style>
  <w:style w:type="paragraph" w:customStyle="1" w:styleId="Contents">
    <w:name w:val="Contents"/>
    <w:basedOn w:val="Normal"/>
    <w:semiHidden/>
    <w:rsid w:val="00CC39DA"/>
    <w:pPr>
      <w:keepNext/>
      <w:pageBreakBefore/>
      <w:tabs>
        <w:tab w:val="num" w:pos="283"/>
      </w:tabs>
      <w:spacing w:before="360" w:after="600" w:line="240" w:lineRule="auto"/>
      <w:ind w:left="284"/>
      <w:jc w:val="both"/>
      <w:outlineLvl w:val="0"/>
    </w:pPr>
    <w:rPr>
      <w:rFonts w:cs="Arial"/>
      <w:color w:val="011D4B" w:themeColor="text2"/>
      <w:sz w:val="36"/>
    </w:rPr>
  </w:style>
  <w:style w:type="table" w:customStyle="1" w:styleId="BoxTable">
    <w:name w:val="Box Table"/>
    <w:basedOn w:val="TableNormal"/>
    <w:uiPriority w:val="99"/>
    <w:rsid w:val="00A258F6"/>
    <w:tblPr>
      <w:tblBorders>
        <w:top w:val="single" w:sz="4" w:space="0" w:color="3E5376" w:themeColor="accent2"/>
        <w:left w:val="single" w:sz="4" w:space="0" w:color="3E5376" w:themeColor="accent2"/>
        <w:bottom w:val="single" w:sz="4" w:space="0" w:color="3E5376" w:themeColor="accent2"/>
        <w:right w:val="single" w:sz="4" w:space="0" w:color="3E5376" w:themeColor="accent2"/>
      </w:tblBorders>
    </w:tblPr>
    <w:tcPr>
      <w:shd w:val="clear" w:color="auto" w:fill="auto"/>
    </w:tcPr>
    <w:tblStylePr w:type="firstRow">
      <w:rPr>
        <w:rFonts w:ascii="Arial" w:hAnsi="Arial"/>
        <w:b/>
        <w:color w:val="FFFFFF" w:themeColor="background1"/>
        <w:sz w:val="24"/>
      </w:rPr>
      <w:tblPr/>
      <w:tcPr>
        <w:shd w:val="clear" w:color="auto" w:fill="3E5376" w:themeFill="accent2"/>
      </w:tcPr>
    </w:tblStylePr>
  </w:style>
  <w:style w:type="table" w:customStyle="1" w:styleId="BoxFormat">
    <w:name w:val="BoxFormat"/>
    <w:basedOn w:val="TableNormal"/>
    <w:uiPriority w:val="99"/>
    <w:rsid w:val="00B26C39"/>
    <w:rPr>
      <w:rFonts w:ascii="Raleway" w:hAnsi="Raleway"/>
    </w:rPr>
    <w:tblPr>
      <w:tblCellMar>
        <w:left w:w="567" w:type="dxa"/>
        <w:bottom w:w="567" w:type="dxa"/>
        <w:right w:w="567" w:type="dxa"/>
      </w:tblCellMar>
    </w:tblPr>
    <w:tcPr>
      <w:shd w:val="clear" w:color="auto" w:fill="ECE9E7"/>
    </w:tcPr>
    <w:tblStylePr w:type="firstRow">
      <w:pPr>
        <w:jc w:val="left"/>
      </w:pPr>
      <w:rPr>
        <w:rFonts w:ascii="Raleway" w:hAnsi="Raleway"/>
        <w:color w:val="011D4B" w:themeColor="text2"/>
      </w:rPr>
      <w:tblPr/>
      <w:trPr>
        <w:tblHeader/>
      </w:trPr>
      <w:tcPr>
        <w:noWrap/>
        <w:tcMar>
          <w:top w:w="227" w:type="dxa"/>
          <w:left w:w="0" w:type="nil"/>
          <w:bottom w:w="0" w:type="dxa"/>
          <w:right w:w="0" w:type="nil"/>
        </w:tcMar>
        <w:vAlign w:val="center"/>
      </w:tcPr>
    </w:tblStylePr>
    <w:tblStylePr w:type="lastRow">
      <w:tblPr>
        <w:tblCellMar>
          <w:top w:w="113" w:type="dxa"/>
          <w:left w:w="113" w:type="dxa"/>
          <w:bottom w:w="113" w:type="dxa"/>
          <w:right w:w="113" w:type="dxa"/>
        </w:tblCellMar>
      </w:tblPr>
      <w:trPr>
        <w:cantSplit w:val="0"/>
      </w:trPr>
      <w:tcPr>
        <w:tcMar>
          <w:top w:w="113" w:type="dxa"/>
          <w:left w:w="113" w:type="dxa"/>
          <w:bottom w:w="113" w:type="dxa"/>
          <w:right w:w="113" w:type="dxa"/>
        </w:tcMar>
      </w:tcPr>
    </w:tblStylePr>
  </w:style>
  <w:style w:type="paragraph" w:styleId="ListParagraph">
    <w:name w:val="List Paragraph"/>
    <w:basedOn w:val="Normal"/>
    <w:uiPriority w:val="34"/>
    <w:qFormat/>
    <w:rsid w:val="00CC39DA"/>
    <w:pPr>
      <w:ind w:left="720"/>
      <w:contextualSpacing/>
    </w:pPr>
  </w:style>
  <w:style w:type="character" w:customStyle="1" w:styleId="Heading4Char">
    <w:name w:val="Heading 4 Char"/>
    <w:basedOn w:val="DefaultParagraphFont"/>
    <w:link w:val="Heading4"/>
    <w:rsid w:val="00FB2040"/>
    <w:rPr>
      <w:rFonts w:ascii="Raleway" w:hAnsi="Raleway"/>
      <w:b/>
      <w:color w:val="1C355E" w:themeColor="accent1"/>
      <w:sz w:val="22"/>
      <w:szCs w:val="28"/>
    </w:rPr>
  </w:style>
  <w:style w:type="table" w:customStyle="1" w:styleId="TableGrid1">
    <w:name w:val="Table Grid1"/>
    <w:basedOn w:val="TableNormal"/>
    <w:next w:val="TableGrid"/>
    <w:rsid w:val="00CC39D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C39D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2"/>
    <w:semiHidden/>
    <w:unhideWhenUsed/>
    <w:rsid w:val="00CC39DA"/>
    <w:pPr>
      <w:spacing w:line="240" w:lineRule="auto"/>
    </w:pPr>
  </w:style>
  <w:style w:type="character" w:customStyle="1" w:styleId="CommentTextChar">
    <w:name w:val="Comment Text Char"/>
    <w:basedOn w:val="DefaultParagraphFont"/>
    <w:link w:val="CommentText"/>
    <w:uiPriority w:val="2"/>
    <w:semiHidden/>
    <w:rsid w:val="00CC39DA"/>
    <w:rPr>
      <w:rFonts w:ascii="Raleway" w:hAnsi="Raleway"/>
      <w:color w:val="2E2E2F" w:themeColor="text1"/>
    </w:rPr>
  </w:style>
  <w:style w:type="character" w:styleId="CommentReference">
    <w:name w:val="annotation reference"/>
    <w:basedOn w:val="DefaultParagraphFont"/>
    <w:uiPriority w:val="2"/>
    <w:semiHidden/>
    <w:unhideWhenUsed/>
    <w:rsid w:val="00CC39DA"/>
    <w:rPr>
      <w:sz w:val="16"/>
      <w:szCs w:val="16"/>
    </w:rPr>
  </w:style>
  <w:style w:type="paragraph" w:styleId="ListBullet">
    <w:name w:val="List Bullet"/>
    <w:link w:val="ListBulletChar"/>
    <w:qFormat/>
    <w:rsid w:val="00FB2040"/>
    <w:pPr>
      <w:keepLines/>
      <w:numPr>
        <w:numId w:val="2"/>
      </w:numPr>
      <w:spacing w:before="120" w:after="120" w:line="280" w:lineRule="atLeast"/>
    </w:pPr>
    <w:rPr>
      <w:rFonts w:ascii="Raleway" w:hAnsi="Raleway"/>
      <w:color w:val="2E2E2F" w:themeColor="text1"/>
      <w14:numForm w14:val="lining"/>
    </w:rPr>
  </w:style>
  <w:style w:type="paragraph" w:styleId="ListBullet2">
    <w:name w:val="List Bullet 2"/>
    <w:qFormat/>
    <w:rsid w:val="00FB2040"/>
    <w:pPr>
      <w:keepLines/>
      <w:numPr>
        <w:ilvl w:val="1"/>
        <w:numId w:val="2"/>
      </w:numPr>
      <w:spacing w:before="80" w:line="280" w:lineRule="atLeast"/>
    </w:pPr>
    <w:rPr>
      <w:rFonts w:ascii="Raleway" w:hAnsi="Raleway"/>
      <w:color w:val="2E2E2F" w:themeColor="text1"/>
      <w14:numForm w14:val="lining"/>
    </w:rPr>
  </w:style>
  <w:style w:type="paragraph" w:styleId="Title">
    <w:name w:val="Title"/>
    <w:basedOn w:val="Normal"/>
    <w:next w:val="Normal"/>
    <w:link w:val="TitleChar"/>
    <w:uiPriority w:val="2"/>
    <w:rsid w:val="00CC39DA"/>
    <w:pPr>
      <w:spacing w:before="0" w:after="0" w:line="240" w:lineRule="auto"/>
      <w:contextualSpacing/>
    </w:pPr>
    <w:rPr>
      <w:rFonts w:eastAsiaTheme="majorEastAsia" w:cstheme="majorBidi"/>
      <w:color w:val="011D4B" w:themeColor="text2"/>
      <w:spacing w:val="-10"/>
      <w:kern w:val="28"/>
      <w:sz w:val="56"/>
      <w:szCs w:val="56"/>
    </w:rPr>
  </w:style>
  <w:style w:type="character" w:customStyle="1" w:styleId="TitleChar">
    <w:name w:val="Title Char"/>
    <w:basedOn w:val="DefaultParagraphFont"/>
    <w:link w:val="Title"/>
    <w:uiPriority w:val="2"/>
    <w:rsid w:val="00CC39DA"/>
    <w:rPr>
      <w:rFonts w:ascii="Raleway" w:eastAsiaTheme="majorEastAsia" w:hAnsi="Raleway" w:cstheme="majorBidi"/>
      <w:color w:val="011D4B" w:themeColor="text2"/>
      <w:spacing w:val="-10"/>
      <w:kern w:val="28"/>
      <w:sz w:val="56"/>
      <w:szCs w:val="56"/>
    </w:rPr>
  </w:style>
  <w:style w:type="paragraph" w:styleId="Subtitle">
    <w:name w:val="Subtitle"/>
    <w:basedOn w:val="Title"/>
    <w:link w:val="SubtitleChar"/>
    <w:uiPriority w:val="1"/>
    <w:qFormat/>
    <w:rsid w:val="00CC39DA"/>
    <w:pPr>
      <w:spacing w:line="0" w:lineRule="atLeast"/>
      <w:contextualSpacing w:val="0"/>
      <w:jc w:val="center"/>
    </w:pPr>
    <w:rPr>
      <w:rFonts w:ascii="Arial" w:eastAsia="Times New Roman" w:hAnsi="Arial" w:cs="Arial"/>
      <w:b/>
      <w:bCs/>
      <w:caps/>
      <w:spacing w:val="0"/>
      <w:sz w:val="32"/>
      <w:szCs w:val="30"/>
    </w:rPr>
  </w:style>
  <w:style w:type="character" w:customStyle="1" w:styleId="SubtitleChar">
    <w:name w:val="Subtitle Char"/>
    <w:basedOn w:val="DefaultParagraphFont"/>
    <w:link w:val="Subtitle"/>
    <w:uiPriority w:val="1"/>
    <w:rsid w:val="00CC39DA"/>
    <w:rPr>
      <w:rFonts w:cs="Arial"/>
      <w:b/>
      <w:bCs/>
      <w:caps/>
      <w:color w:val="011D4B" w:themeColor="text2"/>
      <w:kern w:val="28"/>
      <w:sz w:val="32"/>
      <w:szCs w:val="30"/>
    </w:rPr>
  </w:style>
  <w:style w:type="paragraph" w:styleId="CommentSubject">
    <w:name w:val="annotation subject"/>
    <w:basedOn w:val="CommentText"/>
    <w:next w:val="CommentText"/>
    <w:link w:val="CommentSubjectChar"/>
    <w:uiPriority w:val="2"/>
    <w:semiHidden/>
    <w:unhideWhenUsed/>
    <w:rsid w:val="00CC39DA"/>
    <w:rPr>
      <w:b/>
      <w:bCs/>
    </w:rPr>
  </w:style>
  <w:style w:type="character" w:customStyle="1" w:styleId="CommentSubjectChar">
    <w:name w:val="Comment Subject Char"/>
    <w:basedOn w:val="CommentTextChar"/>
    <w:link w:val="CommentSubject"/>
    <w:uiPriority w:val="2"/>
    <w:semiHidden/>
    <w:rsid w:val="00CC39DA"/>
    <w:rPr>
      <w:rFonts w:ascii="Raleway" w:hAnsi="Raleway"/>
      <w:b/>
      <w:bCs/>
      <w:color w:val="2E2E2F" w:themeColor="text1"/>
    </w:rPr>
  </w:style>
  <w:style w:type="paragraph" w:styleId="BalloonText">
    <w:name w:val="Balloon Text"/>
    <w:basedOn w:val="Normal"/>
    <w:link w:val="BalloonTextChar"/>
    <w:semiHidden/>
    <w:unhideWhenUsed/>
    <w:rsid w:val="00CC39D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CC39DA"/>
    <w:rPr>
      <w:rFonts w:ascii="Segoe UI" w:hAnsi="Segoe UI" w:cs="Segoe UI"/>
      <w:color w:val="2E2E2F" w:themeColor="text1"/>
      <w:sz w:val="18"/>
      <w:szCs w:val="18"/>
    </w:rPr>
  </w:style>
  <w:style w:type="paragraph" w:customStyle="1" w:styleId="Note">
    <w:name w:val="Note"/>
    <w:basedOn w:val="Normal"/>
    <w:next w:val="Source"/>
    <w:link w:val="NoteCharChar"/>
    <w:rsid w:val="00E35F68"/>
    <w:pPr>
      <w:spacing w:before="40" w:after="0" w:line="200" w:lineRule="atLeast"/>
    </w:pPr>
    <w:rPr>
      <w:sz w:val="14"/>
      <w:szCs w:val="16"/>
      <w:lang w:eastAsia="en-US"/>
    </w:rPr>
  </w:style>
  <w:style w:type="character" w:customStyle="1" w:styleId="NoteCharChar">
    <w:name w:val="Note Char Char"/>
    <w:link w:val="Note"/>
    <w:rsid w:val="00E35F68"/>
    <w:rPr>
      <w:rFonts w:ascii="Raleway" w:hAnsi="Raleway"/>
      <w:sz w:val="14"/>
      <w:szCs w:val="16"/>
      <w:lang w:eastAsia="en-US"/>
    </w:rPr>
  </w:style>
  <w:style w:type="paragraph" w:styleId="TOCHeading">
    <w:name w:val="TOC Heading"/>
    <w:basedOn w:val="Heading1"/>
    <w:next w:val="Normal"/>
    <w:uiPriority w:val="39"/>
    <w:unhideWhenUsed/>
    <w:qFormat/>
    <w:rsid w:val="00CC39DA"/>
    <w:pPr>
      <w:keepLines/>
      <w:numPr>
        <w:numId w:val="0"/>
      </w:numPr>
      <w:spacing w:before="240" w:line="259" w:lineRule="auto"/>
      <w:outlineLvl w:val="9"/>
    </w:pPr>
    <w:rPr>
      <w:rFonts w:asciiTheme="majorHAnsi" w:eastAsiaTheme="majorEastAsia" w:hAnsiTheme="majorHAnsi" w:cstheme="majorBidi"/>
      <w:bCs w:val="0"/>
      <w:color w:val="152746" w:themeColor="accent1" w:themeShade="BF"/>
      <w:kern w:val="0"/>
      <w:sz w:val="32"/>
      <w:szCs w:val="32"/>
      <w:lang w:val="en-US" w:eastAsia="en-US"/>
    </w:rPr>
  </w:style>
  <w:style w:type="table" w:customStyle="1" w:styleId="BasicIPARTtable">
    <w:name w:val="Basic IPART table"/>
    <w:basedOn w:val="TableNormal"/>
    <w:uiPriority w:val="99"/>
    <w:rsid w:val="008879BB"/>
    <w:rPr>
      <w:rFonts w:ascii="Raleway" w:hAnsi="Raleway"/>
      <w:sz w:val="18"/>
    </w:rPr>
    <w:tblPr>
      <w:tblStyleRowBandSize w:val="1"/>
      <w:tblCellMar>
        <w:top w:w="57" w:type="dxa"/>
        <w:bottom w:w="57" w:type="dxa"/>
      </w:tblCellMar>
    </w:tblPr>
    <w:tcPr>
      <w:shd w:val="clear" w:color="auto" w:fill="auto"/>
    </w:tcPr>
    <w:tblStylePr w:type="firstRow">
      <w:pPr>
        <w:jc w:val="left"/>
      </w:pPr>
      <w:rPr>
        <w:rFonts w:ascii="Raleway" w:hAnsi="Raleway"/>
        <w:b w:val="0"/>
        <w:color w:val="auto"/>
        <w:sz w:val="18"/>
      </w:rPr>
      <w:tblPr/>
      <w:trPr>
        <w:cantSplit/>
      </w:trPr>
      <w:tcPr>
        <w:tcBorders>
          <w:bottom w:val="single" w:sz="24" w:space="0" w:color="ECE9E7" w:themeColor="background2"/>
        </w:tcBorders>
        <w:shd w:val="clear" w:color="auto" w:fill="E2EAF6"/>
        <w:vAlign w:val="bottom"/>
      </w:tcPr>
    </w:tblStylePr>
    <w:tblStylePr w:type="lastRow">
      <w:rPr>
        <w:rFonts w:ascii="Raleway" w:hAnsi="Raleway"/>
        <w:b/>
        <w:color w:val="011D4B" w:themeColor="text2"/>
        <w:sz w:val="18"/>
      </w:rPr>
      <w:tblPr/>
      <w:tcPr>
        <w:shd w:val="clear" w:color="auto" w:fill="E2EAF6"/>
      </w:tcPr>
    </w:tblStylePr>
    <w:tblStylePr w:type="firstCol">
      <w:rPr>
        <w:rFonts w:ascii="Raleway" w:hAnsi="Raleway"/>
      </w:rPr>
    </w:tblStylePr>
    <w:tblStylePr w:type="lastCol">
      <w:rPr>
        <w:rFonts w:ascii="Raleway" w:hAnsi="Raleway"/>
        <w:sz w:val="18"/>
      </w:rPr>
      <w:tblPr/>
      <w:tcPr>
        <w:shd w:val="clear" w:color="auto" w:fill="E2EAF6"/>
      </w:tcPr>
    </w:tblStylePr>
    <w:tblStylePr w:type="band2Horz">
      <w:tblPr/>
      <w:tcPr>
        <w:shd w:val="clear" w:color="auto" w:fill="F2F2F2" w:themeFill="background1" w:themeFillShade="F2"/>
      </w:tcPr>
    </w:tblStylePr>
  </w:style>
  <w:style w:type="paragraph" w:customStyle="1" w:styleId="Disclaimertext">
    <w:name w:val="Disclaimer text"/>
    <w:rsid w:val="00F525E0"/>
    <w:pPr>
      <w:spacing w:before="80"/>
    </w:pPr>
    <w:rPr>
      <w:rFonts w:ascii="Raleway" w:hAnsi="Raleway"/>
      <w:color w:val="2E2E2F"/>
      <w:sz w:val="18"/>
      <w14:numForm w14:val="lining"/>
      <w14:numSpacing w14:val="tabular"/>
    </w:rPr>
  </w:style>
  <w:style w:type="table" w:customStyle="1" w:styleId="PullQuote-Blue">
    <w:name w:val="Pull Quote - Blue"/>
    <w:basedOn w:val="TableNormal"/>
    <w:uiPriority w:val="99"/>
    <w:rsid w:val="00FB2040"/>
    <w:rPr>
      <w:rFonts w:ascii="Raleway" w:hAnsi="Raleway"/>
    </w:rPr>
    <w:tblPr>
      <w:tblCellMar>
        <w:top w:w="284" w:type="dxa"/>
        <w:left w:w="0" w:type="dxa"/>
        <w:right w:w="0" w:type="dxa"/>
      </w:tblCellMar>
    </w:tblPr>
    <w:tcPr>
      <w:shd w:val="clear" w:color="auto" w:fill="011D4B" w:themeFill="text2"/>
      <w:tcMar>
        <w:top w:w="0" w:type="dxa"/>
        <w:left w:w="0" w:type="dxa"/>
        <w:right w:w="0" w:type="dxa"/>
      </w:tcMar>
    </w:tcPr>
    <w:tblStylePr w:type="firstCol">
      <w:pPr>
        <w:jc w:val="center"/>
      </w:pPr>
      <w:tblPr/>
      <w:tcPr>
        <w:tcMar>
          <w:top w:w="0" w:type="dxa"/>
          <w:left w:w="567" w:type="dxa"/>
          <w:bottom w:w="0" w:type="nil"/>
          <w:right w:w="0" w:type="nil"/>
        </w:tcMar>
      </w:tcPr>
    </w:tblStylePr>
  </w:style>
  <w:style w:type="table" w:customStyle="1" w:styleId="PullQuoteBlue">
    <w:name w:val="Pull Quote Blue"/>
    <w:basedOn w:val="TableNormal"/>
    <w:uiPriority w:val="99"/>
    <w:rsid w:val="00FB2040"/>
    <w:rPr>
      <w:rFonts w:ascii="Raleway" w:hAnsi="Raleway"/>
    </w:rPr>
    <w:tblPr>
      <w:tblCellMar>
        <w:top w:w="170" w:type="dxa"/>
        <w:left w:w="170" w:type="dxa"/>
        <w:bottom w:w="170" w:type="dxa"/>
        <w:right w:w="170" w:type="dxa"/>
      </w:tblCellMar>
    </w:tblPr>
  </w:style>
  <w:style w:type="paragraph" w:customStyle="1" w:styleId="PullQuotetext-Reversed">
    <w:name w:val="Pull Quote text - Reversed"/>
    <w:uiPriority w:val="1"/>
    <w:rsid w:val="00B26C39"/>
    <w:pPr>
      <w:spacing w:after="160" w:line="280" w:lineRule="atLeast"/>
    </w:pPr>
    <w:rPr>
      <w:rFonts w:ascii="Raleway" w:hAnsi="Raleway"/>
      <w:color w:val="FFFFFF" w:themeColor="background1"/>
      <w14:numForm w14:val="lining"/>
      <w14:numSpacing w14:val="tabular"/>
    </w:rPr>
  </w:style>
  <w:style w:type="paragraph" w:customStyle="1" w:styleId="PullQuotetext">
    <w:name w:val="Pull Quote text"/>
    <w:basedOn w:val="PullQuotetext-Reversed"/>
    <w:uiPriority w:val="1"/>
    <w:rsid w:val="00B26C39"/>
    <w:rPr>
      <w:color w:val="1C355E" w:themeColor="accent1"/>
    </w:rPr>
  </w:style>
  <w:style w:type="table" w:customStyle="1" w:styleId="IPARTCentredQuote">
    <w:name w:val="IPART Centred Quote"/>
    <w:basedOn w:val="TableNormal"/>
    <w:uiPriority w:val="99"/>
    <w:rsid w:val="00FB2040"/>
    <w:pPr>
      <w:jc w:val="center"/>
    </w:pPr>
    <w:rPr>
      <w:rFonts w:ascii="Raleway" w:hAnsi="Raleway"/>
    </w:rPr>
    <w:tblPr>
      <w:tblCellMar>
        <w:top w:w="170" w:type="dxa"/>
        <w:left w:w="170" w:type="dxa"/>
        <w:right w:w="170" w:type="dxa"/>
      </w:tblCellMar>
    </w:tblPr>
    <w:trPr>
      <w:cantSplit/>
      <w:tblHeader/>
    </w:trPr>
    <w:tcPr>
      <w:shd w:val="clear" w:color="auto" w:fill="ECE7E9"/>
      <w:tcMar>
        <w:top w:w="284" w:type="dxa"/>
        <w:bottom w:w="284" w:type="dxa"/>
      </w:tcMar>
      <w:vAlign w:val="center"/>
    </w:tcPr>
    <w:tblStylePr w:type="firstRow">
      <w:rPr>
        <w:rFonts w:ascii="Raleway" w:hAnsi="Raleway"/>
      </w:rPr>
      <w:tblPr/>
      <w:tcPr>
        <w:tcBorders>
          <w:top w:val="nil"/>
          <w:left w:val="nil"/>
          <w:bottom w:val="nil"/>
          <w:right w:val="nil"/>
          <w:insideH w:val="nil"/>
          <w:insideV w:val="nil"/>
          <w:tl2br w:val="nil"/>
          <w:tr2bl w:val="nil"/>
        </w:tcBorders>
        <w:shd w:val="clear" w:color="auto" w:fill="F2F2F2" w:themeFill="background1" w:themeFillShade="F2"/>
      </w:tcPr>
    </w:tblStylePr>
    <w:tblStylePr w:type="firstCol">
      <w:tblPr/>
      <w:trPr>
        <w:cantSplit w:val="0"/>
      </w:trPr>
      <w:tcPr>
        <w:tcMar>
          <w:top w:w="0" w:type="nil"/>
          <w:left w:w="170" w:type="dxa"/>
          <w:bottom w:w="0" w:type="nil"/>
          <w:right w:w="170" w:type="dxa"/>
        </w:tcMar>
      </w:tcPr>
    </w:tblStylePr>
  </w:style>
  <w:style w:type="table" w:customStyle="1" w:styleId="PullQuotewithimage">
    <w:name w:val="Pull Quote with image"/>
    <w:basedOn w:val="TableNormal"/>
    <w:uiPriority w:val="99"/>
    <w:rsid w:val="00B26C39"/>
    <w:rPr>
      <w:rFonts w:ascii="Raleway" w:hAnsi="Raleway"/>
    </w:rPr>
    <w:tblPr>
      <w:tblStyleRowBandSize w:val="1"/>
      <w:tblCellMar>
        <w:left w:w="0" w:type="dxa"/>
        <w:right w:w="0" w:type="dxa"/>
      </w:tblCellMar>
    </w:tblPr>
    <w:trPr>
      <w:cantSplit/>
    </w:trPr>
    <w:tblStylePr w:type="firstRow">
      <w:rPr>
        <w:rFonts w:ascii="Raleway" w:hAnsi="Raleway"/>
      </w:rPr>
    </w:tblStylePr>
    <w:tblStylePr w:type="firstCol">
      <w:rPr>
        <w:rFonts w:ascii="Raleway" w:hAnsi="Raleway"/>
      </w:rPr>
      <w:tblPr/>
      <w:tcPr>
        <w:shd w:val="clear" w:color="auto" w:fill="1C355E" w:themeFill="accent1"/>
      </w:tcPr>
    </w:tblStylePr>
    <w:tblStylePr w:type="lastCol">
      <w:rPr>
        <w:rFonts w:ascii="Raleway" w:hAnsi="Raleway"/>
      </w:rPr>
      <w:tblPr/>
      <w:tcPr>
        <w:shd w:val="clear" w:color="auto" w:fill="1C355E" w:themeFill="accent1"/>
      </w:tcPr>
    </w:tblStylePr>
  </w:style>
  <w:style w:type="paragraph" w:customStyle="1" w:styleId="Graphic">
    <w:name w:val="Graphic"/>
    <w:rsid w:val="00CC39DA"/>
    <w:rPr>
      <w:rFonts w:ascii="Raleway" w:hAnsi="Raleway"/>
      <w:noProof/>
      <w:color w:val="2E2E2F"/>
      <w14:numSpacing w14:val="tabular"/>
    </w:rPr>
  </w:style>
  <w:style w:type="paragraph" w:styleId="ListNumber">
    <w:name w:val="List Number"/>
    <w:basedOn w:val="ListBullet"/>
    <w:rsid w:val="00F525E0"/>
    <w:pPr>
      <w:numPr>
        <w:numId w:val="15"/>
      </w:numPr>
      <w:tabs>
        <w:tab w:val="left" w:pos="567"/>
      </w:tabs>
      <w:spacing w:after="0"/>
    </w:pPr>
    <w:rPr>
      <w:color w:val="212122"/>
      <w:szCs w:val="21"/>
    </w:rPr>
  </w:style>
  <w:style w:type="paragraph" w:styleId="ListNumber2">
    <w:name w:val="List Number 2"/>
    <w:basedOn w:val="ListNumber"/>
    <w:qFormat/>
    <w:rsid w:val="00FB2040"/>
    <w:pPr>
      <w:numPr>
        <w:ilvl w:val="1"/>
      </w:numPr>
      <w:tabs>
        <w:tab w:val="clear" w:pos="567"/>
      </w:tabs>
      <w:spacing w:before="60"/>
    </w:pPr>
  </w:style>
  <w:style w:type="paragraph" w:styleId="ListNumber3">
    <w:name w:val="List Number 3"/>
    <w:basedOn w:val="ListNumber2"/>
    <w:rsid w:val="00F525E0"/>
    <w:pPr>
      <w:numPr>
        <w:ilvl w:val="2"/>
      </w:numPr>
    </w:pPr>
  </w:style>
  <w:style w:type="numbering" w:customStyle="1" w:styleId="Numbering">
    <w:name w:val="Numbering"/>
    <w:uiPriority w:val="99"/>
    <w:rsid w:val="00CC39DA"/>
    <w:pPr>
      <w:numPr>
        <w:numId w:val="8"/>
      </w:numPr>
    </w:pPr>
  </w:style>
  <w:style w:type="paragraph" w:customStyle="1" w:styleId="BoxHeading1">
    <w:name w:val="Box Heading 1"/>
    <w:basedOn w:val="Normal"/>
    <w:next w:val="BodyText"/>
    <w:rsid w:val="00CC39DA"/>
    <w:pPr>
      <w:spacing w:before="200" w:after="0" w:line="260" w:lineRule="atLeast"/>
      <w:jc w:val="both"/>
    </w:pPr>
    <w:rPr>
      <w:b/>
      <w:color w:val="011D4B" w:themeColor="text2"/>
      <w:szCs w:val="24"/>
      <w:lang w:eastAsia="en-US"/>
    </w:rPr>
  </w:style>
  <w:style w:type="numbering" w:customStyle="1" w:styleId="AppendixHeadings">
    <w:name w:val="Appendix Headings"/>
    <w:uiPriority w:val="99"/>
    <w:rsid w:val="00535ADF"/>
    <w:pPr>
      <w:numPr>
        <w:numId w:val="1"/>
      </w:numPr>
    </w:pPr>
  </w:style>
  <w:style w:type="table" w:customStyle="1" w:styleId="BreakoutBoxes">
    <w:name w:val="Breakout_Boxes"/>
    <w:basedOn w:val="TableNormal"/>
    <w:uiPriority w:val="99"/>
    <w:rsid w:val="00CC39DA"/>
    <w:pPr>
      <w:jc w:val="center"/>
    </w:pPr>
    <w:rPr>
      <w:rFonts w:ascii="Raleway" w:hAnsi="Raleway"/>
      <w:color w:val="2E2E2F" w:themeColor="text1"/>
    </w:rPr>
    <w:tblPr>
      <w:tblStyleColBandSize w:val="1"/>
      <w:tblInd w:w="-113" w:type="dxa"/>
    </w:tblPr>
    <w:tcPr>
      <w:vAlign w:val="center"/>
    </w:tcPr>
    <w:tblStylePr w:type="band1Vert">
      <w:tblPr/>
      <w:tcPr>
        <w:shd w:val="clear" w:color="auto" w:fill="011D4B" w:themeFill="text2"/>
      </w:tcPr>
    </w:tblStylePr>
    <w:tblStylePr w:type="band2Vert">
      <w:tblPr>
        <w:tblCellSpacing w:w="56" w:type="dxa"/>
        <w:tblCellMar>
          <w:top w:w="227" w:type="dxa"/>
          <w:left w:w="227" w:type="dxa"/>
          <w:bottom w:w="227" w:type="dxa"/>
          <w:right w:w="227" w:type="dxa"/>
        </w:tblCellMar>
      </w:tblPr>
      <w:trPr>
        <w:tblCellSpacing w:w="56" w:type="dxa"/>
      </w:trPr>
      <w:tcPr>
        <w:shd w:val="clear" w:color="auto" w:fill="ECE9E7"/>
      </w:tcPr>
    </w:tblStylePr>
  </w:style>
  <w:style w:type="numbering" w:customStyle="1" w:styleId="CaptionNumbering">
    <w:name w:val="Caption Numbering"/>
    <w:uiPriority w:val="99"/>
    <w:rsid w:val="00CC39DA"/>
    <w:pPr>
      <w:numPr>
        <w:numId w:val="3"/>
      </w:numPr>
    </w:pPr>
  </w:style>
  <w:style w:type="numbering" w:customStyle="1" w:styleId="ChapterNumbering">
    <w:name w:val="Chapter Numbering"/>
    <w:uiPriority w:val="99"/>
    <w:rsid w:val="00072055"/>
    <w:pPr>
      <w:numPr>
        <w:numId w:val="21"/>
      </w:numPr>
    </w:pPr>
  </w:style>
  <w:style w:type="paragraph" w:customStyle="1" w:styleId="CoverDate">
    <w:name w:val="Cover Date"/>
    <w:rsid w:val="00FB2040"/>
    <w:rPr>
      <w:rFonts w:ascii="Raleway" w:hAnsi="Raleway"/>
      <w:color w:val="009DDB" w:themeColor="accent5"/>
      <w:sz w:val="28"/>
    </w:rPr>
  </w:style>
  <w:style w:type="paragraph" w:customStyle="1" w:styleId="CoverHeading1">
    <w:name w:val="Cover Heading 1"/>
    <w:next w:val="Normal"/>
    <w:uiPriority w:val="2"/>
    <w:rsid w:val="00CC39DA"/>
    <w:pPr>
      <w:spacing w:before="500" w:line="360" w:lineRule="exact"/>
    </w:pPr>
    <w:rPr>
      <w:rFonts w:ascii="Raleway" w:hAnsi="Raleway"/>
      <w:color w:val="2E2E2F" w:themeColor="text1"/>
      <w:sz w:val="28"/>
    </w:rPr>
  </w:style>
  <w:style w:type="paragraph" w:customStyle="1" w:styleId="CoverHeading2">
    <w:name w:val="Cover Heading 2"/>
    <w:next w:val="Normal"/>
    <w:uiPriority w:val="2"/>
    <w:rsid w:val="00CC39DA"/>
    <w:pPr>
      <w:spacing w:before="400"/>
    </w:pPr>
    <w:rPr>
      <w:rFonts w:ascii="Raleway" w:hAnsi="Raleway"/>
      <w:color w:val="2E2E2F" w:themeColor="text1"/>
      <w:sz w:val="48"/>
    </w:rPr>
  </w:style>
  <w:style w:type="paragraph" w:customStyle="1" w:styleId="CoverHeading3">
    <w:name w:val="Cover Heading 3"/>
    <w:uiPriority w:val="2"/>
    <w:rsid w:val="00CC39DA"/>
    <w:pPr>
      <w:spacing w:before="200" w:after="240"/>
    </w:pPr>
    <w:rPr>
      <w:rFonts w:ascii="Raleway" w:hAnsi="Raleway"/>
      <w:color w:val="2E2E2F" w:themeColor="text1"/>
      <w:sz w:val="22"/>
    </w:rPr>
  </w:style>
  <w:style w:type="paragraph" w:customStyle="1" w:styleId="CoverReportType">
    <w:name w:val="Cover Report Type"/>
    <w:uiPriority w:val="2"/>
    <w:rsid w:val="00CC39DA"/>
    <w:rPr>
      <w:rFonts w:ascii="Arial Bold" w:hAnsi="Arial Bold"/>
      <w:b/>
      <w:caps/>
      <w:sz w:val="24"/>
    </w:rPr>
  </w:style>
  <w:style w:type="paragraph" w:styleId="EndnoteText">
    <w:name w:val="endnote text"/>
    <w:basedOn w:val="Normal"/>
    <w:link w:val="EndnoteTextChar"/>
    <w:rsid w:val="00F525E0"/>
    <w:pPr>
      <w:spacing w:before="0" w:after="0" w:line="240" w:lineRule="auto"/>
      <w:ind w:left="284" w:hanging="284"/>
    </w:pPr>
    <w:rPr>
      <w:sz w:val="16"/>
      <w14:numForm w14:val="lining"/>
    </w:rPr>
  </w:style>
  <w:style w:type="character" w:customStyle="1" w:styleId="EndnoteTextChar">
    <w:name w:val="Endnote Text Char"/>
    <w:basedOn w:val="DefaultParagraphFont"/>
    <w:link w:val="EndnoteText"/>
    <w:rsid w:val="00F525E0"/>
    <w:rPr>
      <w:rFonts w:ascii="Raleway" w:hAnsi="Raleway"/>
      <w:color w:val="2E2E2F" w:themeColor="text1"/>
      <w:sz w:val="16"/>
      <w14:numForm w14:val="lining"/>
    </w:rPr>
  </w:style>
  <w:style w:type="paragraph" w:customStyle="1" w:styleId="Heading2nonumber">
    <w:name w:val="Heading 2 (no number)"/>
    <w:basedOn w:val="Heading2"/>
    <w:rsid w:val="00CC39DA"/>
    <w:pPr>
      <w:numPr>
        <w:ilvl w:val="0"/>
        <w:numId w:val="0"/>
      </w:numPr>
    </w:pPr>
  </w:style>
  <w:style w:type="paragraph" w:customStyle="1" w:styleId="Heading3nonumber">
    <w:name w:val="Heading 3 (no number)"/>
    <w:basedOn w:val="Heading3"/>
    <w:next w:val="BodyText"/>
    <w:rsid w:val="00CC39DA"/>
    <w:pPr>
      <w:numPr>
        <w:ilvl w:val="0"/>
        <w:numId w:val="0"/>
      </w:numPr>
    </w:pPr>
  </w:style>
  <w:style w:type="paragraph" w:customStyle="1" w:styleId="Heading7nonumber">
    <w:name w:val="Heading 7 (no number)"/>
    <w:rsid w:val="00CC39DA"/>
    <w:pPr>
      <w:spacing w:before="480" w:after="240"/>
    </w:pPr>
    <w:rPr>
      <w:rFonts w:ascii="Raleway" w:hAnsi="Raleway"/>
      <w:color w:val="011D4B" w:themeColor="text2"/>
      <w:sz w:val="32"/>
      <w14:numSpacing w14:val="tabular"/>
    </w:rPr>
  </w:style>
  <w:style w:type="paragraph" w:customStyle="1" w:styleId="Heading8nonumber">
    <w:name w:val="Heading 8 (no number)"/>
    <w:basedOn w:val="BodyText"/>
    <w:next w:val="BodyText"/>
    <w:rsid w:val="00CC39DA"/>
    <w:pPr>
      <w:keepNext/>
      <w:spacing w:before="480" w:after="240"/>
    </w:pPr>
    <w:rPr>
      <w:color w:val="011D4B" w:themeColor="text2"/>
      <w:sz w:val="24"/>
    </w:rPr>
  </w:style>
  <w:style w:type="table" w:customStyle="1" w:styleId="InfographicList">
    <w:name w:val="Infographic List"/>
    <w:basedOn w:val="TableNormal"/>
    <w:uiPriority w:val="99"/>
    <w:rsid w:val="00CC39DA"/>
    <w:rPr>
      <w:rFonts w:ascii="Raleway" w:hAnsi="Raleway"/>
    </w:rPr>
    <w:tblPr>
      <w:tblBorders>
        <w:bottom w:val="single" w:sz="4" w:space="0" w:color="808080"/>
        <w:insideH w:val="single" w:sz="4" w:space="0" w:color="808080"/>
      </w:tblBorders>
      <w:tblCellMar>
        <w:bottom w:w="142" w:type="dxa"/>
      </w:tblCellMar>
    </w:tblPr>
    <w:tblStylePr w:type="firstCol">
      <w:rPr>
        <w:rFonts w:ascii="Raleway" w:hAnsi="Raleway"/>
      </w:rPr>
    </w:tblStylePr>
  </w:style>
  <w:style w:type="paragraph" w:customStyle="1" w:styleId="InfographicNumber-Blue">
    <w:name w:val="Infographic Number - Blue"/>
    <w:uiPriority w:val="1"/>
    <w:rsid w:val="00CC39DA"/>
    <w:pPr>
      <w:spacing w:before="140"/>
    </w:pPr>
    <w:rPr>
      <w:rFonts w:ascii="Raleway" w:hAnsi="Raleway"/>
      <w:color w:val="009DDB" w:themeColor="accent5"/>
      <w:sz w:val="36"/>
      <w14:numSpacing w14:val="tabular"/>
    </w:rPr>
  </w:style>
  <w:style w:type="paragraph" w:customStyle="1" w:styleId="InfographicNumber-Navy">
    <w:name w:val="Infographic Number - Navy"/>
    <w:basedOn w:val="InfographicNumber-Blue"/>
    <w:uiPriority w:val="1"/>
    <w:rsid w:val="00CC39DA"/>
    <w:rPr>
      <w:color w:val="7287A6" w:themeColor="accent3"/>
    </w:rPr>
  </w:style>
  <w:style w:type="paragraph" w:customStyle="1" w:styleId="Invisiblepara">
    <w:name w:val="Invisible para"/>
    <w:basedOn w:val="Normal"/>
    <w:next w:val="Normal"/>
    <w:semiHidden/>
    <w:rsid w:val="00CC39DA"/>
    <w:pPr>
      <w:keepNext/>
      <w:spacing w:before="320" w:line="14" w:lineRule="exact"/>
      <w:jc w:val="both"/>
    </w:pPr>
    <w:rPr>
      <w:rFonts w:asciiTheme="minorHAnsi" w:hAnsiTheme="minorHAnsi"/>
      <w:sz w:val="21"/>
    </w:rPr>
  </w:style>
  <w:style w:type="character" w:customStyle="1" w:styleId="ListBulletChar">
    <w:name w:val="List Bullet Char"/>
    <w:link w:val="ListBullet"/>
    <w:locked/>
    <w:rsid w:val="00F525E0"/>
    <w:rPr>
      <w:rFonts w:ascii="Raleway" w:hAnsi="Raleway"/>
      <w:color w:val="2E2E2F" w:themeColor="text1"/>
      <w14:numForm w14:val="lining"/>
    </w:rPr>
  </w:style>
  <w:style w:type="table" w:customStyle="1" w:styleId="PullQuoteGrey">
    <w:name w:val="Pull_Quote_Grey"/>
    <w:basedOn w:val="TableNormal"/>
    <w:uiPriority w:val="99"/>
    <w:rsid w:val="00B26C39"/>
    <w:rPr>
      <w:rFonts w:ascii="Raleway" w:hAnsi="Raleway"/>
    </w:rPr>
    <w:tblPr/>
    <w:tcPr>
      <w:shd w:val="clear" w:color="auto" w:fill="ECE9E7"/>
      <w:vAlign w:val="center"/>
    </w:tcPr>
  </w:style>
  <w:style w:type="table" w:customStyle="1" w:styleId="PullQuoteVertical">
    <w:name w:val="PullQuote_Vertical"/>
    <w:basedOn w:val="TableNormal"/>
    <w:uiPriority w:val="99"/>
    <w:rsid w:val="00FB2040"/>
    <w:pPr>
      <w:jc w:val="center"/>
    </w:pPr>
    <w:rPr>
      <w:rFonts w:ascii="Raleway" w:hAnsi="Raleway"/>
      <w:sz w:val="24"/>
    </w:rPr>
    <w:tblPr>
      <w:tblCellMar>
        <w:top w:w="227" w:type="dxa"/>
        <w:left w:w="227" w:type="dxa"/>
        <w:bottom w:w="227" w:type="dxa"/>
        <w:right w:w="227" w:type="dxa"/>
      </w:tblCellMar>
    </w:tblPr>
    <w:tcPr>
      <w:shd w:val="clear" w:color="auto" w:fill="ECE9E7"/>
      <w:vAlign w:val="center"/>
    </w:tcPr>
    <w:tblStylePr w:type="firstRow">
      <w:rPr>
        <w:rFonts w:ascii="Raleway" w:hAnsi="Raleway"/>
        <w:color w:val="FFFFFF" w:themeColor="background1"/>
        <w:sz w:val="24"/>
      </w:rPr>
      <w:tblPr/>
      <w:tcPr>
        <w:shd w:val="clear" w:color="auto" w:fill="011D4B" w:themeFill="text2"/>
      </w:tcPr>
    </w:tblStylePr>
  </w:style>
  <w:style w:type="paragraph" w:customStyle="1" w:styleId="TableDataColumnHeading">
    <w:name w:val="Table Data Column Heading"/>
    <w:rsid w:val="00FB2040"/>
    <w:pPr>
      <w:jc w:val="right"/>
    </w:pPr>
    <w:rPr>
      <w:rFonts w:ascii="Raleway" w:hAnsi="Raleway"/>
      <w:b/>
      <w:color w:val="1C355E" w:themeColor="accent1"/>
      <w14:numForm w14:val="lining"/>
    </w:rPr>
  </w:style>
  <w:style w:type="paragraph" w:customStyle="1" w:styleId="TableTextEntries">
    <w:name w:val="Table Text Entries"/>
    <w:link w:val="TableTextEntriesChar"/>
    <w:qFormat/>
    <w:rsid w:val="00F525E0"/>
    <w:pPr>
      <w:keepLines/>
    </w:pPr>
    <w:rPr>
      <w:rFonts w:ascii="Raleway" w:hAnsi="Raleway"/>
      <w:color w:val="2E2E2F" w:themeColor="text1"/>
      <w:sz w:val="16"/>
      <w14:numForm w14:val="lining"/>
    </w:rPr>
  </w:style>
  <w:style w:type="paragraph" w:customStyle="1" w:styleId="TableDataEntries">
    <w:name w:val="Table Data Entries"/>
    <w:basedOn w:val="TableTextEntries"/>
    <w:rsid w:val="00F525E0"/>
    <w:pPr>
      <w:jc w:val="right"/>
    </w:pPr>
    <w:rPr>
      <w14:numSpacing w14:val="tabular"/>
    </w:rPr>
  </w:style>
  <w:style w:type="paragraph" w:customStyle="1" w:styleId="TableHeading1">
    <w:name w:val="Table Heading 1"/>
    <w:basedOn w:val="TableTextEntries"/>
    <w:next w:val="TableTextEntries"/>
    <w:rsid w:val="00F525E0"/>
    <w:pPr>
      <w:spacing w:before="180"/>
    </w:pPr>
    <w:rPr>
      <w:b/>
      <w:color w:val="1C355E" w:themeColor="accent1"/>
    </w:rPr>
  </w:style>
  <w:style w:type="paragraph" w:customStyle="1" w:styleId="TableListBullet2">
    <w:name w:val="Table List Bullet 2"/>
    <w:basedOn w:val="TableListBullet"/>
    <w:rsid w:val="00F525E0"/>
    <w:pPr>
      <w:numPr>
        <w:ilvl w:val="1"/>
      </w:numPr>
    </w:pPr>
  </w:style>
  <w:style w:type="paragraph" w:customStyle="1" w:styleId="TableTextColumnHeading">
    <w:name w:val="Table Text Column Heading"/>
    <w:rsid w:val="00FB2040"/>
    <w:pPr>
      <w:keepNext/>
    </w:pPr>
    <w:rPr>
      <w:rFonts w:ascii="Raleway" w:hAnsi="Raleway"/>
      <w:b/>
      <w:color w:val="1C355E" w:themeColor="accent1"/>
    </w:rPr>
  </w:style>
  <w:style w:type="table" w:customStyle="1" w:styleId="TextTable">
    <w:name w:val="Text Table"/>
    <w:basedOn w:val="TableNormal"/>
    <w:uiPriority w:val="99"/>
    <w:rsid w:val="00CC39DA"/>
    <w:tblPr>
      <w:tblBorders>
        <w:insideH w:val="single" w:sz="4" w:space="0" w:color="ECE9E7" w:themeColor="background2"/>
      </w:tblBorders>
    </w:tblPr>
    <w:tcPr>
      <w:shd w:val="clear" w:color="auto" w:fill="auto"/>
    </w:tcPr>
    <w:tblStylePr w:type="firstRow">
      <w:tblPr/>
      <w:tcPr>
        <w:shd w:val="clear" w:color="auto" w:fill="3E5376" w:themeFill="accent2"/>
        <w:vAlign w:val="bottom"/>
      </w:tcPr>
    </w:tblStylePr>
    <w:tblStylePr w:type="lastRow">
      <w:tblPr/>
      <w:tcPr>
        <w:tcBorders>
          <w:bottom w:val="single" w:sz="4" w:space="0" w:color="ECE9E7" w:themeColor="background2"/>
        </w:tcBorders>
        <w:shd w:val="clear" w:color="auto" w:fill="auto"/>
      </w:tcPr>
    </w:tblStylePr>
  </w:style>
  <w:style w:type="paragraph" w:customStyle="1" w:styleId="TableHeading">
    <w:name w:val="Table Heading"/>
    <w:basedOn w:val="Normal"/>
    <w:rsid w:val="008F085D"/>
    <w:pPr>
      <w:keepLines w:val="0"/>
      <w:spacing w:before="0" w:after="0" w:line="240" w:lineRule="auto"/>
    </w:pPr>
    <w:rPr>
      <w:rFonts w:ascii="Arial" w:hAnsi="Arial"/>
      <w:b/>
      <w:color w:val="auto"/>
      <w:sz w:val="22"/>
      <w:szCs w:val="24"/>
    </w:rPr>
  </w:style>
  <w:style w:type="table" w:customStyle="1" w:styleId="Table2">
    <w:name w:val="Table 2"/>
    <w:basedOn w:val="TableNormal"/>
    <w:uiPriority w:val="99"/>
    <w:rsid w:val="008F085D"/>
    <w:rPr>
      <w:rFonts w:eastAsiaTheme="minorHAnsi" w:cstheme="minorBidi"/>
      <w:sz w:val="22"/>
      <w:szCs w:val="22"/>
      <w:lang w:eastAsia="en-US"/>
    </w:rPr>
    <w:tblPr>
      <w:tblInd w:w="0" w:type="nil"/>
      <w:tblBorders>
        <w:insideH w:val="single" w:sz="12" w:space="0" w:color="007BC4"/>
        <w:insideV w:val="single" w:sz="12" w:space="0" w:color="007BC4"/>
      </w:tblBorders>
    </w:tblPr>
    <w:tcPr>
      <w:vAlign w:val="center"/>
    </w:tcPr>
  </w:style>
  <w:style w:type="character" w:customStyle="1" w:styleId="FooterText">
    <w:name w:val="Footer Text"/>
    <w:basedOn w:val="DefaultParagraphFont"/>
    <w:uiPriority w:val="1"/>
    <w:rsid w:val="00F525E0"/>
    <w:rPr>
      <w:b/>
      <w:noProof/>
    </w:rPr>
  </w:style>
  <w:style w:type="character" w:customStyle="1" w:styleId="SourceChar">
    <w:name w:val="Source Char"/>
    <w:link w:val="Source"/>
    <w:locked/>
    <w:rsid w:val="00F525E0"/>
    <w:rPr>
      <w:rFonts w:ascii="Raleway" w:hAnsi="Raleway"/>
      <w:color w:val="2E2E2F" w:themeColor="text1"/>
      <w:sz w:val="14"/>
      <w14:numForm w14:val="lining"/>
    </w:rPr>
  </w:style>
  <w:style w:type="paragraph" w:customStyle="1" w:styleId="DecisionAlpha">
    <w:name w:val="Decision Alpha"/>
    <w:uiPriority w:val="1"/>
    <w:rsid w:val="00FE63E1"/>
    <w:pPr>
      <w:keepLines/>
      <w:numPr>
        <w:ilvl w:val="2"/>
        <w:numId w:val="30"/>
      </w:numPr>
      <w:spacing w:before="20" w:after="80"/>
      <w:outlineLvl w:val="4"/>
    </w:pPr>
    <w:rPr>
      <w:rFonts w:ascii="Raleway" w:hAnsi="Raleway"/>
    </w:rPr>
  </w:style>
  <w:style w:type="paragraph" w:customStyle="1" w:styleId="DecisionBullet">
    <w:name w:val="Decision Bullet"/>
    <w:basedOn w:val="Normal"/>
    <w:uiPriority w:val="1"/>
    <w:rsid w:val="00FE63E1"/>
    <w:pPr>
      <w:numPr>
        <w:ilvl w:val="1"/>
        <w:numId w:val="30"/>
      </w:numPr>
      <w:spacing w:before="80" w:after="80" w:line="280" w:lineRule="atLeast"/>
      <w:contextualSpacing/>
    </w:pPr>
    <w:rPr>
      <w:color w:val="1C355E" w:themeColor="accent1"/>
      <w14:numSpacing w14:val="tabular"/>
    </w:rPr>
  </w:style>
  <w:style w:type="paragraph" w:customStyle="1" w:styleId="DecisionNumber">
    <w:name w:val="Decision Number"/>
    <w:basedOn w:val="Normal"/>
    <w:next w:val="BodyText"/>
    <w:uiPriority w:val="1"/>
    <w:rsid w:val="00FE63E1"/>
    <w:pPr>
      <w:numPr>
        <w:numId w:val="30"/>
      </w:numPr>
      <w:spacing w:before="120" w:line="280" w:lineRule="atLeast"/>
      <w:outlineLvl w:val="3"/>
    </w:pPr>
    <w:rPr>
      <w:color w:val="1C355E" w:themeColor="accent1"/>
      <w14:numSpacing w14:val="tabular"/>
    </w:rPr>
  </w:style>
  <w:style w:type="paragraph" w:customStyle="1" w:styleId="DecisionsHeading">
    <w:name w:val="Decisions Heading"/>
    <w:next w:val="DecisionNumber"/>
    <w:uiPriority w:val="1"/>
    <w:rsid w:val="00FE63E1"/>
    <w:pPr>
      <w:keepNext/>
      <w:spacing w:line="360" w:lineRule="atLeast"/>
    </w:pPr>
    <w:rPr>
      <w:rFonts w:ascii="Raleway" w:hAnsi="Raleway"/>
      <w:color w:val="FFFFFF" w:themeColor="background1"/>
      <w:sz w:val="24"/>
    </w:rPr>
  </w:style>
  <w:style w:type="numbering" w:customStyle="1" w:styleId="DecisionsList">
    <w:name w:val="Decisions List"/>
    <w:uiPriority w:val="99"/>
    <w:rsid w:val="00FE63E1"/>
    <w:pPr>
      <w:numPr>
        <w:numId w:val="23"/>
      </w:numPr>
    </w:pPr>
  </w:style>
  <w:style w:type="table" w:customStyle="1" w:styleId="IPARTHaveYourSay">
    <w:name w:val="IPART Have Your Say"/>
    <w:basedOn w:val="TableNormal"/>
    <w:uiPriority w:val="99"/>
    <w:rsid w:val="00B26C39"/>
    <w:rPr>
      <w:rFonts w:ascii="Raleway" w:hAnsi="Raleway"/>
    </w:rPr>
    <w:tblPr/>
    <w:tcPr>
      <w:shd w:val="clear" w:color="auto" w:fill="1C355E" w:themeFill="accent1"/>
      <w:tcMar>
        <w:top w:w="57" w:type="dxa"/>
        <w:left w:w="0" w:type="dxa"/>
        <w:bottom w:w="57" w:type="dxa"/>
        <w:right w:w="0" w:type="dxa"/>
      </w:tcMar>
    </w:tcPr>
    <w:tblStylePr w:type="firstRow">
      <w:pPr>
        <w:jc w:val="left"/>
      </w:pPr>
      <w:rPr>
        <w:rFonts w:ascii="Raleway" w:hAnsi="Raleway"/>
        <w:color w:val="FFFFFF" w:themeColor="background1"/>
      </w:rPr>
      <w:tblPr/>
      <w:tcPr>
        <w:tcBorders>
          <w:top w:val="single" w:sz="36" w:space="0" w:color="C8102E"/>
          <w:left w:val="nil"/>
          <w:bottom w:val="nil"/>
          <w:right w:val="nil"/>
          <w:insideH w:val="nil"/>
          <w:insideV w:val="nil"/>
          <w:tl2br w:val="nil"/>
          <w:tr2bl w:val="nil"/>
        </w:tcBorders>
        <w:tcMar>
          <w:top w:w="227" w:type="dxa"/>
          <w:left w:w="0" w:type="dxa"/>
          <w:bottom w:w="57" w:type="dxa"/>
          <w:right w:w="0" w:type="dxa"/>
        </w:tcMar>
      </w:tcPr>
    </w:tblStylePr>
    <w:tblStylePr w:type="lastRow">
      <w:tblPr/>
      <w:tcPr>
        <w:tcMar>
          <w:top w:w="113" w:type="dxa"/>
          <w:left w:w="0" w:type="dxa"/>
          <w:bottom w:w="397" w:type="dxa"/>
          <w:right w:w="0" w:type="dxa"/>
        </w:tcMar>
      </w:tcPr>
    </w:tblStylePr>
    <w:tblStylePr w:type="firstCol">
      <w:pPr>
        <w:jc w:val="center"/>
      </w:pPr>
    </w:tblStylePr>
    <w:tblStylePr w:type="lastCol">
      <w:tblPr/>
      <w:tcPr>
        <w:tcMar>
          <w:top w:w="113" w:type="dxa"/>
          <w:left w:w="0" w:type="dxa"/>
          <w:bottom w:w="113" w:type="dxa"/>
          <w:right w:w="567" w:type="dxa"/>
        </w:tcMar>
      </w:tcPr>
    </w:tblStylePr>
    <w:tblStylePr w:type="nwCell">
      <w:pPr>
        <w:jc w:val="center"/>
      </w:pPr>
      <w:tblPr/>
      <w:tcPr>
        <w:vAlign w:val="center"/>
      </w:tcPr>
    </w:tblStylePr>
  </w:style>
  <w:style w:type="table" w:customStyle="1" w:styleId="IPARTImpactbox">
    <w:name w:val="IPART Impact box"/>
    <w:basedOn w:val="TableNormal"/>
    <w:uiPriority w:val="99"/>
    <w:rsid w:val="00B26C39"/>
    <w:rPr>
      <w:rFonts w:ascii="Raleway" w:hAnsi="Raleway"/>
    </w:rPr>
    <w:tblPr>
      <w:tblCellMar>
        <w:left w:w="0" w:type="dxa"/>
        <w:right w:w="0" w:type="dxa"/>
      </w:tblCellMar>
    </w:tblPr>
    <w:tcPr>
      <w:shd w:val="clear" w:color="auto" w:fill="115F7E" w:themeFill="accent6"/>
      <w:tcMar>
        <w:top w:w="0" w:type="dxa"/>
        <w:bottom w:w="227" w:type="dxa"/>
      </w:tcMar>
    </w:tcPr>
    <w:tblStylePr w:type="firstRow">
      <w:pPr>
        <w:jc w:val="left"/>
      </w:pPr>
      <w:rPr>
        <w:rFonts w:ascii="Raleway" w:hAnsi="Raleway"/>
        <w:color w:val="FFFFFF" w:themeColor="background1"/>
        <w:sz w:val="28"/>
      </w:rPr>
      <w:tblPr/>
      <w:tcPr>
        <w:tcMar>
          <w:top w:w="227" w:type="dxa"/>
          <w:left w:w="0" w:type="nil"/>
          <w:bottom w:w="57" w:type="dxa"/>
          <w:right w:w="0" w:type="nil"/>
        </w:tcMar>
      </w:tcPr>
    </w:tblStylePr>
    <w:tblStylePr w:type="firstCol">
      <w:pPr>
        <w:jc w:val="center"/>
      </w:pPr>
    </w:tblStylePr>
    <w:tblStylePr w:type="lastCol">
      <w:rPr>
        <w:rFonts w:ascii="Raleway" w:hAnsi="Raleway"/>
      </w:rPr>
      <w:tblPr/>
      <w:tcPr>
        <w:tcMar>
          <w:top w:w="170" w:type="dxa"/>
          <w:left w:w="0" w:type="nil"/>
          <w:bottom w:w="227" w:type="dxa"/>
          <w:right w:w="567" w:type="dxa"/>
        </w:tcMar>
      </w:tcPr>
    </w:tblStylePr>
    <w:tblStylePr w:type="nwCell">
      <w:pPr>
        <w:jc w:val="center"/>
      </w:pPr>
      <w:tblPr/>
      <w:tcPr>
        <w:vAlign w:val="center"/>
      </w:tcPr>
    </w:tblStylePr>
  </w:style>
  <w:style w:type="table" w:customStyle="1" w:styleId="IPARTPullQuoteGrey">
    <w:name w:val="IPART Pull Quote Grey"/>
    <w:basedOn w:val="IPARTHaveYourSay"/>
    <w:uiPriority w:val="99"/>
    <w:rsid w:val="00B26C39"/>
    <w:tblPr/>
    <w:tcPr>
      <w:shd w:val="clear" w:color="auto" w:fill="ECE9E7"/>
      <w:tcMar>
        <w:top w:w="227" w:type="dxa"/>
        <w:bottom w:w="227" w:type="dxa"/>
      </w:tcMar>
    </w:tcPr>
    <w:tblStylePr w:type="firstRow">
      <w:pPr>
        <w:jc w:val="left"/>
      </w:pPr>
      <w:rPr>
        <w:rFonts w:ascii="Raleway" w:hAnsi="Raleway"/>
        <w:color w:val="FFFFFF" w:themeColor="background1"/>
      </w:rPr>
      <w:tblPr/>
      <w:tcPr>
        <w:tcBorders>
          <w:top w:val="single" w:sz="36" w:space="0" w:color="C8102E"/>
          <w:left w:val="nil"/>
          <w:bottom w:val="nil"/>
          <w:right w:val="nil"/>
          <w:insideH w:val="nil"/>
          <w:insideV w:val="nil"/>
          <w:tl2br w:val="nil"/>
          <w:tr2bl w:val="nil"/>
        </w:tcBorders>
        <w:shd w:val="clear" w:color="auto" w:fill="C8102E"/>
        <w:noWrap/>
        <w:tcMar>
          <w:top w:w="85" w:type="dxa"/>
          <w:left w:w="0" w:type="dxa"/>
          <w:bottom w:w="85" w:type="dxa"/>
          <w:right w:w="0" w:type="dxa"/>
        </w:tcMar>
        <w:vAlign w:val="center"/>
      </w:tcPr>
    </w:tblStylePr>
    <w:tblStylePr w:type="lastRow">
      <w:tblPr/>
      <w:tcPr>
        <w:tcMar>
          <w:top w:w="227" w:type="dxa"/>
          <w:left w:w="0" w:type="dxa"/>
          <w:bottom w:w="397" w:type="dxa"/>
          <w:right w:w="0" w:type="dxa"/>
        </w:tcMar>
      </w:tcPr>
    </w:tblStylePr>
    <w:tblStylePr w:type="firstCol">
      <w:pPr>
        <w:jc w:val="center"/>
      </w:pPr>
    </w:tblStylePr>
    <w:tblStylePr w:type="lastCol">
      <w:tblPr/>
      <w:tcPr>
        <w:tcMar>
          <w:top w:w="227" w:type="dxa"/>
          <w:left w:w="0" w:type="dxa"/>
          <w:bottom w:w="227" w:type="dxa"/>
          <w:right w:w="567" w:type="dxa"/>
        </w:tcMar>
      </w:tcPr>
    </w:tblStylePr>
    <w:tblStylePr w:type="nwCell">
      <w:pPr>
        <w:jc w:val="center"/>
      </w:pPr>
      <w:tblPr/>
      <w:tcPr>
        <w:vAlign w:val="center"/>
      </w:tcPr>
    </w:tblStylePr>
  </w:style>
  <w:style w:type="paragraph" w:customStyle="1" w:styleId="PullQuoteHeading-Reversed">
    <w:name w:val="Pull Quote Heading - Reversed"/>
    <w:uiPriority w:val="1"/>
    <w:rsid w:val="00B26C39"/>
    <w:pPr>
      <w:tabs>
        <w:tab w:val="left" w:pos="567"/>
      </w:tabs>
      <w:spacing w:line="280" w:lineRule="atLeast"/>
    </w:pPr>
    <w:rPr>
      <w:rFonts w:ascii="Raleway" w:hAnsi="Raleway"/>
      <w:color w:val="FFFFFF" w:themeColor="background1"/>
      <w:sz w:val="24"/>
      <w14:numForm w14:val="lining"/>
      <w14:numSpacing w14:val="tabular"/>
    </w:rPr>
  </w:style>
  <w:style w:type="paragraph" w:styleId="Caption">
    <w:name w:val="caption"/>
    <w:next w:val="BodyText"/>
    <w:qFormat/>
    <w:rsid w:val="00072055"/>
    <w:pPr>
      <w:keepNext/>
      <w:numPr>
        <w:numId w:val="39"/>
      </w:numPr>
      <w:spacing w:before="240" w:after="160" w:line="280" w:lineRule="atLeast"/>
    </w:pPr>
    <w:rPr>
      <w:rFonts w:ascii="Raleway" w:hAnsi="Raleway"/>
      <w:iCs/>
      <w:color w:val="011D4B" w:themeColor="text2"/>
      <w:sz w:val="24"/>
      <w:szCs w:val="18"/>
    </w:rPr>
  </w:style>
  <w:style w:type="numbering" w:customStyle="1" w:styleId="CaptioningList">
    <w:name w:val="Captioning List"/>
    <w:uiPriority w:val="99"/>
    <w:rsid w:val="00071EC7"/>
    <w:pPr>
      <w:numPr>
        <w:numId w:val="32"/>
      </w:numPr>
    </w:pPr>
  </w:style>
  <w:style w:type="paragraph" w:customStyle="1" w:styleId="NoteNumber">
    <w:name w:val="Note Number"/>
    <w:basedOn w:val="Normal"/>
    <w:next w:val="Source"/>
    <w:rsid w:val="00071EC7"/>
    <w:pPr>
      <w:keepLines w:val="0"/>
      <w:numPr>
        <w:ilvl w:val="1"/>
        <w:numId w:val="39"/>
      </w:numPr>
      <w:spacing w:before="0" w:after="0" w:line="200" w:lineRule="atLeast"/>
    </w:pPr>
    <w:rPr>
      <w:color w:val="auto"/>
      <w:position w:val="4"/>
      <w:sz w:val="14"/>
      <w:szCs w:val="16"/>
      <w:lang w:eastAsia="en-US"/>
    </w:rPr>
  </w:style>
  <w:style w:type="character" w:customStyle="1" w:styleId="Heading3Char">
    <w:name w:val="Heading 3 Char"/>
    <w:basedOn w:val="DefaultParagraphFont"/>
    <w:link w:val="Heading3"/>
    <w:rsid w:val="00072055"/>
    <w:rPr>
      <w:rFonts w:ascii="Raleway" w:hAnsi="Raleway"/>
      <w:color w:val="1C355E" w:themeColor="accent1"/>
      <w:kern w:val="28"/>
      <w:sz w:val="24"/>
      <w:szCs w:val="28"/>
    </w:rPr>
  </w:style>
  <w:style w:type="character" w:customStyle="1" w:styleId="Heading7Char">
    <w:name w:val="Heading 7 Char"/>
    <w:basedOn w:val="DefaultParagraphFont"/>
    <w:link w:val="Heading7"/>
    <w:rsid w:val="00072055"/>
    <w:rPr>
      <w:rFonts w:ascii="Raleway" w:hAnsi="Raleway"/>
      <w:color w:val="011D4B" w:themeColor="text2"/>
      <w:kern w:val="28"/>
      <w:sz w:val="32"/>
      <w:szCs w:val="24"/>
    </w:rPr>
  </w:style>
  <w:style w:type="character" w:customStyle="1" w:styleId="Heading2Char">
    <w:name w:val="Heading 2 Char"/>
    <w:basedOn w:val="DefaultParagraphFont"/>
    <w:link w:val="Heading2"/>
    <w:rsid w:val="00072055"/>
    <w:rPr>
      <w:rFonts w:ascii="Raleway" w:hAnsi="Raleway"/>
      <w:color w:val="1C355E" w:themeColor="accent1"/>
      <w:kern w:val="28"/>
      <w:sz w:val="28"/>
      <w:szCs w:val="24"/>
    </w:rPr>
  </w:style>
  <w:style w:type="table" w:customStyle="1" w:styleId="IPARTSidebySideBoxes">
    <w:name w:val="IPART Side by Side Boxes"/>
    <w:basedOn w:val="TableNormal"/>
    <w:uiPriority w:val="99"/>
    <w:rsid w:val="00B26C39"/>
    <w:rPr>
      <w:rFonts w:ascii="Raleway" w:hAnsi="Raleway"/>
    </w:rPr>
    <w:tblPr>
      <w:tblStyleRowBandSize w:val="1"/>
      <w:tblStyleColBandSize w:val="1"/>
      <w:tblBorders>
        <w:insideV w:val="single" w:sz="36" w:space="0" w:color="FFFFFF" w:themeColor="background1"/>
      </w:tblBorders>
      <w:tblCellMar>
        <w:top w:w="227" w:type="dxa"/>
        <w:left w:w="227" w:type="dxa"/>
        <w:bottom w:w="227" w:type="dxa"/>
        <w:right w:w="227" w:type="dxa"/>
      </w:tblCellMar>
    </w:tblPr>
    <w:tcPr>
      <w:shd w:val="clear" w:color="auto" w:fill="ECE9E7"/>
      <w:tcMar>
        <w:left w:w="567" w:type="dxa"/>
        <w:right w:w="567" w:type="dxa"/>
      </w:tcMar>
      <w:vAlign w:val="bottom"/>
    </w:tcPr>
    <w:tblStylePr w:type="firstRow">
      <w:pPr>
        <w:jc w:val="left"/>
      </w:pPr>
      <w:rPr>
        <w:rFonts w:ascii="Raleway" w:hAnsi="Raleway"/>
        <w:b w:val="0"/>
        <w:color w:val="auto"/>
        <w:sz w:val="18"/>
      </w:rPr>
      <w:tblPr/>
      <w:tcPr>
        <w:shd w:val="clear" w:color="auto" w:fill="ECE9E7"/>
      </w:tcPr>
    </w:tblStylePr>
    <w:tblStylePr w:type="lastRow">
      <w:rPr>
        <w:rFonts w:ascii="Raleway" w:hAnsi="Raleway"/>
        <w:b/>
        <w:color w:val="011D4B" w:themeColor="text2"/>
        <w:sz w:val="18"/>
      </w:rPr>
    </w:tblStylePr>
    <w:tblStylePr w:type="firstCol">
      <w:rPr>
        <w:rFonts w:ascii="Raleway" w:hAnsi="Raleway"/>
      </w:rPr>
      <w:tblPr/>
      <w:tcPr>
        <w:shd w:val="clear" w:color="auto" w:fill="1C355E" w:themeFill="accent1"/>
      </w:tcPr>
    </w:tblStylePr>
    <w:tblStylePr w:type="lastCol">
      <w:rPr>
        <w:rFonts w:ascii="Raleway" w:hAnsi="Raleway"/>
        <w:sz w:val="18"/>
      </w:rPr>
      <w:tblPr/>
      <w:tcPr>
        <w:shd w:val="clear" w:color="auto" w:fill="1C355E" w:themeFill="accent1"/>
      </w:tcPr>
    </w:tblStylePr>
    <w:tblStylePr w:type="band1Vert">
      <w:tblPr/>
      <w:tcPr>
        <w:shd w:val="clear" w:color="auto" w:fill="1C355E" w:themeFill="accent1"/>
      </w:tcPr>
    </w:tblStylePr>
    <w:tblStylePr w:type="band2Horz">
      <w:tblPr/>
      <w:tcPr>
        <w:shd w:val="clear" w:color="auto" w:fill="ECE9E7"/>
      </w:tcPr>
    </w:tblStylePr>
  </w:style>
  <w:style w:type="paragraph" w:customStyle="1" w:styleId="PullQuoteHeading">
    <w:name w:val="Pull Quote Heading"/>
    <w:basedOn w:val="PullQuoteHeading-Reversed"/>
    <w:uiPriority w:val="1"/>
    <w:rsid w:val="00B26C39"/>
    <w:rPr>
      <w:color w:val="1C355E" w:themeColor="accent1"/>
    </w:rPr>
  </w:style>
  <w:style w:type="paragraph" w:customStyle="1" w:styleId="PullQuoteLargeNumber">
    <w:name w:val="Pull Quote Large Number"/>
    <w:uiPriority w:val="1"/>
    <w:rsid w:val="00B26C39"/>
    <w:pPr>
      <w:spacing w:before="160" w:after="160" w:line="1120" w:lineRule="atLeast"/>
    </w:pPr>
    <w:rPr>
      <w:rFonts w:ascii="Raleway Thin" w:hAnsi="Raleway Thin" w:cs="Arial"/>
      <w:bCs/>
      <w:color w:val="1C355E" w:themeColor="accent1"/>
      <w:kern w:val="32"/>
      <w:sz w:val="96"/>
      <w:szCs w:val="36"/>
    </w:rPr>
  </w:style>
  <w:style w:type="paragraph" w:customStyle="1" w:styleId="PullQuoteLargeNumber-Reversed">
    <w:name w:val="Pull Quote Large Number - Reversed"/>
    <w:basedOn w:val="PullQuoteLargeNumber"/>
    <w:uiPriority w:val="1"/>
    <w:rsid w:val="00B26C39"/>
    <w:rPr>
      <w:color w:val="FFFFFF" w:themeColor="background1"/>
    </w:rPr>
  </w:style>
  <w:style w:type="character" w:styleId="FollowedHyperlink">
    <w:name w:val="FollowedHyperlink"/>
    <w:basedOn w:val="DefaultParagraphFont"/>
    <w:semiHidden/>
    <w:unhideWhenUsed/>
    <w:rsid w:val="00E26049"/>
    <w:rPr>
      <w:color w:val="520F9A" w:themeColor="followedHyperlink"/>
      <w:u w:val="single"/>
    </w:rPr>
  </w:style>
  <w:style w:type="paragraph" w:styleId="Revision">
    <w:name w:val="Revision"/>
    <w:hidden/>
    <w:uiPriority w:val="99"/>
    <w:semiHidden/>
    <w:rsid w:val="00E15CB3"/>
    <w:rPr>
      <w:rFonts w:ascii="Raleway" w:hAnsi="Raleway"/>
      <w:color w:val="2E2E2F" w:themeColor="text1"/>
    </w:rPr>
  </w:style>
  <w:style w:type="character" w:customStyle="1" w:styleId="TableTextEntriesChar">
    <w:name w:val="Table Text Entries Char"/>
    <w:link w:val="TableTextEntries"/>
    <w:locked/>
    <w:rsid w:val="00CE598C"/>
    <w:rPr>
      <w:rFonts w:ascii="Raleway" w:hAnsi="Raleway"/>
      <w:color w:val="2E2E2F" w:themeColor="text1"/>
      <w:sz w:val="16"/>
      <w14:numForm w14:val="lining"/>
    </w:rPr>
  </w:style>
  <w:style w:type="character" w:styleId="UnresolvedMention">
    <w:name w:val="Unresolved Mention"/>
    <w:basedOn w:val="DefaultParagraphFont"/>
    <w:uiPriority w:val="99"/>
    <w:semiHidden/>
    <w:unhideWhenUsed/>
    <w:rsid w:val="00A971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4355229">
      <w:bodyDiv w:val="1"/>
      <w:marLeft w:val="0"/>
      <w:marRight w:val="0"/>
      <w:marTop w:val="0"/>
      <w:marBottom w:val="0"/>
      <w:divBdr>
        <w:top w:val="none" w:sz="0" w:space="0" w:color="auto"/>
        <w:left w:val="none" w:sz="0" w:space="0" w:color="auto"/>
        <w:bottom w:val="none" w:sz="0" w:space="0" w:color="auto"/>
        <w:right w:val="none" w:sz="0" w:space="0" w:color="auto"/>
      </w:divBdr>
    </w:div>
    <w:div w:id="1130048847">
      <w:bodyDiv w:val="1"/>
      <w:marLeft w:val="0"/>
      <w:marRight w:val="0"/>
      <w:marTop w:val="0"/>
      <w:marBottom w:val="0"/>
      <w:divBdr>
        <w:top w:val="none" w:sz="0" w:space="0" w:color="auto"/>
        <w:left w:val="none" w:sz="0" w:space="0" w:color="auto"/>
        <w:bottom w:val="none" w:sz="0" w:space="0" w:color="auto"/>
        <w:right w:val="none" w:sz="0" w:space="0" w:color="auto"/>
      </w:divBdr>
    </w:div>
    <w:div w:id="1134836379">
      <w:bodyDiv w:val="1"/>
      <w:marLeft w:val="0"/>
      <w:marRight w:val="0"/>
      <w:marTop w:val="0"/>
      <w:marBottom w:val="0"/>
      <w:divBdr>
        <w:top w:val="none" w:sz="0" w:space="0" w:color="auto"/>
        <w:left w:val="none" w:sz="0" w:space="0" w:color="auto"/>
        <w:bottom w:val="none" w:sz="0" w:space="0" w:color="auto"/>
        <w:right w:val="none" w:sz="0" w:space="0" w:color="auto"/>
      </w:divBdr>
    </w:div>
    <w:div w:id="1433164274">
      <w:bodyDiv w:val="1"/>
      <w:marLeft w:val="0"/>
      <w:marRight w:val="0"/>
      <w:marTop w:val="0"/>
      <w:marBottom w:val="0"/>
      <w:divBdr>
        <w:top w:val="none" w:sz="0" w:space="0" w:color="auto"/>
        <w:left w:val="none" w:sz="0" w:space="0" w:color="auto"/>
        <w:bottom w:val="none" w:sz="0" w:space="0" w:color="auto"/>
        <w:right w:val="none" w:sz="0" w:space="0" w:color="auto"/>
      </w:divBdr>
    </w:div>
    <w:div w:id="1760516200">
      <w:bodyDiv w:val="1"/>
      <w:marLeft w:val="0"/>
      <w:marRight w:val="0"/>
      <w:marTop w:val="0"/>
      <w:marBottom w:val="0"/>
      <w:divBdr>
        <w:top w:val="none" w:sz="0" w:space="0" w:color="auto"/>
        <w:left w:val="none" w:sz="0" w:space="0" w:color="auto"/>
        <w:bottom w:val="none" w:sz="0" w:space="0" w:color="auto"/>
        <w:right w:val="none" w:sz="0" w:space="0" w:color="auto"/>
      </w:divBdr>
    </w:div>
    <w:div w:id="1762867595">
      <w:bodyDiv w:val="1"/>
      <w:marLeft w:val="0"/>
      <w:marRight w:val="0"/>
      <w:marTop w:val="0"/>
      <w:marBottom w:val="0"/>
      <w:divBdr>
        <w:top w:val="none" w:sz="0" w:space="0" w:color="auto"/>
        <w:left w:val="none" w:sz="0" w:space="0" w:color="auto"/>
        <w:bottom w:val="none" w:sz="0" w:space="0" w:color="auto"/>
        <w:right w:val="none" w:sz="0" w:space="0" w:color="auto"/>
      </w:divBdr>
    </w:div>
    <w:div w:id="204991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part.nsw.gov.au/Home/Industries/Water/Alternate-water-utilities-WICA/Forms-guidelines/WIC-Act-Licence-Application-Guidance-August%202021" TargetMode="External"/><Relationship Id="rId18" Type="http://schemas.openxmlformats.org/officeDocument/2006/relationships/hyperlink" Target="https://www.ipart.nsw.gov.au/Home/Industries/Water/Alternate-water-utilities-WICA/Forms-guidelines/WIC-Act-Licence-Application-Guidance-August%202021"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emf"/><Relationship Id="rId7" Type="http://schemas.openxmlformats.org/officeDocument/2006/relationships/settings" Target="settings.xml"/><Relationship Id="rId12" Type="http://schemas.openxmlformats.org/officeDocument/2006/relationships/hyperlink" Target="mailto:wica@ipart.nsw.gov.au?subject=WIC%20Act%20audit%20services%20panel%20application" TargetMode="External"/><Relationship Id="rId17" Type="http://schemas.openxmlformats.org/officeDocument/2006/relationships/hyperlink" Target="https://www.ipart.nsw.gov.au/Home/Industries/Water/Alternate-water-utilities-WICA/Forms-guidelines/WIC-Act-Licence-Application-Guidance-August%202021"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ipart.nsw.gov.au/Home/Industries/Water/Alternate-water-utilities-WICA/Forms-guidelines/WIC-Act-Licence-Application-Guidance-August%202021" TargetMode="External"/><Relationship Id="rId20" Type="http://schemas.openxmlformats.org/officeDocument/2006/relationships/hyperlink" Target="https://www.ipart.nsw.gov.au/Home/Industries/Water/Alternate-water-utilities-WICA/Forms-guidelines/WIC-Act-Licence-Application-Guidance-August%20202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part.nsw.gov.au/Home/Industries/Water/Alternate-water-utilities-WICA/Forms-guidelines/WIC-Act-Licence-Application-Guidance-August%202021"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ipart.nsw.gov.au/Home/Industries/Water/Alternate-water-utilities-WICA/Forms-guidelines/WIC-Act-Licence-Application-Guidance-August%202021"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ipart.nsw.gov.au/Home/Industries/Water/Alternate-water-utilities-WICA/Forms-guidelines/WIC-Act-Licence-Application-Guidance-August%20202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part.nsw.gov.au/Home/Industries/Water/Alternate-water-utilities-WICA/Forms-guidelines/WIC-Act-Licence-Application-Guidance-August%202021" TargetMode="External"/><Relationship Id="rId22" Type="http://schemas.openxmlformats.org/officeDocument/2006/relationships/header" Target="header1.xml"/><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apps\Office2010\templates\Templates\IPART%20Templates\Information%20Pap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3EB3AC6523543C49B0460E1F48CD235"/>
        <w:category>
          <w:name w:val="General"/>
          <w:gallery w:val="placeholder"/>
        </w:category>
        <w:types>
          <w:type w:val="bbPlcHdr"/>
        </w:types>
        <w:behaviors>
          <w:behavior w:val="content"/>
        </w:behaviors>
        <w:guid w:val="{C926B52A-7F34-43FC-A21F-F3209A457968}"/>
      </w:docPartPr>
      <w:docPartBody>
        <w:p w:rsidR="00DD16BF" w:rsidRDefault="00DD16BF">
          <w:pPr>
            <w:pStyle w:val="93EB3AC6523543C49B0460E1F48CD235"/>
          </w:pPr>
          <w:r w:rsidRPr="008A55AB">
            <w:rPr>
              <w:rStyle w:val="PlaceholderText"/>
            </w:rPr>
            <w:t>Click here to enter a date.</w:t>
          </w:r>
        </w:p>
      </w:docPartBody>
    </w:docPart>
    <w:docPart>
      <w:docPartPr>
        <w:name w:val="3AD31931AE954571B049B7EBD2749214"/>
        <w:category>
          <w:name w:val="General"/>
          <w:gallery w:val="placeholder"/>
        </w:category>
        <w:types>
          <w:type w:val="bbPlcHdr"/>
        </w:types>
        <w:behaviors>
          <w:behavior w:val="content"/>
        </w:behaviors>
        <w:guid w:val="{38D99C32-CDAB-4377-99BF-EA7EACF9FFBB}"/>
      </w:docPartPr>
      <w:docPartBody>
        <w:p w:rsidR="004703D1" w:rsidRDefault="004703D1" w:rsidP="004703D1">
          <w:pPr>
            <w:pStyle w:val="3AD31931AE954571B049B7EBD2749214"/>
          </w:pPr>
          <w:r>
            <w:t>Applicant corporation name</w:t>
          </w:r>
        </w:p>
      </w:docPartBody>
    </w:docPart>
    <w:docPart>
      <w:docPartPr>
        <w:name w:val="25CB6A360C0C4025B3C0194FD3AC8051"/>
        <w:category>
          <w:name w:val="General"/>
          <w:gallery w:val="placeholder"/>
        </w:category>
        <w:types>
          <w:type w:val="bbPlcHdr"/>
        </w:types>
        <w:behaviors>
          <w:behavior w:val="content"/>
        </w:behaviors>
        <w:guid w:val="{291C4D1A-F08E-481B-8847-664B8ED2F0A1}"/>
      </w:docPartPr>
      <w:docPartBody>
        <w:p w:rsidR="003605F6" w:rsidRDefault="004703D1" w:rsidP="004703D1">
          <w:pPr>
            <w:pStyle w:val="25CB6A360C0C4025B3C0194FD3AC8051"/>
          </w:pPr>
          <w:r>
            <w:t>Applicant corporation name</w:t>
          </w:r>
        </w:p>
      </w:docPartBody>
    </w:docPart>
    <w:docPart>
      <w:docPartPr>
        <w:name w:val="D579BC0736524F74B6851CE5BE5F7049"/>
        <w:category>
          <w:name w:val="General"/>
          <w:gallery w:val="placeholder"/>
        </w:category>
        <w:types>
          <w:type w:val="bbPlcHdr"/>
        </w:types>
        <w:behaviors>
          <w:behavior w:val="content"/>
        </w:behaviors>
        <w:guid w:val="{AE5E5A3D-42D6-4495-B2DF-5A2627C128E5}"/>
      </w:docPartPr>
      <w:docPartBody>
        <w:p w:rsidR="003605F6" w:rsidRDefault="004703D1" w:rsidP="004703D1">
          <w:pPr>
            <w:pStyle w:val="D579BC0736524F74B6851CE5BE5F7049"/>
          </w:pPr>
          <w:r>
            <w:rPr>
              <w:rStyle w:val="PlaceholderText"/>
            </w:rPr>
            <w:t>Relevant related entity’s name</w:t>
          </w:r>
        </w:p>
      </w:docPartBody>
    </w:docPart>
    <w:docPart>
      <w:docPartPr>
        <w:name w:val="703A7A8EB1BC4DD99C1CBF712BD24A0F"/>
        <w:category>
          <w:name w:val="General"/>
          <w:gallery w:val="placeholder"/>
        </w:category>
        <w:types>
          <w:type w:val="bbPlcHdr"/>
        </w:types>
        <w:behaviors>
          <w:behavior w:val="content"/>
        </w:behaviors>
        <w:guid w:val="{39D24F05-D0F9-41BE-9E28-C15760C40C8D}"/>
      </w:docPartPr>
      <w:docPartBody>
        <w:p w:rsidR="003605F6" w:rsidRDefault="004703D1" w:rsidP="004703D1">
          <w:pPr>
            <w:pStyle w:val="703A7A8EB1BC4DD99C1CBF712BD24A0F"/>
          </w:pPr>
          <w:r>
            <w:rPr>
              <w:rStyle w:val="PlaceholderText"/>
            </w:rPr>
            <w:t>Relevant related entity’s name</w:t>
          </w:r>
        </w:p>
      </w:docPartBody>
    </w:docPart>
    <w:docPart>
      <w:docPartPr>
        <w:name w:val="DefaultPlaceholder_-1854013438"/>
        <w:category>
          <w:name w:val="General"/>
          <w:gallery w:val="placeholder"/>
        </w:category>
        <w:types>
          <w:type w:val="bbPlcHdr"/>
        </w:types>
        <w:behaviors>
          <w:behavior w:val="content"/>
        </w:behaviors>
        <w:guid w:val="{1990182F-1BCB-4CBA-9FEA-1C066FD3D61C}"/>
      </w:docPartPr>
      <w:docPartBody>
        <w:p w:rsidR="003605F6" w:rsidRDefault="004703D1">
          <w:r w:rsidRPr="008C003E">
            <w:rPr>
              <w:rStyle w:val="PlaceholderText"/>
            </w:rPr>
            <w:t>Choose an item.</w:t>
          </w:r>
        </w:p>
      </w:docPartBody>
    </w:docPart>
    <w:docPart>
      <w:docPartPr>
        <w:name w:val="0B84444E51594C3F92AF380B0710287D"/>
        <w:category>
          <w:name w:val="General"/>
          <w:gallery w:val="placeholder"/>
        </w:category>
        <w:types>
          <w:type w:val="bbPlcHdr"/>
        </w:types>
        <w:behaviors>
          <w:behavior w:val="content"/>
        </w:behaviors>
        <w:guid w:val="{572144C7-68BD-4858-8E2E-DA1518FBBDA0}"/>
      </w:docPartPr>
      <w:docPartBody>
        <w:p w:rsidR="003605F6" w:rsidRDefault="004703D1" w:rsidP="004703D1">
          <w:pPr>
            <w:pStyle w:val="0B84444E51594C3F92AF380B0710287D"/>
          </w:pPr>
          <w:r w:rsidRPr="008C003E">
            <w:rPr>
              <w:rStyle w:val="PlaceholderText"/>
            </w:rPr>
            <w:t>Choose an item.</w:t>
          </w:r>
        </w:p>
      </w:docPartBody>
    </w:docPart>
    <w:docPart>
      <w:docPartPr>
        <w:name w:val="DefaultPlaceholder_-1854013435"/>
        <w:category>
          <w:name w:val="General"/>
          <w:gallery w:val="placeholder"/>
        </w:category>
        <w:types>
          <w:type w:val="bbPlcHdr"/>
        </w:types>
        <w:behaviors>
          <w:behavior w:val="content"/>
        </w:behaviors>
        <w:guid w:val="{C6238FB3-6A7F-40FE-878B-374A95FB64E1}"/>
      </w:docPartPr>
      <w:docPartBody>
        <w:p w:rsidR="003605F6" w:rsidRDefault="003605F6">
          <w:r w:rsidRPr="005479B1">
            <w:rPr>
              <w:rStyle w:val="PlaceholderText"/>
            </w:rPr>
            <w:t>Enter any content that you want to repeat, including other content controls. You can also insert this control around table rows in order to repeat parts of a table.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aleway">
    <w:panose1 w:val="020B0503030101060003"/>
    <w:charset w:val="00"/>
    <w:family w:val="swiss"/>
    <w:pitch w:val="variable"/>
    <w:sig w:usb0="A00002FF" w:usb1="5000205B" w:usb2="00000000" w:usb3="00000000" w:csb0="00000097" w:csb1="00000000"/>
  </w:font>
  <w:font w:name="SimSun">
    <w:altName w:val="宋体"/>
    <w:panose1 w:val="02010600030101010101"/>
    <w:charset w:val="86"/>
    <w:family w:val="auto"/>
    <w:pitch w:val="variable"/>
    <w:sig w:usb0="00000003" w:usb1="288F0000" w:usb2="00000016" w:usb3="00000000" w:csb0="00040001" w:csb1="00000000"/>
  </w:font>
  <w:font w:name="Raleway SemiBold">
    <w:panose1 w:val="020B0703030101060003"/>
    <w:charset w:val="00"/>
    <w:family w:val="swiss"/>
    <w:pitch w:val="variable"/>
    <w:sig w:usb0="A00002FF" w:usb1="5000205B" w:usb2="00000000" w:usb3="00000000" w:csb0="00000097" w:csb1="00000000"/>
  </w:font>
  <w:font w:name="Raleway ExtraBold">
    <w:panose1 w:val="020B0903030101060003"/>
    <w:charset w:val="00"/>
    <w:family w:val="swiss"/>
    <w:pitch w:val="variable"/>
    <w:sig w:usb0="A00002FF" w:usb1="5000205B" w:usb2="00000000" w:usb3="00000000" w:csb0="00000097"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font>
  <w:font w:name="Raleway Thin">
    <w:panose1 w:val="020B0203030101060003"/>
    <w:charset w:val="00"/>
    <w:family w:val="swiss"/>
    <w:pitch w:val="variable"/>
    <w:sig w:usb0="A00002FF" w:usb1="5000205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6BF"/>
    <w:rsid w:val="000139C6"/>
    <w:rsid w:val="00035FEC"/>
    <w:rsid w:val="000365A5"/>
    <w:rsid w:val="0005373F"/>
    <w:rsid w:val="000B4F53"/>
    <w:rsid w:val="001506F9"/>
    <w:rsid w:val="003605F6"/>
    <w:rsid w:val="004703D1"/>
    <w:rsid w:val="004A6484"/>
    <w:rsid w:val="00682C75"/>
    <w:rsid w:val="006F65D9"/>
    <w:rsid w:val="00711DD2"/>
    <w:rsid w:val="00741355"/>
    <w:rsid w:val="00751D92"/>
    <w:rsid w:val="00803118"/>
    <w:rsid w:val="008707F5"/>
    <w:rsid w:val="008F0643"/>
    <w:rsid w:val="00987609"/>
    <w:rsid w:val="009971DA"/>
    <w:rsid w:val="009F05B5"/>
    <w:rsid w:val="00A31497"/>
    <w:rsid w:val="00A379CF"/>
    <w:rsid w:val="00B3547A"/>
    <w:rsid w:val="00BD7B39"/>
    <w:rsid w:val="00CE2D59"/>
    <w:rsid w:val="00D00A19"/>
    <w:rsid w:val="00D052AB"/>
    <w:rsid w:val="00D9595D"/>
    <w:rsid w:val="00DD16BF"/>
    <w:rsid w:val="00E46A16"/>
    <w:rsid w:val="00F219CF"/>
    <w:rsid w:val="00F7532E"/>
    <w:rsid w:val="00FB72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605F6"/>
    <w:rPr>
      <w:color w:val="808080"/>
    </w:rPr>
  </w:style>
  <w:style w:type="paragraph" w:customStyle="1" w:styleId="93EB3AC6523543C49B0460E1F48CD235">
    <w:name w:val="93EB3AC6523543C49B0460E1F48CD235"/>
  </w:style>
  <w:style w:type="paragraph" w:customStyle="1" w:styleId="F65698F65AB24ABDAAE4A8FAB0370409">
    <w:name w:val="F65698F65AB24ABDAAE4A8FAB0370409"/>
    <w:rsid w:val="00DD16BF"/>
  </w:style>
  <w:style w:type="paragraph" w:customStyle="1" w:styleId="C93FE57A98CF44529CA373B471FCAD69">
    <w:name w:val="C93FE57A98CF44529CA373B471FCAD69"/>
    <w:rsid w:val="00DD16BF"/>
  </w:style>
  <w:style w:type="paragraph" w:customStyle="1" w:styleId="39D16D0AAE9E4839963C2ED5978CF42C">
    <w:name w:val="39D16D0AAE9E4839963C2ED5978CF42C"/>
    <w:rsid w:val="00DD16BF"/>
  </w:style>
  <w:style w:type="paragraph" w:customStyle="1" w:styleId="E090F47816E549C380541674048FC45B">
    <w:name w:val="E090F47816E549C380541674048FC45B"/>
    <w:rsid w:val="00DD16BF"/>
  </w:style>
  <w:style w:type="paragraph" w:customStyle="1" w:styleId="CF9B47B118994EFDA0C0E6474E3F0A3F">
    <w:name w:val="CF9B47B118994EFDA0C0E6474E3F0A3F"/>
    <w:rsid w:val="0005373F"/>
  </w:style>
  <w:style w:type="paragraph" w:customStyle="1" w:styleId="829A39AA3A684D1FB98BF7915D321F7D">
    <w:name w:val="829A39AA3A684D1FB98BF7915D321F7D"/>
    <w:rsid w:val="0005373F"/>
  </w:style>
  <w:style w:type="paragraph" w:customStyle="1" w:styleId="E1EAD2709A3C4A1CA11A226B0789666C">
    <w:name w:val="E1EAD2709A3C4A1CA11A226B0789666C"/>
    <w:rsid w:val="0005373F"/>
  </w:style>
  <w:style w:type="paragraph" w:customStyle="1" w:styleId="29D58E2019E74E1FA5541F41891F704B">
    <w:name w:val="29D58E2019E74E1FA5541F41891F704B"/>
    <w:rsid w:val="0005373F"/>
  </w:style>
  <w:style w:type="paragraph" w:customStyle="1" w:styleId="3AD31931AE954571B049B7EBD2749214">
    <w:name w:val="3AD31931AE954571B049B7EBD2749214"/>
    <w:rsid w:val="004703D1"/>
  </w:style>
  <w:style w:type="paragraph" w:customStyle="1" w:styleId="25CB6A360C0C4025B3C0194FD3AC8051">
    <w:name w:val="25CB6A360C0C4025B3C0194FD3AC8051"/>
    <w:rsid w:val="004703D1"/>
  </w:style>
  <w:style w:type="paragraph" w:customStyle="1" w:styleId="D579BC0736524F74B6851CE5BE5F7049">
    <w:name w:val="D579BC0736524F74B6851CE5BE5F7049"/>
    <w:rsid w:val="004703D1"/>
  </w:style>
  <w:style w:type="paragraph" w:customStyle="1" w:styleId="703A7A8EB1BC4DD99C1CBF712BD24A0F">
    <w:name w:val="703A7A8EB1BC4DD99C1CBF712BD24A0F"/>
    <w:rsid w:val="004703D1"/>
  </w:style>
  <w:style w:type="paragraph" w:customStyle="1" w:styleId="0B84444E51594C3F92AF380B0710287D">
    <w:name w:val="0B84444E51594C3F92AF380B0710287D"/>
    <w:rsid w:val="004703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IPARTcolours">
  <a:themeElements>
    <a:clrScheme name="IPART Branding 2020">
      <a:dk1>
        <a:srgbClr val="2E2E2F"/>
      </a:dk1>
      <a:lt1>
        <a:sysClr val="window" lastClr="FFFFFF"/>
      </a:lt1>
      <a:dk2>
        <a:srgbClr val="011D4B"/>
      </a:dk2>
      <a:lt2>
        <a:srgbClr val="ECE9E7"/>
      </a:lt2>
      <a:accent1>
        <a:srgbClr val="1C355E"/>
      </a:accent1>
      <a:accent2>
        <a:srgbClr val="3E5376"/>
      </a:accent2>
      <a:accent3>
        <a:srgbClr val="7287A6"/>
      </a:accent3>
      <a:accent4>
        <a:srgbClr val="C6CDD7"/>
      </a:accent4>
      <a:accent5>
        <a:srgbClr val="009DDB"/>
      </a:accent5>
      <a:accent6>
        <a:srgbClr val="115F7E"/>
      </a:accent6>
      <a:hlink>
        <a:srgbClr val="00AEEF"/>
      </a:hlink>
      <a:folHlink>
        <a:srgbClr val="520F9A"/>
      </a:folHlink>
    </a:clrScheme>
    <a:fontScheme name="iPart">
      <a:majorFont>
        <a:latin typeface="Book Antiqua"/>
        <a:ea typeface=""/>
        <a:cs typeface=""/>
      </a:majorFont>
      <a:minorFont>
        <a:latin typeface="Book Antiqu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iPart" id="{5B29015D-EA79-45B6-9D51-0920F8122064}" vid="{EB9EA9A6-3ABD-45FF-A322-72402604B08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0ECA1CA33FB3A4590954283F4CEBFC8" ma:contentTypeVersion="0" ma:contentTypeDescription="Create a new document." ma:contentTypeScope="" ma:versionID="c5deafee443fc8a5a6c726f04b5cb770">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BC74A-CB9C-4311-93F1-C0089A4CF778}">
  <ds:schemaRefs>
    <ds:schemaRef ds:uri="http://schemas.microsoft.com/sharepoint/v3/contenttype/forms"/>
  </ds:schemaRefs>
</ds:datastoreItem>
</file>

<file path=customXml/itemProps2.xml><?xml version="1.0" encoding="utf-8"?>
<ds:datastoreItem xmlns:ds="http://schemas.openxmlformats.org/officeDocument/2006/customXml" ds:itemID="{55D6CBB4-0380-40A2-ABDE-82B080A24D1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7017EB7-EA0A-4515-BD0E-09AB441E15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085C5A4-492A-4799-B472-A54EFBE4A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Information Paper.dotx</Template>
  <TotalTime>7</TotalTime>
  <Pages>28</Pages>
  <Words>7602</Words>
  <Characters>43337</Characters>
  <Application>Microsoft Office Word</Application>
  <DocSecurity>8</DocSecurity>
  <Lines>361</Lines>
  <Paragraphs>101</Paragraphs>
  <ScaleCrop>false</ScaleCrop>
  <HeadingPairs>
    <vt:vector size="2" baseType="variant">
      <vt:variant>
        <vt:lpstr>Title</vt:lpstr>
      </vt:variant>
      <vt:variant>
        <vt:i4>1</vt:i4>
      </vt:variant>
    </vt:vector>
  </HeadingPairs>
  <TitlesOfParts>
    <vt:vector size="1" baseType="lpstr">
      <vt:lpstr>[Click here and type brief title</vt:lpstr>
    </vt:vector>
  </TitlesOfParts>
  <Company>IPART</Company>
  <LinksUpToDate>false</LinksUpToDate>
  <CharactersWithSpaces>50838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and type brief title</dc:title>
  <dc:creator>Jamie Luke</dc:creator>
  <cp:lastModifiedBy>Jamie Luke</cp:lastModifiedBy>
  <cp:revision>3</cp:revision>
  <cp:lastPrinted>2019-09-19T03:06:00Z</cp:lastPrinted>
  <dcterms:created xsi:type="dcterms:W3CDTF">2021-08-04T14:11:00Z</dcterms:created>
  <dcterms:modified xsi:type="dcterms:W3CDTF">2022-04-26T00:23:00Z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0x01010000ECA1CA33FB3A4590954283F4CEBFC8</vt:lpwstr>
  </property>
</Properties>
</file>